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DDC" w:rsidRDefault="004D2DEE" w:rsidP="00ED1DDC">
      <w:pPr>
        <w:pStyle w:val="Title"/>
        <w:spacing w:before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DDC">
        <w:t xml:space="preserve">cancel an </w:t>
      </w:r>
    </w:p>
    <w:p w:rsidR="00113B8E" w:rsidRDefault="00ED1DDC" w:rsidP="00ED1DDC">
      <w:pPr>
        <w:pStyle w:val="Title"/>
        <w:spacing w:before="720"/>
      </w:pPr>
      <w:r>
        <w:t>additional bin</w:t>
      </w:r>
      <w:r w:rsidR="00113B8E">
        <w:t xml:space="preserve"> </w:t>
      </w:r>
    </w:p>
    <w:p w:rsidR="00ED1DDC" w:rsidRDefault="00ED1DDC" w:rsidP="00B45D78">
      <w:pPr>
        <w:pStyle w:val="Heading2"/>
        <w:spacing w:before="720"/>
        <w:rPr>
          <w:rStyle w:val="Hyperlink"/>
          <w:sz w:val="22"/>
          <w:szCs w:val="22"/>
        </w:rPr>
      </w:pPr>
      <w:r w:rsidRPr="00ED1DDC">
        <w:rPr>
          <w:sz w:val="22"/>
          <w:szCs w:val="22"/>
        </w:rPr>
        <w:t xml:space="preserve">To complete this form online, please go to </w:t>
      </w:r>
      <w:hyperlink r:id="rId10" w:history="1">
        <w:r w:rsidRPr="00ED1DDC">
          <w:rPr>
            <w:rStyle w:val="Hyperlink"/>
            <w:sz w:val="22"/>
            <w:szCs w:val="22"/>
          </w:rPr>
          <w:t>www.geelongaustralia.com.au/bins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7"/>
      </w:tblGrid>
      <w:tr w:rsidR="00ED1DDC" w:rsidTr="00ED1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personal detail</w:t>
            </w:r>
            <w:r w:rsidR="00B12463">
              <w:t>S</w:t>
            </w:r>
          </w:p>
        </w:tc>
        <w:tc>
          <w:tcPr>
            <w:tcW w:w="5387" w:type="dxa"/>
          </w:tcPr>
          <w:p w:rsidR="00ED1DDC" w:rsidRDefault="00ED1DDC" w:rsidP="00ED1DDC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1DDC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first name</w:t>
            </w:r>
          </w:p>
        </w:tc>
        <w:tc>
          <w:tcPr>
            <w:tcW w:w="5387" w:type="dxa"/>
          </w:tcPr>
          <w:p w:rsidR="00ED1DDC" w:rsidRPr="00ED1DDC" w:rsidRDefault="00A22A4E" w:rsidP="00A22A4E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  <w:r w:rsidR="00ED1DDC" w:rsidRPr="00ED1DDC">
              <w:rPr>
                <w:b/>
              </w:rPr>
              <w:t>SURNAME</w:t>
            </w:r>
          </w:p>
        </w:tc>
      </w:tr>
      <w:tr w:rsidR="00ED1DDC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property address</w:t>
            </w:r>
          </w:p>
        </w:tc>
        <w:tc>
          <w:tcPr>
            <w:tcW w:w="5387" w:type="dxa"/>
          </w:tcPr>
          <w:p w:rsidR="00ED1DDC" w:rsidRP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D1DDC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suburb</w:t>
            </w:r>
          </w:p>
        </w:tc>
        <w:tc>
          <w:tcPr>
            <w:tcW w:w="5387" w:type="dxa"/>
          </w:tcPr>
          <w:p w:rsidR="00ED1DDC" w:rsidRP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POSTCODE</w:t>
            </w:r>
          </w:p>
        </w:tc>
      </w:tr>
      <w:tr w:rsidR="00ED1DDC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PHONE NUMBER/MOBILE</w:t>
            </w:r>
          </w:p>
        </w:tc>
        <w:tc>
          <w:tcPr>
            <w:tcW w:w="5387" w:type="dxa"/>
          </w:tcPr>
          <w:p w:rsidR="00ED1DDC" w:rsidRDefault="003A7778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RATE NUMBER (on your</w:t>
            </w:r>
            <w:r w:rsidR="00A22A4E">
              <w:rPr>
                <w:b/>
              </w:rPr>
              <w:t xml:space="preserve"> property</w:t>
            </w:r>
            <w:r>
              <w:rPr>
                <w:b/>
              </w:rPr>
              <w:t>’s</w:t>
            </w:r>
            <w:r w:rsidR="00A22A4E">
              <w:rPr>
                <w:b/>
              </w:rPr>
              <w:t xml:space="preserve"> rates notice)</w:t>
            </w:r>
          </w:p>
        </w:tc>
      </w:tr>
      <w:tr w:rsidR="00ED1DDC" w:rsidTr="00ED1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:rsidR="00ED1DDC" w:rsidRDefault="00ED1DDC" w:rsidP="00ED1DDC">
            <w:pPr>
              <w:pStyle w:val="BodyText"/>
            </w:pPr>
            <w:r>
              <w:t>EMAIL ADDRESS</w:t>
            </w:r>
          </w:p>
        </w:tc>
        <w:tc>
          <w:tcPr>
            <w:tcW w:w="5387" w:type="dxa"/>
          </w:tcPr>
          <w:p w:rsidR="00ED1DDC" w:rsidRDefault="00ED1DDC" w:rsidP="00ED1DD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ED1DDC" w:rsidRDefault="00ED1DDC" w:rsidP="00B45D78">
      <w:pPr>
        <w:pStyle w:val="BodyText"/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ED1DDC" w:rsidTr="00ED1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:rsidR="00ED1DDC" w:rsidRDefault="00ED1DDC" w:rsidP="00ED1DDC">
            <w:pPr>
              <w:pStyle w:val="BodyText"/>
            </w:pPr>
            <w:r>
              <w:t>NOMINATE THE BIN YOU WOULD like TO CANCEL</w:t>
            </w:r>
          </w:p>
        </w:tc>
      </w:tr>
    </w:tbl>
    <w:p w:rsidR="00ED1DDC" w:rsidRDefault="00B45D78" w:rsidP="00B45D78">
      <w:pPr>
        <w:pStyle w:val="Heading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1C29D5" wp14:editId="617DC8C9">
            <wp:simplePos x="0" y="0"/>
            <wp:positionH relativeFrom="column">
              <wp:posOffset>5334000</wp:posOffset>
            </wp:positionH>
            <wp:positionV relativeFrom="paragraph">
              <wp:posOffset>195580</wp:posOffset>
            </wp:positionV>
            <wp:extent cx="332105" cy="50292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DDC">
        <w:t>PLEASE TICK ALL THAT APPLY</w:t>
      </w:r>
    </w:p>
    <w:p w:rsidR="00ED1DDC" w:rsidRDefault="00ED1DDC" w:rsidP="00ED1DD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30636" wp14:editId="551246F1">
                <wp:simplePos x="0" y="0"/>
                <wp:positionH relativeFrom="column">
                  <wp:posOffset>59055</wp:posOffset>
                </wp:positionH>
                <wp:positionV relativeFrom="paragraph">
                  <wp:posOffset>15875</wp:posOffset>
                </wp:positionV>
                <wp:extent cx="219075" cy="2095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64A79" id="Rectangle 1" o:spid="_x0000_s1026" style="position:absolute;margin-left:4.65pt;margin-top:1.2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" fillcolor="#8aced7 [3204]" strokecolor="#2c7882 [1604]" strokeweight="2pt"/>
            </w:pict>
          </mc:Fallback>
        </mc:AlternateContent>
      </w:r>
      <w:r>
        <w:tab/>
        <w:t xml:space="preserve">Please cancel </w:t>
      </w:r>
      <w:r w:rsidR="006772FB">
        <w:t>my</w:t>
      </w:r>
      <w:r w:rsidR="005B5B40">
        <w:t xml:space="preserve"> ADDITIONAL </w:t>
      </w:r>
      <w:r w:rsidR="00023884">
        <w:t>120/</w:t>
      </w:r>
      <w:r>
        <w:t>140</w:t>
      </w:r>
      <w:r w:rsidR="00023884">
        <w:t>/240</w:t>
      </w:r>
      <w:r>
        <w:t xml:space="preserve"> litre garbage bin (red lid) </w:t>
      </w:r>
    </w:p>
    <w:p w:rsidR="00ED1DDC" w:rsidRDefault="009346E9" w:rsidP="009346E9">
      <w:pPr>
        <w:pStyle w:val="BodyText"/>
        <w:spacing w:line="60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408AC4" wp14:editId="7B186CDF">
            <wp:simplePos x="0" y="0"/>
            <wp:positionH relativeFrom="column">
              <wp:posOffset>5324475</wp:posOffset>
            </wp:positionH>
            <wp:positionV relativeFrom="paragraph">
              <wp:posOffset>288290</wp:posOffset>
            </wp:positionV>
            <wp:extent cx="332105" cy="551815"/>
            <wp:effectExtent l="0" t="0" r="0" b="63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D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6EFD0" wp14:editId="7C7AD148">
                <wp:simplePos x="0" y="0"/>
                <wp:positionH relativeFrom="column">
                  <wp:posOffset>57150</wp:posOffset>
                </wp:positionH>
                <wp:positionV relativeFrom="paragraph">
                  <wp:posOffset>298450</wp:posOffset>
                </wp:positionV>
                <wp:extent cx="219075" cy="2095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ED701" id="Rectangle 2" o:spid="_x0000_s1026" style="position:absolute;margin-left:4.5pt;margin-top:23.5pt;width:1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" fillcolor="#8aced7 [3204]" strokecolor="#2c7882 [1604]" strokeweight="2pt"/>
            </w:pict>
          </mc:Fallback>
        </mc:AlternateContent>
      </w:r>
      <w:r w:rsidR="00ED1DDC">
        <w:tab/>
        <w:t xml:space="preserve">Serial number </w:t>
      </w:r>
      <w:r w:rsidR="00023884">
        <w:t xml:space="preserve">W </w:t>
      </w:r>
      <w:bookmarkStart w:id="0" w:name="_GoBack"/>
      <w:bookmarkEnd w:id="0"/>
      <w:r w:rsidR="00A22A4E">
        <w:t xml:space="preserve"> </w:t>
      </w:r>
      <w:r w:rsidR="00ED1DDC">
        <w:t>________________________________</w:t>
      </w:r>
    </w:p>
    <w:p w:rsidR="00ED1DDC" w:rsidRDefault="00C42B6A" w:rsidP="00ED1DDC">
      <w:pPr>
        <w:pStyle w:val="BodyText"/>
      </w:pPr>
      <w:r>
        <w:rPr>
          <w:noProof/>
        </w:rPr>
        <w:t xml:space="preserve"> </w:t>
      </w:r>
      <w:r w:rsidR="00ED1DDC">
        <w:tab/>
        <w:t xml:space="preserve">Please cancel </w:t>
      </w:r>
      <w:r w:rsidR="006772FB">
        <w:t>my</w:t>
      </w:r>
      <w:r w:rsidR="00ED1DDC">
        <w:t xml:space="preserve"> ADDITIONAL 240 litre recycling bin (yellow lid) </w:t>
      </w:r>
    </w:p>
    <w:p w:rsidR="00ED1DDC" w:rsidRDefault="00ED1DDC" w:rsidP="009346E9">
      <w:pPr>
        <w:pStyle w:val="BodyText"/>
        <w:spacing w:line="600" w:lineRule="auto"/>
      </w:pPr>
      <w:r>
        <w:tab/>
        <w:t>Serial number RL ________________________</w:t>
      </w:r>
      <w:r w:rsidR="00A22A4E">
        <w:t>___</w:t>
      </w:r>
      <w:r>
        <w:t>______</w:t>
      </w:r>
    </w:p>
    <w:p w:rsidR="00C713AD" w:rsidRDefault="00C713AD" w:rsidP="00C713AD">
      <w:pPr>
        <w:pStyle w:val="BodyText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12700</wp:posOffset>
                </wp:positionV>
                <wp:extent cx="447675" cy="695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3AD" w:rsidRDefault="00C713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BC3F0" wp14:editId="02A8BB23">
                                  <wp:extent cx="310515" cy="524719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een B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00" cy="53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4.15pt;margin-top:1pt;width:35.25pt;height:5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13fgIAAGg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" filled="f" stroked="f" strokeweight=".5pt">
                <v:textbox>
                  <w:txbxContent>
                    <w:p w:rsidR="00C713AD" w:rsidRDefault="00C713AD">
                      <w:r>
                        <w:rPr>
                          <w:noProof/>
                        </w:rPr>
                        <w:drawing>
                          <wp:inline distT="0" distB="0" distL="0" distR="0" wp14:anchorId="714BC3F0" wp14:editId="02A8BB23">
                            <wp:extent cx="310515" cy="524719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een B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00" cy="53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972EC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4F22D" wp14:editId="243B8A6E">
                <wp:simplePos x="0" y="0"/>
                <wp:positionH relativeFrom="column">
                  <wp:posOffset>57150</wp:posOffset>
                </wp:positionH>
                <wp:positionV relativeFrom="paragraph">
                  <wp:posOffset>8255</wp:posOffset>
                </wp:positionV>
                <wp:extent cx="219075" cy="2095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2EC4" w:rsidRPr="00972EC4" w:rsidRDefault="00972EC4" w:rsidP="00972E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4F22D" id="Rectangle 7" o:spid="_x0000_s1027" style="position:absolute;left:0;text-align:left;margin-left:4.5pt;margin-top:.65pt;width:17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" fillcolor="#8aced7 [3204]" strokecolor="#2c7882 [1604]" strokeweight="2pt">
                <v:textbox>
                  <w:txbxContent>
                    <w:p w:rsidR="00972EC4" w:rsidRPr="00972EC4" w:rsidRDefault="00972EC4" w:rsidP="00972EC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Please cancel my ADDITIONAL 240 litre green waste bin (green lid) </w:t>
      </w:r>
    </w:p>
    <w:p w:rsidR="00C713AD" w:rsidRDefault="00C713AD" w:rsidP="00C713AD">
      <w:pPr>
        <w:pStyle w:val="BodyText"/>
      </w:pPr>
      <w:r>
        <w:tab/>
        <w:t>Serial number GL _________________________________</w:t>
      </w:r>
    </w:p>
    <w:p w:rsidR="00ED1DDC" w:rsidRDefault="00ED1DDC" w:rsidP="00B45D78">
      <w:pPr>
        <w:pStyle w:val="Heading1"/>
      </w:pPr>
      <w:r>
        <w:t xml:space="preserve">Please contact us on 5272 5272 if: </w:t>
      </w:r>
    </w:p>
    <w:p w:rsidR="00ED1DDC" w:rsidRDefault="003A7778" w:rsidP="00BD54A3">
      <w:pPr>
        <w:pStyle w:val="ListBullet"/>
        <w:spacing w:before="0" w:after="0"/>
      </w:pPr>
      <w:r>
        <w:t>t</w:t>
      </w:r>
      <w:r w:rsidR="00ED1DDC">
        <w:t xml:space="preserve">he bin we have identified in the letter </w:t>
      </w:r>
      <w:r w:rsidR="00B45D78">
        <w:t>is no longer held at the property or</w:t>
      </w:r>
    </w:p>
    <w:p w:rsidR="00C713AD" w:rsidRPr="00C713AD" w:rsidRDefault="003A7778" w:rsidP="00BD54A3">
      <w:pPr>
        <w:pStyle w:val="ListBullet"/>
        <w:spacing w:before="120" w:after="0"/>
        <w:rPr>
          <w:sz w:val="22"/>
          <w:szCs w:val="22"/>
        </w:rPr>
      </w:pPr>
      <w:r>
        <w:t>y</w:t>
      </w:r>
      <w:r w:rsidR="00B45D78">
        <w:t>ou wish to return a bin not listed in this letter</w:t>
      </w:r>
      <w:r>
        <w:t>.</w:t>
      </w:r>
      <w:r w:rsidR="00C713AD">
        <w:t xml:space="preserve"> </w:t>
      </w:r>
    </w:p>
    <w:p w:rsidR="00B45D78" w:rsidRDefault="00B45D78" w:rsidP="00BD54A3">
      <w:pPr>
        <w:pStyle w:val="ListBullet"/>
        <w:spacing w:before="120" w:after="0"/>
      </w:pPr>
      <w:r w:rsidRPr="00C713AD">
        <w:t xml:space="preserve">Only empty bins will be collected. </w:t>
      </w:r>
    </w:p>
    <w:p w:rsidR="009346E9" w:rsidRDefault="009346E9" w:rsidP="009346E9">
      <w:pPr>
        <w:pStyle w:val="ListBullet"/>
        <w:numPr>
          <w:ilvl w:val="0"/>
          <w:numId w:val="0"/>
        </w:numPr>
        <w:spacing w:before="120" w:after="0"/>
      </w:pPr>
    </w:p>
    <w:p w:rsidR="000457CE" w:rsidRDefault="00B45D78" w:rsidP="00B45D78">
      <w:pPr>
        <w:pStyle w:val="Heading2"/>
        <w:spacing w:before="0"/>
      </w:pPr>
      <w:r w:rsidRPr="00BD54A3">
        <w:rPr>
          <w:sz w:val="22"/>
          <w:szCs w:val="22"/>
        </w:rPr>
        <w:t>Please nominate the earliest date we can collect your emptied bin/s</w:t>
      </w:r>
      <w:r>
        <w:t xml:space="preserve"> </w:t>
      </w:r>
      <w:r>
        <w:softHyphen/>
      </w:r>
      <w:r>
        <w:softHyphen/>
      </w:r>
      <w:r>
        <w:softHyphen/>
      </w:r>
      <w:r>
        <w:softHyphen/>
        <w:t>____________________________________</w:t>
      </w:r>
    </w:p>
    <w:p w:rsidR="00C713AD" w:rsidRPr="00C713AD" w:rsidRDefault="00C713AD" w:rsidP="00C713AD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0457CE" w:rsidTr="00FB0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:rsidR="000457CE" w:rsidRDefault="000457CE" w:rsidP="00FB00C2">
            <w:pPr>
              <w:pStyle w:val="BodyText"/>
            </w:pPr>
            <w:r>
              <w:lastRenderedPageBreak/>
              <w:br w:type="page"/>
              <w:t xml:space="preserve">terms and conditions </w:t>
            </w:r>
          </w:p>
        </w:tc>
      </w:tr>
    </w:tbl>
    <w:p w:rsidR="000457CE" w:rsidRDefault="000457CE" w:rsidP="000457CE">
      <w:pPr>
        <w:pStyle w:val="ListBullet"/>
        <w:numPr>
          <w:ilvl w:val="0"/>
          <w:numId w:val="26"/>
        </w:numPr>
      </w:pPr>
      <w:r>
        <w:t xml:space="preserve">Cancellations must be received by 30 June to avoid being charged for the next financial year. No refunds will be issued. </w:t>
      </w:r>
    </w:p>
    <w:p w:rsidR="000457CE" w:rsidRDefault="000457CE" w:rsidP="000457CE">
      <w:pPr>
        <w:pStyle w:val="ListBullet"/>
        <w:numPr>
          <w:ilvl w:val="0"/>
          <w:numId w:val="26"/>
        </w:numPr>
      </w:pPr>
      <w:r>
        <w:t xml:space="preserve">Leave the cancelled bin/s on the nature strip, </w:t>
      </w:r>
      <w:r w:rsidRPr="003263DD">
        <w:t>or</w:t>
      </w:r>
      <w:r w:rsidRPr="003263DD">
        <w:rPr>
          <w:rFonts w:cs="Arial"/>
        </w:rPr>
        <w:t xml:space="preserve"> near the letterbox</w:t>
      </w:r>
      <w:r>
        <w:rPr>
          <w:rFonts w:cs="Arial"/>
        </w:rPr>
        <w:t xml:space="preserve"> outside the fence line,</w:t>
      </w:r>
      <w:r w:rsidRPr="003263DD">
        <w:rPr>
          <w:rFonts w:cs="Arial"/>
        </w:rPr>
        <w:t xml:space="preserve"> until it is collected.</w:t>
      </w:r>
      <w:r>
        <w:rPr>
          <w:rFonts w:cs="Arial"/>
        </w:rPr>
        <w:t xml:space="preserve"> </w:t>
      </w:r>
      <w:r>
        <w:t xml:space="preserve"> </w:t>
      </w:r>
    </w:p>
    <w:p w:rsidR="000457CE" w:rsidRDefault="000457CE" w:rsidP="000457CE">
      <w:pPr>
        <w:pStyle w:val="ListBullet"/>
        <w:numPr>
          <w:ilvl w:val="0"/>
          <w:numId w:val="26"/>
        </w:numPr>
      </w:pPr>
      <w:r>
        <w:t xml:space="preserve">Bins will remain the property of the City of Greater Geelong at all times. </w:t>
      </w:r>
    </w:p>
    <w:p w:rsidR="000457CE" w:rsidRDefault="000457CE" w:rsidP="000457CE">
      <w:pPr>
        <w:pStyle w:val="ListBullet"/>
        <w:numPr>
          <w:ilvl w:val="0"/>
          <w:numId w:val="0"/>
        </w:numPr>
        <w:ind w:left="1004"/>
      </w:pPr>
    </w:p>
    <w:p w:rsidR="000457CE" w:rsidRDefault="000457CE" w:rsidP="000457CE">
      <w:r>
        <w:t>Signature ___________________________________________________</w:t>
      </w:r>
      <w:r>
        <w:tab/>
        <w:t>Date______________________________________</w:t>
      </w:r>
    </w:p>
    <w:p w:rsidR="00C713AD" w:rsidRDefault="00C713AD" w:rsidP="000457CE"/>
    <w:p w:rsidR="00C713AD" w:rsidRDefault="00C713AD" w:rsidP="000457CE"/>
    <w:p w:rsidR="00C713AD" w:rsidRDefault="00C713AD" w:rsidP="000457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BD54A3" w:rsidTr="00873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:rsidR="00BD54A3" w:rsidRDefault="00BD54A3" w:rsidP="0087363B">
            <w:pPr>
              <w:pStyle w:val="BodyText"/>
            </w:pPr>
            <w:r>
              <w:t>Return completed form</w:t>
            </w:r>
          </w:p>
        </w:tc>
      </w:tr>
    </w:tbl>
    <w:p w:rsidR="00BD54A3" w:rsidRPr="00B45D78" w:rsidRDefault="00BD54A3" w:rsidP="00BD54A3">
      <w:pPr>
        <w:pStyle w:val="BodyText"/>
        <w:spacing w:before="120" w:after="0"/>
        <w:rPr>
          <w:b/>
        </w:rPr>
      </w:pPr>
      <w:r w:rsidRPr="00B45D78">
        <w:rPr>
          <w:b/>
        </w:rPr>
        <w:t>Email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Post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Need more information?</w:t>
      </w:r>
    </w:p>
    <w:p w:rsidR="00BD54A3" w:rsidRDefault="00023884" w:rsidP="00BD54A3">
      <w:pPr>
        <w:pStyle w:val="BodyText"/>
        <w:spacing w:before="0" w:after="0"/>
      </w:pPr>
      <w:hyperlink r:id="rId15" w:history="1">
        <w:r w:rsidR="00BD54A3" w:rsidRPr="00592F79">
          <w:rPr>
            <w:rStyle w:val="Hyperlink"/>
          </w:rPr>
          <w:t>wasteadmin@geelongcity.vic.gov.au</w:t>
        </w:r>
      </w:hyperlink>
      <w:r w:rsidR="00BD54A3">
        <w:tab/>
        <w:t xml:space="preserve">City </w:t>
      </w:r>
      <w:r w:rsidR="006772FB">
        <w:t>of Greater Geelong</w:t>
      </w:r>
      <w:r w:rsidR="006772FB">
        <w:tab/>
      </w:r>
      <w:r w:rsidR="006772FB">
        <w:tab/>
      </w:r>
      <w:r w:rsidR="006772FB">
        <w:tab/>
        <w:t>Contact us on</w:t>
      </w:r>
      <w:r w:rsidR="00BD54A3">
        <w:t xml:space="preserve"> 5272 5272</w:t>
      </w:r>
    </w:p>
    <w:p w:rsidR="00BD54A3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Attn: Waste</w:t>
      </w:r>
    </w:p>
    <w:p w:rsidR="00BD54A3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PO BOX 104</w:t>
      </w:r>
    </w:p>
    <w:p w:rsidR="00B45D78" w:rsidRDefault="00BD54A3" w:rsidP="00BD54A3">
      <w:pPr>
        <w:pStyle w:val="BodyText"/>
        <w:spacing w:before="0" w:after="0"/>
      </w:pPr>
      <w:r>
        <w:tab/>
      </w:r>
      <w:r>
        <w:tab/>
      </w:r>
      <w:r>
        <w:tab/>
      </w:r>
      <w:r>
        <w:tab/>
      </w:r>
      <w:r>
        <w:tab/>
        <w:t>GEELONG VIC 3220</w:t>
      </w:r>
    </w:p>
    <w:p w:rsidR="00BD54A3" w:rsidRDefault="00BD54A3" w:rsidP="00BD54A3">
      <w:pPr>
        <w:pStyle w:val="BodyText"/>
        <w:spacing w:before="0" w:after="0"/>
      </w:pPr>
    </w:p>
    <w:p w:rsidR="00BD54A3" w:rsidRDefault="00BD54A3" w:rsidP="00BD54A3">
      <w:pPr>
        <w:pStyle w:val="BodyText"/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BD54A3" w:rsidTr="00873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:rsidR="00BD54A3" w:rsidRDefault="00BD54A3" w:rsidP="0087363B">
            <w:pPr>
              <w:pStyle w:val="BodyText"/>
            </w:pPr>
            <w:r>
              <w:t xml:space="preserve">Privacy Statement </w:t>
            </w:r>
          </w:p>
        </w:tc>
      </w:tr>
    </w:tbl>
    <w:p w:rsidR="00BD54A3" w:rsidRDefault="00BD54A3" w:rsidP="00BD54A3">
      <w:pPr>
        <w:pStyle w:val="NormalWeb"/>
        <w:spacing w:before="2" w:after="2"/>
        <w:rPr>
          <w:rFonts w:ascii="Arial" w:hAnsi="Arial" w:cs="Arial"/>
        </w:rPr>
      </w:pPr>
    </w:p>
    <w:p w:rsidR="00BD54A3" w:rsidRPr="002D4026" w:rsidRDefault="00BD54A3" w:rsidP="00BD54A3">
      <w:pPr>
        <w:pStyle w:val="NormalWeb"/>
        <w:spacing w:before="2" w:after="2"/>
      </w:pPr>
      <w:r w:rsidRPr="002900CF">
        <w:rPr>
          <w:rFonts w:ascii="Arial" w:hAnsi="Arial" w:cs="Arial"/>
        </w:rPr>
        <w:t>We will comply with the Information Privacy and Health Privacy Principles as set out in the </w:t>
      </w:r>
      <w:r w:rsidRPr="002900CF">
        <w:rPr>
          <w:rFonts w:ascii="Arial" w:hAnsi="Arial" w:cs="Arial"/>
          <w:i/>
        </w:rPr>
        <w:t>Privacy and Data Protection Act 2014</w:t>
      </w:r>
      <w:r w:rsidRPr="002900CF">
        <w:rPr>
          <w:rFonts w:ascii="Arial" w:hAnsi="Arial" w:cs="Arial"/>
        </w:rPr>
        <w:t xml:space="preserve"> and </w:t>
      </w:r>
      <w:r w:rsidRPr="002900CF">
        <w:rPr>
          <w:rFonts w:ascii="Arial" w:hAnsi="Arial" w:cs="Arial"/>
          <w:i/>
        </w:rPr>
        <w:t>Health Records Act 2001</w:t>
      </w:r>
      <w:r w:rsidRPr="002900CF">
        <w:rPr>
          <w:rFonts w:ascii="Arial" w:hAnsi="Arial" w:cs="Arial"/>
        </w:rPr>
        <w:t xml:space="preserve">. For more information, search for ‘privacy’ on our website. </w:t>
      </w:r>
    </w:p>
    <w:p w:rsidR="00BD54A3" w:rsidRPr="00B45D78" w:rsidRDefault="00BD54A3" w:rsidP="00BD54A3">
      <w:pPr>
        <w:pStyle w:val="BodyText"/>
        <w:spacing w:before="0" w:after="0"/>
      </w:pPr>
    </w:p>
    <w:sectPr w:rsidR="00BD54A3" w:rsidRPr="00B45D78" w:rsidSect="00BD54A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822" w:right="567" w:bottom="1418" w:left="567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963" w:rsidRDefault="00B06963" w:rsidP="00CE604F">
      <w:r>
        <w:separator/>
      </w:r>
    </w:p>
    <w:p w:rsidR="00B06963" w:rsidRDefault="00B06963" w:rsidP="00CE604F"/>
    <w:p w:rsidR="00B06963" w:rsidRDefault="00B06963" w:rsidP="00CE604F"/>
    <w:p w:rsidR="00B06963" w:rsidRDefault="00B06963" w:rsidP="00CE604F"/>
  </w:endnote>
  <w:endnote w:type="continuationSeparator" w:id="0">
    <w:p w:rsidR="00B06963" w:rsidRDefault="00B06963" w:rsidP="00CE604F">
      <w:r>
        <w:continuationSeparator/>
      </w:r>
    </w:p>
    <w:p w:rsidR="00B06963" w:rsidRDefault="00B06963" w:rsidP="00CE604F"/>
    <w:p w:rsidR="00B06963" w:rsidRDefault="00B06963" w:rsidP="00CE604F"/>
    <w:p w:rsidR="00B06963" w:rsidRDefault="00B06963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7EBF61-F6BE-4913-A181-7F56FD82DC43}"/>
    <w:embedBold r:id="rId2" w:fontKey="{F8C06D6D-41E9-4026-9CA9-7464C70A7A2C}"/>
    <w:embedItalic r:id="rId3" w:fontKey="{30C7F683-77A5-490B-9657-D85A4108F0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82E" w:rsidRDefault="007D68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A3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82E" w:rsidRDefault="007D68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963" w:rsidRDefault="00B06963" w:rsidP="00CE604F">
      <w:r>
        <w:separator/>
      </w:r>
    </w:p>
    <w:p w:rsidR="00B06963" w:rsidRDefault="00B06963" w:rsidP="00CE604F"/>
    <w:p w:rsidR="00B06963" w:rsidRDefault="00B06963" w:rsidP="00CE604F"/>
    <w:p w:rsidR="00B06963" w:rsidRDefault="00B06963" w:rsidP="00CE604F"/>
  </w:footnote>
  <w:footnote w:type="continuationSeparator" w:id="0">
    <w:p w:rsidR="00B06963" w:rsidRDefault="00B06963" w:rsidP="00CE604F">
      <w:r>
        <w:continuationSeparator/>
      </w:r>
    </w:p>
    <w:p w:rsidR="00B06963" w:rsidRDefault="00B06963" w:rsidP="00CE604F"/>
    <w:p w:rsidR="00B06963" w:rsidRDefault="00B06963" w:rsidP="00CE604F"/>
    <w:p w:rsidR="00B06963" w:rsidRDefault="00B06963" w:rsidP="00CE60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82E" w:rsidRDefault="007D68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82E" w:rsidRDefault="007D682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82E" w:rsidRDefault="007D68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2205C9E"/>
    <w:multiLevelType w:val="hybridMultilevel"/>
    <w:tmpl w:val="B7467F7A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2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2"/>
  </w:num>
  <w:num w:numId="20">
    <w:abstractNumId w:val="12"/>
  </w:num>
  <w:num w:numId="21">
    <w:abstractNumId w:val="12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63"/>
    <w:rsid w:val="0000578C"/>
    <w:rsid w:val="00010362"/>
    <w:rsid w:val="00012493"/>
    <w:rsid w:val="00015395"/>
    <w:rsid w:val="00015489"/>
    <w:rsid w:val="00021629"/>
    <w:rsid w:val="00023884"/>
    <w:rsid w:val="000340A9"/>
    <w:rsid w:val="00035765"/>
    <w:rsid w:val="00035E23"/>
    <w:rsid w:val="00041675"/>
    <w:rsid w:val="000457CE"/>
    <w:rsid w:val="00051849"/>
    <w:rsid w:val="00056673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4F5A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A7778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5B40"/>
    <w:rsid w:val="005B7F2F"/>
    <w:rsid w:val="005C11CA"/>
    <w:rsid w:val="005C428F"/>
    <w:rsid w:val="005D35B0"/>
    <w:rsid w:val="005D47B0"/>
    <w:rsid w:val="005D4B4A"/>
    <w:rsid w:val="005E5955"/>
    <w:rsid w:val="005F5864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2FB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54BA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682E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46E9"/>
    <w:rsid w:val="00937703"/>
    <w:rsid w:val="0093771A"/>
    <w:rsid w:val="0094605E"/>
    <w:rsid w:val="00953ABE"/>
    <w:rsid w:val="00954C94"/>
    <w:rsid w:val="00963ABA"/>
    <w:rsid w:val="00964292"/>
    <w:rsid w:val="00966C88"/>
    <w:rsid w:val="00970733"/>
    <w:rsid w:val="00971677"/>
    <w:rsid w:val="00972889"/>
    <w:rsid w:val="00972EC4"/>
    <w:rsid w:val="00977B97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05E97"/>
    <w:rsid w:val="00A12C87"/>
    <w:rsid w:val="00A15D80"/>
    <w:rsid w:val="00A15EF9"/>
    <w:rsid w:val="00A17099"/>
    <w:rsid w:val="00A21F56"/>
    <w:rsid w:val="00A22A4E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06963"/>
    <w:rsid w:val="00B118A3"/>
    <w:rsid w:val="00B12463"/>
    <w:rsid w:val="00B14589"/>
    <w:rsid w:val="00B15409"/>
    <w:rsid w:val="00B21E43"/>
    <w:rsid w:val="00B21E88"/>
    <w:rsid w:val="00B21F67"/>
    <w:rsid w:val="00B21F6A"/>
    <w:rsid w:val="00B32E22"/>
    <w:rsid w:val="00B45D78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D54A3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2B6A"/>
    <w:rsid w:val="00C46957"/>
    <w:rsid w:val="00C5027F"/>
    <w:rsid w:val="00C513DF"/>
    <w:rsid w:val="00C559D8"/>
    <w:rsid w:val="00C609EC"/>
    <w:rsid w:val="00C6312A"/>
    <w:rsid w:val="00C65F7E"/>
    <w:rsid w:val="00C713AD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1DDC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5:docId w15:val="{E12543C2-2960-4E17-BF65-D35FDC73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ED1DDC"/>
    <w:rPr>
      <w:color w:val="231F20" w:themeColor="hyperlink"/>
      <w:u w:val="single"/>
    </w:rPr>
  </w:style>
  <w:style w:type="paragraph" w:styleId="NormalWeb">
    <w:name w:val="Normal (Web)"/>
    <w:basedOn w:val="Normal"/>
    <w:uiPriority w:val="99"/>
    <w:rsid w:val="00BD54A3"/>
    <w:pPr>
      <w:spacing w:beforeLines="1" w:afterLines="1" w:line="240" w:lineRule="auto"/>
    </w:pPr>
    <w:rPr>
      <w:rFonts w:ascii="Times" w:eastAsiaTheme="minorHAnsi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rsid w:val="00045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wasteadmin@geelongcity.vic.gov.a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eelongaustralia.com.au/bins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35C9B-6B4D-446C-AE20-DDEB4F1143AF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707B85C-43D5-4943-87C6-6A5BA8FD5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F457032D.dotm</Template>
  <TotalTime>47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ki02422</dc:creator>
  <cp:lastModifiedBy>Nicholas Grbin</cp:lastModifiedBy>
  <cp:revision>10</cp:revision>
  <cp:lastPrinted>2019-06-04T22:25:00Z</cp:lastPrinted>
  <dcterms:created xsi:type="dcterms:W3CDTF">2017-07-04T02:05:00Z</dcterms:created>
  <dcterms:modified xsi:type="dcterms:W3CDTF">2019-09-17T22:20:00Z</dcterms:modified>
</cp:coreProperties>
</file>