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A7F" w:rsidRDefault="00E817BF"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97700" cy="98920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ern Growth Area - reduce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89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5A7F" w:rsidSect="00E817BF">
      <w:pgSz w:w="11906" w:h="16838"/>
      <w:pgMar w:top="426" w:right="1701" w:bottom="144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7BF"/>
    <w:rsid w:val="00167036"/>
    <w:rsid w:val="002B0CDC"/>
    <w:rsid w:val="0087226A"/>
    <w:rsid w:val="0087527E"/>
    <w:rsid w:val="00AB5A7F"/>
    <w:rsid w:val="00C06A48"/>
    <w:rsid w:val="00E81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B750E9-F2BE-4B2D-B7F0-4110D6051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2">
    <w:name w:val="Para_2"/>
    <w:basedOn w:val="Normal"/>
    <w:pPr>
      <w:spacing w:after="120"/>
      <w:ind w:left="1134"/>
      <w:jc w:val="both"/>
    </w:pPr>
    <w:rPr>
      <w:color w:val="000000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D0A91CC2.dotm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CoGG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Potas</dc:creator>
  <cp:keywords/>
  <dc:description/>
  <cp:lastModifiedBy>Jessica Potas</cp:lastModifiedBy>
  <cp:revision>1</cp:revision>
  <dcterms:created xsi:type="dcterms:W3CDTF">2017-11-15T20:46:00Z</dcterms:created>
  <dcterms:modified xsi:type="dcterms:W3CDTF">2017-11-15T20:47:00Z</dcterms:modified>
</cp:coreProperties>
</file>