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BB43CC" w:rsidRDefault="00441F40">
      <w:pPr>
        <w:pStyle w:val="BodyText"/>
        <w:rPr>
          <w:rFonts w:ascii="Times New Roman"/>
          <w:sz w:val="20"/>
        </w:rPr>
      </w:pPr>
      <w:r>
        <w:rPr>
          <w:noProof/>
          <w:lang w:val="en-AU" w:eastAsia="en-AU" w:bidi="ar-SA"/>
        </w:rPr>
        <mc:AlternateContent>
          <mc:Choice Requires="wpg">
            <w:drawing>
              <wp:anchor distT="0" distB="0" distL="114300" distR="114300" simplePos="0" relativeHeight="503281016" behindDoc="1" locked="0" layoutInCell="1" allowOverlap="1">
                <wp:simplePos x="0" y="0"/>
                <wp:positionH relativeFrom="page">
                  <wp:posOffset>-81280</wp:posOffset>
                </wp:positionH>
                <wp:positionV relativeFrom="page">
                  <wp:posOffset>-12700</wp:posOffset>
                </wp:positionV>
                <wp:extent cx="7717790" cy="10723245"/>
                <wp:effectExtent l="4445" t="6350" r="2540" b="5080"/>
                <wp:wrapNone/>
                <wp:docPr id="381"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7790" cy="10723245"/>
                          <a:chOff x="-128" y="-20"/>
                          <a:chExt cx="12154" cy="16887"/>
                        </a:xfrm>
                      </wpg:grpSpPr>
                      <wps:wsp>
                        <wps:cNvPr id="382" name="Rectangle 405"/>
                        <wps:cNvSpPr>
                          <a:spLocks noChangeArrowheads="1"/>
                        </wps:cNvSpPr>
                        <wps:spPr bwMode="auto">
                          <a:xfrm>
                            <a:off x="127" y="113"/>
                            <a:ext cx="11606" cy="16612"/>
                          </a:xfrm>
                          <a:prstGeom prst="rect">
                            <a:avLst/>
                          </a:prstGeom>
                          <a:solidFill>
                            <a:srgbClr val="FFF0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3" name="Picture 40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27" y="113"/>
                            <a:ext cx="11606" cy="11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Freeform 403"/>
                        <wps:cNvSpPr>
                          <a:spLocks/>
                        </wps:cNvSpPr>
                        <wps:spPr bwMode="auto">
                          <a:xfrm>
                            <a:off x="18" y="12416"/>
                            <a:ext cx="11888" cy="4422"/>
                          </a:xfrm>
                          <a:custGeom>
                            <a:avLst/>
                            <a:gdLst>
                              <a:gd name="T0" fmla="+- 0 11906 18"/>
                              <a:gd name="T1" fmla="*/ T0 w 11888"/>
                              <a:gd name="T2" fmla="+- 0 12416 12416"/>
                              <a:gd name="T3" fmla="*/ 12416 h 4422"/>
                              <a:gd name="T4" fmla="+- 0 18 18"/>
                              <a:gd name="T5" fmla="*/ T4 w 11888"/>
                              <a:gd name="T6" fmla="+- 0 16045 12416"/>
                              <a:gd name="T7" fmla="*/ 16045 h 4422"/>
                              <a:gd name="T8" fmla="+- 0 34 18"/>
                              <a:gd name="T9" fmla="*/ T8 w 11888"/>
                              <a:gd name="T10" fmla="+- 0 16838 12416"/>
                              <a:gd name="T11" fmla="*/ 16838 h 4422"/>
                              <a:gd name="T12" fmla="+- 0 11906 18"/>
                              <a:gd name="T13" fmla="*/ T12 w 11888"/>
                              <a:gd name="T14" fmla="+- 0 16838 12416"/>
                              <a:gd name="T15" fmla="*/ 16838 h 4422"/>
                              <a:gd name="T16" fmla="+- 0 11906 18"/>
                              <a:gd name="T17" fmla="*/ T16 w 11888"/>
                              <a:gd name="T18" fmla="+- 0 12416 12416"/>
                              <a:gd name="T19" fmla="*/ 12416 h 4422"/>
                            </a:gdLst>
                            <a:ahLst/>
                            <a:cxnLst>
                              <a:cxn ang="0">
                                <a:pos x="T1" y="T3"/>
                              </a:cxn>
                              <a:cxn ang="0">
                                <a:pos x="T5" y="T7"/>
                              </a:cxn>
                              <a:cxn ang="0">
                                <a:pos x="T9" y="T11"/>
                              </a:cxn>
                              <a:cxn ang="0">
                                <a:pos x="T13" y="T15"/>
                              </a:cxn>
                              <a:cxn ang="0">
                                <a:pos x="T17" y="T19"/>
                              </a:cxn>
                            </a:cxnLst>
                            <a:rect l="0" t="0" r="r" b="b"/>
                            <a:pathLst>
                              <a:path w="11888" h="4422">
                                <a:moveTo>
                                  <a:pt x="11888" y="0"/>
                                </a:moveTo>
                                <a:lnTo>
                                  <a:pt x="0" y="3629"/>
                                </a:lnTo>
                                <a:lnTo>
                                  <a:pt x="16" y="4422"/>
                                </a:lnTo>
                                <a:lnTo>
                                  <a:pt x="11888" y="4422"/>
                                </a:lnTo>
                                <a:lnTo>
                                  <a:pt x="11888" y="0"/>
                                </a:lnTo>
                                <a:close/>
                              </a:path>
                            </a:pathLst>
                          </a:custGeom>
                          <a:solidFill>
                            <a:srgbClr val="F3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02"/>
                        <wps:cNvSpPr>
                          <a:spLocks/>
                        </wps:cNvSpPr>
                        <wps:spPr bwMode="auto">
                          <a:xfrm>
                            <a:off x="17" y="6794"/>
                            <a:ext cx="11770" cy="9246"/>
                          </a:xfrm>
                          <a:custGeom>
                            <a:avLst/>
                            <a:gdLst>
                              <a:gd name="T0" fmla="+- 0 98 17"/>
                              <a:gd name="T1" fmla="*/ T0 w 11770"/>
                              <a:gd name="T2" fmla="+- 0 6795 6795"/>
                              <a:gd name="T3" fmla="*/ 6795 h 9246"/>
                              <a:gd name="T4" fmla="+- 0 17 17"/>
                              <a:gd name="T5" fmla="*/ T4 w 11770"/>
                              <a:gd name="T6" fmla="+- 0 16040 6795"/>
                              <a:gd name="T7" fmla="*/ 16040 h 9246"/>
                              <a:gd name="T8" fmla="+- 0 11759 17"/>
                              <a:gd name="T9" fmla="*/ T8 w 11770"/>
                              <a:gd name="T10" fmla="+- 0 12408 6795"/>
                              <a:gd name="T11" fmla="*/ 12408 h 9246"/>
                              <a:gd name="T12" fmla="+- 0 11786 17"/>
                              <a:gd name="T13" fmla="*/ T12 w 11770"/>
                              <a:gd name="T14" fmla="+- 0 11660 6795"/>
                              <a:gd name="T15" fmla="*/ 11660 h 9246"/>
                              <a:gd name="T16" fmla="+- 0 98 17"/>
                              <a:gd name="T17" fmla="*/ T16 w 11770"/>
                              <a:gd name="T18" fmla="+- 0 6795 6795"/>
                              <a:gd name="T19" fmla="*/ 6795 h 9246"/>
                            </a:gdLst>
                            <a:ahLst/>
                            <a:cxnLst>
                              <a:cxn ang="0">
                                <a:pos x="T1" y="T3"/>
                              </a:cxn>
                              <a:cxn ang="0">
                                <a:pos x="T5" y="T7"/>
                              </a:cxn>
                              <a:cxn ang="0">
                                <a:pos x="T9" y="T11"/>
                              </a:cxn>
                              <a:cxn ang="0">
                                <a:pos x="T13" y="T15"/>
                              </a:cxn>
                              <a:cxn ang="0">
                                <a:pos x="T17" y="T19"/>
                              </a:cxn>
                            </a:cxnLst>
                            <a:rect l="0" t="0" r="r" b="b"/>
                            <a:pathLst>
                              <a:path w="11770" h="9246">
                                <a:moveTo>
                                  <a:pt x="81" y="0"/>
                                </a:moveTo>
                                <a:lnTo>
                                  <a:pt x="0" y="9245"/>
                                </a:lnTo>
                                <a:lnTo>
                                  <a:pt x="11742" y="5613"/>
                                </a:lnTo>
                                <a:lnTo>
                                  <a:pt x="11769" y="4865"/>
                                </a:lnTo>
                                <a:lnTo>
                                  <a:pt x="81" y="0"/>
                                </a:lnTo>
                                <a:close/>
                              </a:path>
                            </a:pathLst>
                          </a:custGeom>
                          <a:solidFill>
                            <a:srgbClr val="FFCF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Line 401"/>
                        <wps:cNvCnPr>
                          <a:cxnSpLocks noChangeShapeType="1"/>
                        </wps:cNvCnPr>
                        <wps:spPr bwMode="auto">
                          <a:xfrm>
                            <a:off x="1207" y="12528"/>
                            <a:ext cx="552" cy="0"/>
                          </a:xfrm>
                          <a:prstGeom prst="line">
                            <a:avLst/>
                          </a:prstGeom>
                          <a:noFill/>
                          <a:ln w="35941">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387" name="Rectangle 400"/>
                        <wps:cNvSpPr>
                          <a:spLocks noChangeArrowheads="1"/>
                        </wps:cNvSpPr>
                        <wps:spPr bwMode="auto">
                          <a:xfrm>
                            <a:off x="130" y="121"/>
                            <a:ext cx="11635" cy="16604"/>
                          </a:xfrm>
                          <a:prstGeom prst="rect">
                            <a:avLst/>
                          </a:prstGeom>
                          <a:noFill/>
                          <a:ln w="179705">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8" name="Picture 39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7748" y="15302"/>
                            <a:ext cx="3477" cy="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Line 398"/>
                        <wps:cNvCnPr>
                          <a:cxnSpLocks noChangeShapeType="1"/>
                        </wps:cNvCnPr>
                        <wps:spPr bwMode="auto">
                          <a:xfrm>
                            <a:off x="11884" y="12395"/>
                            <a:ext cx="0" cy="3651"/>
                          </a:xfrm>
                          <a:prstGeom prst="line">
                            <a:avLst/>
                          </a:prstGeom>
                          <a:noFill/>
                          <a:ln w="17970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90" name="Line 397"/>
                        <wps:cNvCnPr>
                          <a:cxnSpLocks noChangeShapeType="1"/>
                        </wps:cNvCnPr>
                        <wps:spPr bwMode="auto">
                          <a:xfrm>
                            <a:off x="11679" y="11568"/>
                            <a:ext cx="0" cy="0"/>
                          </a:xfrm>
                          <a:prstGeom prst="line">
                            <a:avLst/>
                          </a:prstGeom>
                          <a:noFill/>
                          <a:ln w="17970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1" name="Picture 39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222" y="15047"/>
                            <a:ext cx="1881"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9CDB39" id="Group 395" o:spid="_x0000_s1026" style="position:absolute;margin-left:-6.4pt;margin-top:-1pt;width:607.7pt;height:844.35pt;z-index:-35464;mso-position-horizontal-relative:page;mso-position-vertical-relative:page" coordorigin="-128,-20" coordsize="12154,168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">
                <v:rect id="Rectangle 405" o:spid="_x0000_s1027" style="position:absolute;left:127;top:113;width:11606;height:16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" fillcolor="#fff0c1"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4" o:spid="_x0000_s1028" type="#_x0000_t75" style="position:absolute;left:127;top:113;width:11606;height:1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">
                  <v:imagedata r:id="rId8" o:title=""/>
                </v:shape>
                <v:shape id="Freeform 403" o:spid="_x0000_s1029" style="position:absolute;left:18;top:12416;width:11888;height:4422;visibility:visible;mso-wrap-style:square;v-text-anchor:top" coordsize="11888,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" path="m11888,l,3629r16,793l11888,4422,11888,xe" fillcolor="#f3f2f2" stroked="f">
                  <v:path arrowok="t" o:connecttype="custom" o:connectlocs="11888,12416;0,16045;16,16838;11888,16838;11888,12416" o:connectangles="0,0,0,0,0"/>
                </v:shape>
                <v:shape id="Freeform 402" o:spid="_x0000_s1030" style="position:absolute;left:17;top:6794;width:11770;height:9246;visibility:visible;mso-wrap-style:square;v-text-anchor:top" coordsize="11770,9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" path="m81,l,9245,11742,5613r27,-748l81,xe" fillcolor="#ffcf62" stroked="f">
                  <v:path arrowok="t" o:connecttype="custom" o:connectlocs="81,6795;0,16040;11742,12408;11769,11660;81,6795" o:connectangles="0,0,0,0,0"/>
                </v:shape>
                <v:line id="Line 401" o:spid="_x0000_s1031" style="position:absolute;visibility:visible;mso-wrap-style:square" from="1207,12528" to="1759,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" strokecolor="#f04e2d" strokeweight="2.83pt"/>
                <v:rect id="Rectangle 400" o:spid="_x0000_s1032" style="position:absolute;left:130;top:121;width:11635;height:1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" filled="f" strokecolor="white" strokeweight="14.15pt"/>
                <v:shape id="Picture 399" o:spid="_x0000_s1033" type="#_x0000_t75" style="position:absolute;left:7748;top:15302;width:3477;height: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">
                  <v:imagedata r:id="rId9" o:title=""/>
                </v:shape>
                <v:line id="Line 398" o:spid="_x0000_s1034" style="position:absolute;visibility:visible;mso-wrap-style:square" from="11884,12395" to="11884,16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" strokecolor="white" strokeweight="14.15pt"/>
                <v:line id="Line 397" o:spid="_x0000_s1035" style="position:absolute;visibility:visible;mso-wrap-style:square" from="11679,11568" to="11679,1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" strokecolor="white" strokeweight="14.15pt"/>
                <v:shape id="Picture 396" o:spid="_x0000_s1036" type="#_x0000_t75" style="position:absolute;left:5222;top:15047;width:1881;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">
                  <v:imagedata r:id="rId10" o:title=""/>
                </v:shape>
                <w10:wrap anchorx="page" anchory="page"/>
              </v:group>
            </w:pict>
          </mc:Fallback>
        </mc:AlternateContent>
      </w: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441F40">
      <w:pPr>
        <w:spacing w:before="258" w:line="334" w:lineRule="exact"/>
        <w:ind w:left="1209"/>
        <w:rPr>
          <w:rFonts w:ascii="Brandon Grotesque Bold"/>
          <w:b/>
          <w:sz w:val="25"/>
        </w:rPr>
      </w:pPr>
      <w:r>
        <w:rPr>
          <w:rFonts w:ascii="Brandon Grotesque Bold"/>
          <w:b/>
          <w:color w:val="F04E2D"/>
          <w:sz w:val="25"/>
        </w:rPr>
        <w:t>THE CITY OF</w:t>
      </w:r>
    </w:p>
    <w:p w:rsidR="00BB43CC" w:rsidRDefault="00441F40">
      <w:pPr>
        <w:spacing w:line="334" w:lineRule="exact"/>
        <w:ind w:left="1209"/>
        <w:rPr>
          <w:rFonts w:ascii="Brandon Grotesque Bold"/>
          <w:b/>
          <w:sz w:val="25"/>
        </w:rPr>
      </w:pPr>
      <w:r>
        <w:rPr>
          <w:rFonts w:ascii="Brandon Grotesque Bold"/>
          <w:b/>
          <w:color w:val="F04E2D"/>
          <w:sz w:val="25"/>
        </w:rPr>
        <w:t>GREATER GEELONG</w:t>
      </w:r>
    </w:p>
    <w:p w:rsidR="00BB43CC" w:rsidRDefault="00441F40">
      <w:pPr>
        <w:spacing w:before="254" w:line="180" w:lineRule="auto"/>
        <w:ind w:left="1211" w:right="158"/>
        <w:rPr>
          <w:rFonts w:ascii="Brandon Grotesque Bold"/>
          <w:b/>
          <w:sz w:val="60"/>
        </w:rPr>
      </w:pPr>
      <w:r>
        <w:rPr>
          <w:rFonts w:ascii="Brandon Grotesque Bold"/>
          <w:b/>
          <w:color w:val="F04E2D"/>
          <w:spacing w:val="8"/>
          <w:w w:val="95"/>
          <w:sz w:val="60"/>
        </w:rPr>
        <w:t xml:space="preserve">NORTHERN </w:t>
      </w:r>
      <w:r>
        <w:rPr>
          <w:rFonts w:ascii="Brandon Grotesque Bold"/>
          <w:b/>
          <w:color w:val="F04E2D"/>
          <w:spacing w:val="6"/>
          <w:w w:val="95"/>
          <w:sz w:val="60"/>
        </w:rPr>
        <w:t xml:space="preserve">AND </w:t>
      </w:r>
      <w:r>
        <w:rPr>
          <w:rFonts w:ascii="Brandon Grotesque Bold"/>
          <w:b/>
          <w:color w:val="F04E2D"/>
          <w:spacing w:val="10"/>
          <w:w w:val="95"/>
          <w:sz w:val="60"/>
        </w:rPr>
        <w:t xml:space="preserve">WESTERN </w:t>
      </w:r>
      <w:r>
        <w:rPr>
          <w:rFonts w:ascii="Brandon Grotesque Bold"/>
          <w:b/>
          <w:color w:val="F04E2D"/>
          <w:spacing w:val="7"/>
          <w:w w:val="95"/>
          <w:sz w:val="60"/>
        </w:rPr>
        <w:t>GEELONG GROWTH</w:t>
      </w:r>
      <w:r>
        <w:rPr>
          <w:rFonts w:ascii="Brandon Grotesque Bold"/>
          <w:b/>
          <w:color w:val="F04E2D"/>
          <w:spacing w:val="81"/>
          <w:w w:val="95"/>
          <w:sz w:val="60"/>
        </w:rPr>
        <w:t xml:space="preserve"> </w:t>
      </w:r>
      <w:r>
        <w:rPr>
          <w:rFonts w:ascii="Brandon Grotesque Bold"/>
          <w:b/>
          <w:color w:val="F04E2D"/>
          <w:spacing w:val="10"/>
          <w:w w:val="95"/>
          <w:sz w:val="60"/>
        </w:rPr>
        <w:t>AREAS</w:t>
      </w:r>
    </w:p>
    <w:p w:rsidR="00BB43CC" w:rsidRDefault="00BB43CC">
      <w:pPr>
        <w:pStyle w:val="BodyText"/>
        <w:spacing w:before="13"/>
        <w:rPr>
          <w:rFonts w:ascii="Brandon Grotesque Bold"/>
          <w:b/>
          <w:sz w:val="24"/>
        </w:rPr>
      </w:pPr>
    </w:p>
    <w:p w:rsidR="00BB43CC" w:rsidRDefault="00441F40">
      <w:pPr>
        <w:spacing w:before="138" w:line="208" w:lineRule="auto"/>
        <w:ind w:left="1209" w:right="6686"/>
        <w:rPr>
          <w:rFonts w:ascii="Brandon Grotesque Bold"/>
          <w:b/>
          <w:sz w:val="25"/>
        </w:rPr>
      </w:pPr>
      <w:r>
        <w:rPr>
          <w:rFonts w:ascii="Brandon Grotesque Bold"/>
          <w:b/>
          <w:color w:val="F04E2D"/>
          <w:sz w:val="25"/>
        </w:rPr>
        <w:t>VISION AND PRINCIPLES WORKSHOP SUMMARY OCTOBER 2017</w:t>
      </w: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spacing w:before="4"/>
        <w:rPr>
          <w:rFonts w:ascii="Brandon Grotesque Bold"/>
          <w:b/>
          <w:sz w:val="18"/>
        </w:rPr>
      </w:pPr>
    </w:p>
    <w:p w:rsidR="00BB43CC" w:rsidRDefault="00441F40">
      <w:pPr>
        <w:pStyle w:val="Heading2"/>
        <w:spacing w:before="99"/>
        <w:ind w:right="1301"/>
        <w:jc w:val="center"/>
      </w:pPr>
      <w:r>
        <w:rPr>
          <w:color w:val="1B3562"/>
          <w:w w:val="96"/>
        </w:rPr>
        <w:t>&amp;</w:t>
      </w:r>
    </w:p>
    <w:p w:rsidR="00BB43CC" w:rsidRDefault="00441F40">
      <w:pPr>
        <w:pStyle w:val="Heading5"/>
        <w:ind w:left="1158" w:right="741"/>
        <w:jc w:val="center"/>
      </w:pPr>
      <w:r>
        <w:rPr>
          <w:color w:val="1B3562"/>
        </w:rPr>
        <w:t>GROWTH AREAS</w:t>
      </w:r>
    </w:p>
    <w:p w:rsidR="00BB43CC" w:rsidRDefault="00BB43CC">
      <w:pPr>
        <w:jc w:val="center"/>
        <w:sectPr w:rsidR="00BB43CC">
          <w:type w:val="continuous"/>
          <w:pgSz w:w="11910" w:h="16840"/>
          <w:pgMar w:top="1580" w:right="0" w:bottom="280" w:left="0" w:header="720" w:footer="720" w:gutter="0"/>
          <w:cols w:space="720"/>
        </w:sectPr>
      </w:pPr>
    </w:p>
    <w:p w:rsidR="00BB43CC" w:rsidRDefault="00441F40">
      <w:pPr>
        <w:spacing w:before="90" w:line="164" w:lineRule="exact"/>
        <w:ind w:right="425"/>
        <w:jc w:val="right"/>
        <w:rPr>
          <w:rFonts w:ascii="Times New Roman"/>
          <w:sz w:val="15"/>
        </w:rPr>
      </w:pPr>
      <w:r>
        <w:rPr>
          <w:noProof/>
          <w:sz w:val="19"/>
          <w:lang w:val="en-AU" w:eastAsia="en-AU" w:bidi="ar-SA"/>
        </w:rPr>
        <w:lastRenderedPageBreak/>
        <mc:AlternateContent>
          <mc:Choice Requires="wpg">
            <w:drawing>
              <wp:anchor distT="0" distB="0" distL="114300" distR="114300" simplePos="0" relativeHeight="503281064" behindDoc="1" locked="0" layoutInCell="1" allowOverlap="1">
                <wp:simplePos x="0" y="0"/>
                <wp:positionH relativeFrom="page">
                  <wp:posOffset>-127000</wp:posOffset>
                </wp:positionH>
                <wp:positionV relativeFrom="page">
                  <wp:posOffset>-72390</wp:posOffset>
                </wp:positionV>
                <wp:extent cx="5022215" cy="10692130"/>
                <wp:effectExtent l="0" t="3810" r="635" b="635"/>
                <wp:wrapNone/>
                <wp:docPr id="378"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215" cy="10692130"/>
                          <a:chOff x="0" y="0"/>
                          <a:chExt cx="7909" cy="16838"/>
                        </a:xfrm>
                      </wpg:grpSpPr>
                      <pic:pic xmlns:pic="http://schemas.openxmlformats.org/drawingml/2006/picture">
                        <pic:nvPicPr>
                          <pic:cNvPr id="379" name="Picture 37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909"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0" name="Line 372"/>
                        <wps:cNvCnPr>
                          <a:cxnSpLocks noChangeShapeType="1"/>
                        </wps:cNvCnPr>
                        <wps:spPr bwMode="auto">
                          <a:xfrm>
                            <a:off x="6732" y="11024"/>
                            <a:ext cx="0" cy="260"/>
                          </a:xfrm>
                          <a:prstGeom prst="line">
                            <a:avLst/>
                          </a:prstGeom>
                          <a:noFill/>
                          <a:ln w="45042">
                            <a:solidFill>
                              <a:srgbClr val="DDEBF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ABFB12" id="Group 371" o:spid="_x0000_s1026" style="position:absolute;margin-left:-10pt;margin-top:-5.7pt;width:395.45pt;height:841.9pt;z-index:-35416;mso-position-horizontal-relative:page;mso-position-vertical-relative:page" coordsize="7909,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">
                <v:shape id="Picture 373" o:spid="_x0000_s1027" type="#_x0000_t75" style="position:absolute;width:7909;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">
                  <v:imagedata r:id="rId12" o:title=""/>
                </v:shape>
                <v:line id="Line 372" o:spid="_x0000_s1028" style="position:absolute;visibility:visible;mso-wrap-style:square" from="6732,11024" to="6732,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" strokecolor="#ddebf0" strokeweight="1.2512mm"/>
                <w10:wrap anchorx="page" anchory="page"/>
              </v:group>
            </w:pict>
          </mc:Fallback>
        </mc:AlternateContent>
      </w:r>
      <w:r>
        <w:rPr>
          <w:rFonts w:ascii="Times New Roman"/>
          <w:color w:val="CDE4E9"/>
          <w:w w:val="60"/>
          <w:sz w:val="15"/>
        </w:rPr>
        <w:t>...,</w:t>
      </w:r>
    </w:p>
    <w:p w:rsidR="00BB43CC" w:rsidRDefault="00441F40">
      <w:pPr>
        <w:spacing w:line="164" w:lineRule="exact"/>
        <w:ind w:right="370"/>
        <w:jc w:val="right"/>
        <w:rPr>
          <w:rFonts w:ascii="Arial"/>
          <w:sz w:val="15"/>
        </w:rPr>
      </w:pPr>
      <w:r>
        <w:rPr>
          <w:rFonts w:ascii="Arial"/>
          <w:color w:val="CDE4E9"/>
          <w:w w:val="60"/>
          <w:sz w:val="15"/>
        </w:rPr>
        <w:t>I,'</w:t>
      </w:r>
    </w:p>
    <w:p w:rsidR="00BB43CC" w:rsidRDefault="00441F40">
      <w:pPr>
        <w:spacing w:before="4"/>
        <w:jc w:val="right"/>
        <w:rPr>
          <w:rFonts w:ascii="Times New Roman"/>
          <w:i/>
          <w:sz w:val="13"/>
        </w:rPr>
      </w:pPr>
      <w:r>
        <w:rPr>
          <w:rFonts w:ascii="Times New Roman"/>
          <w:color w:val="CDE4E9"/>
          <w:sz w:val="13"/>
        </w:rPr>
        <w:t xml:space="preserve">' </w:t>
      </w:r>
      <w:r>
        <w:rPr>
          <w:rFonts w:ascii="Times New Roman"/>
          <w:i/>
          <w:color w:val="CDE4E9"/>
          <w:sz w:val="13"/>
        </w:rPr>
        <w:t>r</w:t>
      </w:r>
    </w:p>
    <w:p w:rsidR="00BB43CC" w:rsidRDefault="00441F40">
      <w:pPr>
        <w:spacing w:line="84" w:lineRule="exact"/>
        <w:ind w:left="1802" w:right="1824"/>
        <w:jc w:val="center"/>
        <w:rPr>
          <w:rFonts w:ascii="Times New Roman"/>
          <w:i/>
          <w:sz w:val="21"/>
        </w:rPr>
      </w:pPr>
      <w:r>
        <w:br w:type="column"/>
      </w:r>
      <w:r>
        <w:rPr>
          <w:rFonts w:ascii="Times New Roman"/>
          <w:i/>
          <w:color w:val="CDE4E9"/>
          <w:w w:val="95"/>
          <w:sz w:val="21"/>
        </w:rPr>
        <w:lastRenderedPageBreak/>
        <w:t>w,</w:t>
      </w:r>
    </w:p>
    <w:p w:rsidR="00BB43CC" w:rsidRDefault="00441F40">
      <w:pPr>
        <w:tabs>
          <w:tab w:val="left" w:pos="1792"/>
        </w:tabs>
        <w:spacing w:line="185" w:lineRule="exact"/>
        <w:ind w:left="1278"/>
        <w:rPr>
          <w:rFonts w:ascii="Times New Roman"/>
          <w:i/>
          <w:sz w:val="8"/>
        </w:rPr>
      </w:pPr>
      <w:r>
        <w:rPr>
          <w:noProof/>
          <w:lang w:val="en-AU" w:eastAsia="en-AU" w:bidi="ar-SA"/>
        </w:rPr>
        <mc:AlternateContent>
          <mc:Choice Requires="wps">
            <w:drawing>
              <wp:anchor distT="0" distB="0" distL="114300" distR="114300" simplePos="0" relativeHeight="503281352" behindDoc="1" locked="0" layoutInCell="1" allowOverlap="1">
                <wp:simplePos x="0" y="0"/>
                <wp:positionH relativeFrom="page">
                  <wp:posOffset>6256655</wp:posOffset>
                </wp:positionH>
                <wp:positionV relativeFrom="paragraph">
                  <wp:posOffset>-68580</wp:posOffset>
                </wp:positionV>
                <wp:extent cx="100965" cy="163830"/>
                <wp:effectExtent l="0" t="3810" r="0" b="3810"/>
                <wp:wrapNone/>
                <wp:docPr id="377"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line="257" w:lineRule="exact"/>
                              <w:rPr>
                                <w:rFonts w:ascii="Arial" w:hAnsi="Arial"/>
                                <w:sz w:val="23"/>
                              </w:rPr>
                            </w:pPr>
                            <w:r>
                              <w:rPr>
                                <w:rFonts w:ascii="Arial" w:hAnsi="Arial"/>
                                <w:color w:val="CDE4E9"/>
                                <w:spacing w:val="-4"/>
                                <w:w w:val="75"/>
                                <w:sz w:val="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394" o:spid="_x0000_s1026" type="#_x0000_t202" style="position:absolute;left:0;text-align:left;margin-left:492.65pt;margin-top:-5.4pt;width:7.95pt;height:12.9pt;z-index:-35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" filled="f" stroked="f">
                <v:textbox inset="0,0,0,0">
                  <w:txbxContent>
                    <w:p w:rsidR="00BB43CC" w:rsidRDefault="00441F40">
                      <w:pPr>
                        <w:spacing w:line="257" w:lineRule="exact"/>
                        <w:rPr>
                          <w:rFonts w:ascii="Arial" w:hAnsi="Arial"/>
                          <w:sz w:val="23"/>
                        </w:rPr>
                      </w:pPr>
                      <w:r>
                        <w:rPr>
                          <w:rFonts w:ascii="Arial" w:hAnsi="Arial"/>
                          <w:color w:val="CDE4E9"/>
                          <w:spacing w:val="-4"/>
                          <w:w w:val="75"/>
                          <w:sz w:val="23"/>
                        </w:rPr>
                        <w:t>··,</w:t>
                      </w:r>
                    </w:p>
                  </w:txbxContent>
                </v:textbox>
                <w10:wrap anchorx="page"/>
              </v:shape>
            </w:pict>
          </mc:Fallback>
        </mc:AlternateContent>
      </w:r>
      <w:r>
        <w:rPr>
          <w:rFonts w:ascii="Times New Roman"/>
          <w:color w:val="CDE4E9"/>
          <w:position w:val="1"/>
          <w:sz w:val="21"/>
        </w:rPr>
        <w:t>/</w:t>
      </w:r>
      <w:r>
        <w:rPr>
          <w:rFonts w:ascii="Times New Roman"/>
          <w:color w:val="CDE4E9"/>
          <w:position w:val="1"/>
          <w:sz w:val="21"/>
        </w:rPr>
        <w:tab/>
      </w:r>
      <w:r>
        <w:rPr>
          <w:rFonts w:ascii="Times New Roman"/>
          <w:color w:val="CDE4E9"/>
          <w:spacing w:val="-9"/>
          <w:position w:val="-6"/>
          <w:sz w:val="11"/>
        </w:rPr>
        <w:t>)</w:t>
      </w:r>
      <w:r>
        <w:rPr>
          <w:rFonts w:ascii="Times New Roman"/>
          <w:color w:val="CDE4E9"/>
          <w:spacing w:val="-9"/>
          <w:sz w:val="8"/>
        </w:rPr>
        <w:t>JI</w:t>
      </w:r>
      <w:r>
        <w:rPr>
          <w:rFonts w:ascii="Times New Roman"/>
          <w:color w:val="CDE4E9"/>
          <w:sz w:val="8"/>
        </w:rPr>
        <w:t xml:space="preserve"> </w:t>
      </w:r>
      <w:r>
        <w:rPr>
          <w:rFonts w:ascii="Times New Roman"/>
          <w:color w:val="CDE4E9"/>
          <w:spacing w:val="-4"/>
          <w:position w:val="-6"/>
          <w:sz w:val="11"/>
        </w:rPr>
        <w:t>1,</w:t>
      </w:r>
      <w:r>
        <w:rPr>
          <w:rFonts w:ascii="Times New Roman"/>
          <w:i/>
          <w:color w:val="CDE4E9"/>
          <w:spacing w:val="-4"/>
          <w:sz w:val="8"/>
        </w:rPr>
        <w:t>I</w:t>
      </w:r>
    </w:p>
    <w:p w:rsidR="00BB43CC" w:rsidRDefault="00441F40">
      <w:pPr>
        <w:spacing w:line="280" w:lineRule="exact"/>
        <w:ind w:right="1121"/>
        <w:jc w:val="center"/>
        <w:rPr>
          <w:rFonts w:ascii="Times New Roman"/>
          <w:i/>
          <w:sz w:val="30"/>
        </w:rPr>
      </w:pPr>
      <w:r>
        <w:rPr>
          <w:rFonts w:ascii="Times New Roman"/>
          <w:i/>
          <w:color w:val="CDE4E9"/>
          <w:w w:val="109"/>
          <w:sz w:val="30"/>
        </w:rPr>
        <w:t>J</w:t>
      </w:r>
    </w:p>
    <w:p w:rsidR="00BB43CC" w:rsidRDefault="00BB43CC">
      <w:pPr>
        <w:spacing w:line="280" w:lineRule="exact"/>
        <w:jc w:val="center"/>
        <w:rPr>
          <w:rFonts w:ascii="Times New Roman"/>
          <w:sz w:val="30"/>
        </w:rPr>
        <w:sectPr w:rsidR="00BB43CC">
          <w:pgSz w:w="11910" w:h="16840"/>
          <w:pgMar w:top="0" w:right="0" w:bottom="0" w:left="0" w:header="720" w:footer="720" w:gutter="0"/>
          <w:cols w:num="2" w:space="720" w:equalWidth="0">
            <w:col w:w="8020" w:space="40"/>
            <w:col w:w="3850"/>
          </w:cols>
        </w:sectPr>
      </w:pPr>
    </w:p>
    <w:p w:rsidR="00BB43CC" w:rsidRDefault="00BB43CC">
      <w:pPr>
        <w:pStyle w:val="BodyText"/>
        <w:spacing w:before="4"/>
        <w:rPr>
          <w:rFonts w:ascii="Times New Roman"/>
          <w:i/>
          <w:sz w:val="16"/>
        </w:rPr>
      </w:pPr>
    </w:p>
    <w:p w:rsidR="00BB43CC" w:rsidRDefault="00441F40">
      <w:pPr>
        <w:tabs>
          <w:tab w:val="left" w:pos="771"/>
          <w:tab w:val="left" w:pos="1986"/>
          <w:tab w:val="left" w:pos="2366"/>
        </w:tabs>
        <w:spacing w:before="88"/>
        <w:ind w:right="523"/>
        <w:jc w:val="right"/>
        <w:rPr>
          <w:rFonts w:ascii="Times New Roman"/>
          <w:sz w:val="16"/>
        </w:rPr>
      </w:pPr>
      <w:r>
        <w:rPr>
          <w:rFonts w:ascii="Arial"/>
          <w:color w:val="CDE4E9"/>
          <w:sz w:val="41"/>
        </w:rPr>
        <w:t>.</w:t>
      </w:r>
      <w:r>
        <w:rPr>
          <w:rFonts w:ascii="Arial"/>
          <w:color w:val="CDE4E9"/>
          <w:spacing w:val="10"/>
          <w:sz w:val="41"/>
        </w:rPr>
        <w:t xml:space="preserve"> </w:t>
      </w:r>
      <w:r>
        <w:rPr>
          <w:rFonts w:ascii="Arial"/>
          <w:color w:val="CDE4E9"/>
          <w:w w:val="85"/>
        </w:rPr>
        <w:t>'</w:t>
      </w:r>
      <w:r>
        <w:rPr>
          <w:rFonts w:ascii="Arial"/>
          <w:color w:val="CDE4E9"/>
          <w:w w:val="85"/>
        </w:rPr>
        <w:tab/>
      </w:r>
      <w:r>
        <w:rPr>
          <w:rFonts w:ascii="Times New Roman"/>
          <w:color w:val="CDE4E9"/>
          <w:w w:val="85"/>
          <w:position w:val="12"/>
          <w:sz w:val="13"/>
        </w:rPr>
        <w:t xml:space="preserve">'  </w:t>
      </w:r>
      <w:r>
        <w:rPr>
          <w:rFonts w:ascii="Times New Roman"/>
          <w:color w:val="CDE4E9"/>
          <w:spacing w:val="23"/>
          <w:w w:val="85"/>
          <w:position w:val="12"/>
          <w:sz w:val="13"/>
        </w:rPr>
        <w:t xml:space="preserve"> </w:t>
      </w:r>
      <w:r>
        <w:rPr>
          <w:rFonts w:ascii="Times New Roman"/>
          <w:color w:val="CDE4E9"/>
          <w:w w:val="85"/>
          <w:position w:val="12"/>
          <w:sz w:val="13"/>
        </w:rPr>
        <w:t>I</w:t>
      </w:r>
      <w:r>
        <w:rPr>
          <w:rFonts w:ascii="Times New Roman"/>
          <w:color w:val="CDE4E9"/>
          <w:w w:val="85"/>
          <w:position w:val="12"/>
          <w:sz w:val="13"/>
        </w:rPr>
        <w:tab/>
      </w:r>
      <w:r>
        <w:rPr>
          <w:rFonts w:ascii="Arial"/>
          <w:color w:val="CDE4E9"/>
          <w:w w:val="85"/>
          <w:sz w:val="16"/>
        </w:rPr>
        <w:t>'</w:t>
      </w:r>
      <w:r>
        <w:rPr>
          <w:rFonts w:ascii="Arial"/>
          <w:color w:val="CDE4E9"/>
          <w:w w:val="85"/>
          <w:sz w:val="16"/>
        </w:rPr>
        <w:tab/>
      </w:r>
      <w:r>
        <w:rPr>
          <w:rFonts w:ascii="Times New Roman"/>
          <w:color w:val="CDE4E9"/>
          <w:spacing w:val="-1"/>
          <w:w w:val="95"/>
          <w:sz w:val="16"/>
        </w:rPr>
        <w:t>'</w:t>
      </w:r>
    </w:p>
    <w:p w:rsidR="00BB43CC" w:rsidRDefault="00BB43CC">
      <w:pPr>
        <w:pStyle w:val="BodyText"/>
        <w:rPr>
          <w:rFonts w:ascii="Times New Roman"/>
          <w:sz w:val="20"/>
        </w:rPr>
      </w:pPr>
    </w:p>
    <w:p w:rsidR="00BB43CC" w:rsidRDefault="00BB43CC">
      <w:pPr>
        <w:pStyle w:val="BodyText"/>
        <w:spacing w:before="9"/>
        <w:rPr>
          <w:rFonts w:ascii="Times New Roman"/>
          <w:sz w:val="22"/>
        </w:rPr>
      </w:pPr>
    </w:p>
    <w:p w:rsidR="00BB43CC" w:rsidRDefault="00BB43CC">
      <w:pPr>
        <w:rPr>
          <w:rFonts w:ascii="Times New Roman"/>
        </w:rPr>
        <w:sectPr w:rsidR="00BB43CC">
          <w:type w:val="continuous"/>
          <w:pgSz w:w="11910" w:h="16840"/>
          <w:pgMar w:top="1580" w:right="0" w:bottom="280" w:left="0" w:header="720" w:footer="720" w:gutter="0"/>
          <w:cols w:space="720"/>
        </w:sectPr>
      </w:pPr>
    </w:p>
    <w:p w:rsidR="00BB43CC" w:rsidRDefault="00BB43CC">
      <w:pPr>
        <w:pStyle w:val="BodyText"/>
        <w:spacing w:before="5"/>
        <w:rPr>
          <w:rFonts w:ascii="Times New Roman"/>
          <w:sz w:val="8"/>
        </w:rPr>
      </w:pPr>
    </w:p>
    <w:p w:rsidR="00BB43CC" w:rsidRDefault="00441F40">
      <w:pPr>
        <w:tabs>
          <w:tab w:val="left" w:pos="198"/>
        </w:tabs>
        <w:spacing w:line="93" w:lineRule="exact"/>
        <w:jc w:val="right"/>
        <w:rPr>
          <w:rFonts w:ascii="Arial"/>
          <w:i/>
          <w:sz w:val="10"/>
        </w:rPr>
      </w:pPr>
      <w:r>
        <w:rPr>
          <w:rFonts w:ascii="Times New Roman"/>
          <w:i/>
          <w:color w:val="CDE4E9"/>
          <w:w w:val="80"/>
          <w:sz w:val="8"/>
        </w:rPr>
        <w:t>I</w:t>
      </w:r>
      <w:r>
        <w:rPr>
          <w:rFonts w:ascii="Times New Roman"/>
          <w:i/>
          <w:color w:val="CDE4E9"/>
          <w:w w:val="80"/>
          <w:sz w:val="8"/>
        </w:rPr>
        <w:tab/>
      </w:r>
      <w:r>
        <w:rPr>
          <w:rFonts w:ascii="Arial"/>
          <w:i/>
          <w:color w:val="CDE4E9"/>
          <w:spacing w:val="-1"/>
          <w:w w:val="55"/>
          <w:sz w:val="10"/>
        </w:rPr>
        <w:t>I</w:t>
      </w:r>
    </w:p>
    <w:p w:rsidR="00BB43CC" w:rsidRDefault="00441F40">
      <w:pPr>
        <w:spacing w:line="212" w:lineRule="exact"/>
        <w:ind w:right="61"/>
        <w:jc w:val="right"/>
        <w:rPr>
          <w:rFonts w:ascii="Arial"/>
          <w:sz w:val="23"/>
        </w:rPr>
      </w:pPr>
      <w:r>
        <w:rPr>
          <w:rFonts w:ascii="Arial"/>
          <w:color w:val="CDE4E9"/>
          <w:w w:val="55"/>
          <w:sz w:val="23"/>
        </w:rPr>
        <w:t>,,</w:t>
      </w:r>
    </w:p>
    <w:p w:rsidR="00BB43CC" w:rsidRDefault="00441F40">
      <w:pPr>
        <w:tabs>
          <w:tab w:val="left" w:pos="293"/>
        </w:tabs>
        <w:spacing w:line="156" w:lineRule="exact"/>
        <w:ind w:right="50"/>
        <w:jc w:val="right"/>
        <w:rPr>
          <w:rFonts w:ascii="Arial"/>
          <w:sz w:val="18"/>
        </w:rPr>
      </w:pPr>
      <w:r>
        <w:rPr>
          <w:rFonts w:ascii="Times New Roman"/>
          <w:color w:val="CDE4E9"/>
          <w:w w:val="65"/>
          <w:sz w:val="8"/>
        </w:rPr>
        <w:t>)</w:t>
      </w:r>
      <w:r>
        <w:rPr>
          <w:rFonts w:ascii="Times New Roman"/>
          <w:color w:val="CDE4E9"/>
          <w:w w:val="65"/>
          <w:sz w:val="8"/>
        </w:rPr>
        <w:tab/>
      </w:r>
      <w:r>
        <w:rPr>
          <w:rFonts w:ascii="Arial"/>
          <w:color w:val="CDE4E9"/>
          <w:spacing w:val="-1"/>
          <w:w w:val="55"/>
          <w:sz w:val="18"/>
        </w:rPr>
        <w:t>'</w:t>
      </w:r>
    </w:p>
    <w:p w:rsidR="00BB43CC" w:rsidRDefault="00441F40">
      <w:pPr>
        <w:spacing w:line="71" w:lineRule="exact"/>
        <w:ind w:right="164"/>
        <w:jc w:val="right"/>
        <w:rPr>
          <w:rFonts w:ascii="Times New Roman"/>
          <w:sz w:val="8"/>
        </w:rPr>
      </w:pPr>
      <w:r>
        <w:rPr>
          <w:rFonts w:ascii="Times New Roman"/>
          <w:color w:val="CDE4E9"/>
          <w:w w:val="54"/>
          <w:sz w:val="8"/>
        </w:rPr>
        <w:t>I</w:t>
      </w:r>
    </w:p>
    <w:p w:rsidR="00BB43CC" w:rsidRDefault="00441F40">
      <w:pPr>
        <w:spacing w:before="10"/>
        <w:ind w:right="129"/>
        <w:jc w:val="right"/>
        <w:rPr>
          <w:rFonts w:ascii="Courier New"/>
          <w:sz w:val="14"/>
        </w:rPr>
      </w:pPr>
      <w:r>
        <w:rPr>
          <w:rFonts w:ascii="Times New Roman"/>
          <w:i/>
          <w:color w:val="CDE4E9"/>
          <w:w w:val="65"/>
          <w:sz w:val="14"/>
        </w:rPr>
        <w:t xml:space="preserve">)     </w:t>
      </w:r>
      <w:r>
        <w:rPr>
          <w:rFonts w:ascii="Times New Roman"/>
          <w:color w:val="CDE4E9"/>
          <w:w w:val="65"/>
          <w:sz w:val="15"/>
        </w:rPr>
        <w:t xml:space="preserve">,'    </w:t>
      </w:r>
      <w:r>
        <w:rPr>
          <w:rFonts w:ascii="Courier New"/>
          <w:color w:val="CDE4E9"/>
          <w:w w:val="65"/>
          <w:sz w:val="14"/>
        </w:rPr>
        <w:t>'</w:t>
      </w:r>
    </w:p>
    <w:p w:rsidR="00BB43CC" w:rsidRDefault="00441F40">
      <w:pPr>
        <w:tabs>
          <w:tab w:val="left" w:pos="190"/>
        </w:tabs>
        <w:spacing w:before="25" w:line="67" w:lineRule="exact"/>
        <w:ind w:right="176"/>
        <w:jc w:val="right"/>
        <w:rPr>
          <w:rFonts w:ascii="Times New Roman"/>
          <w:sz w:val="8"/>
        </w:rPr>
      </w:pPr>
      <w:r>
        <w:rPr>
          <w:rFonts w:ascii="Times New Roman"/>
          <w:color w:val="CDE4E9"/>
          <w:w w:val="85"/>
          <w:sz w:val="8"/>
        </w:rPr>
        <w:t>/</w:t>
      </w:r>
      <w:r>
        <w:rPr>
          <w:rFonts w:ascii="Times New Roman"/>
          <w:color w:val="CDE4E9"/>
          <w:w w:val="85"/>
          <w:sz w:val="8"/>
        </w:rPr>
        <w:tab/>
      </w:r>
      <w:r>
        <w:rPr>
          <w:rFonts w:ascii="Times New Roman"/>
          <w:color w:val="CDE4E9"/>
          <w:spacing w:val="-1"/>
          <w:w w:val="85"/>
          <w:sz w:val="8"/>
        </w:rPr>
        <w:t>I</w:t>
      </w:r>
    </w:p>
    <w:p w:rsidR="00BB43CC" w:rsidRDefault="00441F40">
      <w:pPr>
        <w:spacing w:line="159" w:lineRule="exact"/>
        <w:ind w:right="191"/>
        <w:jc w:val="right"/>
        <w:rPr>
          <w:rFonts w:ascii="Times New Roman"/>
          <w:sz w:val="16"/>
        </w:rPr>
      </w:pPr>
      <w:r>
        <w:rPr>
          <w:rFonts w:ascii="Times New Roman"/>
          <w:color w:val="CDE4E9"/>
          <w:w w:val="76"/>
          <w:sz w:val="16"/>
        </w:rPr>
        <w:t>I</w:t>
      </w:r>
    </w:p>
    <w:p w:rsidR="00BB43CC" w:rsidRDefault="00441F40">
      <w:pPr>
        <w:pStyle w:val="BodyText"/>
        <w:rPr>
          <w:rFonts w:ascii="Times New Roman"/>
          <w:sz w:val="12"/>
        </w:rPr>
      </w:pPr>
      <w:r>
        <w:br w:type="column"/>
      </w:r>
    </w:p>
    <w:p w:rsidR="00BB43CC" w:rsidRDefault="00BB43CC">
      <w:pPr>
        <w:pStyle w:val="BodyText"/>
        <w:rPr>
          <w:rFonts w:ascii="Times New Roman"/>
          <w:sz w:val="12"/>
        </w:rPr>
      </w:pPr>
    </w:p>
    <w:p w:rsidR="00BB43CC" w:rsidRDefault="00441F40">
      <w:pPr>
        <w:spacing w:before="71"/>
        <w:ind w:left="527"/>
        <w:jc w:val="center"/>
        <w:rPr>
          <w:rFonts w:ascii="Times New Roman"/>
          <w:i/>
          <w:sz w:val="12"/>
        </w:rPr>
      </w:pPr>
      <w:r>
        <w:rPr>
          <w:rFonts w:ascii="Times New Roman"/>
          <w:i/>
          <w:color w:val="CDE4E9"/>
          <w:w w:val="66"/>
          <w:sz w:val="12"/>
        </w:rPr>
        <w:t>r</w:t>
      </w:r>
    </w:p>
    <w:p w:rsidR="00BB43CC" w:rsidRDefault="00441F40">
      <w:pPr>
        <w:tabs>
          <w:tab w:val="left" w:pos="1228"/>
          <w:tab w:val="left" w:pos="1464"/>
        </w:tabs>
        <w:spacing w:before="39" w:line="289" w:lineRule="exact"/>
        <w:ind w:left="689"/>
        <w:jc w:val="center"/>
        <w:rPr>
          <w:rFonts w:ascii="Arial"/>
          <w:i/>
          <w:sz w:val="8"/>
        </w:rPr>
      </w:pPr>
      <w:r>
        <w:rPr>
          <w:rFonts w:ascii="Arial"/>
          <w:color w:val="CDE4E9"/>
          <w:sz w:val="26"/>
        </w:rPr>
        <w:t>hi</w:t>
      </w:r>
      <w:r>
        <w:rPr>
          <w:rFonts w:ascii="Arial"/>
          <w:color w:val="CDE4E9"/>
          <w:spacing w:val="-36"/>
          <w:sz w:val="26"/>
        </w:rPr>
        <w:t xml:space="preserve"> </w:t>
      </w:r>
      <w:r>
        <w:rPr>
          <w:rFonts w:ascii="Arial"/>
          <w:i/>
          <w:color w:val="CDE4E9"/>
          <w:w w:val="95"/>
          <w:sz w:val="8"/>
        </w:rPr>
        <w:t>I</w:t>
      </w:r>
      <w:r>
        <w:rPr>
          <w:rFonts w:ascii="Arial"/>
          <w:i/>
          <w:color w:val="CDE4E9"/>
          <w:w w:val="95"/>
          <w:sz w:val="8"/>
        </w:rPr>
        <w:tab/>
      </w:r>
      <w:r>
        <w:rPr>
          <w:rFonts w:ascii="Arial"/>
          <w:color w:val="CDE4E9"/>
          <w:w w:val="95"/>
          <w:sz w:val="8"/>
        </w:rPr>
        <w:t>/</w:t>
      </w:r>
      <w:r>
        <w:rPr>
          <w:rFonts w:ascii="Arial"/>
          <w:color w:val="CDE4E9"/>
          <w:w w:val="95"/>
          <w:sz w:val="8"/>
        </w:rPr>
        <w:tab/>
      </w:r>
      <w:r>
        <w:rPr>
          <w:rFonts w:ascii="Arial"/>
          <w:i/>
          <w:color w:val="CDE4E9"/>
          <w:w w:val="95"/>
          <w:sz w:val="8"/>
        </w:rPr>
        <w:t>I</w:t>
      </w:r>
    </w:p>
    <w:p w:rsidR="00BB43CC" w:rsidRDefault="00441F40">
      <w:pPr>
        <w:tabs>
          <w:tab w:val="left" w:pos="1594"/>
          <w:tab w:val="right" w:pos="2117"/>
        </w:tabs>
        <w:spacing w:line="121" w:lineRule="exact"/>
        <w:ind w:left="1206"/>
        <w:rPr>
          <w:rFonts w:ascii="Times New Roman"/>
          <w:i/>
          <w:sz w:val="8"/>
        </w:rPr>
      </w:pPr>
      <w:r>
        <w:rPr>
          <w:noProof/>
          <w:lang w:val="en-AU" w:eastAsia="en-AU" w:bidi="ar-SA"/>
        </w:rPr>
        <mc:AlternateContent>
          <mc:Choice Requires="wps">
            <w:drawing>
              <wp:anchor distT="0" distB="0" distL="114300" distR="114300" simplePos="0" relativeHeight="503281256" behindDoc="1" locked="0" layoutInCell="1" allowOverlap="1">
                <wp:simplePos x="0" y="0"/>
                <wp:positionH relativeFrom="page">
                  <wp:posOffset>6651625</wp:posOffset>
                </wp:positionH>
                <wp:positionV relativeFrom="paragraph">
                  <wp:posOffset>21590</wp:posOffset>
                </wp:positionV>
                <wp:extent cx="59055" cy="156845"/>
                <wp:effectExtent l="3175" t="1905" r="4445" b="3175"/>
                <wp:wrapNone/>
                <wp:docPr id="376"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 cy="15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line="246" w:lineRule="exact"/>
                              <w:rPr>
                                <w:rFonts w:ascii="Arial"/>
                              </w:rPr>
                            </w:pPr>
                            <w:r>
                              <w:rPr>
                                <w:rFonts w:ascii="Arial"/>
                                <w:color w:val="CDE4E9"/>
                                <w:w w:val="7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93" o:spid="_x0000_s1027" type="#_x0000_t202" style="position:absolute;left:0;text-align:left;margin-left:523.75pt;margin-top:1.7pt;width:4.65pt;height:12.35pt;z-index:-35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0LGsQIAALI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" filled="f" stroked="f">
                <v:textbox inset="0,0,0,0">
                  <w:txbxContent>
                    <w:p w:rsidR="00BB43CC" w:rsidRDefault="00441F40">
                      <w:pPr>
                        <w:spacing w:line="246" w:lineRule="exact"/>
                        <w:rPr>
                          <w:rFonts w:ascii="Arial"/>
                        </w:rPr>
                      </w:pPr>
                      <w:r>
                        <w:rPr>
                          <w:rFonts w:ascii="Arial"/>
                          <w:color w:val="CDE4E9"/>
                          <w:w w:val="75"/>
                        </w:rPr>
                        <w:t>,,</w:t>
                      </w:r>
                    </w:p>
                  </w:txbxContent>
                </v:textbox>
                <w10:wrap anchorx="page"/>
              </v:shape>
            </w:pict>
          </mc:Fallback>
        </mc:AlternateContent>
      </w:r>
      <w:r>
        <w:rPr>
          <w:rFonts w:ascii="Times New Roman"/>
          <w:i/>
          <w:color w:val="CDE4E9"/>
          <w:w w:val="80"/>
          <w:sz w:val="13"/>
        </w:rPr>
        <w:t>r.</w:t>
      </w:r>
      <w:r>
        <w:rPr>
          <w:rFonts w:ascii="Times New Roman"/>
          <w:i/>
          <w:color w:val="CDE4E9"/>
          <w:w w:val="80"/>
          <w:sz w:val="13"/>
        </w:rPr>
        <w:tab/>
      </w:r>
      <w:r>
        <w:rPr>
          <w:rFonts w:ascii="Arial"/>
          <w:b/>
          <w:i/>
          <w:color w:val="CDE4E9"/>
          <w:w w:val="80"/>
          <w:sz w:val="13"/>
        </w:rPr>
        <w:t>i</w:t>
      </w:r>
      <w:r>
        <w:rPr>
          <w:rFonts w:ascii="Arial"/>
          <w:b/>
          <w:i/>
          <w:color w:val="CDE4E9"/>
          <w:spacing w:val="-4"/>
          <w:w w:val="80"/>
          <w:sz w:val="13"/>
        </w:rPr>
        <w:t xml:space="preserve"> </w:t>
      </w:r>
      <w:r>
        <w:rPr>
          <w:rFonts w:ascii="Times New Roman"/>
          <w:i/>
          <w:color w:val="CDE4E9"/>
          <w:w w:val="80"/>
          <w:sz w:val="11"/>
        </w:rPr>
        <w:t xml:space="preserve">I  </w:t>
      </w:r>
      <w:r>
        <w:rPr>
          <w:rFonts w:ascii="Times New Roman"/>
          <w:i/>
          <w:color w:val="CDE4E9"/>
          <w:spacing w:val="5"/>
          <w:w w:val="80"/>
          <w:sz w:val="11"/>
        </w:rPr>
        <w:t xml:space="preserve"> </w:t>
      </w:r>
      <w:r>
        <w:rPr>
          <w:rFonts w:ascii="Times New Roman"/>
          <w:color w:val="CDE4E9"/>
          <w:w w:val="80"/>
          <w:sz w:val="11"/>
        </w:rPr>
        <w:t>,</w:t>
      </w:r>
      <w:r>
        <w:rPr>
          <w:rFonts w:ascii="Times New Roman"/>
          <w:color w:val="CDE4E9"/>
          <w:w w:val="80"/>
          <w:sz w:val="11"/>
        </w:rPr>
        <w:tab/>
      </w:r>
      <w:r>
        <w:rPr>
          <w:rFonts w:ascii="Times New Roman"/>
          <w:i/>
          <w:color w:val="CDE4E9"/>
          <w:w w:val="80"/>
          <w:sz w:val="8"/>
        </w:rPr>
        <w:t>1</w:t>
      </w:r>
    </w:p>
    <w:p w:rsidR="00BB43CC" w:rsidRDefault="00441F40">
      <w:pPr>
        <w:tabs>
          <w:tab w:val="left" w:pos="2067"/>
        </w:tabs>
        <w:spacing w:line="119" w:lineRule="exact"/>
        <w:ind w:left="1564"/>
        <w:rPr>
          <w:rFonts w:ascii="Times New Roman"/>
          <w:sz w:val="14"/>
        </w:rPr>
      </w:pPr>
      <w:r>
        <w:rPr>
          <w:noProof/>
          <w:lang w:val="en-AU" w:eastAsia="en-AU" w:bidi="ar-SA"/>
        </w:rPr>
        <mc:AlternateContent>
          <mc:Choice Requires="wps">
            <w:drawing>
              <wp:anchor distT="0" distB="0" distL="114300" distR="114300" simplePos="0" relativeHeight="503281280" behindDoc="1" locked="0" layoutInCell="1" allowOverlap="1">
                <wp:simplePos x="0" y="0"/>
                <wp:positionH relativeFrom="page">
                  <wp:posOffset>6882765</wp:posOffset>
                </wp:positionH>
                <wp:positionV relativeFrom="paragraph">
                  <wp:posOffset>6350</wp:posOffset>
                </wp:positionV>
                <wp:extent cx="73025" cy="163830"/>
                <wp:effectExtent l="0" t="0" r="0" b="1270"/>
                <wp:wrapNone/>
                <wp:docPr id="375"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line="257" w:lineRule="exact"/>
                              <w:rPr>
                                <w:rFonts w:ascii="Arial"/>
                                <w:sz w:val="23"/>
                              </w:rPr>
                            </w:pPr>
                            <w:r>
                              <w:rPr>
                                <w:rFonts w:ascii="Arial"/>
                                <w:color w:val="CDE4E9"/>
                                <w:spacing w:val="-1"/>
                                <w:w w:val="90"/>
                                <w:sz w:val="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92" o:spid="_x0000_s1028" type="#_x0000_t202" style="position:absolute;left:0;text-align:left;margin-left:541.95pt;margin-top:.5pt;width:5.75pt;height:12.9pt;z-index:-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" filled="f" stroked="f">
                <v:textbox inset="0,0,0,0">
                  <w:txbxContent>
                    <w:p w:rsidR="00BB43CC" w:rsidRDefault="00441F40">
                      <w:pPr>
                        <w:spacing w:line="257" w:lineRule="exact"/>
                        <w:rPr>
                          <w:rFonts w:ascii="Arial"/>
                          <w:sz w:val="23"/>
                        </w:rPr>
                      </w:pPr>
                      <w:r>
                        <w:rPr>
                          <w:rFonts w:ascii="Arial"/>
                          <w:color w:val="CDE4E9"/>
                          <w:spacing w:val="-1"/>
                          <w:w w:val="90"/>
                          <w:sz w:val="23"/>
                        </w:rPr>
                        <w:t>,,</w:t>
                      </w:r>
                    </w:p>
                  </w:txbxContent>
                </v:textbox>
                <w10:wrap anchorx="page"/>
              </v:shape>
            </w:pict>
          </mc:Fallback>
        </mc:AlternateContent>
      </w:r>
      <w:r>
        <w:rPr>
          <w:rFonts w:ascii="Times New Roman"/>
          <w:i/>
          <w:color w:val="CDE4E9"/>
          <w:w w:val="80"/>
          <w:sz w:val="14"/>
        </w:rPr>
        <w:t>}',</w:t>
      </w:r>
      <w:r>
        <w:rPr>
          <w:rFonts w:ascii="Times New Roman"/>
          <w:i/>
          <w:color w:val="CDE4E9"/>
          <w:w w:val="80"/>
          <w:sz w:val="14"/>
        </w:rPr>
        <w:tab/>
      </w:r>
      <w:r>
        <w:rPr>
          <w:rFonts w:ascii="Times New Roman"/>
          <w:color w:val="CDE4E9"/>
          <w:w w:val="80"/>
          <w:sz w:val="14"/>
        </w:rPr>
        <w:t>\</w:t>
      </w:r>
    </w:p>
    <w:p w:rsidR="00BB43CC" w:rsidRDefault="00441F40">
      <w:pPr>
        <w:spacing w:line="23" w:lineRule="exact"/>
        <w:ind w:left="178"/>
        <w:jc w:val="center"/>
        <w:rPr>
          <w:rFonts w:ascii="Arial"/>
          <w:sz w:val="13"/>
        </w:rPr>
      </w:pPr>
      <w:r>
        <w:rPr>
          <w:rFonts w:ascii="Arial"/>
          <w:color w:val="CDE4E9"/>
          <w:w w:val="54"/>
          <w:sz w:val="13"/>
        </w:rPr>
        <w:t>'</w:t>
      </w:r>
    </w:p>
    <w:p w:rsidR="00BB43CC" w:rsidRDefault="00BB43CC">
      <w:pPr>
        <w:spacing w:line="23" w:lineRule="exact"/>
        <w:jc w:val="center"/>
        <w:rPr>
          <w:rFonts w:ascii="Arial"/>
          <w:sz w:val="13"/>
        </w:rPr>
        <w:sectPr w:rsidR="00BB43CC">
          <w:type w:val="continuous"/>
          <w:pgSz w:w="11910" w:h="16840"/>
          <w:pgMar w:top="1580" w:right="0" w:bottom="280" w:left="0" w:header="720" w:footer="720" w:gutter="0"/>
          <w:cols w:num="2" w:space="720" w:equalWidth="0">
            <w:col w:w="9249" w:space="40"/>
            <w:col w:w="2621"/>
          </w:cols>
        </w:sectPr>
      </w:pPr>
    </w:p>
    <w:p w:rsidR="00BB43CC" w:rsidRDefault="00441F40">
      <w:pPr>
        <w:spacing w:line="188" w:lineRule="exact"/>
        <w:ind w:right="948"/>
        <w:jc w:val="right"/>
        <w:rPr>
          <w:rFonts w:ascii="Times New Roman"/>
          <w:sz w:val="17"/>
        </w:rPr>
      </w:pPr>
      <w:r>
        <w:rPr>
          <w:rFonts w:ascii="Times New Roman"/>
          <w:i/>
          <w:color w:val="CDE4E9"/>
          <w:position w:val="-5"/>
          <w:sz w:val="13"/>
        </w:rPr>
        <w:lastRenderedPageBreak/>
        <w:t xml:space="preserve">r </w:t>
      </w:r>
      <w:r>
        <w:rPr>
          <w:rFonts w:ascii="Times New Roman"/>
          <w:color w:val="CDE4E9"/>
          <w:sz w:val="8"/>
        </w:rPr>
        <w:t xml:space="preserve">'\ </w:t>
      </w:r>
      <w:r>
        <w:rPr>
          <w:rFonts w:ascii="Times New Roman"/>
          <w:color w:val="CDE4E9"/>
          <w:position w:val="-5"/>
          <w:sz w:val="13"/>
        </w:rPr>
        <w:t xml:space="preserve">, </w:t>
      </w:r>
      <w:r>
        <w:rPr>
          <w:rFonts w:ascii="Times New Roman"/>
          <w:color w:val="CDE4E9"/>
          <w:sz w:val="17"/>
        </w:rPr>
        <w:t>.</w:t>
      </w:r>
    </w:p>
    <w:p w:rsidR="00BB43CC" w:rsidRDefault="00441F40">
      <w:pPr>
        <w:tabs>
          <w:tab w:val="left" w:pos="266"/>
        </w:tabs>
        <w:spacing w:line="144" w:lineRule="exact"/>
        <w:ind w:right="1230"/>
        <w:jc w:val="right"/>
        <w:rPr>
          <w:rFonts w:ascii="Times New Roman"/>
          <w:sz w:val="13"/>
        </w:rPr>
      </w:pPr>
      <w:r>
        <w:rPr>
          <w:rFonts w:ascii="Times New Roman"/>
          <w:color w:val="CDE4E9"/>
          <w:sz w:val="13"/>
        </w:rPr>
        <w:t>\</w:t>
      </w:r>
      <w:r>
        <w:rPr>
          <w:rFonts w:ascii="Times New Roman"/>
          <w:color w:val="CDE4E9"/>
          <w:sz w:val="13"/>
        </w:rPr>
        <w:tab/>
      </w:r>
      <w:r>
        <w:rPr>
          <w:rFonts w:ascii="Times New Roman"/>
          <w:color w:val="CDE4E9"/>
          <w:spacing w:val="-1"/>
          <w:w w:val="75"/>
          <w:sz w:val="13"/>
          <w:vertAlign w:val="subscript"/>
        </w:rPr>
        <w:t>\</w:t>
      </w:r>
    </w:p>
    <w:p w:rsidR="00BB43CC" w:rsidRDefault="00BB43CC">
      <w:pPr>
        <w:pStyle w:val="BodyText"/>
        <w:rPr>
          <w:rFonts w:ascii="Times New Roman"/>
          <w:sz w:val="18"/>
        </w:rPr>
      </w:pPr>
    </w:p>
    <w:p w:rsidR="00BB43CC" w:rsidRDefault="00BB43CC">
      <w:pPr>
        <w:pStyle w:val="BodyText"/>
        <w:rPr>
          <w:rFonts w:ascii="Times New Roman"/>
          <w:sz w:val="18"/>
        </w:rPr>
      </w:pPr>
    </w:p>
    <w:p w:rsidR="00BB43CC" w:rsidRDefault="00BB43CC">
      <w:pPr>
        <w:pStyle w:val="BodyText"/>
        <w:rPr>
          <w:rFonts w:ascii="Times New Roman"/>
          <w:sz w:val="18"/>
        </w:rPr>
      </w:pPr>
    </w:p>
    <w:p w:rsidR="00BB43CC" w:rsidRDefault="00BB43CC">
      <w:pPr>
        <w:pStyle w:val="BodyText"/>
        <w:rPr>
          <w:rFonts w:ascii="Times New Roman"/>
          <w:sz w:val="18"/>
        </w:rPr>
      </w:pPr>
    </w:p>
    <w:p w:rsidR="00BB43CC" w:rsidRDefault="00BB43CC">
      <w:pPr>
        <w:pStyle w:val="BodyText"/>
        <w:rPr>
          <w:rFonts w:ascii="Times New Roman"/>
          <w:sz w:val="18"/>
        </w:rPr>
      </w:pPr>
    </w:p>
    <w:p w:rsidR="00BB43CC" w:rsidRDefault="00BB43CC">
      <w:pPr>
        <w:pStyle w:val="BodyText"/>
        <w:rPr>
          <w:rFonts w:ascii="Times New Roman"/>
          <w:sz w:val="18"/>
        </w:rPr>
      </w:pPr>
    </w:p>
    <w:p w:rsidR="00BB43CC" w:rsidRDefault="00BB43CC">
      <w:pPr>
        <w:pStyle w:val="BodyText"/>
        <w:spacing w:before="7"/>
        <w:rPr>
          <w:rFonts w:ascii="Times New Roman"/>
        </w:rPr>
      </w:pPr>
    </w:p>
    <w:p w:rsidR="00BB43CC" w:rsidRDefault="00441F40">
      <w:pPr>
        <w:ind w:left="2" w:right="741"/>
        <w:jc w:val="center"/>
        <w:rPr>
          <w:rFonts w:ascii="Arial" w:hAnsi="Arial"/>
          <w:i/>
          <w:sz w:val="16"/>
        </w:rPr>
      </w:pPr>
      <w:r>
        <w:rPr>
          <w:rFonts w:ascii="Arial" w:hAnsi="Arial"/>
          <w:i/>
          <w:color w:val="CDE4E9"/>
          <w:w w:val="85"/>
          <w:sz w:val="16"/>
        </w:rPr>
        <w:t>I'·</w:t>
      </w:r>
    </w:p>
    <w:p w:rsidR="00BB43CC" w:rsidRDefault="00BB43CC">
      <w:pPr>
        <w:pStyle w:val="BodyText"/>
        <w:rPr>
          <w:rFonts w:ascii="Arial"/>
          <w:i/>
          <w:sz w:val="18"/>
        </w:rPr>
      </w:pPr>
    </w:p>
    <w:p w:rsidR="00BB43CC" w:rsidRDefault="00BB43CC">
      <w:pPr>
        <w:pStyle w:val="BodyText"/>
        <w:rPr>
          <w:rFonts w:ascii="Arial"/>
          <w:i/>
          <w:sz w:val="18"/>
        </w:rPr>
      </w:pPr>
    </w:p>
    <w:p w:rsidR="00BB43CC" w:rsidRDefault="00441F40">
      <w:pPr>
        <w:tabs>
          <w:tab w:val="left" w:pos="344"/>
        </w:tabs>
        <w:spacing w:before="150"/>
        <w:ind w:right="741"/>
        <w:jc w:val="center"/>
        <w:rPr>
          <w:rFonts w:ascii="Times New Roman"/>
          <w:sz w:val="13"/>
        </w:rPr>
      </w:pPr>
      <w:r>
        <w:rPr>
          <w:rFonts w:ascii="Times New Roman"/>
          <w:i/>
          <w:color w:val="CDE4E9"/>
          <w:w w:val="85"/>
          <w:sz w:val="13"/>
        </w:rPr>
        <w:t>r</w:t>
      </w:r>
      <w:r>
        <w:rPr>
          <w:rFonts w:ascii="Times New Roman"/>
          <w:i/>
          <w:color w:val="CDE4E9"/>
          <w:w w:val="85"/>
          <w:sz w:val="13"/>
        </w:rPr>
        <w:tab/>
      </w:r>
      <w:r>
        <w:rPr>
          <w:rFonts w:ascii="Times New Roman"/>
          <w:color w:val="CDE4E9"/>
          <w:w w:val="85"/>
          <w:sz w:val="13"/>
        </w:rPr>
        <w:t>''</w:t>
      </w:r>
    </w:p>
    <w:p w:rsidR="00BB43CC" w:rsidRDefault="00441F40">
      <w:pPr>
        <w:tabs>
          <w:tab w:val="left" w:pos="341"/>
        </w:tabs>
        <w:spacing w:before="8"/>
        <w:ind w:right="926"/>
        <w:jc w:val="center"/>
        <w:rPr>
          <w:rFonts w:ascii="Arial"/>
          <w:sz w:val="15"/>
        </w:rPr>
      </w:pPr>
      <w:r>
        <w:rPr>
          <w:rFonts w:ascii="Arial"/>
          <w:color w:val="CDE4E9"/>
          <w:w w:val="85"/>
          <w:sz w:val="15"/>
        </w:rPr>
        <w:t>-</w:t>
      </w:r>
      <w:r>
        <w:rPr>
          <w:rFonts w:ascii="Arial"/>
          <w:color w:val="CDE4E9"/>
          <w:w w:val="85"/>
          <w:sz w:val="15"/>
        </w:rPr>
        <w:tab/>
        <w:t xml:space="preserve">,1   </w:t>
      </w:r>
      <w:r>
        <w:rPr>
          <w:rFonts w:ascii="Arial"/>
          <w:color w:val="CDE4E9"/>
          <w:spacing w:val="17"/>
          <w:w w:val="85"/>
          <w:sz w:val="15"/>
        </w:rPr>
        <w:t xml:space="preserve"> </w:t>
      </w:r>
      <w:r>
        <w:rPr>
          <w:rFonts w:ascii="Arial"/>
          <w:color w:val="CDE4E9"/>
          <w:w w:val="85"/>
          <w:sz w:val="15"/>
        </w:rPr>
        <w:t>\'</w:t>
      </w:r>
    </w:p>
    <w:p w:rsidR="00BB43CC" w:rsidRDefault="00BB43CC">
      <w:pPr>
        <w:jc w:val="center"/>
        <w:rPr>
          <w:rFonts w:ascii="Arial"/>
          <w:sz w:val="15"/>
        </w:rPr>
        <w:sectPr w:rsidR="00BB43CC">
          <w:type w:val="continuous"/>
          <w:pgSz w:w="11910" w:h="16840"/>
          <w:pgMar w:top="1580" w:right="0" w:bottom="280" w:left="0" w:header="720" w:footer="720" w:gutter="0"/>
          <w:cols w:space="720"/>
        </w:sectPr>
      </w:pPr>
    </w:p>
    <w:p w:rsidR="00BB43CC" w:rsidRDefault="00441F40">
      <w:pPr>
        <w:spacing w:before="109" w:line="162" w:lineRule="exact"/>
        <w:jc w:val="right"/>
        <w:rPr>
          <w:rFonts w:ascii="Times New Roman"/>
          <w:b/>
          <w:i/>
          <w:sz w:val="17"/>
        </w:rPr>
      </w:pPr>
      <w:r>
        <w:rPr>
          <w:rFonts w:ascii="Times New Roman"/>
          <w:b/>
          <w:i/>
          <w:color w:val="CDE4E9"/>
          <w:w w:val="60"/>
          <w:sz w:val="17"/>
        </w:rPr>
        <w:lastRenderedPageBreak/>
        <w:t>r\ ...._,</w:t>
      </w:r>
    </w:p>
    <w:p w:rsidR="00BB43CC" w:rsidRDefault="00441F40">
      <w:pPr>
        <w:spacing w:before="43" w:line="170" w:lineRule="auto"/>
        <w:ind w:left="197"/>
        <w:rPr>
          <w:rFonts w:ascii="Times New Roman"/>
          <w:i/>
          <w:sz w:val="11"/>
        </w:rPr>
      </w:pPr>
      <w:r>
        <w:br w:type="column"/>
      </w:r>
      <w:r>
        <w:rPr>
          <w:rFonts w:ascii="Arial"/>
          <w:i/>
          <w:color w:val="CDE4E9"/>
          <w:w w:val="50"/>
          <w:sz w:val="18"/>
        </w:rPr>
        <w:lastRenderedPageBreak/>
        <w:t xml:space="preserve">j </w:t>
      </w:r>
      <w:r>
        <w:rPr>
          <w:rFonts w:ascii="Times New Roman"/>
          <w:i/>
          <w:color w:val="CDE4E9"/>
          <w:w w:val="50"/>
          <w:position w:val="-7"/>
          <w:sz w:val="18"/>
        </w:rPr>
        <w:t xml:space="preserve">I </w:t>
      </w:r>
      <w:r>
        <w:rPr>
          <w:rFonts w:ascii="Times New Roman"/>
          <w:i/>
          <w:color w:val="CDE4E9"/>
          <w:w w:val="50"/>
          <w:sz w:val="11"/>
        </w:rPr>
        <w:t>I</w:t>
      </w:r>
    </w:p>
    <w:p w:rsidR="00BB43CC" w:rsidRDefault="00BB43CC">
      <w:pPr>
        <w:spacing w:line="170" w:lineRule="auto"/>
        <w:rPr>
          <w:rFonts w:ascii="Times New Roman"/>
          <w:sz w:val="11"/>
        </w:rPr>
        <w:sectPr w:rsidR="00BB43CC">
          <w:type w:val="continuous"/>
          <w:pgSz w:w="11910" w:h="16840"/>
          <w:pgMar w:top="1580" w:right="0" w:bottom="280" w:left="0" w:header="720" w:footer="720" w:gutter="0"/>
          <w:cols w:num="2" w:space="720" w:equalWidth="0">
            <w:col w:w="5372" w:space="40"/>
            <w:col w:w="6498"/>
          </w:cols>
        </w:sectPr>
      </w:pPr>
    </w:p>
    <w:p w:rsidR="00BB43CC" w:rsidRDefault="00441F40">
      <w:pPr>
        <w:tabs>
          <w:tab w:val="left" w:pos="455"/>
        </w:tabs>
        <w:spacing w:line="208" w:lineRule="exact"/>
        <w:ind w:right="1115"/>
        <w:jc w:val="center"/>
        <w:rPr>
          <w:rFonts w:ascii="Courier New"/>
          <w:b/>
          <w:i/>
          <w:sz w:val="15"/>
        </w:rPr>
      </w:pPr>
      <w:r>
        <w:rPr>
          <w:rFonts w:ascii="Courier New"/>
          <w:b/>
          <w:i/>
          <w:color w:val="CDE4E9"/>
          <w:w w:val="80"/>
          <w:sz w:val="19"/>
        </w:rPr>
        <w:lastRenderedPageBreak/>
        <w:t>4</w:t>
      </w:r>
      <w:r>
        <w:rPr>
          <w:rFonts w:ascii="Courier New"/>
          <w:b/>
          <w:i/>
          <w:color w:val="CDE4E9"/>
          <w:w w:val="80"/>
          <w:sz w:val="19"/>
        </w:rPr>
        <w:tab/>
      </w:r>
      <w:r>
        <w:rPr>
          <w:rFonts w:ascii="Courier New"/>
          <w:b/>
          <w:i/>
          <w:color w:val="CDE4E9"/>
          <w:w w:val="85"/>
          <w:sz w:val="15"/>
        </w:rPr>
        <w:t>/1</w:t>
      </w:r>
    </w:p>
    <w:p w:rsidR="00BB43CC" w:rsidRDefault="00441F40">
      <w:pPr>
        <w:spacing w:line="84" w:lineRule="exact"/>
        <w:ind w:left="105" w:right="741"/>
        <w:jc w:val="center"/>
        <w:rPr>
          <w:rFonts w:ascii="Times New Roman"/>
          <w:sz w:val="8"/>
        </w:rPr>
      </w:pPr>
      <w:r>
        <w:rPr>
          <w:rFonts w:ascii="Times New Roman"/>
          <w:color w:val="CDE4E9"/>
          <w:sz w:val="8"/>
        </w:rPr>
        <w:t>)      /</w:t>
      </w: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rPr>
          <w:rFonts w:ascii="Times New Roman"/>
          <w:sz w:val="20"/>
        </w:rPr>
      </w:pPr>
    </w:p>
    <w:p w:rsidR="00BB43CC" w:rsidRDefault="00BB43CC">
      <w:pPr>
        <w:pStyle w:val="BodyText"/>
        <w:spacing w:before="2"/>
        <w:rPr>
          <w:rFonts w:ascii="Times New Roman"/>
          <w:sz w:val="20"/>
        </w:rPr>
      </w:pPr>
    </w:p>
    <w:p w:rsidR="00BB43CC" w:rsidRDefault="00BB43CC">
      <w:pPr>
        <w:rPr>
          <w:rFonts w:ascii="Times New Roman"/>
          <w:sz w:val="20"/>
        </w:rPr>
        <w:sectPr w:rsidR="00BB43CC">
          <w:type w:val="continuous"/>
          <w:pgSz w:w="11910" w:h="16840"/>
          <w:pgMar w:top="1580" w:right="0" w:bottom="280" w:left="0" w:header="720" w:footer="720" w:gutter="0"/>
          <w:cols w:space="720"/>
        </w:sectPr>
      </w:pPr>
    </w:p>
    <w:p w:rsidR="00BB43CC" w:rsidRDefault="00441F40">
      <w:pPr>
        <w:pStyle w:val="BodyText"/>
        <w:spacing w:before="95"/>
        <w:jc w:val="right"/>
        <w:rPr>
          <w:rFonts w:ascii="Arial"/>
        </w:rPr>
      </w:pPr>
      <w:r>
        <w:rPr>
          <w:rFonts w:ascii="Arial"/>
          <w:color w:val="CDE4E9"/>
          <w:w w:val="90"/>
        </w:rPr>
        <w:lastRenderedPageBreak/>
        <w:t>'I,</w:t>
      </w:r>
    </w:p>
    <w:p w:rsidR="00BB43CC" w:rsidRDefault="00BB43CC">
      <w:pPr>
        <w:pStyle w:val="BodyText"/>
        <w:rPr>
          <w:rFonts w:ascii="Arial"/>
          <w:sz w:val="20"/>
        </w:rPr>
      </w:pPr>
    </w:p>
    <w:p w:rsidR="00BB43CC" w:rsidRDefault="00BB43CC">
      <w:pPr>
        <w:pStyle w:val="BodyText"/>
        <w:rPr>
          <w:rFonts w:ascii="Arial"/>
          <w:sz w:val="20"/>
        </w:rPr>
      </w:pPr>
    </w:p>
    <w:p w:rsidR="00BB43CC" w:rsidRDefault="00BB43CC">
      <w:pPr>
        <w:pStyle w:val="BodyText"/>
        <w:rPr>
          <w:rFonts w:ascii="Arial"/>
          <w:sz w:val="27"/>
        </w:rPr>
      </w:pPr>
    </w:p>
    <w:p w:rsidR="00BB43CC" w:rsidRDefault="00441F40">
      <w:pPr>
        <w:ind w:right="376"/>
        <w:jc w:val="right"/>
        <w:rPr>
          <w:rFonts w:ascii="Times New Roman"/>
          <w:sz w:val="14"/>
        </w:rPr>
      </w:pPr>
      <w:r>
        <w:rPr>
          <w:rFonts w:ascii="Times New Roman"/>
          <w:color w:val="CDE4E9"/>
          <w:w w:val="90"/>
          <w:sz w:val="14"/>
        </w:rPr>
        <w:t>,I</w:t>
      </w:r>
    </w:p>
    <w:p w:rsidR="00BB43CC" w:rsidRDefault="00441F40">
      <w:pPr>
        <w:pStyle w:val="BodyText"/>
        <w:rPr>
          <w:rFonts w:ascii="Times New Roman"/>
          <w:sz w:val="46"/>
        </w:rPr>
      </w:pPr>
      <w:r>
        <w:br w:type="column"/>
      </w:r>
    </w:p>
    <w:p w:rsidR="00BB43CC" w:rsidRDefault="00BB43CC">
      <w:pPr>
        <w:pStyle w:val="BodyText"/>
        <w:rPr>
          <w:rFonts w:ascii="Times New Roman"/>
          <w:sz w:val="37"/>
        </w:rPr>
      </w:pPr>
    </w:p>
    <w:p w:rsidR="00BB43CC" w:rsidRDefault="00441F40">
      <w:pPr>
        <w:spacing w:line="432" w:lineRule="exact"/>
        <w:jc w:val="right"/>
        <w:rPr>
          <w:rFonts w:ascii="Arial"/>
          <w:sz w:val="29"/>
        </w:rPr>
      </w:pPr>
      <w:r>
        <w:rPr>
          <w:noProof/>
          <w:lang w:val="en-AU" w:eastAsia="en-AU" w:bidi="ar-SA"/>
        </w:rPr>
        <w:drawing>
          <wp:anchor distT="0" distB="0" distL="0" distR="0" simplePos="0" relativeHeight="1096" behindDoc="0" locked="0" layoutInCell="1" allowOverlap="1">
            <wp:simplePos x="0" y="0"/>
            <wp:positionH relativeFrom="page">
              <wp:posOffset>5765347</wp:posOffset>
            </wp:positionH>
            <wp:positionV relativeFrom="paragraph">
              <wp:posOffset>-1098761</wp:posOffset>
            </wp:positionV>
            <wp:extent cx="1055264" cy="881094"/>
            <wp:effectExtent l="0" t="0" r="0" b="0"/>
            <wp:wrapNone/>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3" cstate="print"/>
                    <a:stretch>
                      <a:fillRect/>
                    </a:stretch>
                  </pic:blipFill>
                  <pic:spPr>
                    <a:xfrm>
                      <a:off x="0" y="0"/>
                      <a:ext cx="1055264" cy="881094"/>
                    </a:xfrm>
                    <a:prstGeom prst="rect">
                      <a:avLst/>
                    </a:prstGeom>
                  </pic:spPr>
                </pic:pic>
              </a:graphicData>
            </a:graphic>
          </wp:anchor>
        </w:drawing>
      </w:r>
      <w:r>
        <w:rPr>
          <w:rFonts w:ascii="Arial"/>
          <w:color w:val="CDE4E9"/>
          <w:w w:val="70"/>
          <w:sz w:val="23"/>
        </w:rPr>
        <w:t xml:space="preserve">\ </w:t>
      </w:r>
      <w:r>
        <w:rPr>
          <w:rFonts w:ascii="Times New Roman"/>
          <w:i/>
          <w:color w:val="CDE4E9"/>
          <w:w w:val="70"/>
          <w:sz w:val="13"/>
        </w:rPr>
        <w:t xml:space="preserve">( </w:t>
      </w:r>
      <w:r>
        <w:rPr>
          <w:rFonts w:ascii="Arial"/>
          <w:color w:val="CDE4E9"/>
          <w:w w:val="70"/>
          <w:position w:val="16"/>
          <w:sz w:val="29"/>
        </w:rPr>
        <w:t>I</w:t>
      </w:r>
    </w:p>
    <w:p w:rsidR="00BB43CC" w:rsidRDefault="00441F40">
      <w:pPr>
        <w:pStyle w:val="BodyText"/>
        <w:rPr>
          <w:rFonts w:ascii="Arial"/>
          <w:sz w:val="62"/>
        </w:rPr>
      </w:pPr>
      <w:r>
        <w:br w:type="column"/>
      </w:r>
    </w:p>
    <w:p w:rsidR="00BB43CC" w:rsidRDefault="00441F40">
      <w:pPr>
        <w:spacing w:before="421" w:line="253" w:lineRule="exact"/>
        <w:ind w:left="322"/>
        <w:rPr>
          <w:rFonts w:ascii="Arial"/>
          <w:sz w:val="55"/>
        </w:rPr>
      </w:pPr>
      <w:r>
        <w:rPr>
          <w:rFonts w:ascii="Arial"/>
          <w:color w:val="CDE4E9"/>
          <w:w w:val="60"/>
          <w:sz w:val="55"/>
        </w:rPr>
        <w:t xml:space="preserve">-:- </w:t>
      </w:r>
      <w:r>
        <w:rPr>
          <w:rFonts w:ascii="Arial"/>
          <w:color w:val="CDE4E9"/>
          <w:w w:val="60"/>
          <w:sz w:val="55"/>
          <w:shd w:val="clear" w:color="auto" w:fill="DDEBF0"/>
        </w:rPr>
        <w:t>J</w:t>
      </w:r>
    </w:p>
    <w:p w:rsidR="00BB43CC" w:rsidRDefault="00BB43CC">
      <w:pPr>
        <w:spacing w:line="253" w:lineRule="exact"/>
        <w:rPr>
          <w:rFonts w:ascii="Arial"/>
          <w:sz w:val="55"/>
        </w:rPr>
        <w:sectPr w:rsidR="00BB43CC">
          <w:type w:val="continuous"/>
          <w:pgSz w:w="11910" w:h="16840"/>
          <w:pgMar w:top="1580" w:right="0" w:bottom="280" w:left="0" w:header="720" w:footer="720" w:gutter="0"/>
          <w:cols w:num="3" w:space="720" w:equalWidth="0">
            <w:col w:w="6746" w:space="40"/>
            <w:col w:w="3855" w:space="39"/>
            <w:col w:w="1230"/>
          </w:cols>
        </w:sectPr>
      </w:pPr>
    </w:p>
    <w:p w:rsidR="00BB43CC" w:rsidRDefault="00441F40">
      <w:pPr>
        <w:tabs>
          <w:tab w:val="left" w:pos="1402"/>
          <w:tab w:val="left" w:pos="1639"/>
        </w:tabs>
        <w:spacing w:line="189" w:lineRule="exact"/>
        <w:jc w:val="right"/>
        <w:rPr>
          <w:rFonts w:ascii="Arial"/>
          <w:sz w:val="13"/>
        </w:rPr>
      </w:pPr>
      <w:r>
        <w:rPr>
          <w:rFonts w:ascii="Times New Roman"/>
          <w:i/>
          <w:color w:val="CDE4E9"/>
          <w:position w:val="-2"/>
          <w:sz w:val="17"/>
        </w:rPr>
        <w:lastRenderedPageBreak/>
        <w:t>I</w:t>
      </w:r>
      <w:r>
        <w:rPr>
          <w:rFonts w:ascii="Times New Roman"/>
          <w:i/>
          <w:color w:val="CDE4E9"/>
          <w:position w:val="-2"/>
          <w:sz w:val="17"/>
        </w:rPr>
        <w:tab/>
      </w:r>
      <w:r>
        <w:rPr>
          <w:rFonts w:ascii="Arial"/>
          <w:color w:val="CDE4E9"/>
          <w:sz w:val="13"/>
        </w:rPr>
        <w:t>,</w:t>
      </w:r>
      <w:r>
        <w:rPr>
          <w:rFonts w:ascii="Arial"/>
          <w:color w:val="CDE4E9"/>
          <w:sz w:val="13"/>
        </w:rPr>
        <w:tab/>
      </w:r>
      <w:r>
        <w:rPr>
          <w:rFonts w:ascii="Arial"/>
          <w:color w:val="CDE4E9"/>
          <w:spacing w:val="-2"/>
          <w:sz w:val="13"/>
        </w:rPr>
        <w:t>I,</w:t>
      </w:r>
    </w:p>
    <w:p w:rsidR="00BB43CC" w:rsidRDefault="00441F40">
      <w:pPr>
        <w:tabs>
          <w:tab w:val="left" w:pos="434"/>
        </w:tabs>
        <w:spacing w:before="5" w:line="105" w:lineRule="exact"/>
        <w:ind w:right="89"/>
        <w:jc w:val="right"/>
        <w:rPr>
          <w:rFonts w:ascii="Times New Roman" w:hAnsi="Times New Roman"/>
          <w:i/>
          <w:sz w:val="8"/>
        </w:rPr>
      </w:pPr>
      <w:r>
        <w:rPr>
          <w:rFonts w:ascii="Times New Roman" w:hAnsi="Times New Roman"/>
          <w:color w:val="CDE4E9"/>
          <w:w w:val="80"/>
          <w:position w:val="-2"/>
          <w:sz w:val="11"/>
        </w:rPr>
        <w:t xml:space="preserve">I  </w:t>
      </w:r>
      <w:r>
        <w:rPr>
          <w:rFonts w:ascii="Times New Roman" w:hAnsi="Times New Roman"/>
          <w:color w:val="CDE4E9"/>
          <w:spacing w:val="5"/>
          <w:w w:val="80"/>
          <w:position w:val="-2"/>
          <w:sz w:val="11"/>
        </w:rPr>
        <w:t xml:space="preserve"> </w:t>
      </w:r>
      <w:r>
        <w:rPr>
          <w:rFonts w:ascii="Times New Roman" w:hAnsi="Times New Roman"/>
          <w:color w:val="CDE4E9"/>
          <w:w w:val="80"/>
          <w:position w:val="-2"/>
          <w:sz w:val="11"/>
        </w:rPr>
        <w:t>•</w:t>
      </w:r>
      <w:r>
        <w:rPr>
          <w:rFonts w:ascii="Times New Roman" w:hAnsi="Times New Roman"/>
          <w:color w:val="CDE4E9"/>
          <w:spacing w:val="15"/>
          <w:w w:val="80"/>
          <w:position w:val="-2"/>
          <w:sz w:val="11"/>
        </w:rPr>
        <w:t xml:space="preserve"> </w:t>
      </w:r>
      <w:r>
        <w:rPr>
          <w:rFonts w:ascii="Times New Roman" w:hAnsi="Times New Roman"/>
          <w:color w:val="CDE4E9"/>
          <w:w w:val="80"/>
          <w:sz w:val="8"/>
        </w:rPr>
        <w:t>'</w:t>
      </w:r>
      <w:r>
        <w:rPr>
          <w:rFonts w:ascii="Times New Roman" w:hAnsi="Times New Roman"/>
          <w:color w:val="CDE4E9"/>
          <w:w w:val="80"/>
          <w:sz w:val="8"/>
        </w:rPr>
        <w:tab/>
      </w:r>
      <w:r>
        <w:rPr>
          <w:rFonts w:ascii="Times New Roman" w:hAnsi="Times New Roman"/>
          <w:i/>
          <w:color w:val="CDE4E9"/>
          <w:spacing w:val="-1"/>
          <w:w w:val="65"/>
          <w:sz w:val="8"/>
        </w:rPr>
        <w:t>I</w:t>
      </w:r>
    </w:p>
    <w:p w:rsidR="00BB43CC" w:rsidRDefault="00441F40">
      <w:pPr>
        <w:spacing w:line="218" w:lineRule="exact"/>
        <w:ind w:right="576"/>
        <w:jc w:val="right"/>
        <w:rPr>
          <w:rFonts w:ascii="Times New Roman"/>
          <w:sz w:val="21"/>
        </w:rPr>
      </w:pPr>
      <w:r>
        <w:rPr>
          <w:rFonts w:ascii="Times New Roman"/>
          <w:color w:val="CDE4E9"/>
          <w:w w:val="65"/>
          <w:sz w:val="21"/>
        </w:rPr>
        <w:t>r]</w:t>
      </w:r>
    </w:p>
    <w:p w:rsidR="00BB43CC" w:rsidRDefault="00441F40">
      <w:pPr>
        <w:tabs>
          <w:tab w:val="left" w:pos="7294"/>
        </w:tabs>
        <w:spacing w:before="14"/>
        <w:ind w:left="5239"/>
        <w:rPr>
          <w:rFonts w:ascii="Times New Roman"/>
          <w:i/>
          <w:sz w:val="8"/>
        </w:rPr>
      </w:pPr>
      <w:r>
        <w:rPr>
          <w:noProof/>
          <w:lang w:val="en-AU" w:eastAsia="en-AU" w:bidi="ar-SA"/>
        </w:rPr>
        <mc:AlternateContent>
          <mc:Choice Requires="wps">
            <w:drawing>
              <wp:anchor distT="0" distB="0" distL="114300" distR="114300" simplePos="0" relativeHeight="1384" behindDoc="0" locked="0" layoutInCell="1" allowOverlap="1">
                <wp:simplePos x="0" y="0"/>
                <wp:positionH relativeFrom="page">
                  <wp:posOffset>3302635</wp:posOffset>
                </wp:positionH>
                <wp:positionV relativeFrom="paragraph">
                  <wp:posOffset>102870</wp:posOffset>
                </wp:positionV>
                <wp:extent cx="13335" cy="56515"/>
                <wp:effectExtent l="0" t="3175" r="0" b="0"/>
                <wp:wrapNone/>
                <wp:docPr id="374"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 cy="5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line="89" w:lineRule="exact"/>
                              <w:rPr>
                                <w:rFonts w:ascii="Times New Roman"/>
                                <w:i/>
                                <w:sz w:val="8"/>
                              </w:rPr>
                            </w:pPr>
                            <w:r>
                              <w:rPr>
                                <w:rFonts w:ascii="Times New Roman"/>
                                <w:i/>
                                <w:color w:val="CDE4E9"/>
                                <w:w w:val="76"/>
                                <w:sz w:val="8"/>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91" o:spid="_x0000_s1029" type="#_x0000_t202" style="position:absolute;left:0;text-align:left;margin-left:260.05pt;margin-top:8.1pt;width:1.05pt;height:4.45pt;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" filled="f" stroked="f">
                <v:textbox inset="0,0,0,0">
                  <w:txbxContent>
                    <w:p w:rsidR="00BB43CC" w:rsidRDefault="00441F40">
                      <w:pPr>
                        <w:spacing w:line="89" w:lineRule="exact"/>
                        <w:rPr>
                          <w:rFonts w:ascii="Times New Roman"/>
                          <w:i/>
                          <w:sz w:val="8"/>
                        </w:rPr>
                      </w:pPr>
                      <w:r>
                        <w:rPr>
                          <w:rFonts w:ascii="Times New Roman"/>
                          <w:i/>
                          <w:color w:val="CDE4E9"/>
                          <w:w w:val="76"/>
                          <w:sz w:val="8"/>
                        </w:rPr>
                        <w:t>I</w:t>
                      </w:r>
                    </w:p>
                  </w:txbxContent>
                </v:textbox>
                <w10:wrap anchorx="page"/>
              </v:shape>
            </w:pict>
          </mc:Fallback>
        </mc:AlternateContent>
      </w:r>
      <w:r>
        <w:rPr>
          <w:rFonts w:ascii="Times New Roman"/>
          <w:color w:val="CDE4E9"/>
          <w:w w:val="95"/>
          <w:position w:val="7"/>
          <w:sz w:val="16"/>
        </w:rPr>
        <w:t>I</w:t>
      </w:r>
      <w:r>
        <w:rPr>
          <w:rFonts w:ascii="Times New Roman"/>
          <w:color w:val="CDE4E9"/>
          <w:w w:val="95"/>
          <w:position w:val="7"/>
          <w:sz w:val="16"/>
        </w:rPr>
        <w:tab/>
      </w:r>
      <w:r>
        <w:rPr>
          <w:rFonts w:ascii="Times New Roman"/>
          <w:color w:val="CDE4E9"/>
          <w:w w:val="95"/>
          <w:sz w:val="21"/>
        </w:rPr>
        <w:t xml:space="preserve">, </w:t>
      </w:r>
      <w:r>
        <w:rPr>
          <w:rFonts w:ascii="Times New Roman"/>
          <w:color w:val="CDE4E9"/>
          <w:w w:val="95"/>
          <w:sz w:val="21"/>
          <w:vertAlign w:val="subscript"/>
        </w:rPr>
        <w:t>,</w:t>
      </w:r>
      <w:r>
        <w:rPr>
          <w:rFonts w:ascii="Times New Roman"/>
          <w:color w:val="CDE4E9"/>
          <w:spacing w:val="7"/>
          <w:w w:val="95"/>
          <w:sz w:val="21"/>
        </w:rPr>
        <w:t xml:space="preserve"> </w:t>
      </w:r>
      <w:r>
        <w:rPr>
          <w:rFonts w:ascii="Times New Roman"/>
          <w:i/>
          <w:color w:val="CDE4E9"/>
          <w:w w:val="95"/>
          <w:position w:val="10"/>
          <w:sz w:val="8"/>
        </w:rPr>
        <w:t>I</w:t>
      </w:r>
    </w:p>
    <w:p w:rsidR="00BB43CC" w:rsidRDefault="00441F40">
      <w:pPr>
        <w:spacing w:before="42"/>
        <w:ind w:left="2415" w:right="1383"/>
        <w:jc w:val="center"/>
        <w:rPr>
          <w:rFonts w:ascii="Times New Roman"/>
          <w:i/>
          <w:sz w:val="14"/>
        </w:rPr>
      </w:pPr>
      <w:r>
        <w:br w:type="column"/>
      </w:r>
      <w:r>
        <w:rPr>
          <w:rFonts w:ascii="Times New Roman"/>
          <w:i/>
          <w:color w:val="CDE4E9"/>
          <w:w w:val="75"/>
          <w:sz w:val="8"/>
        </w:rPr>
        <w:lastRenderedPageBreak/>
        <w:t xml:space="preserve">I   </w:t>
      </w:r>
      <w:r>
        <w:rPr>
          <w:rFonts w:ascii="Times New Roman"/>
          <w:i/>
          <w:color w:val="CDE4E9"/>
          <w:w w:val="90"/>
          <w:sz w:val="14"/>
        </w:rPr>
        <w:t>I</w:t>
      </w:r>
    </w:p>
    <w:p w:rsidR="00BB43CC" w:rsidRDefault="00441F40">
      <w:pPr>
        <w:spacing w:before="11"/>
        <w:ind w:right="431"/>
        <w:jc w:val="right"/>
        <w:rPr>
          <w:rFonts w:ascii="Arial"/>
          <w:b/>
        </w:rPr>
      </w:pPr>
      <w:r>
        <w:rPr>
          <w:noProof/>
          <w:lang w:val="en-AU" w:eastAsia="en-AU" w:bidi="ar-SA"/>
        </w:rPr>
        <mc:AlternateContent>
          <mc:Choice Requires="wps">
            <w:drawing>
              <wp:anchor distT="0" distB="0" distL="114300" distR="114300" simplePos="0" relativeHeight="503281040" behindDoc="1" locked="0" layoutInCell="1" allowOverlap="1">
                <wp:simplePos x="0" y="0"/>
                <wp:positionH relativeFrom="page">
                  <wp:posOffset>6946265</wp:posOffset>
                </wp:positionH>
                <wp:positionV relativeFrom="paragraph">
                  <wp:posOffset>114300</wp:posOffset>
                </wp:positionV>
                <wp:extent cx="22225" cy="92710"/>
                <wp:effectExtent l="2540" t="0" r="3810" b="0"/>
                <wp:wrapNone/>
                <wp:docPr id="373"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line="146" w:lineRule="exact"/>
                              <w:rPr>
                                <w:rFonts w:ascii="Arial"/>
                                <w:sz w:val="13"/>
                              </w:rPr>
                            </w:pPr>
                            <w:r>
                              <w:rPr>
                                <w:rFonts w:ascii="Arial"/>
                                <w:color w:val="CDE4E9"/>
                                <w:w w:val="55"/>
                                <w:sz w:val="1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90" o:spid="_x0000_s1030" type="#_x0000_t202" style="position:absolute;left:0;text-align:left;margin-left:546.95pt;margin-top:9pt;width:1.75pt;height:7.3pt;z-index:-3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" filled="f" stroked="f">
                <v:textbox inset="0,0,0,0">
                  <w:txbxContent>
                    <w:p w:rsidR="00BB43CC" w:rsidRDefault="00441F40">
                      <w:pPr>
                        <w:spacing w:line="146" w:lineRule="exact"/>
                        <w:rPr>
                          <w:rFonts w:ascii="Arial"/>
                          <w:sz w:val="13"/>
                        </w:rPr>
                      </w:pPr>
                      <w:r>
                        <w:rPr>
                          <w:rFonts w:ascii="Arial"/>
                          <w:color w:val="CDE4E9"/>
                          <w:w w:val="55"/>
                          <w:sz w:val="13"/>
                        </w:rPr>
                        <w:t>/'</w:t>
                      </w:r>
                    </w:p>
                  </w:txbxContent>
                </v:textbox>
                <w10:wrap anchorx="page"/>
              </v:shape>
            </w:pict>
          </mc:Fallback>
        </mc:AlternateContent>
      </w:r>
      <w:r>
        <w:rPr>
          <w:noProof/>
          <w:lang w:val="en-AU" w:eastAsia="en-AU" w:bidi="ar-SA"/>
        </w:rPr>
        <mc:AlternateContent>
          <mc:Choice Requires="wpg">
            <w:drawing>
              <wp:anchor distT="0" distB="0" distL="114300" distR="114300" simplePos="0" relativeHeight="503281160" behindDoc="1" locked="0" layoutInCell="1" allowOverlap="1">
                <wp:simplePos x="0" y="0"/>
                <wp:positionH relativeFrom="page">
                  <wp:posOffset>7155180</wp:posOffset>
                </wp:positionH>
                <wp:positionV relativeFrom="paragraph">
                  <wp:posOffset>-9525</wp:posOffset>
                </wp:positionV>
                <wp:extent cx="122555" cy="222250"/>
                <wp:effectExtent l="1905" t="0" r="0" b="10160"/>
                <wp:wrapNone/>
                <wp:docPr id="370"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555" cy="222250"/>
                          <a:chOff x="11268" y="-15"/>
                          <a:chExt cx="193" cy="350"/>
                        </a:xfrm>
                      </wpg:grpSpPr>
                      <wps:wsp>
                        <wps:cNvPr id="371" name="Rectangle 389"/>
                        <wps:cNvSpPr>
                          <a:spLocks noChangeArrowheads="1"/>
                        </wps:cNvSpPr>
                        <wps:spPr bwMode="auto">
                          <a:xfrm>
                            <a:off x="11268" y="-16"/>
                            <a:ext cx="193" cy="316"/>
                          </a:xfrm>
                          <a:prstGeom prst="rect">
                            <a:avLst/>
                          </a:prstGeom>
                          <a:solidFill>
                            <a:srgbClr val="DDEB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Line 388"/>
                        <wps:cNvCnPr>
                          <a:cxnSpLocks noChangeShapeType="1"/>
                        </wps:cNvCnPr>
                        <wps:spPr bwMode="auto">
                          <a:xfrm>
                            <a:off x="11427" y="184"/>
                            <a:ext cx="0" cy="150"/>
                          </a:xfrm>
                          <a:prstGeom prst="line">
                            <a:avLst/>
                          </a:prstGeom>
                          <a:noFill/>
                          <a:ln w="9652">
                            <a:solidFill>
                              <a:srgbClr val="DDEBF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64C810" id="Group 387" o:spid="_x0000_s1026" style="position:absolute;margin-left:563.4pt;margin-top:-.75pt;width:9.65pt;height:17.5pt;z-index:-35320;mso-position-horizontal-relative:page" coordorigin="11268,-15" coordsize="19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">
                <v:rect id="Rectangle 389" o:spid="_x0000_s1027" style="position:absolute;left:11268;top:-16;width:193;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" fillcolor="#ddebf0" stroked="f"/>
                <v:line id="Line 388" o:spid="_x0000_s1028" style="position:absolute;visibility:visible;mso-wrap-style:square" from="11427,184" to="1142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" strokecolor="#ddebf0" strokeweight=".76pt"/>
                <w10:wrap anchorx="page"/>
              </v:group>
            </w:pict>
          </mc:Fallback>
        </mc:AlternateContent>
      </w:r>
      <w:r>
        <w:rPr>
          <w:noProof/>
          <w:lang w:val="en-AU" w:eastAsia="en-AU" w:bidi="ar-SA"/>
        </w:rPr>
        <mc:AlternateContent>
          <mc:Choice Requires="wpg">
            <w:drawing>
              <wp:anchor distT="0" distB="0" distL="114300" distR="114300" simplePos="0" relativeHeight="1216" behindDoc="0" locked="0" layoutInCell="1" allowOverlap="1">
                <wp:simplePos x="0" y="0"/>
                <wp:positionH relativeFrom="page">
                  <wp:posOffset>6922135</wp:posOffset>
                </wp:positionH>
                <wp:positionV relativeFrom="paragraph">
                  <wp:posOffset>-15240</wp:posOffset>
                </wp:positionV>
                <wp:extent cx="162560" cy="386715"/>
                <wp:effectExtent l="0" t="0" r="1905" b="13335"/>
                <wp:wrapNone/>
                <wp:docPr id="366"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60" cy="386715"/>
                          <a:chOff x="10901" y="-24"/>
                          <a:chExt cx="256" cy="609"/>
                        </a:xfrm>
                      </wpg:grpSpPr>
                      <wps:wsp>
                        <wps:cNvPr id="367" name="Rectangle 386"/>
                        <wps:cNvSpPr>
                          <a:spLocks noChangeArrowheads="1"/>
                        </wps:cNvSpPr>
                        <wps:spPr bwMode="auto">
                          <a:xfrm>
                            <a:off x="10901" y="210"/>
                            <a:ext cx="188" cy="342"/>
                          </a:xfrm>
                          <a:prstGeom prst="rect">
                            <a:avLst/>
                          </a:prstGeom>
                          <a:solidFill>
                            <a:srgbClr val="DDEB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8" name="Line 385"/>
                        <wps:cNvCnPr>
                          <a:cxnSpLocks noChangeShapeType="1"/>
                        </wps:cNvCnPr>
                        <wps:spPr bwMode="auto">
                          <a:xfrm>
                            <a:off x="11136" y="404"/>
                            <a:ext cx="0" cy="180"/>
                          </a:xfrm>
                          <a:prstGeom prst="line">
                            <a:avLst/>
                          </a:prstGeom>
                          <a:noFill/>
                          <a:ln w="25738">
                            <a:solidFill>
                              <a:srgbClr val="DDEBF0"/>
                            </a:solidFill>
                            <a:prstDash val="solid"/>
                            <a:round/>
                            <a:headEnd/>
                            <a:tailEnd/>
                          </a:ln>
                          <a:extLst>
                            <a:ext uri="{909E8E84-426E-40DD-AFC4-6F175D3DCCD1}">
                              <a14:hiddenFill xmlns:a14="http://schemas.microsoft.com/office/drawing/2010/main">
                                <a:noFill/>
                              </a14:hiddenFill>
                            </a:ext>
                          </a:extLst>
                        </wps:spPr>
                        <wps:bodyPr/>
                      </wps:wsp>
                      <wps:wsp>
                        <wps:cNvPr id="369" name="Text Box 384"/>
                        <wps:cNvSpPr txBox="1">
                          <a:spLocks noChangeArrowheads="1"/>
                        </wps:cNvSpPr>
                        <wps:spPr bwMode="auto">
                          <a:xfrm>
                            <a:off x="10901" y="-25"/>
                            <a:ext cx="256" cy="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7" w:line="168" w:lineRule="auto"/>
                                <w:ind w:left="83"/>
                                <w:rPr>
                                  <w:rFonts w:ascii="Arial"/>
                                </w:rPr>
                              </w:pPr>
                              <w:r>
                                <w:rPr>
                                  <w:rFonts w:ascii="Arial"/>
                                  <w:color w:val="CDE4E9"/>
                                  <w:w w:val="75"/>
                                  <w:sz w:val="16"/>
                                </w:rPr>
                                <w:t>J</w:t>
                              </w:r>
                              <w:r>
                                <w:rPr>
                                  <w:rFonts w:ascii="Arial"/>
                                  <w:color w:val="CDE4E9"/>
                                  <w:w w:val="75"/>
                                  <w:position w:val="-9"/>
                                </w:rPr>
                                <w:t>.</w:t>
                              </w:r>
                            </w:p>
                            <w:p w:rsidR="00BB43CC" w:rsidRDefault="00441F40">
                              <w:pPr>
                                <w:spacing w:before="12"/>
                                <w:ind w:left="-10"/>
                                <w:rPr>
                                  <w:rFonts w:ascii="Times New Roman" w:hAnsi="Times New Roman"/>
                                  <w:b/>
                                  <w:sz w:val="13"/>
                                </w:rPr>
                              </w:pPr>
                              <w:r>
                                <w:rPr>
                                  <w:rFonts w:ascii="Times New Roman" w:hAnsi="Times New Roman"/>
                                  <w:color w:val="CDE4E9"/>
                                  <w:spacing w:val="-8"/>
                                  <w:w w:val="55"/>
                                  <w:position w:val="-6"/>
                                  <w:sz w:val="13"/>
                                </w:rPr>
                                <w:t>,,</w:t>
                              </w:r>
                              <w:r>
                                <w:rPr>
                                  <w:rFonts w:ascii="Arial" w:hAnsi="Arial"/>
                                  <w:b/>
                                  <w:color w:val="CDE4E9"/>
                                  <w:spacing w:val="-8"/>
                                  <w:w w:val="55"/>
                                  <w:sz w:val="25"/>
                                </w:rPr>
                                <w:t>''1·</w:t>
                              </w:r>
                              <w:r>
                                <w:rPr>
                                  <w:rFonts w:ascii="Arial" w:hAnsi="Arial"/>
                                  <w:color w:val="CDE4E9"/>
                                  <w:spacing w:val="-8"/>
                                  <w:w w:val="55"/>
                                  <w:sz w:val="25"/>
                                </w:rPr>
                                <w:t>,</w:t>
                              </w:r>
                              <w:r>
                                <w:rPr>
                                  <w:rFonts w:ascii="Arial" w:hAnsi="Arial"/>
                                  <w:b/>
                                  <w:color w:val="CDE4E9"/>
                                  <w:spacing w:val="-8"/>
                                  <w:w w:val="55"/>
                                  <w:sz w:val="25"/>
                                </w:rPr>
                                <w:t>.</w:t>
                              </w:r>
                              <w:r>
                                <w:rPr>
                                  <w:rFonts w:ascii="Times New Roman" w:hAnsi="Times New Roman"/>
                                  <w:b/>
                                  <w:color w:val="CDE4E9"/>
                                  <w:spacing w:val="-8"/>
                                  <w:w w:val="55"/>
                                  <w:position w:val="-6"/>
                                  <w:sz w:val="13"/>
                                </w:rPr>
                                <w:t>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83" o:spid="_x0000_s1031" style="position:absolute;left:0;text-align:left;margin-left:545.05pt;margin-top:-1.2pt;width:12.8pt;height:30.45pt;z-index:1216;mso-position-horizontal-relative:page" coordorigin="10901,-24" coordsize="256,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">
                <v:rect id="Rectangle 386" o:spid="_x0000_s1032" style="position:absolute;left:10901;top:210;width:188;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" fillcolor="#ddebf0" stroked="f"/>
                <v:line id="Line 385" o:spid="_x0000_s1033" style="position:absolute;visibility:visible;mso-wrap-style:square" from="11136,404" to="11136,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" strokecolor="#ddebf0" strokeweight=".71494mm"/>
                <v:shape id="Text Box 384" o:spid="_x0000_s1034" type="#_x0000_t202" style="position:absolute;left:10901;top:-25;width:256;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BB43CC" w:rsidRDefault="00441F40">
                        <w:pPr>
                          <w:spacing w:before="27" w:line="168" w:lineRule="auto"/>
                          <w:ind w:left="83"/>
                          <w:rPr>
                            <w:rFonts w:ascii="Arial"/>
                          </w:rPr>
                        </w:pPr>
                        <w:r>
                          <w:rPr>
                            <w:rFonts w:ascii="Arial"/>
                            <w:color w:val="CDE4E9"/>
                            <w:w w:val="75"/>
                            <w:sz w:val="16"/>
                          </w:rPr>
                          <w:t>J</w:t>
                        </w:r>
                        <w:r>
                          <w:rPr>
                            <w:rFonts w:ascii="Arial"/>
                            <w:color w:val="CDE4E9"/>
                            <w:w w:val="75"/>
                            <w:position w:val="-9"/>
                          </w:rPr>
                          <w:t>.</w:t>
                        </w:r>
                      </w:p>
                      <w:p w:rsidR="00BB43CC" w:rsidRDefault="00441F40">
                        <w:pPr>
                          <w:spacing w:before="12"/>
                          <w:ind w:left="-10"/>
                          <w:rPr>
                            <w:rFonts w:ascii="Times New Roman" w:hAnsi="Times New Roman"/>
                            <w:b/>
                            <w:sz w:val="13"/>
                          </w:rPr>
                        </w:pPr>
                        <w:r>
                          <w:rPr>
                            <w:rFonts w:ascii="Times New Roman" w:hAnsi="Times New Roman"/>
                            <w:color w:val="CDE4E9"/>
                            <w:spacing w:val="-8"/>
                            <w:w w:val="55"/>
                            <w:position w:val="-6"/>
                            <w:sz w:val="13"/>
                          </w:rPr>
                          <w:t>,,</w:t>
                        </w:r>
                        <w:r>
                          <w:rPr>
                            <w:rFonts w:ascii="Arial" w:hAnsi="Arial"/>
                            <w:b/>
                            <w:color w:val="CDE4E9"/>
                            <w:spacing w:val="-8"/>
                            <w:w w:val="55"/>
                            <w:sz w:val="25"/>
                          </w:rPr>
                          <w:t>''1·</w:t>
                        </w:r>
                        <w:r>
                          <w:rPr>
                            <w:rFonts w:ascii="Arial" w:hAnsi="Arial"/>
                            <w:color w:val="CDE4E9"/>
                            <w:spacing w:val="-8"/>
                            <w:w w:val="55"/>
                            <w:sz w:val="25"/>
                          </w:rPr>
                          <w:t>,</w:t>
                        </w:r>
                        <w:r>
                          <w:rPr>
                            <w:rFonts w:ascii="Arial" w:hAnsi="Arial"/>
                            <w:b/>
                            <w:color w:val="CDE4E9"/>
                            <w:spacing w:val="-8"/>
                            <w:w w:val="55"/>
                            <w:sz w:val="25"/>
                          </w:rPr>
                          <w:t>.</w:t>
                        </w:r>
                        <w:r>
                          <w:rPr>
                            <w:rFonts w:ascii="Times New Roman" w:hAnsi="Times New Roman"/>
                            <w:b/>
                            <w:color w:val="CDE4E9"/>
                            <w:spacing w:val="-8"/>
                            <w:w w:val="55"/>
                            <w:position w:val="-6"/>
                            <w:sz w:val="13"/>
                          </w:rPr>
                          <w:t>l</w:t>
                        </w:r>
                      </w:p>
                    </w:txbxContent>
                  </v:textbox>
                </v:shape>
                <w10:wrap anchorx="page"/>
              </v:group>
            </w:pict>
          </mc:Fallback>
        </mc:AlternateContent>
      </w:r>
      <w:r>
        <w:rPr>
          <w:noProof/>
          <w:lang w:val="en-AU" w:eastAsia="en-AU" w:bidi="ar-SA"/>
        </w:rPr>
        <mc:AlternateContent>
          <mc:Choice Requires="wps">
            <w:drawing>
              <wp:anchor distT="0" distB="0" distL="114300" distR="114300" simplePos="0" relativeHeight="503281304" behindDoc="1" locked="0" layoutInCell="1" allowOverlap="1">
                <wp:simplePos x="0" y="0"/>
                <wp:positionH relativeFrom="page">
                  <wp:posOffset>7251700</wp:posOffset>
                </wp:positionH>
                <wp:positionV relativeFrom="paragraph">
                  <wp:posOffset>126365</wp:posOffset>
                </wp:positionV>
                <wp:extent cx="9525" cy="78740"/>
                <wp:effectExtent l="3175" t="0" r="0" b="0"/>
                <wp:wrapNone/>
                <wp:docPr id="365"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78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line="123" w:lineRule="exact"/>
                              <w:rPr>
                                <w:rFonts w:ascii="Arial"/>
                                <w:sz w:val="11"/>
                              </w:rPr>
                            </w:pPr>
                            <w:r>
                              <w:rPr>
                                <w:rFonts w:ascii="Arial"/>
                                <w:color w:val="CDE4E9"/>
                                <w:w w:val="71"/>
                                <w:sz w:val="1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82" o:spid="_x0000_s1035" type="#_x0000_t202" style="position:absolute;left:0;text-align:left;margin-left:571pt;margin-top:9.95pt;width:.75pt;height:6.2pt;z-index:-35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" filled="f" stroked="f">
                <v:textbox inset="0,0,0,0">
                  <w:txbxContent>
                    <w:p w:rsidR="00BB43CC" w:rsidRDefault="00441F40">
                      <w:pPr>
                        <w:spacing w:line="123" w:lineRule="exact"/>
                        <w:rPr>
                          <w:rFonts w:ascii="Arial"/>
                          <w:sz w:val="11"/>
                        </w:rPr>
                      </w:pPr>
                      <w:r>
                        <w:rPr>
                          <w:rFonts w:ascii="Arial"/>
                          <w:color w:val="CDE4E9"/>
                          <w:w w:val="71"/>
                          <w:sz w:val="11"/>
                        </w:rPr>
                        <w:t>'</w:t>
                      </w:r>
                    </w:p>
                  </w:txbxContent>
                </v:textbox>
                <w10:wrap anchorx="page"/>
              </v:shape>
            </w:pict>
          </mc:Fallback>
        </mc:AlternateContent>
      </w:r>
      <w:r>
        <w:rPr>
          <w:rFonts w:ascii="Arial"/>
          <w:b/>
          <w:color w:val="CDE4E9"/>
          <w:w w:val="55"/>
        </w:rPr>
        <w:t>'liJI</w:t>
      </w:r>
    </w:p>
    <w:p w:rsidR="00BB43CC" w:rsidRDefault="00BB43CC">
      <w:pPr>
        <w:pStyle w:val="BodyText"/>
        <w:rPr>
          <w:rFonts w:ascii="Arial"/>
          <w:b/>
          <w:sz w:val="24"/>
        </w:rPr>
      </w:pPr>
    </w:p>
    <w:p w:rsidR="00BB43CC" w:rsidRDefault="00441F40">
      <w:pPr>
        <w:spacing w:before="139" w:line="46" w:lineRule="exact"/>
        <w:ind w:right="1004"/>
        <w:jc w:val="right"/>
        <w:rPr>
          <w:rFonts w:ascii="Arial"/>
          <w:i/>
          <w:sz w:val="8"/>
        </w:rPr>
      </w:pPr>
      <w:r>
        <w:rPr>
          <w:rFonts w:ascii="Arial"/>
          <w:i/>
          <w:color w:val="CDE4E9"/>
          <w:w w:val="85"/>
          <w:position w:val="-1"/>
          <w:sz w:val="8"/>
        </w:rPr>
        <w:t xml:space="preserve">1 </w:t>
      </w:r>
      <w:r>
        <w:rPr>
          <w:rFonts w:ascii="Arial"/>
          <w:i/>
          <w:color w:val="CDE4E9"/>
          <w:w w:val="85"/>
          <w:sz w:val="8"/>
        </w:rPr>
        <w:t>1</w:t>
      </w:r>
    </w:p>
    <w:p w:rsidR="00BB43CC" w:rsidRDefault="00BB43CC">
      <w:pPr>
        <w:spacing w:line="46" w:lineRule="exact"/>
        <w:jc w:val="right"/>
        <w:rPr>
          <w:rFonts w:ascii="Arial"/>
          <w:sz w:val="8"/>
        </w:rPr>
        <w:sectPr w:rsidR="00BB43CC">
          <w:type w:val="continuous"/>
          <w:pgSz w:w="11910" w:h="16840"/>
          <w:pgMar w:top="1580" w:right="0" w:bottom="280" w:left="0" w:header="720" w:footer="720" w:gutter="0"/>
          <w:cols w:num="2" w:space="720" w:equalWidth="0">
            <w:col w:w="7924" w:space="40"/>
            <w:col w:w="3946"/>
          </w:cols>
        </w:sectPr>
      </w:pPr>
    </w:p>
    <w:p w:rsidR="00BB43CC" w:rsidRDefault="00BB43CC">
      <w:pPr>
        <w:pStyle w:val="BodyText"/>
        <w:rPr>
          <w:rFonts w:ascii="Arial"/>
          <w:i/>
          <w:sz w:val="8"/>
        </w:rPr>
      </w:pPr>
    </w:p>
    <w:p w:rsidR="00BB43CC" w:rsidRDefault="00BB43CC">
      <w:pPr>
        <w:pStyle w:val="BodyText"/>
        <w:rPr>
          <w:rFonts w:ascii="Arial"/>
          <w:i/>
          <w:sz w:val="8"/>
        </w:rPr>
      </w:pPr>
    </w:p>
    <w:p w:rsidR="00BB43CC" w:rsidRDefault="00441F40">
      <w:pPr>
        <w:tabs>
          <w:tab w:val="left" w:pos="262"/>
        </w:tabs>
        <w:spacing w:before="60"/>
        <w:jc w:val="right"/>
        <w:rPr>
          <w:rFonts w:ascii="Times New Roman"/>
          <w:sz w:val="8"/>
        </w:rPr>
      </w:pPr>
      <w:r>
        <w:rPr>
          <w:rFonts w:ascii="Times New Roman"/>
          <w:i/>
          <w:color w:val="CDE4E9"/>
          <w:sz w:val="8"/>
        </w:rPr>
        <w:t>I</w:t>
      </w:r>
      <w:r>
        <w:rPr>
          <w:rFonts w:ascii="Times New Roman"/>
          <w:color w:val="CDE4E9"/>
          <w:sz w:val="8"/>
        </w:rPr>
        <w:t>,</w:t>
      </w:r>
      <w:r>
        <w:rPr>
          <w:rFonts w:ascii="Times New Roman"/>
          <w:color w:val="CDE4E9"/>
          <w:sz w:val="8"/>
        </w:rPr>
        <w:tab/>
        <w:t>'</w:t>
      </w:r>
    </w:p>
    <w:p w:rsidR="00BB43CC" w:rsidRDefault="00441F40">
      <w:pPr>
        <w:tabs>
          <w:tab w:val="left" w:pos="241"/>
        </w:tabs>
        <w:spacing w:line="242" w:lineRule="exact"/>
        <w:ind w:right="432"/>
        <w:jc w:val="right"/>
        <w:rPr>
          <w:rFonts w:ascii="Arial"/>
          <w:b/>
          <w:sz w:val="25"/>
        </w:rPr>
      </w:pPr>
      <w:r>
        <w:br w:type="column"/>
      </w:r>
      <w:r>
        <w:rPr>
          <w:rFonts w:ascii="Arial"/>
          <w:color w:val="CDE4E9"/>
          <w:w w:val="75"/>
          <w:sz w:val="8"/>
        </w:rPr>
        <w:lastRenderedPageBreak/>
        <w:t>/</w:t>
      </w:r>
      <w:r>
        <w:rPr>
          <w:rFonts w:ascii="Arial"/>
          <w:color w:val="CDE4E9"/>
          <w:w w:val="75"/>
          <w:sz w:val="8"/>
        </w:rPr>
        <w:tab/>
      </w:r>
      <w:r>
        <w:rPr>
          <w:rFonts w:ascii="Arial"/>
          <w:i/>
          <w:color w:val="CDE4E9"/>
          <w:w w:val="75"/>
          <w:sz w:val="8"/>
        </w:rPr>
        <w:t>, :</w:t>
      </w:r>
      <w:r>
        <w:rPr>
          <w:rFonts w:ascii="Arial"/>
          <w:i/>
          <w:color w:val="CDE4E9"/>
          <w:spacing w:val="5"/>
          <w:w w:val="75"/>
          <w:sz w:val="8"/>
        </w:rPr>
        <w:t xml:space="preserve"> </w:t>
      </w:r>
      <w:r>
        <w:rPr>
          <w:rFonts w:ascii="Arial"/>
          <w:b/>
          <w:color w:val="CDE4E9"/>
          <w:w w:val="75"/>
          <w:sz w:val="25"/>
          <w:shd w:val="clear" w:color="auto" w:fill="DDEBF0"/>
        </w:rPr>
        <w:t>ll\1/J!</w:t>
      </w:r>
      <w:r>
        <w:rPr>
          <w:rFonts w:ascii="Arial"/>
          <w:b/>
          <w:color w:val="CDE4E9"/>
          <w:w w:val="75"/>
          <w:sz w:val="25"/>
        </w:rPr>
        <w:t>!</w:t>
      </w:r>
    </w:p>
    <w:p w:rsidR="00BB43CC" w:rsidRDefault="00441F40">
      <w:pPr>
        <w:spacing w:line="171" w:lineRule="exact"/>
        <w:ind w:right="502"/>
        <w:jc w:val="right"/>
        <w:rPr>
          <w:rFonts w:ascii="Times New Roman"/>
          <w:sz w:val="20"/>
        </w:rPr>
      </w:pPr>
      <w:r>
        <w:rPr>
          <w:noProof/>
          <w:lang w:val="en-AU" w:eastAsia="en-AU" w:bidi="ar-SA"/>
        </w:rPr>
        <mc:AlternateContent>
          <mc:Choice Requires="wpg">
            <w:drawing>
              <wp:anchor distT="0" distB="0" distL="114300" distR="114300" simplePos="0" relativeHeight="503281232" behindDoc="1" locked="0" layoutInCell="1" allowOverlap="1">
                <wp:simplePos x="0" y="0"/>
                <wp:positionH relativeFrom="page">
                  <wp:posOffset>7113270</wp:posOffset>
                </wp:positionH>
                <wp:positionV relativeFrom="paragraph">
                  <wp:posOffset>78740</wp:posOffset>
                </wp:positionV>
                <wp:extent cx="86995" cy="177165"/>
                <wp:effectExtent l="36195" t="12700" r="38735" b="635"/>
                <wp:wrapNone/>
                <wp:docPr id="362"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95" cy="177165"/>
                          <a:chOff x="11202" y="124"/>
                          <a:chExt cx="137" cy="279"/>
                        </a:xfrm>
                      </wpg:grpSpPr>
                      <wps:wsp>
                        <wps:cNvPr id="363" name="Line 381"/>
                        <wps:cNvCnPr>
                          <a:cxnSpLocks noChangeShapeType="1"/>
                        </wps:cNvCnPr>
                        <wps:spPr bwMode="auto">
                          <a:xfrm>
                            <a:off x="11247" y="124"/>
                            <a:ext cx="0" cy="172"/>
                          </a:xfrm>
                          <a:prstGeom prst="line">
                            <a:avLst/>
                          </a:prstGeom>
                          <a:noFill/>
                          <a:ln w="16086">
                            <a:solidFill>
                              <a:srgbClr val="DDEBF0"/>
                            </a:solidFill>
                            <a:prstDash val="solid"/>
                            <a:round/>
                            <a:headEnd/>
                            <a:tailEnd/>
                          </a:ln>
                          <a:extLst>
                            <a:ext uri="{909E8E84-426E-40DD-AFC4-6F175D3DCCD1}">
                              <a14:hiddenFill xmlns:a14="http://schemas.microsoft.com/office/drawing/2010/main">
                                <a:noFill/>
                              </a14:hiddenFill>
                            </a:ext>
                          </a:extLst>
                        </wps:spPr>
                        <wps:bodyPr/>
                      </wps:wsp>
                      <wps:wsp>
                        <wps:cNvPr id="364" name="Line 380"/>
                        <wps:cNvCnPr>
                          <a:cxnSpLocks noChangeShapeType="1"/>
                        </wps:cNvCnPr>
                        <wps:spPr bwMode="auto">
                          <a:xfrm>
                            <a:off x="11202" y="349"/>
                            <a:ext cx="137" cy="0"/>
                          </a:xfrm>
                          <a:prstGeom prst="line">
                            <a:avLst/>
                          </a:prstGeom>
                          <a:noFill/>
                          <a:ln w="67323">
                            <a:solidFill>
                              <a:srgbClr val="DDEBF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8DEA2D" id="Group 379" o:spid="_x0000_s1026" style="position:absolute;margin-left:560.1pt;margin-top:6.2pt;width:6.85pt;height:13.95pt;z-index:-35248;mso-position-horizontal-relative:page" coordorigin="11202,124" coordsize="137,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">
                <v:line id="Line 381" o:spid="_x0000_s1027" style="position:absolute;visibility:visible;mso-wrap-style:square" from="11247,124" to="11247,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" strokecolor="#ddebf0" strokeweight=".44683mm"/>
                <v:line id="Line 380" o:spid="_x0000_s1028" style="position:absolute;visibility:visible;mso-wrap-style:square" from="11202,349" to="11339,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" strokecolor="#ddebf0" strokeweight="1.87008mm"/>
                <w10:wrap anchorx="page"/>
              </v:group>
            </w:pict>
          </mc:Fallback>
        </mc:AlternateContent>
      </w:r>
      <w:r>
        <w:rPr>
          <w:noProof/>
          <w:lang w:val="en-AU" w:eastAsia="en-AU" w:bidi="ar-SA"/>
        </w:rPr>
        <mc:AlternateContent>
          <mc:Choice Requires="wps">
            <w:drawing>
              <wp:anchor distT="0" distB="0" distL="114300" distR="114300" simplePos="0" relativeHeight="1336" behindDoc="0" locked="0" layoutInCell="1" allowOverlap="1">
                <wp:simplePos x="0" y="0"/>
                <wp:positionH relativeFrom="page">
                  <wp:posOffset>7133590</wp:posOffset>
                </wp:positionH>
                <wp:positionV relativeFrom="paragraph">
                  <wp:posOffset>91440</wp:posOffset>
                </wp:positionV>
                <wp:extent cx="22225" cy="99060"/>
                <wp:effectExtent l="0" t="0" r="0" b="0"/>
                <wp:wrapNone/>
                <wp:docPr id="361"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line="155" w:lineRule="exact"/>
                              <w:rPr>
                                <w:rFonts w:ascii="Times New Roman"/>
                                <w:sz w:val="14"/>
                              </w:rPr>
                            </w:pPr>
                            <w:r>
                              <w:rPr>
                                <w:rFonts w:ascii="Times New Roman"/>
                                <w:color w:val="CDE4E9"/>
                                <w:w w:val="74"/>
                                <w:sz w:val="14"/>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78" o:spid="_x0000_s1036" type="#_x0000_t202" style="position:absolute;left:0;text-align:left;margin-left:561.7pt;margin-top:7.2pt;width:1.75pt;height:7.8pt;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" filled="f" stroked="f">
                <v:textbox inset="0,0,0,0">
                  <w:txbxContent>
                    <w:p w:rsidR="00BB43CC" w:rsidRDefault="00441F40">
                      <w:pPr>
                        <w:spacing w:line="155" w:lineRule="exact"/>
                        <w:rPr>
                          <w:rFonts w:ascii="Times New Roman"/>
                          <w:sz w:val="14"/>
                        </w:rPr>
                      </w:pPr>
                      <w:r>
                        <w:rPr>
                          <w:rFonts w:ascii="Times New Roman"/>
                          <w:color w:val="CDE4E9"/>
                          <w:w w:val="74"/>
                          <w:sz w:val="14"/>
                        </w:rPr>
                        <w:t>I</w:t>
                      </w:r>
                    </w:p>
                  </w:txbxContent>
                </v:textbox>
                <w10:wrap anchorx="page"/>
              </v:shape>
            </w:pict>
          </mc:Fallback>
        </mc:AlternateContent>
      </w:r>
      <w:r>
        <w:rPr>
          <w:rFonts w:ascii="Times New Roman"/>
          <w:color w:val="CDE4E9"/>
          <w:w w:val="75"/>
          <w:sz w:val="8"/>
        </w:rPr>
        <w:t xml:space="preserve">I </w:t>
      </w:r>
      <w:r>
        <w:rPr>
          <w:rFonts w:ascii="Times New Roman"/>
          <w:color w:val="CDE4E9"/>
          <w:w w:val="85"/>
          <w:sz w:val="20"/>
          <w:shd w:val="clear" w:color="auto" w:fill="DDEBF0"/>
        </w:rPr>
        <w:t>\'lnJ</w:t>
      </w:r>
      <w:r>
        <w:rPr>
          <w:rFonts w:ascii="Times New Roman"/>
          <w:color w:val="CDE4E9"/>
          <w:w w:val="85"/>
          <w:sz w:val="20"/>
        </w:rPr>
        <w:t xml:space="preserve"> </w:t>
      </w:r>
      <w:r>
        <w:rPr>
          <w:rFonts w:ascii="Times New Roman"/>
          <w:color w:val="CDE4E9"/>
          <w:w w:val="75"/>
          <w:sz w:val="20"/>
        </w:rPr>
        <w:t>'</w:t>
      </w:r>
    </w:p>
    <w:p w:rsidR="00BB43CC" w:rsidRDefault="00441F40">
      <w:pPr>
        <w:spacing w:line="243" w:lineRule="exact"/>
        <w:ind w:right="660"/>
        <w:jc w:val="right"/>
        <w:rPr>
          <w:rFonts w:ascii="Arial"/>
          <w:i/>
          <w:sz w:val="8"/>
        </w:rPr>
      </w:pPr>
      <w:r>
        <w:rPr>
          <w:rFonts w:ascii="Arial"/>
          <w:i/>
          <w:color w:val="CDE4E9"/>
          <w:w w:val="70"/>
          <w:sz w:val="8"/>
        </w:rPr>
        <w:t xml:space="preserve">'I </w:t>
      </w:r>
      <w:r>
        <w:rPr>
          <w:rFonts w:ascii="Times New Roman"/>
          <w:i/>
          <w:color w:val="CDE4E9"/>
          <w:w w:val="70"/>
          <w:sz w:val="24"/>
        </w:rPr>
        <w:t xml:space="preserve">//2 </w:t>
      </w:r>
      <w:r>
        <w:rPr>
          <w:rFonts w:ascii="Arial"/>
          <w:i/>
          <w:color w:val="CDE4E9"/>
          <w:w w:val="70"/>
          <w:sz w:val="8"/>
        </w:rPr>
        <w:t>r)</w:t>
      </w:r>
    </w:p>
    <w:p w:rsidR="00BB43CC" w:rsidRDefault="00BB43CC">
      <w:pPr>
        <w:spacing w:line="243" w:lineRule="exact"/>
        <w:jc w:val="right"/>
        <w:rPr>
          <w:rFonts w:ascii="Arial"/>
          <w:sz w:val="8"/>
        </w:rPr>
        <w:sectPr w:rsidR="00BB43CC">
          <w:type w:val="continuous"/>
          <w:pgSz w:w="11910" w:h="16840"/>
          <w:pgMar w:top="1580" w:right="0" w:bottom="280" w:left="0" w:header="720" w:footer="720" w:gutter="0"/>
          <w:cols w:num="2" w:space="720" w:equalWidth="0">
            <w:col w:w="6552" w:space="40"/>
            <w:col w:w="5318"/>
          </w:cols>
        </w:sectPr>
      </w:pPr>
    </w:p>
    <w:p w:rsidR="00BB43CC" w:rsidRDefault="00441F40">
      <w:pPr>
        <w:spacing w:line="221" w:lineRule="exact"/>
        <w:ind w:right="116"/>
        <w:jc w:val="right"/>
        <w:rPr>
          <w:rFonts w:ascii="Times New Roman"/>
          <w:i/>
          <w:sz w:val="19"/>
        </w:rPr>
      </w:pPr>
      <w:r>
        <w:rPr>
          <w:rFonts w:ascii="Arial"/>
          <w:color w:val="CDE4E9"/>
          <w:w w:val="54"/>
          <w:position w:val="7"/>
          <w:sz w:val="13"/>
        </w:rPr>
        <w:lastRenderedPageBreak/>
        <w:t>.</w:t>
      </w:r>
      <w:r>
        <w:rPr>
          <w:rFonts w:ascii="Arial"/>
          <w:color w:val="CDE4E9"/>
          <w:spacing w:val="-20"/>
          <w:position w:val="7"/>
          <w:sz w:val="13"/>
        </w:rPr>
        <w:t xml:space="preserve"> </w:t>
      </w:r>
      <w:r>
        <w:rPr>
          <w:rFonts w:ascii="Times New Roman"/>
          <w:color w:val="CDE4E9"/>
          <w:w w:val="54"/>
          <w:sz w:val="19"/>
        </w:rPr>
        <w:t>,</w:t>
      </w:r>
      <w:r>
        <w:rPr>
          <w:rFonts w:ascii="Times New Roman"/>
          <w:color w:val="CDE4E9"/>
          <w:spacing w:val="13"/>
          <w:sz w:val="19"/>
        </w:rPr>
        <w:t xml:space="preserve"> </w:t>
      </w:r>
      <w:r>
        <w:rPr>
          <w:rFonts w:ascii="Times New Roman"/>
          <w:color w:val="CDE4E9"/>
          <w:w w:val="54"/>
          <w:sz w:val="19"/>
        </w:rPr>
        <w:t>.</w:t>
      </w:r>
      <w:r>
        <w:rPr>
          <w:rFonts w:ascii="Times New Roman"/>
          <w:color w:val="CDE4E9"/>
          <w:spacing w:val="-1"/>
          <w:sz w:val="19"/>
        </w:rPr>
        <w:t xml:space="preserve"> </w:t>
      </w:r>
      <w:r>
        <w:rPr>
          <w:rFonts w:ascii="Times New Roman"/>
          <w:color w:val="CDE4E9"/>
          <w:spacing w:val="6"/>
          <w:w w:val="107"/>
          <w:sz w:val="19"/>
        </w:rPr>
        <w:t>,</w:t>
      </w:r>
      <w:r>
        <w:rPr>
          <w:rFonts w:ascii="Times New Roman"/>
          <w:i/>
          <w:color w:val="CDE4E9"/>
          <w:w w:val="50"/>
          <w:sz w:val="19"/>
        </w:rPr>
        <w:t>I</w:t>
      </w:r>
    </w:p>
    <w:p w:rsidR="00BB43CC" w:rsidRDefault="00441F40">
      <w:pPr>
        <w:spacing w:line="175" w:lineRule="exact"/>
        <w:jc w:val="right"/>
        <w:rPr>
          <w:rFonts w:ascii="Arial"/>
          <w:sz w:val="11"/>
        </w:rPr>
      </w:pPr>
      <w:r>
        <w:rPr>
          <w:noProof/>
          <w:lang w:val="en-AU" w:eastAsia="en-AU" w:bidi="ar-SA"/>
        </w:rPr>
        <mc:AlternateContent>
          <mc:Choice Requires="wpg">
            <w:drawing>
              <wp:anchor distT="0" distB="0" distL="114300" distR="114300" simplePos="0" relativeHeight="503281136" behindDoc="1" locked="0" layoutInCell="1" allowOverlap="1">
                <wp:simplePos x="0" y="0"/>
                <wp:positionH relativeFrom="page">
                  <wp:posOffset>6180455</wp:posOffset>
                </wp:positionH>
                <wp:positionV relativeFrom="paragraph">
                  <wp:posOffset>76835</wp:posOffset>
                </wp:positionV>
                <wp:extent cx="762635" cy="546735"/>
                <wp:effectExtent l="0" t="23495" r="635" b="1270"/>
                <wp:wrapNone/>
                <wp:docPr id="357"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635" cy="546735"/>
                          <a:chOff x="9733" y="121"/>
                          <a:chExt cx="1201" cy="861"/>
                        </a:xfrm>
                      </wpg:grpSpPr>
                      <pic:pic xmlns:pic="http://schemas.openxmlformats.org/drawingml/2006/picture">
                        <pic:nvPicPr>
                          <pic:cNvPr id="358" name="Picture 37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732" y="302"/>
                            <a:ext cx="1201"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 name="Line 376"/>
                        <wps:cNvCnPr>
                          <a:cxnSpLocks noChangeShapeType="1"/>
                        </wps:cNvCnPr>
                        <wps:spPr bwMode="auto">
                          <a:xfrm>
                            <a:off x="10882" y="121"/>
                            <a:ext cx="0" cy="143"/>
                          </a:xfrm>
                          <a:prstGeom prst="line">
                            <a:avLst/>
                          </a:prstGeom>
                          <a:noFill/>
                          <a:ln w="28955">
                            <a:solidFill>
                              <a:srgbClr val="DDEBF0"/>
                            </a:solidFill>
                            <a:prstDash val="solid"/>
                            <a:round/>
                            <a:headEnd/>
                            <a:tailEnd/>
                          </a:ln>
                          <a:extLst>
                            <a:ext uri="{909E8E84-426E-40DD-AFC4-6F175D3DCCD1}">
                              <a14:hiddenFill xmlns:a14="http://schemas.microsoft.com/office/drawing/2010/main">
                                <a:noFill/>
                              </a14:hiddenFill>
                            </a:ext>
                          </a:extLst>
                        </wps:spPr>
                        <wps:bodyPr/>
                      </wps:wsp>
                      <wps:wsp>
                        <wps:cNvPr id="360" name="Text Box 375"/>
                        <wps:cNvSpPr txBox="1">
                          <a:spLocks noChangeArrowheads="1"/>
                        </wps:cNvSpPr>
                        <wps:spPr bwMode="auto">
                          <a:xfrm>
                            <a:off x="9732" y="120"/>
                            <a:ext cx="1201" cy="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tabs>
                                  <w:tab w:val="left" w:pos="978"/>
                                </w:tabs>
                                <w:spacing w:before="12"/>
                                <w:ind w:left="665"/>
                                <w:rPr>
                                  <w:rFonts w:ascii="Arial"/>
                                  <w:b/>
                                  <w:sz w:val="10"/>
                                </w:rPr>
                              </w:pPr>
                              <w:r>
                                <w:rPr>
                                  <w:rFonts w:ascii="Arial"/>
                                  <w:color w:val="CDE4E9"/>
                                  <w:w w:val="70"/>
                                  <w:sz w:val="10"/>
                                </w:rPr>
                                <w:t>,</w:t>
                              </w:r>
                              <w:r>
                                <w:rPr>
                                  <w:rFonts w:ascii="Arial"/>
                                  <w:color w:val="CDE4E9"/>
                                  <w:w w:val="70"/>
                                  <w:sz w:val="10"/>
                                </w:rPr>
                                <w:tab/>
                                <w:t>.,</w:t>
                              </w:r>
                              <w:r>
                                <w:rPr>
                                  <w:rFonts w:ascii="Arial"/>
                                  <w:color w:val="CDE4E9"/>
                                  <w:spacing w:val="15"/>
                                  <w:w w:val="70"/>
                                  <w:sz w:val="10"/>
                                </w:rPr>
                                <w:t xml:space="preserve"> </w:t>
                              </w:r>
                              <w:r>
                                <w:rPr>
                                  <w:rFonts w:ascii="Arial"/>
                                  <w:b/>
                                  <w:color w:val="CDE4E9"/>
                                  <w:w w:val="70"/>
                                  <w:sz w:val="10"/>
                                </w:rPr>
                                <w:t>J</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74" o:spid="_x0000_s1037" style="position:absolute;left:0;text-align:left;margin-left:486.65pt;margin-top:6.05pt;width:60.05pt;height:43.05pt;z-index:-35344;mso-position-horizontal-relative:page" coordorigin="9733,121" coordsize="1201,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">
                <v:shape id="Picture 377" o:spid="_x0000_s1038" type="#_x0000_t75" style="position:absolute;left:9732;top:302;width:1201;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">
                  <v:imagedata r:id="rId15" o:title=""/>
                </v:shape>
                <v:line id="Line 376" o:spid="_x0000_s1039" style="position:absolute;visibility:visible;mso-wrap-style:square" from="10882,121" to="1088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" strokecolor="#ddebf0" strokeweight=".80431mm"/>
                <v:shape id="Text Box 375" o:spid="_x0000_s1040" type="#_x0000_t202" style="position:absolute;left:9732;top:120;width:1201;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rsidR="00BB43CC" w:rsidRDefault="00441F40">
                        <w:pPr>
                          <w:tabs>
                            <w:tab w:val="left" w:pos="978"/>
                          </w:tabs>
                          <w:spacing w:before="12"/>
                          <w:ind w:left="665"/>
                          <w:rPr>
                            <w:rFonts w:ascii="Arial"/>
                            <w:b/>
                            <w:sz w:val="10"/>
                          </w:rPr>
                        </w:pPr>
                        <w:r>
                          <w:rPr>
                            <w:rFonts w:ascii="Arial"/>
                            <w:color w:val="CDE4E9"/>
                            <w:w w:val="70"/>
                            <w:sz w:val="10"/>
                          </w:rPr>
                          <w:t>,</w:t>
                        </w:r>
                        <w:r>
                          <w:rPr>
                            <w:rFonts w:ascii="Arial"/>
                            <w:color w:val="CDE4E9"/>
                            <w:w w:val="70"/>
                            <w:sz w:val="10"/>
                          </w:rPr>
                          <w:tab/>
                          <w:t>.,</w:t>
                        </w:r>
                        <w:r>
                          <w:rPr>
                            <w:rFonts w:ascii="Arial"/>
                            <w:color w:val="CDE4E9"/>
                            <w:spacing w:val="15"/>
                            <w:w w:val="70"/>
                            <w:sz w:val="10"/>
                          </w:rPr>
                          <w:t xml:space="preserve"> </w:t>
                        </w:r>
                        <w:r>
                          <w:rPr>
                            <w:rFonts w:ascii="Arial"/>
                            <w:b/>
                            <w:color w:val="CDE4E9"/>
                            <w:w w:val="70"/>
                            <w:sz w:val="10"/>
                          </w:rPr>
                          <w:t>J</w:t>
                        </w:r>
                      </w:p>
                    </w:txbxContent>
                  </v:textbox>
                </v:shape>
                <w10:wrap anchorx="page"/>
              </v:group>
            </w:pict>
          </mc:Fallback>
        </mc:AlternateContent>
      </w:r>
      <w:r>
        <w:rPr>
          <w:rFonts w:ascii="Times New Roman"/>
          <w:color w:val="CDE4E9"/>
          <w:w w:val="65"/>
          <w:sz w:val="16"/>
        </w:rPr>
        <w:t xml:space="preserve">,r </w:t>
      </w:r>
      <w:r>
        <w:rPr>
          <w:rFonts w:ascii="Arial"/>
          <w:color w:val="CDE4E9"/>
          <w:w w:val="65"/>
          <w:sz w:val="11"/>
        </w:rPr>
        <w:t>r</w:t>
      </w:r>
    </w:p>
    <w:p w:rsidR="00BB43CC" w:rsidRDefault="00441F40">
      <w:pPr>
        <w:spacing w:line="146" w:lineRule="exact"/>
        <w:ind w:left="-25"/>
        <w:rPr>
          <w:rFonts w:ascii="Arial"/>
          <w:i/>
          <w:sz w:val="13"/>
        </w:rPr>
      </w:pPr>
      <w:r>
        <w:br w:type="column"/>
      </w:r>
      <w:r>
        <w:rPr>
          <w:rFonts w:ascii="Arial"/>
          <w:i/>
          <w:color w:val="CDE4E9"/>
          <w:w w:val="65"/>
          <w:sz w:val="13"/>
        </w:rPr>
        <w:lastRenderedPageBreak/>
        <w:t>l't</w:t>
      </w:r>
    </w:p>
    <w:p w:rsidR="00BB43CC" w:rsidRDefault="00BB43CC">
      <w:pPr>
        <w:spacing w:line="146" w:lineRule="exact"/>
        <w:rPr>
          <w:rFonts w:ascii="Arial"/>
          <w:sz w:val="13"/>
        </w:rPr>
        <w:sectPr w:rsidR="00BB43CC">
          <w:type w:val="continuous"/>
          <w:pgSz w:w="11910" w:h="16840"/>
          <w:pgMar w:top="1580" w:right="0" w:bottom="280" w:left="0" w:header="720" w:footer="720" w:gutter="0"/>
          <w:cols w:num="2" w:space="720" w:equalWidth="0">
            <w:col w:w="10900" w:space="40"/>
            <w:col w:w="970"/>
          </w:cols>
        </w:sectPr>
      </w:pPr>
    </w:p>
    <w:p w:rsidR="00BB43CC" w:rsidRDefault="00BB43CC">
      <w:pPr>
        <w:pStyle w:val="BodyText"/>
        <w:rPr>
          <w:rFonts w:ascii="Arial"/>
          <w:i/>
          <w:sz w:val="20"/>
        </w:rPr>
      </w:pPr>
    </w:p>
    <w:p w:rsidR="00BB43CC" w:rsidRDefault="00BB43CC">
      <w:pPr>
        <w:pStyle w:val="BodyText"/>
        <w:rPr>
          <w:rFonts w:ascii="Arial"/>
          <w:i/>
          <w:sz w:val="20"/>
        </w:rPr>
      </w:pPr>
    </w:p>
    <w:p w:rsidR="00BB43CC" w:rsidRDefault="00BB43CC">
      <w:pPr>
        <w:pStyle w:val="BodyText"/>
        <w:rPr>
          <w:rFonts w:ascii="Arial"/>
          <w:i/>
          <w:sz w:val="20"/>
        </w:rPr>
      </w:pPr>
    </w:p>
    <w:p w:rsidR="00BB43CC" w:rsidRDefault="00BB43CC">
      <w:pPr>
        <w:pStyle w:val="BodyText"/>
        <w:rPr>
          <w:rFonts w:ascii="Arial"/>
          <w:i/>
          <w:sz w:val="20"/>
        </w:rPr>
      </w:pPr>
    </w:p>
    <w:p w:rsidR="00BB43CC" w:rsidRDefault="00BB43CC">
      <w:pPr>
        <w:pStyle w:val="BodyText"/>
        <w:spacing w:before="2"/>
        <w:rPr>
          <w:rFonts w:ascii="Arial"/>
          <w:i/>
          <w:sz w:val="20"/>
        </w:rPr>
      </w:pPr>
    </w:p>
    <w:p w:rsidR="00BB43CC" w:rsidRDefault="00BB43CC">
      <w:pPr>
        <w:pStyle w:val="BodyText"/>
        <w:spacing w:before="4"/>
        <w:rPr>
          <w:rFonts w:ascii="Arial"/>
          <w:i/>
          <w:sz w:val="8"/>
        </w:rPr>
      </w:pPr>
    </w:p>
    <w:p w:rsidR="00BB43CC" w:rsidRDefault="00441F40">
      <w:pPr>
        <w:ind w:left="1196" w:right="741"/>
        <w:jc w:val="center"/>
        <w:rPr>
          <w:rFonts w:ascii="Times New Roman"/>
          <w:i/>
          <w:sz w:val="9"/>
        </w:rPr>
      </w:pPr>
      <w:r>
        <w:rPr>
          <w:rFonts w:ascii="Times New Roman"/>
          <w:i/>
          <w:color w:val="CDE4E9"/>
          <w:w w:val="75"/>
          <w:sz w:val="9"/>
        </w:rPr>
        <w:t>I'</w:t>
      </w:r>
    </w:p>
    <w:p w:rsidR="00BB43CC" w:rsidRDefault="00BB43CC">
      <w:pPr>
        <w:pStyle w:val="BodyText"/>
        <w:rPr>
          <w:rFonts w:ascii="Times New Roman"/>
          <w:i/>
          <w:sz w:val="20"/>
        </w:rPr>
      </w:pPr>
    </w:p>
    <w:p w:rsidR="00BB43CC" w:rsidRDefault="00BB43CC">
      <w:pPr>
        <w:pStyle w:val="BodyText"/>
        <w:rPr>
          <w:rFonts w:ascii="Times New Roman"/>
          <w:i/>
          <w:sz w:val="20"/>
        </w:rPr>
      </w:pPr>
    </w:p>
    <w:p w:rsidR="00BB43CC" w:rsidRDefault="00BB43CC">
      <w:pPr>
        <w:pStyle w:val="BodyText"/>
        <w:rPr>
          <w:rFonts w:ascii="Times New Roman"/>
          <w:i/>
          <w:sz w:val="20"/>
        </w:rPr>
      </w:pPr>
    </w:p>
    <w:p w:rsidR="00BB43CC" w:rsidRDefault="00BB43CC">
      <w:pPr>
        <w:pStyle w:val="BodyText"/>
        <w:spacing w:before="2"/>
        <w:rPr>
          <w:rFonts w:ascii="Times New Roman"/>
          <w:i/>
          <w:sz w:val="25"/>
        </w:rPr>
      </w:pPr>
    </w:p>
    <w:p w:rsidR="00BB43CC" w:rsidRDefault="00BB43CC">
      <w:pPr>
        <w:pStyle w:val="BodyText"/>
        <w:spacing w:before="5"/>
        <w:rPr>
          <w:rFonts w:ascii="Times New Roman"/>
          <w:i/>
          <w:sz w:val="8"/>
        </w:rPr>
      </w:pPr>
    </w:p>
    <w:p w:rsidR="00BB43CC" w:rsidRDefault="00441F40">
      <w:pPr>
        <w:spacing w:line="94" w:lineRule="exact"/>
        <w:ind w:right="2032"/>
        <w:jc w:val="right"/>
        <w:rPr>
          <w:rFonts w:ascii="Arial"/>
          <w:i/>
          <w:sz w:val="9"/>
        </w:rPr>
      </w:pPr>
      <w:r>
        <w:rPr>
          <w:rFonts w:ascii="Times New Roman"/>
          <w:color w:val="CDE4E9"/>
          <w:w w:val="75"/>
          <w:sz w:val="8"/>
        </w:rPr>
        <w:t xml:space="preserve">I </w:t>
      </w:r>
      <w:r>
        <w:rPr>
          <w:rFonts w:ascii="Arial"/>
          <w:i/>
          <w:color w:val="CDE4E9"/>
          <w:w w:val="75"/>
          <w:sz w:val="9"/>
        </w:rPr>
        <w:t>I</w:t>
      </w:r>
    </w:p>
    <w:p w:rsidR="00BB43CC" w:rsidRDefault="00BB43CC">
      <w:pPr>
        <w:spacing w:line="94" w:lineRule="exact"/>
        <w:jc w:val="right"/>
        <w:rPr>
          <w:rFonts w:ascii="Arial"/>
          <w:sz w:val="9"/>
        </w:rPr>
        <w:sectPr w:rsidR="00BB43CC">
          <w:type w:val="continuous"/>
          <w:pgSz w:w="11910" w:h="16840"/>
          <w:pgMar w:top="1580" w:right="0" w:bottom="280" w:left="0" w:header="720" w:footer="720" w:gutter="0"/>
          <w:cols w:space="720"/>
        </w:sectPr>
      </w:pPr>
    </w:p>
    <w:p w:rsidR="00BB43CC" w:rsidRDefault="00441F40">
      <w:pPr>
        <w:pStyle w:val="BodyText"/>
        <w:ind w:left="210"/>
        <w:rPr>
          <w:rFonts w:ascii="Arial"/>
          <w:sz w:val="20"/>
        </w:rPr>
      </w:pPr>
      <w:r>
        <w:rPr>
          <w:noProof/>
          <w:lang w:val="en-AU" w:eastAsia="en-AU" w:bidi="ar-SA"/>
        </w:rPr>
        <w:lastRenderedPageBreak/>
        <mc:AlternateContent>
          <mc:Choice Requires="wpg">
            <w:drawing>
              <wp:anchor distT="0" distB="0" distL="0" distR="0" simplePos="0" relativeHeight="1480" behindDoc="0" locked="0" layoutInCell="1" allowOverlap="1">
                <wp:simplePos x="0" y="0"/>
                <wp:positionH relativeFrom="page">
                  <wp:posOffset>445770</wp:posOffset>
                </wp:positionH>
                <wp:positionV relativeFrom="paragraph">
                  <wp:posOffset>1802130</wp:posOffset>
                </wp:positionV>
                <wp:extent cx="3180080" cy="481330"/>
                <wp:effectExtent l="17145" t="5080" r="12700" b="8890"/>
                <wp:wrapTopAndBottom/>
                <wp:docPr id="346"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0080" cy="481330"/>
                          <a:chOff x="702" y="2838"/>
                          <a:chExt cx="5008" cy="758"/>
                        </a:xfrm>
                      </wpg:grpSpPr>
                      <wps:wsp>
                        <wps:cNvPr id="347" name="Freeform 370"/>
                        <wps:cNvSpPr>
                          <a:spLocks/>
                        </wps:cNvSpPr>
                        <wps:spPr bwMode="auto">
                          <a:xfrm>
                            <a:off x="702" y="2927"/>
                            <a:ext cx="803" cy="651"/>
                          </a:xfrm>
                          <a:custGeom>
                            <a:avLst/>
                            <a:gdLst>
                              <a:gd name="T0" fmla="+- 0 1504 702"/>
                              <a:gd name="T1" fmla="*/ T0 w 803"/>
                              <a:gd name="T2" fmla="+- 0 2928 2928"/>
                              <a:gd name="T3" fmla="*/ 2928 h 651"/>
                              <a:gd name="T4" fmla="+- 0 702 702"/>
                              <a:gd name="T5" fmla="*/ T4 w 803"/>
                              <a:gd name="T6" fmla="+- 0 2928 2928"/>
                              <a:gd name="T7" fmla="*/ 2928 h 651"/>
                              <a:gd name="T8" fmla="+- 0 702 702"/>
                              <a:gd name="T9" fmla="*/ T8 w 803"/>
                              <a:gd name="T10" fmla="+- 0 3579 2928"/>
                              <a:gd name="T11" fmla="*/ 3579 h 651"/>
                              <a:gd name="T12" fmla="+- 0 1201 702"/>
                              <a:gd name="T13" fmla="*/ T12 w 803"/>
                              <a:gd name="T14" fmla="+- 0 3579 2928"/>
                              <a:gd name="T15" fmla="*/ 3579 h 651"/>
                              <a:gd name="T16" fmla="+- 0 1504 702"/>
                              <a:gd name="T17" fmla="*/ T16 w 803"/>
                              <a:gd name="T18" fmla="+- 0 2928 2928"/>
                              <a:gd name="T19" fmla="*/ 2928 h 651"/>
                            </a:gdLst>
                            <a:ahLst/>
                            <a:cxnLst>
                              <a:cxn ang="0">
                                <a:pos x="T1" y="T3"/>
                              </a:cxn>
                              <a:cxn ang="0">
                                <a:pos x="T5" y="T7"/>
                              </a:cxn>
                              <a:cxn ang="0">
                                <a:pos x="T9" y="T11"/>
                              </a:cxn>
                              <a:cxn ang="0">
                                <a:pos x="T13" y="T15"/>
                              </a:cxn>
                              <a:cxn ang="0">
                                <a:pos x="T17" y="T19"/>
                              </a:cxn>
                            </a:cxnLst>
                            <a:rect l="0" t="0" r="r" b="b"/>
                            <a:pathLst>
                              <a:path w="803" h="651">
                                <a:moveTo>
                                  <a:pt x="802" y="0"/>
                                </a:moveTo>
                                <a:lnTo>
                                  <a:pt x="0" y="0"/>
                                </a:lnTo>
                                <a:lnTo>
                                  <a:pt x="0" y="651"/>
                                </a:lnTo>
                                <a:lnTo>
                                  <a:pt x="499" y="651"/>
                                </a:lnTo>
                                <a:lnTo>
                                  <a:pt x="802" y="0"/>
                                </a:lnTo>
                                <a:close/>
                              </a:path>
                            </a:pathLst>
                          </a:custGeom>
                          <a:solidFill>
                            <a:srgbClr val="FFF4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Line 369"/>
                        <wps:cNvCnPr>
                          <a:cxnSpLocks noChangeShapeType="1"/>
                        </wps:cNvCnPr>
                        <wps:spPr bwMode="auto">
                          <a:xfrm>
                            <a:off x="5710" y="3581"/>
                            <a:ext cx="0" cy="0"/>
                          </a:xfrm>
                          <a:prstGeom prst="line">
                            <a:avLst/>
                          </a:prstGeom>
                          <a:noFill/>
                          <a:ln w="190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349" name="Line 368"/>
                        <wps:cNvCnPr>
                          <a:cxnSpLocks noChangeShapeType="1"/>
                        </wps:cNvCnPr>
                        <wps:spPr bwMode="auto">
                          <a:xfrm>
                            <a:off x="5710" y="2927"/>
                            <a:ext cx="0" cy="0"/>
                          </a:xfrm>
                          <a:prstGeom prst="line">
                            <a:avLst/>
                          </a:prstGeom>
                          <a:noFill/>
                          <a:ln w="63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350" name="AutoShape 367"/>
                        <wps:cNvSpPr>
                          <a:spLocks/>
                        </wps:cNvSpPr>
                        <wps:spPr bwMode="auto">
                          <a:xfrm>
                            <a:off x="824" y="2847"/>
                            <a:ext cx="417" cy="596"/>
                          </a:xfrm>
                          <a:custGeom>
                            <a:avLst/>
                            <a:gdLst>
                              <a:gd name="T0" fmla="+- 0 967 825"/>
                              <a:gd name="T1" fmla="*/ T0 w 417"/>
                              <a:gd name="T2" fmla="+- 0 2858 2847"/>
                              <a:gd name="T3" fmla="*/ 2858 h 596"/>
                              <a:gd name="T4" fmla="+- 0 865 825"/>
                              <a:gd name="T5" fmla="*/ T4 w 417"/>
                              <a:gd name="T6" fmla="+- 0 2933 2847"/>
                              <a:gd name="T7" fmla="*/ 2933 h 596"/>
                              <a:gd name="T8" fmla="+- 0 825 825"/>
                              <a:gd name="T9" fmla="*/ T8 w 417"/>
                              <a:gd name="T10" fmla="+- 0 3055 2847"/>
                              <a:gd name="T11" fmla="*/ 3055 h 596"/>
                              <a:gd name="T12" fmla="+- 0 867 825"/>
                              <a:gd name="T13" fmla="*/ T12 w 417"/>
                              <a:gd name="T14" fmla="+- 0 3187 2847"/>
                              <a:gd name="T15" fmla="*/ 3187 h 596"/>
                              <a:gd name="T16" fmla="+- 0 954 825"/>
                              <a:gd name="T17" fmla="*/ T16 w 417"/>
                              <a:gd name="T18" fmla="+- 0 3336 2847"/>
                              <a:gd name="T19" fmla="*/ 3336 h 596"/>
                              <a:gd name="T20" fmla="+- 0 1023 825"/>
                              <a:gd name="T21" fmla="*/ T20 w 417"/>
                              <a:gd name="T22" fmla="+- 0 3437 2847"/>
                              <a:gd name="T23" fmla="*/ 3437 h 596"/>
                              <a:gd name="T24" fmla="+- 0 1038 825"/>
                              <a:gd name="T25" fmla="*/ T24 w 417"/>
                              <a:gd name="T26" fmla="+- 0 3443 2847"/>
                              <a:gd name="T27" fmla="*/ 3443 h 596"/>
                              <a:gd name="T28" fmla="+- 0 1071 825"/>
                              <a:gd name="T29" fmla="*/ T28 w 417"/>
                              <a:gd name="T30" fmla="+- 0 3397 2847"/>
                              <a:gd name="T31" fmla="*/ 3397 h 596"/>
                              <a:gd name="T32" fmla="+- 0 1157 825"/>
                              <a:gd name="T33" fmla="*/ T32 w 417"/>
                              <a:gd name="T34" fmla="+- 0 3263 2847"/>
                              <a:gd name="T35" fmla="*/ 3263 h 596"/>
                              <a:gd name="T36" fmla="+- 0 1033 825"/>
                              <a:gd name="T37" fmla="*/ T36 w 417"/>
                              <a:gd name="T38" fmla="+- 0 3204 2847"/>
                              <a:gd name="T39" fmla="*/ 3204 h 596"/>
                              <a:gd name="T40" fmla="+- 0 928 825"/>
                              <a:gd name="T41" fmla="*/ T40 w 417"/>
                              <a:gd name="T42" fmla="+- 0 3160 2847"/>
                              <a:gd name="T43" fmla="*/ 3160 h 596"/>
                              <a:gd name="T44" fmla="+- 0 884 825"/>
                              <a:gd name="T45" fmla="*/ T44 w 417"/>
                              <a:gd name="T46" fmla="+- 0 3055 2847"/>
                              <a:gd name="T47" fmla="*/ 3055 h 596"/>
                              <a:gd name="T48" fmla="+- 0 928 825"/>
                              <a:gd name="T49" fmla="*/ T48 w 417"/>
                              <a:gd name="T50" fmla="+- 0 2950 2847"/>
                              <a:gd name="T51" fmla="*/ 2950 h 596"/>
                              <a:gd name="T52" fmla="+- 0 1033 825"/>
                              <a:gd name="T53" fmla="*/ T52 w 417"/>
                              <a:gd name="T54" fmla="+- 0 2907 2847"/>
                              <a:gd name="T55" fmla="*/ 2907 h 596"/>
                              <a:gd name="T56" fmla="+- 0 1156 825"/>
                              <a:gd name="T57" fmla="*/ T56 w 417"/>
                              <a:gd name="T58" fmla="+- 0 2888 2847"/>
                              <a:gd name="T59" fmla="*/ 2888 h 596"/>
                              <a:gd name="T60" fmla="+- 0 1033 825"/>
                              <a:gd name="T61" fmla="*/ T60 w 417"/>
                              <a:gd name="T62" fmla="+- 0 2847 2847"/>
                              <a:gd name="T63" fmla="*/ 2847 h 596"/>
                              <a:gd name="T64" fmla="+- 0 1033 825"/>
                              <a:gd name="T65" fmla="*/ T64 w 417"/>
                              <a:gd name="T66" fmla="+- 0 2907 2847"/>
                              <a:gd name="T67" fmla="*/ 2907 h 596"/>
                              <a:gd name="T68" fmla="+- 0 1138 825"/>
                              <a:gd name="T69" fmla="*/ T68 w 417"/>
                              <a:gd name="T70" fmla="+- 0 2950 2847"/>
                              <a:gd name="T71" fmla="*/ 2950 h 596"/>
                              <a:gd name="T72" fmla="+- 0 1181 825"/>
                              <a:gd name="T73" fmla="*/ T72 w 417"/>
                              <a:gd name="T74" fmla="+- 0 3055 2847"/>
                              <a:gd name="T75" fmla="*/ 3055 h 596"/>
                              <a:gd name="T76" fmla="+- 0 1138 825"/>
                              <a:gd name="T77" fmla="*/ T76 w 417"/>
                              <a:gd name="T78" fmla="+- 0 3160 2847"/>
                              <a:gd name="T79" fmla="*/ 3160 h 596"/>
                              <a:gd name="T80" fmla="+- 0 1033 825"/>
                              <a:gd name="T81" fmla="*/ T80 w 417"/>
                              <a:gd name="T82" fmla="+- 0 3204 2847"/>
                              <a:gd name="T83" fmla="*/ 3204 h 596"/>
                              <a:gd name="T84" fmla="+- 0 1198 825"/>
                              <a:gd name="T85" fmla="*/ T84 w 417"/>
                              <a:gd name="T86" fmla="+- 0 3187 2847"/>
                              <a:gd name="T87" fmla="*/ 3187 h 596"/>
                              <a:gd name="T88" fmla="+- 0 1241 825"/>
                              <a:gd name="T89" fmla="*/ T88 w 417"/>
                              <a:gd name="T90" fmla="+- 0 3055 2847"/>
                              <a:gd name="T91" fmla="*/ 3055 h 596"/>
                              <a:gd name="T92" fmla="+- 0 1201 825"/>
                              <a:gd name="T93" fmla="*/ T92 w 417"/>
                              <a:gd name="T94" fmla="+- 0 2933 2847"/>
                              <a:gd name="T95" fmla="*/ 2933 h 596"/>
                              <a:gd name="T96" fmla="+- 0 1033 825"/>
                              <a:gd name="T97" fmla="*/ T96 w 417"/>
                              <a:gd name="T98" fmla="+- 0 2966 2847"/>
                              <a:gd name="T99" fmla="*/ 2966 h 596"/>
                              <a:gd name="T100" fmla="+- 0 970 825"/>
                              <a:gd name="T101" fmla="*/ T100 w 417"/>
                              <a:gd name="T102" fmla="+- 0 2992 2847"/>
                              <a:gd name="T103" fmla="*/ 2992 h 596"/>
                              <a:gd name="T104" fmla="+- 0 944 825"/>
                              <a:gd name="T105" fmla="*/ T104 w 417"/>
                              <a:gd name="T106" fmla="+- 0 3055 2847"/>
                              <a:gd name="T107" fmla="*/ 3055 h 596"/>
                              <a:gd name="T108" fmla="+- 0 970 825"/>
                              <a:gd name="T109" fmla="*/ T108 w 417"/>
                              <a:gd name="T110" fmla="+- 0 3118 2847"/>
                              <a:gd name="T111" fmla="*/ 3118 h 596"/>
                              <a:gd name="T112" fmla="+- 0 1033 825"/>
                              <a:gd name="T113" fmla="*/ T112 w 417"/>
                              <a:gd name="T114" fmla="+- 0 3145 2847"/>
                              <a:gd name="T115" fmla="*/ 3145 h 596"/>
                              <a:gd name="T116" fmla="+- 0 1096 825"/>
                              <a:gd name="T117" fmla="*/ T116 w 417"/>
                              <a:gd name="T118" fmla="+- 0 3118 2847"/>
                              <a:gd name="T119" fmla="*/ 3118 h 596"/>
                              <a:gd name="T120" fmla="+- 0 1122 825"/>
                              <a:gd name="T121" fmla="*/ T120 w 417"/>
                              <a:gd name="T122" fmla="+- 0 3055 2847"/>
                              <a:gd name="T123" fmla="*/ 3055 h 596"/>
                              <a:gd name="T124" fmla="+- 0 1096 825"/>
                              <a:gd name="T125" fmla="*/ T124 w 417"/>
                              <a:gd name="T126" fmla="+- 0 2992 2847"/>
                              <a:gd name="T127" fmla="*/ 2992 h 596"/>
                              <a:gd name="T128" fmla="+- 0 1033 825"/>
                              <a:gd name="T129" fmla="*/ T128 w 417"/>
                              <a:gd name="T130" fmla="+- 0 2966 2847"/>
                              <a:gd name="T131" fmla="*/ 2966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17" h="596">
                                <a:moveTo>
                                  <a:pt x="208" y="0"/>
                                </a:moveTo>
                                <a:lnTo>
                                  <a:pt x="142" y="11"/>
                                </a:lnTo>
                                <a:lnTo>
                                  <a:pt x="85" y="41"/>
                                </a:lnTo>
                                <a:lnTo>
                                  <a:pt x="40" y="86"/>
                                </a:lnTo>
                                <a:lnTo>
                                  <a:pt x="10" y="143"/>
                                </a:lnTo>
                                <a:lnTo>
                                  <a:pt x="0" y="208"/>
                                </a:lnTo>
                                <a:lnTo>
                                  <a:pt x="12" y="268"/>
                                </a:lnTo>
                                <a:lnTo>
                                  <a:pt x="42" y="340"/>
                                </a:lnTo>
                                <a:lnTo>
                                  <a:pt x="84" y="416"/>
                                </a:lnTo>
                                <a:lnTo>
                                  <a:pt x="129" y="489"/>
                                </a:lnTo>
                                <a:lnTo>
                                  <a:pt x="170" y="550"/>
                                </a:lnTo>
                                <a:lnTo>
                                  <a:pt x="198" y="590"/>
                                </a:lnTo>
                                <a:lnTo>
                                  <a:pt x="203" y="596"/>
                                </a:lnTo>
                                <a:lnTo>
                                  <a:pt x="213" y="596"/>
                                </a:lnTo>
                                <a:lnTo>
                                  <a:pt x="217" y="590"/>
                                </a:lnTo>
                                <a:lnTo>
                                  <a:pt x="246" y="550"/>
                                </a:lnTo>
                                <a:lnTo>
                                  <a:pt x="287" y="489"/>
                                </a:lnTo>
                                <a:lnTo>
                                  <a:pt x="332" y="416"/>
                                </a:lnTo>
                                <a:lnTo>
                                  <a:pt x="364" y="357"/>
                                </a:lnTo>
                                <a:lnTo>
                                  <a:pt x="208" y="357"/>
                                </a:lnTo>
                                <a:lnTo>
                                  <a:pt x="150" y="345"/>
                                </a:lnTo>
                                <a:lnTo>
                                  <a:pt x="103" y="313"/>
                                </a:lnTo>
                                <a:lnTo>
                                  <a:pt x="71" y="266"/>
                                </a:lnTo>
                                <a:lnTo>
                                  <a:pt x="59" y="208"/>
                                </a:lnTo>
                                <a:lnTo>
                                  <a:pt x="71" y="151"/>
                                </a:lnTo>
                                <a:lnTo>
                                  <a:pt x="103" y="103"/>
                                </a:lnTo>
                                <a:lnTo>
                                  <a:pt x="150" y="72"/>
                                </a:lnTo>
                                <a:lnTo>
                                  <a:pt x="208" y="60"/>
                                </a:lnTo>
                                <a:lnTo>
                                  <a:pt x="350" y="60"/>
                                </a:lnTo>
                                <a:lnTo>
                                  <a:pt x="331" y="41"/>
                                </a:lnTo>
                                <a:lnTo>
                                  <a:pt x="274" y="11"/>
                                </a:lnTo>
                                <a:lnTo>
                                  <a:pt x="208" y="0"/>
                                </a:lnTo>
                                <a:close/>
                                <a:moveTo>
                                  <a:pt x="350" y="60"/>
                                </a:moveTo>
                                <a:lnTo>
                                  <a:pt x="208" y="60"/>
                                </a:lnTo>
                                <a:lnTo>
                                  <a:pt x="266" y="72"/>
                                </a:lnTo>
                                <a:lnTo>
                                  <a:pt x="313" y="103"/>
                                </a:lnTo>
                                <a:lnTo>
                                  <a:pt x="345" y="151"/>
                                </a:lnTo>
                                <a:lnTo>
                                  <a:pt x="356" y="208"/>
                                </a:lnTo>
                                <a:lnTo>
                                  <a:pt x="345" y="266"/>
                                </a:lnTo>
                                <a:lnTo>
                                  <a:pt x="313" y="313"/>
                                </a:lnTo>
                                <a:lnTo>
                                  <a:pt x="266" y="345"/>
                                </a:lnTo>
                                <a:lnTo>
                                  <a:pt x="208" y="357"/>
                                </a:lnTo>
                                <a:lnTo>
                                  <a:pt x="364" y="357"/>
                                </a:lnTo>
                                <a:lnTo>
                                  <a:pt x="373" y="340"/>
                                </a:lnTo>
                                <a:lnTo>
                                  <a:pt x="404" y="268"/>
                                </a:lnTo>
                                <a:lnTo>
                                  <a:pt x="416" y="208"/>
                                </a:lnTo>
                                <a:lnTo>
                                  <a:pt x="405" y="143"/>
                                </a:lnTo>
                                <a:lnTo>
                                  <a:pt x="376" y="86"/>
                                </a:lnTo>
                                <a:lnTo>
                                  <a:pt x="350" y="60"/>
                                </a:lnTo>
                                <a:close/>
                                <a:moveTo>
                                  <a:pt x="208" y="119"/>
                                </a:moveTo>
                                <a:lnTo>
                                  <a:pt x="173" y="126"/>
                                </a:lnTo>
                                <a:lnTo>
                                  <a:pt x="145" y="145"/>
                                </a:lnTo>
                                <a:lnTo>
                                  <a:pt x="126" y="174"/>
                                </a:lnTo>
                                <a:lnTo>
                                  <a:pt x="119" y="208"/>
                                </a:lnTo>
                                <a:lnTo>
                                  <a:pt x="126" y="243"/>
                                </a:lnTo>
                                <a:lnTo>
                                  <a:pt x="145" y="271"/>
                                </a:lnTo>
                                <a:lnTo>
                                  <a:pt x="173" y="291"/>
                                </a:lnTo>
                                <a:lnTo>
                                  <a:pt x="208" y="298"/>
                                </a:lnTo>
                                <a:lnTo>
                                  <a:pt x="243" y="291"/>
                                </a:lnTo>
                                <a:lnTo>
                                  <a:pt x="271" y="271"/>
                                </a:lnTo>
                                <a:lnTo>
                                  <a:pt x="290" y="243"/>
                                </a:lnTo>
                                <a:lnTo>
                                  <a:pt x="297" y="208"/>
                                </a:lnTo>
                                <a:lnTo>
                                  <a:pt x="290" y="174"/>
                                </a:lnTo>
                                <a:lnTo>
                                  <a:pt x="271" y="145"/>
                                </a:lnTo>
                                <a:lnTo>
                                  <a:pt x="243" y="126"/>
                                </a:lnTo>
                                <a:lnTo>
                                  <a:pt x="208" y="1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1" name="Picture 36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75" y="2897"/>
                            <a:ext cx="316"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 name="Freeform 365"/>
                        <wps:cNvSpPr>
                          <a:spLocks/>
                        </wps:cNvSpPr>
                        <wps:spPr bwMode="auto">
                          <a:xfrm>
                            <a:off x="824" y="2847"/>
                            <a:ext cx="417" cy="596"/>
                          </a:xfrm>
                          <a:custGeom>
                            <a:avLst/>
                            <a:gdLst>
                              <a:gd name="T0" fmla="+- 0 1033 825"/>
                              <a:gd name="T1" fmla="*/ T0 w 417"/>
                              <a:gd name="T2" fmla="+- 0 2847 2847"/>
                              <a:gd name="T3" fmla="*/ 2847 h 596"/>
                              <a:gd name="T4" fmla="+- 0 1099 825"/>
                              <a:gd name="T5" fmla="*/ T4 w 417"/>
                              <a:gd name="T6" fmla="+- 0 2858 2847"/>
                              <a:gd name="T7" fmla="*/ 2858 h 596"/>
                              <a:gd name="T8" fmla="+- 0 1156 825"/>
                              <a:gd name="T9" fmla="*/ T8 w 417"/>
                              <a:gd name="T10" fmla="+- 0 2888 2847"/>
                              <a:gd name="T11" fmla="*/ 2888 h 596"/>
                              <a:gd name="T12" fmla="+- 0 1201 825"/>
                              <a:gd name="T13" fmla="*/ T12 w 417"/>
                              <a:gd name="T14" fmla="+- 0 2933 2847"/>
                              <a:gd name="T15" fmla="*/ 2933 h 596"/>
                              <a:gd name="T16" fmla="+- 0 1230 825"/>
                              <a:gd name="T17" fmla="*/ T16 w 417"/>
                              <a:gd name="T18" fmla="+- 0 2990 2847"/>
                              <a:gd name="T19" fmla="*/ 2990 h 596"/>
                              <a:gd name="T20" fmla="+- 0 1241 825"/>
                              <a:gd name="T21" fmla="*/ T20 w 417"/>
                              <a:gd name="T22" fmla="+- 0 3055 2847"/>
                              <a:gd name="T23" fmla="*/ 3055 h 596"/>
                              <a:gd name="T24" fmla="+- 0 1229 825"/>
                              <a:gd name="T25" fmla="*/ T24 w 417"/>
                              <a:gd name="T26" fmla="+- 0 3115 2847"/>
                              <a:gd name="T27" fmla="*/ 3115 h 596"/>
                              <a:gd name="T28" fmla="+- 0 1198 825"/>
                              <a:gd name="T29" fmla="*/ T28 w 417"/>
                              <a:gd name="T30" fmla="+- 0 3187 2847"/>
                              <a:gd name="T31" fmla="*/ 3187 h 596"/>
                              <a:gd name="T32" fmla="+- 0 1157 825"/>
                              <a:gd name="T33" fmla="*/ T32 w 417"/>
                              <a:gd name="T34" fmla="+- 0 3263 2847"/>
                              <a:gd name="T35" fmla="*/ 3263 h 596"/>
                              <a:gd name="T36" fmla="+- 0 1112 825"/>
                              <a:gd name="T37" fmla="*/ T36 w 417"/>
                              <a:gd name="T38" fmla="+- 0 3336 2847"/>
                              <a:gd name="T39" fmla="*/ 3336 h 596"/>
                              <a:gd name="T40" fmla="+- 0 1071 825"/>
                              <a:gd name="T41" fmla="*/ T40 w 417"/>
                              <a:gd name="T42" fmla="+- 0 3397 2847"/>
                              <a:gd name="T43" fmla="*/ 3397 h 596"/>
                              <a:gd name="T44" fmla="+- 0 1038 825"/>
                              <a:gd name="T45" fmla="*/ T44 w 417"/>
                              <a:gd name="T46" fmla="+- 0 3443 2847"/>
                              <a:gd name="T47" fmla="*/ 3443 h 596"/>
                              <a:gd name="T48" fmla="+- 0 1028 825"/>
                              <a:gd name="T49" fmla="*/ T48 w 417"/>
                              <a:gd name="T50" fmla="+- 0 3443 2847"/>
                              <a:gd name="T51" fmla="*/ 3443 h 596"/>
                              <a:gd name="T52" fmla="+- 0 954 825"/>
                              <a:gd name="T53" fmla="*/ T52 w 417"/>
                              <a:gd name="T54" fmla="+- 0 3336 2847"/>
                              <a:gd name="T55" fmla="*/ 3336 h 596"/>
                              <a:gd name="T56" fmla="+- 0 909 825"/>
                              <a:gd name="T57" fmla="*/ T56 w 417"/>
                              <a:gd name="T58" fmla="+- 0 3263 2847"/>
                              <a:gd name="T59" fmla="*/ 3263 h 596"/>
                              <a:gd name="T60" fmla="+- 0 867 825"/>
                              <a:gd name="T61" fmla="*/ T60 w 417"/>
                              <a:gd name="T62" fmla="+- 0 3187 2847"/>
                              <a:gd name="T63" fmla="*/ 3187 h 596"/>
                              <a:gd name="T64" fmla="+- 0 837 825"/>
                              <a:gd name="T65" fmla="*/ T64 w 417"/>
                              <a:gd name="T66" fmla="+- 0 3115 2847"/>
                              <a:gd name="T67" fmla="*/ 3115 h 596"/>
                              <a:gd name="T68" fmla="+- 0 825 825"/>
                              <a:gd name="T69" fmla="*/ T68 w 417"/>
                              <a:gd name="T70" fmla="+- 0 3055 2847"/>
                              <a:gd name="T71" fmla="*/ 3055 h 596"/>
                              <a:gd name="T72" fmla="+- 0 835 825"/>
                              <a:gd name="T73" fmla="*/ T72 w 417"/>
                              <a:gd name="T74" fmla="+- 0 2990 2847"/>
                              <a:gd name="T75" fmla="*/ 2990 h 596"/>
                              <a:gd name="T76" fmla="+- 0 865 825"/>
                              <a:gd name="T77" fmla="*/ T76 w 417"/>
                              <a:gd name="T78" fmla="+- 0 2933 2847"/>
                              <a:gd name="T79" fmla="*/ 2933 h 596"/>
                              <a:gd name="T80" fmla="+- 0 910 825"/>
                              <a:gd name="T81" fmla="*/ T80 w 417"/>
                              <a:gd name="T82" fmla="+- 0 2888 2847"/>
                              <a:gd name="T83" fmla="*/ 2888 h 596"/>
                              <a:gd name="T84" fmla="+- 0 967 825"/>
                              <a:gd name="T85" fmla="*/ T84 w 417"/>
                              <a:gd name="T86" fmla="+- 0 2858 2847"/>
                              <a:gd name="T87" fmla="*/ 2858 h 596"/>
                              <a:gd name="T88" fmla="+- 0 1033 825"/>
                              <a:gd name="T89" fmla="*/ T88 w 417"/>
                              <a:gd name="T90" fmla="+- 0 2847 2847"/>
                              <a:gd name="T91" fmla="*/ 2847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17" h="596">
                                <a:moveTo>
                                  <a:pt x="208" y="0"/>
                                </a:moveTo>
                                <a:lnTo>
                                  <a:pt x="274" y="11"/>
                                </a:lnTo>
                                <a:lnTo>
                                  <a:pt x="331" y="41"/>
                                </a:lnTo>
                                <a:lnTo>
                                  <a:pt x="376" y="86"/>
                                </a:lnTo>
                                <a:lnTo>
                                  <a:pt x="405" y="143"/>
                                </a:lnTo>
                                <a:lnTo>
                                  <a:pt x="416" y="208"/>
                                </a:lnTo>
                                <a:lnTo>
                                  <a:pt x="404" y="268"/>
                                </a:lnTo>
                                <a:lnTo>
                                  <a:pt x="373" y="340"/>
                                </a:lnTo>
                                <a:lnTo>
                                  <a:pt x="332" y="416"/>
                                </a:lnTo>
                                <a:lnTo>
                                  <a:pt x="287" y="489"/>
                                </a:lnTo>
                                <a:lnTo>
                                  <a:pt x="246" y="550"/>
                                </a:lnTo>
                                <a:lnTo>
                                  <a:pt x="213" y="596"/>
                                </a:lnTo>
                                <a:lnTo>
                                  <a:pt x="203" y="596"/>
                                </a:lnTo>
                                <a:lnTo>
                                  <a:pt x="129" y="489"/>
                                </a:lnTo>
                                <a:lnTo>
                                  <a:pt x="84" y="416"/>
                                </a:lnTo>
                                <a:lnTo>
                                  <a:pt x="42" y="340"/>
                                </a:lnTo>
                                <a:lnTo>
                                  <a:pt x="12" y="268"/>
                                </a:lnTo>
                                <a:lnTo>
                                  <a:pt x="0" y="208"/>
                                </a:lnTo>
                                <a:lnTo>
                                  <a:pt x="10" y="143"/>
                                </a:lnTo>
                                <a:lnTo>
                                  <a:pt x="40" y="86"/>
                                </a:lnTo>
                                <a:lnTo>
                                  <a:pt x="85" y="41"/>
                                </a:lnTo>
                                <a:lnTo>
                                  <a:pt x="142" y="11"/>
                                </a:lnTo>
                                <a:lnTo>
                                  <a:pt x="208" y="0"/>
                                </a:lnTo>
                              </a:path>
                            </a:pathLst>
                          </a:custGeom>
                          <a:noFill/>
                          <a:ln w="11430">
                            <a:solidFill>
                              <a:srgbClr val="F04E2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AutoShape 364"/>
                        <wps:cNvSpPr>
                          <a:spLocks/>
                        </wps:cNvSpPr>
                        <wps:spPr bwMode="auto">
                          <a:xfrm>
                            <a:off x="826" y="2849"/>
                            <a:ext cx="413" cy="593"/>
                          </a:xfrm>
                          <a:custGeom>
                            <a:avLst/>
                            <a:gdLst>
                              <a:gd name="T0" fmla="+- 0 953 827"/>
                              <a:gd name="T1" fmla="*/ T0 w 413"/>
                              <a:gd name="T2" fmla="+- 0 2866 2849"/>
                              <a:gd name="T3" fmla="*/ 2866 h 593"/>
                              <a:gd name="T4" fmla="+- 0 843 827"/>
                              <a:gd name="T5" fmla="*/ T4 w 413"/>
                              <a:gd name="T6" fmla="+- 0 2976 2849"/>
                              <a:gd name="T7" fmla="*/ 2976 h 593"/>
                              <a:gd name="T8" fmla="+- 0 839 827"/>
                              <a:gd name="T9" fmla="*/ T8 w 413"/>
                              <a:gd name="T10" fmla="+- 0 3115 2849"/>
                              <a:gd name="T11" fmla="*/ 3115 h 593"/>
                              <a:gd name="T12" fmla="+- 0 910 827"/>
                              <a:gd name="T13" fmla="*/ T12 w 413"/>
                              <a:gd name="T14" fmla="+- 0 3262 2849"/>
                              <a:gd name="T15" fmla="*/ 3262 h 593"/>
                              <a:gd name="T16" fmla="+- 0 995 827"/>
                              <a:gd name="T17" fmla="*/ T16 w 413"/>
                              <a:gd name="T18" fmla="+- 0 3395 2849"/>
                              <a:gd name="T19" fmla="*/ 3395 h 593"/>
                              <a:gd name="T20" fmla="+- 0 1028 827"/>
                              <a:gd name="T21" fmla="*/ T20 w 413"/>
                              <a:gd name="T22" fmla="+- 0 3442 2849"/>
                              <a:gd name="T23" fmla="*/ 3442 h 593"/>
                              <a:gd name="T24" fmla="+- 0 1042 827"/>
                              <a:gd name="T25" fmla="*/ T24 w 413"/>
                              <a:gd name="T26" fmla="+- 0 3435 2849"/>
                              <a:gd name="T27" fmla="*/ 3435 h 593"/>
                              <a:gd name="T28" fmla="+- 0 1111 827"/>
                              <a:gd name="T29" fmla="*/ T28 w 413"/>
                              <a:gd name="T30" fmla="+- 0 3335 2849"/>
                              <a:gd name="T31" fmla="*/ 3335 h 593"/>
                              <a:gd name="T32" fmla="+- 0 1188 827"/>
                              <a:gd name="T33" fmla="*/ T32 w 413"/>
                              <a:gd name="T34" fmla="+- 0 3204 2849"/>
                              <a:gd name="T35" fmla="*/ 3204 h 593"/>
                              <a:gd name="T36" fmla="+- 0 976 827"/>
                              <a:gd name="T37" fmla="*/ T36 w 413"/>
                              <a:gd name="T38" fmla="+- 0 3192 2849"/>
                              <a:gd name="T39" fmla="*/ 3192 h 593"/>
                              <a:gd name="T40" fmla="+- 0 897 827"/>
                              <a:gd name="T41" fmla="*/ T40 w 413"/>
                              <a:gd name="T42" fmla="+- 0 3113 2849"/>
                              <a:gd name="T43" fmla="*/ 3113 h 593"/>
                              <a:gd name="T44" fmla="+- 0 897 827"/>
                              <a:gd name="T45" fmla="*/ T44 w 413"/>
                              <a:gd name="T46" fmla="+- 0 2999 2849"/>
                              <a:gd name="T47" fmla="*/ 2999 h 593"/>
                              <a:gd name="T48" fmla="+- 0 976 827"/>
                              <a:gd name="T49" fmla="*/ T48 w 413"/>
                              <a:gd name="T50" fmla="+- 0 2920 2849"/>
                              <a:gd name="T51" fmla="*/ 2920 h 593"/>
                              <a:gd name="T52" fmla="+- 0 1177 827"/>
                              <a:gd name="T53" fmla="*/ T52 w 413"/>
                              <a:gd name="T54" fmla="+- 0 2908 2849"/>
                              <a:gd name="T55" fmla="*/ 2908 h 593"/>
                              <a:gd name="T56" fmla="+- 0 1033 827"/>
                              <a:gd name="T57" fmla="*/ T56 w 413"/>
                              <a:gd name="T58" fmla="+- 0 2849 2849"/>
                              <a:gd name="T59" fmla="*/ 2849 h 593"/>
                              <a:gd name="T60" fmla="+- 0 1033 827"/>
                              <a:gd name="T61" fmla="*/ T60 w 413"/>
                              <a:gd name="T62" fmla="+- 0 2908 2849"/>
                              <a:gd name="T63" fmla="*/ 2908 h 593"/>
                              <a:gd name="T64" fmla="+- 0 1137 827"/>
                              <a:gd name="T65" fmla="*/ T64 w 413"/>
                              <a:gd name="T66" fmla="+- 0 2952 2849"/>
                              <a:gd name="T67" fmla="*/ 2952 h 593"/>
                              <a:gd name="T68" fmla="+- 0 1180 827"/>
                              <a:gd name="T69" fmla="*/ T68 w 413"/>
                              <a:gd name="T70" fmla="+- 0 3056 2849"/>
                              <a:gd name="T71" fmla="*/ 3056 h 593"/>
                              <a:gd name="T72" fmla="+- 0 1137 827"/>
                              <a:gd name="T73" fmla="*/ T72 w 413"/>
                              <a:gd name="T74" fmla="+- 0 3160 2849"/>
                              <a:gd name="T75" fmla="*/ 3160 h 593"/>
                              <a:gd name="T76" fmla="+- 0 1033 827"/>
                              <a:gd name="T77" fmla="*/ T76 w 413"/>
                              <a:gd name="T78" fmla="+- 0 3204 2849"/>
                              <a:gd name="T79" fmla="*/ 3204 h 593"/>
                              <a:gd name="T80" fmla="+- 0 1197 827"/>
                              <a:gd name="T81" fmla="*/ T80 w 413"/>
                              <a:gd name="T82" fmla="+- 0 3186 2849"/>
                              <a:gd name="T83" fmla="*/ 3186 h 593"/>
                              <a:gd name="T84" fmla="+- 0 1239 827"/>
                              <a:gd name="T85" fmla="*/ T84 w 413"/>
                              <a:gd name="T86" fmla="+- 0 3056 2849"/>
                              <a:gd name="T87" fmla="*/ 3056 h 593"/>
                              <a:gd name="T88" fmla="+- 0 1179 827"/>
                              <a:gd name="T89" fmla="*/ T88 w 413"/>
                              <a:gd name="T90" fmla="+- 0 2910 2849"/>
                              <a:gd name="T91" fmla="*/ 2910 h 593"/>
                              <a:gd name="T92" fmla="+- 0 1033 827"/>
                              <a:gd name="T93" fmla="*/ T92 w 413"/>
                              <a:gd name="T94" fmla="+- 0 2967 2849"/>
                              <a:gd name="T95" fmla="*/ 2967 h 593"/>
                              <a:gd name="T96" fmla="+- 0 970 827"/>
                              <a:gd name="T97" fmla="*/ T96 w 413"/>
                              <a:gd name="T98" fmla="+- 0 2993 2849"/>
                              <a:gd name="T99" fmla="*/ 2993 h 593"/>
                              <a:gd name="T100" fmla="+- 0 945 827"/>
                              <a:gd name="T101" fmla="*/ T100 w 413"/>
                              <a:gd name="T102" fmla="+- 0 3056 2849"/>
                              <a:gd name="T103" fmla="*/ 3056 h 593"/>
                              <a:gd name="T104" fmla="+- 0 970 827"/>
                              <a:gd name="T105" fmla="*/ T104 w 413"/>
                              <a:gd name="T106" fmla="+- 0 3119 2849"/>
                              <a:gd name="T107" fmla="*/ 3119 h 593"/>
                              <a:gd name="T108" fmla="+- 0 1033 827"/>
                              <a:gd name="T109" fmla="*/ T108 w 413"/>
                              <a:gd name="T110" fmla="+- 0 3145 2849"/>
                              <a:gd name="T111" fmla="*/ 3145 h 593"/>
                              <a:gd name="T112" fmla="+- 0 1095 827"/>
                              <a:gd name="T113" fmla="*/ T112 w 413"/>
                              <a:gd name="T114" fmla="+- 0 3119 2849"/>
                              <a:gd name="T115" fmla="*/ 3119 h 593"/>
                              <a:gd name="T116" fmla="+- 0 1121 827"/>
                              <a:gd name="T117" fmla="*/ T116 w 413"/>
                              <a:gd name="T118" fmla="+- 0 3056 2849"/>
                              <a:gd name="T119" fmla="*/ 3056 h 593"/>
                              <a:gd name="T120" fmla="+- 0 1095 827"/>
                              <a:gd name="T121" fmla="*/ T120 w 413"/>
                              <a:gd name="T122" fmla="+- 0 2993 2849"/>
                              <a:gd name="T123" fmla="*/ 2993 h 593"/>
                              <a:gd name="T124" fmla="+- 0 1033 827"/>
                              <a:gd name="T125" fmla="*/ T124 w 413"/>
                              <a:gd name="T126" fmla="+- 0 2967 2849"/>
                              <a:gd name="T127" fmla="*/ 2967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13" h="593">
                                <a:moveTo>
                                  <a:pt x="206" y="0"/>
                                </a:moveTo>
                                <a:lnTo>
                                  <a:pt x="126" y="17"/>
                                </a:lnTo>
                                <a:lnTo>
                                  <a:pt x="60" y="61"/>
                                </a:lnTo>
                                <a:lnTo>
                                  <a:pt x="16" y="127"/>
                                </a:lnTo>
                                <a:lnTo>
                                  <a:pt x="0" y="207"/>
                                </a:lnTo>
                                <a:lnTo>
                                  <a:pt x="12" y="266"/>
                                </a:lnTo>
                                <a:lnTo>
                                  <a:pt x="42" y="337"/>
                                </a:lnTo>
                                <a:lnTo>
                                  <a:pt x="83" y="413"/>
                                </a:lnTo>
                                <a:lnTo>
                                  <a:pt x="128" y="486"/>
                                </a:lnTo>
                                <a:lnTo>
                                  <a:pt x="168" y="546"/>
                                </a:lnTo>
                                <a:lnTo>
                                  <a:pt x="196" y="586"/>
                                </a:lnTo>
                                <a:lnTo>
                                  <a:pt x="201" y="593"/>
                                </a:lnTo>
                                <a:lnTo>
                                  <a:pt x="211" y="593"/>
                                </a:lnTo>
                                <a:lnTo>
                                  <a:pt x="215" y="586"/>
                                </a:lnTo>
                                <a:lnTo>
                                  <a:pt x="244" y="546"/>
                                </a:lnTo>
                                <a:lnTo>
                                  <a:pt x="284" y="486"/>
                                </a:lnTo>
                                <a:lnTo>
                                  <a:pt x="329" y="413"/>
                                </a:lnTo>
                                <a:lnTo>
                                  <a:pt x="361" y="355"/>
                                </a:lnTo>
                                <a:lnTo>
                                  <a:pt x="206" y="355"/>
                                </a:lnTo>
                                <a:lnTo>
                                  <a:pt x="149" y="343"/>
                                </a:lnTo>
                                <a:lnTo>
                                  <a:pt x="102" y="311"/>
                                </a:lnTo>
                                <a:lnTo>
                                  <a:pt x="70" y="264"/>
                                </a:lnTo>
                                <a:lnTo>
                                  <a:pt x="59" y="207"/>
                                </a:lnTo>
                                <a:lnTo>
                                  <a:pt x="70" y="150"/>
                                </a:lnTo>
                                <a:lnTo>
                                  <a:pt x="102" y="103"/>
                                </a:lnTo>
                                <a:lnTo>
                                  <a:pt x="149" y="71"/>
                                </a:lnTo>
                                <a:lnTo>
                                  <a:pt x="206" y="59"/>
                                </a:lnTo>
                                <a:lnTo>
                                  <a:pt x="350" y="59"/>
                                </a:lnTo>
                                <a:lnTo>
                                  <a:pt x="286" y="17"/>
                                </a:lnTo>
                                <a:lnTo>
                                  <a:pt x="206" y="0"/>
                                </a:lnTo>
                                <a:close/>
                                <a:moveTo>
                                  <a:pt x="350" y="59"/>
                                </a:moveTo>
                                <a:lnTo>
                                  <a:pt x="206" y="59"/>
                                </a:lnTo>
                                <a:lnTo>
                                  <a:pt x="263" y="71"/>
                                </a:lnTo>
                                <a:lnTo>
                                  <a:pt x="310" y="103"/>
                                </a:lnTo>
                                <a:lnTo>
                                  <a:pt x="342" y="150"/>
                                </a:lnTo>
                                <a:lnTo>
                                  <a:pt x="353" y="207"/>
                                </a:lnTo>
                                <a:lnTo>
                                  <a:pt x="342" y="264"/>
                                </a:lnTo>
                                <a:lnTo>
                                  <a:pt x="310" y="311"/>
                                </a:lnTo>
                                <a:lnTo>
                                  <a:pt x="263" y="343"/>
                                </a:lnTo>
                                <a:lnTo>
                                  <a:pt x="206" y="355"/>
                                </a:lnTo>
                                <a:lnTo>
                                  <a:pt x="361" y="355"/>
                                </a:lnTo>
                                <a:lnTo>
                                  <a:pt x="370" y="337"/>
                                </a:lnTo>
                                <a:lnTo>
                                  <a:pt x="400" y="266"/>
                                </a:lnTo>
                                <a:lnTo>
                                  <a:pt x="412" y="207"/>
                                </a:lnTo>
                                <a:lnTo>
                                  <a:pt x="396" y="127"/>
                                </a:lnTo>
                                <a:lnTo>
                                  <a:pt x="352" y="61"/>
                                </a:lnTo>
                                <a:lnTo>
                                  <a:pt x="350" y="59"/>
                                </a:lnTo>
                                <a:close/>
                                <a:moveTo>
                                  <a:pt x="206" y="118"/>
                                </a:moveTo>
                                <a:lnTo>
                                  <a:pt x="171" y="125"/>
                                </a:lnTo>
                                <a:lnTo>
                                  <a:pt x="143" y="144"/>
                                </a:lnTo>
                                <a:lnTo>
                                  <a:pt x="124" y="173"/>
                                </a:lnTo>
                                <a:lnTo>
                                  <a:pt x="118" y="207"/>
                                </a:lnTo>
                                <a:lnTo>
                                  <a:pt x="124" y="241"/>
                                </a:lnTo>
                                <a:lnTo>
                                  <a:pt x="143" y="270"/>
                                </a:lnTo>
                                <a:lnTo>
                                  <a:pt x="171" y="289"/>
                                </a:lnTo>
                                <a:lnTo>
                                  <a:pt x="206" y="296"/>
                                </a:lnTo>
                                <a:lnTo>
                                  <a:pt x="240" y="289"/>
                                </a:lnTo>
                                <a:lnTo>
                                  <a:pt x="268" y="270"/>
                                </a:lnTo>
                                <a:lnTo>
                                  <a:pt x="287" y="241"/>
                                </a:lnTo>
                                <a:lnTo>
                                  <a:pt x="294" y="207"/>
                                </a:lnTo>
                                <a:lnTo>
                                  <a:pt x="287" y="173"/>
                                </a:lnTo>
                                <a:lnTo>
                                  <a:pt x="268" y="144"/>
                                </a:lnTo>
                                <a:lnTo>
                                  <a:pt x="240" y="125"/>
                                </a:lnTo>
                                <a:lnTo>
                                  <a:pt x="206" y="1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3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76" y="2899"/>
                            <a:ext cx="313"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Freeform 362"/>
                        <wps:cNvSpPr>
                          <a:spLocks/>
                        </wps:cNvSpPr>
                        <wps:spPr bwMode="auto">
                          <a:xfrm>
                            <a:off x="826" y="2849"/>
                            <a:ext cx="413" cy="593"/>
                          </a:xfrm>
                          <a:custGeom>
                            <a:avLst/>
                            <a:gdLst>
                              <a:gd name="T0" fmla="+- 0 1033 827"/>
                              <a:gd name="T1" fmla="*/ T0 w 413"/>
                              <a:gd name="T2" fmla="+- 0 2849 2849"/>
                              <a:gd name="T3" fmla="*/ 2849 h 593"/>
                              <a:gd name="T4" fmla="+- 0 1113 827"/>
                              <a:gd name="T5" fmla="*/ T4 w 413"/>
                              <a:gd name="T6" fmla="+- 0 2866 2849"/>
                              <a:gd name="T7" fmla="*/ 2866 h 593"/>
                              <a:gd name="T8" fmla="+- 0 1179 827"/>
                              <a:gd name="T9" fmla="*/ T8 w 413"/>
                              <a:gd name="T10" fmla="+- 0 2910 2849"/>
                              <a:gd name="T11" fmla="*/ 2910 h 593"/>
                              <a:gd name="T12" fmla="+- 0 1223 827"/>
                              <a:gd name="T13" fmla="*/ T12 w 413"/>
                              <a:gd name="T14" fmla="+- 0 2976 2849"/>
                              <a:gd name="T15" fmla="*/ 2976 h 593"/>
                              <a:gd name="T16" fmla="+- 0 1239 827"/>
                              <a:gd name="T17" fmla="*/ T16 w 413"/>
                              <a:gd name="T18" fmla="+- 0 3056 2849"/>
                              <a:gd name="T19" fmla="*/ 3056 h 593"/>
                              <a:gd name="T20" fmla="+- 0 1227 827"/>
                              <a:gd name="T21" fmla="*/ T20 w 413"/>
                              <a:gd name="T22" fmla="+- 0 3115 2849"/>
                              <a:gd name="T23" fmla="*/ 3115 h 593"/>
                              <a:gd name="T24" fmla="+- 0 1197 827"/>
                              <a:gd name="T25" fmla="*/ T24 w 413"/>
                              <a:gd name="T26" fmla="+- 0 3186 2849"/>
                              <a:gd name="T27" fmla="*/ 3186 h 593"/>
                              <a:gd name="T28" fmla="+- 0 1156 827"/>
                              <a:gd name="T29" fmla="*/ T28 w 413"/>
                              <a:gd name="T30" fmla="+- 0 3262 2849"/>
                              <a:gd name="T31" fmla="*/ 3262 h 593"/>
                              <a:gd name="T32" fmla="+- 0 1111 827"/>
                              <a:gd name="T33" fmla="*/ T32 w 413"/>
                              <a:gd name="T34" fmla="+- 0 3335 2849"/>
                              <a:gd name="T35" fmla="*/ 3335 h 593"/>
                              <a:gd name="T36" fmla="+- 0 1071 827"/>
                              <a:gd name="T37" fmla="*/ T36 w 413"/>
                              <a:gd name="T38" fmla="+- 0 3395 2849"/>
                              <a:gd name="T39" fmla="*/ 3395 h 593"/>
                              <a:gd name="T40" fmla="+- 0 1038 827"/>
                              <a:gd name="T41" fmla="*/ T40 w 413"/>
                              <a:gd name="T42" fmla="+- 0 3442 2849"/>
                              <a:gd name="T43" fmla="*/ 3442 h 593"/>
                              <a:gd name="T44" fmla="+- 0 1028 827"/>
                              <a:gd name="T45" fmla="*/ T44 w 413"/>
                              <a:gd name="T46" fmla="+- 0 3442 2849"/>
                              <a:gd name="T47" fmla="*/ 3442 h 593"/>
                              <a:gd name="T48" fmla="+- 0 955 827"/>
                              <a:gd name="T49" fmla="*/ T48 w 413"/>
                              <a:gd name="T50" fmla="+- 0 3335 2849"/>
                              <a:gd name="T51" fmla="*/ 3335 h 593"/>
                              <a:gd name="T52" fmla="+- 0 910 827"/>
                              <a:gd name="T53" fmla="*/ T52 w 413"/>
                              <a:gd name="T54" fmla="+- 0 3262 2849"/>
                              <a:gd name="T55" fmla="*/ 3262 h 593"/>
                              <a:gd name="T56" fmla="+- 0 869 827"/>
                              <a:gd name="T57" fmla="*/ T56 w 413"/>
                              <a:gd name="T58" fmla="+- 0 3186 2849"/>
                              <a:gd name="T59" fmla="*/ 3186 h 593"/>
                              <a:gd name="T60" fmla="+- 0 839 827"/>
                              <a:gd name="T61" fmla="*/ T60 w 413"/>
                              <a:gd name="T62" fmla="+- 0 3115 2849"/>
                              <a:gd name="T63" fmla="*/ 3115 h 593"/>
                              <a:gd name="T64" fmla="+- 0 827 827"/>
                              <a:gd name="T65" fmla="*/ T64 w 413"/>
                              <a:gd name="T66" fmla="+- 0 3056 2849"/>
                              <a:gd name="T67" fmla="*/ 3056 h 593"/>
                              <a:gd name="T68" fmla="+- 0 843 827"/>
                              <a:gd name="T69" fmla="*/ T68 w 413"/>
                              <a:gd name="T70" fmla="+- 0 2976 2849"/>
                              <a:gd name="T71" fmla="*/ 2976 h 593"/>
                              <a:gd name="T72" fmla="+- 0 887 827"/>
                              <a:gd name="T73" fmla="*/ T72 w 413"/>
                              <a:gd name="T74" fmla="+- 0 2910 2849"/>
                              <a:gd name="T75" fmla="*/ 2910 h 593"/>
                              <a:gd name="T76" fmla="+- 0 953 827"/>
                              <a:gd name="T77" fmla="*/ T76 w 413"/>
                              <a:gd name="T78" fmla="+- 0 2866 2849"/>
                              <a:gd name="T79" fmla="*/ 2866 h 593"/>
                              <a:gd name="T80" fmla="+- 0 1033 827"/>
                              <a:gd name="T81" fmla="*/ T80 w 413"/>
                              <a:gd name="T82" fmla="+- 0 2849 2849"/>
                              <a:gd name="T83" fmla="*/ 2849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3" h="593">
                                <a:moveTo>
                                  <a:pt x="206" y="0"/>
                                </a:moveTo>
                                <a:lnTo>
                                  <a:pt x="286" y="17"/>
                                </a:lnTo>
                                <a:lnTo>
                                  <a:pt x="352" y="61"/>
                                </a:lnTo>
                                <a:lnTo>
                                  <a:pt x="396" y="127"/>
                                </a:lnTo>
                                <a:lnTo>
                                  <a:pt x="412" y="207"/>
                                </a:lnTo>
                                <a:lnTo>
                                  <a:pt x="400" y="266"/>
                                </a:lnTo>
                                <a:lnTo>
                                  <a:pt x="370" y="337"/>
                                </a:lnTo>
                                <a:lnTo>
                                  <a:pt x="329" y="413"/>
                                </a:lnTo>
                                <a:lnTo>
                                  <a:pt x="284" y="486"/>
                                </a:lnTo>
                                <a:lnTo>
                                  <a:pt x="244" y="546"/>
                                </a:lnTo>
                                <a:lnTo>
                                  <a:pt x="211" y="593"/>
                                </a:lnTo>
                                <a:lnTo>
                                  <a:pt x="201" y="593"/>
                                </a:lnTo>
                                <a:lnTo>
                                  <a:pt x="128" y="486"/>
                                </a:lnTo>
                                <a:lnTo>
                                  <a:pt x="83" y="413"/>
                                </a:lnTo>
                                <a:lnTo>
                                  <a:pt x="42" y="337"/>
                                </a:lnTo>
                                <a:lnTo>
                                  <a:pt x="12" y="266"/>
                                </a:lnTo>
                                <a:lnTo>
                                  <a:pt x="0" y="207"/>
                                </a:lnTo>
                                <a:lnTo>
                                  <a:pt x="16" y="127"/>
                                </a:lnTo>
                                <a:lnTo>
                                  <a:pt x="60" y="61"/>
                                </a:lnTo>
                                <a:lnTo>
                                  <a:pt x="126" y="17"/>
                                </a:lnTo>
                                <a:lnTo>
                                  <a:pt x="206" y="0"/>
                                </a:lnTo>
                                <a:close/>
                              </a:path>
                            </a:pathLst>
                          </a:custGeom>
                          <a:noFill/>
                          <a:ln w="11430">
                            <a:solidFill>
                              <a:srgbClr val="F04E2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Text Box 361"/>
                        <wps:cNvSpPr txBox="1">
                          <a:spLocks noChangeArrowheads="1"/>
                        </wps:cNvSpPr>
                        <wps:spPr bwMode="auto">
                          <a:xfrm>
                            <a:off x="702" y="2838"/>
                            <a:ext cx="5008"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40"/>
                                <w:ind w:left="944"/>
                                <w:rPr>
                                  <w:rFonts w:ascii="Brandon Grotesque Black"/>
                                  <w:sz w:val="24"/>
                                </w:rPr>
                              </w:pPr>
                              <w:r>
                                <w:rPr>
                                  <w:rFonts w:ascii="Brandon Grotesque Black"/>
                                  <w:color w:val="F04E2D"/>
                                  <w:sz w:val="24"/>
                                </w:rPr>
                                <w:t>WHAT IS THE PROJECT?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60" o:spid="_x0000_s1041" style="position:absolute;left:0;text-align:left;margin-left:35.1pt;margin-top:141.9pt;width:250.4pt;height:37.9pt;z-index:1480;mso-wrap-distance-left:0;mso-wrap-distance-right:0;mso-position-horizontal-relative:page" coordorigin="702,2838" coordsize="5008,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">
                <v:shape id="Freeform 370" o:spid="_x0000_s1042" style="position:absolute;left:702;top:2927;width:803;height:651;visibility:visible;mso-wrap-style:square;v-text-anchor:top" coordsize="80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" path="m802,l,,,651r499,l802,xe" fillcolor="#fff4d2" stroked="f">
                  <v:path arrowok="t" o:connecttype="custom" o:connectlocs="802,2928;0,2928;0,3579;499,3579;802,2928" o:connectangles="0,0,0,0,0"/>
                </v:shape>
                <v:line id="Line 369" o:spid="_x0000_s1043" style="position:absolute;visibility:visible;mso-wrap-style:square" from="5710,3581" to="5710,3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" strokecolor="#f04e2d" strokeweight="1.5pt"/>
                <v:line id="Line 368" o:spid="_x0000_s1044" style="position:absolute;visibility:visible;mso-wrap-style:square" from="5710,2927" to="5710,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" strokecolor="#f04e2d" strokeweight=".5pt"/>
                <v:shape id="AutoShape 367" o:spid="_x0000_s1045" style="position:absolute;left:824;top:2847;width:417;height:596;visibility:visible;mso-wrap-style:square;v-text-anchor:top" coordsize="41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" path="m208,l142,11,85,41,40,86,10,143,,208r12,60l42,340r42,76l129,489r41,61l198,590r5,6l213,596r4,-6l246,550r41,-61l332,416r32,-59l208,357,150,345,103,313,71,266,59,208,71,151r32,-48l150,72,208,60r142,l331,41,274,11,208,xm350,60r-142,l266,72r47,31l345,151r11,57l345,266r-32,47l266,345r-58,12l364,357r9,-17l404,268r12,-60l405,143,376,86,350,60xm208,119r-35,7l145,145r-19,29l119,208r7,35l145,271r28,20l208,298r35,-7l271,271r19,-28l297,208r-7,-34l271,145,243,126r-35,-7xe" stroked="f">
                  <v:path arrowok="t" o:connecttype="custom" o:connectlocs="142,2858;40,2933;0,3055;42,3187;129,3336;198,3437;213,3443;246,3397;332,3263;208,3204;103,3160;59,3055;103,2950;208,2907;331,2888;208,2847;208,2907;313,2950;356,3055;313,3160;208,3204;373,3187;416,3055;376,2933;208,2966;145,2992;119,3055;145,3118;208,3145;271,3118;297,3055;271,2992;208,2966" o:connectangles="0,0,0,0,0,0,0,0,0,0,0,0,0,0,0,0,0,0,0,0,0,0,0,0,0,0,0,0,0,0,0,0,0"/>
                </v:shape>
                <v:shape id="Picture 366" o:spid="_x0000_s1046" type="#_x0000_t75" style="position:absolute;left:875;top:2897;width:316;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">
                  <v:imagedata r:id="rId18" o:title=""/>
                </v:shape>
                <v:shape id="Freeform 365" o:spid="_x0000_s1047" style="position:absolute;left:824;top:2847;width:417;height:596;visibility:visible;mso-wrap-style:square;v-text-anchor:top" coordsize="41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" path="m208,r66,11l331,41r45,45l405,143r11,65l404,268r-31,72l332,416r-45,73l246,550r-33,46l203,596,129,489,84,416,42,340,12,268,,208,10,143,40,86,85,41,142,11,208,e" filled="f" strokecolor="#f04e2d" strokeweight=".9pt">
                  <v:path arrowok="t" o:connecttype="custom" o:connectlocs="208,2847;274,2858;331,2888;376,2933;405,2990;416,3055;404,3115;373,3187;332,3263;287,3336;246,3397;213,3443;203,3443;129,3336;84,3263;42,3187;12,3115;0,3055;10,2990;40,2933;85,2888;142,2858;208,2847" o:connectangles="0,0,0,0,0,0,0,0,0,0,0,0,0,0,0,0,0,0,0,0,0,0,0"/>
                </v:shape>
                <v:shape id="AutoShape 364" o:spid="_x0000_s1048" style="position:absolute;left:826;top:2849;width:413;height:593;visibility:visible;mso-wrap-style:square;v-text-anchor:top" coordsize="41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" path="m206,l126,17,60,61,16,127,,207r12,59l42,337r41,76l128,486r40,60l196,586r5,7l211,593r4,-7l244,546r40,-60l329,413r32,-58l206,355,149,343,102,311,70,264,59,207,70,150r32,-47l149,71,206,59r144,l286,17,206,xm350,59r-144,l263,71r47,32l342,150r11,57l342,264r-32,47l263,343r-57,12l361,355r9,-18l400,266r12,-59l396,127,352,61r-2,-2xm206,118r-35,7l143,144r-19,29l118,207r6,34l143,270r28,19l206,296r34,-7l268,270r19,-29l294,207r-7,-34l268,144,240,125r-34,-7xe" stroked="f">
                  <v:path arrowok="t" o:connecttype="custom" o:connectlocs="126,2866;16,2976;12,3115;83,3262;168,3395;201,3442;215,3435;284,3335;361,3204;149,3192;70,3113;70,2999;149,2920;350,2908;206,2849;206,2908;310,2952;353,3056;310,3160;206,3204;370,3186;412,3056;352,2910;206,2967;143,2993;118,3056;143,3119;206,3145;268,3119;294,3056;268,2993;206,2967" o:connectangles="0,0,0,0,0,0,0,0,0,0,0,0,0,0,0,0,0,0,0,0,0,0,0,0,0,0,0,0,0,0,0,0"/>
                </v:shape>
                <v:shape id="Picture 363" o:spid="_x0000_s1049" type="#_x0000_t75" style="position:absolute;left:876;top:2899;width:313;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">
                  <v:imagedata r:id="rId19" o:title=""/>
                </v:shape>
                <v:shape id="Freeform 362" o:spid="_x0000_s1050" style="position:absolute;left:826;top:2849;width:413;height:593;visibility:visible;mso-wrap-style:square;v-text-anchor:top" coordsize="41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" path="m206,r80,17l352,61r44,66l412,207r-12,59l370,337r-41,76l284,486r-40,60l211,593r-10,l128,486,83,413,42,337,12,266,,207,16,127,60,61,126,17,206,xe" filled="f" strokecolor="#f04e2d" strokeweight=".9pt">
                  <v:path arrowok="t" o:connecttype="custom" o:connectlocs="206,2849;286,2866;352,2910;396,2976;412,3056;400,3115;370,3186;329,3262;284,3335;244,3395;211,3442;201,3442;128,3335;83,3262;42,3186;12,3115;0,3056;16,2976;60,2910;126,2866;206,2849" o:connectangles="0,0,0,0,0,0,0,0,0,0,0,0,0,0,0,0,0,0,0,0,0"/>
                </v:shape>
                <v:shape id="Text Box 361" o:spid="_x0000_s1051" type="#_x0000_t202" style="position:absolute;left:702;top:2838;width:5008;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rsidR="00BB43CC" w:rsidRDefault="00441F40">
                        <w:pPr>
                          <w:spacing w:before="240"/>
                          <w:ind w:left="944"/>
                          <w:rPr>
                            <w:rFonts w:ascii="Brandon Grotesque Black"/>
                            <w:sz w:val="24"/>
                          </w:rPr>
                        </w:pPr>
                        <w:r>
                          <w:rPr>
                            <w:rFonts w:ascii="Brandon Grotesque Black"/>
                            <w:color w:val="F04E2D"/>
                            <w:sz w:val="24"/>
                          </w:rPr>
                          <w:t>WHAT IS THE PROJECT?</w:t>
                        </w:r>
                      </w:p>
                    </w:txbxContent>
                  </v:textbox>
                </v:shape>
                <w10:wrap type="topAndBottom" anchorx="page"/>
              </v:group>
            </w:pict>
          </mc:Fallback>
        </mc:AlternateContent>
      </w:r>
      <w:r>
        <w:rPr>
          <w:rFonts w:ascii="Arial"/>
          <w:noProof/>
          <w:sz w:val="20"/>
          <w:lang w:val="en-AU" w:eastAsia="en-AU" w:bidi="ar-SA"/>
        </w:rPr>
        <mc:AlternateContent>
          <mc:Choice Requires="wpg">
            <w:drawing>
              <wp:inline distT="0" distB="0" distL="0" distR="0">
                <wp:extent cx="7291705" cy="1690370"/>
                <wp:effectExtent l="0" t="3175" r="4445" b="1905"/>
                <wp:docPr id="342"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1705" cy="1690370"/>
                          <a:chOff x="0" y="0"/>
                          <a:chExt cx="11483" cy="2662"/>
                        </a:xfrm>
                      </wpg:grpSpPr>
                      <wps:wsp>
                        <wps:cNvPr id="343" name="Freeform 359"/>
                        <wps:cNvSpPr>
                          <a:spLocks/>
                        </wps:cNvSpPr>
                        <wps:spPr bwMode="auto">
                          <a:xfrm>
                            <a:off x="0" y="0"/>
                            <a:ext cx="9454" cy="2662"/>
                          </a:xfrm>
                          <a:custGeom>
                            <a:avLst/>
                            <a:gdLst>
                              <a:gd name="T0" fmla="*/ 9453 w 9454"/>
                              <a:gd name="T1" fmla="*/ 0 h 2662"/>
                              <a:gd name="T2" fmla="*/ 0 w 9454"/>
                              <a:gd name="T3" fmla="*/ 0 h 2662"/>
                              <a:gd name="T4" fmla="*/ 0 w 9454"/>
                              <a:gd name="T5" fmla="*/ 2661 h 2662"/>
                              <a:gd name="T6" fmla="*/ 8129 w 9454"/>
                              <a:gd name="T7" fmla="*/ 2661 h 2662"/>
                              <a:gd name="T8" fmla="*/ 9453 w 9454"/>
                              <a:gd name="T9" fmla="*/ 0 h 2662"/>
                            </a:gdLst>
                            <a:ahLst/>
                            <a:cxnLst>
                              <a:cxn ang="0">
                                <a:pos x="T0" y="T1"/>
                              </a:cxn>
                              <a:cxn ang="0">
                                <a:pos x="T2" y="T3"/>
                              </a:cxn>
                              <a:cxn ang="0">
                                <a:pos x="T4" y="T5"/>
                              </a:cxn>
                              <a:cxn ang="0">
                                <a:pos x="T6" y="T7"/>
                              </a:cxn>
                              <a:cxn ang="0">
                                <a:pos x="T8" y="T9"/>
                              </a:cxn>
                            </a:cxnLst>
                            <a:rect l="0" t="0" r="r" b="b"/>
                            <a:pathLst>
                              <a:path w="9454" h="2662">
                                <a:moveTo>
                                  <a:pt x="9453" y="0"/>
                                </a:moveTo>
                                <a:lnTo>
                                  <a:pt x="0" y="0"/>
                                </a:lnTo>
                                <a:lnTo>
                                  <a:pt x="0" y="2661"/>
                                </a:lnTo>
                                <a:lnTo>
                                  <a:pt x="8129" y="2661"/>
                                </a:lnTo>
                                <a:lnTo>
                                  <a:pt x="9453" y="0"/>
                                </a:lnTo>
                                <a:close/>
                              </a:path>
                            </a:pathLst>
                          </a:custGeom>
                          <a:solidFill>
                            <a:srgbClr val="F04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358"/>
                        <wps:cNvSpPr>
                          <a:spLocks/>
                        </wps:cNvSpPr>
                        <wps:spPr bwMode="auto">
                          <a:xfrm>
                            <a:off x="8357" y="0"/>
                            <a:ext cx="3126" cy="2662"/>
                          </a:xfrm>
                          <a:custGeom>
                            <a:avLst/>
                            <a:gdLst>
                              <a:gd name="T0" fmla="+- 0 11483 8358"/>
                              <a:gd name="T1" fmla="*/ T0 w 3126"/>
                              <a:gd name="T2" fmla="*/ 0 h 2662"/>
                              <a:gd name="T3" fmla="+- 0 9686 8358"/>
                              <a:gd name="T4" fmla="*/ T3 w 3126"/>
                              <a:gd name="T5" fmla="*/ 0 h 2662"/>
                              <a:gd name="T6" fmla="+- 0 8358 8358"/>
                              <a:gd name="T7" fmla="*/ T6 w 3126"/>
                              <a:gd name="T8" fmla="*/ 2662 h 2662"/>
                              <a:gd name="T9" fmla="+- 0 11483 8358"/>
                              <a:gd name="T10" fmla="*/ T9 w 3126"/>
                              <a:gd name="T11" fmla="*/ 2661 h 2662"/>
                              <a:gd name="T12" fmla="+- 0 11483 8358"/>
                              <a:gd name="T13" fmla="*/ T12 w 3126"/>
                              <a:gd name="T14" fmla="*/ 0 h 2662"/>
                            </a:gdLst>
                            <a:ahLst/>
                            <a:cxnLst>
                              <a:cxn ang="0">
                                <a:pos x="T1" y="T2"/>
                              </a:cxn>
                              <a:cxn ang="0">
                                <a:pos x="T4" y="T5"/>
                              </a:cxn>
                              <a:cxn ang="0">
                                <a:pos x="T7" y="T8"/>
                              </a:cxn>
                              <a:cxn ang="0">
                                <a:pos x="T10" y="T11"/>
                              </a:cxn>
                              <a:cxn ang="0">
                                <a:pos x="T13" y="T14"/>
                              </a:cxn>
                            </a:cxnLst>
                            <a:rect l="0" t="0" r="r" b="b"/>
                            <a:pathLst>
                              <a:path w="3126" h="2662">
                                <a:moveTo>
                                  <a:pt x="3125" y="0"/>
                                </a:moveTo>
                                <a:lnTo>
                                  <a:pt x="1328" y="0"/>
                                </a:lnTo>
                                <a:lnTo>
                                  <a:pt x="0" y="2662"/>
                                </a:lnTo>
                                <a:lnTo>
                                  <a:pt x="3125" y="2661"/>
                                </a:lnTo>
                                <a:lnTo>
                                  <a:pt x="3125" y="0"/>
                                </a:lnTo>
                                <a:close/>
                              </a:path>
                            </a:pathLst>
                          </a:custGeom>
                          <a:solidFill>
                            <a:srgbClr val="FFCF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Text Box 357"/>
                        <wps:cNvSpPr txBox="1">
                          <a:spLocks noChangeArrowheads="1"/>
                        </wps:cNvSpPr>
                        <wps:spPr bwMode="auto">
                          <a:xfrm>
                            <a:off x="0" y="0"/>
                            <a:ext cx="11483"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847"/>
                                <w:ind w:left="433"/>
                                <w:rPr>
                                  <w:rFonts w:ascii="Brandon Grotesque Bold"/>
                                  <w:b/>
                                  <w:sz w:val="72"/>
                                </w:rPr>
                              </w:pPr>
                              <w:r>
                                <w:rPr>
                                  <w:rFonts w:ascii="Brandon Grotesque Bold"/>
                                  <w:b/>
                                  <w:color w:val="FFFFFF"/>
                                  <w:sz w:val="72"/>
                                </w:rPr>
                                <w:t>THE PROJECT</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356" o:spid="_x0000_s1052" style="width:574.15pt;height:133.1pt;mso-position-horizontal-relative:char;mso-position-vertical-relative:line" coordsize="11483,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">
                <v:shape id="Freeform 359" o:spid="_x0000_s1053" style="position:absolute;width:9454;height:2662;visibility:visible;mso-wrap-style:square;v-text-anchor:top" coordsize="9454,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" path="m9453,l,,,2661r8129,l9453,xe" fillcolor="#f04e2d" stroked="f">
                  <v:path arrowok="t" o:connecttype="custom" o:connectlocs="9453,0;0,0;0,2661;8129,2661;9453,0" o:connectangles="0,0,0,0,0"/>
                </v:shape>
                <v:shape id="Freeform 358" o:spid="_x0000_s1054" style="position:absolute;left:8357;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" path="m3125,l1328,,,2662r3125,-1l3125,xe" fillcolor="#ffcf62" stroked="f">
                  <v:path arrowok="t" o:connecttype="custom" o:connectlocs="3125,0;1328,0;0,2662;3125,2661;3125,0" o:connectangles="0,0,0,0,0"/>
                </v:shape>
                <v:shape id="Text Box 357" o:spid="_x0000_s1055" type="#_x0000_t202" style="position:absolute;width:11483;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rsidR="00BB43CC" w:rsidRDefault="00441F40">
                        <w:pPr>
                          <w:spacing w:before="847"/>
                          <w:ind w:left="433"/>
                          <w:rPr>
                            <w:rFonts w:ascii="Brandon Grotesque Bold"/>
                            <w:b/>
                            <w:sz w:val="72"/>
                          </w:rPr>
                        </w:pPr>
                        <w:r>
                          <w:rPr>
                            <w:rFonts w:ascii="Brandon Grotesque Bold"/>
                            <w:b/>
                            <w:color w:val="FFFFFF"/>
                            <w:sz w:val="72"/>
                          </w:rPr>
                          <w:t>THE PROJECT</w:t>
                        </w:r>
                      </w:p>
                    </w:txbxContent>
                  </v:textbox>
                </v:shape>
                <w10:anchorlock/>
              </v:group>
            </w:pict>
          </mc:Fallback>
        </mc:AlternateContent>
      </w:r>
    </w:p>
    <w:p w:rsidR="00BB43CC" w:rsidRDefault="00BB43CC">
      <w:pPr>
        <w:pStyle w:val="BodyText"/>
        <w:spacing w:before="1"/>
        <w:rPr>
          <w:rFonts w:ascii="Arial"/>
          <w:i/>
          <w:sz w:val="6"/>
        </w:rPr>
      </w:pPr>
    </w:p>
    <w:p w:rsidR="00BB43CC" w:rsidRDefault="00BB43CC">
      <w:pPr>
        <w:rPr>
          <w:rFonts w:ascii="Arial"/>
          <w:sz w:val="6"/>
        </w:rPr>
        <w:sectPr w:rsidR="00BB43CC">
          <w:pgSz w:w="11910" w:h="16840"/>
          <w:pgMar w:top="200" w:right="0" w:bottom="0" w:left="0" w:header="720" w:footer="720" w:gutter="0"/>
          <w:cols w:space="720"/>
        </w:sectPr>
      </w:pPr>
    </w:p>
    <w:p w:rsidR="00BB43CC" w:rsidRDefault="00441F40" w:rsidP="004E289C">
      <w:pPr>
        <w:pStyle w:val="BodyText"/>
        <w:spacing w:before="95" w:line="283" w:lineRule="auto"/>
        <w:ind w:left="702" w:right="227"/>
        <w:rPr>
          <w:b/>
        </w:rPr>
      </w:pPr>
      <w:r>
        <w:rPr>
          <w:b/>
          <w:color w:val="231F20"/>
        </w:rPr>
        <w:t>The Northern and Western Geelong Growth Areas is</w:t>
      </w:r>
      <w:r>
        <w:rPr>
          <w:b/>
          <w:color w:val="231F20"/>
          <w:spacing w:val="-17"/>
        </w:rPr>
        <w:t xml:space="preserve"> </w:t>
      </w:r>
      <w:r>
        <w:rPr>
          <w:b/>
          <w:color w:val="231F20"/>
        </w:rPr>
        <w:t>the largest urban growth project in regional Victoria with the potential to accommodate more than</w:t>
      </w:r>
      <w:r w:rsidR="004E289C">
        <w:rPr>
          <w:b/>
          <w:color w:val="231F20"/>
        </w:rPr>
        <w:t xml:space="preserve"> </w:t>
      </w:r>
      <w:r>
        <w:rPr>
          <w:b/>
          <w:color w:val="231F20"/>
        </w:rPr>
        <w:t>100,000</w:t>
      </w:r>
      <w:r>
        <w:rPr>
          <w:b/>
          <w:color w:val="231F20"/>
          <w:spacing w:val="-3"/>
        </w:rPr>
        <w:t xml:space="preserve"> </w:t>
      </w:r>
      <w:r>
        <w:rPr>
          <w:b/>
          <w:color w:val="231F20"/>
        </w:rPr>
        <w:t>new</w:t>
      </w:r>
      <w:r w:rsidR="004E289C">
        <w:rPr>
          <w:b/>
          <w:color w:val="231F20"/>
        </w:rPr>
        <w:t xml:space="preserve"> </w:t>
      </w:r>
      <w:r>
        <w:rPr>
          <w:b/>
          <w:color w:val="231F20"/>
        </w:rPr>
        <w:t>Geelong residents. The growth areas are identified in the G21 Regional Growth Plan and their transformation from rural and semi-rural areas to</w:t>
      </w:r>
      <w:r w:rsidR="004E289C">
        <w:rPr>
          <w:b/>
          <w:color w:val="231F20"/>
        </w:rPr>
        <w:t xml:space="preserve"> </w:t>
      </w:r>
      <w:r>
        <w:rPr>
          <w:b/>
          <w:color w:val="231F20"/>
        </w:rPr>
        <w:t>urban communities is now being initiated by the City of Greater Geelong.</w:t>
      </w:r>
    </w:p>
    <w:p w:rsidR="00BB43CC" w:rsidRDefault="00441F40" w:rsidP="004E289C">
      <w:pPr>
        <w:pStyle w:val="BodyText"/>
        <w:spacing w:before="110" w:line="283" w:lineRule="auto"/>
        <w:ind w:left="702" w:right="-19"/>
        <w:rPr>
          <w:b/>
        </w:rPr>
      </w:pPr>
      <w:r>
        <w:rPr>
          <w:b/>
          <w:color w:val="231F20"/>
        </w:rPr>
        <w:t>The project will deliver a framework plan and</w:t>
      </w:r>
      <w:r>
        <w:rPr>
          <w:b/>
          <w:color w:val="231F20"/>
          <w:spacing w:val="-4"/>
        </w:rPr>
        <w:t xml:space="preserve"> </w:t>
      </w:r>
      <w:r>
        <w:rPr>
          <w:b/>
          <w:color w:val="231F20"/>
        </w:rPr>
        <w:t>an</w:t>
      </w:r>
      <w:r w:rsidR="004E289C">
        <w:rPr>
          <w:b/>
          <w:color w:val="231F20"/>
        </w:rPr>
        <w:t xml:space="preserve"> </w:t>
      </w:r>
      <w:r>
        <w:rPr>
          <w:b/>
          <w:color w:val="231F20"/>
        </w:rPr>
        <w:t>integrated infrastructure delivery plan to guide strategic land</w:t>
      </w:r>
      <w:r>
        <w:rPr>
          <w:b/>
          <w:color w:val="231F20"/>
          <w:spacing w:val="-2"/>
        </w:rPr>
        <w:t xml:space="preserve"> </w:t>
      </w:r>
      <w:r>
        <w:rPr>
          <w:b/>
          <w:color w:val="231F20"/>
        </w:rPr>
        <w:t>use</w:t>
      </w:r>
      <w:r w:rsidR="004E289C">
        <w:rPr>
          <w:b/>
          <w:color w:val="231F20"/>
        </w:rPr>
        <w:t xml:space="preserve"> </w:t>
      </w:r>
      <w:r>
        <w:rPr>
          <w:b/>
          <w:color w:val="231F20"/>
        </w:rPr>
        <w:t>and development of the two growth areas. The</w:t>
      </w:r>
      <w:r>
        <w:rPr>
          <w:b/>
          <w:color w:val="231F20"/>
          <w:spacing w:val="-12"/>
        </w:rPr>
        <w:t xml:space="preserve"> </w:t>
      </w:r>
      <w:r>
        <w:rPr>
          <w:b/>
          <w:color w:val="231F20"/>
        </w:rPr>
        <w:t>project presents a rare and substantial opportunity for the City to commit to an ambitious future and deliver new communities that enhance the identity of Geelong.</w:t>
      </w:r>
    </w:p>
    <w:p w:rsidR="00BB43CC" w:rsidRDefault="00441F40">
      <w:pPr>
        <w:pStyle w:val="BodyText"/>
        <w:rPr>
          <w:b/>
          <w:sz w:val="28"/>
        </w:rPr>
      </w:pPr>
      <w:r>
        <w:rPr>
          <w:noProof/>
          <w:lang w:val="en-AU" w:eastAsia="en-AU" w:bidi="ar-SA"/>
        </w:rPr>
        <mc:AlternateContent>
          <mc:Choice Requires="wpg">
            <w:drawing>
              <wp:anchor distT="0" distB="0" distL="114300" distR="114300" simplePos="0" relativeHeight="1552" behindDoc="0" locked="0" layoutInCell="1" allowOverlap="1">
                <wp:simplePos x="0" y="0"/>
                <wp:positionH relativeFrom="page">
                  <wp:posOffset>435610</wp:posOffset>
                </wp:positionH>
                <wp:positionV relativeFrom="paragraph">
                  <wp:posOffset>22225</wp:posOffset>
                </wp:positionV>
                <wp:extent cx="3305175" cy="5255260"/>
                <wp:effectExtent l="0" t="5080" r="2540" b="0"/>
                <wp:wrapNone/>
                <wp:docPr id="267"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5175" cy="5255260"/>
                          <a:chOff x="687" y="15"/>
                          <a:chExt cx="5205" cy="8276"/>
                        </a:xfrm>
                      </wpg:grpSpPr>
                      <pic:pic xmlns:pic="http://schemas.openxmlformats.org/drawingml/2006/picture">
                        <pic:nvPicPr>
                          <pic:cNvPr id="268" name="Picture 3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607" y="574"/>
                            <a:ext cx="3256" cy="7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AutoShape 354"/>
                        <wps:cNvSpPr>
                          <a:spLocks/>
                        </wps:cNvSpPr>
                        <wps:spPr bwMode="auto">
                          <a:xfrm>
                            <a:off x="799" y="3652"/>
                            <a:ext cx="1950" cy="1384"/>
                          </a:xfrm>
                          <a:custGeom>
                            <a:avLst/>
                            <a:gdLst>
                              <a:gd name="T0" fmla="+- 0 1647 799"/>
                              <a:gd name="T1" fmla="*/ T0 w 1950"/>
                              <a:gd name="T2" fmla="+- 0 4534 3653"/>
                              <a:gd name="T3" fmla="*/ 4534 h 1384"/>
                              <a:gd name="T4" fmla="+- 0 1581 799"/>
                              <a:gd name="T5" fmla="*/ T4 w 1950"/>
                              <a:gd name="T6" fmla="+- 0 4423 3653"/>
                              <a:gd name="T7" fmla="*/ 4423 h 1384"/>
                              <a:gd name="T8" fmla="+- 0 1579 799"/>
                              <a:gd name="T9" fmla="*/ T8 w 1950"/>
                              <a:gd name="T10" fmla="+- 0 4399 3653"/>
                              <a:gd name="T11" fmla="*/ 4399 h 1384"/>
                              <a:gd name="T12" fmla="+- 0 1574 799"/>
                              <a:gd name="T13" fmla="*/ T12 w 1950"/>
                              <a:gd name="T14" fmla="+- 0 4382 3653"/>
                              <a:gd name="T15" fmla="*/ 4382 h 1384"/>
                              <a:gd name="T16" fmla="+- 0 1721 799"/>
                              <a:gd name="T17" fmla="*/ T16 w 1950"/>
                              <a:gd name="T18" fmla="+- 0 4373 3653"/>
                              <a:gd name="T19" fmla="*/ 4373 h 1384"/>
                              <a:gd name="T20" fmla="+- 0 1572 799"/>
                              <a:gd name="T21" fmla="*/ T20 w 1950"/>
                              <a:gd name="T22" fmla="+- 0 4425 3653"/>
                              <a:gd name="T23" fmla="*/ 4425 h 1384"/>
                              <a:gd name="T24" fmla="+- 0 1428 799"/>
                              <a:gd name="T25" fmla="*/ T24 w 1950"/>
                              <a:gd name="T26" fmla="+- 0 4391 3653"/>
                              <a:gd name="T27" fmla="*/ 4391 h 1384"/>
                              <a:gd name="T28" fmla="+- 0 1567 799"/>
                              <a:gd name="T29" fmla="*/ T28 w 1950"/>
                              <a:gd name="T30" fmla="+- 0 4389 3653"/>
                              <a:gd name="T31" fmla="*/ 4389 h 1384"/>
                              <a:gd name="T32" fmla="+- 0 1571 799"/>
                              <a:gd name="T33" fmla="*/ T32 w 1950"/>
                              <a:gd name="T34" fmla="+- 0 4403 3653"/>
                              <a:gd name="T35" fmla="*/ 4403 h 1384"/>
                              <a:gd name="T36" fmla="+- 0 900 799"/>
                              <a:gd name="T37" fmla="*/ T36 w 1950"/>
                              <a:gd name="T38" fmla="+- 0 4074 3653"/>
                              <a:gd name="T39" fmla="*/ 4074 h 1384"/>
                              <a:gd name="T40" fmla="+- 0 1503 799"/>
                              <a:gd name="T41" fmla="*/ T40 w 1950"/>
                              <a:gd name="T42" fmla="+- 0 5036 3653"/>
                              <a:gd name="T43" fmla="*/ 5036 h 1384"/>
                              <a:gd name="T44" fmla="+- 0 1714 799"/>
                              <a:gd name="T45" fmla="*/ T44 w 1950"/>
                              <a:gd name="T46" fmla="+- 0 4567 3653"/>
                              <a:gd name="T47" fmla="*/ 4567 h 1384"/>
                              <a:gd name="T48" fmla="+- 0 2019 799"/>
                              <a:gd name="T49" fmla="*/ T48 w 1950"/>
                              <a:gd name="T50" fmla="+- 0 4156 3653"/>
                              <a:gd name="T51" fmla="*/ 4156 h 1384"/>
                              <a:gd name="T52" fmla="+- 0 2049 799"/>
                              <a:gd name="T53" fmla="*/ T52 w 1950"/>
                              <a:gd name="T54" fmla="+- 0 4162 3653"/>
                              <a:gd name="T55" fmla="*/ 4162 h 1384"/>
                              <a:gd name="T56" fmla="+- 0 2274 799"/>
                              <a:gd name="T57" fmla="*/ T56 w 1950"/>
                              <a:gd name="T58" fmla="+- 0 3900 3653"/>
                              <a:gd name="T59" fmla="*/ 3900 h 1384"/>
                              <a:gd name="T60" fmla="+- 0 2260 799"/>
                              <a:gd name="T61" fmla="*/ T60 w 1950"/>
                              <a:gd name="T62" fmla="+- 0 3858 3653"/>
                              <a:gd name="T63" fmla="*/ 3858 h 1384"/>
                              <a:gd name="T64" fmla="+- 0 2237 799"/>
                              <a:gd name="T65" fmla="*/ T64 w 1950"/>
                              <a:gd name="T66" fmla="+- 0 3847 3653"/>
                              <a:gd name="T67" fmla="*/ 3847 h 1384"/>
                              <a:gd name="T68" fmla="+- 0 2179 799"/>
                              <a:gd name="T69" fmla="*/ T68 w 1950"/>
                              <a:gd name="T70" fmla="+- 0 3796 3653"/>
                              <a:gd name="T71" fmla="*/ 3796 h 1384"/>
                              <a:gd name="T72" fmla="+- 0 2161 799"/>
                              <a:gd name="T73" fmla="*/ T72 w 1950"/>
                              <a:gd name="T74" fmla="+- 0 3770 3653"/>
                              <a:gd name="T75" fmla="*/ 3770 h 1384"/>
                              <a:gd name="T76" fmla="+- 0 2181 799"/>
                              <a:gd name="T77" fmla="*/ T76 w 1950"/>
                              <a:gd name="T78" fmla="+- 0 3743 3653"/>
                              <a:gd name="T79" fmla="*/ 3743 h 1384"/>
                              <a:gd name="T80" fmla="+- 0 2241 799"/>
                              <a:gd name="T81" fmla="*/ T80 w 1950"/>
                              <a:gd name="T82" fmla="+- 0 3758 3653"/>
                              <a:gd name="T83" fmla="*/ 3758 h 1384"/>
                              <a:gd name="T84" fmla="+- 0 2249 799"/>
                              <a:gd name="T85" fmla="*/ T84 w 1950"/>
                              <a:gd name="T86" fmla="+- 0 3734 3653"/>
                              <a:gd name="T87" fmla="*/ 3734 h 1384"/>
                              <a:gd name="T88" fmla="+- 0 2232 799"/>
                              <a:gd name="T89" fmla="*/ T88 w 1950"/>
                              <a:gd name="T90" fmla="+- 0 3722 3653"/>
                              <a:gd name="T91" fmla="*/ 3722 h 1384"/>
                              <a:gd name="T92" fmla="+- 0 2177 799"/>
                              <a:gd name="T93" fmla="*/ T92 w 1950"/>
                              <a:gd name="T94" fmla="+- 0 3698 3653"/>
                              <a:gd name="T95" fmla="*/ 3698 h 1384"/>
                              <a:gd name="T96" fmla="+- 0 2139 799"/>
                              <a:gd name="T97" fmla="*/ T96 w 1950"/>
                              <a:gd name="T98" fmla="+- 0 3720 3653"/>
                              <a:gd name="T99" fmla="*/ 3720 h 1384"/>
                              <a:gd name="T100" fmla="+- 0 2112 799"/>
                              <a:gd name="T101" fmla="*/ T100 w 1950"/>
                              <a:gd name="T102" fmla="+- 0 3683 3653"/>
                              <a:gd name="T103" fmla="*/ 3683 h 1384"/>
                              <a:gd name="T104" fmla="+- 0 2092 799"/>
                              <a:gd name="T105" fmla="*/ T104 w 1950"/>
                              <a:gd name="T106" fmla="+- 0 3653 3653"/>
                              <a:gd name="T107" fmla="*/ 3653 h 1384"/>
                              <a:gd name="T108" fmla="+- 0 2065 799"/>
                              <a:gd name="T109" fmla="*/ T108 w 1950"/>
                              <a:gd name="T110" fmla="+- 0 3661 3653"/>
                              <a:gd name="T111" fmla="*/ 3661 h 1384"/>
                              <a:gd name="T112" fmla="+- 0 2033 799"/>
                              <a:gd name="T113" fmla="*/ T112 w 1950"/>
                              <a:gd name="T114" fmla="+- 0 3666 3653"/>
                              <a:gd name="T115" fmla="*/ 3666 h 1384"/>
                              <a:gd name="T116" fmla="+- 0 1881 799"/>
                              <a:gd name="T117" fmla="*/ T116 w 1950"/>
                              <a:gd name="T118" fmla="+- 0 3680 3653"/>
                              <a:gd name="T119" fmla="*/ 3680 h 1384"/>
                              <a:gd name="T120" fmla="+- 0 1809 799"/>
                              <a:gd name="T121" fmla="*/ T120 w 1950"/>
                              <a:gd name="T122" fmla="+- 0 3699 3653"/>
                              <a:gd name="T123" fmla="*/ 3699 h 1384"/>
                              <a:gd name="T124" fmla="+- 0 1733 799"/>
                              <a:gd name="T125" fmla="*/ T124 w 1950"/>
                              <a:gd name="T126" fmla="+- 0 3726 3653"/>
                              <a:gd name="T127" fmla="*/ 3726 h 1384"/>
                              <a:gd name="T128" fmla="+- 0 1686 799"/>
                              <a:gd name="T129" fmla="*/ T128 w 1950"/>
                              <a:gd name="T130" fmla="+- 0 3749 3653"/>
                              <a:gd name="T131" fmla="*/ 3749 h 1384"/>
                              <a:gd name="T132" fmla="+- 0 1666 799"/>
                              <a:gd name="T133" fmla="*/ T132 w 1950"/>
                              <a:gd name="T134" fmla="+- 0 3763 3653"/>
                              <a:gd name="T135" fmla="*/ 3763 h 1384"/>
                              <a:gd name="T136" fmla="+- 0 1616 799"/>
                              <a:gd name="T137" fmla="*/ T136 w 1950"/>
                              <a:gd name="T138" fmla="+- 0 3796 3653"/>
                              <a:gd name="T139" fmla="*/ 3796 h 1384"/>
                              <a:gd name="T140" fmla="+- 0 1549 799"/>
                              <a:gd name="T141" fmla="*/ T140 w 1950"/>
                              <a:gd name="T142" fmla="+- 0 4237 3653"/>
                              <a:gd name="T143" fmla="*/ 4237 h 1384"/>
                              <a:gd name="T144" fmla="+- 0 1816 799"/>
                              <a:gd name="T145" fmla="*/ T144 w 1950"/>
                              <a:gd name="T146" fmla="+- 0 4273 3653"/>
                              <a:gd name="T147" fmla="*/ 4273 h 1384"/>
                              <a:gd name="T148" fmla="+- 0 2056 799"/>
                              <a:gd name="T149" fmla="*/ T148 w 1950"/>
                              <a:gd name="T150" fmla="+- 0 4154 3653"/>
                              <a:gd name="T151" fmla="*/ 4154 h 1384"/>
                              <a:gd name="T152" fmla="+- 0 2064 799"/>
                              <a:gd name="T153" fmla="*/ T152 w 1950"/>
                              <a:gd name="T154" fmla="+- 0 4103 3653"/>
                              <a:gd name="T155" fmla="*/ 4103 h 1384"/>
                              <a:gd name="T156" fmla="+- 0 2087 799"/>
                              <a:gd name="T157" fmla="*/ T156 w 1950"/>
                              <a:gd name="T158" fmla="+- 0 4105 3653"/>
                              <a:gd name="T159" fmla="*/ 4105 h 1384"/>
                              <a:gd name="T160" fmla="+- 0 2109 799"/>
                              <a:gd name="T161" fmla="*/ T160 w 1950"/>
                              <a:gd name="T162" fmla="+- 0 4147 3653"/>
                              <a:gd name="T163" fmla="*/ 4147 h 1384"/>
                              <a:gd name="T164" fmla="+- 0 2139 799"/>
                              <a:gd name="T165" fmla="*/ T164 w 1950"/>
                              <a:gd name="T166" fmla="+- 0 4136 3653"/>
                              <a:gd name="T167" fmla="*/ 4136 h 1384"/>
                              <a:gd name="T168" fmla="+- 0 2165 799"/>
                              <a:gd name="T169" fmla="*/ T168 w 1950"/>
                              <a:gd name="T170" fmla="+- 0 4123 3653"/>
                              <a:gd name="T171" fmla="*/ 4123 h 1384"/>
                              <a:gd name="T172" fmla="+- 0 2191 799"/>
                              <a:gd name="T173" fmla="*/ T172 w 1950"/>
                              <a:gd name="T174" fmla="+- 0 4119 3653"/>
                              <a:gd name="T175" fmla="*/ 4119 h 1384"/>
                              <a:gd name="T176" fmla="+- 0 2193 799"/>
                              <a:gd name="T177" fmla="*/ T176 w 1950"/>
                              <a:gd name="T178" fmla="+- 0 4085 3653"/>
                              <a:gd name="T179" fmla="*/ 4085 h 1384"/>
                              <a:gd name="T180" fmla="+- 0 2182 799"/>
                              <a:gd name="T181" fmla="*/ T180 w 1950"/>
                              <a:gd name="T182" fmla="+- 0 4055 3653"/>
                              <a:gd name="T183" fmla="*/ 4055 h 1384"/>
                              <a:gd name="T184" fmla="+- 0 2176 799"/>
                              <a:gd name="T185" fmla="*/ T184 w 1950"/>
                              <a:gd name="T186" fmla="+- 0 4038 3653"/>
                              <a:gd name="T187" fmla="*/ 4038 h 1384"/>
                              <a:gd name="T188" fmla="+- 0 2215 799"/>
                              <a:gd name="T189" fmla="*/ T188 w 1950"/>
                              <a:gd name="T190" fmla="+- 0 4020 3653"/>
                              <a:gd name="T191" fmla="*/ 4020 h 1384"/>
                              <a:gd name="T192" fmla="+- 0 2199 799"/>
                              <a:gd name="T193" fmla="*/ T192 w 1950"/>
                              <a:gd name="T194" fmla="+- 0 4001 3653"/>
                              <a:gd name="T195" fmla="*/ 4001 h 1384"/>
                              <a:gd name="T196" fmla="+- 0 2181 799"/>
                              <a:gd name="T197" fmla="*/ T196 w 1950"/>
                              <a:gd name="T198" fmla="+- 0 4007 3653"/>
                              <a:gd name="T199" fmla="*/ 4007 h 1384"/>
                              <a:gd name="T200" fmla="+- 0 2178 799"/>
                              <a:gd name="T201" fmla="*/ T200 w 1950"/>
                              <a:gd name="T202" fmla="+- 0 3971 3653"/>
                              <a:gd name="T203" fmla="*/ 3971 h 1384"/>
                              <a:gd name="T204" fmla="+- 0 2224 799"/>
                              <a:gd name="T205" fmla="*/ T204 w 1950"/>
                              <a:gd name="T206" fmla="+- 0 3938 3653"/>
                              <a:gd name="T207" fmla="*/ 3938 h 1384"/>
                              <a:gd name="T208" fmla="+- 0 2275 799"/>
                              <a:gd name="T209" fmla="*/ T208 w 1950"/>
                              <a:gd name="T210" fmla="+- 0 3913 3653"/>
                              <a:gd name="T211" fmla="*/ 3913 h 1384"/>
                              <a:gd name="T212" fmla="+- 0 2279 799"/>
                              <a:gd name="T213" fmla="*/ T212 w 1950"/>
                              <a:gd name="T214" fmla="+- 0 3906 3653"/>
                              <a:gd name="T215" fmla="*/ 3906 h 1384"/>
                              <a:gd name="T216" fmla="+- 0 2324 799"/>
                              <a:gd name="T217" fmla="*/ T216 w 1950"/>
                              <a:gd name="T218" fmla="+- 0 4561 3653"/>
                              <a:gd name="T219" fmla="*/ 4561 h 1384"/>
                              <a:gd name="T220" fmla="+- 0 2334 799"/>
                              <a:gd name="T221" fmla="*/ T220 w 1950"/>
                              <a:gd name="T222" fmla="+- 0 4567 3653"/>
                              <a:gd name="T223" fmla="*/ 4567 h 1384"/>
                              <a:gd name="T224" fmla="+- 0 2721 799"/>
                              <a:gd name="T225" fmla="*/ T224 w 1950"/>
                              <a:gd name="T226" fmla="+- 0 4651 3653"/>
                              <a:gd name="T227" fmla="*/ 4651 h 1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50" h="1384">
                                <a:moveTo>
                                  <a:pt x="982" y="745"/>
                                </a:moveTo>
                                <a:lnTo>
                                  <a:pt x="939" y="727"/>
                                </a:lnTo>
                                <a:lnTo>
                                  <a:pt x="922" y="720"/>
                                </a:lnTo>
                                <a:lnTo>
                                  <a:pt x="922" y="887"/>
                                </a:lnTo>
                                <a:lnTo>
                                  <a:pt x="911" y="914"/>
                                </a:lnTo>
                                <a:lnTo>
                                  <a:pt x="848" y="881"/>
                                </a:lnTo>
                                <a:lnTo>
                                  <a:pt x="840" y="870"/>
                                </a:lnTo>
                                <a:lnTo>
                                  <a:pt x="843" y="840"/>
                                </a:lnTo>
                                <a:lnTo>
                                  <a:pt x="808" y="808"/>
                                </a:lnTo>
                                <a:lnTo>
                                  <a:pt x="781" y="779"/>
                                </a:lnTo>
                                <a:lnTo>
                                  <a:pt x="782" y="772"/>
                                </a:lnTo>
                                <a:lnTo>
                                  <a:pt x="782" y="770"/>
                                </a:lnTo>
                                <a:lnTo>
                                  <a:pt x="782" y="759"/>
                                </a:lnTo>
                                <a:lnTo>
                                  <a:pt x="782" y="756"/>
                                </a:lnTo>
                                <a:lnTo>
                                  <a:pt x="782" y="753"/>
                                </a:lnTo>
                                <a:lnTo>
                                  <a:pt x="781" y="751"/>
                                </a:lnTo>
                                <a:lnTo>
                                  <a:pt x="781" y="748"/>
                                </a:lnTo>
                                <a:lnTo>
                                  <a:pt x="780" y="746"/>
                                </a:lnTo>
                                <a:lnTo>
                                  <a:pt x="780" y="742"/>
                                </a:lnTo>
                                <a:lnTo>
                                  <a:pt x="779" y="740"/>
                                </a:lnTo>
                                <a:lnTo>
                                  <a:pt x="778" y="737"/>
                                </a:lnTo>
                                <a:lnTo>
                                  <a:pt x="777" y="734"/>
                                </a:lnTo>
                                <a:lnTo>
                                  <a:pt x="776" y="732"/>
                                </a:lnTo>
                                <a:lnTo>
                                  <a:pt x="775" y="729"/>
                                </a:lnTo>
                                <a:lnTo>
                                  <a:pt x="774" y="727"/>
                                </a:lnTo>
                                <a:lnTo>
                                  <a:pt x="813" y="752"/>
                                </a:lnTo>
                                <a:lnTo>
                                  <a:pt x="874" y="820"/>
                                </a:lnTo>
                                <a:lnTo>
                                  <a:pt x="884" y="867"/>
                                </a:lnTo>
                                <a:lnTo>
                                  <a:pt x="922" y="887"/>
                                </a:lnTo>
                                <a:lnTo>
                                  <a:pt x="922" y="720"/>
                                </a:lnTo>
                                <a:lnTo>
                                  <a:pt x="895" y="709"/>
                                </a:lnTo>
                                <a:lnTo>
                                  <a:pt x="880" y="703"/>
                                </a:lnTo>
                                <a:lnTo>
                                  <a:pt x="773" y="664"/>
                                </a:lnTo>
                                <a:lnTo>
                                  <a:pt x="773" y="759"/>
                                </a:lnTo>
                                <a:lnTo>
                                  <a:pt x="773" y="770"/>
                                </a:lnTo>
                                <a:lnTo>
                                  <a:pt x="773" y="772"/>
                                </a:lnTo>
                                <a:lnTo>
                                  <a:pt x="746" y="765"/>
                                </a:lnTo>
                                <a:lnTo>
                                  <a:pt x="731" y="761"/>
                                </a:lnTo>
                                <a:lnTo>
                                  <a:pt x="705" y="765"/>
                                </a:lnTo>
                                <a:lnTo>
                                  <a:pt x="678" y="763"/>
                                </a:lnTo>
                                <a:lnTo>
                                  <a:pt x="643" y="739"/>
                                </a:lnTo>
                                <a:lnTo>
                                  <a:pt x="629" y="738"/>
                                </a:lnTo>
                                <a:lnTo>
                                  <a:pt x="632" y="709"/>
                                </a:lnTo>
                                <a:lnTo>
                                  <a:pt x="663" y="713"/>
                                </a:lnTo>
                                <a:lnTo>
                                  <a:pt x="732" y="727"/>
                                </a:lnTo>
                                <a:lnTo>
                                  <a:pt x="766" y="731"/>
                                </a:lnTo>
                                <a:lnTo>
                                  <a:pt x="767" y="733"/>
                                </a:lnTo>
                                <a:lnTo>
                                  <a:pt x="768" y="736"/>
                                </a:lnTo>
                                <a:lnTo>
                                  <a:pt x="768" y="738"/>
                                </a:lnTo>
                                <a:lnTo>
                                  <a:pt x="769" y="741"/>
                                </a:lnTo>
                                <a:lnTo>
                                  <a:pt x="770" y="743"/>
                                </a:lnTo>
                                <a:lnTo>
                                  <a:pt x="771" y="745"/>
                                </a:lnTo>
                                <a:lnTo>
                                  <a:pt x="771" y="748"/>
                                </a:lnTo>
                                <a:lnTo>
                                  <a:pt x="772" y="750"/>
                                </a:lnTo>
                                <a:lnTo>
                                  <a:pt x="772" y="753"/>
                                </a:lnTo>
                                <a:lnTo>
                                  <a:pt x="773" y="756"/>
                                </a:lnTo>
                                <a:lnTo>
                                  <a:pt x="773" y="759"/>
                                </a:lnTo>
                                <a:lnTo>
                                  <a:pt x="773" y="664"/>
                                </a:lnTo>
                                <a:lnTo>
                                  <a:pt x="144" y="435"/>
                                </a:lnTo>
                                <a:lnTo>
                                  <a:pt x="101" y="421"/>
                                </a:lnTo>
                                <a:lnTo>
                                  <a:pt x="57" y="418"/>
                                </a:lnTo>
                                <a:lnTo>
                                  <a:pt x="0" y="912"/>
                                </a:lnTo>
                                <a:lnTo>
                                  <a:pt x="93" y="923"/>
                                </a:lnTo>
                                <a:lnTo>
                                  <a:pt x="83" y="1005"/>
                                </a:lnTo>
                                <a:lnTo>
                                  <a:pt x="293" y="1333"/>
                                </a:lnTo>
                                <a:lnTo>
                                  <a:pt x="704" y="1383"/>
                                </a:lnTo>
                                <a:lnTo>
                                  <a:pt x="709" y="1383"/>
                                </a:lnTo>
                                <a:lnTo>
                                  <a:pt x="751" y="1008"/>
                                </a:lnTo>
                                <a:lnTo>
                                  <a:pt x="933" y="1029"/>
                                </a:lnTo>
                                <a:lnTo>
                                  <a:pt x="924" y="1008"/>
                                </a:lnTo>
                                <a:lnTo>
                                  <a:pt x="901" y="948"/>
                                </a:lnTo>
                                <a:lnTo>
                                  <a:pt x="915" y="914"/>
                                </a:lnTo>
                                <a:lnTo>
                                  <a:pt x="982" y="745"/>
                                </a:lnTo>
                                <a:moveTo>
                                  <a:pt x="1257" y="501"/>
                                </a:moveTo>
                                <a:lnTo>
                                  <a:pt x="1210" y="501"/>
                                </a:lnTo>
                                <a:lnTo>
                                  <a:pt x="1213" y="501"/>
                                </a:lnTo>
                                <a:lnTo>
                                  <a:pt x="1216" y="502"/>
                                </a:lnTo>
                                <a:lnTo>
                                  <a:pt x="1220" y="503"/>
                                </a:lnTo>
                                <a:lnTo>
                                  <a:pt x="1224" y="505"/>
                                </a:lnTo>
                                <a:lnTo>
                                  <a:pt x="1229" y="508"/>
                                </a:lnTo>
                                <a:lnTo>
                                  <a:pt x="1234" y="510"/>
                                </a:lnTo>
                                <a:lnTo>
                                  <a:pt x="1239" y="511"/>
                                </a:lnTo>
                                <a:lnTo>
                                  <a:pt x="1245" y="509"/>
                                </a:lnTo>
                                <a:lnTo>
                                  <a:pt x="1250" y="509"/>
                                </a:lnTo>
                                <a:lnTo>
                                  <a:pt x="1254" y="506"/>
                                </a:lnTo>
                                <a:lnTo>
                                  <a:pt x="1257" y="501"/>
                                </a:lnTo>
                                <a:moveTo>
                                  <a:pt x="1480" y="253"/>
                                </a:moveTo>
                                <a:lnTo>
                                  <a:pt x="1479" y="249"/>
                                </a:lnTo>
                                <a:lnTo>
                                  <a:pt x="1478" y="248"/>
                                </a:lnTo>
                                <a:lnTo>
                                  <a:pt x="1475" y="247"/>
                                </a:lnTo>
                                <a:lnTo>
                                  <a:pt x="1469" y="246"/>
                                </a:lnTo>
                                <a:lnTo>
                                  <a:pt x="1462" y="243"/>
                                </a:lnTo>
                                <a:lnTo>
                                  <a:pt x="1457" y="235"/>
                                </a:lnTo>
                                <a:lnTo>
                                  <a:pt x="1457" y="228"/>
                                </a:lnTo>
                                <a:lnTo>
                                  <a:pt x="1461" y="214"/>
                                </a:lnTo>
                                <a:lnTo>
                                  <a:pt x="1461" y="205"/>
                                </a:lnTo>
                                <a:lnTo>
                                  <a:pt x="1460" y="199"/>
                                </a:lnTo>
                                <a:lnTo>
                                  <a:pt x="1457" y="195"/>
                                </a:lnTo>
                                <a:lnTo>
                                  <a:pt x="1453" y="194"/>
                                </a:lnTo>
                                <a:lnTo>
                                  <a:pt x="1452" y="194"/>
                                </a:lnTo>
                                <a:lnTo>
                                  <a:pt x="1444" y="194"/>
                                </a:lnTo>
                                <a:lnTo>
                                  <a:pt x="1438" y="194"/>
                                </a:lnTo>
                                <a:lnTo>
                                  <a:pt x="1418" y="183"/>
                                </a:lnTo>
                                <a:lnTo>
                                  <a:pt x="1406" y="176"/>
                                </a:lnTo>
                                <a:lnTo>
                                  <a:pt x="1386" y="169"/>
                                </a:lnTo>
                                <a:lnTo>
                                  <a:pt x="1382" y="163"/>
                                </a:lnTo>
                                <a:lnTo>
                                  <a:pt x="1380" y="156"/>
                                </a:lnTo>
                                <a:lnTo>
                                  <a:pt x="1380" y="143"/>
                                </a:lnTo>
                                <a:lnTo>
                                  <a:pt x="1380" y="136"/>
                                </a:lnTo>
                                <a:lnTo>
                                  <a:pt x="1378" y="132"/>
                                </a:lnTo>
                                <a:lnTo>
                                  <a:pt x="1376" y="131"/>
                                </a:lnTo>
                                <a:lnTo>
                                  <a:pt x="1373" y="128"/>
                                </a:lnTo>
                                <a:lnTo>
                                  <a:pt x="1364" y="121"/>
                                </a:lnTo>
                                <a:lnTo>
                                  <a:pt x="1362" y="117"/>
                                </a:lnTo>
                                <a:lnTo>
                                  <a:pt x="1362" y="113"/>
                                </a:lnTo>
                                <a:lnTo>
                                  <a:pt x="1362" y="109"/>
                                </a:lnTo>
                                <a:lnTo>
                                  <a:pt x="1366" y="101"/>
                                </a:lnTo>
                                <a:lnTo>
                                  <a:pt x="1372" y="93"/>
                                </a:lnTo>
                                <a:lnTo>
                                  <a:pt x="1379" y="90"/>
                                </a:lnTo>
                                <a:lnTo>
                                  <a:pt x="1382" y="90"/>
                                </a:lnTo>
                                <a:lnTo>
                                  <a:pt x="1390" y="91"/>
                                </a:lnTo>
                                <a:lnTo>
                                  <a:pt x="1398" y="94"/>
                                </a:lnTo>
                                <a:lnTo>
                                  <a:pt x="1407" y="99"/>
                                </a:lnTo>
                                <a:lnTo>
                                  <a:pt x="1413" y="105"/>
                                </a:lnTo>
                                <a:lnTo>
                                  <a:pt x="1428" y="109"/>
                                </a:lnTo>
                                <a:lnTo>
                                  <a:pt x="1442" y="105"/>
                                </a:lnTo>
                                <a:lnTo>
                                  <a:pt x="1443" y="104"/>
                                </a:lnTo>
                                <a:lnTo>
                                  <a:pt x="1445" y="102"/>
                                </a:lnTo>
                                <a:lnTo>
                                  <a:pt x="1446" y="91"/>
                                </a:lnTo>
                                <a:lnTo>
                                  <a:pt x="1446" y="90"/>
                                </a:lnTo>
                                <a:lnTo>
                                  <a:pt x="1447" y="86"/>
                                </a:lnTo>
                                <a:lnTo>
                                  <a:pt x="1450" y="81"/>
                                </a:lnTo>
                                <a:lnTo>
                                  <a:pt x="1450" y="78"/>
                                </a:lnTo>
                                <a:lnTo>
                                  <a:pt x="1449" y="74"/>
                                </a:lnTo>
                                <a:lnTo>
                                  <a:pt x="1447" y="72"/>
                                </a:lnTo>
                                <a:lnTo>
                                  <a:pt x="1441" y="70"/>
                                </a:lnTo>
                                <a:lnTo>
                                  <a:pt x="1440" y="70"/>
                                </a:lnTo>
                                <a:lnTo>
                                  <a:pt x="1433" y="69"/>
                                </a:lnTo>
                                <a:lnTo>
                                  <a:pt x="1415" y="70"/>
                                </a:lnTo>
                                <a:lnTo>
                                  <a:pt x="1407" y="68"/>
                                </a:lnTo>
                                <a:lnTo>
                                  <a:pt x="1405" y="67"/>
                                </a:lnTo>
                                <a:lnTo>
                                  <a:pt x="1397" y="61"/>
                                </a:lnTo>
                                <a:lnTo>
                                  <a:pt x="1384" y="49"/>
                                </a:lnTo>
                                <a:lnTo>
                                  <a:pt x="1378" y="45"/>
                                </a:lnTo>
                                <a:lnTo>
                                  <a:pt x="1371" y="43"/>
                                </a:lnTo>
                                <a:lnTo>
                                  <a:pt x="1365" y="44"/>
                                </a:lnTo>
                                <a:lnTo>
                                  <a:pt x="1356" y="52"/>
                                </a:lnTo>
                                <a:lnTo>
                                  <a:pt x="1346" y="64"/>
                                </a:lnTo>
                                <a:lnTo>
                                  <a:pt x="1343" y="66"/>
                                </a:lnTo>
                                <a:lnTo>
                                  <a:pt x="1340" y="67"/>
                                </a:lnTo>
                                <a:lnTo>
                                  <a:pt x="1337" y="66"/>
                                </a:lnTo>
                                <a:lnTo>
                                  <a:pt x="1335" y="65"/>
                                </a:lnTo>
                                <a:lnTo>
                                  <a:pt x="1329" y="54"/>
                                </a:lnTo>
                                <a:lnTo>
                                  <a:pt x="1326" y="49"/>
                                </a:lnTo>
                                <a:lnTo>
                                  <a:pt x="1319" y="38"/>
                                </a:lnTo>
                                <a:lnTo>
                                  <a:pt x="1313" y="30"/>
                                </a:lnTo>
                                <a:lnTo>
                                  <a:pt x="1308" y="21"/>
                                </a:lnTo>
                                <a:lnTo>
                                  <a:pt x="1304" y="14"/>
                                </a:lnTo>
                                <a:lnTo>
                                  <a:pt x="1302" y="11"/>
                                </a:lnTo>
                                <a:lnTo>
                                  <a:pt x="1300" y="8"/>
                                </a:lnTo>
                                <a:lnTo>
                                  <a:pt x="1296" y="3"/>
                                </a:lnTo>
                                <a:lnTo>
                                  <a:pt x="1293" y="0"/>
                                </a:lnTo>
                                <a:lnTo>
                                  <a:pt x="1290" y="0"/>
                                </a:lnTo>
                                <a:lnTo>
                                  <a:pt x="1287" y="0"/>
                                </a:lnTo>
                                <a:lnTo>
                                  <a:pt x="1284" y="1"/>
                                </a:lnTo>
                                <a:lnTo>
                                  <a:pt x="1279" y="4"/>
                                </a:lnTo>
                                <a:lnTo>
                                  <a:pt x="1272" y="6"/>
                                </a:lnTo>
                                <a:lnTo>
                                  <a:pt x="1266" y="8"/>
                                </a:lnTo>
                                <a:lnTo>
                                  <a:pt x="1260" y="8"/>
                                </a:lnTo>
                                <a:lnTo>
                                  <a:pt x="1254" y="8"/>
                                </a:lnTo>
                                <a:lnTo>
                                  <a:pt x="1250" y="7"/>
                                </a:lnTo>
                                <a:lnTo>
                                  <a:pt x="1249" y="11"/>
                                </a:lnTo>
                                <a:lnTo>
                                  <a:pt x="1244" y="9"/>
                                </a:lnTo>
                                <a:lnTo>
                                  <a:pt x="1234" y="13"/>
                                </a:lnTo>
                                <a:lnTo>
                                  <a:pt x="1142" y="17"/>
                                </a:lnTo>
                                <a:lnTo>
                                  <a:pt x="1131" y="18"/>
                                </a:lnTo>
                                <a:lnTo>
                                  <a:pt x="1117" y="20"/>
                                </a:lnTo>
                                <a:lnTo>
                                  <a:pt x="1110" y="21"/>
                                </a:lnTo>
                                <a:lnTo>
                                  <a:pt x="1096" y="24"/>
                                </a:lnTo>
                                <a:lnTo>
                                  <a:pt x="1082" y="27"/>
                                </a:lnTo>
                                <a:lnTo>
                                  <a:pt x="1072" y="29"/>
                                </a:lnTo>
                                <a:lnTo>
                                  <a:pt x="1053" y="33"/>
                                </a:lnTo>
                                <a:lnTo>
                                  <a:pt x="1047" y="35"/>
                                </a:lnTo>
                                <a:lnTo>
                                  <a:pt x="1038" y="38"/>
                                </a:lnTo>
                                <a:lnTo>
                                  <a:pt x="1021" y="43"/>
                                </a:lnTo>
                                <a:lnTo>
                                  <a:pt x="1010" y="46"/>
                                </a:lnTo>
                                <a:lnTo>
                                  <a:pt x="1001" y="49"/>
                                </a:lnTo>
                                <a:lnTo>
                                  <a:pt x="984" y="55"/>
                                </a:lnTo>
                                <a:lnTo>
                                  <a:pt x="976" y="58"/>
                                </a:lnTo>
                                <a:lnTo>
                                  <a:pt x="949" y="66"/>
                                </a:lnTo>
                                <a:lnTo>
                                  <a:pt x="944" y="68"/>
                                </a:lnTo>
                                <a:lnTo>
                                  <a:pt x="934" y="73"/>
                                </a:lnTo>
                                <a:lnTo>
                                  <a:pt x="926" y="76"/>
                                </a:lnTo>
                                <a:lnTo>
                                  <a:pt x="916" y="81"/>
                                </a:lnTo>
                                <a:lnTo>
                                  <a:pt x="910" y="84"/>
                                </a:lnTo>
                                <a:lnTo>
                                  <a:pt x="904" y="87"/>
                                </a:lnTo>
                                <a:lnTo>
                                  <a:pt x="898" y="90"/>
                                </a:lnTo>
                                <a:lnTo>
                                  <a:pt x="887" y="96"/>
                                </a:lnTo>
                                <a:lnTo>
                                  <a:pt x="879" y="101"/>
                                </a:lnTo>
                                <a:lnTo>
                                  <a:pt x="870" y="105"/>
                                </a:lnTo>
                                <a:lnTo>
                                  <a:pt x="869" y="107"/>
                                </a:lnTo>
                                <a:lnTo>
                                  <a:pt x="869" y="108"/>
                                </a:lnTo>
                                <a:lnTo>
                                  <a:pt x="868" y="109"/>
                                </a:lnTo>
                                <a:lnTo>
                                  <a:pt x="867" y="110"/>
                                </a:lnTo>
                                <a:lnTo>
                                  <a:pt x="866" y="111"/>
                                </a:lnTo>
                                <a:lnTo>
                                  <a:pt x="865" y="112"/>
                                </a:lnTo>
                                <a:lnTo>
                                  <a:pt x="864" y="113"/>
                                </a:lnTo>
                                <a:lnTo>
                                  <a:pt x="846" y="124"/>
                                </a:lnTo>
                                <a:lnTo>
                                  <a:pt x="833" y="133"/>
                                </a:lnTo>
                                <a:lnTo>
                                  <a:pt x="817" y="143"/>
                                </a:lnTo>
                                <a:lnTo>
                                  <a:pt x="801" y="151"/>
                                </a:lnTo>
                                <a:lnTo>
                                  <a:pt x="780" y="162"/>
                                </a:lnTo>
                                <a:lnTo>
                                  <a:pt x="781" y="166"/>
                                </a:lnTo>
                                <a:lnTo>
                                  <a:pt x="793" y="224"/>
                                </a:lnTo>
                                <a:lnTo>
                                  <a:pt x="776" y="360"/>
                                </a:lnTo>
                                <a:lnTo>
                                  <a:pt x="750" y="584"/>
                                </a:lnTo>
                                <a:lnTo>
                                  <a:pt x="768" y="590"/>
                                </a:lnTo>
                                <a:lnTo>
                                  <a:pt x="762" y="639"/>
                                </a:lnTo>
                                <a:lnTo>
                                  <a:pt x="886" y="685"/>
                                </a:lnTo>
                                <a:lnTo>
                                  <a:pt x="976" y="722"/>
                                </a:lnTo>
                                <a:lnTo>
                                  <a:pt x="986" y="662"/>
                                </a:lnTo>
                                <a:lnTo>
                                  <a:pt x="1017" y="620"/>
                                </a:lnTo>
                                <a:lnTo>
                                  <a:pt x="1065" y="599"/>
                                </a:lnTo>
                                <a:lnTo>
                                  <a:pt x="1116" y="485"/>
                                </a:lnTo>
                                <a:lnTo>
                                  <a:pt x="1159" y="486"/>
                                </a:lnTo>
                                <a:lnTo>
                                  <a:pt x="1205" y="501"/>
                                </a:lnTo>
                                <a:lnTo>
                                  <a:pt x="1210" y="501"/>
                                </a:lnTo>
                                <a:lnTo>
                                  <a:pt x="1257" y="501"/>
                                </a:lnTo>
                                <a:lnTo>
                                  <a:pt x="1259" y="498"/>
                                </a:lnTo>
                                <a:lnTo>
                                  <a:pt x="1260" y="485"/>
                                </a:lnTo>
                                <a:lnTo>
                                  <a:pt x="1261" y="476"/>
                                </a:lnTo>
                                <a:lnTo>
                                  <a:pt x="1263" y="458"/>
                                </a:lnTo>
                                <a:lnTo>
                                  <a:pt x="1264" y="454"/>
                                </a:lnTo>
                                <a:lnTo>
                                  <a:pt x="1265" y="450"/>
                                </a:lnTo>
                                <a:lnTo>
                                  <a:pt x="1270" y="445"/>
                                </a:lnTo>
                                <a:lnTo>
                                  <a:pt x="1275" y="443"/>
                                </a:lnTo>
                                <a:lnTo>
                                  <a:pt x="1282" y="444"/>
                                </a:lnTo>
                                <a:lnTo>
                                  <a:pt x="1284" y="446"/>
                                </a:lnTo>
                                <a:lnTo>
                                  <a:pt x="1287" y="449"/>
                                </a:lnTo>
                                <a:lnTo>
                                  <a:pt x="1288" y="452"/>
                                </a:lnTo>
                                <a:lnTo>
                                  <a:pt x="1289" y="459"/>
                                </a:lnTo>
                                <a:lnTo>
                                  <a:pt x="1290" y="462"/>
                                </a:lnTo>
                                <a:lnTo>
                                  <a:pt x="1296" y="473"/>
                                </a:lnTo>
                                <a:lnTo>
                                  <a:pt x="1299" y="480"/>
                                </a:lnTo>
                                <a:lnTo>
                                  <a:pt x="1303" y="488"/>
                                </a:lnTo>
                                <a:lnTo>
                                  <a:pt x="1310" y="494"/>
                                </a:lnTo>
                                <a:lnTo>
                                  <a:pt x="1316" y="498"/>
                                </a:lnTo>
                                <a:lnTo>
                                  <a:pt x="1319" y="499"/>
                                </a:lnTo>
                                <a:lnTo>
                                  <a:pt x="1324" y="499"/>
                                </a:lnTo>
                                <a:lnTo>
                                  <a:pt x="1328" y="497"/>
                                </a:lnTo>
                                <a:lnTo>
                                  <a:pt x="1335" y="491"/>
                                </a:lnTo>
                                <a:lnTo>
                                  <a:pt x="1340" y="483"/>
                                </a:lnTo>
                                <a:lnTo>
                                  <a:pt x="1344" y="472"/>
                                </a:lnTo>
                                <a:lnTo>
                                  <a:pt x="1348" y="468"/>
                                </a:lnTo>
                                <a:lnTo>
                                  <a:pt x="1351" y="466"/>
                                </a:lnTo>
                                <a:lnTo>
                                  <a:pt x="1352" y="466"/>
                                </a:lnTo>
                                <a:lnTo>
                                  <a:pt x="1359" y="466"/>
                                </a:lnTo>
                                <a:lnTo>
                                  <a:pt x="1366" y="470"/>
                                </a:lnTo>
                                <a:lnTo>
                                  <a:pt x="1373" y="473"/>
                                </a:lnTo>
                                <a:lnTo>
                                  <a:pt x="1381" y="475"/>
                                </a:lnTo>
                                <a:lnTo>
                                  <a:pt x="1388" y="475"/>
                                </a:lnTo>
                                <a:lnTo>
                                  <a:pt x="1390" y="474"/>
                                </a:lnTo>
                                <a:lnTo>
                                  <a:pt x="1392" y="469"/>
                                </a:lnTo>
                                <a:lnTo>
                                  <a:pt x="1392" y="466"/>
                                </a:lnTo>
                                <a:lnTo>
                                  <a:pt x="1390" y="456"/>
                                </a:lnTo>
                                <a:lnTo>
                                  <a:pt x="1390" y="450"/>
                                </a:lnTo>
                                <a:lnTo>
                                  <a:pt x="1390" y="444"/>
                                </a:lnTo>
                                <a:lnTo>
                                  <a:pt x="1391" y="443"/>
                                </a:lnTo>
                                <a:lnTo>
                                  <a:pt x="1394" y="432"/>
                                </a:lnTo>
                                <a:lnTo>
                                  <a:pt x="1397" y="423"/>
                                </a:lnTo>
                                <a:lnTo>
                                  <a:pt x="1396" y="413"/>
                                </a:lnTo>
                                <a:lnTo>
                                  <a:pt x="1394" y="407"/>
                                </a:lnTo>
                                <a:lnTo>
                                  <a:pt x="1391" y="405"/>
                                </a:lnTo>
                                <a:lnTo>
                                  <a:pt x="1389" y="403"/>
                                </a:lnTo>
                                <a:lnTo>
                                  <a:pt x="1383" y="402"/>
                                </a:lnTo>
                                <a:lnTo>
                                  <a:pt x="1379" y="400"/>
                                </a:lnTo>
                                <a:lnTo>
                                  <a:pt x="1377" y="399"/>
                                </a:lnTo>
                                <a:lnTo>
                                  <a:pt x="1376" y="396"/>
                                </a:lnTo>
                                <a:lnTo>
                                  <a:pt x="1375" y="390"/>
                                </a:lnTo>
                                <a:lnTo>
                                  <a:pt x="1375" y="388"/>
                                </a:lnTo>
                                <a:lnTo>
                                  <a:pt x="1377" y="385"/>
                                </a:lnTo>
                                <a:lnTo>
                                  <a:pt x="1383" y="383"/>
                                </a:lnTo>
                                <a:lnTo>
                                  <a:pt x="1403" y="380"/>
                                </a:lnTo>
                                <a:lnTo>
                                  <a:pt x="1411" y="375"/>
                                </a:lnTo>
                                <a:lnTo>
                                  <a:pt x="1412" y="373"/>
                                </a:lnTo>
                                <a:lnTo>
                                  <a:pt x="1413" y="373"/>
                                </a:lnTo>
                                <a:lnTo>
                                  <a:pt x="1416" y="367"/>
                                </a:lnTo>
                                <a:lnTo>
                                  <a:pt x="1417" y="360"/>
                                </a:lnTo>
                                <a:lnTo>
                                  <a:pt x="1416" y="355"/>
                                </a:lnTo>
                                <a:lnTo>
                                  <a:pt x="1416" y="354"/>
                                </a:lnTo>
                                <a:lnTo>
                                  <a:pt x="1412" y="348"/>
                                </a:lnTo>
                                <a:lnTo>
                                  <a:pt x="1408" y="347"/>
                                </a:lnTo>
                                <a:lnTo>
                                  <a:pt x="1400" y="348"/>
                                </a:lnTo>
                                <a:lnTo>
                                  <a:pt x="1394" y="349"/>
                                </a:lnTo>
                                <a:lnTo>
                                  <a:pt x="1393" y="350"/>
                                </a:lnTo>
                                <a:lnTo>
                                  <a:pt x="1387" y="354"/>
                                </a:lnTo>
                                <a:lnTo>
                                  <a:pt x="1386" y="354"/>
                                </a:lnTo>
                                <a:lnTo>
                                  <a:pt x="1382" y="354"/>
                                </a:lnTo>
                                <a:lnTo>
                                  <a:pt x="1381" y="354"/>
                                </a:lnTo>
                                <a:lnTo>
                                  <a:pt x="1376" y="350"/>
                                </a:lnTo>
                                <a:lnTo>
                                  <a:pt x="1375" y="348"/>
                                </a:lnTo>
                                <a:lnTo>
                                  <a:pt x="1373" y="337"/>
                                </a:lnTo>
                                <a:lnTo>
                                  <a:pt x="1374" y="331"/>
                                </a:lnTo>
                                <a:lnTo>
                                  <a:pt x="1379" y="318"/>
                                </a:lnTo>
                                <a:lnTo>
                                  <a:pt x="1382" y="314"/>
                                </a:lnTo>
                                <a:lnTo>
                                  <a:pt x="1384" y="312"/>
                                </a:lnTo>
                                <a:lnTo>
                                  <a:pt x="1395" y="303"/>
                                </a:lnTo>
                                <a:lnTo>
                                  <a:pt x="1409" y="295"/>
                                </a:lnTo>
                                <a:lnTo>
                                  <a:pt x="1411" y="294"/>
                                </a:lnTo>
                                <a:lnTo>
                                  <a:pt x="1425" y="285"/>
                                </a:lnTo>
                                <a:lnTo>
                                  <a:pt x="1435" y="280"/>
                                </a:lnTo>
                                <a:lnTo>
                                  <a:pt x="1459" y="275"/>
                                </a:lnTo>
                                <a:lnTo>
                                  <a:pt x="1464" y="271"/>
                                </a:lnTo>
                                <a:lnTo>
                                  <a:pt x="1466" y="269"/>
                                </a:lnTo>
                                <a:lnTo>
                                  <a:pt x="1475" y="262"/>
                                </a:lnTo>
                                <a:lnTo>
                                  <a:pt x="1476" y="260"/>
                                </a:lnTo>
                                <a:lnTo>
                                  <a:pt x="1477" y="260"/>
                                </a:lnTo>
                                <a:lnTo>
                                  <a:pt x="1477" y="259"/>
                                </a:lnTo>
                                <a:lnTo>
                                  <a:pt x="1478" y="258"/>
                                </a:lnTo>
                                <a:lnTo>
                                  <a:pt x="1479" y="257"/>
                                </a:lnTo>
                                <a:lnTo>
                                  <a:pt x="1480" y="256"/>
                                </a:lnTo>
                                <a:lnTo>
                                  <a:pt x="1480" y="253"/>
                                </a:lnTo>
                                <a:moveTo>
                                  <a:pt x="1525" y="908"/>
                                </a:moveTo>
                                <a:lnTo>
                                  <a:pt x="1459" y="832"/>
                                </a:lnTo>
                                <a:lnTo>
                                  <a:pt x="1454" y="832"/>
                                </a:lnTo>
                                <a:lnTo>
                                  <a:pt x="1388" y="825"/>
                                </a:lnTo>
                                <a:lnTo>
                                  <a:pt x="1508" y="906"/>
                                </a:lnTo>
                                <a:lnTo>
                                  <a:pt x="1525" y="908"/>
                                </a:lnTo>
                                <a:moveTo>
                                  <a:pt x="1950" y="768"/>
                                </a:moveTo>
                                <a:lnTo>
                                  <a:pt x="1584" y="724"/>
                                </a:lnTo>
                                <a:lnTo>
                                  <a:pt x="1578" y="794"/>
                                </a:lnTo>
                                <a:lnTo>
                                  <a:pt x="1553" y="790"/>
                                </a:lnTo>
                                <a:lnTo>
                                  <a:pt x="1548" y="795"/>
                                </a:lnTo>
                                <a:lnTo>
                                  <a:pt x="1535" y="914"/>
                                </a:lnTo>
                                <a:lnTo>
                                  <a:pt x="1732" y="1035"/>
                                </a:lnTo>
                                <a:lnTo>
                                  <a:pt x="1763" y="1051"/>
                                </a:lnTo>
                                <a:lnTo>
                                  <a:pt x="1817" y="1070"/>
                                </a:lnTo>
                                <a:lnTo>
                                  <a:pt x="1907" y="1095"/>
                                </a:lnTo>
                                <a:lnTo>
                                  <a:pt x="1910" y="1093"/>
                                </a:lnTo>
                                <a:lnTo>
                                  <a:pt x="1922" y="998"/>
                                </a:lnTo>
                                <a:lnTo>
                                  <a:pt x="1947" y="794"/>
                                </a:lnTo>
                                <a:lnTo>
                                  <a:pt x="1950" y="768"/>
                                </a:lnTo>
                              </a:path>
                            </a:pathLst>
                          </a:custGeom>
                          <a:solidFill>
                            <a:srgbClr val="D1D1D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 name="Picture 3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700" y="4398"/>
                            <a:ext cx="170"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1" name="AutoShape 352"/>
                        <wps:cNvSpPr>
                          <a:spLocks/>
                        </wps:cNvSpPr>
                        <wps:spPr bwMode="auto">
                          <a:xfrm>
                            <a:off x="702" y="4626"/>
                            <a:ext cx="714" cy="2020"/>
                          </a:xfrm>
                          <a:custGeom>
                            <a:avLst/>
                            <a:gdLst>
                              <a:gd name="T0" fmla="+- 0 1316 702"/>
                              <a:gd name="T1" fmla="*/ T0 w 714"/>
                              <a:gd name="T2" fmla="+- 0 6646 4626"/>
                              <a:gd name="T3" fmla="*/ 6646 h 2020"/>
                              <a:gd name="T4" fmla="+- 0 1281 702"/>
                              <a:gd name="T5" fmla="*/ T4 w 714"/>
                              <a:gd name="T6" fmla="+- 0 6617 4626"/>
                              <a:gd name="T7" fmla="*/ 6617 h 2020"/>
                              <a:gd name="T8" fmla="+- 0 1189 702"/>
                              <a:gd name="T9" fmla="*/ T8 w 714"/>
                              <a:gd name="T10" fmla="+- 0 6578 4626"/>
                              <a:gd name="T11" fmla="*/ 6578 h 2020"/>
                              <a:gd name="T12" fmla="+- 0 897 702"/>
                              <a:gd name="T13" fmla="*/ T12 w 714"/>
                              <a:gd name="T14" fmla="+- 0 6511 4626"/>
                              <a:gd name="T15" fmla="*/ 6511 h 2020"/>
                              <a:gd name="T16" fmla="+- 0 743 702"/>
                              <a:gd name="T17" fmla="*/ T16 w 714"/>
                              <a:gd name="T18" fmla="+- 0 6479 4626"/>
                              <a:gd name="T19" fmla="*/ 6479 h 2020"/>
                              <a:gd name="T20" fmla="+- 0 702 702"/>
                              <a:gd name="T21" fmla="*/ T20 w 714"/>
                              <a:gd name="T22" fmla="+- 0 6476 4626"/>
                              <a:gd name="T23" fmla="*/ 6476 h 2020"/>
                              <a:gd name="T24" fmla="+- 0 702 702"/>
                              <a:gd name="T25" fmla="*/ T24 w 714"/>
                              <a:gd name="T26" fmla="+- 0 4626 4626"/>
                              <a:gd name="T27" fmla="*/ 4626 h 2020"/>
                              <a:gd name="T28" fmla="+- 0 919 702"/>
                              <a:gd name="T29" fmla="*/ T28 w 714"/>
                              <a:gd name="T30" fmla="+- 0 4966 4626"/>
                              <a:gd name="T31" fmla="*/ 4966 h 2020"/>
                              <a:gd name="T32" fmla="+- 0 926 702"/>
                              <a:gd name="T33" fmla="*/ T32 w 714"/>
                              <a:gd name="T34" fmla="+- 0 4976 4626"/>
                              <a:gd name="T35" fmla="*/ 4976 h 2020"/>
                              <a:gd name="T36" fmla="+- 0 1416 702"/>
                              <a:gd name="T37" fmla="*/ T36 w 714"/>
                              <a:gd name="T38" fmla="+- 0 5747 4626"/>
                              <a:gd name="T39" fmla="*/ 5747 h 2020"/>
                              <a:gd name="T40" fmla="+- 0 1409 702"/>
                              <a:gd name="T41" fmla="*/ T40 w 714"/>
                              <a:gd name="T42" fmla="+- 0 5807 4626"/>
                              <a:gd name="T43" fmla="*/ 5807 h 2020"/>
                              <a:gd name="T44" fmla="+- 0 1408 702"/>
                              <a:gd name="T45" fmla="*/ T44 w 714"/>
                              <a:gd name="T46" fmla="+- 0 5817 4626"/>
                              <a:gd name="T47" fmla="*/ 5817 h 2020"/>
                              <a:gd name="T48" fmla="+- 0 1355 702"/>
                              <a:gd name="T49" fmla="*/ T48 w 714"/>
                              <a:gd name="T50" fmla="+- 0 6299 4626"/>
                              <a:gd name="T51" fmla="*/ 6299 h 2020"/>
                              <a:gd name="T52" fmla="+- 0 1322 702"/>
                              <a:gd name="T53" fmla="*/ T52 w 714"/>
                              <a:gd name="T54" fmla="+- 0 6599 4626"/>
                              <a:gd name="T55" fmla="*/ 6599 h 2020"/>
                              <a:gd name="T56" fmla="+- 0 1316 702"/>
                              <a:gd name="T57" fmla="*/ T56 w 714"/>
                              <a:gd name="T58" fmla="+- 0 6599 4626"/>
                              <a:gd name="T59" fmla="*/ 6599 h 2020"/>
                              <a:gd name="T60" fmla="+- 0 1315 702"/>
                              <a:gd name="T61" fmla="*/ T60 w 714"/>
                              <a:gd name="T62" fmla="+- 0 6604 4626"/>
                              <a:gd name="T63" fmla="*/ 6604 h 2020"/>
                              <a:gd name="T64" fmla="+- 0 1321 702"/>
                              <a:gd name="T65" fmla="*/ T64 w 714"/>
                              <a:gd name="T66" fmla="+- 0 6609 4626"/>
                              <a:gd name="T67" fmla="*/ 6609 h 2020"/>
                              <a:gd name="T68" fmla="+- 0 1316 702"/>
                              <a:gd name="T69" fmla="*/ T68 w 714"/>
                              <a:gd name="T70" fmla="+- 0 6646 4626"/>
                              <a:gd name="T71" fmla="*/ 6646 h 2020"/>
                              <a:gd name="T72" fmla="+- 0 1321 702"/>
                              <a:gd name="T73" fmla="*/ T72 w 714"/>
                              <a:gd name="T74" fmla="+- 0 6603 4626"/>
                              <a:gd name="T75" fmla="*/ 6603 h 2020"/>
                              <a:gd name="T76" fmla="+- 0 1316 702"/>
                              <a:gd name="T77" fmla="*/ T76 w 714"/>
                              <a:gd name="T78" fmla="+- 0 6599 4626"/>
                              <a:gd name="T79" fmla="*/ 6599 h 2020"/>
                              <a:gd name="T80" fmla="+- 0 1322 702"/>
                              <a:gd name="T81" fmla="*/ T80 w 714"/>
                              <a:gd name="T82" fmla="+- 0 6599 4626"/>
                              <a:gd name="T83" fmla="*/ 6599 h 2020"/>
                              <a:gd name="T84" fmla="+- 0 1321 702"/>
                              <a:gd name="T85" fmla="*/ T84 w 714"/>
                              <a:gd name="T86" fmla="+- 0 6603 4626"/>
                              <a:gd name="T87" fmla="*/ 6603 h 2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14" h="2020">
                                <a:moveTo>
                                  <a:pt x="614" y="2020"/>
                                </a:moveTo>
                                <a:lnTo>
                                  <a:pt x="579" y="1991"/>
                                </a:lnTo>
                                <a:lnTo>
                                  <a:pt x="487" y="1952"/>
                                </a:lnTo>
                                <a:lnTo>
                                  <a:pt x="195" y="1885"/>
                                </a:lnTo>
                                <a:lnTo>
                                  <a:pt x="41" y="1853"/>
                                </a:lnTo>
                                <a:lnTo>
                                  <a:pt x="0" y="1850"/>
                                </a:lnTo>
                                <a:lnTo>
                                  <a:pt x="0" y="0"/>
                                </a:lnTo>
                                <a:lnTo>
                                  <a:pt x="217" y="340"/>
                                </a:lnTo>
                                <a:lnTo>
                                  <a:pt x="224" y="350"/>
                                </a:lnTo>
                                <a:lnTo>
                                  <a:pt x="714" y="1121"/>
                                </a:lnTo>
                                <a:lnTo>
                                  <a:pt x="707" y="1181"/>
                                </a:lnTo>
                                <a:lnTo>
                                  <a:pt x="706" y="1191"/>
                                </a:lnTo>
                                <a:lnTo>
                                  <a:pt x="653" y="1673"/>
                                </a:lnTo>
                                <a:lnTo>
                                  <a:pt x="620" y="1973"/>
                                </a:lnTo>
                                <a:lnTo>
                                  <a:pt x="614" y="1973"/>
                                </a:lnTo>
                                <a:lnTo>
                                  <a:pt x="613" y="1978"/>
                                </a:lnTo>
                                <a:lnTo>
                                  <a:pt x="619" y="1983"/>
                                </a:lnTo>
                                <a:lnTo>
                                  <a:pt x="614" y="2020"/>
                                </a:lnTo>
                                <a:close/>
                                <a:moveTo>
                                  <a:pt x="619" y="1977"/>
                                </a:moveTo>
                                <a:lnTo>
                                  <a:pt x="614" y="1973"/>
                                </a:lnTo>
                                <a:lnTo>
                                  <a:pt x="620" y="1973"/>
                                </a:lnTo>
                                <a:lnTo>
                                  <a:pt x="619" y="1977"/>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2" name="Picture 3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02" y="4626"/>
                            <a:ext cx="714" cy="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 name="AutoShape 350"/>
                        <wps:cNvSpPr>
                          <a:spLocks/>
                        </wps:cNvSpPr>
                        <wps:spPr bwMode="auto">
                          <a:xfrm>
                            <a:off x="702" y="6484"/>
                            <a:ext cx="781" cy="755"/>
                          </a:xfrm>
                          <a:custGeom>
                            <a:avLst/>
                            <a:gdLst>
                              <a:gd name="T0" fmla="+- 0 702 702"/>
                              <a:gd name="T1" fmla="*/ T0 w 781"/>
                              <a:gd name="T2" fmla="+- 0 6485 6485"/>
                              <a:gd name="T3" fmla="*/ 6485 h 755"/>
                              <a:gd name="T4" fmla="+- 0 944 702"/>
                              <a:gd name="T5" fmla="*/ T4 w 781"/>
                              <a:gd name="T6" fmla="+- 0 6533 6485"/>
                              <a:gd name="T7" fmla="*/ 6533 h 755"/>
                              <a:gd name="T8" fmla="+- 0 1206 702"/>
                              <a:gd name="T9" fmla="*/ T8 w 781"/>
                              <a:gd name="T10" fmla="+- 0 6597 6485"/>
                              <a:gd name="T11" fmla="*/ 6597 h 755"/>
                              <a:gd name="T12" fmla="+- 0 1319 702"/>
                              <a:gd name="T13" fmla="*/ T12 w 781"/>
                              <a:gd name="T14" fmla="+- 0 6664 6485"/>
                              <a:gd name="T15" fmla="*/ 6664 h 755"/>
                              <a:gd name="T16" fmla="+- 0 1483 702"/>
                              <a:gd name="T17" fmla="*/ T16 w 781"/>
                              <a:gd name="T18" fmla="+- 0 6719 6485"/>
                              <a:gd name="T19" fmla="*/ 6719 h 755"/>
                              <a:gd name="T20" fmla="+- 0 1440 702"/>
                              <a:gd name="T21" fmla="*/ T20 w 781"/>
                              <a:gd name="T22" fmla="+- 0 7051 6485"/>
                              <a:gd name="T23" fmla="*/ 7051 h 755"/>
                              <a:gd name="T24" fmla="+- 0 1269 702"/>
                              <a:gd name="T25" fmla="*/ T24 w 781"/>
                              <a:gd name="T26" fmla="+- 0 7051 6485"/>
                              <a:gd name="T27" fmla="*/ 7051 h 755"/>
                              <a:gd name="T28" fmla="+- 0 1238 702"/>
                              <a:gd name="T29" fmla="*/ T28 w 781"/>
                              <a:gd name="T30" fmla="+- 0 7060 6485"/>
                              <a:gd name="T31" fmla="*/ 7060 h 755"/>
                              <a:gd name="T32" fmla="+- 0 1197 702"/>
                              <a:gd name="T33" fmla="*/ T32 w 781"/>
                              <a:gd name="T34" fmla="+- 0 7066 6485"/>
                              <a:gd name="T35" fmla="*/ 7066 h 755"/>
                              <a:gd name="T36" fmla="+- 0 1150 702"/>
                              <a:gd name="T37" fmla="*/ T36 w 781"/>
                              <a:gd name="T38" fmla="+- 0 7081 6485"/>
                              <a:gd name="T39" fmla="*/ 7081 h 755"/>
                              <a:gd name="T40" fmla="+- 0 1125 702"/>
                              <a:gd name="T41" fmla="*/ T40 w 781"/>
                              <a:gd name="T42" fmla="+- 0 7089 6485"/>
                              <a:gd name="T43" fmla="*/ 7089 h 755"/>
                              <a:gd name="T44" fmla="+- 0 1099 702"/>
                              <a:gd name="T45" fmla="*/ T44 w 781"/>
                              <a:gd name="T46" fmla="+- 0 7092 6485"/>
                              <a:gd name="T47" fmla="*/ 7092 h 755"/>
                              <a:gd name="T48" fmla="+- 0 1077 702"/>
                              <a:gd name="T49" fmla="*/ T48 w 781"/>
                              <a:gd name="T50" fmla="+- 0 7096 6485"/>
                              <a:gd name="T51" fmla="*/ 7096 h 755"/>
                              <a:gd name="T52" fmla="+- 0 1056 702"/>
                              <a:gd name="T53" fmla="*/ T52 w 781"/>
                              <a:gd name="T54" fmla="+- 0 7105 6485"/>
                              <a:gd name="T55" fmla="*/ 7105 h 755"/>
                              <a:gd name="T56" fmla="+- 0 1019 702"/>
                              <a:gd name="T57" fmla="*/ T56 w 781"/>
                              <a:gd name="T58" fmla="+- 0 7119 6485"/>
                              <a:gd name="T59" fmla="*/ 7119 h 755"/>
                              <a:gd name="T60" fmla="+- 0 994 702"/>
                              <a:gd name="T61" fmla="*/ T60 w 781"/>
                              <a:gd name="T62" fmla="+- 0 7127 6485"/>
                              <a:gd name="T63" fmla="*/ 7127 h 755"/>
                              <a:gd name="T64" fmla="+- 0 971 702"/>
                              <a:gd name="T65" fmla="*/ T64 w 781"/>
                              <a:gd name="T66" fmla="+- 0 7131 6485"/>
                              <a:gd name="T67" fmla="*/ 7131 h 755"/>
                              <a:gd name="T68" fmla="+- 0 945 702"/>
                              <a:gd name="T69" fmla="*/ T68 w 781"/>
                              <a:gd name="T70" fmla="+- 0 7136 6485"/>
                              <a:gd name="T71" fmla="*/ 7136 h 755"/>
                              <a:gd name="T72" fmla="+- 0 904 702"/>
                              <a:gd name="T73" fmla="*/ T72 w 781"/>
                              <a:gd name="T74" fmla="+- 0 7144 6485"/>
                              <a:gd name="T75" fmla="*/ 7144 h 755"/>
                              <a:gd name="T76" fmla="+- 0 883 702"/>
                              <a:gd name="T77" fmla="*/ T76 w 781"/>
                              <a:gd name="T78" fmla="+- 0 7155 6485"/>
                              <a:gd name="T79" fmla="*/ 7155 h 755"/>
                              <a:gd name="T80" fmla="+- 0 861 702"/>
                              <a:gd name="T81" fmla="*/ T80 w 781"/>
                              <a:gd name="T82" fmla="+- 0 7164 6485"/>
                              <a:gd name="T83" fmla="*/ 7164 h 755"/>
                              <a:gd name="T84" fmla="+- 0 838 702"/>
                              <a:gd name="T85" fmla="*/ T84 w 781"/>
                              <a:gd name="T86" fmla="+- 0 7171 6485"/>
                              <a:gd name="T87" fmla="*/ 7171 h 755"/>
                              <a:gd name="T88" fmla="+- 0 815 702"/>
                              <a:gd name="T89" fmla="*/ T88 w 781"/>
                              <a:gd name="T90" fmla="+- 0 7178 6485"/>
                              <a:gd name="T91" fmla="*/ 7178 h 755"/>
                              <a:gd name="T92" fmla="+- 0 792 702"/>
                              <a:gd name="T93" fmla="*/ T92 w 781"/>
                              <a:gd name="T94" fmla="+- 0 7187 6485"/>
                              <a:gd name="T95" fmla="*/ 7187 h 755"/>
                              <a:gd name="T96" fmla="+- 0 753 702"/>
                              <a:gd name="T97" fmla="*/ T96 w 781"/>
                              <a:gd name="T98" fmla="+- 0 7205 6485"/>
                              <a:gd name="T99" fmla="*/ 7205 h 755"/>
                              <a:gd name="T100" fmla="+- 0 726 702"/>
                              <a:gd name="T101" fmla="*/ T100 w 781"/>
                              <a:gd name="T102" fmla="+- 0 7213 6485"/>
                              <a:gd name="T103" fmla="*/ 7213 h 755"/>
                              <a:gd name="T104" fmla="+- 0 1385 702"/>
                              <a:gd name="T105" fmla="*/ T104 w 781"/>
                              <a:gd name="T106" fmla="+- 0 7239 6485"/>
                              <a:gd name="T107" fmla="*/ 7239 h 755"/>
                              <a:gd name="T108" fmla="+- 0 1373 702"/>
                              <a:gd name="T109" fmla="*/ T108 w 781"/>
                              <a:gd name="T110" fmla="+- 0 7215 6485"/>
                              <a:gd name="T111" fmla="*/ 7215 h 755"/>
                              <a:gd name="T112" fmla="+- 0 1360 702"/>
                              <a:gd name="T113" fmla="*/ T112 w 781"/>
                              <a:gd name="T114" fmla="+- 0 7191 6485"/>
                              <a:gd name="T115" fmla="*/ 7191 h 755"/>
                              <a:gd name="T116" fmla="+- 0 1347 702"/>
                              <a:gd name="T117" fmla="*/ T116 w 781"/>
                              <a:gd name="T118" fmla="+- 0 7170 6485"/>
                              <a:gd name="T119" fmla="*/ 7170 h 755"/>
                              <a:gd name="T120" fmla="+- 0 1337 702"/>
                              <a:gd name="T121" fmla="*/ T120 w 781"/>
                              <a:gd name="T122" fmla="+- 0 7153 6485"/>
                              <a:gd name="T123" fmla="*/ 7153 h 755"/>
                              <a:gd name="T124" fmla="+- 0 1329 702"/>
                              <a:gd name="T125" fmla="*/ T124 w 781"/>
                              <a:gd name="T126" fmla="+- 0 7136 6485"/>
                              <a:gd name="T127" fmla="*/ 7136 h 755"/>
                              <a:gd name="T128" fmla="+- 0 1324 702"/>
                              <a:gd name="T129" fmla="*/ T128 w 781"/>
                              <a:gd name="T130" fmla="+- 0 7119 6485"/>
                              <a:gd name="T131" fmla="*/ 7119 h 755"/>
                              <a:gd name="T132" fmla="+- 0 1317 702"/>
                              <a:gd name="T133" fmla="*/ T132 w 781"/>
                              <a:gd name="T134" fmla="+- 0 7103 6485"/>
                              <a:gd name="T135" fmla="*/ 7103 h 755"/>
                              <a:gd name="T136" fmla="+- 0 1309 702"/>
                              <a:gd name="T137" fmla="*/ T136 w 781"/>
                              <a:gd name="T138" fmla="+- 0 7083 6485"/>
                              <a:gd name="T139" fmla="*/ 7083 h 755"/>
                              <a:gd name="T140" fmla="+- 0 1300 702"/>
                              <a:gd name="T141" fmla="*/ T140 w 781"/>
                              <a:gd name="T142" fmla="+- 0 7067 6485"/>
                              <a:gd name="T143" fmla="*/ 7067 h 755"/>
                              <a:gd name="T144" fmla="+- 0 1289 702"/>
                              <a:gd name="T145" fmla="*/ T144 w 781"/>
                              <a:gd name="T146" fmla="+- 0 7054 6485"/>
                              <a:gd name="T147" fmla="*/ 7054 h 755"/>
                              <a:gd name="T148" fmla="+- 0 1440 702"/>
                              <a:gd name="T149" fmla="*/ T148 w 781"/>
                              <a:gd name="T150" fmla="+- 0 7051 6485"/>
                              <a:gd name="T151" fmla="*/ 7051 h 755"/>
                              <a:gd name="T152" fmla="+- 0 1385 702"/>
                              <a:gd name="T153" fmla="*/ T152 w 781"/>
                              <a:gd name="T154" fmla="+- 0 7239 6485"/>
                              <a:gd name="T155" fmla="*/ 7239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81" h="755">
                                <a:moveTo>
                                  <a:pt x="0" y="736"/>
                                </a:moveTo>
                                <a:lnTo>
                                  <a:pt x="0" y="0"/>
                                </a:lnTo>
                                <a:lnTo>
                                  <a:pt x="38" y="3"/>
                                </a:lnTo>
                                <a:lnTo>
                                  <a:pt x="242" y="48"/>
                                </a:lnTo>
                                <a:lnTo>
                                  <a:pt x="482" y="102"/>
                                </a:lnTo>
                                <a:lnTo>
                                  <a:pt x="504" y="112"/>
                                </a:lnTo>
                                <a:lnTo>
                                  <a:pt x="589" y="164"/>
                                </a:lnTo>
                                <a:lnTo>
                                  <a:pt x="617" y="179"/>
                                </a:lnTo>
                                <a:lnTo>
                                  <a:pt x="652" y="198"/>
                                </a:lnTo>
                                <a:lnTo>
                                  <a:pt x="781" y="234"/>
                                </a:lnTo>
                                <a:lnTo>
                                  <a:pt x="779" y="252"/>
                                </a:lnTo>
                                <a:lnTo>
                                  <a:pt x="738" y="566"/>
                                </a:lnTo>
                                <a:lnTo>
                                  <a:pt x="577" y="566"/>
                                </a:lnTo>
                                <a:lnTo>
                                  <a:pt x="567" y="566"/>
                                </a:lnTo>
                                <a:lnTo>
                                  <a:pt x="549" y="571"/>
                                </a:lnTo>
                                <a:lnTo>
                                  <a:pt x="536" y="575"/>
                                </a:lnTo>
                                <a:lnTo>
                                  <a:pt x="513" y="579"/>
                                </a:lnTo>
                                <a:lnTo>
                                  <a:pt x="495" y="581"/>
                                </a:lnTo>
                                <a:lnTo>
                                  <a:pt x="481" y="585"/>
                                </a:lnTo>
                                <a:lnTo>
                                  <a:pt x="448" y="596"/>
                                </a:lnTo>
                                <a:lnTo>
                                  <a:pt x="437" y="601"/>
                                </a:lnTo>
                                <a:lnTo>
                                  <a:pt x="423" y="604"/>
                                </a:lnTo>
                                <a:lnTo>
                                  <a:pt x="410" y="605"/>
                                </a:lnTo>
                                <a:lnTo>
                                  <a:pt x="397" y="607"/>
                                </a:lnTo>
                                <a:lnTo>
                                  <a:pt x="386" y="610"/>
                                </a:lnTo>
                                <a:lnTo>
                                  <a:pt x="375" y="611"/>
                                </a:lnTo>
                                <a:lnTo>
                                  <a:pt x="365" y="615"/>
                                </a:lnTo>
                                <a:lnTo>
                                  <a:pt x="354" y="620"/>
                                </a:lnTo>
                                <a:lnTo>
                                  <a:pt x="329" y="630"/>
                                </a:lnTo>
                                <a:lnTo>
                                  <a:pt x="317" y="634"/>
                                </a:lnTo>
                                <a:lnTo>
                                  <a:pt x="306" y="637"/>
                                </a:lnTo>
                                <a:lnTo>
                                  <a:pt x="292" y="642"/>
                                </a:lnTo>
                                <a:lnTo>
                                  <a:pt x="280" y="644"/>
                                </a:lnTo>
                                <a:lnTo>
                                  <a:pt x="269" y="646"/>
                                </a:lnTo>
                                <a:lnTo>
                                  <a:pt x="258" y="649"/>
                                </a:lnTo>
                                <a:lnTo>
                                  <a:pt x="243" y="651"/>
                                </a:lnTo>
                                <a:lnTo>
                                  <a:pt x="232" y="653"/>
                                </a:lnTo>
                                <a:lnTo>
                                  <a:pt x="202" y="659"/>
                                </a:lnTo>
                                <a:lnTo>
                                  <a:pt x="193" y="663"/>
                                </a:lnTo>
                                <a:lnTo>
                                  <a:pt x="181" y="670"/>
                                </a:lnTo>
                                <a:lnTo>
                                  <a:pt x="171" y="674"/>
                                </a:lnTo>
                                <a:lnTo>
                                  <a:pt x="159" y="679"/>
                                </a:lnTo>
                                <a:lnTo>
                                  <a:pt x="146" y="683"/>
                                </a:lnTo>
                                <a:lnTo>
                                  <a:pt x="136" y="686"/>
                                </a:lnTo>
                                <a:lnTo>
                                  <a:pt x="125" y="690"/>
                                </a:lnTo>
                                <a:lnTo>
                                  <a:pt x="113" y="693"/>
                                </a:lnTo>
                                <a:lnTo>
                                  <a:pt x="102" y="698"/>
                                </a:lnTo>
                                <a:lnTo>
                                  <a:pt x="90" y="702"/>
                                </a:lnTo>
                                <a:lnTo>
                                  <a:pt x="79" y="708"/>
                                </a:lnTo>
                                <a:lnTo>
                                  <a:pt x="51" y="720"/>
                                </a:lnTo>
                                <a:lnTo>
                                  <a:pt x="37" y="724"/>
                                </a:lnTo>
                                <a:lnTo>
                                  <a:pt x="24" y="728"/>
                                </a:lnTo>
                                <a:lnTo>
                                  <a:pt x="0" y="736"/>
                                </a:lnTo>
                                <a:close/>
                                <a:moveTo>
                                  <a:pt x="683" y="754"/>
                                </a:moveTo>
                                <a:lnTo>
                                  <a:pt x="677" y="740"/>
                                </a:lnTo>
                                <a:lnTo>
                                  <a:pt x="671" y="730"/>
                                </a:lnTo>
                                <a:lnTo>
                                  <a:pt x="664" y="717"/>
                                </a:lnTo>
                                <a:lnTo>
                                  <a:pt x="658" y="706"/>
                                </a:lnTo>
                                <a:lnTo>
                                  <a:pt x="651" y="696"/>
                                </a:lnTo>
                                <a:lnTo>
                                  <a:pt x="645" y="685"/>
                                </a:lnTo>
                                <a:lnTo>
                                  <a:pt x="640" y="676"/>
                                </a:lnTo>
                                <a:lnTo>
                                  <a:pt x="635" y="668"/>
                                </a:lnTo>
                                <a:lnTo>
                                  <a:pt x="632" y="661"/>
                                </a:lnTo>
                                <a:lnTo>
                                  <a:pt x="627" y="651"/>
                                </a:lnTo>
                                <a:lnTo>
                                  <a:pt x="626" y="644"/>
                                </a:lnTo>
                                <a:lnTo>
                                  <a:pt x="622" y="634"/>
                                </a:lnTo>
                                <a:lnTo>
                                  <a:pt x="620" y="626"/>
                                </a:lnTo>
                                <a:lnTo>
                                  <a:pt x="615" y="618"/>
                                </a:lnTo>
                                <a:lnTo>
                                  <a:pt x="611" y="607"/>
                                </a:lnTo>
                                <a:lnTo>
                                  <a:pt x="607" y="598"/>
                                </a:lnTo>
                                <a:lnTo>
                                  <a:pt x="603" y="590"/>
                                </a:lnTo>
                                <a:lnTo>
                                  <a:pt x="598" y="582"/>
                                </a:lnTo>
                                <a:lnTo>
                                  <a:pt x="593" y="574"/>
                                </a:lnTo>
                                <a:lnTo>
                                  <a:pt x="587" y="569"/>
                                </a:lnTo>
                                <a:lnTo>
                                  <a:pt x="577" y="566"/>
                                </a:lnTo>
                                <a:lnTo>
                                  <a:pt x="738" y="566"/>
                                </a:lnTo>
                                <a:lnTo>
                                  <a:pt x="716" y="730"/>
                                </a:lnTo>
                                <a:lnTo>
                                  <a:pt x="683" y="754"/>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 name="Picture 34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02" y="6484"/>
                            <a:ext cx="781" cy="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Freeform 348"/>
                        <wps:cNvSpPr>
                          <a:spLocks/>
                        </wps:cNvSpPr>
                        <wps:spPr bwMode="auto">
                          <a:xfrm>
                            <a:off x="702" y="7050"/>
                            <a:ext cx="683" cy="1211"/>
                          </a:xfrm>
                          <a:custGeom>
                            <a:avLst/>
                            <a:gdLst>
                              <a:gd name="T0" fmla="+- 0 702 702"/>
                              <a:gd name="T1" fmla="*/ T0 w 683"/>
                              <a:gd name="T2" fmla="+- 0 8261 7051"/>
                              <a:gd name="T3" fmla="*/ 8261 h 1211"/>
                              <a:gd name="T4" fmla="+- 0 726 702"/>
                              <a:gd name="T5" fmla="*/ T4 w 683"/>
                              <a:gd name="T6" fmla="+- 0 7213 7051"/>
                              <a:gd name="T7" fmla="*/ 7213 h 1211"/>
                              <a:gd name="T8" fmla="+- 0 753 702"/>
                              <a:gd name="T9" fmla="*/ T8 w 683"/>
                              <a:gd name="T10" fmla="+- 0 7205 7051"/>
                              <a:gd name="T11" fmla="*/ 7205 h 1211"/>
                              <a:gd name="T12" fmla="+- 0 792 702"/>
                              <a:gd name="T13" fmla="*/ T12 w 683"/>
                              <a:gd name="T14" fmla="+- 0 7187 7051"/>
                              <a:gd name="T15" fmla="*/ 7187 h 1211"/>
                              <a:gd name="T16" fmla="+- 0 815 702"/>
                              <a:gd name="T17" fmla="*/ T16 w 683"/>
                              <a:gd name="T18" fmla="+- 0 7178 7051"/>
                              <a:gd name="T19" fmla="*/ 7178 h 1211"/>
                              <a:gd name="T20" fmla="+- 0 838 702"/>
                              <a:gd name="T21" fmla="*/ T20 w 683"/>
                              <a:gd name="T22" fmla="+- 0 7171 7051"/>
                              <a:gd name="T23" fmla="*/ 7171 h 1211"/>
                              <a:gd name="T24" fmla="+- 0 861 702"/>
                              <a:gd name="T25" fmla="*/ T24 w 683"/>
                              <a:gd name="T26" fmla="+- 0 7164 7051"/>
                              <a:gd name="T27" fmla="*/ 7164 h 1211"/>
                              <a:gd name="T28" fmla="+- 0 883 702"/>
                              <a:gd name="T29" fmla="*/ T28 w 683"/>
                              <a:gd name="T30" fmla="+- 0 7155 7051"/>
                              <a:gd name="T31" fmla="*/ 7155 h 1211"/>
                              <a:gd name="T32" fmla="+- 0 904 702"/>
                              <a:gd name="T33" fmla="*/ T32 w 683"/>
                              <a:gd name="T34" fmla="+- 0 7144 7051"/>
                              <a:gd name="T35" fmla="*/ 7144 h 1211"/>
                              <a:gd name="T36" fmla="+- 0 945 702"/>
                              <a:gd name="T37" fmla="*/ T36 w 683"/>
                              <a:gd name="T38" fmla="+- 0 7136 7051"/>
                              <a:gd name="T39" fmla="*/ 7136 h 1211"/>
                              <a:gd name="T40" fmla="+- 0 971 702"/>
                              <a:gd name="T41" fmla="*/ T40 w 683"/>
                              <a:gd name="T42" fmla="+- 0 7131 7051"/>
                              <a:gd name="T43" fmla="*/ 7131 h 1211"/>
                              <a:gd name="T44" fmla="+- 0 994 702"/>
                              <a:gd name="T45" fmla="*/ T44 w 683"/>
                              <a:gd name="T46" fmla="+- 0 7127 7051"/>
                              <a:gd name="T47" fmla="*/ 7127 h 1211"/>
                              <a:gd name="T48" fmla="+- 0 1019 702"/>
                              <a:gd name="T49" fmla="*/ T48 w 683"/>
                              <a:gd name="T50" fmla="+- 0 7119 7051"/>
                              <a:gd name="T51" fmla="*/ 7119 h 1211"/>
                              <a:gd name="T52" fmla="+- 0 1056 702"/>
                              <a:gd name="T53" fmla="*/ T52 w 683"/>
                              <a:gd name="T54" fmla="+- 0 7105 7051"/>
                              <a:gd name="T55" fmla="*/ 7105 h 1211"/>
                              <a:gd name="T56" fmla="+- 0 1077 702"/>
                              <a:gd name="T57" fmla="*/ T56 w 683"/>
                              <a:gd name="T58" fmla="+- 0 7096 7051"/>
                              <a:gd name="T59" fmla="*/ 7096 h 1211"/>
                              <a:gd name="T60" fmla="+- 0 1099 702"/>
                              <a:gd name="T61" fmla="*/ T60 w 683"/>
                              <a:gd name="T62" fmla="+- 0 7092 7051"/>
                              <a:gd name="T63" fmla="*/ 7092 h 1211"/>
                              <a:gd name="T64" fmla="+- 0 1125 702"/>
                              <a:gd name="T65" fmla="*/ T64 w 683"/>
                              <a:gd name="T66" fmla="+- 0 7089 7051"/>
                              <a:gd name="T67" fmla="*/ 7089 h 1211"/>
                              <a:gd name="T68" fmla="+- 0 1150 702"/>
                              <a:gd name="T69" fmla="*/ T68 w 683"/>
                              <a:gd name="T70" fmla="+- 0 7081 7051"/>
                              <a:gd name="T71" fmla="*/ 7081 h 1211"/>
                              <a:gd name="T72" fmla="+- 0 1197 702"/>
                              <a:gd name="T73" fmla="*/ T72 w 683"/>
                              <a:gd name="T74" fmla="+- 0 7066 7051"/>
                              <a:gd name="T75" fmla="*/ 7066 h 1211"/>
                              <a:gd name="T76" fmla="+- 0 1238 702"/>
                              <a:gd name="T77" fmla="*/ T76 w 683"/>
                              <a:gd name="T78" fmla="+- 0 7060 7051"/>
                              <a:gd name="T79" fmla="*/ 7060 h 1211"/>
                              <a:gd name="T80" fmla="+- 0 1269 702"/>
                              <a:gd name="T81" fmla="*/ T80 w 683"/>
                              <a:gd name="T82" fmla="+- 0 7051 7051"/>
                              <a:gd name="T83" fmla="*/ 7051 h 1211"/>
                              <a:gd name="T84" fmla="+- 0 1289 702"/>
                              <a:gd name="T85" fmla="*/ T84 w 683"/>
                              <a:gd name="T86" fmla="+- 0 7054 7051"/>
                              <a:gd name="T87" fmla="*/ 7054 h 1211"/>
                              <a:gd name="T88" fmla="+- 0 1300 702"/>
                              <a:gd name="T89" fmla="*/ T88 w 683"/>
                              <a:gd name="T90" fmla="+- 0 7067 7051"/>
                              <a:gd name="T91" fmla="*/ 7067 h 1211"/>
                              <a:gd name="T92" fmla="+- 0 1309 702"/>
                              <a:gd name="T93" fmla="*/ T92 w 683"/>
                              <a:gd name="T94" fmla="+- 0 7083 7051"/>
                              <a:gd name="T95" fmla="*/ 7083 h 1211"/>
                              <a:gd name="T96" fmla="+- 0 1317 702"/>
                              <a:gd name="T97" fmla="*/ T96 w 683"/>
                              <a:gd name="T98" fmla="+- 0 7103 7051"/>
                              <a:gd name="T99" fmla="*/ 7103 h 1211"/>
                              <a:gd name="T100" fmla="+- 0 1324 702"/>
                              <a:gd name="T101" fmla="*/ T100 w 683"/>
                              <a:gd name="T102" fmla="+- 0 7119 7051"/>
                              <a:gd name="T103" fmla="*/ 7119 h 1211"/>
                              <a:gd name="T104" fmla="+- 0 1329 702"/>
                              <a:gd name="T105" fmla="*/ T104 w 683"/>
                              <a:gd name="T106" fmla="+- 0 7136 7051"/>
                              <a:gd name="T107" fmla="*/ 7136 h 1211"/>
                              <a:gd name="T108" fmla="+- 0 1337 702"/>
                              <a:gd name="T109" fmla="*/ T108 w 683"/>
                              <a:gd name="T110" fmla="+- 0 7153 7051"/>
                              <a:gd name="T111" fmla="*/ 7153 h 1211"/>
                              <a:gd name="T112" fmla="+- 0 1347 702"/>
                              <a:gd name="T113" fmla="*/ T112 w 683"/>
                              <a:gd name="T114" fmla="+- 0 7170 7051"/>
                              <a:gd name="T115" fmla="*/ 7170 h 1211"/>
                              <a:gd name="T116" fmla="+- 0 1360 702"/>
                              <a:gd name="T117" fmla="*/ T116 w 683"/>
                              <a:gd name="T118" fmla="+- 0 7191 7051"/>
                              <a:gd name="T119" fmla="*/ 7191 h 1211"/>
                              <a:gd name="T120" fmla="+- 0 1373 702"/>
                              <a:gd name="T121" fmla="*/ T120 w 683"/>
                              <a:gd name="T122" fmla="+- 0 7215 7051"/>
                              <a:gd name="T123" fmla="*/ 7215 h 1211"/>
                              <a:gd name="T124" fmla="+- 0 1385 702"/>
                              <a:gd name="T125" fmla="*/ T124 w 683"/>
                              <a:gd name="T126" fmla="+- 0 7239 7051"/>
                              <a:gd name="T127" fmla="*/ 7239 h 1211"/>
                              <a:gd name="T128" fmla="+- 0 1361 702"/>
                              <a:gd name="T129" fmla="*/ T128 w 683"/>
                              <a:gd name="T130" fmla="+- 0 7265 7051"/>
                              <a:gd name="T131" fmla="*/ 7265 h 1211"/>
                              <a:gd name="T132" fmla="+- 0 1339 702"/>
                              <a:gd name="T133" fmla="*/ T132 w 683"/>
                              <a:gd name="T134" fmla="+- 0 7494 7051"/>
                              <a:gd name="T135" fmla="*/ 7494 h 1211"/>
                              <a:gd name="T136" fmla="+- 0 1317 702"/>
                              <a:gd name="T137" fmla="*/ T136 w 683"/>
                              <a:gd name="T138" fmla="+- 0 7694 7051"/>
                              <a:gd name="T139" fmla="*/ 7694 h 1211"/>
                              <a:gd name="T140" fmla="+- 0 1351 702"/>
                              <a:gd name="T141" fmla="*/ T140 w 683"/>
                              <a:gd name="T142" fmla="+- 0 7709 7051"/>
                              <a:gd name="T143" fmla="*/ 7709 h 1211"/>
                              <a:gd name="T144" fmla="+- 0 1359 702"/>
                              <a:gd name="T145" fmla="*/ T144 w 683"/>
                              <a:gd name="T146" fmla="+- 0 7814 7051"/>
                              <a:gd name="T147" fmla="*/ 7814 h 1211"/>
                              <a:gd name="T148" fmla="+- 0 1251 702"/>
                              <a:gd name="T149" fmla="*/ T148 w 683"/>
                              <a:gd name="T150" fmla="+- 0 7916 7051"/>
                              <a:gd name="T151" fmla="*/ 7916 h 1211"/>
                              <a:gd name="T152" fmla="+- 0 1106 702"/>
                              <a:gd name="T153" fmla="*/ T152 w 683"/>
                              <a:gd name="T154" fmla="+- 0 8113 7051"/>
                              <a:gd name="T155" fmla="*/ 8113 h 1211"/>
                              <a:gd name="T156" fmla="+- 0 1087 702"/>
                              <a:gd name="T157" fmla="*/ T156 w 683"/>
                              <a:gd name="T158" fmla="+- 0 8147 7051"/>
                              <a:gd name="T159" fmla="*/ 8147 h 1211"/>
                              <a:gd name="T160" fmla="+- 0 1070 702"/>
                              <a:gd name="T161" fmla="*/ T160 w 683"/>
                              <a:gd name="T162" fmla="+- 0 8261 7051"/>
                              <a:gd name="T163" fmla="*/ 8261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83" h="1211">
                                <a:moveTo>
                                  <a:pt x="368" y="1210"/>
                                </a:moveTo>
                                <a:lnTo>
                                  <a:pt x="0" y="1210"/>
                                </a:lnTo>
                                <a:lnTo>
                                  <a:pt x="0" y="170"/>
                                </a:lnTo>
                                <a:lnTo>
                                  <a:pt x="24" y="162"/>
                                </a:lnTo>
                                <a:lnTo>
                                  <a:pt x="37" y="158"/>
                                </a:lnTo>
                                <a:lnTo>
                                  <a:pt x="51" y="154"/>
                                </a:lnTo>
                                <a:lnTo>
                                  <a:pt x="79" y="142"/>
                                </a:lnTo>
                                <a:lnTo>
                                  <a:pt x="90" y="136"/>
                                </a:lnTo>
                                <a:lnTo>
                                  <a:pt x="102" y="132"/>
                                </a:lnTo>
                                <a:lnTo>
                                  <a:pt x="113" y="127"/>
                                </a:lnTo>
                                <a:lnTo>
                                  <a:pt x="125" y="124"/>
                                </a:lnTo>
                                <a:lnTo>
                                  <a:pt x="136" y="120"/>
                                </a:lnTo>
                                <a:lnTo>
                                  <a:pt x="146" y="117"/>
                                </a:lnTo>
                                <a:lnTo>
                                  <a:pt x="159" y="113"/>
                                </a:lnTo>
                                <a:lnTo>
                                  <a:pt x="171" y="108"/>
                                </a:lnTo>
                                <a:lnTo>
                                  <a:pt x="181" y="104"/>
                                </a:lnTo>
                                <a:lnTo>
                                  <a:pt x="193" y="97"/>
                                </a:lnTo>
                                <a:lnTo>
                                  <a:pt x="202" y="93"/>
                                </a:lnTo>
                                <a:lnTo>
                                  <a:pt x="232" y="87"/>
                                </a:lnTo>
                                <a:lnTo>
                                  <a:pt x="243" y="85"/>
                                </a:lnTo>
                                <a:lnTo>
                                  <a:pt x="258" y="83"/>
                                </a:lnTo>
                                <a:lnTo>
                                  <a:pt x="269" y="80"/>
                                </a:lnTo>
                                <a:lnTo>
                                  <a:pt x="280" y="78"/>
                                </a:lnTo>
                                <a:lnTo>
                                  <a:pt x="292" y="76"/>
                                </a:lnTo>
                                <a:lnTo>
                                  <a:pt x="306" y="71"/>
                                </a:lnTo>
                                <a:lnTo>
                                  <a:pt x="317" y="68"/>
                                </a:lnTo>
                                <a:lnTo>
                                  <a:pt x="329" y="64"/>
                                </a:lnTo>
                                <a:lnTo>
                                  <a:pt x="354" y="54"/>
                                </a:lnTo>
                                <a:lnTo>
                                  <a:pt x="365" y="49"/>
                                </a:lnTo>
                                <a:lnTo>
                                  <a:pt x="375" y="45"/>
                                </a:lnTo>
                                <a:lnTo>
                                  <a:pt x="386" y="44"/>
                                </a:lnTo>
                                <a:lnTo>
                                  <a:pt x="397" y="41"/>
                                </a:lnTo>
                                <a:lnTo>
                                  <a:pt x="410" y="39"/>
                                </a:lnTo>
                                <a:lnTo>
                                  <a:pt x="423" y="38"/>
                                </a:lnTo>
                                <a:lnTo>
                                  <a:pt x="437" y="35"/>
                                </a:lnTo>
                                <a:lnTo>
                                  <a:pt x="448" y="30"/>
                                </a:lnTo>
                                <a:lnTo>
                                  <a:pt x="481" y="19"/>
                                </a:lnTo>
                                <a:lnTo>
                                  <a:pt x="495" y="15"/>
                                </a:lnTo>
                                <a:lnTo>
                                  <a:pt x="513" y="13"/>
                                </a:lnTo>
                                <a:lnTo>
                                  <a:pt x="536" y="9"/>
                                </a:lnTo>
                                <a:lnTo>
                                  <a:pt x="549" y="5"/>
                                </a:lnTo>
                                <a:lnTo>
                                  <a:pt x="567" y="0"/>
                                </a:lnTo>
                                <a:lnTo>
                                  <a:pt x="577" y="0"/>
                                </a:lnTo>
                                <a:lnTo>
                                  <a:pt x="587" y="3"/>
                                </a:lnTo>
                                <a:lnTo>
                                  <a:pt x="593" y="8"/>
                                </a:lnTo>
                                <a:lnTo>
                                  <a:pt x="598" y="16"/>
                                </a:lnTo>
                                <a:lnTo>
                                  <a:pt x="603" y="24"/>
                                </a:lnTo>
                                <a:lnTo>
                                  <a:pt x="607" y="32"/>
                                </a:lnTo>
                                <a:lnTo>
                                  <a:pt x="611" y="41"/>
                                </a:lnTo>
                                <a:lnTo>
                                  <a:pt x="615" y="52"/>
                                </a:lnTo>
                                <a:lnTo>
                                  <a:pt x="620" y="60"/>
                                </a:lnTo>
                                <a:lnTo>
                                  <a:pt x="622" y="68"/>
                                </a:lnTo>
                                <a:lnTo>
                                  <a:pt x="626" y="78"/>
                                </a:lnTo>
                                <a:lnTo>
                                  <a:pt x="627" y="85"/>
                                </a:lnTo>
                                <a:lnTo>
                                  <a:pt x="632" y="95"/>
                                </a:lnTo>
                                <a:lnTo>
                                  <a:pt x="635" y="102"/>
                                </a:lnTo>
                                <a:lnTo>
                                  <a:pt x="640" y="110"/>
                                </a:lnTo>
                                <a:lnTo>
                                  <a:pt x="645" y="119"/>
                                </a:lnTo>
                                <a:lnTo>
                                  <a:pt x="651" y="130"/>
                                </a:lnTo>
                                <a:lnTo>
                                  <a:pt x="658" y="140"/>
                                </a:lnTo>
                                <a:lnTo>
                                  <a:pt x="664" y="151"/>
                                </a:lnTo>
                                <a:lnTo>
                                  <a:pt x="671" y="164"/>
                                </a:lnTo>
                                <a:lnTo>
                                  <a:pt x="677" y="174"/>
                                </a:lnTo>
                                <a:lnTo>
                                  <a:pt x="683" y="188"/>
                                </a:lnTo>
                                <a:lnTo>
                                  <a:pt x="668" y="199"/>
                                </a:lnTo>
                                <a:lnTo>
                                  <a:pt x="659" y="214"/>
                                </a:lnTo>
                                <a:lnTo>
                                  <a:pt x="660" y="241"/>
                                </a:lnTo>
                                <a:lnTo>
                                  <a:pt x="637" y="443"/>
                                </a:lnTo>
                                <a:lnTo>
                                  <a:pt x="623" y="568"/>
                                </a:lnTo>
                                <a:lnTo>
                                  <a:pt x="615" y="643"/>
                                </a:lnTo>
                                <a:lnTo>
                                  <a:pt x="614" y="653"/>
                                </a:lnTo>
                                <a:lnTo>
                                  <a:pt x="649" y="658"/>
                                </a:lnTo>
                                <a:lnTo>
                                  <a:pt x="663" y="690"/>
                                </a:lnTo>
                                <a:lnTo>
                                  <a:pt x="657" y="763"/>
                                </a:lnTo>
                                <a:lnTo>
                                  <a:pt x="618" y="827"/>
                                </a:lnTo>
                                <a:lnTo>
                                  <a:pt x="549" y="865"/>
                                </a:lnTo>
                                <a:lnTo>
                                  <a:pt x="485" y="934"/>
                                </a:lnTo>
                                <a:lnTo>
                                  <a:pt x="404" y="1062"/>
                                </a:lnTo>
                                <a:lnTo>
                                  <a:pt x="401" y="1067"/>
                                </a:lnTo>
                                <a:lnTo>
                                  <a:pt x="385" y="1096"/>
                                </a:lnTo>
                                <a:lnTo>
                                  <a:pt x="372" y="1179"/>
                                </a:lnTo>
                                <a:lnTo>
                                  <a:pt x="368" y="121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3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702" y="7050"/>
                            <a:ext cx="683" cy="1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AutoShape 346"/>
                        <wps:cNvSpPr>
                          <a:spLocks/>
                        </wps:cNvSpPr>
                        <wps:spPr bwMode="auto">
                          <a:xfrm>
                            <a:off x="3270" y="5074"/>
                            <a:ext cx="415" cy="1654"/>
                          </a:xfrm>
                          <a:custGeom>
                            <a:avLst/>
                            <a:gdLst>
                              <a:gd name="T0" fmla="+- 0 3433 3271"/>
                              <a:gd name="T1" fmla="*/ T0 w 415"/>
                              <a:gd name="T2" fmla="+- 0 5381 5075"/>
                              <a:gd name="T3" fmla="*/ 5381 h 1654"/>
                              <a:gd name="T4" fmla="+- 0 3617 3271"/>
                              <a:gd name="T5" fmla="*/ T4 w 415"/>
                              <a:gd name="T6" fmla="+- 0 5201 5075"/>
                              <a:gd name="T7" fmla="*/ 5201 h 1654"/>
                              <a:gd name="T8" fmla="+- 0 3675 3271"/>
                              <a:gd name="T9" fmla="*/ T8 w 415"/>
                              <a:gd name="T10" fmla="+- 0 5687 5075"/>
                              <a:gd name="T11" fmla="*/ 5687 h 1654"/>
                              <a:gd name="T12" fmla="+- 0 3554 3271"/>
                              <a:gd name="T13" fmla="*/ T12 w 415"/>
                              <a:gd name="T14" fmla="+- 0 5787 5075"/>
                              <a:gd name="T15" fmla="*/ 5787 h 1654"/>
                              <a:gd name="T16" fmla="+- 0 3544 3271"/>
                              <a:gd name="T17" fmla="*/ T16 w 415"/>
                              <a:gd name="T18" fmla="+- 0 5780 5075"/>
                              <a:gd name="T19" fmla="*/ 5780 h 1654"/>
                              <a:gd name="T20" fmla="+- 0 3544 3271"/>
                              <a:gd name="T21" fmla="*/ T20 w 415"/>
                              <a:gd name="T22" fmla="+- 0 5757 5075"/>
                              <a:gd name="T23" fmla="*/ 5757 h 1654"/>
                              <a:gd name="T24" fmla="+- 0 3555 3271"/>
                              <a:gd name="T25" fmla="*/ T24 w 415"/>
                              <a:gd name="T26" fmla="+- 0 5741 5075"/>
                              <a:gd name="T27" fmla="*/ 5741 h 1654"/>
                              <a:gd name="T28" fmla="+- 0 3557 3271"/>
                              <a:gd name="T29" fmla="*/ T28 w 415"/>
                              <a:gd name="T30" fmla="+- 0 5723 5075"/>
                              <a:gd name="T31" fmla="*/ 5723 h 1654"/>
                              <a:gd name="T32" fmla="+- 0 3667 3271"/>
                              <a:gd name="T33" fmla="*/ T32 w 415"/>
                              <a:gd name="T34" fmla="+- 0 5773 5075"/>
                              <a:gd name="T35" fmla="*/ 5773 h 1654"/>
                              <a:gd name="T36" fmla="+- 0 3487 3271"/>
                              <a:gd name="T37" fmla="*/ T36 w 415"/>
                              <a:gd name="T38" fmla="+- 0 5975 5075"/>
                              <a:gd name="T39" fmla="*/ 5975 h 1654"/>
                              <a:gd name="T40" fmla="+- 0 3505 3271"/>
                              <a:gd name="T41" fmla="*/ T40 w 415"/>
                              <a:gd name="T42" fmla="+- 0 5961 5075"/>
                              <a:gd name="T43" fmla="*/ 5961 h 1654"/>
                              <a:gd name="T44" fmla="+- 0 3504 3271"/>
                              <a:gd name="T45" fmla="*/ T44 w 415"/>
                              <a:gd name="T46" fmla="+- 0 5937 5075"/>
                              <a:gd name="T47" fmla="*/ 5937 h 1654"/>
                              <a:gd name="T48" fmla="+- 0 3502 3271"/>
                              <a:gd name="T49" fmla="*/ T48 w 415"/>
                              <a:gd name="T50" fmla="+- 0 5915 5075"/>
                              <a:gd name="T51" fmla="*/ 5915 h 1654"/>
                              <a:gd name="T52" fmla="+- 0 3522 3271"/>
                              <a:gd name="T53" fmla="*/ T52 w 415"/>
                              <a:gd name="T54" fmla="+- 0 5889 5075"/>
                              <a:gd name="T55" fmla="*/ 5889 h 1654"/>
                              <a:gd name="T56" fmla="+- 0 3536 3271"/>
                              <a:gd name="T57" fmla="*/ T56 w 415"/>
                              <a:gd name="T58" fmla="+- 0 5871 5075"/>
                              <a:gd name="T59" fmla="*/ 5871 h 1654"/>
                              <a:gd name="T60" fmla="+- 0 3546 3271"/>
                              <a:gd name="T61" fmla="*/ T60 w 415"/>
                              <a:gd name="T62" fmla="+- 0 5859 5075"/>
                              <a:gd name="T63" fmla="*/ 5859 h 1654"/>
                              <a:gd name="T64" fmla="+- 0 3527 3271"/>
                              <a:gd name="T65" fmla="*/ T64 w 415"/>
                              <a:gd name="T66" fmla="+- 0 5839 5075"/>
                              <a:gd name="T67" fmla="*/ 5839 h 1654"/>
                              <a:gd name="T68" fmla="+- 0 3518 3271"/>
                              <a:gd name="T69" fmla="*/ T68 w 415"/>
                              <a:gd name="T70" fmla="+- 0 5831 5075"/>
                              <a:gd name="T71" fmla="*/ 5831 h 1654"/>
                              <a:gd name="T72" fmla="+- 0 3508 3271"/>
                              <a:gd name="T73" fmla="*/ T72 w 415"/>
                              <a:gd name="T74" fmla="+- 0 5815 5075"/>
                              <a:gd name="T75" fmla="*/ 5815 h 1654"/>
                              <a:gd name="T76" fmla="+- 0 3512 3271"/>
                              <a:gd name="T77" fmla="*/ T76 w 415"/>
                              <a:gd name="T78" fmla="+- 0 5803 5075"/>
                              <a:gd name="T79" fmla="*/ 5803 h 1654"/>
                              <a:gd name="T80" fmla="+- 0 3526 3271"/>
                              <a:gd name="T81" fmla="*/ T80 w 415"/>
                              <a:gd name="T82" fmla="+- 0 5785 5075"/>
                              <a:gd name="T83" fmla="*/ 5785 h 1654"/>
                              <a:gd name="T84" fmla="+- 0 3543 3271"/>
                              <a:gd name="T85" fmla="*/ T84 w 415"/>
                              <a:gd name="T86" fmla="+- 0 5779 5075"/>
                              <a:gd name="T87" fmla="*/ 5779 h 1654"/>
                              <a:gd name="T88" fmla="+- 0 3546 3271"/>
                              <a:gd name="T89" fmla="*/ T88 w 415"/>
                              <a:gd name="T90" fmla="+- 0 5791 5075"/>
                              <a:gd name="T91" fmla="*/ 5791 h 1654"/>
                              <a:gd name="T92" fmla="+- 0 3633 3271"/>
                              <a:gd name="T93" fmla="*/ T92 w 415"/>
                              <a:gd name="T94" fmla="+- 0 5977 5075"/>
                              <a:gd name="T95" fmla="*/ 5977 h 1654"/>
                              <a:gd name="T96" fmla="+- 0 3292 3271"/>
                              <a:gd name="T97" fmla="*/ T96 w 415"/>
                              <a:gd name="T98" fmla="+- 0 6687 5075"/>
                              <a:gd name="T99" fmla="*/ 6687 h 1654"/>
                              <a:gd name="T100" fmla="+- 0 3299 3271"/>
                              <a:gd name="T101" fmla="*/ T100 w 415"/>
                              <a:gd name="T102" fmla="+- 0 6627 5075"/>
                              <a:gd name="T103" fmla="*/ 6627 h 1654"/>
                              <a:gd name="T104" fmla="+- 0 3292 3271"/>
                              <a:gd name="T105" fmla="*/ T104 w 415"/>
                              <a:gd name="T106" fmla="+- 0 6575 5075"/>
                              <a:gd name="T107" fmla="*/ 6575 h 1654"/>
                              <a:gd name="T108" fmla="+- 0 3296 3271"/>
                              <a:gd name="T109" fmla="*/ T108 w 415"/>
                              <a:gd name="T110" fmla="+- 0 6513 5075"/>
                              <a:gd name="T111" fmla="*/ 6513 h 1654"/>
                              <a:gd name="T112" fmla="+- 0 3363 3271"/>
                              <a:gd name="T113" fmla="*/ T112 w 415"/>
                              <a:gd name="T114" fmla="+- 0 6437 5075"/>
                              <a:gd name="T115" fmla="*/ 6437 h 1654"/>
                              <a:gd name="T116" fmla="+- 0 3347 3271"/>
                              <a:gd name="T117" fmla="*/ T116 w 415"/>
                              <a:gd name="T118" fmla="+- 0 6371 5075"/>
                              <a:gd name="T119" fmla="*/ 6371 h 1654"/>
                              <a:gd name="T120" fmla="+- 0 3349 3271"/>
                              <a:gd name="T121" fmla="*/ T120 w 415"/>
                              <a:gd name="T122" fmla="+- 0 6333 5075"/>
                              <a:gd name="T123" fmla="*/ 6333 h 1654"/>
                              <a:gd name="T124" fmla="+- 0 3341 3271"/>
                              <a:gd name="T125" fmla="*/ T124 w 415"/>
                              <a:gd name="T126" fmla="+- 0 6319 5075"/>
                              <a:gd name="T127" fmla="*/ 6319 h 1654"/>
                              <a:gd name="T128" fmla="+- 0 3330 3271"/>
                              <a:gd name="T129" fmla="*/ T128 w 415"/>
                              <a:gd name="T130" fmla="+- 0 6313 5075"/>
                              <a:gd name="T131" fmla="*/ 6313 h 1654"/>
                              <a:gd name="T132" fmla="+- 0 3312 3271"/>
                              <a:gd name="T133" fmla="*/ T132 w 415"/>
                              <a:gd name="T134" fmla="+- 0 6293 5075"/>
                              <a:gd name="T135" fmla="*/ 6293 h 1654"/>
                              <a:gd name="T136" fmla="+- 0 3308 3271"/>
                              <a:gd name="T137" fmla="*/ T136 w 415"/>
                              <a:gd name="T138" fmla="+- 0 6277 5075"/>
                              <a:gd name="T139" fmla="*/ 6277 h 1654"/>
                              <a:gd name="T140" fmla="+- 0 3306 3271"/>
                              <a:gd name="T141" fmla="*/ T140 w 415"/>
                              <a:gd name="T142" fmla="+- 0 6261 5075"/>
                              <a:gd name="T143" fmla="*/ 6261 h 1654"/>
                              <a:gd name="T144" fmla="+- 0 3305 3271"/>
                              <a:gd name="T145" fmla="*/ T144 w 415"/>
                              <a:gd name="T146" fmla="+- 0 6243 5075"/>
                              <a:gd name="T147" fmla="*/ 6243 h 1654"/>
                              <a:gd name="T148" fmla="+- 0 3304 3271"/>
                              <a:gd name="T149" fmla="*/ T148 w 415"/>
                              <a:gd name="T150" fmla="+- 0 6203 5075"/>
                              <a:gd name="T151" fmla="*/ 6203 h 1654"/>
                              <a:gd name="T152" fmla="+- 0 3304 3271"/>
                              <a:gd name="T153" fmla="*/ T152 w 415"/>
                              <a:gd name="T154" fmla="+- 0 6171 5075"/>
                              <a:gd name="T155" fmla="*/ 6171 h 1654"/>
                              <a:gd name="T156" fmla="+- 0 3298 3271"/>
                              <a:gd name="T157" fmla="*/ T156 w 415"/>
                              <a:gd name="T158" fmla="+- 0 6153 5075"/>
                              <a:gd name="T159" fmla="*/ 6153 h 1654"/>
                              <a:gd name="T160" fmla="+- 0 3286 3271"/>
                              <a:gd name="T161" fmla="*/ T160 w 415"/>
                              <a:gd name="T162" fmla="+- 0 6139 5075"/>
                              <a:gd name="T163" fmla="*/ 6139 h 1654"/>
                              <a:gd name="T164" fmla="+- 0 3288 3271"/>
                              <a:gd name="T165" fmla="*/ T164 w 415"/>
                              <a:gd name="T166" fmla="+- 0 6115 5075"/>
                              <a:gd name="T167" fmla="*/ 6115 h 1654"/>
                              <a:gd name="T168" fmla="+- 0 3293 3271"/>
                              <a:gd name="T169" fmla="*/ T168 w 415"/>
                              <a:gd name="T170" fmla="+- 0 6087 5075"/>
                              <a:gd name="T171" fmla="*/ 6087 h 1654"/>
                              <a:gd name="T172" fmla="+- 0 3297 3271"/>
                              <a:gd name="T173" fmla="*/ T172 w 415"/>
                              <a:gd name="T174" fmla="+- 0 6067 5075"/>
                              <a:gd name="T175" fmla="*/ 6067 h 1654"/>
                              <a:gd name="T176" fmla="+- 0 3304 3271"/>
                              <a:gd name="T177" fmla="*/ T176 w 415"/>
                              <a:gd name="T178" fmla="+- 0 6043 5075"/>
                              <a:gd name="T179" fmla="*/ 6043 h 1654"/>
                              <a:gd name="T180" fmla="+- 0 3302 3271"/>
                              <a:gd name="T181" fmla="*/ T180 w 415"/>
                              <a:gd name="T182" fmla="+- 0 6021 5075"/>
                              <a:gd name="T183" fmla="*/ 6021 h 1654"/>
                              <a:gd name="T184" fmla="+- 0 3303 3271"/>
                              <a:gd name="T185" fmla="*/ T184 w 415"/>
                              <a:gd name="T186" fmla="+- 0 5993 5075"/>
                              <a:gd name="T187" fmla="*/ 5993 h 1654"/>
                              <a:gd name="T188" fmla="+- 0 3311 3271"/>
                              <a:gd name="T189" fmla="*/ T188 w 415"/>
                              <a:gd name="T190" fmla="+- 0 5979 5075"/>
                              <a:gd name="T191" fmla="*/ 5979 h 1654"/>
                              <a:gd name="T192" fmla="+- 0 3323 3271"/>
                              <a:gd name="T193" fmla="*/ T192 w 415"/>
                              <a:gd name="T194" fmla="+- 0 5961 5075"/>
                              <a:gd name="T195" fmla="*/ 5961 h 1654"/>
                              <a:gd name="T196" fmla="+- 0 3356 3271"/>
                              <a:gd name="T197" fmla="*/ T196 w 415"/>
                              <a:gd name="T198" fmla="+- 0 5965 5075"/>
                              <a:gd name="T199" fmla="*/ 5965 h 1654"/>
                              <a:gd name="T200" fmla="+- 0 3373 3271"/>
                              <a:gd name="T201" fmla="*/ T200 w 415"/>
                              <a:gd name="T202" fmla="+- 0 5981 5075"/>
                              <a:gd name="T203" fmla="*/ 5981 h 1654"/>
                              <a:gd name="T204" fmla="+- 0 3395 3271"/>
                              <a:gd name="T205" fmla="*/ T204 w 415"/>
                              <a:gd name="T206" fmla="+- 0 6001 5075"/>
                              <a:gd name="T207" fmla="*/ 6001 h 1654"/>
                              <a:gd name="T208" fmla="+- 0 3599 3271"/>
                              <a:gd name="T209" fmla="*/ T208 w 415"/>
                              <a:gd name="T210" fmla="+- 0 6183 5075"/>
                              <a:gd name="T211" fmla="*/ 6183 h 1654"/>
                              <a:gd name="T212" fmla="+- 0 3523 3271"/>
                              <a:gd name="T213" fmla="*/ T212 w 415"/>
                              <a:gd name="T214" fmla="+- 0 6465 5075"/>
                              <a:gd name="T215" fmla="*/ 6465 h 1654"/>
                              <a:gd name="T216" fmla="+- 0 3271 3271"/>
                              <a:gd name="T217" fmla="*/ T216 w 415"/>
                              <a:gd name="T218" fmla="+- 0 6729 5075"/>
                              <a:gd name="T219" fmla="*/ 6729 h 1654"/>
                              <a:gd name="T220" fmla="+- 0 3433 3271"/>
                              <a:gd name="T221" fmla="*/ T220 w 415"/>
                              <a:gd name="T222" fmla="+- 0 5997 5075"/>
                              <a:gd name="T223" fmla="*/ 5997 h 1654"/>
                              <a:gd name="T224" fmla="+- 0 3461 3271"/>
                              <a:gd name="T225" fmla="*/ T224 w 415"/>
                              <a:gd name="T226" fmla="+- 0 5973 5075"/>
                              <a:gd name="T227" fmla="*/ 5973 h 1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15" h="1654">
                                <a:moveTo>
                                  <a:pt x="404" y="612"/>
                                </a:moveTo>
                                <a:lnTo>
                                  <a:pt x="295" y="612"/>
                                </a:lnTo>
                                <a:lnTo>
                                  <a:pt x="242" y="430"/>
                                </a:lnTo>
                                <a:lnTo>
                                  <a:pt x="208" y="366"/>
                                </a:lnTo>
                                <a:lnTo>
                                  <a:pt x="162" y="306"/>
                                </a:lnTo>
                                <a:lnTo>
                                  <a:pt x="153" y="292"/>
                                </a:lnTo>
                                <a:lnTo>
                                  <a:pt x="110" y="234"/>
                                </a:lnTo>
                                <a:lnTo>
                                  <a:pt x="138" y="0"/>
                                </a:lnTo>
                                <a:lnTo>
                                  <a:pt x="335" y="118"/>
                                </a:lnTo>
                                <a:lnTo>
                                  <a:pt x="346" y="126"/>
                                </a:lnTo>
                                <a:lnTo>
                                  <a:pt x="341" y="140"/>
                                </a:lnTo>
                                <a:lnTo>
                                  <a:pt x="374" y="206"/>
                                </a:lnTo>
                                <a:lnTo>
                                  <a:pt x="415" y="376"/>
                                </a:lnTo>
                                <a:lnTo>
                                  <a:pt x="415" y="494"/>
                                </a:lnTo>
                                <a:lnTo>
                                  <a:pt x="404" y="612"/>
                                </a:lnTo>
                                <a:close/>
                                <a:moveTo>
                                  <a:pt x="393" y="718"/>
                                </a:moveTo>
                                <a:lnTo>
                                  <a:pt x="284" y="718"/>
                                </a:lnTo>
                                <a:lnTo>
                                  <a:pt x="285" y="716"/>
                                </a:lnTo>
                                <a:lnTo>
                                  <a:pt x="284" y="714"/>
                                </a:lnTo>
                                <a:lnTo>
                                  <a:pt x="283" y="712"/>
                                </a:lnTo>
                                <a:lnTo>
                                  <a:pt x="280" y="710"/>
                                </a:lnTo>
                                <a:lnTo>
                                  <a:pt x="277" y="708"/>
                                </a:lnTo>
                                <a:lnTo>
                                  <a:pt x="273" y="706"/>
                                </a:lnTo>
                                <a:lnTo>
                                  <a:pt x="273" y="705"/>
                                </a:lnTo>
                                <a:lnTo>
                                  <a:pt x="272" y="704"/>
                                </a:lnTo>
                                <a:lnTo>
                                  <a:pt x="272" y="698"/>
                                </a:lnTo>
                                <a:lnTo>
                                  <a:pt x="272" y="690"/>
                                </a:lnTo>
                                <a:lnTo>
                                  <a:pt x="272" y="686"/>
                                </a:lnTo>
                                <a:lnTo>
                                  <a:pt x="273" y="682"/>
                                </a:lnTo>
                                <a:lnTo>
                                  <a:pt x="275" y="678"/>
                                </a:lnTo>
                                <a:lnTo>
                                  <a:pt x="276" y="676"/>
                                </a:lnTo>
                                <a:lnTo>
                                  <a:pt x="280" y="672"/>
                                </a:lnTo>
                                <a:lnTo>
                                  <a:pt x="283" y="670"/>
                                </a:lnTo>
                                <a:lnTo>
                                  <a:pt x="284" y="666"/>
                                </a:lnTo>
                                <a:lnTo>
                                  <a:pt x="285" y="664"/>
                                </a:lnTo>
                                <a:lnTo>
                                  <a:pt x="286" y="658"/>
                                </a:lnTo>
                                <a:lnTo>
                                  <a:pt x="286" y="652"/>
                                </a:lnTo>
                                <a:lnTo>
                                  <a:pt x="286" y="648"/>
                                </a:lnTo>
                                <a:lnTo>
                                  <a:pt x="296" y="646"/>
                                </a:lnTo>
                                <a:lnTo>
                                  <a:pt x="292" y="610"/>
                                </a:lnTo>
                                <a:lnTo>
                                  <a:pt x="295" y="612"/>
                                </a:lnTo>
                                <a:lnTo>
                                  <a:pt x="404" y="612"/>
                                </a:lnTo>
                                <a:lnTo>
                                  <a:pt x="396" y="698"/>
                                </a:lnTo>
                                <a:lnTo>
                                  <a:pt x="393" y="718"/>
                                </a:lnTo>
                                <a:close/>
                                <a:moveTo>
                                  <a:pt x="362" y="902"/>
                                </a:moveTo>
                                <a:lnTo>
                                  <a:pt x="207" y="902"/>
                                </a:lnTo>
                                <a:lnTo>
                                  <a:pt x="210" y="900"/>
                                </a:lnTo>
                                <a:lnTo>
                                  <a:pt x="216" y="900"/>
                                </a:lnTo>
                                <a:lnTo>
                                  <a:pt x="222" y="896"/>
                                </a:lnTo>
                                <a:lnTo>
                                  <a:pt x="227" y="894"/>
                                </a:lnTo>
                                <a:lnTo>
                                  <a:pt x="231" y="892"/>
                                </a:lnTo>
                                <a:lnTo>
                                  <a:pt x="232" y="890"/>
                                </a:lnTo>
                                <a:lnTo>
                                  <a:pt x="234" y="886"/>
                                </a:lnTo>
                                <a:lnTo>
                                  <a:pt x="235" y="880"/>
                                </a:lnTo>
                                <a:lnTo>
                                  <a:pt x="236" y="876"/>
                                </a:lnTo>
                                <a:lnTo>
                                  <a:pt x="235" y="870"/>
                                </a:lnTo>
                                <a:lnTo>
                                  <a:pt x="234" y="864"/>
                                </a:lnTo>
                                <a:lnTo>
                                  <a:pt x="233" y="862"/>
                                </a:lnTo>
                                <a:lnTo>
                                  <a:pt x="232" y="858"/>
                                </a:lnTo>
                                <a:lnTo>
                                  <a:pt x="231" y="854"/>
                                </a:lnTo>
                                <a:lnTo>
                                  <a:pt x="231" y="848"/>
                                </a:lnTo>
                                <a:lnTo>
                                  <a:pt x="231" y="844"/>
                                </a:lnTo>
                                <a:lnTo>
                                  <a:pt x="231" y="840"/>
                                </a:lnTo>
                                <a:lnTo>
                                  <a:pt x="233" y="836"/>
                                </a:lnTo>
                                <a:lnTo>
                                  <a:pt x="236" y="832"/>
                                </a:lnTo>
                                <a:lnTo>
                                  <a:pt x="239" y="826"/>
                                </a:lnTo>
                                <a:lnTo>
                                  <a:pt x="247" y="818"/>
                                </a:lnTo>
                                <a:lnTo>
                                  <a:pt x="251" y="814"/>
                                </a:lnTo>
                                <a:lnTo>
                                  <a:pt x="254" y="810"/>
                                </a:lnTo>
                                <a:lnTo>
                                  <a:pt x="257" y="808"/>
                                </a:lnTo>
                                <a:lnTo>
                                  <a:pt x="258" y="804"/>
                                </a:lnTo>
                                <a:lnTo>
                                  <a:pt x="259" y="802"/>
                                </a:lnTo>
                                <a:lnTo>
                                  <a:pt x="265" y="796"/>
                                </a:lnTo>
                                <a:lnTo>
                                  <a:pt x="268" y="796"/>
                                </a:lnTo>
                                <a:lnTo>
                                  <a:pt x="270" y="794"/>
                                </a:lnTo>
                                <a:lnTo>
                                  <a:pt x="272" y="790"/>
                                </a:lnTo>
                                <a:lnTo>
                                  <a:pt x="274" y="788"/>
                                </a:lnTo>
                                <a:lnTo>
                                  <a:pt x="275" y="784"/>
                                </a:lnTo>
                                <a:lnTo>
                                  <a:pt x="274" y="780"/>
                                </a:lnTo>
                                <a:lnTo>
                                  <a:pt x="272" y="776"/>
                                </a:lnTo>
                                <a:lnTo>
                                  <a:pt x="268" y="772"/>
                                </a:lnTo>
                                <a:lnTo>
                                  <a:pt x="264" y="768"/>
                                </a:lnTo>
                                <a:lnTo>
                                  <a:pt x="256" y="764"/>
                                </a:lnTo>
                                <a:lnTo>
                                  <a:pt x="254" y="762"/>
                                </a:lnTo>
                                <a:lnTo>
                                  <a:pt x="253" y="760"/>
                                </a:lnTo>
                                <a:lnTo>
                                  <a:pt x="251" y="758"/>
                                </a:lnTo>
                                <a:lnTo>
                                  <a:pt x="249" y="756"/>
                                </a:lnTo>
                                <a:lnTo>
                                  <a:pt x="247" y="756"/>
                                </a:lnTo>
                                <a:lnTo>
                                  <a:pt x="246" y="754"/>
                                </a:lnTo>
                                <a:lnTo>
                                  <a:pt x="240" y="754"/>
                                </a:lnTo>
                                <a:lnTo>
                                  <a:pt x="239" y="752"/>
                                </a:lnTo>
                                <a:lnTo>
                                  <a:pt x="237" y="744"/>
                                </a:lnTo>
                                <a:lnTo>
                                  <a:pt x="237" y="740"/>
                                </a:lnTo>
                                <a:lnTo>
                                  <a:pt x="237" y="738"/>
                                </a:lnTo>
                                <a:lnTo>
                                  <a:pt x="237" y="736"/>
                                </a:lnTo>
                                <a:lnTo>
                                  <a:pt x="238" y="732"/>
                                </a:lnTo>
                                <a:lnTo>
                                  <a:pt x="239" y="730"/>
                                </a:lnTo>
                                <a:lnTo>
                                  <a:pt x="241" y="728"/>
                                </a:lnTo>
                                <a:lnTo>
                                  <a:pt x="244" y="722"/>
                                </a:lnTo>
                                <a:lnTo>
                                  <a:pt x="248" y="718"/>
                                </a:lnTo>
                                <a:lnTo>
                                  <a:pt x="251" y="714"/>
                                </a:lnTo>
                                <a:lnTo>
                                  <a:pt x="253" y="712"/>
                                </a:lnTo>
                                <a:lnTo>
                                  <a:pt x="255" y="710"/>
                                </a:lnTo>
                                <a:lnTo>
                                  <a:pt x="258" y="708"/>
                                </a:lnTo>
                                <a:lnTo>
                                  <a:pt x="262" y="706"/>
                                </a:lnTo>
                                <a:lnTo>
                                  <a:pt x="265" y="706"/>
                                </a:lnTo>
                                <a:lnTo>
                                  <a:pt x="268" y="704"/>
                                </a:lnTo>
                                <a:lnTo>
                                  <a:pt x="272" y="704"/>
                                </a:lnTo>
                                <a:lnTo>
                                  <a:pt x="273" y="705"/>
                                </a:lnTo>
                                <a:lnTo>
                                  <a:pt x="273" y="706"/>
                                </a:lnTo>
                                <a:lnTo>
                                  <a:pt x="273" y="712"/>
                                </a:lnTo>
                                <a:lnTo>
                                  <a:pt x="275" y="716"/>
                                </a:lnTo>
                                <a:lnTo>
                                  <a:pt x="276" y="716"/>
                                </a:lnTo>
                                <a:lnTo>
                                  <a:pt x="278" y="718"/>
                                </a:lnTo>
                                <a:lnTo>
                                  <a:pt x="393" y="718"/>
                                </a:lnTo>
                                <a:lnTo>
                                  <a:pt x="378" y="798"/>
                                </a:lnTo>
                                <a:lnTo>
                                  <a:pt x="362" y="902"/>
                                </a:lnTo>
                                <a:close/>
                                <a:moveTo>
                                  <a:pt x="0" y="1654"/>
                                </a:moveTo>
                                <a:lnTo>
                                  <a:pt x="3" y="1650"/>
                                </a:lnTo>
                                <a:lnTo>
                                  <a:pt x="7" y="1636"/>
                                </a:lnTo>
                                <a:lnTo>
                                  <a:pt x="15" y="1618"/>
                                </a:lnTo>
                                <a:lnTo>
                                  <a:pt x="21" y="1612"/>
                                </a:lnTo>
                                <a:lnTo>
                                  <a:pt x="25" y="1600"/>
                                </a:lnTo>
                                <a:lnTo>
                                  <a:pt x="32" y="1588"/>
                                </a:lnTo>
                                <a:lnTo>
                                  <a:pt x="31" y="1564"/>
                                </a:lnTo>
                                <a:lnTo>
                                  <a:pt x="29" y="1556"/>
                                </a:lnTo>
                                <a:lnTo>
                                  <a:pt x="28" y="1552"/>
                                </a:lnTo>
                                <a:lnTo>
                                  <a:pt x="26" y="1544"/>
                                </a:lnTo>
                                <a:lnTo>
                                  <a:pt x="25" y="1540"/>
                                </a:lnTo>
                                <a:lnTo>
                                  <a:pt x="25" y="1520"/>
                                </a:lnTo>
                                <a:lnTo>
                                  <a:pt x="25" y="1514"/>
                                </a:lnTo>
                                <a:lnTo>
                                  <a:pt x="21" y="1500"/>
                                </a:lnTo>
                                <a:lnTo>
                                  <a:pt x="20" y="1478"/>
                                </a:lnTo>
                                <a:lnTo>
                                  <a:pt x="21" y="1466"/>
                                </a:lnTo>
                                <a:lnTo>
                                  <a:pt x="24" y="1458"/>
                                </a:lnTo>
                                <a:lnTo>
                                  <a:pt x="23" y="1444"/>
                                </a:lnTo>
                                <a:lnTo>
                                  <a:pt x="25" y="1438"/>
                                </a:lnTo>
                                <a:lnTo>
                                  <a:pt x="30" y="1424"/>
                                </a:lnTo>
                                <a:lnTo>
                                  <a:pt x="39" y="1410"/>
                                </a:lnTo>
                                <a:lnTo>
                                  <a:pt x="61" y="1392"/>
                                </a:lnTo>
                                <a:lnTo>
                                  <a:pt x="91" y="1370"/>
                                </a:lnTo>
                                <a:lnTo>
                                  <a:pt x="92" y="1362"/>
                                </a:lnTo>
                                <a:lnTo>
                                  <a:pt x="69" y="1312"/>
                                </a:lnTo>
                                <a:lnTo>
                                  <a:pt x="72" y="1308"/>
                                </a:lnTo>
                                <a:lnTo>
                                  <a:pt x="74" y="1304"/>
                                </a:lnTo>
                                <a:lnTo>
                                  <a:pt x="75" y="1300"/>
                                </a:lnTo>
                                <a:lnTo>
                                  <a:pt x="76" y="1296"/>
                                </a:lnTo>
                                <a:lnTo>
                                  <a:pt x="77" y="1288"/>
                                </a:lnTo>
                                <a:lnTo>
                                  <a:pt x="78" y="1284"/>
                                </a:lnTo>
                                <a:lnTo>
                                  <a:pt x="79" y="1278"/>
                                </a:lnTo>
                                <a:lnTo>
                                  <a:pt x="79" y="1262"/>
                                </a:lnTo>
                                <a:lnTo>
                                  <a:pt x="78" y="1258"/>
                                </a:lnTo>
                                <a:lnTo>
                                  <a:pt x="77" y="1256"/>
                                </a:lnTo>
                                <a:lnTo>
                                  <a:pt x="75" y="1252"/>
                                </a:lnTo>
                                <a:lnTo>
                                  <a:pt x="73" y="1250"/>
                                </a:lnTo>
                                <a:lnTo>
                                  <a:pt x="72" y="1246"/>
                                </a:lnTo>
                                <a:lnTo>
                                  <a:pt x="70" y="1244"/>
                                </a:lnTo>
                                <a:lnTo>
                                  <a:pt x="68" y="1244"/>
                                </a:lnTo>
                                <a:lnTo>
                                  <a:pt x="65" y="1242"/>
                                </a:lnTo>
                                <a:lnTo>
                                  <a:pt x="63" y="1240"/>
                                </a:lnTo>
                                <a:lnTo>
                                  <a:pt x="61" y="1240"/>
                                </a:lnTo>
                                <a:lnTo>
                                  <a:pt x="59" y="1238"/>
                                </a:lnTo>
                                <a:lnTo>
                                  <a:pt x="51" y="1230"/>
                                </a:lnTo>
                                <a:lnTo>
                                  <a:pt x="48" y="1228"/>
                                </a:lnTo>
                                <a:lnTo>
                                  <a:pt x="46" y="1224"/>
                                </a:lnTo>
                                <a:lnTo>
                                  <a:pt x="43" y="1222"/>
                                </a:lnTo>
                                <a:lnTo>
                                  <a:pt x="41" y="1218"/>
                                </a:lnTo>
                                <a:lnTo>
                                  <a:pt x="39" y="1216"/>
                                </a:lnTo>
                                <a:lnTo>
                                  <a:pt x="39" y="1212"/>
                                </a:lnTo>
                                <a:lnTo>
                                  <a:pt x="38" y="1210"/>
                                </a:lnTo>
                                <a:lnTo>
                                  <a:pt x="38" y="1204"/>
                                </a:lnTo>
                                <a:lnTo>
                                  <a:pt x="37" y="1202"/>
                                </a:lnTo>
                                <a:lnTo>
                                  <a:pt x="36" y="1200"/>
                                </a:lnTo>
                                <a:lnTo>
                                  <a:pt x="35" y="1198"/>
                                </a:lnTo>
                                <a:lnTo>
                                  <a:pt x="35" y="1196"/>
                                </a:lnTo>
                                <a:lnTo>
                                  <a:pt x="36" y="1190"/>
                                </a:lnTo>
                                <a:lnTo>
                                  <a:pt x="35" y="1186"/>
                                </a:lnTo>
                                <a:lnTo>
                                  <a:pt x="34" y="1184"/>
                                </a:lnTo>
                                <a:lnTo>
                                  <a:pt x="33" y="1178"/>
                                </a:lnTo>
                                <a:lnTo>
                                  <a:pt x="33" y="1174"/>
                                </a:lnTo>
                                <a:lnTo>
                                  <a:pt x="33" y="1170"/>
                                </a:lnTo>
                                <a:lnTo>
                                  <a:pt x="34" y="1168"/>
                                </a:lnTo>
                                <a:lnTo>
                                  <a:pt x="34" y="1156"/>
                                </a:lnTo>
                                <a:lnTo>
                                  <a:pt x="34" y="1148"/>
                                </a:lnTo>
                                <a:lnTo>
                                  <a:pt x="34" y="1142"/>
                                </a:lnTo>
                                <a:lnTo>
                                  <a:pt x="34" y="1138"/>
                                </a:lnTo>
                                <a:lnTo>
                                  <a:pt x="33" y="1128"/>
                                </a:lnTo>
                                <a:lnTo>
                                  <a:pt x="33" y="1122"/>
                                </a:lnTo>
                                <a:lnTo>
                                  <a:pt x="34" y="1116"/>
                                </a:lnTo>
                                <a:lnTo>
                                  <a:pt x="34" y="1106"/>
                                </a:lnTo>
                                <a:lnTo>
                                  <a:pt x="34" y="1102"/>
                                </a:lnTo>
                                <a:lnTo>
                                  <a:pt x="33" y="1096"/>
                                </a:lnTo>
                                <a:lnTo>
                                  <a:pt x="32" y="1094"/>
                                </a:lnTo>
                                <a:lnTo>
                                  <a:pt x="32" y="1088"/>
                                </a:lnTo>
                                <a:lnTo>
                                  <a:pt x="31" y="1086"/>
                                </a:lnTo>
                                <a:lnTo>
                                  <a:pt x="29" y="1082"/>
                                </a:lnTo>
                                <a:lnTo>
                                  <a:pt x="27" y="1078"/>
                                </a:lnTo>
                                <a:lnTo>
                                  <a:pt x="25" y="1076"/>
                                </a:lnTo>
                                <a:lnTo>
                                  <a:pt x="22" y="1074"/>
                                </a:lnTo>
                                <a:lnTo>
                                  <a:pt x="19" y="1068"/>
                                </a:lnTo>
                                <a:lnTo>
                                  <a:pt x="16" y="1066"/>
                                </a:lnTo>
                                <a:lnTo>
                                  <a:pt x="15" y="1064"/>
                                </a:lnTo>
                                <a:lnTo>
                                  <a:pt x="14" y="1060"/>
                                </a:lnTo>
                                <a:lnTo>
                                  <a:pt x="13" y="1058"/>
                                </a:lnTo>
                                <a:lnTo>
                                  <a:pt x="13" y="1054"/>
                                </a:lnTo>
                                <a:lnTo>
                                  <a:pt x="15" y="1044"/>
                                </a:lnTo>
                                <a:lnTo>
                                  <a:pt x="17" y="1040"/>
                                </a:lnTo>
                                <a:lnTo>
                                  <a:pt x="18" y="1034"/>
                                </a:lnTo>
                                <a:lnTo>
                                  <a:pt x="20" y="1028"/>
                                </a:lnTo>
                                <a:lnTo>
                                  <a:pt x="21" y="1024"/>
                                </a:lnTo>
                                <a:lnTo>
                                  <a:pt x="22" y="1018"/>
                                </a:lnTo>
                                <a:lnTo>
                                  <a:pt x="22" y="1012"/>
                                </a:lnTo>
                                <a:lnTo>
                                  <a:pt x="22" y="1008"/>
                                </a:lnTo>
                                <a:lnTo>
                                  <a:pt x="22" y="1006"/>
                                </a:lnTo>
                                <a:lnTo>
                                  <a:pt x="23" y="1002"/>
                                </a:lnTo>
                                <a:lnTo>
                                  <a:pt x="25" y="998"/>
                                </a:lnTo>
                                <a:lnTo>
                                  <a:pt x="26" y="992"/>
                                </a:lnTo>
                                <a:lnTo>
                                  <a:pt x="27" y="990"/>
                                </a:lnTo>
                                <a:lnTo>
                                  <a:pt x="30" y="980"/>
                                </a:lnTo>
                                <a:lnTo>
                                  <a:pt x="31" y="974"/>
                                </a:lnTo>
                                <a:lnTo>
                                  <a:pt x="32" y="972"/>
                                </a:lnTo>
                                <a:lnTo>
                                  <a:pt x="33" y="968"/>
                                </a:lnTo>
                                <a:lnTo>
                                  <a:pt x="34" y="960"/>
                                </a:lnTo>
                                <a:lnTo>
                                  <a:pt x="33" y="956"/>
                                </a:lnTo>
                                <a:lnTo>
                                  <a:pt x="32" y="954"/>
                                </a:lnTo>
                                <a:lnTo>
                                  <a:pt x="31" y="950"/>
                                </a:lnTo>
                                <a:lnTo>
                                  <a:pt x="31" y="946"/>
                                </a:lnTo>
                                <a:lnTo>
                                  <a:pt x="29" y="942"/>
                                </a:lnTo>
                                <a:lnTo>
                                  <a:pt x="29" y="932"/>
                                </a:lnTo>
                                <a:lnTo>
                                  <a:pt x="29" y="928"/>
                                </a:lnTo>
                                <a:lnTo>
                                  <a:pt x="30" y="924"/>
                                </a:lnTo>
                                <a:lnTo>
                                  <a:pt x="32" y="918"/>
                                </a:lnTo>
                                <a:lnTo>
                                  <a:pt x="35" y="914"/>
                                </a:lnTo>
                                <a:lnTo>
                                  <a:pt x="37" y="910"/>
                                </a:lnTo>
                                <a:lnTo>
                                  <a:pt x="39" y="908"/>
                                </a:lnTo>
                                <a:lnTo>
                                  <a:pt x="39" y="906"/>
                                </a:lnTo>
                                <a:lnTo>
                                  <a:pt x="40" y="904"/>
                                </a:lnTo>
                                <a:lnTo>
                                  <a:pt x="41" y="902"/>
                                </a:lnTo>
                                <a:lnTo>
                                  <a:pt x="44" y="898"/>
                                </a:lnTo>
                                <a:lnTo>
                                  <a:pt x="46" y="894"/>
                                </a:lnTo>
                                <a:lnTo>
                                  <a:pt x="49" y="890"/>
                                </a:lnTo>
                                <a:lnTo>
                                  <a:pt x="52" y="886"/>
                                </a:lnTo>
                                <a:lnTo>
                                  <a:pt x="57" y="882"/>
                                </a:lnTo>
                                <a:lnTo>
                                  <a:pt x="61" y="880"/>
                                </a:lnTo>
                                <a:lnTo>
                                  <a:pt x="69" y="880"/>
                                </a:lnTo>
                                <a:lnTo>
                                  <a:pt x="80" y="886"/>
                                </a:lnTo>
                                <a:lnTo>
                                  <a:pt x="85" y="890"/>
                                </a:lnTo>
                                <a:lnTo>
                                  <a:pt x="88" y="892"/>
                                </a:lnTo>
                                <a:lnTo>
                                  <a:pt x="93" y="896"/>
                                </a:lnTo>
                                <a:lnTo>
                                  <a:pt x="97" y="900"/>
                                </a:lnTo>
                                <a:lnTo>
                                  <a:pt x="100" y="902"/>
                                </a:lnTo>
                                <a:lnTo>
                                  <a:pt x="102" y="906"/>
                                </a:lnTo>
                                <a:lnTo>
                                  <a:pt x="106" y="910"/>
                                </a:lnTo>
                                <a:lnTo>
                                  <a:pt x="110" y="914"/>
                                </a:lnTo>
                                <a:lnTo>
                                  <a:pt x="114" y="918"/>
                                </a:lnTo>
                                <a:lnTo>
                                  <a:pt x="119" y="922"/>
                                </a:lnTo>
                                <a:lnTo>
                                  <a:pt x="124" y="926"/>
                                </a:lnTo>
                                <a:lnTo>
                                  <a:pt x="129" y="928"/>
                                </a:lnTo>
                                <a:lnTo>
                                  <a:pt x="134" y="930"/>
                                </a:lnTo>
                                <a:lnTo>
                                  <a:pt x="357" y="930"/>
                                </a:lnTo>
                                <a:lnTo>
                                  <a:pt x="345" y="1008"/>
                                </a:lnTo>
                                <a:lnTo>
                                  <a:pt x="328" y="1108"/>
                                </a:lnTo>
                                <a:lnTo>
                                  <a:pt x="308" y="1196"/>
                                </a:lnTo>
                                <a:lnTo>
                                  <a:pt x="298" y="1254"/>
                                </a:lnTo>
                                <a:lnTo>
                                  <a:pt x="277" y="1332"/>
                                </a:lnTo>
                                <a:lnTo>
                                  <a:pt x="256" y="1380"/>
                                </a:lnTo>
                                <a:lnTo>
                                  <a:pt x="252" y="1390"/>
                                </a:lnTo>
                                <a:lnTo>
                                  <a:pt x="247" y="1402"/>
                                </a:lnTo>
                                <a:lnTo>
                                  <a:pt x="195" y="1494"/>
                                </a:lnTo>
                                <a:lnTo>
                                  <a:pt x="126" y="1568"/>
                                </a:lnTo>
                                <a:lnTo>
                                  <a:pt x="72" y="1606"/>
                                </a:lnTo>
                                <a:lnTo>
                                  <a:pt x="0" y="1654"/>
                                </a:lnTo>
                                <a:close/>
                                <a:moveTo>
                                  <a:pt x="357" y="930"/>
                                </a:moveTo>
                                <a:lnTo>
                                  <a:pt x="149" y="930"/>
                                </a:lnTo>
                                <a:lnTo>
                                  <a:pt x="153" y="928"/>
                                </a:lnTo>
                                <a:lnTo>
                                  <a:pt x="157" y="924"/>
                                </a:lnTo>
                                <a:lnTo>
                                  <a:pt x="162" y="922"/>
                                </a:lnTo>
                                <a:lnTo>
                                  <a:pt x="167" y="916"/>
                                </a:lnTo>
                                <a:lnTo>
                                  <a:pt x="171" y="910"/>
                                </a:lnTo>
                                <a:lnTo>
                                  <a:pt x="180" y="900"/>
                                </a:lnTo>
                                <a:lnTo>
                                  <a:pt x="184" y="898"/>
                                </a:lnTo>
                                <a:lnTo>
                                  <a:pt x="190" y="898"/>
                                </a:lnTo>
                                <a:lnTo>
                                  <a:pt x="193" y="900"/>
                                </a:lnTo>
                                <a:lnTo>
                                  <a:pt x="196" y="902"/>
                                </a:lnTo>
                                <a:lnTo>
                                  <a:pt x="362" y="902"/>
                                </a:lnTo>
                                <a:lnTo>
                                  <a:pt x="357" y="93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34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270" y="5074"/>
                            <a:ext cx="415" cy="1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Freeform 344"/>
                        <wps:cNvSpPr>
                          <a:spLocks/>
                        </wps:cNvSpPr>
                        <wps:spPr bwMode="auto">
                          <a:xfrm>
                            <a:off x="1335" y="5745"/>
                            <a:ext cx="1108" cy="1343"/>
                          </a:xfrm>
                          <a:custGeom>
                            <a:avLst/>
                            <a:gdLst>
                              <a:gd name="T0" fmla="+- 0 2440 1335"/>
                              <a:gd name="T1" fmla="*/ T0 w 1108"/>
                              <a:gd name="T2" fmla="+- 0 7088 5746"/>
                              <a:gd name="T3" fmla="*/ 7088 h 1343"/>
                              <a:gd name="T4" fmla="+- 0 2149 1335"/>
                              <a:gd name="T5" fmla="*/ T4 w 1108"/>
                              <a:gd name="T6" fmla="+- 0 6886 5746"/>
                              <a:gd name="T7" fmla="*/ 6886 h 1343"/>
                              <a:gd name="T8" fmla="+- 0 1397 1335"/>
                              <a:gd name="T9" fmla="*/ T8 w 1108"/>
                              <a:gd name="T10" fmla="+- 0 6680 5746"/>
                              <a:gd name="T11" fmla="*/ 6680 h 1343"/>
                              <a:gd name="T12" fmla="+- 0 1380 1335"/>
                              <a:gd name="T13" fmla="*/ T12 w 1108"/>
                              <a:gd name="T14" fmla="+- 0 6672 5746"/>
                              <a:gd name="T15" fmla="*/ 6672 h 1343"/>
                              <a:gd name="T16" fmla="+- 0 1386 1335"/>
                              <a:gd name="T17" fmla="*/ T16 w 1108"/>
                              <a:gd name="T18" fmla="+- 0 6611 5746"/>
                              <a:gd name="T19" fmla="*/ 6611 h 1343"/>
                              <a:gd name="T20" fmla="+- 0 1373 1335"/>
                              <a:gd name="T21" fmla="*/ T20 w 1108"/>
                              <a:gd name="T22" fmla="+- 0 6566 5746"/>
                              <a:gd name="T23" fmla="*/ 6566 h 1343"/>
                              <a:gd name="T24" fmla="+- 0 1335 1335"/>
                              <a:gd name="T25" fmla="*/ T24 w 1108"/>
                              <a:gd name="T26" fmla="+- 0 6562 5746"/>
                              <a:gd name="T27" fmla="*/ 6562 h 1343"/>
                              <a:gd name="T28" fmla="+- 0 1426 1335"/>
                              <a:gd name="T29" fmla="*/ T28 w 1108"/>
                              <a:gd name="T30" fmla="+- 0 5746 5746"/>
                              <a:gd name="T31" fmla="*/ 5746 h 1343"/>
                              <a:gd name="T32" fmla="+- 0 1650 1335"/>
                              <a:gd name="T33" fmla="*/ T32 w 1108"/>
                              <a:gd name="T34" fmla="+- 0 6096 5746"/>
                              <a:gd name="T35" fmla="*/ 6096 h 1343"/>
                              <a:gd name="T36" fmla="+- 0 2208 1335"/>
                              <a:gd name="T37" fmla="*/ T36 w 1108"/>
                              <a:gd name="T38" fmla="+- 0 6637 5746"/>
                              <a:gd name="T39" fmla="*/ 6637 h 1343"/>
                              <a:gd name="T40" fmla="+- 0 2236 1335"/>
                              <a:gd name="T41" fmla="*/ T40 w 1108"/>
                              <a:gd name="T42" fmla="+- 0 6666 5746"/>
                              <a:gd name="T43" fmla="*/ 6666 h 1343"/>
                              <a:gd name="T44" fmla="+- 0 2269 1335"/>
                              <a:gd name="T45" fmla="*/ T44 w 1108"/>
                              <a:gd name="T46" fmla="+- 0 6722 5746"/>
                              <a:gd name="T47" fmla="*/ 6722 h 1343"/>
                              <a:gd name="T48" fmla="+- 0 2340 1335"/>
                              <a:gd name="T49" fmla="*/ T48 w 1108"/>
                              <a:gd name="T50" fmla="+- 0 6905 5746"/>
                              <a:gd name="T51" fmla="*/ 6905 h 1343"/>
                              <a:gd name="T52" fmla="+- 0 2443 1335"/>
                              <a:gd name="T53" fmla="*/ T52 w 1108"/>
                              <a:gd name="T54" fmla="+- 0 7083 5746"/>
                              <a:gd name="T55" fmla="*/ 7083 h 1343"/>
                              <a:gd name="T56" fmla="+- 0 2440 1335"/>
                              <a:gd name="T57" fmla="*/ T56 w 1108"/>
                              <a:gd name="T58" fmla="+- 0 7088 5746"/>
                              <a:gd name="T59" fmla="*/ 7088 h 1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08" h="1343">
                                <a:moveTo>
                                  <a:pt x="1105" y="1342"/>
                                </a:moveTo>
                                <a:lnTo>
                                  <a:pt x="814" y="1140"/>
                                </a:lnTo>
                                <a:lnTo>
                                  <a:pt x="62" y="934"/>
                                </a:lnTo>
                                <a:lnTo>
                                  <a:pt x="45" y="926"/>
                                </a:lnTo>
                                <a:lnTo>
                                  <a:pt x="51" y="865"/>
                                </a:lnTo>
                                <a:lnTo>
                                  <a:pt x="38" y="820"/>
                                </a:lnTo>
                                <a:lnTo>
                                  <a:pt x="0" y="816"/>
                                </a:lnTo>
                                <a:lnTo>
                                  <a:pt x="91" y="0"/>
                                </a:lnTo>
                                <a:lnTo>
                                  <a:pt x="315" y="350"/>
                                </a:lnTo>
                                <a:lnTo>
                                  <a:pt x="873" y="891"/>
                                </a:lnTo>
                                <a:lnTo>
                                  <a:pt x="901" y="920"/>
                                </a:lnTo>
                                <a:lnTo>
                                  <a:pt x="934" y="976"/>
                                </a:lnTo>
                                <a:lnTo>
                                  <a:pt x="1005" y="1159"/>
                                </a:lnTo>
                                <a:lnTo>
                                  <a:pt x="1108" y="1337"/>
                                </a:lnTo>
                                <a:lnTo>
                                  <a:pt x="1105" y="1342"/>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0" name="Picture 3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335" y="5745"/>
                            <a:ext cx="1108" cy="1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 name="AutoShape 342"/>
                        <wps:cNvSpPr>
                          <a:spLocks/>
                        </wps:cNvSpPr>
                        <wps:spPr bwMode="auto">
                          <a:xfrm>
                            <a:off x="702" y="29"/>
                            <a:ext cx="2076" cy="3620"/>
                          </a:xfrm>
                          <a:custGeom>
                            <a:avLst/>
                            <a:gdLst>
                              <a:gd name="T0" fmla="+- 0 1046 702"/>
                              <a:gd name="T1" fmla="*/ T0 w 2076"/>
                              <a:gd name="T2" fmla="+- 0 1589 29"/>
                              <a:gd name="T3" fmla="*/ 1589 h 3620"/>
                              <a:gd name="T4" fmla="+- 0 964 702"/>
                              <a:gd name="T5" fmla="*/ T4 w 2076"/>
                              <a:gd name="T6" fmla="+- 0 1509 29"/>
                              <a:gd name="T7" fmla="*/ 1509 h 3620"/>
                              <a:gd name="T8" fmla="+- 0 805 702"/>
                              <a:gd name="T9" fmla="*/ T8 w 2076"/>
                              <a:gd name="T10" fmla="+- 0 1449 29"/>
                              <a:gd name="T11" fmla="*/ 1449 h 3620"/>
                              <a:gd name="T12" fmla="+- 0 758 702"/>
                              <a:gd name="T13" fmla="*/ T12 w 2076"/>
                              <a:gd name="T14" fmla="+- 0 1369 29"/>
                              <a:gd name="T15" fmla="*/ 1369 h 3620"/>
                              <a:gd name="T16" fmla="+- 0 740 702"/>
                              <a:gd name="T17" fmla="*/ T16 w 2076"/>
                              <a:gd name="T18" fmla="+- 0 1309 29"/>
                              <a:gd name="T19" fmla="*/ 1309 h 3620"/>
                              <a:gd name="T20" fmla="+- 0 759 702"/>
                              <a:gd name="T21" fmla="*/ T20 w 2076"/>
                              <a:gd name="T22" fmla="+- 0 1229 29"/>
                              <a:gd name="T23" fmla="*/ 1229 h 3620"/>
                              <a:gd name="T24" fmla="+- 0 731 702"/>
                              <a:gd name="T25" fmla="*/ T24 w 2076"/>
                              <a:gd name="T26" fmla="+- 0 1129 29"/>
                              <a:gd name="T27" fmla="*/ 1129 h 3620"/>
                              <a:gd name="T28" fmla="+- 0 706 702"/>
                              <a:gd name="T29" fmla="*/ T28 w 2076"/>
                              <a:gd name="T30" fmla="+- 0 1029 29"/>
                              <a:gd name="T31" fmla="*/ 1029 h 3620"/>
                              <a:gd name="T32" fmla="+- 0 702 702"/>
                              <a:gd name="T33" fmla="*/ T32 w 2076"/>
                              <a:gd name="T34" fmla="+- 0 769 29"/>
                              <a:gd name="T35" fmla="*/ 769 h 3620"/>
                              <a:gd name="T36" fmla="+- 0 2319 702"/>
                              <a:gd name="T37" fmla="*/ T36 w 2076"/>
                              <a:gd name="T38" fmla="+- 0 1109 29"/>
                              <a:gd name="T39" fmla="*/ 1109 h 3620"/>
                              <a:gd name="T40" fmla="+- 0 702 702"/>
                              <a:gd name="T41" fmla="*/ T40 w 2076"/>
                              <a:gd name="T42" fmla="+- 0 969 29"/>
                              <a:gd name="T43" fmla="*/ 969 h 3620"/>
                              <a:gd name="T44" fmla="+- 0 2326 702"/>
                              <a:gd name="T45" fmla="*/ T44 w 2076"/>
                              <a:gd name="T46" fmla="+- 0 1149 29"/>
                              <a:gd name="T47" fmla="*/ 1149 h 3620"/>
                              <a:gd name="T48" fmla="+- 0 864 702"/>
                              <a:gd name="T49" fmla="*/ T48 w 2076"/>
                              <a:gd name="T50" fmla="+- 0 1509 29"/>
                              <a:gd name="T51" fmla="*/ 1509 h 3620"/>
                              <a:gd name="T52" fmla="+- 0 1862 702"/>
                              <a:gd name="T53" fmla="*/ T52 w 2076"/>
                              <a:gd name="T54" fmla="+- 0 3369 29"/>
                              <a:gd name="T55" fmla="*/ 3369 h 3620"/>
                              <a:gd name="T56" fmla="+- 0 1848 702"/>
                              <a:gd name="T57" fmla="*/ T56 w 2076"/>
                              <a:gd name="T58" fmla="+- 0 3309 29"/>
                              <a:gd name="T59" fmla="*/ 3309 h 3620"/>
                              <a:gd name="T60" fmla="+- 0 1708 702"/>
                              <a:gd name="T61" fmla="*/ T60 w 2076"/>
                              <a:gd name="T62" fmla="+- 0 3209 29"/>
                              <a:gd name="T63" fmla="*/ 3209 h 3620"/>
                              <a:gd name="T64" fmla="+- 0 1143 702"/>
                              <a:gd name="T65" fmla="*/ T64 w 2076"/>
                              <a:gd name="T66" fmla="+- 0 3129 29"/>
                              <a:gd name="T67" fmla="*/ 3129 h 3620"/>
                              <a:gd name="T68" fmla="+- 0 1142 702"/>
                              <a:gd name="T69" fmla="*/ T68 w 2076"/>
                              <a:gd name="T70" fmla="+- 0 3069 29"/>
                              <a:gd name="T71" fmla="*/ 3069 h 3620"/>
                              <a:gd name="T72" fmla="+- 0 1152 702"/>
                              <a:gd name="T73" fmla="*/ T72 w 2076"/>
                              <a:gd name="T74" fmla="+- 0 2989 29"/>
                              <a:gd name="T75" fmla="*/ 2989 h 3620"/>
                              <a:gd name="T76" fmla="+- 0 1090 702"/>
                              <a:gd name="T77" fmla="*/ T76 w 2076"/>
                              <a:gd name="T78" fmla="+- 0 2929 29"/>
                              <a:gd name="T79" fmla="*/ 2929 h 3620"/>
                              <a:gd name="T80" fmla="+- 0 1171 702"/>
                              <a:gd name="T81" fmla="*/ T80 w 2076"/>
                              <a:gd name="T82" fmla="+- 0 2849 29"/>
                              <a:gd name="T83" fmla="*/ 2849 h 3620"/>
                              <a:gd name="T84" fmla="+- 0 1208 702"/>
                              <a:gd name="T85" fmla="*/ T84 w 2076"/>
                              <a:gd name="T86" fmla="+- 0 2789 29"/>
                              <a:gd name="T87" fmla="*/ 2789 h 3620"/>
                              <a:gd name="T88" fmla="+- 0 1211 702"/>
                              <a:gd name="T89" fmla="*/ T88 w 2076"/>
                              <a:gd name="T90" fmla="+- 0 2709 29"/>
                              <a:gd name="T91" fmla="*/ 2709 h 3620"/>
                              <a:gd name="T92" fmla="+- 0 1270 702"/>
                              <a:gd name="T93" fmla="*/ T92 w 2076"/>
                              <a:gd name="T94" fmla="+- 0 2649 29"/>
                              <a:gd name="T95" fmla="*/ 2649 h 3620"/>
                              <a:gd name="T96" fmla="+- 0 1267 702"/>
                              <a:gd name="T97" fmla="*/ T96 w 2076"/>
                              <a:gd name="T98" fmla="+- 0 2569 29"/>
                              <a:gd name="T99" fmla="*/ 2569 h 3620"/>
                              <a:gd name="T100" fmla="+- 0 1260 702"/>
                              <a:gd name="T101" fmla="*/ T100 w 2076"/>
                              <a:gd name="T102" fmla="+- 0 2489 29"/>
                              <a:gd name="T103" fmla="*/ 2489 h 3620"/>
                              <a:gd name="T104" fmla="+- 0 1253 702"/>
                              <a:gd name="T105" fmla="*/ T104 w 2076"/>
                              <a:gd name="T106" fmla="+- 0 2429 29"/>
                              <a:gd name="T107" fmla="*/ 2429 h 3620"/>
                              <a:gd name="T108" fmla="+- 0 1261 702"/>
                              <a:gd name="T109" fmla="*/ T108 w 2076"/>
                              <a:gd name="T110" fmla="+- 0 2349 29"/>
                              <a:gd name="T111" fmla="*/ 2349 h 3620"/>
                              <a:gd name="T112" fmla="+- 0 1202 702"/>
                              <a:gd name="T113" fmla="*/ T112 w 2076"/>
                              <a:gd name="T114" fmla="+- 0 2289 29"/>
                              <a:gd name="T115" fmla="*/ 2289 h 3620"/>
                              <a:gd name="T116" fmla="+- 0 1199 702"/>
                              <a:gd name="T117" fmla="*/ T116 w 2076"/>
                              <a:gd name="T118" fmla="+- 0 2189 29"/>
                              <a:gd name="T119" fmla="*/ 2189 h 3620"/>
                              <a:gd name="T120" fmla="+- 0 1244 702"/>
                              <a:gd name="T121" fmla="*/ T120 w 2076"/>
                              <a:gd name="T122" fmla="+- 0 2129 29"/>
                              <a:gd name="T123" fmla="*/ 2129 h 3620"/>
                              <a:gd name="T124" fmla="+- 0 1253 702"/>
                              <a:gd name="T125" fmla="*/ T124 w 2076"/>
                              <a:gd name="T126" fmla="+- 0 2049 29"/>
                              <a:gd name="T127" fmla="*/ 2049 h 3620"/>
                              <a:gd name="T128" fmla="+- 0 1177 702"/>
                              <a:gd name="T129" fmla="*/ T128 w 2076"/>
                              <a:gd name="T130" fmla="+- 0 1969 29"/>
                              <a:gd name="T131" fmla="*/ 1969 h 3620"/>
                              <a:gd name="T132" fmla="+- 0 1158 702"/>
                              <a:gd name="T133" fmla="*/ T132 w 2076"/>
                              <a:gd name="T134" fmla="+- 0 1909 29"/>
                              <a:gd name="T135" fmla="*/ 1909 h 3620"/>
                              <a:gd name="T136" fmla="+- 0 992 702"/>
                              <a:gd name="T137" fmla="*/ T136 w 2076"/>
                              <a:gd name="T138" fmla="+- 0 1829 29"/>
                              <a:gd name="T139" fmla="*/ 1829 h 3620"/>
                              <a:gd name="T140" fmla="+- 0 1066 702"/>
                              <a:gd name="T141" fmla="*/ T140 w 2076"/>
                              <a:gd name="T142" fmla="+- 0 1709 29"/>
                              <a:gd name="T143" fmla="*/ 1709 h 3620"/>
                              <a:gd name="T144" fmla="+- 0 2573 702"/>
                              <a:gd name="T145" fmla="*/ T144 w 2076"/>
                              <a:gd name="T146" fmla="+- 0 2449 29"/>
                              <a:gd name="T147" fmla="*/ 2449 h 3620"/>
                              <a:gd name="T148" fmla="+- 0 1221 702"/>
                              <a:gd name="T149" fmla="*/ T148 w 2076"/>
                              <a:gd name="T150" fmla="+- 0 2049 29"/>
                              <a:gd name="T151" fmla="*/ 2049 h 3620"/>
                              <a:gd name="T152" fmla="+- 0 1167 702"/>
                              <a:gd name="T153" fmla="*/ T152 w 2076"/>
                              <a:gd name="T154" fmla="+- 0 2049 29"/>
                              <a:gd name="T155" fmla="*/ 2049 h 3620"/>
                              <a:gd name="T156" fmla="+- 0 1241 702"/>
                              <a:gd name="T157" fmla="*/ T156 w 2076"/>
                              <a:gd name="T158" fmla="+- 0 2349 29"/>
                              <a:gd name="T159" fmla="*/ 2349 h 3620"/>
                              <a:gd name="T160" fmla="+- 0 1095 702"/>
                              <a:gd name="T161" fmla="*/ T160 w 2076"/>
                              <a:gd name="T162" fmla="+- 0 2949 29"/>
                              <a:gd name="T163" fmla="*/ 2949 h 3620"/>
                              <a:gd name="T164" fmla="+- 0 1149 702"/>
                              <a:gd name="T165" fmla="*/ T164 w 2076"/>
                              <a:gd name="T166" fmla="+- 0 3149 29"/>
                              <a:gd name="T167" fmla="*/ 3149 h 3620"/>
                              <a:gd name="T168" fmla="+- 0 1642 702"/>
                              <a:gd name="T169" fmla="*/ T168 w 2076"/>
                              <a:gd name="T170" fmla="+- 0 3229 29"/>
                              <a:gd name="T171" fmla="*/ 3229 h 3620"/>
                              <a:gd name="T172" fmla="+- 0 1395 702"/>
                              <a:gd name="T173" fmla="*/ T172 w 2076"/>
                              <a:gd name="T174" fmla="+- 0 3249 29"/>
                              <a:gd name="T175" fmla="*/ 3249 h 3620"/>
                              <a:gd name="T176" fmla="+- 0 1247 702"/>
                              <a:gd name="T177" fmla="*/ T176 w 2076"/>
                              <a:gd name="T178" fmla="+- 0 3269 29"/>
                              <a:gd name="T179" fmla="*/ 3269 h 3620"/>
                              <a:gd name="T180" fmla="+- 0 1357 702"/>
                              <a:gd name="T181" fmla="*/ T180 w 2076"/>
                              <a:gd name="T182" fmla="+- 0 3249 29"/>
                              <a:gd name="T183" fmla="*/ 3249 h 3620"/>
                              <a:gd name="T184" fmla="+- 0 1597 702"/>
                              <a:gd name="T185" fmla="*/ T184 w 2076"/>
                              <a:gd name="T186" fmla="+- 0 3289 29"/>
                              <a:gd name="T187" fmla="*/ 3289 h 3620"/>
                              <a:gd name="T188" fmla="+- 0 1384 702"/>
                              <a:gd name="T189" fmla="*/ T188 w 2076"/>
                              <a:gd name="T190" fmla="+- 0 3289 29"/>
                              <a:gd name="T191" fmla="*/ 3289 h 3620"/>
                              <a:gd name="T192" fmla="+- 0 1605 702"/>
                              <a:gd name="T193" fmla="*/ T192 w 2076"/>
                              <a:gd name="T194" fmla="+- 0 3309 29"/>
                              <a:gd name="T195" fmla="*/ 3309 h 3620"/>
                              <a:gd name="T196" fmla="+- 0 1387 702"/>
                              <a:gd name="T197" fmla="*/ T196 w 2076"/>
                              <a:gd name="T198" fmla="+- 0 3329 29"/>
                              <a:gd name="T199" fmla="*/ 3329 h 3620"/>
                              <a:gd name="T200" fmla="+- 0 1542 702"/>
                              <a:gd name="T201" fmla="*/ T200 w 2076"/>
                              <a:gd name="T202" fmla="+- 0 3309 29"/>
                              <a:gd name="T203" fmla="*/ 3309 h 3620"/>
                              <a:gd name="T204" fmla="+- 0 1532 702"/>
                              <a:gd name="T205" fmla="*/ T204 w 2076"/>
                              <a:gd name="T206" fmla="+- 0 3369 29"/>
                              <a:gd name="T207" fmla="*/ 3369 h 3620"/>
                              <a:gd name="T208" fmla="+- 0 1983 702"/>
                              <a:gd name="T209" fmla="*/ T208 w 2076"/>
                              <a:gd name="T210" fmla="+- 0 3569 29"/>
                              <a:gd name="T211" fmla="*/ 3569 h 3620"/>
                              <a:gd name="T212" fmla="+- 0 1953 702"/>
                              <a:gd name="T213" fmla="*/ T212 w 2076"/>
                              <a:gd name="T214" fmla="+- 0 3489 29"/>
                              <a:gd name="T215" fmla="*/ 3489 h 3620"/>
                              <a:gd name="T216" fmla="+- 0 1895 702"/>
                              <a:gd name="T217" fmla="*/ T216 w 2076"/>
                              <a:gd name="T218" fmla="+- 0 3429 29"/>
                              <a:gd name="T219" fmla="*/ 3429 h 3620"/>
                              <a:gd name="T220" fmla="+- 0 1917 702"/>
                              <a:gd name="T221" fmla="*/ T220 w 2076"/>
                              <a:gd name="T222" fmla="+- 0 3449 29"/>
                              <a:gd name="T223" fmla="*/ 3449 h 3620"/>
                              <a:gd name="T224" fmla="+- 0 2083 702"/>
                              <a:gd name="T225" fmla="*/ T224 w 2076"/>
                              <a:gd name="T226" fmla="+- 0 3608 29"/>
                              <a:gd name="T227" fmla="*/ 3608 h 3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076" h="3620">
                                <a:moveTo>
                                  <a:pt x="1718" y="1620"/>
                                </a:moveTo>
                                <a:lnTo>
                                  <a:pt x="357" y="1620"/>
                                </a:lnTo>
                                <a:lnTo>
                                  <a:pt x="357" y="1600"/>
                                </a:lnTo>
                                <a:lnTo>
                                  <a:pt x="361" y="1580"/>
                                </a:lnTo>
                                <a:lnTo>
                                  <a:pt x="352" y="1560"/>
                                </a:lnTo>
                                <a:lnTo>
                                  <a:pt x="344" y="1560"/>
                                </a:lnTo>
                                <a:lnTo>
                                  <a:pt x="334" y="1540"/>
                                </a:lnTo>
                                <a:lnTo>
                                  <a:pt x="332" y="1540"/>
                                </a:lnTo>
                                <a:lnTo>
                                  <a:pt x="330" y="1520"/>
                                </a:lnTo>
                                <a:lnTo>
                                  <a:pt x="312" y="1520"/>
                                </a:lnTo>
                                <a:lnTo>
                                  <a:pt x="309" y="1500"/>
                                </a:lnTo>
                                <a:lnTo>
                                  <a:pt x="281" y="1500"/>
                                </a:lnTo>
                                <a:lnTo>
                                  <a:pt x="262" y="1480"/>
                                </a:lnTo>
                                <a:lnTo>
                                  <a:pt x="159" y="1480"/>
                                </a:lnTo>
                                <a:lnTo>
                                  <a:pt x="158" y="1460"/>
                                </a:lnTo>
                                <a:lnTo>
                                  <a:pt x="154" y="1460"/>
                                </a:lnTo>
                                <a:lnTo>
                                  <a:pt x="138" y="1440"/>
                                </a:lnTo>
                                <a:lnTo>
                                  <a:pt x="133" y="1440"/>
                                </a:lnTo>
                                <a:lnTo>
                                  <a:pt x="131" y="1420"/>
                                </a:lnTo>
                                <a:lnTo>
                                  <a:pt x="103" y="1420"/>
                                </a:lnTo>
                                <a:lnTo>
                                  <a:pt x="96" y="1400"/>
                                </a:lnTo>
                                <a:lnTo>
                                  <a:pt x="77" y="1400"/>
                                </a:lnTo>
                                <a:lnTo>
                                  <a:pt x="71" y="1380"/>
                                </a:lnTo>
                                <a:lnTo>
                                  <a:pt x="65" y="1380"/>
                                </a:lnTo>
                                <a:lnTo>
                                  <a:pt x="61" y="1360"/>
                                </a:lnTo>
                                <a:lnTo>
                                  <a:pt x="60" y="1360"/>
                                </a:lnTo>
                                <a:lnTo>
                                  <a:pt x="56" y="1340"/>
                                </a:lnTo>
                                <a:lnTo>
                                  <a:pt x="53" y="1340"/>
                                </a:lnTo>
                                <a:lnTo>
                                  <a:pt x="47" y="1320"/>
                                </a:lnTo>
                                <a:lnTo>
                                  <a:pt x="41" y="1320"/>
                                </a:lnTo>
                                <a:lnTo>
                                  <a:pt x="38" y="1300"/>
                                </a:lnTo>
                                <a:lnTo>
                                  <a:pt x="36" y="1300"/>
                                </a:lnTo>
                                <a:lnTo>
                                  <a:pt x="37" y="1280"/>
                                </a:lnTo>
                                <a:lnTo>
                                  <a:pt x="38" y="1280"/>
                                </a:lnTo>
                                <a:lnTo>
                                  <a:pt x="41" y="1260"/>
                                </a:lnTo>
                                <a:lnTo>
                                  <a:pt x="49" y="1260"/>
                                </a:lnTo>
                                <a:lnTo>
                                  <a:pt x="54" y="1240"/>
                                </a:lnTo>
                                <a:lnTo>
                                  <a:pt x="62" y="1240"/>
                                </a:lnTo>
                                <a:lnTo>
                                  <a:pt x="61" y="1220"/>
                                </a:lnTo>
                                <a:lnTo>
                                  <a:pt x="57" y="1200"/>
                                </a:lnTo>
                                <a:lnTo>
                                  <a:pt x="48" y="1200"/>
                                </a:lnTo>
                                <a:lnTo>
                                  <a:pt x="34" y="1180"/>
                                </a:lnTo>
                                <a:lnTo>
                                  <a:pt x="24" y="1180"/>
                                </a:lnTo>
                                <a:lnTo>
                                  <a:pt x="21" y="1160"/>
                                </a:lnTo>
                                <a:lnTo>
                                  <a:pt x="17" y="1160"/>
                                </a:lnTo>
                                <a:lnTo>
                                  <a:pt x="19" y="1140"/>
                                </a:lnTo>
                                <a:lnTo>
                                  <a:pt x="29" y="1100"/>
                                </a:lnTo>
                                <a:lnTo>
                                  <a:pt x="27" y="1100"/>
                                </a:lnTo>
                                <a:lnTo>
                                  <a:pt x="15" y="1080"/>
                                </a:lnTo>
                                <a:lnTo>
                                  <a:pt x="0" y="1060"/>
                                </a:lnTo>
                                <a:lnTo>
                                  <a:pt x="0" y="1040"/>
                                </a:lnTo>
                                <a:lnTo>
                                  <a:pt x="5" y="1020"/>
                                </a:lnTo>
                                <a:lnTo>
                                  <a:pt x="8" y="1020"/>
                                </a:lnTo>
                                <a:lnTo>
                                  <a:pt x="4" y="1000"/>
                                </a:lnTo>
                                <a:lnTo>
                                  <a:pt x="77" y="1000"/>
                                </a:lnTo>
                                <a:lnTo>
                                  <a:pt x="86" y="980"/>
                                </a:lnTo>
                                <a:lnTo>
                                  <a:pt x="84" y="960"/>
                                </a:lnTo>
                                <a:lnTo>
                                  <a:pt x="64" y="880"/>
                                </a:lnTo>
                                <a:lnTo>
                                  <a:pt x="69" y="840"/>
                                </a:lnTo>
                                <a:lnTo>
                                  <a:pt x="4" y="740"/>
                                </a:lnTo>
                                <a:lnTo>
                                  <a:pt x="0" y="740"/>
                                </a:lnTo>
                                <a:lnTo>
                                  <a:pt x="0" y="0"/>
                                </a:lnTo>
                                <a:lnTo>
                                  <a:pt x="1325" y="0"/>
                                </a:lnTo>
                                <a:lnTo>
                                  <a:pt x="1328" y="20"/>
                                </a:lnTo>
                                <a:lnTo>
                                  <a:pt x="1508" y="620"/>
                                </a:lnTo>
                                <a:lnTo>
                                  <a:pt x="1565" y="820"/>
                                </a:lnTo>
                                <a:lnTo>
                                  <a:pt x="1568" y="820"/>
                                </a:lnTo>
                                <a:lnTo>
                                  <a:pt x="1617" y="1080"/>
                                </a:lnTo>
                                <a:lnTo>
                                  <a:pt x="69" y="1080"/>
                                </a:lnTo>
                                <a:lnTo>
                                  <a:pt x="63" y="1120"/>
                                </a:lnTo>
                                <a:lnTo>
                                  <a:pt x="1624" y="1120"/>
                                </a:lnTo>
                                <a:lnTo>
                                  <a:pt x="1718" y="1620"/>
                                </a:lnTo>
                                <a:close/>
                                <a:moveTo>
                                  <a:pt x="43" y="1000"/>
                                </a:moveTo>
                                <a:lnTo>
                                  <a:pt x="0" y="1000"/>
                                </a:lnTo>
                                <a:lnTo>
                                  <a:pt x="0" y="940"/>
                                </a:lnTo>
                                <a:lnTo>
                                  <a:pt x="16" y="940"/>
                                </a:lnTo>
                                <a:lnTo>
                                  <a:pt x="20" y="960"/>
                                </a:lnTo>
                                <a:lnTo>
                                  <a:pt x="25" y="960"/>
                                </a:lnTo>
                                <a:lnTo>
                                  <a:pt x="30" y="980"/>
                                </a:lnTo>
                                <a:lnTo>
                                  <a:pt x="34" y="980"/>
                                </a:lnTo>
                                <a:lnTo>
                                  <a:pt x="43" y="1000"/>
                                </a:lnTo>
                                <a:close/>
                                <a:moveTo>
                                  <a:pt x="1624" y="1120"/>
                                </a:moveTo>
                                <a:lnTo>
                                  <a:pt x="100" y="1120"/>
                                </a:lnTo>
                                <a:lnTo>
                                  <a:pt x="106" y="1080"/>
                                </a:lnTo>
                                <a:lnTo>
                                  <a:pt x="1617" y="1080"/>
                                </a:lnTo>
                                <a:lnTo>
                                  <a:pt x="1624" y="1120"/>
                                </a:lnTo>
                                <a:close/>
                                <a:moveTo>
                                  <a:pt x="217" y="1500"/>
                                </a:moveTo>
                                <a:lnTo>
                                  <a:pt x="169" y="1500"/>
                                </a:lnTo>
                                <a:lnTo>
                                  <a:pt x="162" y="1480"/>
                                </a:lnTo>
                                <a:lnTo>
                                  <a:pt x="227" y="1480"/>
                                </a:lnTo>
                                <a:lnTo>
                                  <a:pt x="217" y="1500"/>
                                </a:lnTo>
                                <a:close/>
                                <a:moveTo>
                                  <a:pt x="1185" y="3400"/>
                                </a:moveTo>
                                <a:lnTo>
                                  <a:pt x="1163" y="3400"/>
                                </a:lnTo>
                                <a:lnTo>
                                  <a:pt x="1161" y="3380"/>
                                </a:lnTo>
                                <a:lnTo>
                                  <a:pt x="1159" y="3360"/>
                                </a:lnTo>
                                <a:lnTo>
                                  <a:pt x="1160" y="3340"/>
                                </a:lnTo>
                                <a:lnTo>
                                  <a:pt x="1165" y="3340"/>
                                </a:lnTo>
                                <a:lnTo>
                                  <a:pt x="1167" y="3320"/>
                                </a:lnTo>
                                <a:lnTo>
                                  <a:pt x="1169" y="3300"/>
                                </a:lnTo>
                                <a:lnTo>
                                  <a:pt x="1165" y="3300"/>
                                </a:lnTo>
                                <a:lnTo>
                                  <a:pt x="1160" y="3280"/>
                                </a:lnTo>
                                <a:lnTo>
                                  <a:pt x="1146" y="3280"/>
                                </a:lnTo>
                                <a:lnTo>
                                  <a:pt x="1140" y="3260"/>
                                </a:lnTo>
                                <a:lnTo>
                                  <a:pt x="1073" y="3260"/>
                                </a:lnTo>
                                <a:lnTo>
                                  <a:pt x="1061" y="3240"/>
                                </a:lnTo>
                                <a:lnTo>
                                  <a:pt x="1043" y="3220"/>
                                </a:lnTo>
                                <a:lnTo>
                                  <a:pt x="1022" y="3200"/>
                                </a:lnTo>
                                <a:lnTo>
                                  <a:pt x="1017" y="3180"/>
                                </a:lnTo>
                                <a:lnTo>
                                  <a:pt x="1006" y="3180"/>
                                </a:lnTo>
                                <a:lnTo>
                                  <a:pt x="1000" y="3160"/>
                                </a:lnTo>
                                <a:lnTo>
                                  <a:pt x="430" y="3160"/>
                                </a:lnTo>
                                <a:lnTo>
                                  <a:pt x="430" y="3140"/>
                                </a:lnTo>
                                <a:lnTo>
                                  <a:pt x="451" y="3140"/>
                                </a:lnTo>
                                <a:lnTo>
                                  <a:pt x="452" y="3120"/>
                                </a:lnTo>
                                <a:lnTo>
                                  <a:pt x="441" y="3120"/>
                                </a:lnTo>
                                <a:lnTo>
                                  <a:pt x="441" y="3100"/>
                                </a:lnTo>
                                <a:lnTo>
                                  <a:pt x="440" y="3100"/>
                                </a:lnTo>
                                <a:lnTo>
                                  <a:pt x="440" y="3080"/>
                                </a:lnTo>
                                <a:lnTo>
                                  <a:pt x="410" y="3080"/>
                                </a:lnTo>
                                <a:lnTo>
                                  <a:pt x="410" y="3060"/>
                                </a:lnTo>
                                <a:lnTo>
                                  <a:pt x="443" y="3060"/>
                                </a:lnTo>
                                <a:lnTo>
                                  <a:pt x="443" y="3040"/>
                                </a:lnTo>
                                <a:lnTo>
                                  <a:pt x="440" y="3040"/>
                                </a:lnTo>
                                <a:lnTo>
                                  <a:pt x="439" y="3020"/>
                                </a:lnTo>
                                <a:lnTo>
                                  <a:pt x="454" y="3020"/>
                                </a:lnTo>
                                <a:lnTo>
                                  <a:pt x="453" y="3000"/>
                                </a:lnTo>
                                <a:lnTo>
                                  <a:pt x="454" y="3000"/>
                                </a:lnTo>
                                <a:lnTo>
                                  <a:pt x="455" y="2980"/>
                                </a:lnTo>
                                <a:lnTo>
                                  <a:pt x="451" y="2980"/>
                                </a:lnTo>
                                <a:lnTo>
                                  <a:pt x="450" y="2960"/>
                                </a:lnTo>
                                <a:lnTo>
                                  <a:pt x="449" y="2960"/>
                                </a:lnTo>
                                <a:lnTo>
                                  <a:pt x="448" y="2940"/>
                                </a:lnTo>
                                <a:lnTo>
                                  <a:pt x="421" y="2940"/>
                                </a:lnTo>
                                <a:lnTo>
                                  <a:pt x="420" y="2920"/>
                                </a:lnTo>
                                <a:lnTo>
                                  <a:pt x="418" y="2920"/>
                                </a:lnTo>
                                <a:lnTo>
                                  <a:pt x="418" y="2900"/>
                                </a:lnTo>
                                <a:lnTo>
                                  <a:pt x="388" y="2900"/>
                                </a:lnTo>
                                <a:lnTo>
                                  <a:pt x="389" y="2880"/>
                                </a:lnTo>
                                <a:lnTo>
                                  <a:pt x="418" y="2880"/>
                                </a:lnTo>
                                <a:lnTo>
                                  <a:pt x="420" y="2860"/>
                                </a:lnTo>
                                <a:lnTo>
                                  <a:pt x="459" y="2860"/>
                                </a:lnTo>
                                <a:lnTo>
                                  <a:pt x="462" y="2840"/>
                                </a:lnTo>
                                <a:lnTo>
                                  <a:pt x="467" y="2840"/>
                                </a:lnTo>
                                <a:lnTo>
                                  <a:pt x="469" y="2820"/>
                                </a:lnTo>
                                <a:lnTo>
                                  <a:pt x="472" y="2820"/>
                                </a:lnTo>
                                <a:lnTo>
                                  <a:pt x="474" y="2800"/>
                                </a:lnTo>
                                <a:lnTo>
                                  <a:pt x="477" y="2800"/>
                                </a:lnTo>
                                <a:lnTo>
                                  <a:pt x="478" y="2780"/>
                                </a:lnTo>
                                <a:lnTo>
                                  <a:pt x="494" y="2780"/>
                                </a:lnTo>
                                <a:lnTo>
                                  <a:pt x="498" y="2760"/>
                                </a:lnTo>
                                <a:lnTo>
                                  <a:pt x="506" y="2760"/>
                                </a:lnTo>
                                <a:lnTo>
                                  <a:pt x="508" y="2740"/>
                                </a:lnTo>
                                <a:lnTo>
                                  <a:pt x="520" y="2740"/>
                                </a:lnTo>
                                <a:lnTo>
                                  <a:pt x="523" y="2720"/>
                                </a:lnTo>
                                <a:lnTo>
                                  <a:pt x="528" y="2720"/>
                                </a:lnTo>
                                <a:lnTo>
                                  <a:pt x="527" y="2700"/>
                                </a:lnTo>
                                <a:lnTo>
                                  <a:pt x="513" y="2700"/>
                                </a:lnTo>
                                <a:lnTo>
                                  <a:pt x="509" y="2680"/>
                                </a:lnTo>
                                <a:lnTo>
                                  <a:pt x="510" y="2680"/>
                                </a:lnTo>
                                <a:lnTo>
                                  <a:pt x="511" y="2660"/>
                                </a:lnTo>
                                <a:lnTo>
                                  <a:pt x="534" y="2660"/>
                                </a:lnTo>
                                <a:lnTo>
                                  <a:pt x="543" y="2640"/>
                                </a:lnTo>
                                <a:lnTo>
                                  <a:pt x="571" y="2640"/>
                                </a:lnTo>
                                <a:lnTo>
                                  <a:pt x="573" y="2620"/>
                                </a:lnTo>
                                <a:lnTo>
                                  <a:pt x="568" y="2620"/>
                                </a:lnTo>
                                <a:lnTo>
                                  <a:pt x="567" y="2600"/>
                                </a:lnTo>
                                <a:lnTo>
                                  <a:pt x="560" y="2600"/>
                                </a:lnTo>
                                <a:lnTo>
                                  <a:pt x="560" y="2580"/>
                                </a:lnTo>
                                <a:lnTo>
                                  <a:pt x="561" y="2580"/>
                                </a:lnTo>
                                <a:lnTo>
                                  <a:pt x="562" y="2560"/>
                                </a:lnTo>
                                <a:lnTo>
                                  <a:pt x="564" y="2560"/>
                                </a:lnTo>
                                <a:lnTo>
                                  <a:pt x="565" y="2540"/>
                                </a:lnTo>
                                <a:lnTo>
                                  <a:pt x="565" y="2520"/>
                                </a:lnTo>
                                <a:lnTo>
                                  <a:pt x="567" y="2500"/>
                                </a:lnTo>
                                <a:lnTo>
                                  <a:pt x="565" y="2500"/>
                                </a:lnTo>
                                <a:lnTo>
                                  <a:pt x="566" y="2480"/>
                                </a:lnTo>
                                <a:lnTo>
                                  <a:pt x="565" y="2480"/>
                                </a:lnTo>
                                <a:lnTo>
                                  <a:pt x="558" y="2460"/>
                                </a:lnTo>
                                <a:lnTo>
                                  <a:pt x="548" y="2460"/>
                                </a:lnTo>
                                <a:lnTo>
                                  <a:pt x="546" y="2440"/>
                                </a:lnTo>
                                <a:lnTo>
                                  <a:pt x="541" y="2440"/>
                                </a:lnTo>
                                <a:lnTo>
                                  <a:pt x="540" y="2420"/>
                                </a:lnTo>
                                <a:lnTo>
                                  <a:pt x="539" y="2420"/>
                                </a:lnTo>
                                <a:lnTo>
                                  <a:pt x="537" y="2400"/>
                                </a:lnTo>
                                <a:lnTo>
                                  <a:pt x="551" y="2400"/>
                                </a:lnTo>
                                <a:lnTo>
                                  <a:pt x="556" y="2380"/>
                                </a:lnTo>
                                <a:lnTo>
                                  <a:pt x="577" y="2380"/>
                                </a:lnTo>
                                <a:lnTo>
                                  <a:pt x="578" y="2360"/>
                                </a:lnTo>
                                <a:lnTo>
                                  <a:pt x="569" y="2360"/>
                                </a:lnTo>
                                <a:lnTo>
                                  <a:pt x="563" y="2340"/>
                                </a:lnTo>
                                <a:lnTo>
                                  <a:pt x="561" y="2340"/>
                                </a:lnTo>
                                <a:lnTo>
                                  <a:pt x="559" y="2320"/>
                                </a:lnTo>
                                <a:lnTo>
                                  <a:pt x="557" y="2320"/>
                                </a:lnTo>
                                <a:lnTo>
                                  <a:pt x="556" y="2300"/>
                                </a:lnTo>
                                <a:lnTo>
                                  <a:pt x="493" y="2300"/>
                                </a:lnTo>
                                <a:lnTo>
                                  <a:pt x="497" y="2280"/>
                                </a:lnTo>
                                <a:lnTo>
                                  <a:pt x="504" y="2280"/>
                                </a:lnTo>
                                <a:lnTo>
                                  <a:pt x="504" y="2260"/>
                                </a:lnTo>
                                <a:lnTo>
                                  <a:pt x="500" y="2260"/>
                                </a:lnTo>
                                <a:lnTo>
                                  <a:pt x="495" y="2240"/>
                                </a:lnTo>
                                <a:lnTo>
                                  <a:pt x="490" y="2240"/>
                                </a:lnTo>
                                <a:lnTo>
                                  <a:pt x="487" y="2220"/>
                                </a:lnTo>
                                <a:lnTo>
                                  <a:pt x="488" y="2220"/>
                                </a:lnTo>
                                <a:lnTo>
                                  <a:pt x="490" y="2200"/>
                                </a:lnTo>
                                <a:lnTo>
                                  <a:pt x="492" y="2200"/>
                                </a:lnTo>
                                <a:lnTo>
                                  <a:pt x="497" y="2160"/>
                                </a:lnTo>
                                <a:lnTo>
                                  <a:pt x="517" y="2160"/>
                                </a:lnTo>
                                <a:lnTo>
                                  <a:pt x="527" y="2140"/>
                                </a:lnTo>
                                <a:lnTo>
                                  <a:pt x="549" y="2140"/>
                                </a:lnTo>
                                <a:lnTo>
                                  <a:pt x="553" y="2120"/>
                                </a:lnTo>
                                <a:lnTo>
                                  <a:pt x="554" y="2120"/>
                                </a:lnTo>
                                <a:lnTo>
                                  <a:pt x="556" y="2100"/>
                                </a:lnTo>
                                <a:lnTo>
                                  <a:pt x="542" y="2100"/>
                                </a:lnTo>
                                <a:lnTo>
                                  <a:pt x="540" y="2080"/>
                                </a:lnTo>
                                <a:lnTo>
                                  <a:pt x="536" y="2080"/>
                                </a:lnTo>
                                <a:lnTo>
                                  <a:pt x="531" y="2060"/>
                                </a:lnTo>
                                <a:lnTo>
                                  <a:pt x="534" y="2040"/>
                                </a:lnTo>
                                <a:lnTo>
                                  <a:pt x="546" y="2040"/>
                                </a:lnTo>
                                <a:lnTo>
                                  <a:pt x="550" y="2020"/>
                                </a:lnTo>
                                <a:lnTo>
                                  <a:pt x="551" y="2020"/>
                                </a:lnTo>
                                <a:lnTo>
                                  <a:pt x="547" y="2000"/>
                                </a:lnTo>
                                <a:lnTo>
                                  <a:pt x="470" y="2000"/>
                                </a:lnTo>
                                <a:lnTo>
                                  <a:pt x="470" y="1980"/>
                                </a:lnTo>
                                <a:lnTo>
                                  <a:pt x="471" y="1980"/>
                                </a:lnTo>
                                <a:lnTo>
                                  <a:pt x="473" y="1960"/>
                                </a:lnTo>
                                <a:lnTo>
                                  <a:pt x="475" y="1940"/>
                                </a:lnTo>
                                <a:lnTo>
                                  <a:pt x="473" y="1940"/>
                                </a:lnTo>
                                <a:lnTo>
                                  <a:pt x="470" y="1920"/>
                                </a:lnTo>
                                <a:lnTo>
                                  <a:pt x="457" y="1920"/>
                                </a:lnTo>
                                <a:lnTo>
                                  <a:pt x="450" y="1900"/>
                                </a:lnTo>
                                <a:lnTo>
                                  <a:pt x="449" y="1900"/>
                                </a:lnTo>
                                <a:lnTo>
                                  <a:pt x="451" y="1880"/>
                                </a:lnTo>
                                <a:lnTo>
                                  <a:pt x="456" y="1880"/>
                                </a:lnTo>
                                <a:lnTo>
                                  <a:pt x="455" y="1860"/>
                                </a:lnTo>
                                <a:lnTo>
                                  <a:pt x="447" y="1860"/>
                                </a:lnTo>
                                <a:lnTo>
                                  <a:pt x="435" y="1840"/>
                                </a:lnTo>
                                <a:lnTo>
                                  <a:pt x="283" y="1840"/>
                                </a:lnTo>
                                <a:lnTo>
                                  <a:pt x="281" y="1820"/>
                                </a:lnTo>
                                <a:lnTo>
                                  <a:pt x="287" y="1820"/>
                                </a:lnTo>
                                <a:lnTo>
                                  <a:pt x="290" y="1800"/>
                                </a:lnTo>
                                <a:lnTo>
                                  <a:pt x="295" y="1800"/>
                                </a:lnTo>
                                <a:lnTo>
                                  <a:pt x="296" y="1780"/>
                                </a:lnTo>
                                <a:lnTo>
                                  <a:pt x="300" y="1780"/>
                                </a:lnTo>
                                <a:lnTo>
                                  <a:pt x="361" y="1720"/>
                                </a:lnTo>
                                <a:lnTo>
                                  <a:pt x="369" y="1720"/>
                                </a:lnTo>
                                <a:lnTo>
                                  <a:pt x="371" y="1700"/>
                                </a:lnTo>
                                <a:lnTo>
                                  <a:pt x="364" y="1680"/>
                                </a:lnTo>
                                <a:lnTo>
                                  <a:pt x="360" y="1660"/>
                                </a:lnTo>
                                <a:lnTo>
                                  <a:pt x="357" y="1660"/>
                                </a:lnTo>
                                <a:lnTo>
                                  <a:pt x="361" y="1640"/>
                                </a:lnTo>
                                <a:lnTo>
                                  <a:pt x="360" y="1640"/>
                                </a:lnTo>
                                <a:lnTo>
                                  <a:pt x="356" y="1620"/>
                                </a:lnTo>
                                <a:lnTo>
                                  <a:pt x="1719" y="1620"/>
                                </a:lnTo>
                                <a:lnTo>
                                  <a:pt x="1871" y="2420"/>
                                </a:lnTo>
                                <a:lnTo>
                                  <a:pt x="1872" y="2440"/>
                                </a:lnTo>
                                <a:lnTo>
                                  <a:pt x="1776" y="3180"/>
                                </a:lnTo>
                                <a:lnTo>
                                  <a:pt x="1782" y="3200"/>
                                </a:lnTo>
                                <a:lnTo>
                                  <a:pt x="1910" y="3380"/>
                                </a:lnTo>
                                <a:lnTo>
                                  <a:pt x="1181" y="3380"/>
                                </a:lnTo>
                                <a:lnTo>
                                  <a:pt x="1185" y="3400"/>
                                </a:lnTo>
                                <a:close/>
                                <a:moveTo>
                                  <a:pt x="519" y="2020"/>
                                </a:moveTo>
                                <a:lnTo>
                                  <a:pt x="466" y="2020"/>
                                </a:lnTo>
                                <a:lnTo>
                                  <a:pt x="469" y="2000"/>
                                </a:lnTo>
                                <a:lnTo>
                                  <a:pt x="523" y="2000"/>
                                </a:lnTo>
                                <a:lnTo>
                                  <a:pt x="519" y="2020"/>
                                </a:lnTo>
                                <a:close/>
                                <a:moveTo>
                                  <a:pt x="507" y="2040"/>
                                </a:moveTo>
                                <a:lnTo>
                                  <a:pt x="465" y="2040"/>
                                </a:lnTo>
                                <a:lnTo>
                                  <a:pt x="465" y="2020"/>
                                </a:lnTo>
                                <a:lnTo>
                                  <a:pt x="515" y="2020"/>
                                </a:lnTo>
                                <a:lnTo>
                                  <a:pt x="507" y="2040"/>
                                </a:lnTo>
                                <a:close/>
                                <a:moveTo>
                                  <a:pt x="539" y="2320"/>
                                </a:moveTo>
                                <a:lnTo>
                                  <a:pt x="496" y="2320"/>
                                </a:lnTo>
                                <a:lnTo>
                                  <a:pt x="492" y="2300"/>
                                </a:lnTo>
                                <a:lnTo>
                                  <a:pt x="543" y="2300"/>
                                </a:lnTo>
                                <a:lnTo>
                                  <a:pt x="539" y="2320"/>
                                </a:lnTo>
                                <a:close/>
                                <a:moveTo>
                                  <a:pt x="519" y="2340"/>
                                </a:moveTo>
                                <a:lnTo>
                                  <a:pt x="510" y="2340"/>
                                </a:lnTo>
                                <a:lnTo>
                                  <a:pt x="503" y="2320"/>
                                </a:lnTo>
                                <a:lnTo>
                                  <a:pt x="523" y="2320"/>
                                </a:lnTo>
                                <a:lnTo>
                                  <a:pt x="519" y="2340"/>
                                </a:lnTo>
                                <a:close/>
                                <a:moveTo>
                                  <a:pt x="401" y="2920"/>
                                </a:moveTo>
                                <a:lnTo>
                                  <a:pt x="393" y="2920"/>
                                </a:lnTo>
                                <a:lnTo>
                                  <a:pt x="392" y="2900"/>
                                </a:lnTo>
                                <a:lnTo>
                                  <a:pt x="404" y="2900"/>
                                </a:lnTo>
                                <a:lnTo>
                                  <a:pt x="401" y="2920"/>
                                </a:lnTo>
                                <a:close/>
                                <a:moveTo>
                                  <a:pt x="445" y="3140"/>
                                </a:moveTo>
                                <a:lnTo>
                                  <a:pt x="443" y="3140"/>
                                </a:lnTo>
                                <a:lnTo>
                                  <a:pt x="442" y="3120"/>
                                </a:lnTo>
                                <a:lnTo>
                                  <a:pt x="447" y="3120"/>
                                </a:lnTo>
                                <a:lnTo>
                                  <a:pt x="445" y="3140"/>
                                </a:lnTo>
                                <a:close/>
                                <a:moveTo>
                                  <a:pt x="968" y="3180"/>
                                </a:moveTo>
                                <a:lnTo>
                                  <a:pt x="448" y="3180"/>
                                </a:lnTo>
                                <a:lnTo>
                                  <a:pt x="447" y="3160"/>
                                </a:lnTo>
                                <a:lnTo>
                                  <a:pt x="972" y="3160"/>
                                </a:lnTo>
                                <a:lnTo>
                                  <a:pt x="968" y="3180"/>
                                </a:lnTo>
                                <a:close/>
                                <a:moveTo>
                                  <a:pt x="940" y="3200"/>
                                </a:moveTo>
                                <a:lnTo>
                                  <a:pt x="461" y="3200"/>
                                </a:lnTo>
                                <a:lnTo>
                                  <a:pt x="457" y="3180"/>
                                </a:lnTo>
                                <a:lnTo>
                                  <a:pt x="944" y="3180"/>
                                </a:lnTo>
                                <a:lnTo>
                                  <a:pt x="940" y="3200"/>
                                </a:lnTo>
                                <a:close/>
                                <a:moveTo>
                                  <a:pt x="913" y="3240"/>
                                </a:moveTo>
                                <a:lnTo>
                                  <a:pt x="692" y="3240"/>
                                </a:lnTo>
                                <a:lnTo>
                                  <a:pt x="693" y="3220"/>
                                </a:lnTo>
                                <a:lnTo>
                                  <a:pt x="537" y="3220"/>
                                </a:lnTo>
                                <a:lnTo>
                                  <a:pt x="529" y="3200"/>
                                </a:lnTo>
                                <a:lnTo>
                                  <a:pt x="934" y="3200"/>
                                </a:lnTo>
                                <a:lnTo>
                                  <a:pt x="923" y="3220"/>
                                </a:lnTo>
                                <a:lnTo>
                                  <a:pt x="913" y="3240"/>
                                </a:lnTo>
                                <a:close/>
                                <a:moveTo>
                                  <a:pt x="604" y="3240"/>
                                </a:moveTo>
                                <a:lnTo>
                                  <a:pt x="545" y="3240"/>
                                </a:lnTo>
                                <a:lnTo>
                                  <a:pt x="546" y="3220"/>
                                </a:lnTo>
                                <a:lnTo>
                                  <a:pt x="613" y="3220"/>
                                </a:lnTo>
                                <a:lnTo>
                                  <a:pt x="604" y="3240"/>
                                </a:lnTo>
                                <a:close/>
                                <a:moveTo>
                                  <a:pt x="647" y="3240"/>
                                </a:moveTo>
                                <a:lnTo>
                                  <a:pt x="643" y="3240"/>
                                </a:lnTo>
                                <a:lnTo>
                                  <a:pt x="642" y="3220"/>
                                </a:lnTo>
                                <a:lnTo>
                                  <a:pt x="655" y="3220"/>
                                </a:lnTo>
                                <a:lnTo>
                                  <a:pt x="647" y="3240"/>
                                </a:lnTo>
                                <a:close/>
                                <a:moveTo>
                                  <a:pt x="547" y="3260"/>
                                </a:moveTo>
                                <a:lnTo>
                                  <a:pt x="521" y="3260"/>
                                </a:lnTo>
                                <a:lnTo>
                                  <a:pt x="519" y="3240"/>
                                </a:lnTo>
                                <a:lnTo>
                                  <a:pt x="550" y="3240"/>
                                </a:lnTo>
                                <a:lnTo>
                                  <a:pt x="547" y="3260"/>
                                </a:lnTo>
                                <a:close/>
                                <a:moveTo>
                                  <a:pt x="895" y="3260"/>
                                </a:moveTo>
                                <a:lnTo>
                                  <a:pt x="691" y="3260"/>
                                </a:lnTo>
                                <a:lnTo>
                                  <a:pt x="692" y="3240"/>
                                </a:lnTo>
                                <a:lnTo>
                                  <a:pt x="895" y="3240"/>
                                </a:lnTo>
                                <a:lnTo>
                                  <a:pt x="895" y="3260"/>
                                </a:lnTo>
                                <a:close/>
                                <a:moveTo>
                                  <a:pt x="698" y="3280"/>
                                </a:moveTo>
                                <a:lnTo>
                                  <a:pt x="681" y="3280"/>
                                </a:lnTo>
                                <a:lnTo>
                                  <a:pt x="682" y="3260"/>
                                </a:lnTo>
                                <a:lnTo>
                                  <a:pt x="700" y="3260"/>
                                </a:lnTo>
                                <a:lnTo>
                                  <a:pt x="698" y="3280"/>
                                </a:lnTo>
                                <a:close/>
                                <a:moveTo>
                                  <a:pt x="903" y="3280"/>
                                </a:moveTo>
                                <a:lnTo>
                                  <a:pt x="785" y="3280"/>
                                </a:lnTo>
                                <a:lnTo>
                                  <a:pt x="783" y="3260"/>
                                </a:lnTo>
                                <a:lnTo>
                                  <a:pt x="902" y="3260"/>
                                </a:lnTo>
                                <a:lnTo>
                                  <a:pt x="903" y="3280"/>
                                </a:lnTo>
                                <a:close/>
                                <a:moveTo>
                                  <a:pt x="1097" y="3280"/>
                                </a:moveTo>
                                <a:lnTo>
                                  <a:pt x="1090" y="3280"/>
                                </a:lnTo>
                                <a:lnTo>
                                  <a:pt x="1086" y="3260"/>
                                </a:lnTo>
                                <a:lnTo>
                                  <a:pt x="1103" y="3260"/>
                                </a:lnTo>
                                <a:lnTo>
                                  <a:pt x="1097" y="3280"/>
                                </a:lnTo>
                                <a:close/>
                                <a:moveTo>
                                  <a:pt x="702" y="3300"/>
                                </a:moveTo>
                                <a:lnTo>
                                  <a:pt x="685" y="3300"/>
                                </a:lnTo>
                                <a:lnTo>
                                  <a:pt x="683" y="3280"/>
                                </a:lnTo>
                                <a:lnTo>
                                  <a:pt x="700" y="3280"/>
                                </a:lnTo>
                                <a:lnTo>
                                  <a:pt x="702" y="3300"/>
                                </a:lnTo>
                                <a:close/>
                                <a:moveTo>
                                  <a:pt x="844" y="3300"/>
                                </a:moveTo>
                                <a:lnTo>
                                  <a:pt x="783" y="3300"/>
                                </a:lnTo>
                                <a:lnTo>
                                  <a:pt x="784" y="3280"/>
                                </a:lnTo>
                                <a:lnTo>
                                  <a:pt x="840" y="3280"/>
                                </a:lnTo>
                                <a:lnTo>
                                  <a:pt x="844" y="3300"/>
                                </a:lnTo>
                                <a:close/>
                                <a:moveTo>
                                  <a:pt x="851" y="3320"/>
                                </a:moveTo>
                                <a:lnTo>
                                  <a:pt x="799" y="3320"/>
                                </a:lnTo>
                                <a:lnTo>
                                  <a:pt x="795" y="3300"/>
                                </a:lnTo>
                                <a:lnTo>
                                  <a:pt x="851" y="3300"/>
                                </a:lnTo>
                                <a:lnTo>
                                  <a:pt x="851" y="3320"/>
                                </a:lnTo>
                                <a:close/>
                                <a:moveTo>
                                  <a:pt x="830" y="3340"/>
                                </a:moveTo>
                                <a:lnTo>
                                  <a:pt x="826" y="3320"/>
                                </a:lnTo>
                                <a:lnTo>
                                  <a:pt x="838" y="3320"/>
                                </a:lnTo>
                                <a:lnTo>
                                  <a:pt x="830" y="3340"/>
                                </a:lnTo>
                                <a:close/>
                                <a:moveTo>
                                  <a:pt x="2075" y="3620"/>
                                </a:moveTo>
                                <a:lnTo>
                                  <a:pt x="1679" y="3560"/>
                                </a:lnTo>
                                <a:lnTo>
                                  <a:pt x="1456" y="3540"/>
                                </a:lnTo>
                                <a:lnTo>
                                  <a:pt x="1281" y="3540"/>
                                </a:lnTo>
                                <a:lnTo>
                                  <a:pt x="1276" y="3520"/>
                                </a:lnTo>
                                <a:lnTo>
                                  <a:pt x="1280" y="3520"/>
                                </a:lnTo>
                                <a:lnTo>
                                  <a:pt x="1285" y="3500"/>
                                </a:lnTo>
                                <a:lnTo>
                                  <a:pt x="1288" y="3500"/>
                                </a:lnTo>
                                <a:lnTo>
                                  <a:pt x="1285" y="3480"/>
                                </a:lnTo>
                                <a:lnTo>
                                  <a:pt x="1255" y="3480"/>
                                </a:lnTo>
                                <a:lnTo>
                                  <a:pt x="1251" y="3460"/>
                                </a:lnTo>
                                <a:lnTo>
                                  <a:pt x="1245" y="3460"/>
                                </a:lnTo>
                                <a:lnTo>
                                  <a:pt x="1245" y="3440"/>
                                </a:lnTo>
                                <a:lnTo>
                                  <a:pt x="1244" y="3440"/>
                                </a:lnTo>
                                <a:lnTo>
                                  <a:pt x="1241" y="3420"/>
                                </a:lnTo>
                                <a:lnTo>
                                  <a:pt x="1200" y="3420"/>
                                </a:lnTo>
                                <a:lnTo>
                                  <a:pt x="1198" y="3400"/>
                                </a:lnTo>
                                <a:lnTo>
                                  <a:pt x="1193" y="3400"/>
                                </a:lnTo>
                                <a:lnTo>
                                  <a:pt x="1190" y="3380"/>
                                </a:lnTo>
                                <a:lnTo>
                                  <a:pt x="1910" y="3380"/>
                                </a:lnTo>
                                <a:lnTo>
                                  <a:pt x="2075" y="3620"/>
                                </a:lnTo>
                                <a:close/>
                                <a:moveTo>
                                  <a:pt x="1212" y="3440"/>
                                </a:moveTo>
                                <a:lnTo>
                                  <a:pt x="1207" y="3440"/>
                                </a:lnTo>
                                <a:lnTo>
                                  <a:pt x="1205" y="3420"/>
                                </a:lnTo>
                                <a:lnTo>
                                  <a:pt x="1215" y="3420"/>
                                </a:lnTo>
                                <a:lnTo>
                                  <a:pt x="1212" y="3440"/>
                                </a:lnTo>
                                <a:close/>
                                <a:moveTo>
                                  <a:pt x="1381" y="3579"/>
                                </a:moveTo>
                                <a:lnTo>
                                  <a:pt x="1382" y="3560"/>
                                </a:lnTo>
                                <a:lnTo>
                                  <a:pt x="1355" y="3560"/>
                                </a:lnTo>
                                <a:lnTo>
                                  <a:pt x="1350" y="3540"/>
                                </a:lnTo>
                                <a:lnTo>
                                  <a:pt x="1456" y="3540"/>
                                </a:lnTo>
                                <a:lnTo>
                                  <a:pt x="1381" y="3579"/>
                                </a:lnTo>
                                <a:close/>
                                <a:moveTo>
                                  <a:pt x="1381" y="3580"/>
                                </a:moveTo>
                                <a:lnTo>
                                  <a:pt x="1380" y="3580"/>
                                </a:lnTo>
                                <a:lnTo>
                                  <a:pt x="1381" y="3579"/>
                                </a:lnTo>
                                <a:lnTo>
                                  <a:pt x="1381" y="358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2" name="Picture 3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02" y="29"/>
                            <a:ext cx="2076"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 name="AutoShape 340"/>
                        <wps:cNvSpPr>
                          <a:spLocks/>
                        </wps:cNvSpPr>
                        <wps:spPr bwMode="auto">
                          <a:xfrm>
                            <a:off x="2322" y="1091"/>
                            <a:ext cx="1397" cy="4085"/>
                          </a:xfrm>
                          <a:custGeom>
                            <a:avLst/>
                            <a:gdLst>
                              <a:gd name="T0" fmla="+- 0 2664 2323"/>
                              <a:gd name="T1" fmla="*/ T0 w 1397"/>
                              <a:gd name="T2" fmla="+- 0 3434 1091"/>
                              <a:gd name="T3" fmla="*/ 3434 h 4085"/>
                              <a:gd name="T4" fmla="+- 0 2518 2323"/>
                              <a:gd name="T5" fmla="*/ T4 w 1397"/>
                              <a:gd name="T6" fmla="+- 0 3276 1091"/>
                              <a:gd name="T7" fmla="*/ 3276 h 4085"/>
                              <a:gd name="T8" fmla="+- 0 2493 2323"/>
                              <a:gd name="T9" fmla="*/ T8 w 1397"/>
                              <a:gd name="T10" fmla="+- 0 3205 1091"/>
                              <a:gd name="T11" fmla="*/ 3205 h 4085"/>
                              <a:gd name="T12" fmla="+- 0 2523 2323"/>
                              <a:gd name="T13" fmla="*/ T12 w 1397"/>
                              <a:gd name="T14" fmla="+- 0 2939 1091"/>
                              <a:gd name="T15" fmla="*/ 2939 h 4085"/>
                              <a:gd name="T16" fmla="+- 0 2583 2323"/>
                              <a:gd name="T17" fmla="*/ T16 w 1397"/>
                              <a:gd name="T18" fmla="+- 0 2474 1091"/>
                              <a:gd name="T19" fmla="*/ 2474 h 4085"/>
                              <a:gd name="T20" fmla="+- 0 3124 2323"/>
                              <a:gd name="T21" fmla="*/ T20 w 1397"/>
                              <a:gd name="T22" fmla="+- 0 1953 1091"/>
                              <a:gd name="T23" fmla="*/ 1953 h 4085"/>
                              <a:gd name="T24" fmla="+- 0 3346 2323"/>
                              <a:gd name="T25" fmla="*/ T24 w 1397"/>
                              <a:gd name="T26" fmla="+- 0 2301 1091"/>
                              <a:gd name="T27" fmla="*/ 2301 h 4085"/>
                              <a:gd name="T28" fmla="+- 0 3284 2323"/>
                              <a:gd name="T29" fmla="*/ T28 w 1397"/>
                              <a:gd name="T30" fmla="+- 0 2827 1091"/>
                              <a:gd name="T31" fmla="*/ 2827 h 4085"/>
                              <a:gd name="T32" fmla="+- 0 3238 2323"/>
                              <a:gd name="T33" fmla="*/ T32 w 1397"/>
                              <a:gd name="T34" fmla="+- 0 3206 1091"/>
                              <a:gd name="T35" fmla="*/ 3206 h 4085"/>
                              <a:gd name="T36" fmla="+- 0 3619 2323"/>
                              <a:gd name="T37" fmla="*/ T36 w 1397"/>
                              <a:gd name="T38" fmla="+- 0 3254 1091"/>
                              <a:gd name="T39" fmla="*/ 3254 h 4085"/>
                              <a:gd name="T40" fmla="+- 0 3619 2323"/>
                              <a:gd name="T41" fmla="*/ T40 w 1397"/>
                              <a:gd name="T42" fmla="+- 0 3254 1091"/>
                              <a:gd name="T43" fmla="*/ 3254 h 4085"/>
                              <a:gd name="T44" fmla="+- 0 3172 2323"/>
                              <a:gd name="T45" fmla="*/ T44 w 1397"/>
                              <a:gd name="T46" fmla="+- 0 3752 1091"/>
                              <a:gd name="T47" fmla="*/ 3752 h 4085"/>
                              <a:gd name="T48" fmla="+- 0 2819 2323"/>
                              <a:gd name="T49" fmla="*/ T48 w 1397"/>
                              <a:gd name="T50" fmla="+- 0 3690 1091"/>
                              <a:gd name="T51" fmla="*/ 3690 h 4085"/>
                              <a:gd name="T52" fmla="+- 0 2663 2323"/>
                              <a:gd name="T53" fmla="*/ T52 w 1397"/>
                              <a:gd name="T54" fmla="+- 0 3449 1091"/>
                              <a:gd name="T55" fmla="*/ 3449 h 4085"/>
                              <a:gd name="T56" fmla="+- 0 3203 2323"/>
                              <a:gd name="T57" fmla="*/ T56 w 1397"/>
                              <a:gd name="T58" fmla="+- 0 3537 1091"/>
                              <a:gd name="T59" fmla="*/ 3537 h 4085"/>
                              <a:gd name="T60" fmla="+- 0 3181 2323"/>
                              <a:gd name="T61" fmla="*/ T60 w 1397"/>
                              <a:gd name="T62" fmla="+- 0 3754 1091"/>
                              <a:gd name="T63" fmla="*/ 3754 h 4085"/>
                              <a:gd name="T64" fmla="+- 0 3144 2323"/>
                              <a:gd name="T65" fmla="*/ T64 w 1397"/>
                              <a:gd name="T66" fmla="+- 0 4891 1091"/>
                              <a:gd name="T67" fmla="*/ 4891 h 4085"/>
                              <a:gd name="T68" fmla="+- 0 3073 2323"/>
                              <a:gd name="T69" fmla="*/ T68 w 1397"/>
                              <a:gd name="T70" fmla="+- 0 4815 1091"/>
                              <a:gd name="T71" fmla="*/ 4815 h 4085"/>
                              <a:gd name="T72" fmla="+- 0 3118 2323"/>
                              <a:gd name="T73" fmla="*/ T72 w 1397"/>
                              <a:gd name="T74" fmla="+- 0 4394 1091"/>
                              <a:gd name="T75" fmla="*/ 4394 h 4085"/>
                              <a:gd name="T76" fmla="+- 0 3144 2323"/>
                              <a:gd name="T77" fmla="*/ T76 w 1397"/>
                              <a:gd name="T78" fmla="+- 0 4126 1091"/>
                              <a:gd name="T79" fmla="*/ 4126 h 4085"/>
                              <a:gd name="T80" fmla="+- 0 2834 2323"/>
                              <a:gd name="T81" fmla="*/ T80 w 1397"/>
                              <a:gd name="T82" fmla="+- 0 3710 1091"/>
                              <a:gd name="T83" fmla="*/ 3710 h 4085"/>
                              <a:gd name="T84" fmla="+- 0 3179 2323"/>
                              <a:gd name="T85" fmla="*/ T84 w 1397"/>
                              <a:gd name="T86" fmla="+- 0 3772 1091"/>
                              <a:gd name="T87" fmla="*/ 3772 h 4085"/>
                              <a:gd name="T88" fmla="+- 0 3218 2323"/>
                              <a:gd name="T89" fmla="*/ T88 w 1397"/>
                              <a:gd name="T90" fmla="+- 0 3784 1091"/>
                              <a:gd name="T91" fmla="*/ 3784 h 4085"/>
                              <a:gd name="T92" fmla="+- 0 3267 2323"/>
                              <a:gd name="T93" fmla="*/ T92 w 1397"/>
                              <a:gd name="T94" fmla="+- 0 3801 1091"/>
                              <a:gd name="T95" fmla="*/ 3801 h 4085"/>
                              <a:gd name="T96" fmla="+- 0 3313 2323"/>
                              <a:gd name="T97" fmla="*/ T96 w 1397"/>
                              <a:gd name="T98" fmla="+- 0 3822 1091"/>
                              <a:gd name="T99" fmla="*/ 3822 h 4085"/>
                              <a:gd name="T100" fmla="+- 0 3419 2323"/>
                              <a:gd name="T101" fmla="*/ T100 w 1397"/>
                              <a:gd name="T102" fmla="+- 0 3894 1091"/>
                              <a:gd name="T103" fmla="*/ 3894 h 4085"/>
                              <a:gd name="T104" fmla="+- 0 3442 2323"/>
                              <a:gd name="T105" fmla="*/ T104 w 1397"/>
                              <a:gd name="T106" fmla="+- 0 3913 1091"/>
                              <a:gd name="T107" fmla="*/ 3913 h 4085"/>
                              <a:gd name="T108" fmla="+- 0 3472 2323"/>
                              <a:gd name="T109" fmla="*/ T108 w 1397"/>
                              <a:gd name="T110" fmla="+- 0 3943 1091"/>
                              <a:gd name="T111" fmla="*/ 3943 h 4085"/>
                              <a:gd name="T112" fmla="+- 0 3532 2323"/>
                              <a:gd name="T113" fmla="*/ T112 w 1397"/>
                              <a:gd name="T114" fmla="+- 0 4011 1091"/>
                              <a:gd name="T115" fmla="*/ 4011 h 4085"/>
                              <a:gd name="T116" fmla="+- 0 3588 2323"/>
                              <a:gd name="T117" fmla="*/ T116 w 1397"/>
                              <a:gd name="T118" fmla="+- 0 4065 1091"/>
                              <a:gd name="T119" fmla="*/ 4065 h 4085"/>
                              <a:gd name="T120" fmla="+- 0 3655 2323"/>
                              <a:gd name="T121" fmla="*/ T120 w 1397"/>
                              <a:gd name="T122" fmla="+- 0 4120 1091"/>
                              <a:gd name="T123" fmla="*/ 4120 h 4085"/>
                              <a:gd name="T124" fmla="+- 0 3599 2323"/>
                              <a:gd name="T125" fmla="*/ T124 w 1397"/>
                              <a:gd name="T126" fmla="+- 0 4570 1091"/>
                              <a:gd name="T127" fmla="*/ 4570 h 4085"/>
                              <a:gd name="T128" fmla="+- 0 3459 2323"/>
                              <a:gd name="T129" fmla="*/ T128 w 1397"/>
                              <a:gd name="T130" fmla="+- 0 4889 1091"/>
                              <a:gd name="T131" fmla="*/ 4889 h 4085"/>
                              <a:gd name="T132" fmla="+- 0 3682 2323"/>
                              <a:gd name="T133" fmla="*/ T132 w 1397"/>
                              <a:gd name="T134" fmla="+- 0 4915 1091"/>
                              <a:gd name="T135" fmla="*/ 4915 h 4085"/>
                              <a:gd name="T136" fmla="+- 0 3645 2323"/>
                              <a:gd name="T137" fmla="*/ T136 w 1397"/>
                              <a:gd name="T138" fmla="+- 0 5172 1091"/>
                              <a:gd name="T139" fmla="*/ 5172 h 4085"/>
                              <a:gd name="T140" fmla="+- 0 3481 2323"/>
                              <a:gd name="T141" fmla="*/ T140 w 1397"/>
                              <a:gd name="T142" fmla="+- 0 4691 1091"/>
                              <a:gd name="T143" fmla="*/ 4691 h 4085"/>
                              <a:gd name="T144" fmla="+- 0 3684 2323"/>
                              <a:gd name="T145" fmla="*/ T144 w 1397"/>
                              <a:gd name="T146" fmla="+- 0 4891 1091"/>
                              <a:gd name="T147" fmla="*/ 4891 h 4085"/>
                              <a:gd name="T148" fmla="+- 0 3563 2323"/>
                              <a:gd name="T149" fmla="*/ T148 w 1397"/>
                              <a:gd name="T150" fmla="+- 0 4785 1091"/>
                              <a:gd name="T151" fmla="*/ 4785 h 4085"/>
                              <a:gd name="T152" fmla="+- 0 3562 2323"/>
                              <a:gd name="T153" fmla="*/ T152 w 1397"/>
                              <a:gd name="T154" fmla="+- 0 4891 1091"/>
                              <a:gd name="T155" fmla="*/ 4891 h 4085"/>
                              <a:gd name="T156" fmla="+- 0 3684 2323"/>
                              <a:gd name="T157" fmla="*/ T156 w 1397"/>
                              <a:gd name="T158" fmla="+- 0 4891 1091"/>
                              <a:gd name="T159" fmla="*/ 4891 h 4085"/>
                              <a:gd name="T160" fmla="+- 0 3565 2323"/>
                              <a:gd name="T161" fmla="*/ T160 w 1397"/>
                              <a:gd name="T162" fmla="+- 0 4890 1091"/>
                              <a:gd name="T163" fmla="*/ 4890 h 4085"/>
                              <a:gd name="T164" fmla="+- 0 3571 2323"/>
                              <a:gd name="T165" fmla="*/ T164 w 1397"/>
                              <a:gd name="T166" fmla="+- 0 4886 1091"/>
                              <a:gd name="T167" fmla="*/ 4886 h 4085"/>
                              <a:gd name="T168" fmla="+- 0 3578 2323"/>
                              <a:gd name="T169" fmla="*/ T168 w 1397"/>
                              <a:gd name="T170" fmla="+- 0 4882 1091"/>
                              <a:gd name="T171" fmla="*/ 4882 h 4085"/>
                              <a:gd name="T172" fmla="+- 0 3583 2323"/>
                              <a:gd name="T173" fmla="*/ T172 w 1397"/>
                              <a:gd name="T174" fmla="+- 0 4876 1091"/>
                              <a:gd name="T175" fmla="*/ 4876 h 4085"/>
                              <a:gd name="T176" fmla="+- 0 3616 2323"/>
                              <a:gd name="T177" fmla="*/ T176 w 1397"/>
                              <a:gd name="T178" fmla="+- 0 4838 1091"/>
                              <a:gd name="T179" fmla="*/ 4838 h 4085"/>
                              <a:gd name="T180" fmla="+- 0 3621 2323"/>
                              <a:gd name="T181" fmla="*/ T180 w 1397"/>
                              <a:gd name="T182" fmla="+- 0 4832 1091"/>
                              <a:gd name="T183" fmla="*/ 4832 h 4085"/>
                              <a:gd name="T184" fmla="+- 0 3627 2323"/>
                              <a:gd name="T185" fmla="*/ T184 w 1397"/>
                              <a:gd name="T186" fmla="+- 0 4826 1091"/>
                              <a:gd name="T187" fmla="*/ 4826 h 4085"/>
                              <a:gd name="T188" fmla="+- 0 3634 2323"/>
                              <a:gd name="T189" fmla="*/ T188 w 1397"/>
                              <a:gd name="T190" fmla="+- 0 4821 1091"/>
                              <a:gd name="T191" fmla="*/ 4821 h 4085"/>
                              <a:gd name="T192" fmla="+- 0 3651 2323"/>
                              <a:gd name="T193" fmla="*/ T192 w 1397"/>
                              <a:gd name="T194" fmla="+- 0 4813 1091"/>
                              <a:gd name="T195" fmla="*/ 4813 h 4085"/>
                              <a:gd name="T196" fmla="+- 0 3698 2323"/>
                              <a:gd name="T197" fmla="*/ T196 w 1397"/>
                              <a:gd name="T198" fmla="+- 0 4811 1091"/>
                              <a:gd name="T199" fmla="*/ 4811 h 4085"/>
                              <a:gd name="T200" fmla="+- 0 3718 2323"/>
                              <a:gd name="T201" fmla="*/ T200 w 1397"/>
                              <a:gd name="T202" fmla="+- 0 4820 1091"/>
                              <a:gd name="T203" fmla="*/ 4820 h 4085"/>
                              <a:gd name="T204" fmla="+- 0 3684 2323"/>
                              <a:gd name="T205" fmla="*/ T204 w 1397"/>
                              <a:gd name="T206" fmla="+- 0 4891 1091"/>
                              <a:gd name="T207" fmla="*/ 4891 h 4085"/>
                              <a:gd name="T208" fmla="+- 0 3718 2323"/>
                              <a:gd name="T209" fmla="*/ T208 w 1397"/>
                              <a:gd name="T210" fmla="+- 0 4820 1091"/>
                              <a:gd name="T211" fmla="*/ 4820 h 4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97" h="4085">
                                <a:moveTo>
                                  <a:pt x="889" y="2358"/>
                                </a:moveTo>
                                <a:lnTo>
                                  <a:pt x="340" y="2358"/>
                                </a:lnTo>
                                <a:lnTo>
                                  <a:pt x="341" y="2343"/>
                                </a:lnTo>
                                <a:lnTo>
                                  <a:pt x="306" y="2339"/>
                                </a:lnTo>
                                <a:lnTo>
                                  <a:pt x="302" y="2334"/>
                                </a:lnTo>
                                <a:lnTo>
                                  <a:pt x="195" y="2185"/>
                                </a:lnTo>
                                <a:lnTo>
                                  <a:pt x="178" y="2154"/>
                                </a:lnTo>
                                <a:lnTo>
                                  <a:pt x="172" y="2132"/>
                                </a:lnTo>
                                <a:lnTo>
                                  <a:pt x="170" y="2114"/>
                                </a:lnTo>
                                <a:lnTo>
                                  <a:pt x="170" y="2088"/>
                                </a:lnTo>
                                <a:lnTo>
                                  <a:pt x="172" y="2075"/>
                                </a:lnTo>
                                <a:lnTo>
                                  <a:pt x="200" y="1848"/>
                                </a:lnTo>
                                <a:lnTo>
                                  <a:pt x="233" y="1591"/>
                                </a:lnTo>
                                <a:lnTo>
                                  <a:pt x="245" y="1496"/>
                                </a:lnTo>
                                <a:lnTo>
                                  <a:pt x="260" y="1383"/>
                                </a:lnTo>
                                <a:lnTo>
                                  <a:pt x="259" y="1367"/>
                                </a:lnTo>
                                <a:lnTo>
                                  <a:pt x="0" y="0"/>
                                </a:lnTo>
                                <a:lnTo>
                                  <a:pt x="801" y="862"/>
                                </a:lnTo>
                                <a:lnTo>
                                  <a:pt x="1016" y="1194"/>
                                </a:lnTo>
                                <a:lnTo>
                                  <a:pt x="1025" y="1209"/>
                                </a:lnTo>
                                <a:lnTo>
                                  <a:pt x="1023" y="1210"/>
                                </a:lnTo>
                                <a:lnTo>
                                  <a:pt x="973" y="1629"/>
                                </a:lnTo>
                                <a:lnTo>
                                  <a:pt x="972" y="1642"/>
                                </a:lnTo>
                                <a:lnTo>
                                  <a:pt x="961" y="1736"/>
                                </a:lnTo>
                                <a:lnTo>
                                  <a:pt x="1342" y="1784"/>
                                </a:lnTo>
                                <a:lnTo>
                                  <a:pt x="1302" y="2115"/>
                                </a:lnTo>
                                <a:lnTo>
                                  <a:pt x="915" y="2115"/>
                                </a:lnTo>
                                <a:lnTo>
                                  <a:pt x="903" y="2221"/>
                                </a:lnTo>
                                <a:lnTo>
                                  <a:pt x="889" y="2358"/>
                                </a:lnTo>
                                <a:close/>
                                <a:moveTo>
                                  <a:pt x="1296" y="2163"/>
                                </a:moveTo>
                                <a:lnTo>
                                  <a:pt x="915" y="2115"/>
                                </a:lnTo>
                                <a:lnTo>
                                  <a:pt x="1302" y="2115"/>
                                </a:lnTo>
                                <a:lnTo>
                                  <a:pt x="1296" y="2163"/>
                                </a:lnTo>
                                <a:close/>
                                <a:moveTo>
                                  <a:pt x="856" y="2681"/>
                                </a:moveTo>
                                <a:lnTo>
                                  <a:pt x="847" y="2681"/>
                                </a:lnTo>
                                <a:lnTo>
                                  <a:pt x="849" y="2661"/>
                                </a:lnTo>
                                <a:lnTo>
                                  <a:pt x="723" y="2635"/>
                                </a:lnTo>
                                <a:lnTo>
                                  <a:pt x="682" y="2628"/>
                                </a:lnTo>
                                <a:lnTo>
                                  <a:pt x="496" y="2599"/>
                                </a:lnTo>
                                <a:lnTo>
                                  <a:pt x="485" y="2585"/>
                                </a:lnTo>
                                <a:lnTo>
                                  <a:pt x="318" y="2355"/>
                                </a:lnTo>
                                <a:lnTo>
                                  <a:pt x="340" y="2358"/>
                                </a:lnTo>
                                <a:lnTo>
                                  <a:pt x="889" y="2358"/>
                                </a:lnTo>
                                <a:lnTo>
                                  <a:pt x="881" y="2432"/>
                                </a:lnTo>
                                <a:lnTo>
                                  <a:pt x="880" y="2446"/>
                                </a:lnTo>
                                <a:lnTo>
                                  <a:pt x="866" y="2586"/>
                                </a:lnTo>
                                <a:lnTo>
                                  <a:pt x="864" y="2599"/>
                                </a:lnTo>
                                <a:lnTo>
                                  <a:pt x="858" y="2663"/>
                                </a:lnTo>
                                <a:lnTo>
                                  <a:pt x="856" y="2681"/>
                                </a:lnTo>
                                <a:close/>
                                <a:moveTo>
                                  <a:pt x="1289" y="4085"/>
                                </a:moveTo>
                                <a:lnTo>
                                  <a:pt x="821" y="3800"/>
                                </a:lnTo>
                                <a:lnTo>
                                  <a:pt x="766" y="3766"/>
                                </a:lnTo>
                                <a:lnTo>
                                  <a:pt x="749" y="3739"/>
                                </a:lnTo>
                                <a:lnTo>
                                  <a:pt x="750" y="3724"/>
                                </a:lnTo>
                                <a:lnTo>
                                  <a:pt x="778" y="3475"/>
                                </a:lnTo>
                                <a:lnTo>
                                  <a:pt x="783" y="3425"/>
                                </a:lnTo>
                                <a:lnTo>
                                  <a:pt x="795" y="3303"/>
                                </a:lnTo>
                                <a:lnTo>
                                  <a:pt x="807" y="3176"/>
                                </a:lnTo>
                                <a:lnTo>
                                  <a:pt x="815" y="3088"/>
                                </a:lnTo>
                                <a:lnTo>
                                  <a:pt x="821" y="3035"/>
                                </a:lnTo>
                                <a:lnTo>
                                  <a:pt x="811" y="3032"/>
                                </a:lnTo>
                                <a:lnTo>
                                  <a:pt x="621" y="2770"/>
                                </a:lnTo>
                                <a:lnTo>
                                  <a:pt x="511" y="2619"/>
                                </a:lnTo>
                                <a:lnTo>
                                  <a:pt x="723" y="2663"/>
                                </a:lnTo>
                                <a:lnTo>
                                  <a:pt x="847" y="2681"/>
                                </a:lnTo>
                                <a:lnTo>
                                  <a:pt x="856" y="2681"/>
                                </a:lnTo>
                                <a:lnTo>
                                  <a:pt x="856" y="2683"/>
                                </a:lnTo>
                                <a:lnTo>
                                  <a:pt x="872" y="2686"/>
                                </a:lnTo>
                                <a:lnTo>
                                  <a:pt x="895" y="2693"/>
                                </a:lnTo>
                                <a:lnTo>
                                  <a:pt x="910" y="2697"/>
                                </a:lnTo>
                                <a:lnTo>
                                  <a:pt x="923" y="2702"/>
                                </a:lnTo>
                                <a:lnTo>
                                  <a:pt x="944" y="2710"/>
                                </a:lnTo>
                                <a:lnTo>
                                  <a:pt x="961" y="2717"/>
                                </a:lnTo>
                                <a:lnTo>
                                  <a:pt x="977" y="2724"/>
                                </a:lnTo>
                                <a:lnTo>
                                  <a:pt x="990" y="2731"/>
                                </a:lnTo>
                                <a:lnTo>
                                  <a:pt x="1034" y="2756"/>
                                </a:lnTo>
                                <a:lnTo>
                                  <a:pt x="1090" y="2800"/>
                                </a:lnTo>
                                <a:lnTo>
                                  <a:pt x="1096" y="2803"/>
                                </a:lnTo>
                                <a:lnTo>
                                  <a:pt x="1102" y="2807"/>
                                </a:lnTo>
                                <a:lnTo>
                                  <a:pt x="1108" y="2812"/>
                                </a:lnTo>
                                <a:lnTo>
                                  <a:pt x="1119" y="2822"/>
                                </a:lnTo>
                                <a:lnTo>
                                  <a:pt x="1126" y="2828"/>
                                </a:lnTo>
                                <a:lnTo>
                                  <a:pt x="1135" y="2838"/>
                                </a:lnTo>
                                <a:lnTo>
                                  <a:pt x="1149" y="2852"/>
                                </a:lnTo>
                                <a:lnTo>
                                  <a:pt x="1171" y="2879"/>
                                </a:lnTo>
                                <a:lnTo>
                                  <a:pt x="1186" y="2896"/>
                                </a:lnTo>
                                <a:lnTo>
                                  <a:pt x="1209" y="2920"/>
                                </a:lnTo>
                                <a:lnTo>
                                  <a:pt x="1234" y="2945"/>
                                </a:lnTo>
                                <a:lnTo>
                                  <a:pt x="1252" y="2962"/>
                                </a:lnTo>
                                <a:lnTo>
                                  <a:pt x="1265" y="2974"/>
                                </a:lnTo>
                                <a:lnTo>
                                  <a:pt x="1279" y="2986"/>
                                </a:lnTo>
                                <a:lnTo>
                                  <a:pt x="1306" y="3009"/>
                                </a:lnTo>
                                <a:lnTo>
                                  <a:pt x="1332" y="3029"/>
                                </a:lnTo>
                                <a:lnTo>
                                  <a:pt x="1317" y="3143"/>
                                </a:lnTo>
                                <a:lnTo>
                                  <a:pt x="1288" y="3383"/>
                                </a:lnTo>
                                <a:lnTo>
                                  <a:pt x="1276" y="3479"/>
                                </a:lnTo>
                                <a:lnTo>
                                  <a:pt x="1262" y="3600"/>
                                </a:lnTo>
                                <a:lnTo>
                                  <a:pt x="1158" y="3600"/>
                                </a:lnTo>
                                <a:lnTo>
                                  <a:pt x="1136" y="3798"/>
                                </a:lnTo>
                                <a:lnTo>
                                  <a:pt x="1153" y="3800"/>
                                </a:lnTo>
                                <a:lnTo>
                                  <a:pt x="1361" y="3800"/>
                                </a:lnTo>
                                <a:lnTo>
                                  <a:pt x="1359" y="3824"/>
                                </a:lnTo>
                                <a:lnTo>
                                  <a:pt x="1358" y="3833"/>
                                </a:lnTo>
                                <a:lnTo>
                                  <a:pt x="1332" y="4058"/>
                                </a:lnTo>
                                <a:lnTo>
                                  <a:pt x="1322" y="4081"/>
                                </a:lnTo>
                                <a:lnTo>
                                  <a:pt x="1289" y="4085"/>
                                </a:lnTo>
                                <a:close/>
                                <a:moveTo>
                                  <a:pt x="1261" y="3613"/>
                                </a:moveTo>
                                <a:lnTo>
                                  <a:pt x="1158" y="3600"/>
                                </a:lnTo>
                                <a:lnTo>
                                  <a:pt x="1262" y="3600"/>
                                </a:lnTo>
                                <a:lnTo>
                                  <a:pt x="1261" y="3613"/>
                                </a:lnTo>
                                <a:close/>
                                <a:moveTo>
                                  <a:pt x="1361" y="3800"/>
                                </a:moveTo>
                                <a:lnTo>
                                  <a:pt x="1153" y="3800"/>
                                </a:lnTo>
                                <a:lnTo>
                                  <a:pt x="1202" y="3687"/>
                                </a:lnTo>
                                <a:lnTo>
                                  <a:pt x="1240" y="3694"/>
                                </a:lnTo>
                                <a:lnTo>
                                  <a:pt x="1234" y="3745"/>
                                </a:lnTo>
                                <a:lnTo>
                                  <a:pt x="1245" y="3746"/>
                                </a:lnTo>
                                <a:lnTo>
                                  <a:pt x="1239" y="3800"/>
                                </a:lnTo>
                                <a:lnTo>
                                  <a:pt x="1361" y="3800"/>
                                </a:lnTo>
                                <a:close/>
                                <a:moveTo>
                                  <a:pt x="1361" y="3800"/>
                                </a:moveTo>
                                <a:lnTo>
                                  <a:pt x="1239" y="3800"/>
                                </a:lnTo>
                                <a:lnTo>
                                  <a:pt x="1242" y="3799"/>
                                </a:lnTo>
                                <a:lnTo>
                                  <a:pt x="1244" y="3798"/>
                                </a:lnTo>
                                <a:lnTo>
                                  <a:pt x="1246" y="3797"/>
                                </a:lnTo>
                                <a:lnTo>
                                  <a:pt x="1248" y="3795"/>
                                </a:lnTo>
                                <a:lnTo>
                                  <a:pt x="1250" y="3794"/>
                                </a:lnTo>
                                <a:lnTo>
                                  <a:pt x="1253" y="3792"/>
                                </a:lnTo>
                                <a:lnTo>
                                  <a:pt x="1255" y="3791"/>
                                </a:lnTo>
                                <a:lnTo>
                                  <a:pt x="1257" y="3789"/>
                                </a:lnTo>
                                <a:lnTo>
                                  <a:pt x="1259" y="3787"/>
                                </a:lnTo>
                                <a:lnTo>
                                  <a:pt x="1260" y="3785"/>
                                </a:lnTo>
                                <a:lnTo>
                                  <a:pt x="1262" y="3783"/>
                                </a:lnTo>
                                <a:lnTo>
                                  <a:pt x="1265" y="3781"/>
                                </a:lnTo>
                                <a:lnTo>
                                  <a:pt x="1293" y="3747"/>
                                </a:lnTo>
                                <a:lnTo>
                                  <a:pt x="1294" y="3745"/>
                                </a:lnTo>
                                <a:lnTo>
                                  <a:pt x="1296" y="3743"/>
                                </a:lnTo>
                                <a:lnTo>
                                  <a:pt x="1298" y="3741"/>
                                </a:lnTo>
                                <a:lnTo>
                                  <a:pt x="1300" y="3739"/>
                                </a:lnTo>
                                <a:lnTo>
                                  <a:pt x="1302" y="3737"/>
                                </a:lnTo>
                                <a:lnTo>
                                  <a:pt x="1304" y="3735"/>
                                </a:lnTo>
                                <a:lnTo>
                                  <a:pt x="1307" y="3734"/>
                                </a:lnTo>
                                <a:lnTo>
                                  <a:pt x="1309" y="3732"/>
                                </a:lnTo>
                                <a:lnTo>
                                  <a:pt x="1311" y="3730"/>
                                </a:lnTo>
                                <a:lnTo>
                                  <a:pt x="1314" y="3729"/>
                                </a:lnTo>
                                <a:lnTo>
                                  <a:pt x="1316" y="3727"/>
                                </a:lnTo>
                                <a:lnTo>
                                  <a:pt x="1328" y="3722"/>
                                </a:lnTo>
                                <a:lnTo>
                                  <a:pt x="1344" y="3718"/>
                                </a:lnTo>
                                <a:lnTo>
                                  <a:pt x="1364" y="3718"/>
                                </a:lnTo>
                                <a:lnTo>
                                  <a:pt x="1375" y="3720"/>
                                </a:lnTo>
                                <a:lnTo>
                                  <a:pt x="1396" y="3724"/>
                                </a:lnTo>
                                <a:lnTo>
                                  <a:pt x="1395" y="3729"/>
                                </a:lnTo>
                                <a:lnTo>
                                  <a:pt x="1369" y="3729"/>
                                </a:lnTo>
                                <a:lnTo>
                                  <a:pt x="1368" y="3741"/>
                                </a:lnTo>
                                <a:lnTo>
                                  <a:pt x="1361" y="3800"/>
                                </a:lnTo>
                                <a:close/>
                                <a:moveTo>
                                  <a:pt x="1387" y="3731"/>
                                </a:moveTo>
                                <a:lnTo>
                                  <a:pt x="1369" y="3729"/>
                                </a:lnTo>
                                <a:lnTo>
                                  <a:pt x="1395" y="3729"/>
                                </a:lnTo>
                                <a:lnTo>
                                  <a:pt x="1387" y="3731"/>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4" name="Picture 3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322" y="1091"/>
                            <a:ext cx="1397" cy="4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 name="AutoShape 338"/>
                        <wps:cNvSpPr>
                          <a:spLocks/>
                        </wps:cNvSpPr>
                        <wps:spPr bwMode="auto">
                          <a:xfrm>
                            <a:off x="1974" y="3629"/>
                            <a:ext cx="1154" cy="1214"/>
                          </a:xfrm>
                          <a:custGeom>
                            <a:avLst/>
                            <a:gdLst>
                              <a:gd name="T0" fmla="+- 0 2136 1975"/>
                              <a:gd name="T1" fmla="*/ T0 w 1154"/>
                              <a:gd name="T2" fmla="+- 0 3718 3630"/>
                              <a:gd name="T3" fmla="*/ 3718 h 1214"/>
                              <a:gd name="T4" fmla="+- 0 2118 1975"/>
                              <a:gd name="T5" fmla="*/ T4 w 1154"/>
                              <a:gd name="T6" fmla="+- 0 3688 3630"/>
                              <a:gd name="T7" fmla="*/ 3688 h 1214"/>
                              <a:gd name="T8" fmla="+- 0 2186 1975"/>
                              <a:gd name="T9" fmla="*/ T8 w 1154"/>
                              <a:gd name="T10" fmla="+- 0 3636 3630"/>
                              <a:gd name="T11" fmla="*/ 3636 h 1214"/>
                              <a:gd name="T12" fmla="+- 0 2386 1975"/>
                              <a:gd name="T13" fmla="*/ T12 w 1154"/>
                              <a:gd name="T14" fmla="+- 0 3636 3630"/>
                              <a:gd name="T15" fmla="*/ 3636 h 1214"/>
                              <a:gd name="T16" fmla="+- 0 2160 1975"/>
                              <a:gd name="T17" fmla="*/ T16 w 1154"/>
                              <a:gd name="T18" fmla="+- 0 3698 3630"/>
                              <a:gd name="T19" fmla="*/ 3698 h 1214"/>
                              <a:gd name="T20" fmla="+- 0 2860 1975"/>
                              <a:gd name="T21" fmla="*/ T20 w 1154"/>
                              <a:gd name="T22" fmla="+- 0 3762 3630"/>
                              <a:gd name="T23" fmla="*/ 3762 h 1214"/>
                              <a:gd name="T24" fmla="+- 0 2246 1975"/>
                              <a:gd name="T25" fmla="*/ T24 w 1154"/>
                              <a:gd name="T26" fmla="+- 0 3752 3630"/>
                              <a:gd name="T27" fmla="*/ 3752 h 1214"/>
                              <a:gd name="T28" fmla="+- 0 2251 1975"/>
                              <a:gd name="T29" fmla="*/ T28 w 1154"/>
                              <a:gd name="T30" fmla="+- 0 3730 3630"/>
                              <a:gd name="T31" fmla="*/ 3730 h 1214"/>
                              <a:gd name="T32" fmla="+- 0 2202 1975"/>
                              <a:gd name="T33" fmla="*/ T32 w 1154"/>
                              <a:gd name="T34" fmla="+- 0 3716 3630"/>
                              <a:gd name="T35" fmla="*/ 3716 h 1214"/>
                              <a:gd name="T36" fmla="+- 0 2181 1975"/>
                              <a:gd name="T37" fmla="*/ T36 w 1154"/>
                              <a:gd name="T38" fmla="+- 0 3698 3630"/>
                              <a:gd name="T39" fmla="*/ 3698 h 1214"/>
                              <a:gd name="T40" fmla="+- 0 2860 1975"/>
                              <a:gd name="T41" fmla="*/ T40 w 1154"/>
                              <a:gd name="T42" fmla="+- 0 3762 3630"/>
                              <a:gd name="T43" fmla="*/ 3762 h 1214"/>
                              <a:gd name="T44" fmla="+- 0 2175 1975"/>
                              <a:gd name="T45" fmla="*/ T44 w 1154"/>
                              <a:gd name="T46" fmla="+- 0 3986 3630"/>
                              <a:gd name="T47" fmla="*/ 3986 h 1214"/>
                              <a:gd name="T48" fmla="+- 0 2188 1975"/>
                              <a:gd name="T49" fmla="*/ T48 w 1154"/>
                              <a:gd name="T50" fmla="+- 0 3964 3630"/>
                              <a:gd name="T51" fmla="*/ 3964 h 1214"/>
                              <a:gd name="T52" fmla="+- 0 2219 1975"/>
                              <a:gd name="T53" fmla="*/ T52 w 1154"/>
                              <a:gd name="T54" fmla="+- 0 3944 3630"/>
                              <a:gd name="T55" fmla="*/ 3944 h 1214"/>
                              <a:gd name="T56" fmla="+- 0 2253 1975"/>
                              <a:gd name="T57" fmla="*/ T56 w 1154"/>
                              <a:gd name="T58" fmla="+- 0 3930 3630"/>
                              <a:gd name="T59" fmla="*/ 3930 h 1214"/>
                              <a:gd name="T60" fmla="+- 0 2277 1975"/>
                              <a:gd name="T61" fmla="*/ T60 w 1154"/>
                              <a:gd name="T62" fmla="+- 0 3914 3630"/>
                              <a:gd name="T63" fmla="*/ 3914 h 1214"/>
                              <a:gd name="T64" fmla="+- 0 2272 1975"/>
                              <a:gd name="T65" fmla="*/ T64 w 1154"/>
                              <a:gd name="T66" fmla="+- 0 3898 3630"/>
                              <a:gd name="T67" fmla="*/ 3898 h 1214"/>
                              <a:gd name="T68" fmla="+- 0 2259 1975"/>
                              <a:gd name="T69" fmla="*/ T68 w 1154"/>
                              <a:gd name="T70" fmla="+- 0 3882 3630"/>
                              <a:gd name="T71" fmla="*/ 3882 h 1214"/>
                              <a:gd name="T72" fmla="+- 0 2263 1975"/>
                              <a:gd name="T73" fmla="*/ T72 w 1154"/>
                              <a:gd name="T74" fmla="+- 0 3854 3630"/>
                              <a:gd name="T75" fmla="*/ 3854 h 1214"/>
                              <a:gd name="T76" fmla="+- 0 2227 1975"/>
                              <a:gd name="T77" fmla="*/ T76 w 1154"/>
                              <a:gd name="T78" fmla="+- 0 3840 3630"/>
                              <a:gd name="T79" fmla="*/ 3840 h 1214"/>
                              <a:gd name="T80" fmla="+- 0 2199 1975"/>
                              <a:gd name="T81" fmla="*/ T80 w 1154"/>
                              <a:gd name="T82" fmla="+- 0 3824 3630"/>
                              <a:gd name="T83" fmla="*/ 3824 h 1214"/>
                              <a:gd name="T84" fmla="+- 0 2180 1975"/>
                              <a:gd name="T85" fmla="*/ T84 w 1154"/>
                              <a:gd name="T86" fmla="+- 0 3794 3630"/>
                              <a:gd name="T87" fmla="*/ 3794 h 1214"/>
                              <a:gd name="T88" fmla="+- 0 2166 1975"/>
                              <a:gd name="T89" fmla="*/ T88 w 1154"/>
                              <a:gd name="T90" fmla="+- 0 3772 3630"/>
                              <a:gd name="T91" fmla="*/ 3772 h 1214"/>
                              <a:gd name="T92" fmla="+- 0 2171 1975"/>
                              <a:gd name="T93" fmla="*/ T92 w 1154"/>
                              <a:gd name="T94" fmla="+- 0 3748 3630"/>
                              <a:gd name="T95" fmla="*/ 3748 h 1214"/>
                              <a:gd name="T96" fmla="+- 0 2198 1975"/>
                              <a:gd name="T97" fmla="*/ T96 w 1154"/>
                              <a:gd name="T98" fmla="+- 0 3750 3630"/>
                              <a:gd name="T99" fmla="*/ 3750 h 1214"/>
                              <a:gd name="T100" fmla="+- 0 2218 1975"/>
                              <a:gd name="T101" fmla="*/ T100 w 1154"/>
                              <a:gd name="T102" fmla="+- 0 3762 3630"/>
                              <a:gd name="T103" fmla="*/ 3762 h 1214"/>
                              <a:gd name="T104" fmla="+- 0 2190 1975"/>
                              <a:gd name="T105" fmla="*/ T104 w 1154"/>
                              <a:gd name="T106" fmla="+- 0 4002 3630"/>
                              <a:gd name="T107" fmla="*/ 4002 h 1214"/>
                              <a:gd name="T108" fmla="+- 0 2193 1975"/>
                              <a:gd name="T109" fmla="*/ T108 w 1154"/>
                              <a:gd name="T110" fmla="+- 0 4122 3630"/>
                              <a:gd name="T111" fmla="*/ 4122 h 1214"/>
                              <a:gd name="T112" fmla="+- 0 2198 1975"/>
                              <a:gd name="T113" fmla="*/ T112 w 1154"/>
                              <a:gd name="T114" fmla="+- 0 4072 3630"/>
                              <a:gd name="T115" fmla="*/ 4072 h 1214"/>
                              <a:gd name="T116" fmla="+- 0 2189 1975"/>
                              <a:gd name="T117" fmla="*/ T116 w 1154"/>
                              <a:gd name="T118" fmla="+- 0 4054 3630"/>
                              <a:gd name="T119" fmla="*/ 4054 h 1214"/>
                              <a:gd name="T120" fmla="+- 0 2181 1975"/>
                              <a:gd name="T121" fmla="*/ T120 w 1154"/>
                              <a:gd name="T122" fmla="+- 0 4042 3630"/>
                              <a:gd name="T123" fmla="*/ 4042 h 1214"/>
                              <a:gd name="T124" fmla="+- 0 2210 1975"/>
                              <a:gd name="T125" fmla="*/ T124 w 1154"/>
                              <a:gd name="T126" fmla="+- 0 4030 3630"/>
                              <a:gd name="T127" fmla="*/ 4030 h 1214"/>
                              <a:gd name="T128" fmla="+- 0 2217 1975"/>
                              <a:gd name="T129" fmla="*/ T128 w 1154"/>
                              <a:gd name="T130" fmla="+- 0 4004 3630"/>
                              <a:gd name="T131" fmla="*/ 4004 h 1214"/>
                              <a:gd name="T132" fmla="+- 0 3119 1975"/>
                              <a:gd name="T133" fmla="*/ T132 w 1154"/>
                              <a:gd name="T134" fmla="+- 0 4128 3630"/>
                              <a:gd name="T135" fmla="*/ 4128 h 1214"/>
                              <a:gd name="T136" fmla="+- 0 1976 1975"/>
                              <a:gd name="T137" fmla="*/ T136 w 1154"/>
                              <a:gd name="T138" fmla="+- 0 4330 3630"/>
                              <a:gd name="T139" fmla="*/ 4330 h 1214"/>
                              <a:gd name="T140" fmla="+- 0 1993 1975"/>
                              <a:gd name="T141" fmla="*/ T140 w 1154"/>
                              <a:gd name="T142" fmla="+- 0 4302 3630"/>
                              <a:gd name="T143" fmla="*/ 4302 h 1214"/>
                              <a:gd name="T144" fmla="+- 0 2010 1975"/>
                              <a:gd name="T145" fmla="*/ T144 w 1154"/>
                              <a:gd name="T146" fmla="+- 0 4274 3630"/>
                              <a:gd name="T147" fmla="*/ 4274 h 1214"/>
                              <a:gd name="T148" fmla="+- 0 2037 1975"/>
                              <a:gd name="T149" fmla="*/ T148 w 1154"/>
                              <a:gd name="T150" fmla="+- 0 4252 3630"/>
                              <a:gd name="T151" fmla="*/ 4252 h 1214"/>
                              <a:gd name="T152" fmla="+- 0 2045 1975"/>
                              <a:gd name="T153" fmla="*/ T152 w 1154"/>
                              <a:gd name="T154" fmla="+- 0 4232 3630"/>
                              <a:gd name="T155" fmla="*/ 4232 h 1214"/>
                              <a:gd name="T156" fmla="+- 0 2028 1975"/>
                              <a:gd name="T157" fmla="*/ T156 w 1154"/>
                              <a:gd name="T158" fmla="+- 0 4214 3630"/>
                              <a:gd name="T159" fmla="*/ 4214 h 1214"/>
                              <a:gd name="T160" fmla="+- 0 2006 1975"/>
                              <a:gd name="T161" fmla="*/ T160 w 1154"/>
                              <a:gd name="T162" fmla="+- 0 4182 3630"/>
                              <a:gd name="T163" fmla="*/ 4182 h 1214"/>
                              <a:gd name="T164" fmla="+- 0 2018 1975"/>
                              <a:gd name="T165" fmla="*/ T164 w 1154"/>
                              <a:gd name="T166" fmla="+- 0 4168 3630"/>
                              <a:gd name="T167" fmla="*/ 4168 h 1214"/>
                              <a:gd name="T168" fmla="+- 0 2057 1975"/>
                              <a:gd name="T169" fmla="*/ T168 w 1154"/>
                              <a:gd name="T170" fmla="+- 0 4154 3630"/>
                              <a:gd name="T171" fmla="*/ 4154 h 1214"/>
                              <a:gd name="T172" fmla="+- 0 2062 1975"/>
                              <a:gd name="T173" fmla="*/ T172 w 1154"/>
                              <a:gd name="T174" fmla="+- 0 4124 3630"/>
                              <a:gd name="T175" fmla="*/ 4124 h 1214"/>
                              <a:gd name="T176" fmla="+- 0 2074 1975"/>
                              <a:gd name="T177" fmla="*/ T176 w 1154"/>
                              <a:gd name="T178" fmla="+- 0 4098 3630"/>
                              <a:gd name="T179" fmla="*/ 4098 h 1214"/>
                              <a:gd name="T180" fmla="+- 0 2086 1975"/>
                              <a:gd name="T181" fmla="*/ T180 w 1154"/>
                              <a:gd name="T182" fmla="+- 0 4108 3630"/>
                              <a:gd name="T183" fmla="*/ 4108 h 1214"/>
                              <a:gd name="T184" fmla="+- 0 2099 1975"/>
                              <a:gd name="T185" fmla="*/ T184 w 1154"/>
                              <a:gd name="T186" fmla="+- 0 4140 3630"/>
                              <a:gd name="T187" fmla="*/ 4140 h 1214"/>
                              <a:gd name="T188" fmla="+- 0 3128 1975"/>
                              <a:gd name="T189" fmla="*/ T188 w 1154"/>
                              <a:gd name="T190" fmla="+- 0 4162 3630"/>
                              <a:gd name="T191" fmla="*/ 4162 h 1214"/>
                              <a:gd name="T192" fmla="+- 0 2122 1975"/>
                              <a:gd name="T193" fmla="*/ T192 w 1154"/>
                              <a:gd name="T194" fmla="+- 0 4154 3630"/>
                              <a:gd name="T195" fmla="*/ 4154 h 1214"/>
                              <a:gd name="T196" fmla="+- 0 2140 1975"/>
                              <a:gd name="T197" fmla="*/ T196 w 1154"/>
                              <a:gd name="T198" fmla="+- 0 4136 3630"/>
                              <a:gd name="T199" fmla="*/ 4136 h 1214"/>
                              <a:gd name="T200" fmla="+- 0 2160 1975"/>
                              <a:gd name="T201" fmla="*/ T200 w 1154"/>
                              <a:gd name="T202" fmla="+- 0 4124 3630"/>
                              <a:gd name="T203" fmla="*/ 4124 h 1214"/>
                              <a:gd name="T204" fmla="+- 0 2293 1975"/>
                              <a:gd name="T205" fmla="*/ T204 w 1154"/>
                              <a:gd name="T206" fmla="+- 0 4440 3630"/>
                              <a:gd name="T207" fmla="*/ 4440 h 1214"/>
                              <a:gd name="T208" fmla="+- 0 2016 1975"/>
                              <a:gd name="T209" fmla="*/ T208 w 1154"/>
                              <a:gd name="T210" fmla="+- 0 4400 3630"/>
                              <a:gd name="T211" fmla="*/ 4400 h 1214"/>
                              <a:gd name="T212" fmla="+- 0 2024 1975"/>
                              <a:gd name="T213" fmla="*/ T212 w 1154"/>
                              <a:gd name="T214" fmla="+- 0 4374 3630"/>
                              <a:gd name="T215" fmla="*/ 4374 h 1214"/>
                              <a:gd name="T216" fmla="+- 0 2029 1975"/>
                              <a:gd name="T217" fmla="*/ T216 w 1154"/>
                              <a:gd name="T218" fmla="+- 0 4348 3630"/>
                              <a:gd name="T219" fmla="*/ 4348 h 1214"/>
                              <a:gd name="T220" fmla="+- 0 3110 1975"/>
                              <a:gd name="T221" fmla="*/ T220 w 1154"/>
                              <a:gd name="T222" fmla="+- 0 4376 3630"/>
                              <a:gd name="T223" fmla="*/ 4376 h 1214"/>
                              <a:gd name="T224" fmla="+- 0 1984 1975"/>
                              <a:gd name="T225" fmla="*/ T224 w 1154"/>
                              <a:gd name="T226" fmla="+- 0 4342 3630"/>
                              <a:gd name="T227" fmla="*/ 4342 h 1214"/>
                              <a:gd name="T228" fmla="+- 0 2709 1975"/>
                              <a:gd name="T229" fmla="*/ T228 w 1154"/>
                              <a:gd name="T230" fmla="+- 0 4746 3630"/>
                              <a:gd name="T231" fmla="*/ 4746 h 1214"/>
                              <a:gd name="T232" fmla="+- 0 3066 1975"/>
                              <a:gd name="T233" fmla="*/ T232 w 1154"/>
                              <a:gd name="T234" fmla="+- 0 4792 3630"/>
                              <a:gd name="T235" fmla="*/ 4792 h 1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54" h="1214">
                                <a:moveTo>
                                  <a:pt x="366" y="2"/>
                                </a:moveTo>
                                <a:lnTo>
                                  <a:pt x="254" y="2"/>
                                </a:lnTo>
                                <a:lnTo>
                                  <a:pt x="261" y="0"/>
                                </a:lnTo>
                                <a:lnTo>
                                  <a:pt x="359" y="0"/>
                                </a:lnTo>
                                <a:lnTo>
                                  <a:pt x="366" y="2"/>
                                </a:lnTo>
                                <a:close/>
                                <a:moveTo>
                                  <a:pt x="164" y="88"/>
                                </a:moveTo>
                                <a:lnTo>
                                  <a:pt x="161" y="88"/>
                                </a:lnTo>
                                <a:lnTo>
                                  <a:pt x="159" y="86"/>
                                </a:lnTo>
                                <a:lnTo>
                                  <a:pt x="158" y="84"/>
                                </a:lnTo>
                                <a:lnTo>
                                  <a:pt x="156" y="80"/>
                                </a:lnTo>
                                <a:lnTo>
                                  <a:pt x="154" y="76"/>
                                </a:lnTo>
                                <a:lnTo>
                                  <a:pt x="149" y="68"/>
                                </a:lnTo>
                                <a:lnTo>
                                  <a:pt x="146" y="64"/>
                                </a:lnTo>
                                <a:lnTo>
                                  <a:pt x="143" y="58"/>
                                </a:lnTo>
                                <a:lnTo>
                                  <a:pt x="140" y="54"/>
                                </a:lnTo>
                                <a:lnTo>
                                  <a:pt x="137" y="48"/>
                                </a:lnTo>
                                <a:lnTo>
                                  <a:pt x="133" y="42"/>
                                </a:lnTo>
                                <a:lnTo>
                                  <a:pt x="131" y="36"/>
                                </a:lnTo>
                                <a:lnTo>
                                  <a:pt x="129" y="32"/>
                                </a:lnTo>
                                <a:lnTo>
                                  <a:pt x="128" y="32"/>
                                </a:lnTo>
                                <a:lnTo>
                                  <a:pt x="211" y="6"/>
                                </a:lnTo>
                                <a:lnTo>
                                  <a:pt x="221" y="4"/>
                                </a:lnTo>
                                <a:lnTo>
                                  <a:pt x="239" y="2"/>
                                </a:lnTo>
                                <a:lnTo>
                                  <a:pt x="381" y="2"/>
                                </a:lnTo>
                                <a:lnTo>
                                  <a:pt x="388" y="4"/>
                                </a:lnTo>
                                <a:lnTo>
                                  <a:pt x="396" y="4"/>
                                </a:lnTo>
                                <a:lnTo>
                                  <a:pt x="403" y="6"/>
                                </a:lnTo>
                                <a:lnTo>
                                  <a:pt x="411" y="6"/>
                                </a:lnTo>
                                <a:lnTo>
                                  <a:pt x="418" y="8"/>
                                </a:lnTo>
                                <a:lnTo>
                                  <a:pt x="425" y="8"/>
                                </a:lnTo>
                                <a:lnTo>
                                  <a:pt x="732" y="58"/>
                                </a:lnTo>
                                <a:lnTo>
                                  <a:pt x="765" y="64"/>
                                </a:lnTo>
                                <a:lnTo>
                                  <a:pt x="190" y="64"/>
                                </a:lnTo>
                                <a:lnTo>
                                  <a:pt x="187" y="66"/>
                                </a:lnTo>
                                <a:lnTo>
                                  <a:pt x="185" y="68"/>
                                </a:lnTo>
                                <a:lnTo>
                                  <a:pt x="182" y="70"/>
                                </a:lnTo>
                                <a:lnTo>
                                  <a:pt x="179" y="72"/>
                                </a:lnTo>
                                <a:lnTo>
                                  <a:pt x="177" y="76"/>
                                </a:lnTo>
                                <a:lnTo>
                                  <a:pt x="170" y="84"/>
                                </a:lnTo>
                                <a:lnTo>
                                  <a:pt x="167" y="86"/>
                                </a:lnTo>
                                <a:lnTo>
                                  <a:pt x="164" y="88"/>
                                </a:lnTo>
                                <a:close/>
                                <a:moveTo>
                                  <a:pt x="885" y="132"/>
                                </a:moveTo>
                                <a:lnTo>
                                  <a:pt x="253" y="132"/>
                                </a:lnTo>
                                <a:lnTo>
                                  <a:pt x="256" y="130"/>
                                </a:lnTo>
                                <a:lnTo>
                                  <a:pt x="263" y="130"/>
                                </a:lnTo>
                                <a:lnTo>
                                  <a:pt x="266" y="128"/>
                                </a:lnTo>
                                <a:lnTo>
                                  <a:pt x="269" y="126"/>
                                </a:lnTo>
                                <a:lnTo>
                                  <a:pt x="270" y="124"/>
                                </a:lnTo>
                                <a:lnTo>
                                  <a:pt x="271" y="122"/>
                                </a:lnTo>
                                <a:lnTo>
                                  <a:pt x="271" y="118"/>
                                </a:lnTo>
                                <a:lnTo>
                                  <a:pt x="271" y="114"/>
                                </a:lnTo>
                                <a:lnTo>
                                  <a:pt x="272" y="112"/>
                                </a:lnTo>
                                <a:lnTo>
                                  <a:pt x="273" y="108"/>
                                </a:lnTo>
                                <a:lnTo>
                                  <a:pt x="274" y="106"/>
                                </a:lnTo>
                                <a:lnTo>
                                  <a:pt x="275" y="102"/>
                                </a:lnTo>
                                <a:lnTo>
                                  <a:pt x="276" y="100"/>
                                </a:lnTo>
                                <a:lnTo>
                                  <a:pt x="275" y="96"/>
                                </a:lnTo>
                                <a:lnTo>
                                  <a:pt x="274" y="94"/>
                                </a:lnTo>
                                <a:lnTo>
                                  <a:pt x="271" y="92"/>
                                </a:lnTo>
                                <a:lnTo>
                                  <a:pt x="268" y="90"/>
                                </a:lnTo>
                                <a:lnTo>
                                  <a:pt x="232" y="90"/>
                                </a:lnTo>
                                <a:lnTo>
                                  <a:pt x="230" y="88"/>
                                </a:lnTo>
                                <a:lnTo>
                                  <a:pt x="227" y="86"/>
                                </a:lnTo>
                                <a:lnTo>
                                  <a:pt x="224" y="84"/>
                                </a:lnTo>
                                <a:lnTo>
                                  <a:pt x="220" y="82"/>
                                </a:lnTo>
                                <a:lnTo>
                                  <a:pt x="217" y="78"/>
                                </a:lnTo>
                                <a:lnTo>
                                  <a:pt x="214" y="76"/>
                                </a:lnTo>
                                <a:lnTo>
                                  <a:pt x="211" y="72"/>
                                </a:lnTo>
                                <a:lnTo>
                                  <a:pt x="209" y="70"/>
                                </a:lnTo>
                                <a:lnTo>
                                  <a:pt x="206" y="68"/>
                                </a:lnTo>
                                <a:lnTo>
                                  <a:pt x="202" y="66"/>
                                </a:lnTo>
                                <a:lnTo>
                                  <a:pt x="199" y="64"/>
                                </a:lnTo>
                                <a:lnTo>
                                  <a:pt x="765" y="64"/>
                                </a:lnTo>
                                <a:lnTo>
                                  <a:pt x="788" y="68"/>
                                </a:lnTo>
                                <a:lnTo>
                                  <a:pt x="809" y="76"/>
                                </a:lnTo>
                                <a:lnTo>
                                  <a:pt x="849" y="82"/>
                                </a:lnTo>
                                <a:lnTo>
                                  <a:pt x="885" y="132"/>
                                </a:lnTo>
                                <a:close/>
                                <a:moveTo>
                                  <a:pt x="213" y="374"/>
                                </a:moveTo>
                                <a:lnTo>
                                  <a:pt x="204" y="374"/>
                                </a:lnTo>
                                <a:lnTo>
                                  <a:pt x="202" y="370"/>
                                </a:lnTo>
                                <a:lnTo>
                                  <a:pt x="201" y="366"/>
                                </a:lnTo>
                                <a:lnTo>
                                  <a:pt x="200" y="364"/>
                                </a:lnTo>
                                <a:lnTo>
                                  <a:pt x="200" y="362"/>
                                </a:lnTo>
                                <a:lnTo>
                                  <a:pt x="200" y="356"/>
                                </a:lnTo>
                                <a:lnTo>
                                  <a:pt x="200" y="352"/>
                                </a:lnTo>
                                <a:lnTo>
                                  <a:pt x="201" y="348"/>
                                </a:lnTo>
                                <a:lnTo>
                                  <a:pt x="203" y="346"/>
                                </a:lnTo>
                                <a:lnTo>
                                  <a:pt x="204" y="342"/>
                                </a:lnTo>
                                <a:lnTo>
                                  <a:pt x="207" y="340"/>
                                </a:lnTo>
                                <a:lnTo>
                                  <a:pt x="210" y="336"/>
                                </a:lnTo>
                                <a:lnTo>
                                  <a:pt x="213" y="334"/>
                                </a:lnTo>
                                <a:lnTo>
                                  <a:pt x="217" y="330"/>
                                </a:lnTo>
                                <a:lnTo>
                                  <a:pt x="221" y="328"/>
                                </a:lnTo>
                                <a:lnTo>
                                  <a:pt x="226" y="324"/>
                                </a:lnTo>
                                <a:lnTo>
                                  <a:pt x="231" y="322"/>
                                </a:lnTo>
                                <a:lnTo>
                                  <a:pt x="236" y="318"/>
                                </a:lnTo>
                                <a:lnTo>
                                  <a:pt x="241" y="316"/>
                                </a:lnTo>
                                <a:lnTo>
                                  <a:pt x="244" y="314"/>
                                </a:lnTo>
                                <a:lnTo>
                                  <a:pt x="246" y="312"/>
                                </a:lnTo>
                                <a:lnTo>
                                  <a:pt x="250" y="308"/>
                                </a:lnTo>
                                <a:lnTo>
                                  <a:pt x="253" y="306"/>
                                </a:lnTo>
                                <a:lnTo>
                                  <a:pt x="256" y="304"/>
                                </a:lnTo>
                                <a:lnTo>
                                  <a:pt x="262" y="304"/>
                                </a:lnTo>
                                <a:lnTo>
                                  <a:pt x="268" y="302"/>
                                </a:lnTo>
                                <a:lnTo>
                                  <a:pt x="278" y="300"/>
                                </a:lnTo>
                                <a:lnTo>
                                  <a:pt x="283" y="298"/>
                                </a:lnTo>
                                <a:lnTo>
                                  <a:pt x="287" y="296"/>
                                </a:lnTo>
                                <a:lnTo>
                                  <a:pt x="290" y="294"/>
                                </a:lnTo>
                                <a:lnTo>
                                  <a:pt x="292" y="292"/>
                                </a:lnTo>
                                <a:lnTo>
                                  <a:pt x="294" y="290"/>
                                </a:lnTo>
                                <a:lnTo>
                                  <a:pt x="299" y="286"/>
                                </a:lnTo>
                                <a:lnTo>
                                  <a:pt x="302" y="284"/>
                                </a:lnTo>
                                <a:lnTo>
                                  <a:pt x="304" y="280"/>
                                </a:lnTo>
                                <a:lnTo>
                                  <a:pt x="306" y="278"/>
                                </a:lnTo>
                                <a:lnTo>
                                  <a:pt x="306" y="274"/>
                                </a:lnTo>
                                <a:lnTo>
                                  <a:pt x="306" y="272"/>
                                </a:lnTo>
                                <a:lnTo>
                                  <a:pt x="305" y="270"/>
                                </a:lnTo>
                                <a:lnTo>
                                  <a:pt x="303" y="268"/>
                                </a:lnTo>
                                <a:lnTo>
                                  <a:pt x="297" y="268"/>
                                </a:lnTo>
                                <a:lnTo>
                                  <a:pt x="293" y="266"/>
                                </a:lnTo>
                                <a:lnTo>
                                  <a:pt x="290" y="266"/>
                                </a:lnTo>
                                <a:lnTo>
                                  <a:pt x="288" y="264"/>
                                </a:lnTo>
                                <a:lnTo>
                                  <a:pt x="286" y="262"/>
                                </a:lnTo>
                                <a:lnTo>
                                  <a:pt x="285" y="258"/>
                                </a:lnTo>
                                <a:lnTo>
                                  <a:pt x="284" y="256"/>
                                </a:lnTo>
                                <a:lnTo>
                                  <a:pt x="284" y="252"/>
                                </a:lnTo>
                                <a:lnTo>
                                  <a:pt x="284" y="248"/>
                                </a:lnTo>
                                <a:lnTo>
                                  <a:pt x="285" y="244"/>
                                </a:lnTo>
                                <a:lnTo>
                                  <a:pt x="287" y="240"/>
                                </a:lnTo>
                                <a:lnTo>
                                  <a:pt x="288" y="238"/>
                                </a:lnTo>
                                <a:lnTo>
                                  <a:pt x="288" y="230"/>
                                </a:lnTo>
                                <a:lnTo>
                                  <a:pt x="288" y="228"/>
                                </a:lnTo>
                                <a:lnTo>
                                  <a:pt x="288" y="224"/>
                                </a:lnTo>
                                <a:lnTo>
                                  <a:pt x="287" y="222"/>
                                </a:lnTo>
                                <a:lnTo>
                                  <a:pt x="285" y="218"/>
                                </a:lnTo>
                                <a:lnTo>
                                  <a:pt x="284" y="216"/>
                                </a:lnTo>
                                <a:lnTo>
                                  <a:pt x="281" y="214"/>
                                </a:lnTo>
                                <a:lnTo>
                                  <a:pt x="261" y="214"/>
                                </a:lnTo>
                                <a:lnTo>
                                  <a:pt x="258" y="212"/>
                                </a:lnTo>
                                <a:lnTo>
                                  <a:pt x="252" y="210"/>
                                </a:lnTo>
                                <a:lnTo>
                                  <a:pt x="249" y="208"/>
                                </a:lnTo>
                                <a:lnTo>
                                  <a:pt x="246" y="206"/>
                                </a:lnTo>
                                <a:lnTo>
                                  <a:pt x="243" y="204"/>
                                </a:lnTo>
                                <a:lnTo>
                                  <a:pt x="239" y="202"/>
                                </a:lnTo>
                                <a:lnTo>
                                  <a:pt x="235" y="200"/>
                                </a:lnTo>
                                <a:lnTo>
                                  <a:pt x="232" y="198"/>
                                </a:lnTo>
                                <a:lnTo>
                                  <a:pt x="224" y="194"/>
                                </a:lnTo>
                                <a:lnTo>
                                  <a:pt x="215" y="192"/>
                                </a:lnTo>
                                <a:lnTo>
                                  <a:pt x="212" y="190"/>
                                </a:lnTo>
                                <a:lnTo>
                                  <a:pt x="207" y="184"/>
                                </a:lnTo>
                                <a:lnTo>
                                  <a:pt x="206" y="182"/>
                                </a:lnTo>
                                <a:lnTo>
                                  <a:pt x="205" y="176"/>
                                </a:lnTo>
                                <a:lnTo>
                                  <a:pt x="205" y="166"/>
                                </a:lnTo>
                                <a:lnTo>
                                  <a:pt x="205" y="164"/>
                                </a:lnTo>
                                <a:lnTo>
                                  <a:pt x="205" y="160"/>
                                </a:lnTo>
                                <a:lnTo>
                                  <a:pt x="205" y="156"/>
                                </a:lnTo>
                                <a:lnTo>
                                  <a:pt x="203" y="154"/>
                                </a:lnTo>
                                <a:lnTo>
                                  <a:pt x="202" y="152"/>
                                </a:lnTo>
                                <a:lnTo>
                                  <a:pt x="199" y="150"/>
                                </a:lnTo>
                                <a:lnTo>
                                  <a:pt x="193" y="144"/>
                                </a:lnTo>
                                <a:lnTo>
                                  <a:pt x="191" y="142"/>
                                </a:lnTo>
                                <a:lnTo>
                                  <a:pt x="190" y="140"/>
                                </a:lnTo>
                                <a:lnTo>
                                  <a:pt x="189" y="136"/>
                                </a:lnTo>
                                <a:lnTo>
                                  <a:pt x="189" y="132"/>
                                </a:lnTo>
                                <a:lnTo>
                                  <a:pt x="190" y="128"/>
                                </a:lnTo>
                                <a:lnTo>
                                  <a:pt x="192" y="124"/>
                                </a:lnTo>
                                <a:lnTo>
                                  <a:pt x="194" y="122"/>
                                </a:lnTo>
                                <a:lnTo>
                                  <a:pt x="196" y="118"/>
                                </a:lnTo>
                                <a:lnTo>
                                  <a:pt x="199" y="116"/>
                                </a:lnTo>
                                <a:lnTo>
                                  <a:pt x="202" y="114"/>
                                </a:lnTo>
                                <a:lnTo>
                                  <a:pt x="210" y="114"/>
                                </a:lnTo>
                                <a:lnTo>
                                  <a:pt x="214" y="116"/>
                                </a:lnTo>
                                <a:lnTo>
                                  <a:pt x="217" y="116"/>
                                </a:lnTo>
                                <a:lnTo>
                                  <a:pt x="220" y="118"/>
                                </a:lnTo>
                                <a:lnTo>
                                  <a:pt x="223" y="120"/>
                                </a:lnTo>
                                <a:lnTo>
                                  <a:pt x="228" y="120"/>
                                </a:lnTo>
                                <a:lnTo>
                                  <a:pt x="231" y="122"/>
                                </a:lnTo>
                                <a:lnTo>
                                  <a:pt x="233" y="124"/>
                                </a:lnTo>
                                <a:lnTo>
                                  <a:pt x="235" y="126"/>
                                </a:lnTo>
                                <a:lnTo>
                                  <a:pt x="237" y="128"/>
                                </a:lnTo>
                                <a:lnTo>
                                  <a:pt x="240" y="130"/>
                                </a:lnTo>
                                <a:lnTo>
                                  <a:pt x="243" y="132"/>
                                </a:lnTo>
                                <a:lnTo>
                                  <a:pt x="885" y="132"/>
                                </a:lnTo>
                                <a:lnTo>
                                  <a:pt x="1055" y="366"/>
                                </a:lnTo>
                                <a:lnTo>
                                  <a:pt x="227" y="366"/>
                                </a:lnTo>
                                <a:lnTo>
                                  <a:pt x="223" y="368"/>
                                </a:lnTo>
                                <a:lnTo>
                                  <a:pt x="219" y="370"/>
                                </a:lnTo>
                                <a:lnTo>
                                  <a:pt x="217" y="370"/>
                                </a:lnTo>
                                <a:lnTo>
                                  <a:pt x="215" y="372"/>
                                </a:lnTo>
                                <a:lnTo>
                                  <a:pt x="213" y="374"/>
                                </a:lnTo>
                                <a:close/>
                                <a:moveTo>
                                  <a:pt x="1144" y="498"/>
                                </a:moveTo>
                                <a:lnTo>
                                  <a:pt x="215" y="498"/>
                                </a:lnTo>
                                <a:lnTo>
                                  <a:pt x="218" y="496"/>
                                </a:lnTo>
                                <a:lnTo>
                                  <a:pt x="219" y="494"/>
                                </a:lnTo>
                                <a:lnTo>
                                  <a:pt x="218" y="492"/>
                                </a:lnTo>
                                <a:lnTo>
                                  <a:pt x="216" y="478"/>
                                </a:lnTo>
                                <a:lnTo>
                                  <a:pt x="216" y="470"/>
                                </a:lnTo>
                                <a:lnTo>
                                  <a:pt x="217" y="466"/>
                                </a:lnTo>
                                <a:lnTo>
                                  <a:pt x="220" y="456"/>
                                </a:lnTo>
                                <a:lnTo>
                                  <a:pt x="221" y="452"/>
                                </a:lnTo>
                                <a:lnTo>
                                  <a:pt x="222" y="448"/>
                                </a:lnTo>
                                <a:lnTo>
                                  <a:pt x="223" y="442"/>
                                </a:lnTo>
                                <a:lnTo>
                                  <a:pt x="223" y="438"/>
                                </a:lnTo>
                                <a:lnTo>
                                  <a:pt x="223" y="434"/>
                                </a:lnTo>
                                <a:lnTo>
                                  <a:pt x="222" y="432"/>
                                </a:lnTo>
                                <a:lnTo>
                                  <a:pt x="220" y="428"/>
                                </a:lnTo>
                                <a:lnTo>
                                  <a:pt x="218" y="426"/>
                                </a:lnTo>
                                <a:lnTo>
                                  <a:pt x="216" y="424"/>
                                </a:lnTo>
                                <a:lnTo>
                                  <a:pt x="214" y="424"/>
                                </a:lnTo>
                                <a:lnTo>
                                  <a:pt x="211" y="422"/>
                                </a:lnTo>
                                <a:lnTo>
                                  <a:pt x="205" y="422"/>
                                </a:lnTo>
                                <a:lnTo>
                                  <a:pt x="203" y="420"/>
                                </a:lnTo>
                                <a:lnTo>
                                  <a:pt x="203" y="418"/>
                                </a:lnTo>
                                <a:lnTo>
                                  <a:pt x="203" y="416"/>
                                </a:lnTo>
                                <a:lnTo>
                                  <a:pt x="204" y="414"/>
                                </a:lnTo>
                                <a:lnTo>
                                  <a:pt x="206" y="412"/>
                                </a:lnTo>
                                <a:lnTo>
                                  <a:pt x="210" y="410"/>
                                </a:lnTo>
                                <a:lnTo>
                                  <a:pt x="215" y="408"/>
                                </a:lnTo>
                                <a:lnTo>
                                  <a:pt x="220" y="406"/>
                                </a:lnTo>
                                <a:lnTo>
                                  <a:pt x="224" y="406"/>
                                </a:lnTo>
                                <a:lnTo>
                                  <a:pt x="228" y="404"/>
                                </a:lnTo>
                                <a:lnTo>
                                  <a:pt x="231" y="404"/>
                                </a:lnTo>
                                <a:lnTo>
                                  <a:pt x="235" y="400"/>
                                </a:lnTo>
                                <a:lnTo>
                                  <a:pt x="238" y="398"/>
                                </a:lnTo>
                                <a:lnTo>
                                  <a:pt x="241" y="392"/>
                                </a:lnTo>
                                <a:lnTo>
                                  <a:pt x="242" y="388"/>
                                </a:lnTo>
                                <a:lnTo>
                                  <a:pt x="243" y="384"/>
                                </a:lnTo>
                                <a:lnTo>
                                  <a:pt x="243" y="380"/>
                                </a:lnTo>
                                <a:lnTo>
                                  <a:pt x="243" y="378"/>
                                </a:lnTo>
                                <a:lnTo>
                                  <a:pt x="242" y="374"/>
                                </a:lnTo>
                                <a:lnTo>
                                  <a:pt x="239" y="370"/>
                                </a:lnTo>
                                <a:lnTo>
                                  <a:pt x="237" y="368"/>
                                </a:lnTo>
                                <a:lnTo>
                                  <a:pt x="234" y="366"/>
                                </a:lnTo>
                                <a:lnTo>
                                  <a:pt x="1055" y="366"/>
                                </a:lnTo>
                                <a:lnTo>
                                  <a:pt x="1118" y="452"/>
                                </a:lnTo>
                                <a:lnTo>
                                  <a:pt x="1140" y="486"/>
                                </a:lnTo>
                                <a:lnTo>
                                  <a:pt x="1144" y="498"/>
                                </a:lnTo>
                                <a:close/>
                                <a:moveTo>
                                  <a:pt x="38" y="712"/>
                                </a:moveTo>
                                <a:lnTo>
                                  <a:pt x="4" y="712"/>
                                </a:lnTo>
                                <a:lnTo>
                                  <a:pt x="1" y="710"/>
                                </a:lnTo>
                                <a:lnTo>
                                  <a:pt x="0" y="708"/>
                                </a:lnTo>
                                <a:lnTo>
                                  <a:pt x="0" y="706"/>
                                </a:lnTo>
                                <a:lnTo>
                                  <a:pt x="0" y="702"/>
                                </a:lnTo>
                                <a:lnTo>
                                  <a:pt x="1" y="700"/>
                                </a:lnTo>
                                <a:lnTo>
                                  <a:pt x="2" y="698"/>
                                </a:lnTo>
                                <a:lnTo>
                                  <a:pt x="4" y="694"/>
                                </a:lnTo>
                                <a:lnTo>
                                  <a:pt x="7" y="690"/>
                                </a:lnTo>
                                <a:lnTo>
                                  <a:pt x="9" y="686"/>
                                </a:lnTo>
                                <a:lnTo>
                                  <a:pt x="11" y="684"/>
                                </a:lnTo>
                                <a:lnTo>
                                  <a:pt x="13" y="680"/>
                                </a:lnTo>
                                <a:lnTo>
                                  <a:pt x="18" y="672"/>
                                </a:lnTo>
                                <a:lnTo>
                                  <a:pt x="20" y="668"/>
                                </a:lnTo>
                                <a:lnTo>
                                  <a:pt x="22" y="666"/>
                                </a:lnTo>
                                <a:lnTo>
                                  <a:pt x="23" y="662"/>
                                </a:lnTo>
                                <a:lnTo>
                                  <a:pt x="26" y="658"/>
                                </a:lnTo>
                                <a:lnTo>
                                  <a:pt x="30" y="650"/>
                                </a:lnTo>
                                <a:lnTo>
                                  <a:pt x="32" y="646"/>
                                </a:lnTo>
                                <a:lnTo>
                                  <a:pt x="35" y="644"/>
                                </a:lnTo>
                                <a:lnTo>
                                  <a:pt x="38" y="640"/>
                                </a:lnTo>
                                <a:lnTo>
                                  <a:pt x="42" y="638"/>
                                </a:lnTo>
                                <a:lnTo>
                                  <a:pt x="45" y="634"/>
                                </a:lnTo>
                                <a:lnTo>
                                  <a:pt x="51" y="630"/>
                                </a:lnTo>
                                <a:lnTo>
                                  <a:pt x="54" y="628"/>
                                </a:lnTo>
                                <a:lnTo>
                                  <a:pt x="58" y="624"/>
                                </a:lnTo>
                                <a:lnTo>
                                  <a:pt x="62" y="622"/>
                                </a:lnTo>
                                <a:lnTo>
                                  <a:pt x="65" y="620"/>
                                </a:lnTo>
                                <a:lnTo>
                                  <a:pt x="67" y="616"/>
                                </a:lnTo>
                                <a:lnTo>
                                  <a:pt x="69" y="614"/>
                                </a:lnTo>
                                <a:lnTo>
                                  <a:pt x="70" y="610"/>
                                </a:lnTo>
                                <a:lnTo>
                                  <a:pt x="71" y="608"/>
                                </a:lnTo>
                                <a:lnTo>
                                  <a:pt x="71" y="606"/>
                                </a:lnTo>
                                <a:lnTo>
                                  <a:pt x="70" y="602"/>
                                </a:lnTo>
                                <a:lnTo>
                                  <a:pt x="68" y="600"/>
                                </a:lnTo>
                                <a:lnTo>
                                  <a:pt x="66" y="598"/>
                                </a:lnTo>
                                <a:lnTo>
                                  <a:pt x="62" y="596"/>
                                </a:lnTo>
                                <a:lnTo>
                                  <a:pt x="60" y="592"/>
                                </a:lnTo>
                                <a:lnTo>
                                  <a:pt x="57" y="590"/>
                                </a:lnTo>
                                <a:lnTo>
                                  <a:pt x="55" y="588"/>
                                </a:lnTo>
                                <a:lnTo>
                                  <a:pt x="53" y="584"/>
                                </a:lnTo>
                                <a:lnTo>
                                  <a:pt x="48" y="578"/>
                                </a:lnTo>
                                <a:lnTo>
                                  <a:pt x="45" y="574"/>
                                </a:lnTo>
                                <a:lnTo>
                                  <a:pt x="40" y="564"/>
                                </a:lnTo>
                                <a:lnTo>
                                  <a:pt x="38" y="562"/>
                                </a:lnTo>
                                <a:lnTo>
                                  <a:pt x="36" y="558"/>
                                </a:lnTo>
                                <a:lnTo>
                                  <a:pt x="33" y="554"/>
                                </a:lnTo>
                                <a:lnTo>
                                  <a:pt x="31" y="552"/>
                                </a:lnTo>
                                <a:lnTo>
                                  <a:pt x="30" y="548"/>
                                </a:lnTo>
                                <a:lnTo>
                                  <a:pt x="30" y="544"/>
                                </a:lnTo>
                                <a:lnTo>
                                  <a:pt x="30" y="542"/>
                                </a:lnTo>
                                <a:lnTo>
                                  <a:pt x="32" y="540"/>
                                </a:lnTo>
                                <a:lnTo>
                                  <a:pt x="34" y="540"/>
                                </a:lnTo>
                                <a:lnTo>
                                  <a:pt x="36" y="538"/>
                                </a:lnTo>
                                <a:lnTo>
                                  <a:pt x="43" y="538"/>
                                </a:lnTo>
                                <a:lnTo>
                                  <a:pt x="46" y="536"/>
                                </a:lnTo>
                                <a:lnTo>
                                  <a:pt x="67" y="536"/>
                                </a:lnTo>
                                <a:lnTo>
                                  <a:pt x="71" y="534"/>
                                </a:lnTo>
                                <a:lnTo>
                                  <a:pt x="73" y="534"/>
                                </a:lnTo>
                                <a:lnTo>
                                  <a:pt x="79" y="530"/>
                                </a:lnTo>
                                <a:lnTo>
                                  <a:pt x="81" y="528"/>
                                </a:lnTo>
                                <a:lnTo>
                                  <a:pt x="82" y="524"/>
                                </a:lnTo>
                                <a:lnTo>
                                  <a:pt x="84" y="522"/>
                                </a:lnTo>
                                <a:lnTo>
                                  <a:pt x="85" y="518"/>
                                </a:lnTo>
                                <a:lnTo>
                                  <a:pt x="86" y="514"/>
                                </a:lnTo>
                                <a:lnTo>
                                  <a:pt x="86" y="508"/>
                                </a:lnTo>
                                <a:lnTo>
                                  <a:pt x="87" y="502"/>
                                </a:lnTo>
                                <a:lnTo>
                                  <a:pt x="87" y="498"/>
                                </a:lnTo>
                                <a:lnTo>
                                  <a:pt x="87" y="494"/>
                                </a:lnTo>
                                <a:lnTo>
                                  <a:pt x="88" y="490"/>
                                </a:lnTo>
                                <a:lnTo>
                                  <a:pt x="89" y="486"/>
                                </a:lnTo>
                                <a:lnTo>
                                  <a:pt x="90" y="482"/>
                                </a:lnTo>
                                <a:lnTo>
                                  <a:pt x="91" y="478"/>
                                </a:lnTo>
                                <a:lnTo>
                                  <a:pt x="94" y="472"/>
                                </a:lnTo>
                                <a:lnTo>
                                  <a:pt x="96" y="470"/>
                                </a:lnTo>
                                <a:lnTo>
                                  <a:pt x="99" y="468"/>
                                </a:lnTo>
                                <a:lnTo>
                                  <a:pt x="104" y="468"/>
                                </a:lnTo>
                                <a:lnTo>
                                  <a:pt x="106" y="470"/>
                                </a:lnTo>
                                <a:lnTo>
                                  <a:pt x="108" y="470"/>
                                </a:lnTo>
                                <a:lnTo>
                                  <a:pt x="110" y="472"/>
                                </a:lnTo>
                                <a:lnTo>
                                  <a:pt x="111" y="474"/>
                                </a:lnTo>
                                <a:lnTo>
                                  <a:pt x="111" y="476"/>
                                </a:lnTo>
                                <a:lnTo>
                                  <a:pt x="111" y="478"/>
                                </a:lnTo>
                                <a:lnTo>
                                  <a:pt x="112" y="482"/>
                                </a:lnTo>
                                <a:lnTo>
                                  <a:pt x="114" y="486"/>
                                </a:lnTo>
                                <a:lnTo>
                                  <a:pt x="119" y="496"/>
                                </a:lnTo>
                                <a:lnTo>
                                  <a:pt x="119" y="498"/>
                                </a:lnTo>
                                <a:lnTo>
                                  <a:pt x="120" y="502"/>
                                </a:lnTo>
                                <a:lnTo>
                                  <a:pt x="122" y="506"/>
                                </a:lnTo>
                                <a:lnTo>
                                  <a:pt x="124" y="510"/>
                                </a:lnTo>
                                <a:lnTo>
                                  <a:pt x="126" y="512"/>
                                </a:lnTo>
                                <a:lnTo>
                                  <a:pt x="128" y="514"/>
                                </a:lnTo>
                                <a:lnTo>
                                  <a:pt x="131" y="518"/>
                                </a:lnTo>
                                <a:lnTo>
                                  <a:pt x="134" y="520"/>
                                </a:lnTo>
                                <a:lnTo>
                                  <a:pt x="139" y="524"/>
                                </a:lnTo>
                                <a:lnTo>
                                  <a:pt x="1151" y="524"/>
                                </a:lnTo>
                                <a:lnTo>
                                  <a:pt x="1153" y="532"/>
                                </a:lnTo>
                                <a:lnTo>
                                  <a:pt x="1152" y="552"/>
                                </a:lnTo>
                                <a:lnTo>
                                  <a:pt x="1151" y="576"/>
                                </a:lnTo>
                                <a:lnTo>
                                  <a:pt x="1139" y="710"/>
                                </a:lnTo>
                                <a:lnTo>
                                  <a:pt x="41" y="710"/>
                                </a:lnTo>
                                <a:lnTo>
                                  <a:pt x="38" y="712"/>
                                </a:lnTo>
                                <a:close/>
                                <a:moveTo>
                                  <a:pt x="1151" y="524"/>
                                </a:moveTo>
                                <a:lnTo>
                                  <a:pt x="147" y="524"/>
                                </a:lnTo>
                                <a:lnTo>
                                  <a:pt x="150" y="522"/>
                                </a:lnTo>
                                <a:lnTo>
                                  <a:pt x="153" y="522"/>
                                </a:lnTo>
                                <a:lnTo>
                                  <a:pt x="155" y="520"/>
                                </a:lnTo>
                                <a:lnTo>
                                  <a:pt x="159" y="516"/>
                                </a:lnTo>
                                <a:lnTo>
                                  <a:pt x="161" y="512"/>
                                </a:lnTo>
                                <a:lnTo>
                                  <a:pt x="163" y="508"/>
                                </a:lnTo>
                                <a:lnTo>
                                  <a:pt x="165" y="506"/>
                                </a:lnTo>
                                <a:lnTo>
                                  <a:pt x="166" y="502"/>
                                </a:lnTo>
                                <a:lnTo>
                                  <a:pt x="168" y="498"/>
                                </a:lnTo>
                                <a:lnTo>
                                  <a:pt x="170" y="496"/>
                                </a:lnTo>
                                <a:lnTo>
                                  <a:pt x="172" y="494"/>
                                </a:lnTo>
                                <a:lnTo>
                                  <a:pt x="174" y="492"/>
                                </a:lnTo>
                                <a:lnTo>
                                  <a:pt x="182" y="492"/>
                                </a:lnTo>
                                <a:lnTo>
                                  <a:pt x="185" y="494"/>
                                </a:lnTo>
                                <a:lnTo>
                                  <a:pt x="188" y="496"/>
                                </a:lnTo>
                                <a:lnTo>
                                  <a:pt x="191" y="496"/>
                                </a:lnTo>
                                <a:lnTo>
                                  <a:pt x="194" y="498"/>
                                </a:lnTo>
                                <a:lnTo>
                                  <a:pt x="1144" y="498"/>
                                </a:lnTo>
                                <a:lnTo>
                                  <a:pt x="1151" y="524"/>
                                </a:lnTo>
                                <a:close/>
                                <a:moveTo>
                                  <a:pt x="372" y="816"/>
                                </a:moveTo>
                                <a:lnTo>
                                  <a:pt x="318" y="810"/>
                                </a:lnTo>
                                <a:lnTo>
                                  <a:pt x="305" y="808"/>
                                </a:lnTo>
                                <a:lnTo>
                                  <a:pt x="288" y="806"/>
                                </a:lnTo>
                                <a:lnTo>
                                  <a:pt x="283" y="806"/>
                                </a:lnTo>
                                <a:lnTo>
                                  <a:pt x="37" y="780"/>
                                </a:lnTo>
                                <a:lnTo>
                                  <a:pt x="39" y="776"/>
                                </a:lnTo>
                                <a:lnTo>
                                  <a:pt x="40" y="774"/>
                                </a:lnTo>
                                <a:lnTo>
                                  <a:pt x="41" y="770"/>
                                </a:lnTo>
                                <a:lnTo>
                                  <a:pt x="41" y="768"/>
                                </a:lnTo>
                                <a:lnTo>
                                  <a:pt x="42" y="764"/>
                                </a:lnTo>
                                <a:lnTo>
                                  <a:pt x="44" y="758"/>
                                </a:lnTo>
                                <a:lnTo>
                                  <a:pt x="45" y="756"/>
                                </a:lnTo>
                                <a:lnTo>
                                  <a:pt x="46" y="752"/>
                                </a:lnTo>
                                <a:lnTo>
                                  <a:pt x="48" y="748"/>
                                </a:lnTo>
                                <a:lnTo>
                                  <a:pt x="49" y="744"/>
                                </a:lnTo>
                                <a:lnTo>
                                  <a:pt x="51" y="738"/>
                                </a:lnTo>
                                <a:lnTo>
                                  <a:pt x="52" y="736"/>
                                </a:lnTo>
                                <a:lnTo>
                                  <a:pt x="53" y="732"/>
                                </a:lnTo>
                                <a:lnTo>
                                  <a:pt x="55" y="728"/>
                                </a:lnTo>
                                <a:lnTo>
                                  <a:pt x="55" y="724"/>
                                </a:lnTo>
                                <a:lnTo>
                                  <a:pt x="55" y="720"/>
                                </a:lnTo>
                                <a:lnTo>
                                  <a:pt x="54" y="718"/>
                                </a:lnTo>
                                <a:lnTo>
                                  <a:pt x="52" y="716"/>
                                </a:lnTo>
                                <a:lnTo>
                                  <a:pt x="49" y="712"/>
                                </a:lnTo>
                                <a:lnTo>
                                  <a:pt x="45" y="712"/>
                                </a:lnTo>
                                <a:lnTo>
                                  <a:pt x="41" y="710"/>
                                </a:lnTo>
                                <a:lnTo>
                                  <a:pt x="1139" y="710"/>
                                </a:lnTo>
                                <a:lnTo>
                                  <a:pt x="1137" y="722"/>
                                </a:lnTo>
                                <a:lnTo>
                                  <a:pt x="1135" y="746"/>
                                </a:lnTo>
                                <a:lnTo>
                                  <a:pt x="408" y="746"/>
                                </a:lnTo>
                                <a:lnTo>
                                  <a:pt x="402" y="812"/>
                                </a:lnTo>
                                <a:lnTo>
                                  <a:pt x="377" y="812"/>
                                </a:lnTo>
                                <a:lnTo>
                                  <a:pt x="372" y="816"/>
                                </a:lnTo>
                                <a:close/>
                                <a:moveTo>
                                  <a:pt x="28" y="714"/>
                                </a:moveTo>
                                <a:lnTo>
                                  <a:pt x="13" y="714"/>
                                </a:lnTo>
                                <a:lnTo>
                                  <a:pt x="9" y="712"/>
                                </a:lnTo>
                                <a:lnTo>
                                  <a:pt x="32" y="712"/>
                                </a:lnTo>
                                <a:lnTo>
                                  <a:pt x="28" y="714"/>
                                </a:lnTo>
                                <a:close/>
                                <a:moveTo>
                                  <a:pt x="1084" y="1214"/>
                                </a:moveTo>
                                <a:lnTo>
                                  <a:pt x="921" y="1170"/>
                                </a:lnTo>
                                <a:lnTo>
                                  <a:pt x="912" y="1168"/>
                                </a:lnTo>
                                <a:lnTo>
                                  <a:pt x="731" y="1118"/>
                                </a:lnTo>
                                <a:lnTo>
                                  <a:pt x="734" y="1116"/>
                                </a:lnTo>
                                <a:lnTo>
                                  <a:pt x="746" y="1020"/>
                                </a:lnTo>
                                <a:lnTo>
                                  <a:pt x="774" y="790"/>
                                </a:lnTo>
                                <a:lnTo>
                                  <a:pt x="408" y="746"/>
                                </a:lnTo>
                                <a:lnTo>
                                  <a:pt x="1135" y="746"/>
                                </a:lnTo>
                                <a:lnTo>
                                  <a:pt x="1109" y="1002"/>
                                </a:lnTo>
                                <a:lnTo>
                                  <a:pt x="1108" y="1010"/>
                                </a:lnTo>
                                <a:lnTo>
                                  <a:pt x="1091" y="1162"/>
                                </a:lnTo>
                                <a:lnTo>
                                  <a:pt x="1084" y="1214"/>
                                </a:lnTo>
                                <a:close/>
                                <a:moveTo>
                                  <a:pt x="402" y="816"/>
                                </a:moveTo>
                                <a:lnTo>
                                  <a:pt x="377" y="812"/>
                                </a:lnTo>
                                <a:lnTo>
                                  <a:pt x="402" y="812"/>
                                </a:lnTo>
                                <a:lnTo>
                                  <a:pt x="402" y="816"/>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6" name="Picture 3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974" y="3629"/>
                            <a:ext cx="1154" cy="1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AutoShape 336"/>
                        <wps:cNvSpPr>
                          <a:spLocks/>
                        </wps:cNvSpPr>
                        <wps:spPr bwMode="auto">
                          <a:xfrm>
                            <a:off x="1827" y="4507"/>
                            <a:ext cx="873" cy="472"/>
                          </a:xfrm>
                          <a:custGeom>
                            <a:avLst/>
                            <a:gdLst>
                              <a:gd name="T0" fmla="+- 0 2169 1828"/>
                              <a:gd name="T1" fmla="*/ T0 w 873"/>
                              <a:gd name="T2" fmla="+- 0 4507 4507"/>
                              <a:gd name="T3" fmla="*/ 4507 h 472"/>
                              <a:gd name="T4" fmla="+- 0 1934 1828"/>
                              <a:gd name="T5" fmla="*/ T4 w 873"/>
                              <a:gd name="T6" fmla="+- 0 4605 4507"/>
                              <a:gd name="T7" fmla="*/ 4605 h 472"/>
                              <a:gd name="T8" fmla="+- 0 1946 1828"/>
                              <a:gd name="T9" fmla="*/ T8 w 873"/>
                              <a:gd name="T10" fmla="+- 0 4595 4507"/>
                              <a:gd name="T11" fmla="*/ 4595 h 472"/>
                              <a:gd name="T12" fmla="+- 0 1956 1828"/>
                              <a:gd name="T13" fmla="*/ T12 w 873"/>
                              <a:gd name="T14" fmla="+- 0 4579 4507"/>
                              <a:gd name="T15" fmla="*/ 4579 h 472"/>
                              <a:gd name="T16" fmla="+- 0 1968 1828"/>
                              <a:gd name="T17" fmla="*/ T16 w 873"/>
                              <a:gd name="T18" fmla="+- 0 4565 4507"/>
                              <a:gd name="T19" fmla="*/ 4565 h 472"/>
                              <a:gd name="T20" fmla="+- 0 1976 1828"/>
                              <a:gd name="T21" fmla="*/ T20 w 873"/>
                              <a:gd name="T22" fmla="+- 0 4555 4507"/>
                              <a:gd name="T23" fmla="*/ 4555 h 472"/>
                              <a:gd name="T24" fmla="+- 0 1974 1828"/>
                              <a:gd name="T25" fmla="*/ T24 w 873"/>
                              <a:gd name="T26" fmla="+- 0 4539 4507"/>
                              <a:gd name="T27" fmla="*/ 4539 h 472"/>
                              <a:gd name="T28" fmla="+- 0 1909 1828"/>
                              <a:gd name="T29" fmla="*/ T28 w 873"/>
                              <a:gd name="T30" fmla="+- 0 4647 4507"/>
                              <a:gd name="T31" fmla="*/ 4647 h 472"/>
                              <a:gd name="T32" fmla="+- 0 1921 1828"/>
                              <a:gd name="T33" fmla="*/ T32 w 873"/>
                              <a:gd name="T34" fmla="+- 0 4633 4507"/>
                              <a:gd name="T35" fmla="*/ 4633 h 472"/>
                              <a:gd name="T36" fmla="+- 0 1913 1828"/>
                              <a:gd name="T37" fmla="*/ T36 w 873"/>
                              <a:gd name="T38" fmla="+- 0 4625 4507"/>
                              <a:gd name="T39" fmla="*/ 4625 h 472"/>
                              <a:gd name="T40" fmla="+- 0 1908 1828"/>
                              <a:gd name="T41" fmla="*/ T40 w 873"/>
                              <a:gd name="T42" fmla="+- 0 4613 4507"/>
                              <a:gd name="T43" fmla="*/ 4613 h 472"/>
                              <a:gd name="T44" fmla="+- 0 1929 1828"/>
                              <a:gd name="T45" fmla="*/ T44 w 873"/>
                              <a:gd name="T46" fmla="+- 0 4605 4507"/>
                              <a:gd name="T47" fmla="*/ 4605 h 472"/>
                              <a:gd name="T48" fmla="+- 0 2096 1828"/>
                              <a:gd name="T49" fmla="*/ T48 w 873"/>
                              <a:gd name="T50" fmla="+- 0 4641 4507"/>
                              <a:gd name="T51" fmla="*/ 4641 h 472"/>
                              <a:gd name="T52" fmla="+- 0 2046 1828"/>
                              <a:gd name="T53" fmla="*/ T52 w 873"/>
                              <a:gd name="T54" fmla="+- 0 4947 4507"/>
                              <a:gd name="T55" fmla="*/ 4947 h 472"/>
                              <a:gd name="T56" fmla="+- 0 2032 1828"/>
                              <a:gd name="T57" fmla="*/ T56 w 873"/>
                              <a:gd name="T58" fmla="+- 0 4933 4507"/>
                              <a:gd name="T59" fmla="*/ 4933 h 472"/>
                              <a:gd name="T60" fmla="+- 0 2020 1828"/>
                              <a:gd name="T61" fmla="*/ T60 w 873"/>
                              <a:gd name="T62" fmla="+- 0 4925 4507"/>
                              <a:gd name="T63" fmla="*/ 4925 h 472"/>
                              <a:gd name="T64" fmla="+- 0 2009 1828"/>
                              <a:gd name="T65" fmla="*/ T64 w 873"/>
                              <a:gd name="T66" fmla="+- 0 4913 4507"/>
                              <a:gd name="T67" fmla="*/ 4913 h 472"/>
                              <a:gd name="T68" fmla="+- 0 1997 1828"/>
                              <a:gd name="T69" fmla="*/ T68 w 873"/>
                              <a:gd name="T70" fmla="+- 0 4901 4507"/>
                              <a:gd name="T71" fmla="*/ 4901 h 472"/>
                              <a:gd name="T72" fmla="+- 0 1995 1828"/>
                              <a:gd name="T73" fmla="*/ T72 w 873"/>
                              <a:gd name="T74" fmla="+- 0 4881 4507"/>
                              <a:gd name="T75" fmla="*/ 4881 h 472"/>
                              <a:gd name="T76" fmla="+- 0 2006 1828"/>
                              <a:gd name="T77" fmla="*/ T76 w 873"/>
                              <a:gd name="T78" fmla="+- 0 4857 4507"/>
                              <a:gd name="T79" fmla="*/ 4857 h 472"/>
                              <a:gd name="T80" fmla="+- 0 2010 1828"/>
                              <a:gd name="T81" fmla="*/ T80 w 873"/>
                              <a:gd name="T82" fmla="+- 0 4837 4507"/>
                              <a:gd name="T83" fmla="*/ 4837 h 472"/>
                              <a:gd name="T84" fmla="+- 0 1998 1828"/>
                              <a:gd name="T85" fmla="*/ T84 w 873"/>
                              <a:gd name="T86" fmla="+- 0 4823 4507"/>
                              <a:gd name="T87" fmla="*/ 4823 h 472"/>
                              <a:gd name="T88" fmla="+- 0 1981 1828"/>
                              <a:gd name="T89" fmla="*/ T88 w 873"/>
                              <a:gd name="T90" fmla="+- 0 4811 4507"/>
                              <a:gd name="T91" fmla="*/ 4811 h 472"/>
                              <a:gd name="T92" fmla="+- 0 1976 1828"/>
                              <a:gd name="T93" fmla="*/ T92 w 873"/>
                              <a:gd name="T94" fmla="+- 0 4795 4507"/>
                              <a:gd name="T95" fmla="*/ 4795 h 472"/>
                              <a:gd name="T96" fmla="+- 0 1970 1828"/>
                              <a:gd name="T97" fmla="*/ T96 w 873"/>
                              <a:gd name="T98" fmla="+- 0 4785 4507"/>
                              <a:gd name="T99" fmla="*/ 4785 h 472"/>
                              <a:gd name="T100" fmla="+- 0 1954 1828"/>
                              <a:gd name="T101" fmla="*/ T100 w 873"/>
                              <a:gd name="T102" fmla="+- 0 4777 4507"/>
                              <a:gd name="T103" fmla="*/ 4777 h 472"/>
                              <a:gd name="T104" fmla="+- 0 1940 1828"/>
                              <a:gd name="T105" fmla="*/ T104 w 873"/>
                              <a:gd name="T106" fmla="+- 0 4767 4507"/>
                              <a:gd name="T107" fmla="*/ 4767 h 472"/>
                              <a:gd name="T108" fmla="+- 0 1928 1828"/>
                              <a:gd name="T109" fmla="*/ T108 w 873"/>
                              <a:gd name="T110" fmla="+- 0 4749 4507"/>
                              <a:gd name="T111" fmla="*/ 4749 h 472"/>
                              <a:gd name="T112" fmla="+- 0 1909 1828"/>
                              <a:gd name="T113" fmla="*/ T112 w 873"/>
                              <a:gd name="T114" fmla="+- 0 4739 4507"/>
                              <a:gd name="T115" fmla="*/ 4739 h 472"/>
                              <a:gd name="T116" fmla="+- 0 1881 1828"/>
                              <a:gd name="T117" fmla="*/ T116 w 873"/>
                              <a:gd name="T118" fmla="+- 0 4729 4507"/>
                              <a:gd name="T119" fmla="*/ 4729 h 472"/>
                              <a:gd name="T120" fmla="+- 0 1858 1828"/>
                              <a:gd name="T121" fmla="*/ T120 w 873"/>
                              <a:gd name="T122" fmla="+- 0 4717 4507"/>
                              <a:gd name="T123" fmla="*/ 4717 h 472"/>
                              <a:gd name="T124" fmla="+- 0 1838 1828"/>
                              <a:gd name="T125" fmla="*/ T124 w 873"/>
                              <a:gd name="T126" fmla="+- 0 4705 4507"/>
                              <a:gd name="T127" fmla="*/ 4705 h 472"/>
                              <a:gd name="T128" fmla="+- 0 1828 1828"/>
                              <a:gd name="T129" fmla="*/ T128 w 873"/>
                              <a:gd name="T130" fmla="+- 0 4689 4507"/>
                              <a:gd name="T131" fmla="*/ 4689 h 472"/>
                              <a:gd name="T132" fmla="+- 0 1830 1828"/>
                              <a:gd name="T133" fmla="*/ T132 w 873"/>
                              <a:gd name="T134" fmla="+- 0 4675 4507"/>
                              <a:gd name="T135" fmla="*/ 4675 h 472"/>
                              <a:gd name="T136" fmla="+- 0 1843 1828"/>
                              <a:gd name="T137" fmla="*/ T136 w 873"/>
                              <a:gd name="T138" fmla="+- 0 4657 4507"/>
                              <a:gd name="T139" fmla="*/ 4657 h 472"/>
                              <a:gd name="T140" fmla="+- 0 1861 1828"/>
                              <a:gd name="T141" fmla="*/ T140 w 873"/>
                              <a:gd name="T142" fmla="+- 0 4645 4507"/>
                              <a:gd name="T143" fmla="*/ 4645 h 472"/>
                              <a:gd name="T144" fmla="+- 0 2424 1828"/>
                              <a:gd name="T145" fmla="*/ T144 w 873"/>
                              <a:gd name="T146" fmla="+- 0 4649 4507"/>
                              <a:gd name="T147" fmla="*/ 4649 h 472"/>
                              <a:gd name="T148" fmla="+- 0 2470 1828"/>
                              <a:gd name="T149" fmla="*/ T148 w 873"/>
                              <a:gd name="T150" fmla="+- 0 4921 4507"/>
                              <a:gd name="T151" fmla="*/ 4921 h 472"/>
                              <a:gd name="T152" fmla="+- 0 2088 1828"/>
                              <a:gd name="T153" fmla="*/ T152 w 873"/>
                              <a:gd name="T154" fmla="+- 0 4933 4507"/>
                              <a:gd name="T155" fmla="*/ 4933 h 472"/>
                              <a:gd name="T156" fmla="+- 0 2074 1828"/>
                              <a:gd name="T157" fmla="*/ T156 w 873"/>
                              <a:gd name="T158" fmla="+- 0 4943 4507"/>
                              <a:gd name="T159" fmla="*/ 4943 h 472"/>
                              <a:gd name="T160" fmla="+- 0 2271 1828"/>
                              <a:gd name="T161" fmla="*/ T160 w 873"/>
                              <a:gd name="T162" fmla="+- 0 4979 4507"/>
                              <a:gd name="T163" fmla="*/ 4979 h 472"/>
                              <a:gd name="T164" fmla="+- 0 2196 1828"/>
                              <a:gd name="T165" fmla="*/ T164 w 873"/>
                              <a:gd name="T166" fmla="+- 0 4975 4507"/>
                              <a:gd name="T167" fmla="*/ 4975 h 472"/>
                              <a:gd name="T168" fmla="+- 0 2164 1828"/>
                              <a:gd name="T169" fmla="*/ T168 w 873"/>
                              <a:gd name="T170" fmla="+- 0 4961 4507"/>
                              <a:gd name="T171" fmla="*/ 4961 h 472"/>
                              <a:gd name="T172" fmla="+- 0 2145 1828"/>
                              <a:gd name="T173" fmla="*/ T172 w 873"/>
                              <a:gd name="T174" fmla="+- 0 4945 4507"/>
                              <a:gd name="T175" fmla="*/ 4945 h 472"/>
                              <a:gd name="T176" fmla="+- 0 2121 1828"/>
                              <a:gd name="T177" fmla="*/ T176 w 873"/>
                              <a:gd name="T178" fmla="+- 0 4929 4507"/>
                              <a:gd name="T179" fmla="*/ 4929 h 472"/>
                              <a:gd name="T180" fmla="+- 0 2434 1828"/>
                              <a:gd name="T181" fmla="*/ T180 w 873"/>
                              <a:gd name="T182" fmla="+- 0 4941 4507"/>
                              <a:gd name="T183" fmla="*/ 4941 h 472"/>
                              <a:gd name="T184" fmla="+- 0 2375 1828"/>
                              <a:gd name="T185" fmla="*/ T184 w 873"/>
                              <a:gd name="T186" fmla="+- 0 4949 4507"/>
                              <a:gd name="T187" fmla="*/ 4949 h 472"/>
                              <a:gd name="T188" fmla="+- 0 2355 1828"/>
                              <a:gd name="T189" fmla="*/ T188 w 873"/>
                              <a:gd name="T190" fmla="+- 0 4955 4507"/>
                              <a:gd name="T191" fmla="*/ 4955 h 472"/>
                              <a:gd name="T192" fmla="+- 0 2290 1828"/>
                              <a:gd name="T193" fmla="*/ T192 w 873"/>
                              <a:gd name="T194" fmla="+- 0 4963 4507"/>
                              <a:gd name="T195" fmla="*/ 4963 h 472"/>
                              <a:gd name="T196" fmla="+- 0 2271 1828"/>
                              <a:gd name="T197" fmla="*/ T196 w 873"/>
                              <a:gd name="T198" fmla="+- 0 4979 4507"/>
                              <a:gd name="T199" fmla="*/ 4979 h 472"/>
                              <a:gd name="T200" fmla="+- 0 2410 1828"/>
                              <a:gd name="T201" fmla="*/ T200 w 873"/>
                              <a:gd name="T202" fmla="+- 0 4941 4507"/>
                              <a:gd name="T203" fmla="*/ 4941 h 472"/>
                              <a:gd name="T204" fmla="+- 0 2301 1828"/>
                              <a:gd name="T205" fmla="*/ T204 w 873"/>
                              <a:gd name="T206" fmla="+- 0 4957 4507"/>
                              <a:gd name="T207" fmla="*/ 4957 h 472"/>
                              <a:gd name="T208" fmla="+- 0 2325 1828"/>
                              <a:gd name="T209" fmla="*/ T208 w 873"/>
                              <a:gd name="T210" fmla="+- 0 4957 4507"/>
                              <a:gd name="T211" fmla="*/ 4957 h 472"/>
                              <a:gd name="T212" fmla="+- 0 2217 1828"/>
                              <a:gd name="T213" fmla="*/ T212 w 873"/>
                              <a:gd name="T214" fmla="+- 0 4977 4507"/>
                              <a:gd name="T215" fmla="*/ 4977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873" h="472">
                                <a:moveTo>
                                  <a:pt x="596" y="142"/>
                                </a:moveTo>
                                <a:lnTo>
                                  <a:pt x="70" y="142"/>
                                </a:lnTo>
                                <a:lnTo>
                                  <a:pt x="74" y="140"/>
                                </a:lnTo>
                                <a:lnTo>
                                  <a:pt x="324" y="140"/>
                                </a:lnTo>
                                <a:lnTo>
                                  <a:pt x="341" y="0"/>
                                </a:lnTo>
                                <a:lnTo>
                                  <a:pt x="382" y="16"/>
                                </a:lnTo>
                                <a:lnTo>
                                  <a:pt x="596" y="142"/>
                                </a:lnTo>
                                <a:close/>
                                <a:moveTo>
                                  <a:pt x="192" y="100"/>
                                </a:moveTo>
                                <a:lnTo>
                                  <a:pt x="104" y="100"/>
                                </a:lnTo>
                                <a:lnTo>
                                  <a:pt x="106" y="98"/>
                                </a:lnTo>
                                <a:lnTo>
                                  <a:pt x="109" y="98"/>
                                </a:lnTo>
                                <a:lnTo>
                                  <a:pt x="111" y="96"/>
                                </a:lnTo>
                                <a:lnTo>
                                  <a:pt x="114" y="94"/>
                                </a:lnTo>
                                <a:lnTo>
                                  <a:pt x="116" y="92"/>
                                </a:lnTo>
                                <a:lnTo>
                                  <a:pt x="118" y="88"/>
                                </a:lnTo>
                                <a:lnTo>
                                  <a:pt x="120" y="86"/>
                                </a:lnTo>
                                <a:lnTo>
                                  <a:pt x="122" y="82"/>
                                </a:lnTo>
                                <a:lnTo>
                                  <a:pt x="124" y="80"/>
                                </a:lnTo>
                                <a:lnTo>
                                  <a:pt x="126" y="76"/>
                                </a:lnTo>
                                <a:lnTo>
                                  <a:pt x="128" y="72"/>
                                </a:lnTo>
                                <a:lnTo>
                                  <a:pt x="129" y="70"/>
                                </a:lnTo>
                                <a:lnTo>
                                  <a:pt x="131" y="66"/>
                                </a:lnTo>
                                <a:lnTo>
                                  <a:pt x="134" y="64"/>
                                </a:lnTo>
                                <a:lnTo>
                                  <a:pt x="137" y="62"/>
                                </a:lnTo>
                                <a:lnTo>
                                  <a:pt x="140" y="58"/>
                                </a:lnTo>
                                <a:lnTo>
                                  <a:pt x="143" y="56"/>
                                </a:lnTo>
                                <a:lnTo>
                                  <a:pt x="144" y="56"/>
                                </a:lnTo>
                                <a:lnTo>
                                  <a:pt x="146" y="54"/>
                                </a:lnTo>
                                <a:lnTo>
                                  <a:pt x="147" y="50"/>
                                </a:lnTo>
                                <a:lnTo>
                                  <a:pt x="148" y="48"/>
                                </a:lnTo>
                                <a:lnTo>
                                  <a:pt x="148" y="44"/>
                                </a:lnTo>
                                <a:lnTo>
                                  <a:pt x="148" y="42"/>
                                </a:lnTo>
                                <a:lnTo>
                                  <a:pt x="147" y="38"/>
                                </a:lnTo>
                                <a:lnTo>
                                  <a:pt x="147" y="36"/>
                                </a:lnTo>
                                <a:lnTo>
                                  <a:pt x="146" y="32"/>
                                </a:lnTo>
                                <a:lnTo>
                                  <a:pt x="146" y="30"/>
                                </a:lnTo>
                                <a:lnTo>
                                  <a:pt x="199" y="38"/>
                                </a:lnTo>
                                <a:lnTo>
                                  <a:pt x="192" y="100"/>
                                </a:lnTo>
                                <a:close/>
                                <a:moveTo>
                                  <a:pt x="324" y="140"/>
                                </a:moveTo>
                                <a:lnTo>
                                  <a:pt x="81" y="140"/>
                                </a:lnTo>
                                <a:lnTo>
                                  <a:pt x="89" y="136"/>
                                </a:lnTo>
                                <a:lnTo>
                                  <a:pt x="91" y="132"/>
                                </a:lnTo>
                                <a:lnTo>
                                  <a:pt x="92" y="130"/>
                                </a:lnTo>
                                <a:lnTo>
                                  <a:pt x="93" y="128"/>
                                </a:lnTo>
                                <a:lnTo>
                                  <a:pt x="93" y="126"/>
                                </a:lnTo>
                                <a:lnTo>
                                  <a:pt x="92" y="124"/>
                                </a:lnTo>
                                <a:lnTo>
                                  <a:pt x="91" y="122"/>
                                </a:lnTo>
                                <a:lnTo>
                                  <a:pt x="89" y="122"/>
                                </a:lnTo>
                                <a:lnTo>
                                  <a:pt x="87" y="120"/>
                                </a:lnTo>
                                <a:lnTo>
                                  <a:pt x="85" y="118"/>
                                </a:lnTo>
                                <a:lnTo>
                                  <a:pt x="82" y="114"/>
                                </a:lnTo>
                                <a:lnTo>
                                  <a:pt x="81" y="112"/>
                                </a:lnTo>
                                <a:lnTo>
                                  <a:pt x="80" y="110"/>
                                </a:lnTo>
                                <a:lnTo>
                                  <a:pt x="80" y="108"/>
                                </a:lnTo>
                                <a:lnTo>
                                  <a:pt x="80" y="106"/>
                                </a:lnTo>
                                <a:lnTo>
                                  <a:pt x="82" y="104"/>
                                </a:lnTo>
                                <a:lnTo>
                                  <a:pt x="84" y="102"/>
                                </a:lnTo>
                                <a:lnTo>
                                  <a:pt x="88" y="100"/>
                                </a:lnTo>
                                <a:lnTo>
                                  <a:pt x="91" y="98"/>
                                </a:lnTo>
                                <a:lnTo>
                                  <a:pt x="101" y="98"/>
                                </a:lnTo>
                                <a:lnTo>
                                  <a:pt x="104" y="100"/>
                                </a:lnTo>
                                <a:lnTo>
                                  <a:pt x="192" y="100"/>
                                </a:lnTo>
                                <a:lnTo>
                                  <a:pt x="189" y="124"/>
                                </a:lnTo>
                                <a:lnTo>
                                  <a:pt x="259" y="132"/>
                                </a:lnTo>
                                <a:lnTo>
                                  <a:pt x="268" y="134"/>
                                </a:lnTo>
                                <a:lnTo>
                                  <a:pt x="324" y="140"/>
                                </a:lnTo>
                                <a:close/>
                                <a:moveTo>
                                  <a:pt x="234" y="444"/>
                                </a:moveTo>
                                <a:lnTo>
                                  <a:pt x="226" y="444"/>
                                </a:lnTo>
                                <a:lnTo>
                                  <a:pt x="219" y="440"/>
                                </a:lnTo>
                                <a:lnTo>
                                  <a:pt x="218" y="440"/>
                                </a:lnTo>
                                <a:lnTo>
                                  <a:pt x="213" y="434"/>
                                </a:lnTo>
                                <a:lnTo>
                                  <a:pt x="210" y="432"/>
                                </a:lnTo>
                                <a:lnTo>
                                  <a:pt x="208" y="428"/>
                                </a:lnTo>
                                <a:lnTo>
                                  <a:pt x="206" y="426"/>
                                </a:lnTo>
                                <a:lnTo>
                                  <a:pt x="204" y="426"/>
                                </a:lnTo>
                                <a:lnTo>
                                  <a:pt x="202" y="424"/>
                                </a:lnTo>
                                <a:lnTo>
                                  <a:pt x="200" y="422"/>
                                </a:lnTo>
                                <a:lnTo>
                                  <a:pt x="196" y="420"/>
                                </a:lnTo>
                                <a:lnTo>
                                  <a:pt x="194" y="420"/>
                                </a:lnTo>
                                <a:lnTo>
                                  <a:pt x="192" y="418"/>
                                </a:lnTo>
                                <a:lnTo>
                                  <a:pt x="189" y="414"/>
                                </a:lnTo>
                                <a:lnTo>
                                  <a:pt x="187" y="412"/>
                                </a:lnTo>
                                <a:lnTo>
                                  <a:pt x="185" y="410"/>
                                </a:lnTo>
                                <a:lnTo>
                                  <a:pt x="183" y="408"/>
                                </a:lnTo>
                                <a:lnTo>
                                  <a:pt x="181" y="406"/>
                                </a:lnTo>
                                <a:lnTo>
                                  <a:pt x="179" y="404"/>
                                </a:lnTo>
                                <a:lnTo>
                                  <a:pt x="176" y="402"/>
                                </a:lnTo>
                                <a:lnTo>
                                  <a:pt x="173" y="400"/>
                                </a:lnTo>
                                <a:lnTo>
                                  <a:pt x="171" y="396"/>
                                </a:lnTo>
                                <a:lnTo>
                                  <a:pt x="169" y="394"/>
                                </a:lnTo>
                                <a:lnTo>
                                  <a:pt x="168" y="390"/>
                                </a:lnTo>
                                <a:lnTo>
                                  <a:pt x="167" y="386"/>
                                </a:lnTo>
                                <a:lnTo>
                                  <a:pt x="166" y="380"/>
                                </a:lnTo>
                                <a:lnTo>
                                  <a:pt x="167" y="378"/>
                                </a:lnTo>
                                <a:lnTo>
                                  <a:pt x="167" y="374"/>
                                </a:lnTo>
                                <a:lnTo>
                                  <a:pt x="168" y="370"/>
                                </a:lnTo>
                                <a:lnTo>
                                  <a:pt x="171" y="362"/>
                                </a:lnTo>
                                <a:lnTo>
                                  <a:pt x="174" y="358"/>
                                </a:lnTo>
                                <a:lnTo>
                                  <a:pt x="176" y="352"/>
                                </a:lnTo>
                                <a:lnTo>
                                  <a:pt x="178" y="350"/>
                                </a:lnTo>
                                <a:lnTo>
                                  <a:pt x="180" y="346"/>
                                </a:lnTo>
                                <a:lnTo>
                                  <a:pt x="181" y="340"/>
                                </a:lnTo>
                                <a:lnTo>
                                  <a:pt x="182" y="336"/>
                                </a:lnTo>
                                <a:lnTo>
                                  <a:pt x="182" y="334"/>
                                </a:lnTo>
                                <a:lnTo>
                                  <a:pt x="182" y="330"/>
                                </a:lnTo>
                                <a:lnTo>
                                  <a:pt x="180" y="328"/>
                                </a:lnTo>
                                <a:lnTo>
                                  <a:pt x="179" y="324"/>
                                </a:lnTo>
                                <a:lnTo>
                                  <a:pt x="177" y="322"/>
                                </a:lnTo>
                                <a:lnTo>
                                  <a:pt x="173" y="320"/>
                                </a:lnTo>
                                <a:lnTo>
                                  <a:pt x="170" y="316"/>
                                </a:lnTo>
                                <a:lnTo>
                                  <a:pt x="166" y="312"/>
                                </a:lnTo>
                                <a:lnTo>
                                  <a:pt x="162" y="310"/>
                                </a:lnTo>
                                <a:lnTo>
                                  <a:pt x="159" y="308"/>
                                </a:lnTo>
                                <a:lnTo>
                                  <a:pt x="156" y="306"/>
                                </a:lnTo>
                                <a:lnTo>
                                  <a:pt x="153" y="304"/>
                                </a:lnTo>
                                <a:lnTo>
                                  <a:pt x="151" y="302"/>
                                </a:lnTo>
                                <a:lnTo>
                                  <a:pt x="149" y="300"/>
                                </a:lnTo>
                                <a:lnTo>
                                  <a:pt x="149" y="296"/>
                                </a:lnTo>
                                <a:lnTo>
                                  <a:pt x="149" y="290"/>
                                </a:lnTo>
                                <a:lnTo>
                                  <a:pt x="148" y="288"/>
                                </a:lnTo>
                                <a:lnTo>
                                  <a:pt x="148" y="286"/>
                                </a:lnTo>
                                <a:lnTo>
                                  <a:pt x="147" y="282"/>
                                </a:lnTo>
                                <a:lnTo>
                                  <a:pt x="146" y="280"/>
                                </a:lnTo>
                                <a:lnTo>
                                  <a:pt x="145" y="278"/>
                                </a:lnTo>
                                <a:lnTo>
                                  <a:pt x="142" y="278"/>
                                </a:lnTo>
                                <a:lnTo>
                                  <a:pt x="139" y="276"/>
                                </a:lnTo>
                                <a:lnTo>
                                  <a:pt x="135" y="276"/>
                                </a:lnTo>
                                <a:lnTo>
                                  <a:pt x="132" y="274"/>
                                </a:lnTo>
                                <a:lnTo>
                                  <a:pt x="129" y="272"/>
                                </a:lnTo>
                                <a:lnTo>
                                  <a:pt x="126" y="270"/>
                                </a:lnTo>
                                <a:lnTo>
                                  <a:pt x="122" y="268"/>
                                </a:lnTo>
                                <a:lnTo>
                                  <a:pt x="119" y="268"/>
                                </a:lnTo>
                                <a:lnTo>
                                  <a:pt x="117" y="266"/>
                                </a:lnTo>
                                <a:lnTo>
                                  <a:pt x="115" y="262"/>
                                </a:lnTo>
                                <a:lnTo>
                                  <a:pt x="112" y="260"/>
                                </a:lnTo>
                                <a:lnTo>
                                  <a:pt x="110" y="256"/>
                                </a:lnTo>
                                <a:lnTo>
                                  <a:pt x="106" y="250"/>
                                </a:lnTo>
                                <a:lnTo>
                                  <a:pt x="105" y="246"/>
                                </a:lnTo>
                                <a:lnTo>
                                  <a:pt x="103" y="244"/>
                                </a:lnTo>
                                <a:lnTo>
                                  <a:pt x="100" y="242"/>
                                </a:lnTo>
                                <a:lnTo>
                                  <a:pt x="98" y="240"/>
                                </a:lnTo>
                                <a:lnTo>
                                  <a:pt x="96" y="238"/>
                                </a:lnTo>
                                <a:lnTo>
                                  <a:pt x="89" y="236"/>
                                </a:lnTo>
                                <a:lnTo>
                                  <a:pt x="85" y="234"/>
                                </a:lnTo>
                                <a:lnTo>
                                  <a:pt x="81" y="232"/>
                                </a:lnTo>
                                <a:lnTo>
                                  <a:pt x="77" y="232"/>
                                </a:lnTo>
                                <a:lnTo>
                                  <a:pt x="64" y="226"/>
                                </a:lnTo>
                                <a:lnTo>
                                  <a:pt x="60" y="226"/>
                                </a:lnTo>
                                <a:lnTo>
                                  <a:pt x="56" y="224"/>
                                </a:lnTo>
                                <a:lnTo>
                                  <a:pt x="53" y="222"/>
                                </a:lnTo>
                                <a:lnTo>
                                  <a:pt x="49" y="222"/>
                                </a:lnTo>
                                <a:lnTo>
                                  <a:pt x="41" y="218"/>
                                </a:lnTo>
                                <a:lnTo>
                                  <a:pt x="38" y="216"/>
                                </a:lnTo>
                                <a:lnTo>
                                  <a:pt x="34" y="212"/>
                                </a:lnTo>
                                <a:lnTo>
                                  <a:pt x="30" y="210"/>
                                </a:lnTo>
                                <a:lnTo>
                                  <a:pt x="26" y="208"/>
                                </a:lnTo>
                                <a:lnTo>
                                  <a:pt x="22" y="206"/>
                                </a:lnTo>
                                <a:lnTo>
                                  <a:pt x="19" y="204"/>
                                </a:lnTo>
                                <a:lnTo>
                                  <a:pt x="13" y="200"/>
                                </a:lnTo>
                                <a:lnTo>
                                  <a:pt x="10" y="198"/>
                                </a:lnTo>
                                <a:lnTo>
                                  <a:pt x="7" y="194"/>
                                </a:lnTo>
                                <a:lnTo>
                                  <a:pt x="5" y="192"/>
                                </a:lnTo>
                                <a:lnTo>
                                  <a:pt x="4" y="188"/>
                                </a:lnTo>
                                <a:lnTo>
                                  <a:pt x="2" y="186"/>
                                </a:lnTo>
                                <a:lnTo>
                                  <a:pt x="0" y="182"/>
                                </a:lnTo>
                                <a:lnTo>
                                  <a:pt x="0" y="180"/>
                                </a:lnTo>
                                <a:lnTo>
                                  <a:pt x="0" y="176"/>
                                </a:lnTo>
                                <a:lnTo>
                                  <a:pt x="0" y="174"/>
                                </a:lnTo>
                                <a:lnTo>
                                  <a:pt x="1" y="170"/>
                                </a:lnTo>
                                <a:lnTo>
                                  <a:pt x="2" y="168"/>
                                </a:lnTo>
                                <a:lnTo>
                                  <a:pt x="4" y="164"/>
                                </a:lnTo>
                                <a:lnTo>
                                  <a:pt x="6" y="160"/>
                                </a:lnTo>
                                <a:lnTo>
                                  <a:pt x="8" y="156"/>
                                </a:lnTo>
                                <a:lnTo>
                                  <a:pt x="11" y="154"/>
                                </a:lnTo>
                                <a:lnTo>
                                  <a:pt x="15" y="150"/>
                                </a:lnTo>
                                <a:lnTo>
                                  <a:pt x="18" y="148"/>
                                </a:lnTo>
                                <a:lnTo>
                                  <a:pt x="23" y="144"/>
                                </a:lnTo>
                                <a:lnTo>
                                  <a:pt x="27" y="142"/>
                                </a:lnTo>
                                <a:lnTo>
                                  <a:pt x="29" y="140"/>
                                </a:lnTo>
                                <a:lnTo>
                                  <a:pt x="33" y="138"/>
                                </a:lnTo>
                                <a:lnTo>
                                  <a:pt x="37" y="138"/>
                                </a:lnTo>
                                <a:lnTo>
                                  <a:pt x="41" y="140"/>
                                </a:lnTo>
                                <a:lnTo>
                                  <a:pt x="44" y="140"/>
                                </a:lnTo>
                                <a:lnTo>
                                  <a:pt x="51" y="142"/>
                                </a:lnTo>
                                <a:lnTo>
                                  <a:pt x="596" y="142"/>
                                </a:lnTo>
                                <a:lnTo>
                                  <a:pt x="724" y="218"/>
                                </a:lnTo>
                                <a:lnTo>
                                  <a:pt x="872" y="258"/>
                                </a:lnTo>
                                <a:lnTo>
                                  <a:pt x="848" y="300"/>
                                </a:lnTo>
                                <a:lnTo>
                                  <a:pt x="730" y="366"/>
                                </a:lnTo>
                                <a:lnTo>
                                  <a:pt x="642" y="414"/>
                                </a:lnTo>
                                <a:lnTo>
                                  <a:pt x="279" y="414"/>
                                </a:lnTo>
                                <a:lnTo>
                                  <a:pt x="272" y="418"/>
                                </a:lnTo>
                                <a:lnTo>
                                  <a:pt x="265" y="422"/>
                                </a:lnTo>
                                <a:lnTo>
                                  <a:pt x="262" y="424"/>
                                </a:lnTo>
                                <a:lnTo>
                                  <a:pt x="260" y="426"/>
                                </a:lnTo>
                                <a:lnTo>
                                  <a:pt x="257" y="428"/>
                                </a:lnTo>
                                <a:lnTo>
                                  <a:pt x="255" y="430"/>
                                </a:lnTo>
                                <a:lnTo>
                                  <a:pt x="252" y="432"/>
                                </a:lnTo>
                                <a:lnTo>
                                  <a:pt x="249" y="434"/>
                                </a:lnTo>
                                <a:lnTo>
                                  <a:pt x="246" y="436"/>
                                </a:lnTo>
                                <a:lnTo>
                                  <a:pt x="243" y="438"/>
                                </a:lnTo>
                                <a:lnTo>
                                  <a:pt x="242" y="440"/>
                                </a:lnTo>
                                <a:lnTo>
                                  <a:pt x="238" y="442"/>
                                </a:lnTo>
                                <a:lnTo>
                                  <a:pt x="234" y="444"/>
                                </a:lnTo>
                                <a:close/>
                                <a:moveTo>
                                  <a:pt x="443" y="472"/>
                                </a:moveTo>
                                <a:lnTo>
                                  <a:pt x="430" y="472"/>
                                </a:lnTo>
                                <a:lnTo>
                                  <a:pt x="425" y="470"/>
                                </a:lnTo>
                                <a:lnTo>
                                  <a:pt x="375" y="470"/>
                                </a:lnTo>
                                <a:lnTo>
                                  <a:pt x="372" y="468"/>
                                </a:lnTo>
                                <a:lnTo>
                                  <a:pt x="368" y="468"/>
                                </a:lnTo>
                                <a:lnTo>
                                  <a:pt x="357" y="464"/>
                                </a:lnTo>
                                <a:lnTo>
                                  <a:pt x="352" y="462"/>
                                </a:lnTo>
                                <a:lnTo>
                                  <a:pt x="346" y="460"/>
                                </a:lnTo>
                                <a:lnTo>
                                  <a:pt x="341" y="458"/>
                                </a:lnTo>
                                <a:lnTo>
                                  <a:pt x="336" y="454"/>
                                </a:lnTo>
                                <a:lnTo>
                                  <a:pt x="332" y="450"/>
                                </a:lnTo>
                                <a:lnTo>
                                  <a:pt x="328" y="448"/>
                                </a:lnTo>
                                <a:lnTo>
                                  <a:pt x="325" y="444"/>
                                </a:lnTo>
                                <a:lnTo>
                                  <a:pt x="321" y="440"/>
                                </a:lnTo>
                                <a:lnTo>
                                  <a:pt x="317" y="438"/>
                                </a:lnTo>
                                <a:lnTo>
                                  <a:pt x="312" y="438"/>
                                </a:lnTo>
                                <a:lnTo>
                                  <a:pt x="308" y="436"/>
                                </a:lnTo>
                                <a:lnTo>
                                  <a:pt x="302" y="430"/>
                                </a:lnTo>
                                <a:lnTo>
                                  <a:pt x="298" y="426"/>
                                </a:lnTo>
                                <a:lnTo>
                                  <a:pt x="293" y="422"/>
                                </a:lnTo>
                                <a:lnTo>
                                  <a:pt x="291" y="420"/>
                                </a:lnTo>
                                <a:lnTo>
                                  <a:pt x="288" y="416"/>
                                </a:lnTo>
                                <a:lnTo>
                                  <a:pt x="286" y="414"/>
                                </a:lnTo>
                                <a:lnTo>
                                  <a:pt x="642" y="414"/>
                                </a:lnTo>
                                <a:lnTo>
                                  <a:pt x="606" y="434"/>
                                </a:lnTo>
                                <a:lnTo>
                                  <a:pt x="567" y="434"/>
                                </a:lnTo>
                                <a:lnTo>
                                  <a:pt x="562" y="436"/>
                                </a:lnTo>
                                <a:lnTo>
                                  <a:pt x="557" y="436"/>
                                </a:lnTo>
                                <a:lnTo>
                                  <a:pt x="551" y="440"/>
                                </a:lnTo>
                                <a:lnTo>
                                  <a:pt x="547" y="442"/>
                                </a:lnTo>
                                <a:lnTo>
                                  <a:pt x="543" y="444"/>
                                </a:lnTo>
                                <a:lnTo>
                                  <a:pt x="538" y="444"/>
                                </a:lnTo>
                                <a:lnTo>
                                  <a:pt x="535" y="446"/>
                                </a:lnTo>
                                <a:lnTo>
                                  <a:pt x="531" y="446"/>
                                </a:lnTo>
                                <a:lnTo>
                                  <a:pt x="527" y="448"/>
                                </a:lnTo>
                                <a:lnTo>
                                  <a:pt x="519" y="448"/>
                                </a:lnTo>
                                <a:lnTo>
                                  <a:pt x="516" y="450"/>
                                </a:lnTo>
                                <a:lnTo>
                                  <a:pt x="468" y="450"/>
                                </a:lnTo>
                                <a:lnTo>
                                  <a:pt x="465" y="452"/>
                                </a:lnTo>
                                <a:lnTo>
                                  <a:pt x="462" y="456"/>
                                </a:lnTo>
                                <a:lnTo>
                                  <a:pt x="458" y="460"/>
                                </a:lnTo>
                                <a:lnTo>
                                  <a:pt x="452" y="466"/>
                                </a:lnTo>
                                <a:lnTo>
                                  <a:pt x="449" y="468"/>
                                </a:lnTo>
                                <a:lnTo>
                                  <a:pt x="446" y="470"/>
                                </a:lnTo>
                                <a:lnTo>
                                  <a:pt x="443" y="472"/>
                                </a:lnTo>
                                <a:close/>
                                <a:moveTo>
                                  <a:pt x="595" y="440"/>
                                </a:moveTo>
                                <a:lnTo>
                                  <a:pt x="594" y="440"/>
                                </a:lnTo>
                                <a:lnTo>
                                  <a:pt x="590" y="436"/>
                                </a:lnTo>
                                <a:lnTo>
                                  <a:pt x="587" y="436"/>
                                </a:lnTo>
                                <a:lnTo>
                                  <a:pt x="582" y="434"/>
                                </a:lnTo>
                                <a:lnTo>
                                  <a:pt x="606" y="434"/>
                                </a:lnTo>
                                <a:lnTo>
                                  <a:pt x="595" y="440"/>
                                </a:lnTo>
                                <a:close/>
                                <a:moveTo>
                                  <a:pt x="481" y="452"/>
                                </a:moveTo>
                                <a:lnTo>
                                  <a:pt x="477" y="452"/>
                                </a:lnTo>
                                <a:lnTo>
                                  <a:pt x="473" y="450"/>
                                </a:lnTo>
                                <a:lnTo>
                                  <a:pt x="485" y="450"/>
                                </a:lnTo>
                                <a:lnTo>
                                  <a:pt x="481" y="452"/>
                                </a:lnTo>
                                <a:close/>
                                <a:moveTo>
                                  <a:pt x="511" y="452"/>
                                </a:moveTo>
                                <a:lnTo>
                                  <a:pt x="505" y="452"/>
                                </a:lnTo>
                                <a:lnTo>
                                  <a:pt x="497" y="450"/>
                                </a:lnTo>
                                <a:lnTo>
                                  <a:pt x="516" y="450"/>
                                </a:lnTo>
                                <a:lnTo>
                                  <a:pt x="511" y="452"/>
                                </a:lnTo>
                                <a:close/>
                                <a:moveTo>
                                  <a:pt x="414" y="472"/>
                                </a:moveTo>
                                <a:lnTo>
                                  <a:pt x="398" y="472"/>
                                </a:lnTo>
                                <a:lnTo>
                                  <a:pt x="389" y="470"/>
                                </a:lnTo>
                                <a:lnTo>
                                  <a:pt x="420" y="470"/>
                                </a:lnTo>
                                <a:lnTo>
                                  <a:pt x="414" y="472"/>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8" name="Picture 3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827" y="4507"/>
                            <a:ext cx="873"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AutoShape 334"/>
                        <wps:cNvSpPr>
                          <a:spLocks/>
                        </wps:cNvSpPr>
                        <wps:spPr bwMode="auto">
                          <a:xfrm>
                            <a:off x="2766" y="3677"/>
                            <a:ext cx="38" cy="14"/>
                          </a:xfrm>
                          <a:custGeom>
                            <a:avLst/>
                            <a:gdLst>
                              <a:gd name="T0" fmla="+- 0 2792 2766"/>
                              <a:gd name="T1" fmla="*/ T0 w 38"/>
                              <a:gd name="T2" fmla="+- 0 3691 3677"/>
                              <a:gd name="T3" fmla="*/ 3691 h 14"/>
                              <a:gd name="T4" fmla="+- 0 2766 2766"/>
                              <a:gd name="T5" fmla="*/ T4 w 38"/>
                              <a:gd name="T6" fmla="+- 0 3687 3677"/>
                              <a:gd name="T7" fmla="*/ 3687 h 14"/>
                              <a:gd name="T8" fmla="+- 0 2768 2766"/>
                              <a:gd name="T9" fmla="*/ T8 w 38"/>
                              <a:gd name="T10" fmla="+- 0 3677 3677"/>
                              <a:gd name="T11" fmla="*/ 3677 h 14"/>
                              <a:gd name="T12" fmla="+- 0 2802 2766"/>
                              <a:gd name="T13" fmla="*/ T12 w 38"/>
                              <a:gd name="T14" fmla="+- 0 3684 3677"/>
                              <a:gd name="T15" fmla="*/ 3684 h 14"/>
                              <a:gd name="T16" fmla="+- 0 2803 2766"/>
                              <a:gd name="T17" fmla="*/ T16 w 38"/>
                              <a:gd name="T18" fmla="+- 0 3684 3677"/>
                              <a:gd name="T19" fmla="*/ 3684 h 14"/>
                              <a:gd name="T20" fmla="+- 0 2793 2766"/>
                              <a:gd name="T21" fmla="*/ T20 w 38"/>
                              <a:gd name="T22" fmla="+- 0 3684 3677"/>
                              <a:gd name="T23" fmla="*/ 3684 h 14"/>
                              <a:gd name="T24" fmla="+- 0 2792 2766"/>
                              <a:gd name="T25" fmla="*/ T24 w 38"/>
                              <a:gd name="T26" fmla="+- 0 3691 3677"/>
                              <a:gd name="T27" fmla="*/ 3691 h 14"/>
                              <a:gd name="T28" fmla="+- 0 2804 2766"/>
                              <a:gd name="T29" fmla="*/ T28 w 38"/>
                              <a:gd name="T30" fmla="+- 0 3686 3677"/>
                              <a:gd name="T31" fmla="*/ 3686 h 14"/>
                              <a:gd name="T32" fmla="+- 0 2793 2766"/>
                              <a:gd name="T33" fmla="*/ T32 w 38"/>
                              <a:gd name="T34" fmla="+- 0 3684 3677"/>
                              <a:gd name="T35" fmla="*/ 3684 h 14"/>
                              <a:gd name="T36" fmla="+- 0 2803 2766"/>
                              <a:gd name="T37" fmla="*/ T36 w 38"/>
                              <a:gd name="T38" fmla="+- 0 3684 3677"/>
                              <a:gd name="T39" fmla="*/ 3684 h 14"/>
                              <a:gd name="T40" fmla="+- 0 2804 2766"/>
                              <a:gd name="T41" fmla="*/ T40 w 38"/>
                              <a:gd name="T42" fmla="+- 0 3686 3677"/>
                              <a:gd name="T43" fmla="*/ 368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8" h="14">
                                <a:moveTo>
                                  <a:pt x="26" y="14"/>
                                </a:moveTo>
                                <a:lnTo>
                                  <a:pt x="0" y="10"/>
                                </a:lnTo>
                                <a:lnTo>
                                  <a:pt x="2" y="0"/>
                                </a:lnTo>
                                <a:lnTo>
                                  <a:pt x="36" y="7"/>
                                </a:lnTo>
                                <a:lnTo>
                                  <a:pt x="37" y="7"/>
                                </a:lnTo>
                                <a:lnTo>
                                  <a:pt x="27" y="7"/>
                                </a:lnTo>
                                <a:lnTo>
                                  <a:pt x="26" y="14"/>
                                </a:lnTo>
                                <a:close/>
                                <a:moveTo>
                                  <a:pt x="38" y="9"/>
                                </a:moveTo>
                                <a:lnTo>
                                  <a:pt x="27" y="7"/>
                                </a:lnTo>
                                <a:lnTo>
                                  <a:pt x="37" y="7"/>
                                </a:lnTo>
                                <a:lnTo>
                                  <a:pt x="38" y="9"/>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3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766" y="3677"/>
                            <a:ext cx="38"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AutoShape 332"/>
                        <wps:cNvSpPr>
                          <a:spLocks/>
                        </wps:cNvSpPr>
                        <wps:spPr bwMode="auto">
                          <a:xfrm>
                            <a:off x="1427" y="5035"/>
                            <a:ext cx="518" cy="701"/>
                          </a:xfrm>
                          <a:custGeom>
                            <a:avLst/>
                            <a:gdLst>
                              <a:gd name="T0" fmla="+- 0 1431 1428"/>
                              <a:gd name="T1" fmla="*/ T0 w 518"/>
                              <a:gd name="T2" fmla="+- 0 5736 5036"/>
                              <a:gd name="T3" fmla="*/ 5736 h 701"/>
                              <a:gd name="T4" fmla="+- 0 1428 1428"/>
                              <a:gd name="T5" fmla="*/ T4 w 518"/>
                              <a:gd name="T6" fmla="+- 0 5731 5036"/>
                              <a:gd name="T7" fmla="*/ 5731 h 701"/>
                              <a:gd name="T8" fmla="+- 0 1508 1428"/>
                              <a:gd name="T9" fmla="*/ T8 w 518"/>
                              <a:gd name="T10" fmla="+- 0 5036 5036"/>
                              <a:gd name="T11" fmla="*/ 5036 h 701"/>
                              <a:gd name="T12" fmla="+- 0 1513 1428"/>
                              <a:gd name="T13" fmla="*/ T12 w 518"/>
                              <a:gd name="T14" fmla="+- 0 5038 5036"/>
                              <a:gd name="T15" fmla="*/ 5038 h 701"/>
                              <a:gd name="T16" fmla="+- 0 1945 1428"/>
                              <a:gd name="T17" fmla="*/ T16 w 518"/>
                              <a:gd name="T18" fmla="+- 0 5359 5036"/>
                              <a:gd name="T19" fmla="*/ 5359 h 701"/>
                              <a:gd name="T20" fmla="+- 0 1917 1428"/>
                              <a:gd name="T21" fmla="*/ T20 w 518"/>
                              <a:gd name="T22" fmla="+- 0 5609 5036"/>
                              <a:gd name="T23" fmla="*/ 5609 h 701"/>
                              <a:gd name="T24" fmla="+- 0 1446 1428"/>
                              <a:gd name="T25" fmla="*/ T24 w 518"/>
                              <a:gd name="T26" fmla="+- 0 5609 5036"/>
                              <a:gd name="T27" fmla="*/ 5609 h 701"/>
                              <a:gd name="T28" fmla="+- 0 1431 1428"/>
                              <a:gd name="T29" fmla="*/ T28 w 518"/>
                              <a:gd name="T30" fmla="+- 0 5736 5036"/>
                              <a:gd name="T31" fmla="*/ 5736 h 701"/>
                              <a:gd name="T32" fmla="+- 0 1911 1428"/>
                              <a:gd name="T33" fmla="*/ T32 w 518"/>
                              <a:gd name="T34" fmla="+- 0 5663 5036"/>
                              <a:gd name="T35" fmla="*/ 5663 h 701"/>
                              <a:gd name="T36" fmla="+- 0 1446 1428"/>
                              <a:gd name="T37" fmla="*/ T36 w 518"/>
                              <a:gd name="T38" fmla="+- 0 5609 5036"/>
                              <a:gd name="T39" fmla="*/ 5609 h 701"/>
                              <a:gd name="T40" fmla="+- 0 1917 1428"/>
                              <a:gd name="T41" fmla="*/ T40 w 518"/>
                              <a:gd name="T42" fmla="+- 0 5609 5036"/>
                              <a:gd name="T43" fmla="*/ 5609 h 701"/>
                              <a:gd name="T44" fmla="+- 0 1911 1428"/>
                              <a:gd name="T45" fmla="*/ T44 w 518"/>
                              <a:gd name="T46" fmla="+- 0 5663 5036"/>
                              <a:gd name="T47" fmla="*/ 5663 h 7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18" h="701">
                                <a:moveTo>
                                  <a:pt x="3" y="700"/>
                                </a:moveTo>
                                <a:lnTo>
                                  <a:pt x="0" y="695"/>
                                </a:lnTo>
                                <a:lnTo>
                                  <a:pt x="80" y="0"/>
                                </a:lnTo>
                                <a:lnTo>
                                  <a:pt x="85" y="2"/>
                                </a:lnTo>
                                <a:lnTo>
                                  <a:pt x="517" y="323"/>
                                </a:lnTo>
                                <a:lnTo>
                                  <a:pt x="489" y="573"/>
                                </a:lnTo>
                                <a:lnTo>
                                  <a:pt x="18" y="573"/>
                                </a:lnTo>
                                <a:lnTo>
                                  <a:pt x="3" y="700"/>
                                </a:lnTo>
                                <a:close/>
                                <a:moveTo>
                                  <a:pt x="483" y="627"/>
                                </a:moveTo>
                                <a:lnTo>
                                  <a:pt x="18" y="573"/>
                                </a:lnTo>
                                <a:lnTo>
                                  <a:pt x="489" y="573"/>
                                </a:lnTo>
                                <a:lnTo>
                                  <a:pt x="483" y="627"/>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2" name="Picture 3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27" y="5035"/>
                            <a:ext cx="518" cy="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Freeform 330"/>
                        <wps:cNvSpPr>
                          <a:spLocks/>
                        </wps:cNvSpPr>
                        <wps:spPr bwMode="auto">
                          <a:xfrm>
                            <a:off x="1785" y="4404"/>
                            <a:ext cx="180" cy="298"/>
                          </a:xfrm>
                          <a:custGeom>
                            <a:avLst/>
                            <a:gdLst>
                              <a:gd name="T0" fmla="+- 0 1812 1786"/>
                              <a:gd name="T1" fmla="*/ T0 w 180"/>
                              <a:gd name="T2" fmla="+- 0 4703 4405"/>
                              <a:gd name="T3" fmla="*/ 4703 h 298"/>
                              <a:gd name="T4" fmla="+- 0 1799 1786"/>
                              <a:gd name="T5" fmla="*/ T4 w 180"/>
                              <a:gd name="T6" fmla="+- 0 4700 4405"/>
                              <a:gd name="T7" fmla="*/ 4700 h 298"/>
                              <a:gd name="T8" fmla="+- 0 1786 1786"/>
                              <a:gd name="T9" fmla="*/ T8 w 180"/>
                              <a:gd name="T10" fmla="+- 0 4655 4405"/>
                              <a:gd name="T11" fmla="*/ 4655 h 298"/>
                              <a:gd name="T12" fmla="+- 0 1844 1786"/>
                              <a:gd name="T13" fmla="*/ T12 w 180"/>
                              <a:gd name="T14" fmla="+- 0 4611 4405"/>
                              <a:gd name="T15" fmla="*/ 4611 h 298"/>
                              <a:gd name="T16" fmla="+- 0 1869 1786"/>
                              <a:gd name="T17" fmla="*/ T16 w 180"/>
                              <a:gd name="T18" fmla="+- 0 4570 4405"/>
                              <a:gd name="T19" fmla="*/ 4570 h 298"/>
                              <a:gd name="T20" fmla="+- 0 1858 1786"/>
                              <a:gd name="T21" fmla="*/ T20 w 180"/>
                              <a:gd name="T22" fmla="+- 0 4544 4405"/>
                              <a:gd name="T23" fmla="*/ 4544 h 298"/>
                              <a:gd name="T24" fmla="+- 0 1806 1786"/>
                              <a:gd name="T25" fmla="*/ T24 w 180"/>
                              <a:gd name="T26" fmla="+- 0 4514 4405"/>
                              <a:gd name="T27" fmla="*/ 4514 h 298"/>
                              <a:gd name="T28" fmla="+- 0 1796 1786"/>
                              <a:gd name="T29" fmla="*/ T28 w 180"/>
                              <a:gd name="T30" fmla="+- 0 4405 4405"/>
                              <a:gd name="T31" fmla="*/ 4405 h 298"/>
                              <a:gd name="T32" fmla="+- 0 1928 1786"/>
                              <a:gd name="T33" fmla="*/ T32 w 180"/>
                              <a:gd name="T34" fmla="+- 0 4466 4405"/>
                              <a:gd name="T35" fmla="*/ 4466 h 298"/>
                              <a:gd name="T36" fmla="+- 0 1928 1786"/>
                              <a:gd name="T37" fmla="*/ T36 w 180"/>
                              <a:gd name="T38" fmla="+- 0 4473 4405"/>
                              <a:gd name="T39" fmla="*/ 4473 h 298"/>
                              <a:gd name="T40" fmla="+- 0 1965 1786"/>
                              <a:gd name="T41" fmla="*/ T40 w 180"/>
                              <a:gd name="T42" fmla="+- 0 4507 4405"/>
                              <a:gd name="T43" fmla="*/ 4507 h 298"/>
                              <a:gd name="T44" fmla="+- 0 1963 1786"/>
                              <a:gd name="T45" fmla="*/ T44 w 180"/>
                              <a:gd name="T46" fmla="+- 0 4552 4405"/>
                              <a:gd name="T47" fmla="*/ 4552 h 298"/>
                              <a:gd name="T48" fmla="+- 0 1942 1786"/>
                              <a:gd name="T49" fmla="*/ T48 w 180"/>
                              <a:gd name="T50" fmla="+- 0 4569 4405"/>
                              <a:gd name="T51" fmla="*/ 4569 h 298"/>
                              <a:gd name="T52" fmla="+- 0 1936 1786"/>
                              <a:gd name="T53" fmla="*/ T52 w 180"/>
                              <a:gd name="T54" fmla="+- 0 4588 4405"/>
                              <a:gd name="T55" fmla="*/ 4588 h 298"/>
                              <a:gd name="T56" fmla="+- 0 1913 1786"/>
                              <a:gd name="T57" fmla="*/ T56 w 180"/>
                              <a:gd name="T58" fmla="+- 0 4591 4405"/>
                              <a:gd name="T59" fmla="*/ 4591 h 298"/>
                              <a:gd name="T60" fmla="+- 0 1880 1786"/>
                              <a:gd name="T61" fmla="*/ T60 w 180"/>
                              <a:gd name="T62" fmla="+- 0 4606 4405"/>
                              <a:gd name="T63" fmla="*/ 4606 h 298"/>
                              <a:gd name="T64" fmla="+- 0 1861 1786"/>
                              <a:gd name="T65" fmla="*/ T64 w 180"/>
                              <a:gd name="T66" fmla="+- 0 4631 4405"/>
                              <a:gd name="T67" fmla="*/ 4631 h 298"/>
                              <a:gd name="T68" fmla="+- 0 1841 1786"/>
                              <a:gd name="T69" fmla="*/ T68 w 180"/>
                              <a:gd name="T70" fmla="+- 0 4645 4405"/>
                              <a:gd name="T71" fmla="*/ 4645 h 298"/>
                              <a:gd name="T72" fmla="+- 0 1809 1786"/>
                              <a:gd name="T73" fmla="*/ T72 w 180"/>
                              <a:gd name="T74" fmla="+- 0 4672 4405"/>
                              <a:gd name="T75" fmla="*/ 4672 h 298"/>
                              <a:gd name="T76" fmla="+- 0 1812 1786"/>
                              <a:gd name="T77" fmla="*/ T76 w 180"/>
                              <a:gd name="T78" fmla="+- 0 4703 4405"/>
                              <a:gd name="T79" fmla="*/ 4703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80" h="298">
                                <a:moveTo>
                                  <a:pt x="26" y="298"/>
                                </a:moveTo>
                                <a:lnTo>
                                  <a:pt x="13" y="295"/>
                                </a:lnTo>
                                <a:lnTo>
                                  <a:pt x="0" y="250"/>
                                </a:lnTo>
                                <a:lnTo>
                                  <a:pt x="58" y="206"/>
                                </a:lnTo>
                                <a:lnTo>
                                  <a:pt x="83" y="165"/>
                                </a:lnTo>
                                <a:lnTo>
                                  <a:pt x="72" y="139"/>
                                </a:lnTo>
                                <a:lnTo>
                                  <a:pt x="20" y="109"/>
                                </a:lnTo>
                                <a:lnTo>
                                  <a:pt x="10" y="0"/>
                                </a:lnTo>
                                <a:lnTo>
                                  <a:pt x="142" y="61"/>
                                </a:lnTo>
                                <a:lnTo>
                                  <a:pt x="142" y="68"/>
                                </a:lnTo>
                                <a:lnTo>
                                  <a:pt x="179" y="102"/>
                                </a:lnTo>
                                <a:lnTo>
                                  <a:pt x="177" y="147"/>
                                </a:lnTo>
                                <a:lnTo>
                                  <a:pt x="156" y="164"/>
                                </a:lnTo>
                                <a:lnTo>
                                  <a:pt x="150" y="183"/>
                                </a:lnTo>
                                <a:lnTo>
                                  <a:pt x="127" y="186"/>
                                </a:lnTo>
                                <a:lnTo>
                                  <a:pt x="94" y="201"/>
                                </a:lnTo>
                                <a:lnTo>
                                  <a:pt x="75" y="226"/>
                                </a:lnTo>
                                <a:lnTo>
                                  <a:pt x="55" y="240"/>
                                </a:lnTo>
                                <a:lnTo>
                                  <a:pt x="23" y="267"/>
                                </a:lnTo>
                                <a:lnTo>
                                  <a:pt x="26" y="298"/>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4" name="Picture 3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785" y="4404"/>
                            <a:ext cx="180"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 name="AutoShape 328"/>
                        <wps:cNvSpPr>
                          <a:spLocks/>
                        </wps:cNvSpPr>
                        <wps:spPr bwMode="auto">
                          <a:xfrm>
                            <a:off x="1775" y="4138"/>
                            <a:ext cx="274" cy="299"/>
                          </a:xfrm>
                          <a:custGeom>
                            <a:avLst/>
                            <a:gdLst>
                              <a:gd name="T0" fmla="+- 0 1937 1775"/>
                              <a:gd name="T1" fmla="*/ T0 w 274"/>
                              <a:gd name="T2" fmla="+- 0 4436 4138"/>
                              <a:gd name="T3" fmla="*/ 4436 h 299"/>
                              <a:gd name="T4" fmla="+- 0 1846 1775"/>
                              <a:gd name="T5" fmla="*/ T4 w 274"/>
                              <a:gd name="T6" fmla="+- 0 4406 4138"/>
                              <a:gd name="T7" fmla="*/ 4406 h 299"/>
                              <a:gd name="T8" fmla="+- 0 1784 1775"/>
                              <a:gd name="T9" fmla="*/ T8 w 274"/>
                              <a:gd name="T10" fmla="+- 0 4378 4138"/>
                              <a:gd name="T11" fmla="*/ 4378 h 299"/>
                              <a:gd name="T12" fmla="+- 0 1785 1775"/>
                              <a:gd name="T13" fmla="*/ T12 w 274"/>
                              <a:gd name="T14" fmla="+- 0 4315 4138"/>
                              <a:gd name="T15" fmla="*/ 4315 h 299"/>
                              <a:gd name="T16" fmla="+- 0 1864 1775"/>
                              <a:gd name="T17" fmla="*/ T16 w 274"/>
                              <a:gd name="T18" fmla="+- 0 4252 4138"/>
                              <a:gd name="T19" fmla="*/ 4252 h 299"/>
                              <a:gd name="T20" fmla="+- 0 1958 1775"/>
                              <a:gd name="T21" fmla="*/ T20 w 274"/>
                              <a:gd name="T22" fmla="+- 0 4139 4138"/>
                              <a:gd name="T23" fmla="*/ 4139 h 299"/>
                              <a:gd name="T24" fmla="+- 0 2009 1775"/>
                              <a:gd name="T25" fmla="*/ T24 w 274"/>
                              <a:gd name="T26" fmla="+- 0 4154 4138"/>
                              <a:gd name="T27" fmla="*/ 4154 h 299"/>
                              <a:gd name="T28" fmla="+- 0 2015 1775"/>
                              <a:gd name="T29" fmla="*/ T28 w 274"/>
                              <a:gd name="T30" fmla="+- 0 4155 4138"/>
                              <a:gd name="T31" fmla="*/ 4155 h 299"/>
                              <a:gd name="T32" fmla="+- 0 2023 1775"/>
                              <a:gd name="T33" fmla="*/ T32 w 274"/>
                              <a:gd name="T34" fmla="+- 0 4158 4138"/>
                              <a:gd name="T35" fmla="*/ 4158 h 299"/>
                              <a:gd name="T36" fmla="+- 0 2033 1775"/>
                              <a:gd name="T37" fmla="*/ T36 w 274"/>
                              <a:gd name="T38" fmla="+- 0 4163 4138"/>
                              <a:gd name="T39" fmla="*/ 4163 h 299"/>
                              <a:gd name="T40" fmla="+- 0 2045 1775"/>
                              <a:gd name="T41" fmla="*/ T40 w 274"/>
                              <a:gd name="T42" fmla="+- 0 4164 4138"/>
                              <a:gd name="T43" fmla="*/ 4164 h 299"/>
                              <a:gd name="T44" fmla="+- 0 2026 1775"/>
                              <a:gd name="T45" fmla="*/ T44 w 274"/>
                              <a:gd name="T46" fmla="+- 0 4165 4138"/>
                              <a:gd name="T47" fmla="*/ 4165 h 299"/>
                              <a:gd name="T48" fmla="+- 0 2005 1775"/>
                              <a:gd name="T49" fmla="*/ T48 w 274"/>
                              <a:gd name="T50" fmla="+- 0 4168 4138"/>
                              <a:gd name="T51" fmla="*/ 4168 h 299"/>
                              <a:gd name="T52" fmla="+- 0 2008 1775"/>
                              <a:gd name="T53" fmla="*/ T52 w 274"/>
                              <a:gd name="T54" fmla="+- 0 4189 4138"/>
                              <a:gd name="T55" fmla="*/ 4189 h 299"/>
                              <a:gd name="T56" fmla="+- 0 2032 1775"/>
                              <a:gd name="T57" fmla="*/ T56 w 274"/>
                              <a:gd name="T58" fmla="+- 0 4222 4138"/>
                              <a:gd name="T59" fmla="*/ 4222 h 299"/>
                              <a:gd name="T60" fmla="+- 0 2043 1775"/>
                              <a:gd name="T61" fmla="*/ T60 w 274"/>
                              <a:gd name="T62" fmla="+- 0 4234 4138"/>
                              <a:gd name="T63" fmla="*/ 4234 h 299"/>
                              <a:gd name="T64" fmla="+- 0 2036 1775"/>
                              <a:gd name="T65" fmla="*/ T64 w 274"/>
                              <a:gd name="T66" fmla="+- 0 4251 4138"/>
                              <a:gd name="T67" fmla="*/ 4251 h 299"/>
                              <a:gd name="T68" fmla="+- 0 2008 1775"/>
                              <a:gd name="T69" fmla="*/ T68 w 274"/>
                              <a:gd name="T70" fmla="+- 0 4272 4138"/>
                              <a:gd name="T71" fmla="*/ 4272 h 299"/>
                              <a:gd name="T72" fmla="+- 0 1986 1775"/>
                              <a:gd name="T73" fmla="*/ T72 w 274"/>
                              <a:gd name="T74" fmla="+- 0 4310 4138"/>
                              <a:gd name="T75" fmla="*/ 4310 h 299"/>
                              <a:gd name="T76" fmla="+- 0 1970 1775"/>
                              <a:gd name="T77" fmla="*/ T76 w 274"/>
                              <a:gd name="T78" fmla="+- 0 4333 4138"/>
                              <a:gd name="T79" fmla="*/ 4333 h 299"/>
                              <a:gd name="T80" fmla="+- 0 1978 1775"/>
                              <a:gd name="T81" fmla="*/ T80 w 274"/>
                              <a:gd name="T82" fmla="+- 0 4344 4138"/>
                              <a:gd name="T83" fmla="*/ 4344 h 299"/>
                              <a:gd name="T84" fmla="+- 0 1998 1775"/>
                              <a:gd name="T85" fmla="*/ T84 w 274"/>
                              <a:gd name="T86" fmla="+- 0 4348 4138"/>
                              <a:gd name="T87" fmla="*/ 4348 h 299"/>
                              <a:gd name="T88" fmla="+- 0 2028 1775"/>
                              <a:gd name="T89" fmla="*/ T88 w 274"/>
                              <a:gd name="T90" fmla="+- 0 4350 4138"/>
                              <a:gd name="T91" fmla="*/ 4350 h 299"/>
                              <a:gd name="T92" fmla="+- 0 2024 1775"/>
                              <a:gd name="T93" fmla="*/ T92 w 274"/>
                              <a:gd name="T94" fmla="+- 0 4369 4138"/>
                              <a:gd name="T95" fmla="*/ 4369 h 299"/>
                              <a:gd name="T96" fmla="+- 0 2012 1775"/>
                              <a:gd name="T97" fmla="*/ T96 w 274"/>
                              <a:gd name="T98" fmla="+- 0 4403 4138"/>
                              <a:gd name="T99" fmla="*/ 4403 h 299"/>
                              <a:gd name="T100" fmla="+- 0 1999 1775"/>
                              <a:gd name="T101" fmla="*/ T100 w 274"/>
                              <a:gd name="T102" fmla="+- 0 4421 4138"/>
                              <a:gd name="T103" fmla="*/ 4421 h 299"/>
                              <a:gd name="T104" fmla="+- 0 1968 1775"/>
                              <a:gd name="T105" fmla="*/ T104 w 274"/>
                              <a:gd name="T106" fmla="+- 0 4421 4138"/>
                              <a:gd name="T107" fmla="*/ 4421 h 299"/>
                              <a:gd name="T108" fmla="+- 0 1947 1775"/>
                              <a:gd name="T109" fmla="*/ T108 w 274"/>
                              <a:gd name="T110" fmla="+- 0 4427 4138"/>
                              <a:gd name="T111" fmla="*/ 4427 h 299"/>
                              <a:gd name="T112" fmla="+- 0 1941 1775"/>
                              <a:gd name="T113" fmla="*/ T112 w 274"/>
                              <a:gd name="T114" fmla="+- 0 4437 4138"/>
                              <a:gd name="T115" fmla="*/ 4437 h 299"/>
                              <a:gd name="T116" fmla="+- 0 2004 1775"/>
                              <a:gd name="T117" fmla="*/ T116 w 274"/>
                              <a:gd name="T118" fmla="+- 0 4154 4138"/>
                              <a:gd name="T119" fmla="*/ 4154 h 299"/>
                              <a:gd name="T120" fmla="+- 0 2009 1775"/>
                              <a:gd name="T121" fmla="*/ T120 w 274"/>
                              <a:gd name="T122" fmla="+- 0 4154 4138"/>
                              <a:gd name="T123" fmla="*/ 4154 h 299"/>
                              <a:gd name="T124" fmla="+- 0 2038 1775"/>
                              <a:gd name="T125" fmla="*/ T124 w 274"/>
                              <a:gd name="T126" fmla="+- 0 4164 4138"/>
                              <a:gd name="T127" fmla="*/ 4164 h 299"/>
                              <a:gd name="T128" fmla="+- 0 2049 1775"/>
                              <a:gd name="T129" fmla="*/ T128 w 274"/>
                              <a:gd name="T130" fmla="+- 0 4162 4138"/>
                              <a:gd name="T131" fmla="*/ 4162 h 299"/>
                              <a:gd name="T132" fmla="+- 0 2035 1775"/>
                              <a:gd name="T133" fmla="*/ T132 w 274"/>
                              <a:gd name="T134" fmla="+- 0 4166 4138"/>
                              <a:gd name="T135" fmla="*/ 4166 h 299"/>
                              <a:gd name="T136" fmla="+- 0 2043 1775"/>
                              <a:gd name="T137" fmla="*/ T136 w 274"/>
                              <a:gd name="T138" fmla="+- 0 4165 4138"/>
                              <a:gd name="T139" fmla="*/ 4165 h 299"/>
                              <a:gd name="T140" fmla="+- 0 2035 1775"/>
                              <a:gd name="T141" fmla="*/ T140 w 274"/>
                              <a:gd name="T142" fmla="+- 0 4166 4138"/>
                              <a:gd name="T143" fmla="*/ 4166 h 299"/>
                              <a:gd name="T144" fmla="+- 0 1998 1775"/>
                              <a:gd name="T145" fmla="*/ T144 w 274"/>
                              <a:gd name="T146" fmla="+- 0 4348 4138"/>
                              <a:gd name="T147" fmla="*/ 4348 h 299"/>
                              <a:gd name="T148" fmla="+- 0 2017 1775"/>
                              <a:gd name="T149" fmla="*/ T148 w 274"/>
                              <a:gd name="T150" fmla="+- 0 4343 4138"/>
                              <a:gd name="T151" fmla="*/ 4343 h 299"/>
                              <a:gd name="T152" fmla="+- 0 2026 1775"/>
                              <a:gd name="T153" fmla="*/ T152 w 274"/>
                              <a:gd name="T154" fmla="+- 0 4348 4138"/>
                              <a:gd name="T155" fmla="*/ 4348 h 299"/>
                              <a:gd name="T156" fmla="+- 0 1978 1775"/>
                              <a:gd name="T157" fmla="*/ T156 w 274"/>
                              <a:gd name="T158" fmla="+- 0 4421 4138"/>
                              <a:gd name="T159" fmla="*/ 4421 h 299"/>
                              <a:gd name="T160" fmla="+- 0 1998 1775"/>
                              <a:gd name="T161" fmla="*/ T160 w 274"/>
                              <a:gd name="T162" fmla="+- 0 4421 4138"/>
                              <a:gd name="T163" fmla="*/ 4421 h 2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74" h="299">
                                <a:moveTo>
                                  <a:pt x="166" y="299"/>
                                </a:moveTo>
                                <a:lnTo>
                                  <a:pt x="162" y="298"/>
                                </a:lnTo>
                                <a:lnTo>
                                  <a:pt x="146" y="294"/>
                                </a:lnTo>
                                <a:lnTo>
                                  <a:pt x="71" y="268"/>
                                </a:lnTo>
                                <a:lnTo>
                                  <a:pt x="17" y="243"/>
                                </a:lnTo>
                                <a:lnTo>
                                  <a:pt x="9" y="240"/>
                                </a:lnTo>
                                <a:lnTo>
                                  <a:pt x="0" y="237"/>
                                </a:lnTo>
                                <a:lnTo>
                                  <a:pt x="10" y="177"/>
                                </a:lnTo>
                                <a:lnTo>
                                  <a:pt x="41" y="135"/>
                                </a:lnTo>
                                <a:lnTo>
                                  <a:pt x="89" y="114"/>
                                </a:lnTo>
                                <a:lnTo>
                                  <a:pt x="140" y="0"/>
                                </a:lnTo>
                                <a:lnTo>
                                  <a:pt x="183" y="1"/>
                                </a:lnTo>
                                <a:lnTo>
                                  <a:pt x="229" y="16"/>
                                </a:lnTo>
                                <a:lnTo>
                                  <a:pt x="234" y="16"/>
                                </a:lnTo>
                                <a:lnTo>
                                  <a:pt x="237" y="16"/>
                                </a:lnTo>
                                <a:lnTo>
                                  <a:pt x="240" y="17"/>
                                </a:lnTo>
                                <a:lnTo>
                                  <a:pt x="244" y="18"/>
                                </a:lnTo>
                                <a:lnTo>
                                  <a:pt x="248" y="20"/>
                                </a:lnTo>
                                <a:lnTo>
                                  <a:pt x="253" y="23"/>
                                </a:lnTo>
                                <a:lnTo>
                                  <a:pt x="258" y="25"/>
                                </a:lnTo>
                                <a:lnTo>
                                  <a:pt x="263" y="26"/>
                                </a:lnTo>
                                <a:lnTo>
                                  <a:pt x="270" y="26"/>
                                </a:lnTo>
                                <a:lnTo>
                                  <a:pt x="268" y="27"/>
                                </a:lnTo>
                                <a:lnTo>
                                  <a:pt x="251" y="27"/>
                                </a:lnTo>
                                <a:lnTo>
                                  <a:pt x="235" y="27"/>
                                </a:lnTo>
                                <a:lnTo>
                                  <a:pt x="230" y="30"/>
                                </a:lnTo>
                                <a:lnTo>
                                  <a:pt x="228" y="38"/>
                                </a:lnTo>
                                <a:lnTo>
                                  <a:pt x="233" y="51"/>
                                </a:lnTo>
                                <a:lnTo>
                                  <a:pt x="247" y="72"/>
                                </a:lnTo>
                                <a:lnTo>
                                  <a:pt x="257" y="84"/>
                                </a:lnTo>
                                <a:lnTo>
                                  <a:pt x="267" y="94"/>
                                </a:lnTo>
                                <a:lnTo>
                                  <a:pt x="268" y="96"/>
                                </a:lnTo>
                                <a:lnTo>
                                  <a:pt x="268" y="103"/>
                                </a:lnTo>
                                <a:lnTo>
                                  <a:pt x="261" y="113"/>
                                </a:lnTo>
                                <a:lnTo>
                                  <a:pt x="244" y="125"/>
                                </a:lnTo>
                                <a:lnTo>
                                  <a:pt x="233" y="134"/>
                                </a:lnTo>
                                <a:lnTo>
                                  <a:pt x="225" y="147"/>
                                </a:lnTo>
                                <a:lnTo>
                                  <a:pt x="211" y="172"/>
                                </a:lnTo>
                                <a:lnTo>
                                  <a:pt x="200" y="188"/>
                                </a:lnTo>
                                <a:lnTo>
                                  <a:pt x="195" y="195"/>
                                </a:lnTo>
                                <a:lnTo>
                                  <a:pt x="196" y="201"/>
                                </a:lnTo>
                                <a:lnTo>
                                  <a:pt x="203" y="206"/>
                                </a:lnTo>
                                <a:lnTo>
                                  <a:pt x="215" y="209"/>
                                </a:lnTo>
                                <a:lnTo>
                                  <a:pt x="223" y="210"/>
                                </a:lnTo>
                                <a:lnTo>
                                  <a:pt x="251" y="210"/>
                                </a:lnTo>
                                <a:lnTo>
                                  <a:pt x="253" y="212"/>
                                </a:lnTo>
                                <a:lnTo>
                                  <a:pt x="253" y="218"/>
                                </a:lnTo>
                                <a:lnTo>
                                  <a:pt x="249" y="231"/>
                                </a:lnTo>
                                <a:lnTo>
                                  <a:pt x="241" y="250"/>
                                </a:lnTo>
                                <a:lnTo>
                                  <a:pt x="237" y="265"/>
                                </a:lnTo>
                                <a:lnTo>
                                  <a:pt x="231" y="276"/>
                                </a:lnTo>
                                <a:lnTo>
                                  <a:pt x="224" y="283"/>
                                </a:lnTo>
                                <a:lnTo>
                                  <a:pt x="223" y="283"/>
                                </a:lnTo>
                                <a:lnTo>
                                  <a:pt x="193" y="283"/>
                                </a:lnTo>
                                <a:lnTo>
                                  <a:pt x="181" y="286"/>
                                </a:lnTo>
                                <a:lnTo>
                                  <a:pt x="172" y="289"/>
                                </a:lnTo>
                                <a:lnTo>
                                  <a:pt x="166" y="295"/>
                                </a:lnTo>
                                <a:lnTo>
                                  <a:pt x="166" y="299"/>
                                </a:lnTo>
                                <a:close/>
                                <a:moveTo>
                                  <a:pt x="234" y="16"/>
                                </a:moveTo>
                                <a:lnTo>
                                  <a:pt x="229" y="16"/>
                                </a:lnTo>
                                <a:lnTo>
                                  <a:pt x="234" y="16"/>
                                </a:lnTo>
                                <a:close/>
                                <a:moveTo>
                                  <a:pt x="270" y="26"/>
                                </a:moveTo>
                                <a:lnTo>
                                  <a:pt x="263" y="26"/>
                                </a:lnTo>
                                <a:lnTo>
                                  <a:pt x="269" y="24"/>
                                </a:lnTo>
                                <a:lnTo>
                                  <a:pt x="274" y="24"/>
                                </a:lnTo>
                                <a:lnTo>
                                  <a:pt x="270" y="26"/>
                                </a:lnTo>
                                <a:close/>
                                <a:moveTo>
                                  <a:pt x="260" y="28"/>
                                </a:moveTo>
                                <a:lnTo>
                                  <a:pt x="251" y="27"/>
                                </a:lnTo>
                                <a:lnTo>
                                  <a:pt x="268" y="27"/>
                                </a:lnTo>
                                <a:lnTo>
                                  <a:pt x="267" y="27"/>
                                </a:lnTo>
                                <a:lnTo>
                                  <a:pt x="260" y="28"/>
                                </a:lnTo>
                                <a:close/>
                                <a:moveTo>
                                  <a:pt x="251" y="210"/>
                                </a:moveTo>
                                <a:lnTo>
                                  <a:pt x="223" y="210"/>
                                </a:lnTo>
                                <a:lnTo>
                                  <a:pt x="233" y="207"/>
                                </a:lnTo>
                                <a:lnTo>
                                  <a:pt x="242" y="205"/>
                                </a:lnTo>
                                <a:lnTo>
                                  <a:pt x="249" y="207"/>
                                </a:lnTo>
                                <a:lnTo>
                                  <a:pt x="251" y="210"/>
                                </a:lnTo>
                                <a:close/>
                                <a:moveTo>
                                  <a:pt x="216" y="285"/>
                                </a:moveTo>
                                <a:lnTo>
                                  <a:pt x="203" y="283"/>
                                </a:lnTo>
                                <a:lnTo>
                                  <a:pt x="193" y="283"/>
                                </a:lnTo>
                                <a:lnTo>
                                  <a:pt x="223" y="283"/>
                                </a:lnTo>
                                <a:lnTo>
                                  <a:pt x="216" y="285"/>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6" name="Picture 3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775" y="4138"/>
                            <a:ext cx="274"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 name="Freeform 326"/>
                        <wps:cNvSpPr>
                          <a:spLocks/>
                        </wps:cNvSpPr>
                        <wps:spPr bwMode="auto">
                          <a:xfrm>
                            <a:off x="702" y="4060"/>
                            <a:ext cx="807" cy="1671"/>
                          </a:xfrm>
                          <a:custGeom>
                            <a:avLst/>
                            <a:gdLst>
                              <a:gd name="T0" fmla="+- 0 1428 702"/>
                              <a:gd name="T1" fmla="*/ T0 w 807"/>
                              <a:gd name="T2" fmla="+- 0 5731 4060"/>
                              <a:gd name="T3" fmla="*/ 5731 h 1671"/>
                              <a:gd name="T4" fmla="+- 0 1424 702"/>
                              <a:gd name="T5" fmla="*/ T4 w 807"/>
                              <a:gd name="T6" fmla="+- 0 5724 4060"/>
                              <a:gd name="T7" fmla="*/ 5724 h 1671"/>
                              <a:gd name="T8" fmla="+- 0 950 702"/>
                              <a:gd name="T9" fmla="*/ T8 w 807"/>
                              <a:gd name="T10" fmla="+- 0 4978 4060"/>
                              <a:gd name="T11" fmla="*/ 4978 h 1671"/>
                              <a:gd name="T12" fmla="+- 0 944 702"/>
                              <a:gd name="T13" fmla="*/ T12 w 807"/>
                              <a:gd name="T14" fmla="+- 0 4969 4060"/>
                              <a:gd name="T15" fmla="*/ 4969 h 1671"/>
                              <a:gd name="T16" fmla="+- 0 702 702"/>
                              <a:gd name="T17" fmla="*/ T16 w 807"/>
                              <a:gd name="T18" fmla="+- 0 4591 4060"/>
                              <a:gd name="T19" fmla="*/ 4591 h 1671"/>
                              <a:gd name="T20" fmla="+- 0 702 702"/>
                              <a:gd name="T21" fmla="*/ T20 w 807"/>
                              <a:gd name="T22" fmla="+- 0 4060 4060"/>
                              <a:gd name="T23" fmla="*/ 4060 h 1671"/>
                              <a:gd name="T24" fmla="+- 0 856 702"/>
                              <a:gd name="T25" fmla="*/ T24 w 807"/>
                              <a:gd name="T26" fmla="+- 0 4071 4060"/>
                              <a:gd name="T27" fmla="*/ 4071 h 1671"/>
                              <a:gd name="T28" fmla="+- 0 799 702"/>
                              <a:gd name="T29" fmla="*/ T28 w 807"/>
                              <a:gd name="T30" fmla="+- 0 4565 4060"/>
                              <a:gd name="T31" fmla="*/ 4565 h 1671"/>
                              <a:gd name="T32" fmla="+- 0 892 702"/>
                              <a:gd name="T33" fmla="*/ T32 w 807"/>
                              <a:gd name="T34" fmla="+- 0 4576 4060"/>
                              <a:gd name="T35" fmla="*/ 4576 h 1671"/>
                              <a:gd name="T36" fmla="+- 0 882 702"/>
                              <a:gd name="T37" fmla="*/ T36 w 807"/>
                              <a:gd name="T38" fmla="+- 0 4658 4060"/>
                              <a:gd name="T39" fmla="*/ 4658 h 1671"/>
                              <a:gd name="T40" fmla="+- 0 1092 702"/>
                              <a:gd name="T41" fmla="*/ T40 w 807"/>
                              <a:gd name="T42" fmla="+- 0 4986 4060"/>
                              <a:gd name="T43" fmla="*/ 4986 h 1671"/>
                              <a:gd name="T44" fmla="+- 0 1503 702"/>
                              <a:gd name="T45" fmla="*/ T44 w 807"/>
                              <a:gd name="T46" fmla="+- 0 5035 4060"/>
                              <a:gd name="T47" fmla="*/ 5035 h 1671"/>
                              <a:gd name="T48" fmla="+- 0 1508 702"/>
                              <a:gd name="T49" fmla="*/ T48 w 807"/>
                              <a:gd name="T50" fmla="+- 0 5036 4060"/>
                              <a:gd name="T51" fmla="*/ 5036 h 1671"/>
                              <a:gd name="T52" fmla="+- 0 1428 702"/>
                              <a:gd name="T53" fmla="*/ T52 w 807"/>
                              <a:gd name="T54" fmla="+- 0 5731 4060"/>
                              <a:gd name="T55" fmla="*/ 5731 h 16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7" h="1671">
                                <a:moveTo>
                                  <a:pt x="726" y="1671"/>
                                </a:moveTo>
                                <a:lnTo>
                                  <a:pt x="722" y="1664"/>
                                </a:lnTo>
                                <a:lnTo>
                                  <a:pt x="248" y="918"/>
                                </a:lnTo>
                                <a:lnTo>
                                  <a:pt x="242" y="909"/>
                                </a:lnTo>
                                <a:lnTo>
                                  <a:pt x="0" y="531"/>
                                </a:lnTo>
                                <a:lnTo>
                                  <a:pt x="0" y="0"/>
                                </a:lnTo>
                                <a:lnTo>
                                  <a:pt x="154" y="11"/>
                                </a:lnTo>
                                <a:lnTo>
                                  <a:pt x="97" y="505"/>
                                </a:lnTo>
                                <a:lnTo>
                                  <a:pt x="190" y="516"/>
                                </a:lnTo>
                                <a:lnTo>
                                  <a:pt x="180" y="598"/>
                                </a:lnTo>
                                <a:lnTo>
                                  <a:pt x="390" y="926"/>
                                </a:lnTo>
                                <a:lnTo>
                                  <a:pt x="801" y="975"/>
                                </a:lnTo>
                                <a:lnTo>
                                  <a:pt x="806" y="976"/>
                                </a:lnTo>
                                <a:lnTo>
                                  <a:pt x="726" y="1671"/>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8" name="Picture 3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702" y="4060"/>
                            <a:ext cx="807" cy="1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 name="AutoShape 324"/>
                        <wps:cNvSpPr>
                          <a:spLocks/>
                        </wps:cNvSpPr>
                        <wps:spPr bwMode="auto">
                          <a:xfrm>
                            <a:off x="702" y="2754"/>
                            <a:ext cx="1378" cy="1088"/>
                          </a:xfrm>
                          <a:custGeom>
                            <a:avLst/>
                            <a:gdLst>
                              <a:gd name="T0" fmla="+- 0 778 702"/>
                              <a:gd name="T1" fmla="*/ T0 w 1378"/>
                              <a:gd name="T2" fmla="+- 0 2769 2755"/>
                              <a:gd name="T3" fmla="*/ 2769 h 1088"/>
                              <a:gd name="T4" fmla="+- 0 738 702"/>
                              <a:gd name="T5" fmla="*/ T4 w 1378"/>
                              <a:gd name="T6" fmla="+- 0 2761 2755"/>
                              <a:gd name="T7" fmla="*/ 2761 h 1088"/>
                              <a:gd name="T8" fmla="+- 0 779 702"/>
                              <a:gd name="T9" fmla="*/ T8 w 1378"/>
                              <a:gd name="T10" fmla="+- 0 2761 2755"/>
                              <a:gd name="T11" fmla="*/ 2761 h 1088"/>
                              <a:gd name="T12" fmla="+- 0 1096 702"/>
                              <a:gd name="T13" fmla="*/ T12 w 1378"/>
                              <a:gd name="T14" fmla="+- 0 2905 2755"/>
                              <a:gd name="T15" fmla="*/ 2905 h 1088"/>
                              <a:gd name="T16" fmla="+- 0 910 702"/>
                              <a:gd name="T17" fmla="*/ T16 w 1378"/>
                              <a:gd name="T18" fmla="+- 0 2871 2755"/>
                              <a:gd name="T19" fmla="*/ 2871 h 1088"/>
                              <a:gd name="T20" fmla="+- 0 904 702"/>
                              <a:gd name="T21" fmla="*/ T20 w 1378"/>
                              <a:gd name="T22" fmla="+- 0 2833 2755"/>
                              <a:gd name="T23" fmla="*/ 2833 h 1088"/>
                              <a:gd name="T24" fmla="+- 0 944 702"/>
                              <a:gd name="T25" fmla="*/ T24 w 1378"/>
                              <a:gd name="T26" fmla="+- 0 2813 2755"/>
                              <a:gd name="T27" fmla="*/ 2813 h 1088"/>
                              <a:gd name="T28" fmla="+- 0 967 702"/>
                              <a:gd name="T29" fmla="*/ T28 w 1378"/>
                              <a:gd name="T30" fmla="+- 0 2849 2755"/>
                              <a:gd name="T31" fmla="*/ 2849 h 1088"/>
                              <a:gd name="T32" fmla="+- 0 1115 702"/>
                              <a:gd name="T33" fmla="*/ T32 w 1378"/>
                              <a:gd name="T34" fmla="+- 0 2869 2755"/>
                              <a:gd name="T35" fmla="*/ 2869 h 1088"/>
                              <a:gd name="T36" fmla="+- 0 1097 702"/>
                              <a:gd name="T37" fmla="*/ T36 w 1378"/>
                              <a:gd name="T38" fmla="+- 0 2901 2755"/>
                              <a:gd name="T39" fmla="*/ 2901 h 1088"/>
                              <a:gd name="T40" fmla="+- 0 1113 702"/>
                              <a:gd name="T41" fmla="*/ T40 w 1378"/>
                              <a:gd name="T42" fmla="+- 0 2865 2755"/>
                              <a:gd name="T43" fmla="*/ 2865 h 1088"/>
                              <a:gd name="T44" fmla="+- 0 861 702"/>
                              <a:gd name="T45" fmla="*/ T44 w 1378"/>
                              <a:gd name="T46" fmla="+- 0 2869 2755"/>
                              <a:gd name="T47" fmla="*/ 2869 h 1088"/>
                              <a:gd name="T48" fmla="+- 0 874 702"/>
                              <a:gd name="T49" fmla="*/ T48 w 1378"/>
                              <a:gd name="T50" fmla="+- 0 2881 2755"/>
                              <a:gd name="T51" fmla="*/ 2881 h 1088"/>
                              <a:gd name="T52" fmla="+- 0 1010 702"/>
                              <a:gd name="T53" fmla="*/ T52 w 1378"/>
                              <a:gd name="T54" fmla="+- 0 2867 2755"/>
                              <a:gd name="T55" fmla="*/ 2867 h 1088"/>
                              <a:gd name="T56" fmla="+- 0 794 702"/>
                              <a:gd name="T57" fmla="*/ T56 w 1378"/>
                              <a:gd name="T58" fmla="+- 0 2913 2755"/>
                              <a:gd name="T59" fmla="*/ 2913 h 1088"/>
                              <a:gd name="T60" fmla="+- 0 817 702"/>
                              <a:gd name="T61" fmla="*/ T60 w 1378"/>
                              <a:gd name="T62" fmla="+- 0 2885 2755"/>
                              <a:gd name="T63" fmla="*/ 2885 h 1088"/>
                              <a:gd name="T64" fmla="+- 0 880 702"/>
                              <a:gd name="T65" fmla="*/ T64 w 1378"/>
                              <a:gd name="T66" fmla="+- 0 2897 2755"/>
                              <a:gd name="T67" fmla="*/ 2897 h 1088"/>
                              <a:gd name="T68" fmla="+- 0 1094 702"/>
                              <a:gd name="T69" fmla="*/ T68 w 1378"/>
                              <a:gd name="T70" fmla="+- 0 2911 2755"/>
                              <a:gd name="T71" fmla="*/ 2911 h 1088"/>
                              <a:gd name="T72" fmla="+- 0 1091 702"/>
                              <a:gd name="T73" fmla="*/ T72 w 1378"/>
                              <a:gd name="T74" fmla="+- 0 2937 2755"/>
                              <a:gd name="T75" fmla="*/ 2937 h 1088"/>
                              <a:gd name="T76" fmla="+- 0 720 702"/>
                              <a:gd name="T77" fmla="*/ T76 w 1378"/>
                              <a:gd name="T78" fmla="+- 0 2927 2755"/>
                              <a:gd name="T79" fmla="*/ 2927 h 1088"/>
                              <a:gd name="T80" fmla="+- 0 1091 702"/>
                              <a:gd name="T81" fmla="*/ T80 w 1378"/>
                              <a:gd name="T82" fmla="+- 0 2945 2755"/>
                              <a:gd name="T83" fmla="*/ 2945 h 1088"/>
                              <a:gd name="T84" fmla="+- 0 1146 702"/>
                              <a:gd name="T85" fmla="*/ T84 w 1378"/>
                              <a:gd name="T86" fmla="+- 0 2979 2755"/>
                              <a:gd name="T87" fmla="*/ 2979 h 1088"/>
                              <a:gd name="T88" fmla="+- 0 1154 702"/>
                              <a:gd name="T89" fmla="*/ T88 w 1378"/>
                              <a:gd name="T90" fmla="+- 0 3017 2755"/>
                              <a:gd name="T91" fmla="*/ 3017 h 1088"/>
                              <a:gd name="T92" fmla="+- 0 1141 702"/>
                              <a:gd name="T93" fmla="*/ T92 w 1378"/>
                              <a:gd name="T94" fmla="+- 0 3065 2755"/>
                              <a:gd name="T95" fmla="*/ 3065 h 1088"/>
                              <a:gd name="T96" fmla="+- 0 1115 702"/>
                              <a:gd name="T97" fmla="*/ T96 w 1378"/>
                              <a:gd name="T98" fmla="+- 0 3119 2755"/>
                              <a:gd name="T99" fmla="*/ 3119 h 1088"/>
                              <a:gd name="T100" fmla="+- 0 1134 702"/>
                              <a:gd name="T101" fmla="*/ T100 w 1378"/>
                              <a:gd name="T102" fmla="+- 0 3179 2755"/>
                              <a:gd name="T103" fmla="*/ 3179 h 1088"/>
                              <a:gd name="T104" fmla="+- 0 1188 702"/>
                              <a:gd name="T105" fmla="*/ T104 w 1378"/>
                              <a:gd name="T106" fmla="+- 0 3241 2755"/>
                              <a:gd name="T107" fmla="*/ 3241 h 1088"/>
                              <a:gd name="T108" fmla="+- 0 1219 702"/>
                              <a:gd name="T109" fmla="*/ T108 w 1378"/>
                              <a:gd name="T110" fmla="+- 0 3283 2755"/>
                              <a:gd name="T111" fmla="*/ 3283 h 1088"/>
                              <a:gd name="T112" fmla="+- 0 1383 702"/>
                              <a:gd name="T113" fmla="*/ T112 w 1378"/>
                              <a:gd name="T114" fmla="+- 0 3329 2755"/>
                              <a:gd name="T115" fmla="*/ 3329 h 1088"/>
                              <a:gd name="T116" fmla="+- 0 1865 702"/>
                              <a:gd name="T117" fmla="*/ T116 w 1378"/>
                              <a:gd name="T118" fmla="+- 0 3375 2755"/>
                              <a:gd name="T119" fmla="*/ 3375 h 1088"/>
                              <a:gd name="T120" fmla="+- 0 1867 702"/>
                              <a:gd name="T121" fmla="*/ T120 w 1378"/>
                              <a:gd name="T122" fmla="+- 0 3439 2755"/>
                              <a:gd name="T123" fmla="*/ 3439 h 1088"/>
                              <a:gd name="T124" fmla="+- 0 1900 702"/>
                              <a:gd name="T125" fmla="*/ T124 w 1378"/>
                              <a:gd name="T126" fmla="+- 0 3451 2755"/>
                              <a:gd name="T127" fmla="*/ 3451 h 1088"/>
                              <a:gd name="T128" fmla="+- 0 1910 702"/>
                              <a:gd name="T129" fmla="*/ T128 w 1378"/>
                              <a:gd name="T130" fmla="+- 0 3473 2755"/>
                              <a:gd name="T131" fmla="*/ 3473 h 1088"/>
                              <a:gd name="T132" fmla="+- 0 1954 702"/>
                              <a:gd name="T133" fmla="*/ T132 w 1378"/>
                              <a:gd name="T134" fmla="+- 0 3513 2755"/>
                              <a:gd name="T135" fmla="*/ 3513 h 1088"/>
                              <a:gd name="T136" fmla="+- 0 2032 702"/>
                              <a:gd name="T137" fmla="*/ T136 w 1378"/>
                              <a:gd name="T138" fmla="+- 0 3585 2755"/>
                              <a:gd name="T139" fmla="*/ 3585 h 1088"/>
                              <a:gd name="T140" fmla="+- 0 2070 702"/>
                              <a:gd name="T141" fmla="*/ T140 w 1378"/>
                              <a:gd name="T142" fmla="+- 0 3595 2755"/>
                              <a:gd name="T143" fmla="*/ 3595 h 1088"/>
                              <a:gd name="T144" fmla="+- 0 1918 702"/>
                              <a:gd name="T145" fmla="*/ T144 w 1378"/>
                              <a:gd name="T146" fmla="+- 0 3637 2755"/>
                              <a:gd name="T147" fmla="*/ 3637 h 1088"/>
                              <a:gd name="T148" fmla="+- 0 1785 702"/>
                              <a:gd name="T149" fmla="*/ T148 w 1378"/>
                              <a:gd name="T150" fmla="+- 0 3671 2755"/>
                              <a:gd name="T151" fmla="*/ 3671 h 1088"/>
                              <a:gd name="T152" fmla="+- 0 1702 702"/>
                              <a:gd name="T153" fmla="*/ T152 w 1378"/>
                              <a:gd name="T154" fmla="+- 0 3709 2755"/>
                              <a:gd name="T155" fmla="*/ 3709 h 1088"/>
                              <a:gd name="T156" fmla="+- 0 1590 702"/>
                              <a:gd name="T157" fmla="*/ T156 w 1378"/>
                              <a:gd name="T158" fmla="+- 0 3775 2755"/>
                              <a:gd name="T159" fmla="*/ 3775 h 1088"/>
                              <a:gd name="T160" fmla="+- 0 1540 702"/>
                              <a:gd name="T161" fmla="*/ T160 w 1378"/>
                              <a:gd name="T162" fmla="+- 0 3799 2755"/>
                              <a:gd name="T163" fmla="*/ 3799 h 1088"/>
                              <a:gd name="T164" fmla="+- 0 1420 702"/>
                              <a:gd name="T165" fmla="*/ T164 w 1378"/>
                              <a:gd name="T166" fmla="+- 0 3833 2755"/>
                              <a:gd name="T167" fmla="*/ 3833 h 1088"/>
                              <a:gd name="T168" fmla="+- 0 1119 702"/>
                              <a:gd name="T169" fmla="*/ T168 w 1378"/>
                              <a:gd name="T170" fmla="+- 0 2953 2755"/>
                              <a:gd name="T171" fmla="*/ 2953 h 1088"/>
                              <a:gd name="T172" fmla="+- 0 1131 702"/>
                              <a:gd name="T173" fmla="*/ T172 w 1378"/>
                              <a:gd name="T174" fmla="+- 0 3125 2755"/>
                              <a:gd name="T175" fmla="*/ 3125 h 1088"/>
                              <a:gd name="T176" fmla="+- 0 1599 702"/>
                              <a:gd name="T177" fmla="*/ T176 w 1378"/>
                              <a:gd name="T178" fmla="+- 0 3285 2755"/>
                              <a:gd name="T179" fmla="*/ 3285 h 1088"/>
                              <a:gd name="T180" fmla="+- 0 1677 702"/>
                              <a:gd name="T181" fmla="*/ T180 w 1378"/>
                              <a:gd name="T182" fmla="+- 0 3209 2755"/>
                              <a:gd name="T183" fmla="*/ 3209 h 1088"/>
                              <a:gd name="T184" fmla="+- 0 1849 702"/>
                              <a:gd name="T185" fmla="*/ T184 w 1378"/>
                              <a:gd name="T186" fmla="+- 0 3313 2755"/>
                              <a:gd name="T187" fmla="*/ 3313 h 1088"/>
                              <a:gd name="T188" fmla="+- 0 1346 702"/>
                              <a:gd name="T189" fmla="*/ T188 w 1378"/>
                              <a:gd name="T190" fmla="+- 0 3275 2755"/>
                              <a:gd name="T191" fmla="*/ 3275 h 1088"/>
                              <a:gd name="T192" fmla="+- 0 1342 702"/>
                              <a:gd name="T193" fmla="*/ T192 w 1378"/>
                              <a:gd name="T194" fmla="+- 0 3261 2755"/>
                              <a:gd name="T195" fmla="*/ 3261 h 1088"/>
                              <a:gd name="T196" fmla="+- 0 1375 702"/>
                              <a:gd name="T197" fmla="*/ T196 w 1378"/>
                              <a:gd name="T198" fmla="+- 0 3257 2755"/>
                              <a:gd name="T199" fmla="*/ 3257 h 1088"/>
                              <a:gd name="T200" fmla="+- 0 1800 702"/>
                              <a:gd name="T201" fmla="*/ T200 w 1378"/>
                              <a:gd name="T202" fmla="+- 0 3311 2755"/>
                              <a:gd name="T203" fmla="*/ 3311 h 1088"/>
                              <a:gd name="T204" fmla="+- 0 1818 702"/>
                              <a:gd name="T205" fmla="*/ T204 w 1378"/>
                              <a:gd name="T206" fmla="+- 0 3293 2755"/>
                              <a:gd name="T207" fmla="*/ 3293 h 1088"/>
                              <a:gd name="T208" fmla="+- 0 1421 702"/>
                              <a:gd name="T209" fmla="*/ T208 w 1378"/>
                              <a:gd name="T210" fmla="+- 0 3299 2755"/>
                              <a:gd name="T211" fmla="*/ 3299 h 1088"/>
                              <a:gd name="T212" fmla="+- 0 1490 702"/>
                              <a:gd name="T213" fmla="*/ T212 w 1378"/>
                              <a:gd name="T214" fmla="+- 0 3347 2755"/>
                              <a:gd name="T215" fmla="*/ 3347 h 1088"/>
                              <a:gd name="T216" fmla="+- 0 1553 702"/>
                              <a:gd name="T217" fmla="*/ T216 w 1378"/>
                              <a:gd name="T218" fmla="+- 0 3357 2755"/>
                              <a:gd name="T219" fmla="*/ 3357 h 1088"/>
                              <a:gd name="T220" fmla="+- 0 1865 702"/>
                              <a:gd name="T221" fmla="*/ T220 w 1378"/>
                              <a:gd name="T222" fmla="+- 0 3329 2755"/>
                              <a:gd name="T223" fmla="*/ 3329 h 1088"/>
                              <a:gd name="T224" fmla="+- 0 1911 702"/>
                              <a:gd name="T225" fmla="*/ T224 w 1378"/>
                              <a:gd name="T226" fmla="+- 0 3471 2755"/>
                              <a:gd name="T227" fmla="*/ 3471 h 1088"/>
                              <a:gd name="T228" fmla="+- 0 1943 702"/>
                              <a:gd name="T229" fmla="*/ T228 w 1378"/>
                              <a:gd name="T230" fmla="+- 0 3469 2755"/>
                              <a:gd name="T231" fmla="*/ 3469 h 10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378" h="1088">
                                <a:moveTo>
                                  <a:pt x="0" y="30"/>
                                </a:moveTo>
                                <a:lnTo>
                                  <a:pt x="0" y="0"/>
                                </a:lnTo>
                                <a:lnTo>
                                  <a:pt x="2" y="0"/>
                                </a:lnTo>
                                <a:lnTo>
                                  <a:pt x="13" y="2"/>
                                </a:lnTo>
                                <a:lnTo>
                                  <a:pt x="27" y="6"/>
                                </a:lnTo>
                                <a:lnTo>
                                  <a:pt x="77" y="6"/>
                                </a:lnTo>
                                <a:lnTo>
                                  <a:pt x="77" y="10"/>
                                </a:lnTo>
                                <a:lnTo>
                                  <a:pt x="76" y="14"/>
                                </a:lnTo>
                                <a:lnTo>
                                  <a:pt x="70" y="20"/>
                                </a:lnTo>
                                <a:lnTo>
                                  <a:pt x="59" y="26"/>
                                </a:lnTo>
                                <a:lnTo>
                                  <a:pt x="53" y="29"/>
                                </a:lnTo>
                                <a:lnTo>
                                  <a:pt x="7" y="29"/>
                                </a:lnTo>
                                <a:lnTo>
                                  <a:pt x="0" y="30"/>
                                </a:lnTo>
                                <a:close/>
                                <a:moveTo>
                                  <a:pt x="77" y="6"/>
                                </a:moveTo>
                                <a:lnTo>
                                  <a:pt x="27" y="6"/>
                                </a:lnTo>
                                <a:lnTo>
                                  <a:pt x="36" y="6"/>
                                </a:lnTo>
                                <a:lnTo>
                                  <a:pt x="40" y="6"/>
                                </a:lnTo>
                                <a:lnTo>
                                  <a:pt x="48" y="4"/>
                                </a:lnTo>
                                <a:lnTo>
                                  <a:pt x="60" y="2"/>
                                </a:lnTo>
                                <a:lnTo>
                                  <a:pt x="64" y="1"/>
                                </a:lnTo>
                                <a:lnTo>
                                  <a:pt x="71" y="2"/>
                                </a:lnTo>
                                <a:lnTo>
                                  <a:pt x="76" y="4"/>
                                </a:lnTo>
                                <a:lnTo>
                                  <a:pt x="77" y="6"/>
                                </a:lnTo>
                                <a:close/>
                                <a:moveTo>
                                  <a:pt x="39" y="34"/>
                                </a:moveTo>
                                <a:lnTo>
                                  <a:pt x="30" y="34"/>
                                </a:lnTo>
                                <a:lnTo>
                                  <a:pt x="19" y="30"/>
                                </a:lnTo>
                                <a:lnTo>
                                  <a:pt x="7" y="29"/>
                                </a:lnTo>
                                <a:lnTo>
                                  <a:pt x="53" y="29"/>
                                </a:lnTo>
                                <a:lnTo>
                                  <a:pt x="48" y="31"/>
                                </a:lnTo>
                                <a:lnTo>
                                  <a:pt x="39" y="34"/>
                                </a:lnTo>
                                <a:close/>
                                <a:moveTo>
                                  <a:pt x="394" y="150"/>
                                </a:moveTo>
                                <a:lnTo>
                                  <a:pt x="183" y="150"/>
                                </a:lnTo>
                                <a:lnTo>
                                  <a:pt x="186" y="148"/>
                                </a:lnTo>
                                <a:lnTo>
                                  <a:pt x="189" y="148"/>
                                </a:lnTo>
                                <a:lnTo>
                                  <a:pt x="193" y="144"/>
                                </a:lnTo>
                                <a:lnTo>
                                  <a:pt x="200" y="134"/>
                                </a:lnTo>
                                <a:lnTo>
                                  <a:pt x="204" y="128"/>
                                </a:lnTo>
                                <a:lnTo>
                                  <a:pt x="206" y="122"/>
                                </a:lnTo>
                                <a:lnTo>
                                  <a:pt x="208" y="116"/>
                                </a:lnTo>
                                <a:lnTo>
                                  <a:pt x="210" y="110"/>
                                </a:lnTo>
                                <a:lnTo>
                                  <a:pt x="210" y="106"/>
                                </a:lnTo>
                                <a:lnTo>
                                  <a:pt x="207" y="98"/>
                                </a:lnTo>
                                <a:lnTo>
                                  <a:pt x="204" y="92"/>
                                </a:lnTo>
                                <a:lnTo>
                                  <a:pt x="202" y="88"/>
                                </a:lnTo>
                                <a:lnTo>
                                  <a:pt x="201" y="86"/>
                                </a:lnTo>
                                <a:lnTo>
                                  <a:pt x="201" y="80"/>
                                </a:lnTo>
                                <a:lnTo>
                                  <a:pt x="202" y="78"/>
                                </a:lnTo>
                                <a:lnTo>
                                  <a:pt x="208" y="68"/>
                                </a:lnTo>
                                <a:lnTo>
                                  <a:pt x="212" y="62"/>
                                </a:lnTo>
                                <a:lnTo>
                                  <a:pt x="216" y="58"/>
                                </a:lnTo>
                                <a:lnTo>
                                  <a:pt x="220" y="56"/>
                                </a:lnTo>
                                <a:lnTo>
                                  <a:pt x="225" y="52"/>
                                </a:lnTo>
                                <a:lnTo>
                                  <a:pt x="236" y="52"/>
                                </a:lnTo>
                                <a:lnTo>
                                  <a:pt x="241" y="56"/>
                                </a:lnTo>
                                <a:lnTo>
                                  <a:pt x="242" y="58"/>
                                </a:lnTo>
                                <a:lnTo>
                                  <a:pt x="245" y="60"/>
                                </a:lnTo>
                                <a:lnTo>
                                  <a:pt x="247" y="62"/>
                                </a:lnTo>
                                <a:lnTo>
                                  <a:pt x="253" y="68"/>
                                </a:lnTo>
                                <a:lnTo>
                                  <a:pt x="257" y="72"/>
                                </a:lnTo>
                                <a:lnTo>
                                  <a:pt x="260" y="80"/>
                                </a:lnTo>
                                <a:lnTo>
                                  <a:pt x="263" y="86"/>
                                </a:lnTo>
                                <a:lnTo>
                                  <a:pt x="264" y="90"/>
                                </a:lnTo>
                                <a:lnTo>
                                  <a:pt x="265" y="94"/>
                                </a:lnTo>
                                <a:lnTo>
                                  <a:pt x="267" y="98"/>
                                </a:lnTo>
                                <a:lnTo>
                                  <a:pt x="269" y="104"/>
                                </a:lnTo>
                                <a:lnTo>
                                  <a:pt x="272" y="108"/>
                                </a:lnTo>
                                <a:lnTo>
                                  <a:pt x="273" y="108"/>
                                </a:lnTo>
                                <a:lnTo>
                                  <a:pt x="276" y="110"/>
                                </a:lnTo>
                                <a:lnTo>
                                  <a:pt x="278" y="112"/>
                                </a:lnTo>
                                <a:lnTo>
                                  <a:pt x="283" y="114"/>
                                </a:lnTo>
                                <a:lnTo>
                                  <a:pt x="413" y="114"/>
                                </a:lnTo>
                                <a:lnTo>
                                  <a:pt x="414" y="116"/>
                                </a:lnTo>
                                <a:lnTo>
                                  <a:pt x="415" y="118"/>
                                </a:lnTo>
                                <a:lnTo>
                                  <a:pt x="415" y="122"/>
                                </a:lnTo>
                                <a:lnTo>
                                  <a:pt x="407" y="132"/>
                                </a:lnTo>
                                <a:lnTo>
                                  <a:pt x="404" y="136"/>
                                </a:lnTo>
                                <a:lnTo>
                                  <a:pt x="400" y="140"/>
                                </a:lnTo>
                                <a:lnTo>
                                  <a:pt x="398" y="144"/>
                                </a:lnTo>
                                <a:lnTo>
                                  <a:pt x="395" y="146"/>
                                </a:lnTo>
                                <a:lnTo>
                                  <a:pt x="394" y="150"/>
                                </a:lnTo>
                                <a:close/>
                                <a:moveTo>
                                  <a:pt x="413" y="114"/>
                                </a:moveTo>
                                <a:lnTo>
                                  <a:pt x="345" y="114"/>
                                </a:lnTo>
                                <a:lnTo>
                                  <a:pt x="355" y="112"/>
                                </a:lnTo>
                                <a:lnTo>
                                  <a:pt x="373" y="112"/>
                                </a:lnTo>
                                <a:lnTo>
                                  <a:pt x="386" y="108"/>
                                </a:lnTo>
                                <a:lnTo>
                                  <a:pt x="408" y="108"/>
                                </a:lnTo>
                                <a:lnTo>
                                  <a:pt x="411" y="110"/>
                                </a:lnTo>
                                <a:lnTo>
                                  <a:pt x="413" y="114"/>
                                </a:lnTo>
                                <a:close/>
                                <a:moveTo>
                                  <a:pt x="178" y="140"/>
                                </a:moveTo>
                                <a:lnTo>
                                  <a:pt x="150" y="140"/>
                                </a:lnTo>
                                <a:lnTo>
                                  <a:pt x="153" y="138"/>
                                </a:lnTo>
                                <a:lnTo>
                                  <a:pt x="155" y="134"/>
                                </a:lnTo>
                                <a:lnTo>
                                  <a:pt x="155" y="130"/>
                                </a:lnTo>
                                <a:lnTo>
                                  <a:pt x="157" y="122"/>
                                </a:lnTo>
                                <a:lnTo>
                                  <a:pt x="159" y="114"/>
                                </a:lnTo>
                                <a:lnTo>
                                  <a:pt x="161" y="112"/>
                                </a:lnTo>
                                <a:lnTo>
                                  <a:pt x="163" y="110"/>
                                </a:lnTo>
                                <a:lnTo>
                                  <a:pt x="167" y="110"/>
                                </a:lnTo>
                                <a:lnTo>
                                  <a:pt x="169" y="112"/>
                                </a:lnTo>
                                <a:lnTo>
                                  <a:pt x="170" y="114"/>
                                </a:lnTo>
                                <a:lnTo>
                                  <a:pt x="172" y="118"/>
                                </a:lnTo>
                                <a:lnTo>
                                  <a:pt x="172" y="124"/>
                                </a:lnTo>
                                <a:lnTo>
                                  <a:pt x="172" y="126"/>
                                </a:lnTo>
                                <a:lnTo>
                                  <a:pt x="173" y="128"/>
                                </a:lnTo>
                                <a:lnTo>
                                  <a:pt x="175" y="130"/>
                                </a:lnTo>
                                <a:lnTo>
                                  <a:pt x="176" y="132"/>
                                </a:lnTo>
                                <a:lnTo>
                                  <a:pt x="178" y="136"/>
                                </a:lnTo>
                                <a:lnTo>
                                  <a:pt x="178" y="140"/>
                                </a:lnTo>
                                <a:close/>
                                <a:moveTo>
                                  <a:pt x="328" y="114"/>
                                </a:moveTo>
                                <a:lnTo>
                                  <a:pt x="306" y="114"/>
                                </a:lnTo>
                                <a:lnTo>
                                  <a:pt x="308" y="112"/>
                                </a:lnTo>
                                <a:lnTo>
                                  <a:pt x="318" y="112"/>
                                </a:lnTo>
                                <a:lnTo>
                                  <a:pt x="328" y="114"/>
                                </a:lnTo>
                                <a:close/>
                                <a:moveTo>
                                  <a:pt x="389" y="190"/>
                                </a:moveTo>
                                <a:lnTo>
                                  <a:pt x="74" y="190"/>
                                </a:lnTo>
                                <a:lnTo>
                                  <a:pt x="84" y="182"/>
                                </a:lnTo>
                                <a:lnTo>
                                  <a:pt x="87" y="172"/>
                                </a:lnTo>
                                <a:lnTo>
                                  <a:pt x="89" y="166"/>
                                </a:lnTo>
                                <a:lnTo>
                                  <a:pt x="92" y="158"/>
                                </a:lnTo>
                                <a:lnTo>
                                  <a:pt x="95" y="154"/>
                                </a:lnTo>
                                <a:lnTo>
                                  <a:pt x="110" y="146"/>
                                </a:lnTo>
                                <a:lnTo>
                                  <a:pt x="111" y="144"/>
                                </a:lnTo>
                                <a:lnTo>
                                  <a:pt x="114" y="140"/>
                                </a:lnTo>
                                <a:lnTo>
                                  <a:pt x="115" y="138"/>
                                </a:lnTo>
                                <a:lnTo>
                                  <a:pt x="116" y="134"/>
                                </a:lnTo>
                                <a:lnTo>
                                  <a:pt x="115" y="132"/>
                                </a:lnTo>
                                <a:lnTo>
                                  <a:pt x="115" y="130"/>
                                </a:lnTo>
                                <a:lnTo>
                                  <a:pt x="116" y="126"/>
                                </a:lnTo>
                                <a:lnTo>
                                  <a:pt x="126" y="126"/>
                                </a:lnTo>
                                <a:lnTo>
                                  <a:pt x="128" y="128"/>
                                </a:lnTo>
                                <a:lnTo>
                                  <a:pt x="134" y="136"/>
                                </a:lnTo>
                                <a:lnTo>
                                  <a:pt x="137" y="138"/>
                                </a:lnTo>
                                <a:lnTo>
                                  <a:pt x="142" y="140"/>
                                </a:lnTo>
                                <a:lnTo>
                                  <a:pt x="178" y="140"/>
                                </a:lnTo>
                                <a:lnTo>
                                  <a:pt x="178" y="142"/>
                                </a:lnTo>
                                <a:lnTo>
                                  <a:pt x="178" y="144"/>
                                </a:lnTo>
                                <a:lnTo>
                                  <a:pt x="179" y="146"/>
                                </a:lnTo>
                                <a:lnTo>
                                  <a:pt x="180" y="148"/>
                                </a:lnTo>
                                <a:lnTo>
                                  <a:pt x="181" y="150"/>
                                </a:lnTo>
                                <a:lnTo>
                                  <a:pt x="394" y="150"/>
                                </a:lnTo>
                                <a:lnTo>
                                  <a:pt x="392" y="152"/>
                                </a:lnTo>
                                <a:lnTo>
                                  <a:pt x="392" y="154"/>
                                </a:lnTo>
                                <a:lnTo>
                                  <a:pt x="392" y="156"/>
                                </a:lnTo>
                                <a:lnTo>
                                  <a:pt x="393" y="158"/>
                                </a:lnTo>
                                <a:lnTo>
                                  <a:pt x="395" y="158"/>
                                </a:lnTo>
                                <a:lnTo>
                                  <a:pt x="396" y="160"/>
                                </a:lnTo>
                                <a:lnTo>
                                  <a:pt x="395" y="160"/>
                                </a:lnTo>
                                <a:lnTo>
                                  <a:pt x="389" y="168"/>
                                </a:lnTo>
                                <a:lnTo>
                                  <a:pt x="388" y="174"/>
                                </a:lnTo>
                                <a:lnTo>
                                  <a:pt x="388" y="176"/>
                                </a:lnTo>
                                <a:lnTo>
                                  <a:pt x="389" y="182"/>
                                </a:lnTo>
                                <a:lnTo>
                                  <a:pt x="389" y="190"/>
                                </a:lnTo>
                                <a:close/>
                                <a:moveTo>
                                  <a:pt x="667" y="1086"/>
                                </a:moveTo>
                                <a:lnTo>
                                  <a:pt x="594" y="1086"/>
                                </a:lnTo>
                                <a:lnTo>
                                  <a:pt x="78" y="1042"/>
                                </a:lnTo>
                                <a:lnTo>
                                  <a:pt x="0" y="1034"/>
                                </a:lnTo>
                                <a:lnTo>
                                  <a:pt x="0" y="174"/>
                                </a:lnTo>
                                <a:lnTo>
                                  <a:pt x="9" y="174"/>
                                </a:lnTo>
                                <a:lnTo>
                                  <a:pt x="18" y="172"/>
                                </a:lnTo>
                                <a:lnTo>
                                  <a:pt x="29" y="168"/>
                                </a:lnTo>
                                <a:lnTo>
                                  <a:pt x="36" y="168"/>
                                </a:lnTo>
                                <a:lnTo>
                                  <a:pt x="43" y="170"/>
                                </a:lnTo>
                                <a:lnTo>
                                  <a:pt x="49" y="172"/>
                                </a:lnTo>
                                <a:lnTo>
                                  <a:pt x="55" y="180"/>
                                </a:lnTo>
                                <a:lnTo>
                                  <a:pt x="61" y="186"/>
                                </a:lnTo>
                                <a:lnTo>
                                  <a:pt x="74" y="190"/>
                                </a:lnTo>
                                <a:lnTo>
                                  <a:pt x="389" y="190"/>
                                </a:lnTo>
                                <a:lnTo>
                                  <a:pt x="389" y="192"/>
                                </a:lnTo>
                                <a:lnTo>
                                  <a:pt x="390" y="194"/>
                                </a:lnTo>
                                <a:lnTo>
                                  <a:pt x="393" y="196"/>
                                </a:lnTo>
                                <a:lnTo>
                                  <a:pt x="398" y="198"/>
                                </a:lnTo>
                                <a:lnTo>
                                  <a:pt x="417" y="198"/>
                                </a:lnTo>
                                <a:lnTo>
                                  <a:pt x="418" y="216"/>
                                </a:lnTo>
                                <a:lnTo>
                                  <a:pt x="425" y="224"/>
                                </a:lnTo>
                                <a:lnTo>
                                  <a:pt x="444" y="224"/>
                                </a:lnTo>
                                <a:lnTo>
                                  <a:pt x="446" y="226"/>
                                </a:lnTo>
                                <a:lnTo>
                                  <a:pt x="447" y="226"/>
                                </a:lnTo>
                                <a:lnTo>
                                  <a:pt x="448" y="232"/>
                                </a:lnTo>
                                <a:lnTo>
                                  <a:pt x="449" y="238"/>
                                </a:lnTo>
                                <a:lnTo>
                                  <a:pt x="449" y="252"/>
                                </a:lnTo>
                                <a:lnTo>
                                  <a:pt x="450" y="256"/>
                                </a:lnTo>
                                <a:lnTo>
                                  <a:pt x="451" y="260"/>
                                </a:lnTo>
                                <a:lnTo>
                                  <a:pt x="452" y="262"/>
                                </a:lnTo>
                                <a:lnTo>
                                  <a:pt x="453" y="262"/>
                                </a:lnTo>
                                <a:lnTo>
                                  <a:pt x="454" y="266"/>
                                </a:lnTo>
                                <a:lnTo>
                                  <a:pt x="455" y="270"/>
                                </a:lnTo>
                                <a:lnTo>
                                  <a:pt x="454" y="274"/>
                                </a:lnTo>
                                <a:lnTo>
                                  <a:pt x="447" y="286"/>
                                </a:lnTo>
                                <a:lnTo>
                                  <a:pt x="452" y="296"/>
                                </a:lnTo>
                                <a:lnTo>
                                  <a:pt x="452" y="300"/>
                                </a:lnTo>
                                <a:lnTo>
                                  <a:pt x="439" y="310"/>
                                </a:lnTo>
                                <a:lnTo>
                                  <a:pt x="439" y="318"/>
                                </a:lnTo>
                                <a:lnTo>
                                  <a:pt x="443" y="328"/>
                                </a:lnTo>
                                <a:lnTo>
                                  <a:pt x="442" y="336"/>
                                </a:lnTo>
                                <a:lnTo>
                                  <a:pt x="435" y="342"/>
                                </a:lnTo>
                                <a:lnTo>
                                  <a:pt x="415" y="344"/>
                                </a:lnTo>
                                <a:lnTo>
                                  <a:pt x="408" y="350"/>
                                </a:lnTo>
                                <a:lnTo>
                                  <a:pt x="410" y="360"/>
                                </a:lnTo>
                                <a:lnTo>
                                  <a:pt x="413" y="364"/>
                                </a:lnTo>
                                <a:lnTo>
                                  <a:pt x="416" y="368"/>
                                </a:lnTo>
                                <a:lnTo>
                                  <a:pt x="418" y="370"/>
                                </a:lnTo>
                                <a:lnTo>
                                  <a:pt x="440" y="370"/>
                                </a:lnTo>
                                <a:lnTo>
                                  <a:pt x="441" y="390"/>
                                </a:lnTo>
                                <a:lnTo>
                                  <a:pt x="441" y="402"/>
                                </a:lnTo>
                                <a:lnTo>
                                  <a:pt x="440" y="408"/>
                                </a:lnTo>
                                <a:lnTo>
                                  <a:pt x="442" y="418"/>
                                </a:lnTo>
                                <a:lnTo>
                                  <a:pt x="432" y="424"/>
                                </a:lnTo>
                                <a:lnTo>
                                  <a:pt x="428" y="430"/>
                                </a:lnTo>
                                <a:lnTo>
                                  <a:pt x="430" y="436"/>
                                </a:lnTo>
                                <a:lnTo>
                                  <a:pt x="443" y="448"/>
                                </a:lnTo>
                                <a:lnTo>
                                  <a:pt x="447" y="456"/>
                                </a:lnTo>
                                <a:lnTo>
                                  <a:pt x="448" y="464"/>
                                </a:lnTo>
                                <a:lnTo>
                                  <a:pt x="458" y="476"/>
                                </a:lnTo>
                                <a:lnTo>
                                  <a:pt x="469" y="482"/>
                                </a:lnTo>
                                <a:lnTo>
                                  <a:pt x="486" y="486"/>
                                </a:lnTo>
                                <a:lnTo>
                                  <a:pt x="522" y="486"/>
                                </a:lnTo>
                                <a:lnTo>
                                  <a:pt x="537" y="498"/>
                                </a:lnTo>
                                <a:lnTo>
                                  <a:pt x="544" y="506"/>
                                </a:lnTo>
                                <a:lnTo>
                                  <a:pt x="546" y="512"/>
                                </a:lnTo>
                                <a:lnTo>
                                  <a:pt x="544" y="516"/>
                                </a:lnTo>
                                <a:lnTo>
                                  <a:pt x="535" y="520"/>
                                </a:lnTo>
                                <a:lnTo>
                                  <a:pt x="518" y="520"/>
                                </a:lnTo>
                                <a:lnTo>
                                  <a:pt x="517" y="528"/>
                                </a:lnTo>
                                <a:lnTo>
                                  <a:pt x="521" y="536"/>
                                </a:lnTo>
                                <a:lnTo>
                                  <a:pt x="527" y="540"/>
                                </a:lnTo>
                                <a:lnTo>
                                  <a:pt x="542" y="542"/>
                                </a:lnTo>
                                <a:lnTo>
                                  <a:pt x="688" y="542"/>
                                </a:lnTo>
                                <a:lnTo>
                                  <a:pt x="687" y="544"/>
                                </a:lnTo>
                                <a:lnTo>
                                  <a:pt x="680" y="552"/>
                                </a:lnTo>
                                <a:lnTo>
                                  <a:pt x="676" y="568"/>
                                </a:lnTo>
                                <a:lnTo>
                                  <a:pt x="681" y="574"/>
                                </a:lnTo>
                                <a:lnTo>
                                  <a:pt x="691" y="590"/>
                                </a:lnTo>
                                <a:lnTo>
                                  <a:pt x="695" y="596"/>
                                </a:lnTo>
                                <a:lnTo>
                                  <a:pt x="797" y="596"/>
                                </a:lnTo>
                                <a:lnTo>
                                  <a:pt x="801" y="598"/>
                                </a:lnTo>
                                <a:lnTo>
                                  <a:pt x="808" y="606"/>
                                </a:lnTo>
                                <a:lnTo>
                                  <a:pt x="820" y="614"/>
                                </a:lnTo>
                                <a:lnTo>
                                  <a:pt x="1164" y="614"/>
                                </a:lnTo>
                                <a:lnTo>
                                  <a:pt x="1163" y="620"/>
                                </a:lnTo>
                                <a:lnTo>
                                  <a:pt x="1161" y="624"/>
                                </a:lnTo>
                                <a:lnTo>
                                  <a:pt x="1158" y="632"/>
                                </a:lnTo>
                                <a:lnTo>
                                  <a:pt x="1157" y="640"/>
                                </a:lnTo>
                                <a:lnTo>
                                  <a:pt x="1157" y="642"/>
                                </a:lnTo>
                                <a:lnTo>
                                  <a:pt x="1157" y="648"/>
                                </a:lnTo>
                                <a:lnTo>
                                  <a:pt x="1159" y="670"/>
                                </a:lnTo>
                                <a:lnTo>
                                  <a:pt x="1162" y="678"/>
                                </a:lnTo>
                                <a:lnTo>
                                  <a:pt x="1165" y="684"/>
                                </a:lnTo>
                                <a:lnTo>
                                  <a:pt x="1168" y="688"/>
                                </a:lnTo>
                                <a:lnTo>
                                  <a:pt x="1172" y="690"/>
                                </a:lnTo>
                                <a:lnTo>
                                  <a:pt x="1178" y="690"/>
                                </a:lnTo>
                                <a:lnTo>
                                  <a:pt x="1181" y="692"/>
                                </a:lnTo>
                                <a:lnTo>
                                  <a:pt x="1190" y="692"/>
                                </a:lnTo>
                                <a:lnTo>
                                  <a:pt x="1193" y="694"/>
                                </a:lnTo>
                                <a:lnTo>
                                  <a:pt x="1195" y="694"/>
                                </a:lnTo>
                                <a:lnTo>
                                  <a:pt x="1198" y="696"/>
                                </a:lnTo>
                                <a:lnTo>
                                  <a:pt x="1200" y="698"/>
                                </a:lnTo>
                                <a:lnTo>
                                  <a:pt x="1201" y="700"/>
                                </a:lnTo>
                                <a:lnTo>
                                  <a:pt x="1202" y="704"/>
                                </a:lnTo>
                                <a:lnTo>
                                  <a:pt x="1202" y="710"/>
                                </a:lnTo>
                                <a:lnTo>
                                  <a:pt x="1203" y="712"/>
                                </a:lnTo>
                                <a:lnTo>
                                  <a:pt x="1204" y="716"/>
                                </a:lnTo>
                                <a:lnTo>
                                  <a:pt x="1206" y="716"/>
                                </a:lnTo>
                                <a:lnTo>
                                  <a:pt x="1208" y="718"/>
                                </a:lnTo>
                                <a:lnTo>
                                  <a:pt x="1242" y="718"/>
                                </a:lnTo>
                                <a:lnTo>
                                  <a:pt x="1243" y="724"/>
                                </a:lnTo>
                                <a:lnTo>
                                  <a:pt x="1243" y="734"/>
                                </a:lnTo>
                                <a:lnTo>
                                  <a:pt x="1243" y="736"/>
                                </a:lnTo>
                                <a:lnTo>
                                  <a:pt x="1244" y="740"/>
                                </a:lnTo>
                                <a:lnTo>
                                  <a:pt x="1245" y="744"/>
                                </a:lnTo>
                                <a:lnTo>
                                  <a:pt x="1246" y="746"/>
                                </a:lnTo>
                                <a:lnTo>
                                  <a:pt x="1252" y="758"/>
                                </a:lnTo>
                                <a:lnTo>
                                  <a:pt x="1266" y="808"/>
                                </a:lnTo>
                                <a:lnTo>
                                  <a:pt x="1271" y="812"/>
                                </a:lnTo>
                                <a:lnTo>
                                  <a:pt x="1276" y="816"/>
                                </a:lnTo>
                                <a:lnTo>
                                  <a:pt x="1281" y="822"/>
                                </a:lnTo>
                                <a:lnTo>
                                  <a:pt x="1288" y="824"/>
                                </a:lnTo>
                                <a:lnTo>
                                  <a:pt x="1298" y="828"/>
                                </a:lnTo>
                                <a:lnTo>
                                  <a:pt x="1307" y="830"/>
                                </a:lnTo>
                                <a:lnTo>
                                  <a:pt x="1330" y="830"/>
                                </a:lnTo>
                                <a:lnTo>
                                  <a:pt x="1334" y="832"/>
                                </a:lnTo>
                                <a:lnTo>
                                  <a:pt x="1342" y="832"/>
                                </a:lnTo>
                                <a:lnTo>
                                  <a:pt x="1349" y="834"/>
                                </a:lnTo>
                                <a:lnTo>
                                  <a:pt x="1354" y="836"/>
                                </a:lnTo>
                                <a:lnTo>
                                  <a:pt x="1357" y="836"/>
                                </a:lnTo>
                                <a:lnTo>
                                  <a:pt x="1358" y="838"/>
                                </a:lnTo>
                                <a:lnTo>
                                  <a:pt x="1363" y="838"/>
                                </a:lnTo>
                                <a:lnTo>
                                  <a:pt x="1368" y="840"/>
                                </a:lnTo>
                                <a:lnTo>
                                  <a:pt x="1372" y="842"/>
                                </a:lnTo>
                                <a:lnTo>
                                  <a:pt x="1375" y="844"/>
                                </a:lnTo>
                                <a:lnTo>
                                  <a:pt x="1376" y="846"/>
                                </a:lnTo>
                                <a:lnTo>
                                  <a:pt x="1378" y="848"/>
                                </a:lnTo>
                                <a:lnTo>
                                  <a:pt x="1378" y="852"/>
                                </a:lnTo>
                                <a:lnTo>
                                  <a:pt x="1374" y="852"/>
                                </a:lnTo>
                                <a:lnTo>
                                  <a:pt x="1232" y="880"/>
                                </a:lnTo>
                                <a:lnTo>
                                  <a:pt x="1216" y="882"/>
                                </a:lnTo>
                                <a:lnTo>
                                  <a:pt x="1207" y="884"/>
                                </a:lnTo>
                                <a:lnTo>
                                  <a:pt x="1198" y="884"/>
                                </a:lnTo>
                                <a:lnTo>
                                  <a:pt x="1144" y="896"/>
                                </a:lnTo>
                                <a:lnTo>
                                  <a:pt x="1136" y="900"/>
                                </a:lnTo>
                                <a:lnTo>
                                  <a:pt x="1109" y="906"/>
                                </a:lnTo>
                                <a:lnTo>
                                  <a:pt x="1101" y="910"/>
                                </a:lnTo>
                                <a:lnTo>
                                  <a:pt x="1092" y="912"/>
                                </a:lnTo>
                                <a:lnTo>
                                  <a:pt x="1083" y="916"/>
                                </a:lnTo>
                                <a:lnTo>
                                  <a:pt x="1075" y="918"/>
                                </a:lnTo>
                                <a:lnTo>
                                  <a:pt x="1063" y="922"/>
                                </a:lnTo>
                                <a:lnTo>
                                  <a:pt x="1051" y="930"/>
                                </a:lnTo>
                                <a:lnTo>
                                  <a:pt x="1044" y="934"/>
                                </a:lnTo>
                                <a:lnTo>
                                  <a:pt x="1037" y="936"/>
                                </a:lnTo>
                                <a:lnTo>
                                  <a:pt x="1029" y="940"/>
                                </a:lnTo>
                                <a:lnTo>
                                  <a:pt x="1022" y="942"/>
                                </a:lnTo>
                                <a:lnTo>
                                  <a:pt x="1000" y="954"/>
                                </a:lnTo>
                                <a:lnTo>
                                  <a:pt x="993" y="956"/>
                                </a:lnTo>
                                <a:lnTo>
                                  <a:pt x="986" y="960"/>
                                </a:lnTo>
                                <a:lnTo>
                                  <a:pt x="977" y="966"/>
                                </a:lnTo>
                                <a:lnTo>
                                  <a:pt x="953" y="980"/>
                                </a:lnTo>
                                <a:lnTo>
                                  <a:pt x="923" y="998"/>
                                </a:lnTo>
                                <a:lnTo>
                                  <a:pt x="912" y="1006"/>
                                </a:lnTo>
                                <a:lnTo>
                                  <a:pt x="906" y="1008"/>
                                </a:lnTo>
                                <a:lnTo>
                                  <a:pt x="888" y="1020"/>
                                </a:lnTo>
                                <a:lnTo>
                                  <a:pt x="882" y="1022"/>
                                </a:lnTo>
                                <a:lnTo>
                                  <a:pt x="876" y="1026"/>
                                </a:lnTo>
                                <a:lnTo>
                                  <a:pt x="870" y="1028"/>
                                </a:lnTo>
                                <a:lnTo>
                                  <a:pt x="864" y="1032"/>
                                </a:lnTo>
                                <a:lnTo>
                                  <a:pt x="858" y="1034"/>
                                </a:lnTo>
                                <a:lnTo>
                                  <a:pt x="851" y="1038"/>
                                </a:lnTo>
                                <a:lnTo>
                                  <a:pt x="844" y="1040"/>
                                </a:lnTo>
                                <a:lnTo>
                                  <a:pt x="838" y="1044"/>
                                </a:lnTo>
                                <a:lnTo>
                                  <a:pt x="824" y="1048"/>
                                </a:lnTo>
                                <a:lnTo>
                                  <a:pt x="817" y="1052"/>
                                </a:lnTo>
                                <a:lnTo>
                                  <a:pt x="796" y="1058"/>
                                </a:lnTo>
                                <a:lnTo>
                                  <a:pt x="789" y="1062"/>
                                </a:lnTo>
                                <a:lnTo>
                                  <a:pt x="761" y="1070"/>
                                </a:lnTo>
                                <a:lnTo>
                                  <a:pt x="754" y="1070"/>
                                </a:lnTo>
                                <a:lnTo>
                                  <a:pt x="725" y="1078"/>
                                </a:lnTo>
                                <a:lnTo>
                                  <a:pt x="718" y="1078"/>
                                </a:lnTo>
                                <a:lnTo>
                                  <a:pt x="711" y="1080"/>
                                </a:lnTo>
                                <a:lnTo>
                                  <a:pt x="704" y="1080"/>
                                </a:lnTo>
                                <a:lnTo>
                                  <a:pt x="697" y="1082"/>
                                </a:lnTo>
                                <a:lnTo>
                                  <a:pt x="689" y="1082"/>
                                </a:lnTo>
                                <a:lnTo>
                                  <a:pt x="682" y="1084"/>
                                </a:lnTo>
                                <a:lnTo>
                                  <a:pt x="675" y="1084"/>
                                </a:lnTo>
                                <a:lnTo>
                                  <a:pt x="667" y="1086"/>
                                </a:lnTo>
                                <a:close/>
                                <a:moveTo>
                                  <a:pt x="417" y="198"/>
                                </a:moveTo>
                                <a:lnTo>
                                  <a:pt x="398" y="198"/>
                                </a:lnTo>
                                <a:lnTo>
                                  <a:pt x="403" y="196"/>
                                </a:lnTo>
                                <a:lnTo>
                                  <a:pt x="409" y="188"/>
                                </a:lnTo>
                                <a:lnTo>
                                  <a:pt x="413" y="190"/>
                                </a:lnTo>
                                <a:lnTo>
                                  <a:pt x="417" y="196"/>
                                </a:lnTo>
                                <a:lnTo>
                                  <a:pt x="417" y="198"/>
                                </a:lnTo>
                                <a:close/>
                                <a:moveTo>
                                  <a:pt x="440" y="370"/>
                                </a:moveTo>
                                <a:lnTo>
                                  <a:pt x="429" y="370"/>
                                </a:lnTo>
                                <a:lnTo>
                                  <a:pt x="433" y="368"/>
                                </a:lnTo>
                                <a:lnTo>
                                  <a:pt x="440" y="370"/>
                                </a:lnTo>
                                <a:close/>
                                <a:moveTo>
                                  <a:pt x="1155" y="564"/>
                                </a:moveTo>
                                <a:lnTo>
                                  <a:pt x="898" y="564"/>
                                </a:lnTo>
                                <a:lnTo>
                                  <a:pt x="903" y="560"/>
                                </a:lnTo>
                                <a:lnTo>
                                  <a:pt x="905" y="552"/>
                                </a:lnTo>
                                <a:lnTo>
                                  <a:pt x="898" y="540"/>
                                </a:lnTo>
                                <a:lnTo>
                                  <a:pt x="897" y="530"/>
                                </a:lnTo>
                                <a:lnTo>
                                  <a:pt x="900" y="526"/>
                                </a:lnTo>
                                <a:lnTo>
                                  <a:pt x="912" y="520"/>
                                </a:lnTo>
                                <a:lnTo>
                                  <a:pt x="926" y="506"/>
                                </a:lnTo>
                                <a:lnTo>
                                  <a:pt x="939" y="486"/>
                                </a:lnTo>
                                <a:lnTo>
                                  <a:pt x="942" y="476"/>
                                </a:lnTo>
                                <a:lnTo>
                                  <a:pt x="947" y="472"/>
                                </a:lnTo>
                                <a:lnTo>
                                  <a:pt x="961" y="466"/>
                                </a:lnTo>
                                <a:lnTo>
                                  <a:pt x="975" y="454"/>
                                </a:lnTo>
                                <a:lnTo>
                                  <a:pt x="984" y="452"/>
                                </a:lnTo>
                                <a:lnTo>
                                  <a:pt x="1000" y="458"/>
                                </a:lnTo>
                                <a:lnTo>
                                  <a:pt x="1027" y="488"/>
                                </a:lnTo>
                                <a:lnTo>
                                  <a:pt x="1085" y="554"/>
                                </a:lnTo>
                                <a:lnTo>
                                  <a:pt x="1087" y="556"/>
                                </a:lnTo>
                                <a:lnTo>
                                  <a:pt x="1090" y="556"/>
                                </a:lnTo>
                                <a:lnTo>
                                  <a:pt x="1092" y="558"/>
                                </a:lnTo>
                                <a:lnTo>
                                  <a:pt x="1147" y="558"/>
                                </a:lnTo>
                                <a:lnTo>
                                  <a:pt x="1150" y="560"/>
                                </a:lnTo>
                                <a:lnTo>
                                  <a:pt x="1155" y="564"/>
                                </a:lnTo>
                                <a:close/>
                                <a:moveTo>
                                  <a:pt x="522" y="486"/>
                                </a:moveTo>
                                <a:lnTo>
                                  <a:pt x="486" y="486"/>
                                </a:lnTo>
                                <a:lnTo>
                                  <a:pt x="511" y="482"/>
                                </a:lnTo>
                                <a:lnTo>
                                  <a:pt x="520" y="484"/>
                                </a:lnTo>
                                <a:lnTo>
                                  <a:pt x="522" y="486"/>
                                </a:lnTo>
                                <a:close/>
                                <a:moveTo>
                                  <a:pt x="644" y="520"/>
                                </a:moveTo>
                                <a:lnTo>
                                  <a:pt x="586" y="520"/>
                                </a:lnTo>
                                <a:lnTo>
                                  <a:pt x="613" y="514"/>
                                </a:lnTo>
                                <a:lnTo>
                                  <a:pt x="625" y="506"/>
                                </a:lnTo>
                                <a:lnTo>
                                  <a:pt x="627" y="504"/>
                                </a:lnTo>
                                <a:lnTo>
                                  <a:pt x="630" y="502"/>
                                </a:lnTo>
                                <a:lnTo>
                                  <a:pt x="634" y="500"/>
                                </a:lnTo>
                                <a:lnTo>
                                  <a:pt x="636" y="500"/>
                                </a:lnTo>
                                <a:lnTo>
                                  <a:pt x="640" y="506"/>
                                </a:lnTo>
                                <a:lnTo>
                                  <a:pt x="644" y="520"/>
                                </a:lnTo>
                                <a:close/>
                                <a:moveTo>
                                  <a:pt x="688" y="542"/>
                                </a:moveTo>
                                <a:lnTo>
                                  <a:pt x="542" y="542"/>
                                </a:lnTo>
                                <a:lnTo>
                                  <a:pt x="549" y="534"/>
                                </a:lnTo>
                                <a:lnTo>
                                  <a:pt x="559" y="520"/>
                                </a:lnTo>
                                <a:lnTo>
                                  <a:pt x="644" y="520"/>
                                </a:lnTo>
                                <a:lnTo>
                                  <a:pt x="650" y="518"/>
                                </a:lnTo>
                                <a:lnTo>
                                  <a:pt x="673" y="502"/>
                                </a:lnTo>
                                <a:lnTo>
                                  <a:pt x="680" y="502"/>
                                </a:lnTo>
                                <a:lnTo>
                                  <a:pt x="690" y="508"/>
                                </a:lnTo>
                                <a:lnTo>
                                  <a:pt x="691" y="518"/>
                                </a:lnTo>
                                <a:lnTo>
                                  <a:pt x="691" y="532"/>
                                </a:lnTo>
                                <a:lnTo>
                                  <a:pt x="688" y="542"/>
                                </a:lnTo>
                                <a:close/>
                                <a:moveTo>
                                  <a:pt x="1147" y="558"/>
                                </a:moveTo>
                                <a:lnTo>
                                  <a:pt x="1094" y="558"/>
                                </a:lnTo>
                                <a:lnTo>
                                  <a:pt x="1098" y="556"/>
                                </a:lnTo>
                                <a:lnTo>
                                  <a:pt x="1102" y="552"/>
                                </a:lnTo>
                                <a:lnTo>
                                  <a:pt x="1105" y="544"/>
                                </a:lnTo>
                                <a:lnTo>
                                  <a:pt x="1105" y="542"/>
                                </a:lnTo>
                                <a:lnTo>
                                  <a:pt x="1107" y="540"/>
                                </a:lnTo>
                                <a:lnTo>
                                  <a:pt x="1108" y="538"/>
                                </a:lnTo>
                                <a:lnTo>
                                  <a:pt x="1109" y="536"/>
                                </a:lnTo>
                                <a:lnTo>
                                  <a:pt x="1113" y="536"/>
                                </a:lnTo>
                                <a:lnTo>
                                  <a:pt x="1116" y="538"/>
                                </a:lnTo>
                                <a:lnTo>
                                  <a:pt x="1130" y="546"/>
                                </a:lnTo>
                                <a:lnTo>
                                  <a:pt x="1147" y="558"/>
                                </a:lnTo>
                                <a:close/>
                                <a:moveTo>
                                  <a:pt x="797" y="596"/>
                                </a:moveTo>
                                <a:lnTo>
                                  <a:pt x="695" y="596"/>
                                </a:lnTo>
                                <a:lnTo>
                                  <a:pt x="703" y="590"/>
                                </a:lnTo>
                                <a:lnTo>
                                  <a:pt x="704" y="580"/>
                                </a:lnTo>
                                <a:lnTo>
                                  <a:pt x="701" y="554"/>
                                </a:lnTo>
                                <a:lnTo>
                                  <a:pt x="719" y="544"/>
                                </a:lnTo>
                                <a:lnTo>
                                  <a:pt x="741" y="542"/>
                                </a:lnTo>
                                <a:lnTo>
                                  <a:pt x="752" y="552"/>
                                </a:lnTo>
                                <a:lnTo>
                                  <a:pt x="768" y="554"/>
                                </a:lnTo>
                                <a:lnTo>
                                  <a:pt x="780" y="554"/>
                                </a:lnTo>
                                <a:lnTo>
                                  <a:pt x="785" y="560"/>
                                </a:lnTo>
                                <a:lnTo>
                                  <a:pt x="782" y="576"/>
                                </a:lnTo>
                                <a:lnTo>
                                  <a:pt x="783" y="586"/>
                                </a:lnTo>
                                <a:lnTo>
                                  <a:pt x="788" y="592"/>
                                </a:lnTo>
                                <a:lnTo>
                                  <a:pt x="797" y="596"/>
                                </a:lnTo>
                                <a:close/>
                                <a:moveTo>
                                  <a:pt x="780" y="554"/>
                                </a:moveTo>
                                <a:lnTo>
                                  <a:pt x="768" y="554"/>
                                </a:lnTo>
                                <a:lnTo>
                                  <a:pt x="778" y="552"/>
                                </a:lnTo>
                                <a:lnTo>
                                  <a:pt x="780" y="554"/>
                                </a:lnTo>
                                <a:close/>
                                <a:moveTo>
                                  <a:pt x="1164" y="614"/>
                                </a:moveTo>
                                <a:lnTo>
                                  <a:pt x="831" y="614"/>
                                </a:lnTo>
                                <a:lnTo>
                                  <a:pt x="851" y="602"/>
                                </a:lnTo>
                                <a:lnTo>
                                  <a:pt x="853" y="592"/>
                                </a:lnTo>
                                <a:lnTo>
                                  <a:pt x="846" y="576"/>
                                </a:lnTo>
                                <a:lnTo>
                                  <a:pt x="840" y="566"/>
                                </a:lnTo>
                                <a:lnTo>
                                  <a:pt x="849" y="562"/>
                                </a:lnTo>
                                <a:lnTo>
                                  <a:pt x="887" y="564"/>
                                </a:lnTo>
                                <a:lnTo>
                                  <a:pt x="1155" y="564"/>
                                </a:lnTo>
                                <a:lnTo>
                                  <a:pt x="1158" y="568"/>
                                </a:lnTo>
                                <a:lnTo>
                                  <a:pt x="1163" y="574"/>
                                </a:lnTo>
                                <a:lnTo>
                                  <a:pt x="1167" y="582"/>
                                </a:lnTo>
                                <a:lnTo>
                                  <a:pt x="1167" y="596"/>
                                </a:lnTo>
                                <a:lnTo>
                                  <a:pt x="1167" y="602"/>
                                </a:lnTo>
                                <a:lnTo>
                                  <a:pt x="1165" y="610"/>
                                </a:lnTo>
                                <a:lnTo>
                                  <a:pt x="1164" y="614"/>
                                </a:lnTo>
                                <a:close/>
                                <a:moveTo>
                                  <a:pt x="1242" y="718"/>
                                </a:moveTo>
                                <a:lnTo>
                                  <a:pt x="1208" y="718"/>
                                </a:lnTo>
                                <a:lnTo>
                                  <a:pt x="1209" y="716"/>
                                </a:lnTo>
                                <a:lnTo>
                                  <a:pt x="1213" y="716"/>
                                </a:lnTo>
                                <a:lnTo>
                                  <a:pt x="1217" y="712"/>
                                </a:lnTo>
                                <a:lnTo>
                                  <a:pt x="1221" y="710"/>
                                </a:lnTo>
                                <a:lnTo>
                                  <a:pt x="1227" y="706"/>
                                </a:lnTo>
                                <a:lnTo>
                                  <a:pt x="1234" y="706"/>
                                </a:lnTo>
                                <a:lnTo>
                                  <a:pt x="1236" y="708"/>
                                </a:lnTo>
                                <a:lnTo>
                                  <a:pt x="1239" y="710"/>
                                </a:lnTo>
                                <a:lnTo>
                                  <a:pt x="1241" y="714"/>
                                </a:lnTo>
                                <a:lnTo>
                                  <a:pt x="1241" y="716"/>
                                </a:lnTo>
                                <a:lnTo>
                                  <a:pt x="1242" y="718"/>
                                </a:lnTo>
                                <a:close/>
                                <a:moveTo>
                                  <a:pt x="624" y="1088"/>
                                </a:moveTo>
                                <a:lnTo>
                                  <a:pt x="616" y="1088"/>
                                </a:lnTo>
                                <a:lnTo>
                                  <a:pt x="609" y="1086"/>
                                </a:lnTo>
                                <a:lnTo>
                                  <a:pt x="631" y="1086"/>
                                </a:lnTo>
                                <a:lnTo>
                                  <a:pt x="624" y="1088"/>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0" name="Picture 3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02" y="2754"/>
                            <a:ext cx="1378" cy="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1" name="AutoShape 322"/>
                        <wps:cNvSpPr>
                          <a:spLocks/>
                        </wps:cNvSpPr>
                        <wps:spPr bwMode="auto">
                          <a:xfrm>
                            <a:off x="702" y="3758"/>
                            <a:ext cx="967" cy="534"/>
                          </a:xfrm>
                          <a:custGeom>
                            <a:avLst/>
                            <a:gdLst>
                              <a:gd name="T0" fmla="+- 0 1319 702"/>
                              <a:gd name="T1" fmla="*/ T0 w 967"/>
                              <a:gd name="T2" fmla="+- 0 3869 3758"/>
                              <a:gd name="T3" fmla="*/ 3869 h 534"/>
                              <a:gd name="T4" fmla="+- 0 1334 702"/>
                              <a:gd name="T5" fmla="*/ T4 w 967"/>
                              <a:gd name="T6" fmla="+- 0 3869 3758"/>
                              <a:gd name="T7" fmla="*/ 3869 h 534"/>
                              <a:gd name="T8" fmla="+- 0 1349 702"/>
                              <a:gd name="T9" fmla="*/ T8 w 967"/>
                              <a:gd name="T10" fmla="+- 0 3868 3758"/>
                              <a:gd name="T11" fmla="*/ 3868 h 534"/>
                              <a:gd name="T12" fmla="+- 0 1364 702"/>
                              <a:gd name="T13" fmla="*/ T12 w 967"/>
                              <a:gd name="T14" fmla="+- 0 3867 3758"/>
                              <a:gd name="T15" fmla="*/ 3867 h 534"/>
                              <a:gd name="T16" fmla="+- 0 1379 702"/>
                              <a:gd name="T17" fmla="*/ T16 w 967"/>
                              <a:gd name="T18" fmla="+- 0 3866 3758"/>
                              <a:gd name="T19" fmla="*/ 3866 h 534"/>
                              <a:gd name="T20" fmla="+- 0 1394 702"/>
                              <a:gd name="T21" fmla="*/ T20 w 967"/>
                              <a:gd name="T22" fmla="+- 0 3864 3758"/>
                              <a:gd name="T23" fmla="*/ 3864 h 534"/>
                              <a:gd name="T24" fmla="+- 0 1408 702"/>
                              <a:gd name="T25" fmla="*/ T24 w 967"/>
                              <a:gd name="T26" fmla="+- 0 3862 3758"/>
                              <a:gd name="T27" fmla="*/ 3862 h 534"/>
                              <a:gd name="T28" fmla="+- 0 1423 702"/>
                              <a:gd name="T29" fmla="*/ T28 w 967"/>
                              <a:gd name="T30" fmla="+- 0 3860 3758"/>
                              <a:gd name="T31" fmla="*/ 3860 h 534"/>
                              <a:gd name="T32" fmla="+- 0 1438 702"/>
                              <a:gd name="T33" fmla="*/ T32 w 967"/>
                              <a:gd name="T34" fmla="+- 0 3857 3758"/>
                              <a:gd name="T35" fmla="*/ 3857 h 534"/>
                              <a:gd name="T36" fmla="+- 0 1453 702"/>
                              <a:gd name="T37" fmla="*/ T36 w 967"/>
                              <a:gd name="T38" fmla="+- 0 3854 3758"/>
                              <a:gd name="T39" fmla="*/ 3854 h 534"/>
                              <a:gd name="T40" fmla="+- 0 1467 702"/>
                              <a:gd name="T41" fmla="*/ T40 w 967"/>
                              <a:gd name="T42" fmla="+- 0 3850 3758"/>
                              <a:gd name="T43" fmla="*/ 3850 h 534"/>
                              <a:gd name="T44" fmla="+- 0 1482 702"/>
                              <a:gd name="T45" fmla="*/ T44 w 967"/>
                              <a:gd name="T46" fmla="+- 0 3846 3758"/>
                              <a:gd name="T47" fmla="*/ 3846 h 534"/>
                              <a:gd name="T48" fmla="+- 0 1496 702"/>
                              <a:gd name="T49" fmla="*/ T48 w 967"/>
                              <a:gd name="T50" fmla="+- 0 3842 3758"/>
                              <a:gd name="T51" fmla="*/ 3842 h 534"/>
                              <a:gd name="T52" fmla="+- 0 1510 702"/>
                              <a:gd name="T53" fmla="*/ T52 w 967"/>
                              <a:gd name="T54" fmla="+- 0 3837 3758"/>
                              <a:gd name="T55" fmla="*/ 3837 h 534"/>
                              <a:gd name="T56" fmla="+- 0 1524 702"/>
                              <a:gd name="T57" fmla="*/ T56 w 967"/>
                              <a:gd name="T58" fmla="+- 0 3832 3758"/>
                              <a:gd name="T59" fmla="*/ 3832 h 534"/>
                              <a:gd name="T60" fmla="+- 0 1538 702"/>
                              <a:gd name="T61" fmla="*/ T60 w 967"/>
                              <a:gd name="T62" fmla="+- 0 3826 3758"/>
                              <a:gd name="T63" fmla="*/ 3826 h 534"/>
                              <a:gd name="T64" fmla="+- 0 1552 702"/>
                              <a:gd name="T65" fmla="*/ T64 w 967"/>
                              <a:gd name="T66" fmla="+- 0 3821 3758"/>
                              <a:gd name="T67" fmla="*/ 3821 h 534"/>
                              <a:gd name="T68" fmla="+- 0 1566 702"/>
                              <a:gd name="T69" fmla="*/ T68 w 967"/>
                              <a:gd name="T70" fmla="+- 0 3815 3758"/>
                              <a:gd name="T71" fmla="*/ 3815 h 534"/>
                              <a:gd name="T72" fmla="+- 0 1663 702"/>
                              <a:gd name="T73" fmla="*/ T72 w 967"/>
                              <a:gd name="T74" fmla="+- 0 3759 3758"/>
                              <a:gd name="T75" fmla="*/ 3759 h 534"/>
                              <a:gd name="T76" fmla="+- 0 1668 702"/>
                              <a:gd name="T77" fmla="*/ T76 w 967"/>
                              <a:gd name="T78" fmla="+- 0 3760 3758"/>
                              <a:gd name="T79" fmla="*/ 3760 h 534"/>
                              <a:gd name="T80" fmla="+- 0 1667 702"/>
                              <a:gd name="T81" fmla="*/ T80 w 967"/>
                              <a:gd name="T82" fmla="+- 0 3762 3758"/>
                              <a:gd name="T83" fmla="*/ 3762 h 534"/>
                              <a:gd name="T84" fmla="+- 0 1665 702"/>
                              <a:gd name="T85" fmla="*/ T84 w 967"/>
                              <a:gd name="T86" fmla="+- 0 3764 3758"/>
                              <a:gd name="T87" fmla="*/ 3764 h 534"/>
                              <a:gd name="T88" fmla="+- 0 1663 702"/>
                              <a:gd name="T89" fmla="*/ T88 w 967"/>
                              <a:gd name="T90" fmla="+- 0 3766 3758"/>
                              <a:gd name="T91" fmla="*/ 3766 h 534"/>
                              <a:gd name="T92" fmla="+- 0 1632 702"/>
                              <a:gd name="T93" fmla="*/ T92 w 967"/>
                              <a:gd name="T94" fmla="+- 0 3786 3758"/>
                              <a:gd name="T95" fmla="*/ 3786 h 534"/>
                              <a:gd name="T96" fmla="+- 0 1600 702"/>
                              <a:gd name="T97" fmla="*/ T96 w 967"/>
                              <a:gd name="T98" fmla="+- 0 3804 3758"/>
                              <a:gd name="T99" fmla="*/ 3804 h 534"/>
                              <a:gd name="T100" fmla="+- 0 1580 702"/>
                              <a:gd name="T101" fmla="*/ T100 w 967"/>
                              <a:gd name="T102" fmla="+- 0 3819 3758"/>
                              <a:gd name="T103" fmla="*/ 3819 h 534"/>
                              <a:gd name="T104" fmla="+- 0 1561 702"/>
                              <a:gd name="T105" fmla="*/ T104 w 967"/>
                              <a:gd name="T106" fmla="+- 0 4292 3758"/>
                              <a:gd name="T107" fmla="*/ 4292 h 534"/>
                              <a:gd name="T108" fmla="+- 0 1531 702"/>
                              <a:gd name="T109" fmla="*/ T108 w 967"/>
                              <a:gd name="T110" fmla="+- 0 4282 3758"/>
                              <a:gd name="T111" fmla="*/ 4282 h 534"/>
                              <a:gd name="T112" fmla="+- 0 864 702"/>
                              <a:gd name="T113" fmla="*/ T112 w 967"/>
                              <a:gd name="T114" fmla="+- 0 4042 3758"/>
                              <a:gd name="T115" fmla="*/ 4042 h 534"/>
                              <a:gd name="T116" fmla="+- 0 702 702"/>
                              <a:gd name="T117" fmla="*/ T116 w 967"/>
                              <a:gd name="T118" fmla="+- 0 4031 3758"/>
                              <a:gd name="T119" fmla="*/ 4031 h 534"/>
                              <a:gd name="T120" fmla="+- 0 876 702"/>
                              <a:gd name="T121" fmla="*/ T120 w 967"/>
                              <a:gd name="T122" fmla="+- 0 3834 3758"/>
                              <a:gd name="T123" fmla="*/ 3834 h 534"/>
                              <a:gd name="T124" fmla="+- 0 1277 702"/>
                              <a:gd name="T125" fmla="*/ T124 w 967"/>
                              <a:gd name="T126" fmla="+- 0 3868 3758"/>
                              <a:gd name="T127" fmla="*/ 3868 h 534"/>
                              <a:gd name="T128" fmla="+- 0 1304 702"/>
                              <a:gd name="T129" fmla="*/ T128 w 967"/>
                              <a:gd name="T130" fmla="+- 0 3869 3758"/>
                              <a:gd name="T131" fmla="*/ 3869 h 534"/>
                              <a:gd name="T132" fmla="+- 0 1590 702"/>
                              <a:gd name="T133" fmla="*/ T132 w 967"/>
                              <a:gd name="T134" fmla="+- 0 3869 3758"/>
                              <a:gd name="T135" fmla="*/ 3869 h 534"/>
                              <a:gd name="T136" fmla="+- 0 1575 702"/>
                              <a:gd name="T137" fmla="*/ T136 w 967"/>
                              <a:gd name="T138" fmla="+- 0 4014 3758"/>
                              <a:gd name="T139" fmla="*/ 4014 h 534"/>
                              <a:gd name="T140" fmla="+- 0 1567 702"/>
                              <a:gd name="T141" fmla="*/ T140 w 967"/>
                              <a:gd name="T142" fmla="+- 0 4243 3758"/>
                              <a:gd name="T143" fmla="*/ 4243 h 5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67" h="534">
                                <a:moveTo>
                                  <a:pt x="888" y="111"/>
                                </a:moveTo>
                                <a:lnTo>
                                  <a:pt x="617" y="111"/>
                                </a:lnTo>
                                <a:lnTo>
                                  <a:pt x="624" y="111"/>
                                </a:lnTo>
                                <a:lnTo>
                                  <a:pt x="632" y="111"/>
                                </a:lnTo>
                                <a:lnTo>
                                  <a:pt x="639" y="111"/>
                                </a:lnTo>
                                <a:lnTo>
                                  <a:pt x="647" y="110"/>
                                </a:lnTo>
                                <a:lnTo>
                                  <a:pt x="654" y="110"/>
                                </a:lnTo>
                                <a:lnTo>
                                  <a:pt x="662" y="109"/>
                                </a:lnTo>
                                <a:lnTo>
                                  <a:pt x="669" y="109"/>
                                </a:lnTo>
                                <a:lnTo>
                                  <a:pt x="677" y="108"/>
                                </a:lnTo>
                                <a:lnTo>
                                  <a:pt x="684" y="107"/>
                                </a:lnTo>
                                <a:lnTo>
                                  <a:pt x="692" y="106"/>
                                </a:lnTo>
                                <a:lnTo>
                                  <a:pt x="699" y="105"/>
                                </a:lnTo>
                                <a:lnTo>
                                  <a:pt x="706" y="104"/>
                                </a:lnTo>
                                <a:lnTo>
                                  <a:pt x="714" y="103"/>
                                </a:lnTo>
                                <a:lnTo>
                                  <a:pt x="721" y="102"/>
                                </a:lnTo>
                                <a:lnTo>
                                  <a:pt x="729" y="100"/>
                                </a:lnTo>
                                <a:lnTo>
                                  <a:pt x="736" y="99"/>
                                </a:lnTo>
                                <a:lnTo>
                                  <a:pt x="743" y="97"/>
                                </a:lnTo>
                                <a:lnTo>
                                  <a:pt x="751" y="96"/>
                                </a:lnTo>
                                <a:lnTo>
                                  <a:pt x="758" y="94"/>
                                </a:lnTo>
                                <a:lnTo>
                                  <a:pt x="765" y="92"/>
                                </a:lnTo>
                                <a:lnTo>
                                  <a:pt x="772" y="90"/>
                                </a:lnTo>
                                <a:lnTo>
                                  <a:pt x="780" y="88"/>
                                </a:lnTo>
                                <a:lnTo>
                                  <a:pt x="787" y="86"/>
                                </a:lnTo>
                                <a:lnTo>
                                  <a:pt x="794" y="84"/>
                                </a:lnTo>
                                <a:lnTo>
                                  <a:pt x="801" y="81"/>
                                </a:lnTo>
                                <a:lnTo>
                                  <a:pt x="808" y="79"/>
                                </a:lnTo>
                                <a:lnTo>
                                  <a:pt x="815" y="76"/>
                                </a:lnTo>
                                <a:lnTo>
                                  <a:pt x="822" y="74"/>
                                </a:lnTo>
                                <a:lnTo>
                                  <a:pt x="829" y="71"/>
                                </a:lnTo>
                                <a:lnTo>
                                  <a:pt x="836" y="68"/>
                                </a:lnTo>
                                <a:lnTo>
                                  <a:pt x="843" y="66"/>
                                </a:lnTo>
                                <a:lnTo>
                                  <a:pt x="850" y="63"/>
                                </a:lnTo>
                                <a:lnTo>
                                  <a:pt x="857" y="60"/>
                                </a:lnTo>
                                <a:lnTo>
                                  <a:pt x="864" y="57"/>
                                </a:lnTo>
                                <a:lnTo>
                                  <a:pt x="867" y="55"/>
                                </a:lnTo>
                                <a:lnTo>
                                  <a:pt x="961" y="1"/>
                                </a:lnTo>
                                <a:lnTo>
                                  <a:pt x="967" y="0"/>
                                </a:lnTo>
                                <a:lnTo>
                                  <a:pt x="966" y="2"/>
                                </a:lnTo>
                                <a:lnTo>
                                  <a:pt x="966" y="3"/>
                                </a:lnTo>
                                <a:lnTo>
                                  <a:pt x="965" y="4"/>
                                </a:lnTo>
                                <a:lnTo>
                                  <a:pt x="964" y="5"/>
                                </a:lnTo>
                                <a:lnTo>
                                  <a:pt x="963" y="6"/>
                                </a:lnTo>
                                <a:lnTo>
                                  <a:pt x="962" y="7"/>
                                </a:lnTo>
                                <a:lnTo>
                                  <a:pt x="961" y="8"/>
                                </a:lnTo>
                                <a:lnTo>
                                  <a:pt x="943" y="19"/>
                                </a:lnTo>
                                <a:lnTo>
                                  <a:pt x="930" y="28"/>
                                </a:lnTo>
                                <a:lnTo>
                                  <a:pt x="914" y="38"/>
                                </a:lnTo>
                                <a:lnTo>
                                  <a:pt x="898" y="46"/>
                                </a:lnTo>
                                <a:lnTo>
                                  <a:pt x="877" y="57"/>
                                </a:lnTo>
                                <a:lnTo>
                                  <a:pt x="878" y="61"/>
                                </a:lnTo>
                                <a:lnTo>
                                  <a:pt x="888" y="111"/>
                                </a:lnTo>
                                <a:close/>
                                <a:moveTo>
                                  <a:pt x="859" y="534"/>
                                </a:moveTo>
                                <a:lnTo>
                                  <a:pt x="844" y="529"/>
                                </a:lnTo>
                                <a:lnTo>
                                  <a:pt x="829" y="524"/>
                                </a:lnTo>
                                <a:lnTo>
                                  <a:pt x="166" y="284"/>
                                </a:lnTo>
                                <a:lnTo>
                                  <a:pt x="162" y="284"/>
                                </a:lnTo>
                                <a:lnTo>
                                  <a:pt x="150" y="283"/>
                                </a:lnTo>
                                <a:lnTo>
                                  <a:pt x="0" y="273"/>
                                </a:lnTo>
                                <a:lnTo>
                                  <a:pt x="0" y="60"/>
                                </a:lnTo>
                                <a:lnTo>
                                  <a:pt x="174" y="76"/>
                                </a:lnTo>
                                <a:lnTo>
                                  <a:pt x="182" y="77"/>
                                </a:lnTo>
                                <a:lnTo>
                                  <a:pt x="575" y="110"/>
                                </a:lnTo>
                                <a:lnTo>
                                  <a:pt x="594" y="111"/>
                                </a:lnTo>
                                <a:lnTo>
                                  <a:pt x="602" y="111"/>
                                </a:lnTo>
                                <a:lnTo>
                                  <a:pt x="609" y="111"/>
                                </a:lnTo>
                                <a:lnTo>
                                  <a:pt x="888" y="111"/>
                                </a:lnTo>
                                <a:lnTo>
                                  <a:pt x="890" y="119"/>
                                </a:lnTo>
                                <a:lnTo>
                                  <a:pt x="873" y="256"/>
                                </a:lnTo>
                                <a:lnTo>
                                  <a:pt x="847" y="479"/>
                                </a:lnTo>
                                <a:lnTo>
                                  <a:pt x="865" y="485"/>
                                </a:lnTo>
                                <a:lnTo>
                                  <a:pt x="859" y="534"/>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3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02" y="3758"/>
                            <a:ext cx="96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AutoShape 320"/>
                        <wps:cNvSpPr>
                          <a:spLocks/>
                        </wps:cNvSpPr>
                        <wps:spPr bwMode="auto">
                          <a:xfrm>
                            <a:off x="1421" y="6721"/>
                            <a:ext cx="1299" cy="1314"/>
                          </a:xfrm>
                          <a:custGeom>
                            <a:avLst/>
                            <a:gdLst>
                              <a:gd name="T0" fmla="+- 0 1643 1422"/>
                              <a:gd name="T1" fmla="*/ T0 w 1299"/>
                              <a:gd name="T2" fmla="+- 0 7485 6721"/>
                              <a:gd name="T3" fmla="*/ 7485 h 1314"/>
                              <a:gd name="T4" fmla="+- 0 1604 1422"/>
                              <a:gd name="T5" fmla="*/ T4 w 1299"/>
                              <a:gd name="T6" fmla="+- 0 7443 6721"/>
                              <a:gd name="T7" fmla="*/ 7443 h 1314"/>
                              <a:gd name="T8" fmla="+- 0 1569 1422"/>
                              <a:gd name="T9" fmla="*/ T8 w 1299"/>
                              <a:gd name="T10" fmla="+- 0 7407 6721"/>
                              <a:gd name="T11" fmla="*/ 7407 h 1314"/>
                              <a:gd name="T12" fmla="+- 0 1524 1422"/>
                              <a:gd name="T13" fmla="*/ T12 w 1299"/>
                              <a:gd name="T14" fmla="+- 0 7367 6721"/>
                              <a:gd name="T15" fmla="*/ 7367 h 1314"/>
                              <a:gd name="T16" fmla="+- 0 1494 1422"/>
                              <a:gd name="T17" fmla="*/ T16 w 1299"/>
                              <a:gd name="T18" fmla="+- 0 7345 6721"/>
                              <a:gd name="T19" fmla="*/ 7345 h 1314"/>
                              <a:gd name="T20" fmla="+- 0 1465 1422"/>
                              <a:gd name="T21" fmla="*/ T20 w 1299"/>
                              <a:gd name="T22" fmla="+- 0 7323 6721"/>
                              <a:gd name="T23" fmla="*/ 7323 h 1314"/>
                              <a:gd name="T24" fmla="+- 0 1436 1422"/>
                              <a:gd name="T25" fmla="*/ T24 w 1299"/>
                              <a:gd name="T26" fmla="+- 0 7291 6721"/>
                              <a:gd name="T27" fmla="*/ 7291 h 1314"/>
                              <a:gd name="T28" fmla="+- 0 2197 1422"/>
                              <a:gd name="T29" fmla="*/ T28 w 1299"/>
                              <a:gd name="T30" fmla="+- 0 6929 6721"/>
                              <a:gd name="T31" fmla="*/ 6929 h 1314"/>
                              <a:gd name="T32" fmla="+- 0 2003 1422"/>
                              <a:gd name="T33" fmla="*/ T32 w 1299"/>
                              <a:gd name="T34" fmla="+- 0 7423 6721"/>
                              <a:gd name="T35" fmla="*/ 7423 h 1314"/>
                              <a:gd name="T36" fmla="+- 0 1918 1422"/>
                              <a:gd name="T37" fmla="*/ T36 w 1299"/>
                              <a:gd name="T38" fmla="+- 0 7441 6721"/>
                              <a:gd name="T39" fmla="*/ 7441 h 1314"/>
                              <a:gd name="T40" fmla="+- 0 1885 1422"/>
                              <a:gd name="T41" fmla="*/ T40 w 1299"/>
                              <a:gd name="T42" fmla="+- 0 7459 6721"/>
                              <a:gd name="T43" fmla="*/ 7459 h 1314"/>
                              <a:gd name="T44" fmla="+- 0 1728 1422"/>
                              <a:gd name="T45" fmla="*/ T44 w 1299"/>
                              <a:gd name="T46" fmla="+- 0 7473 6721"/>
                              <a:gd name="T47" fmla="*/ 7473 h 1314"/>
                              <a:gd name="T48" fmla="+- 0 1694 1422"/>
                              <a:gd name="T49" fmla="*/ T48 w 1299"/>
                              <a:gd name="T50" fmla="+- 0 7499 6721"/>
                              <a:gd name="T51" fmla="*/ 7499 h 1314"/>
                              <a:gd name="T52" fmla="+- 0 2078 1422"/>
                              <a:gd name="T53" fmla="*/ T52 w 1299"/>
                              <a:gd name="T54" fmla="+- 0 7451 6721"/>
                              <a:gd name="T55" fmla="*/ 7451 h 1314"/>
                              <a:gd name="T56" fmla="+- 0 2035 1422"/>
                              <a:gd name="T57" fmla="*/ T56 w 1299"/>
                              <a:gd name="T58" fmla="+- 0 7435 6721"/>
                              <a:gd name="T59" fmla="*/ 7435 h 1314"/>
                              <a:gd name="T60" fmla="+- 0 2691 1422"/>
                              <a:gd name="T61" fmla="*/ T60 w 1299"/>
                              <a:gd name="T62" fmla="+- 0 7435 6721"/>
                              <a:gd name="T63" fmla="*/ 7435 h 1314"/>
                              <a:gd name="T64" fmla="+- 0 2078 1422"/>
                              <a:gd name="T65" fmla="*/ T64 w 1299"/>
                              <a:gd name="T66" fmla="+- 0 7451 6721"/>
                              <a:gd name="T67" fmla="*/ 7451 h 1314"/>
                              <a:gd name="T68" fmla="+- 0 1965 1422"/>
                              <a:gd name="T69" fmla="*/ T68 w 1299"/>
                              <a:gd name="T70" fmla="+- 0 7455 6721"/>
                              <a:gd name="T71" fmla="*/ 7455 h 1314"/>
                              <a:gd name="T72" fmla="+- 0 2000 1422"/>
                              <a:gd name="T73" fmla="*/ T72 w 1299"/>
                              <a:gd name="T74" fmla="+- 0 7441 6721"/>
                              <a:gd name="T75" fmla="*/ 7441 h 1314"/>
                              <a:gd name="T76" fmla="+- 0 1994 1422"/>
                              <a:gd name="T77" fmla="*/ T76 w 1299"/>
                              <a:gd name="T78" fmla="+- 0 7475 6721"/>
                              <a:gd name="T79" fmla="*/ 7475 h 1314"/>
                              <a:gd name="T80" fmla="+- 0 2507 1422"/>
                              <a:gd name="T81" fmla="*/ T80 w 1299"/>
                              <a:gd name="T82" fmla="+- 0 8009 6721"/>
                              <a:gd name="T83" fmla="*/ 8009 h 1314"/>
                              <a:gd name="T84" fmla="+- 0 2500 1422"/>
                              <a:gd name="T85" fmla="*/ T84 w 1299"/>
                              <a:gd name="T86" fmla="+- 0 7971 6721"/>
                              <a:gd name="T87" fmla="*/ 7971 h 1314"/>
                              <a:gd name="T88" fmla="+- 0 2494 1422"/>
                              <a:gd name="T89" fmla="*/ T88 w 1299"/>
                              <a:gd name="T90" fmla="+- 0 7929 6721"/>
                              <a:gd name="T91" fmla="*/ 7929 h 1314"/>
                              <a:gd name="T92" fmla="+- 0 2488 1422"/>
                              <a:gd name="T93" fmla="*/ T92 w 1299"/>
                              <a:gd name="T94" fmla="+- 0 7881 6721"/>
                              <a:gd name="T95" fmla="*/ 7881 h 1314"/>
                              <a:gd name="T96" fmla="+- 0 2484 1422"/>
                              <a:gd name="T97" fmla="*/ T96 w 1299"/>
                              <a:gd name="T98" fmla="+- 0 7835 6721"/>
                              <a:gd name="T99" fmla="*/ 7835 h 1314"/>
                              <a:gd name="T100" fmla="+- 0 2487 1422"/>
                              <a:gd name="T101" fmla="*/ T100 w 1299"/>
                              <a:gd name="T102" fmla="+- 0 7787 6721"/>
                              <a:gd name="T103" fmla="*/ 7787 h 1314"/>
                              <a:gd name="T104" fmla="+- 0 2481 1422"/>
                              <a:gd name="T105" fmla="*/ T104 w 1299"/>
                              <a:gd name="T106" fmla="+- 0 7733 6721"/>
                              <a:gd name="T107" fmla="*/ 7733 h 1314"/>
                              <a:gd name="T108" fmla="+- 0 2466 1422"/>
                              <a:gd name="T109" fmla="*/ T108 w 1299"/>
                              <a:gd name="T110" fmla="+- 0 7687 6721"/>
                              <a:gd name="T111" fmla="*/ 7687 h 1314"/>
                              <a:gd name="T112" fmla="+- 0 2443 1422"/>
                              <a:gd name="T113" fmla="*/ T112 w 1299"/>
                              <a:gd name="T114" fmla="+- 0 7661 6721"/>
                              <a:gd name="T115" fmla="*/ 7661 h 1314"/>
                              <a:gd name="T116" fmla="+- 0 2434 1422"/>
                              <a:gd name="T117" fmla="*/ T116 w 1299"/>
                              <a:gd name="T118" fmla="+- 0 7629 6721"/>
                              <a:gd name="T119" fmla="*/ 7629 h 1314"/>
                              <a:gd name="T120" fmla="+- 0 2453 1422"/>
                              <a:gd name="T121" fmla="*/ T120 w 1299"/>
                              <a:gd name="T122" fmla="+- 0 7593 6721"/>
                              <a:gd name="T123" fmla="*/ 7593 h 1314"/>
                              <a:gd name="T124" fmla="+- 0 2472 1422"/>
                              <a:gd name="T125" fmla="*/ T124 w 1299"/>
                              <a:gd name="T126" fmla="+- 0 7557 6721"/>
                              <a:gd name="T127" fmla="*/ 7557 h 1314"/>
                              <a:gd name="T128" fmla="+- 0 2445 1422"/>
                              <a:gd name="T129" fmla="*/ T128 w 1299"/>
                              <a:gd name="T130" fmla="+- 0 7525 6721"/>
                              <a:gd name="T131" fmla="*/ 7525 h 1314"/>
                              <a:gd name="T132" fmla="+- 0 2408 1422"/>
                              <a:gd name="T133" fmla="*/ T132 w 1299"/>
                              <a:gd name="T134" fmla="+- 0 7501 6721"/>
                              <a:gd name="T135" fmla="*/ 7501 h 1314"/>
                              <a:gd name="T136" fmla="+- 0 2379 1422"/>
                              <a:gd name="T137" fmla="*/ T136 w 1299"/>
                              <a:gd name="T138" fmla="+- 0 7481 6721"/>
                              <a:gd name="T139" fmla="*/ 7481 h 1314"/>
                              <a:gd name="T140" fmla="+- 0 2338 1422"/>
                              <a:gd name="T141" fmla="*/ T140 w 1299"/>
                              <a:gd name="T142" fmla="+- 0 7457 6721"/>
                              <a:gd name="T143" fmla="*/ 7457 h 1314"/>
                              <a:gd name="T144" fmla="+- 0 2302 1422"/>
                              <a:gd name="T145" fmla="*/ T144 w 1299"/>
                              <a:gd name="T146" fmla="+- 0 7447 6721"/>
                              <a:gd name="T147" fmla="*/ 7447 h 1314"/>
                              <a:gd name="T148" fmla="+- 0 2691 1422"/>
                              <a:gd name="T149" fmla="*/ T148 w 1299"/>
                              <a:gd name="T150" fmla="+- 0 7435 6721"/>
                              <a:gd name="T151" fmla="*/ 7435 h 1314"/>
                              <a:gd name="T152" fmla="+- 0 2701 1422"/>
                              <a:gd name="T153" fmla="*/ T152 w 1299"/>
                              <a:gd name="T154" fmla="+- 0 7749 6721"/>
                              <a:gd name="T155" fmla="*/ 7749 h 1314"/>
                              <a:gd name="T156" fmla="+- 0 2685 1422"/>
                              <a:gd name="T157" fmla="*/ T156 w 1299"/>
                              <a:gd name="T158" fmla="+- 0 7773 6721"/>
                              <a:gd name="T159" fmla="*/ 7773 h 1314"/>
                              <a:gd name="T160" fmla="+- 0 2685 1422"/>
                              <a:gd name="T161" fmla="*/ T160 w 1299"/>
                              <a:gd name="T162" fmla="+- 0 7813 6721"/>
                              <a:gd name="T163" fmla="*/ 7813 h 1314"/>
                              <a:gd name="T164" fmla="+- 0 2688 1422"/>
                              <a:gd name="T165" fmla="*/ T164 w 1299"/>
                              <a:gd name="T166" fmla="+- 0 7859 6721"/>
                              <a:gd name="T167" fmla="*/ 7859 h 1314"/>
                              <a:gd name="T168" fmla="+- 0 2693 1422"/>
                              <a:gd name="T169" fmla="*/ T168 w 1299"/>
                              <a:gd name="T170" fmla="+- 0 7903 6721"/>
                              <a:gd name="T171" fmla="*/ 7903 h 1314"/>
                              <a:gd name="T172" fmla="+- 0 2694 1422"/>
                              <a:gd name="T173" fmla="*/ T172 w 1299"/>
                              <a:gd name="T174" fmla="+- 0 7947 6721"/>
                              <a:gd name="T175" fmla="*/ 7947 h 1314"/>
                              <a:gd name="T176" fmla="+- 0 2688 1422"/>
                              <a:gd name="T177" fmla="*/ T176 w 1299"/>
                              <a:gd name="T178" fmla="+- 0 7983 6721"/>
                              <a:gd name="T179" fmla="*/ 7983 h 1314"/>
                              <a:gd name="T180" fmla="+- 0 2667 1422"/>
                              <a:gd name="T181" fmla="*/ T180 w 1299"/>
                              <a:gd name="T182" fmla="+- 0 8007 6721"/>
                              <a:gd name="T183" fmla="*/ 8007 h 1314"/>
                              <a:gd name="T184" fmla="+- 0 2638 1422"/>
                              <a:gd name="T185" fmla="*/ T184 w 1299"/>
                              <a:gd name="T186" fmla="+- 0 8023 6721"/>
                              <a:gd name="T187" fmla="*/ 8023 h 1314"/>
                              <a:gd name="T188" fmla="+- 0 2213 1422"/>
                              <a:gd name="T189" fmla="*/ T188 w 1299"/>
                              <a:gd name="T190" fmla="+- 0 7487 6721"/>
                              <a:gd name="T191" fmla="*/ 7487 h 1314"/>
                              <a:gd name="T192" fmla="+- 0 2177 1422"/>
                              <a:gd name="T193" fmla="*/ T192 w 1299"/>
                              <a:gd name="T194" fmla="+- 0 7463 6721"/>
                              <a:gd name="T195" fmla="*/ 7463 h 1314"/>
                              <a:gd name="T196" fmla="+- 0 2139 1422"/>
                              <a:gd name="T197" fmla="*/ T196 w 1299"/>
                              <a:gd name="T198" fmla="+- 0 7453 6721"/>
                              <a:gd name="T199" fmla="*/ 7453 h 1314"/>
                              <a:gd name="T200" fmla="+- 0 2253 1422"/>
                              <a:gd name="T201" fmla="*/ T200 w 1299"/>
                              <a:gd name="T202" fmla="+- 0 7469 6721"/>
                              <a:gd name="T203" fmla="*/ 7469 h 1314"/>
                              <a:gd name="T204" fmla="+- 0 2237 1422"/>
                              <a:gd name="T205" fmla="*/ T204 w 1299"/>
                              <a:gd name="T206" fmla="+- 0 7487 6721"/>
                              <a:gd name="T207" fmla="*/ 7487 h 1314"/>
                              <a:gd name="T208" fmla="+- 0 1810 1422"/>
                              <a:gd name="T209" fmla="*/ T208 w 1299"/>
                              <a:gd name="T210" fmla="+- 0 7515 6721"/>
                              <a:gd name="T211" fmla="*/ 7515 h 1314"/>
                              <a:gd name="T212" fmla="+- 0 1778 1422"/>
                              <a:gd name="T213" fmla="*/ T212 w 1299"/>
                              <a:gd name="T214" fmla="+- 0 7485 6721"/>
                              <a:gd name="T215" fmla="*/ 7485 h 1314"/>
                              <a:gd name="T216" fmla="+- 0 1740 1422"/>
                              <a:gd name="T217" fmla="*/ T216 w 1299"/>
                              <a:gd name="T218" fmla="+- 0 7467 6721"/>
                              <a:gd name="T219" fmla="*/ 7467 h 1314"/>
                              <a:gd name="T220" fmla="+- 0 1861 1422"/>
                              <a:gd name="T221" fmla="*/ T220 w 1299"/>
                              <a:gd name="T222" fmla="+- 0 7493 6721"/>
                              <a:gd name="T223" fmla="*/ 7493 h 1314"/>
                              <a:gd name="T224" fmla="+- 0 1853 1422"/>
                              <a:gd name="T225" fmla="*/ T224 w 1299"/>
                              <a:gd name="T226" fmla="+- 0 7519 6721"/>
                              <a:gd name="T227" fmla="*/ 7519 h 1314"/>
                              <a:gd name="T228" fmla="+- 0 2589 1422"/>
                              <a:gd name="T229" fmla="*/ T228 w 1299"/>
                              <a:gd name="T230" fmla="+- 0 8035 6721"/>
                              <a:gd name="T231" fmla="*/ 8035 h 1314"/>
                              <a:gd name="T232" fmla="+- 0 2596 1422"/>
                              <a:gd name="T233" fmla="*/ T232 w 1299"/>
                              <a:gd name="T234" fmla="+- 0 8033 6721"/>
                              <a:gd name="T235" fmla="*/ 8033 h 1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299" h="1314">
                                <a:moveTo>
                                  <a:pt x="263" y="780"/>
                                </a:moveTo>
                                <a:lnTo>
                                  <a:pt x="251" y="780"/>
                                </a:lnTo>
                                <a:lnTo>
                                  <a:pt x="247" y="778"/>
                                </a:lnTo>
                                <a:lnTo>
                                  <a:pt x="242" y="778"/>
                                </a:lnTo>
                                <a:lnTo>
                                  <a:pt x="237" y="776"/>
                                </a:lnTo>
                                <a:lnTo>
                                  <a:pt x="229" y="770"/>
                                </a:lnTo>
                                <a:lnTo>
                                  <a:pt x="225" y="768"/>
                                </a:lnTo>
                                <a:lnTo>
                                  <a:pt x="221" y="764"/>
                                </a:lnTo>
                                <a:lnTo>
                                  <a:pt x="216" y="758"/>
                                </a:lnTo>
                                <a:lnTo>
                                  <a:pt x="212" y="754"/>
                                </a:lnTo>
                                <a:lnTo>
                                  <a:pt x="207" y="748"/>
                                </a:lnTo>
                                <a:lnTo>
                                  <a:pt x="198" y="740"/>
                                </a:lnTo>
                                <a:lnTo>
                                  <a:pt x="193" y="736"/>
                                </a:lnTo>
                                <a:lnTo>
                                  <a:pt x="190" y="730"/>
                                </a:lnTo>
                                <a:lnTo>
                                  <a:pt x="187" y="726"/>
                                </a:lnTo>
                                <a:lnTo>
                                  <a:pt x="182" y="722"/>
                                </a:lnTo>
                                <a:lnTo>
                                  <a:pt x="178" y="718"/>
                                </a:lnTo>
                                <a:lnTo>
                                  <a:pt x="175" y="714"/>
                                </a:lnTo>
                                <a:lnTo>
                                  <a:pt x="172" y="710"/>
                                </a:lnTo>
                                <a:lnTo>
                                  <a:pt x="169" y="708"/>
                                </a:lnTo>
                                <a:lnTo>
                                  <a:pt x="164" y="700"/>
                                </a:lnTo>
                                <a:lnTo>
                                  <a:pt x="160" y="696"/>
                                </a:lnTo>
                                <a:lnTo>
                                  <a:pt x="155" y="692"/>
                                </a:lnTo>
                                <a:lnTo>
                                  <a:pt x="147" y="686"/>
                                </a:lnTo>
                                <a:lnTo>
                                  <a:pt x="143" y="682"/>
                                </a:lnTo>
                                <a:lnTo>
                                  <a:pt x="141" y="678"/>
                                </a:lnTo>
                                <a:lnTo>
                                  <a:pt x="128" y="666"/>
                                </a:lnTo>
                                <a:lnTo>
                                  <a:pt x="124" y="664"/>
                                </a:lnTo>
                                <a:lnTo>
                                  <a:pt x="118" y="660"/>
                                </a:lnTo>
                                <a:lnTo>
                                  <a:pt x="110" y="652"/>
                                </a:lnTo>
                                <a:lnTo>
                                  <a:pt x="106" y="650"/>
                                </a:lnTo>
                                <a:lnTo>
                                  <a:pt x="102" y="646"/>
                                </a:lnTo>
                                <a:lnTo>
                                  <a:pt x="98" y="644"/>
                                </a:lnTo>
                                <a:lnTo>
                                  <a:pt x="94" y="640"/>
                                </a:lnTo>
                                <a:lnTo>
                                  <a:pt x="90" y="638"/>
                                </a:lnTo>
                                <a:lnTo>
                                  <a:pt x="87" y="636"/>
                                </a:lnTo>
                                <a:lnTo>
                                  <a:pt x="83" y="632"/>
                                </a:lnTo>
                                <a:lnTo>
                                  <a:pt x="80" y="630"/>
                                </a:lnTo>
                                <a:lnTo>
                                  <a:pt x="76" y="626"/>
                                </a:lnTo>
                                <a:lnTo>
                                  <a:pt x="72" y="624"/>
                                </a:lnTo>
                                <a:lnTo>
                                  <a:pt x="68" y="620"/>
                                </a:lnTo>
                                <a:lnTo>
                                  <a:pt x="65" y="618"/>
                                </a:lnTo>
                                <a:lnTo>
                                  <a:pt x="62" y="616"/>
                                </a:lnTo>
                                <a:lnTo>
                                  <a:pt x="57" y="612"/>
                                </a:lnTo>
                                <a:lnTo>
                                  <a:pt x="54" y="610"/>
                                </a:lnTo>
                                <a:lnTo>
                                  <a:pt x="50" y="608"/>
                                </a:lnTo>
                                <a:lnTo>
                                  <a:pt x="47" y="604"/>
                                </a:lnTo>
                                <a:lnTo>
                                  <a:pt x="43" y="602"/>
                                </a:lnTo>
                                <a:lnTo>
                                  <a:pt x="41" y="600"/>
                                </a:lnTo>
                                <a:lnTo>
                                  <a:pt x="39" y="596"/>
                                </a:lnTo>
                                <a:lnTo>
                                  <a:pt x="36" y="594"/>
                                </a:lnTo>
                                <a:lnTo>
                                  <a:pt x="34" y="590"/>
                                </a:lnTo>
                                <a:lnTo>
                                  <a:pt x="31" y="588"/>
                                </a:lnTo>
                                <a:lnTo>
                                  <a:pt x="24" y="582"/>
                                </a:lnTo>
                                <a:lnTo>
                                  <a:pt x="18" y="574"/>
                                </a:lnTo>
                                <a:lnTo>
                                  <a:pt x="14" y="570"/>
                                </a:lnTo>
                                <a:lnTo>
                                  <a:pt x="12" y="568"/>
                                </a:lnTo>
                                <a:lnTo>
                                  <a:pt x="5" y="562"/>
                                </a:lnTo>
                                <a:lnTo>
                                  <a:pt x="0" y="556"/>
                                </a:lnTo>
                                <a:lnTo>
                                  <a:pt x="11" y="462"/>
                                </a:lnTo>
                                <a:lnTo>
                                  <a:pt x="39" y="240"/>
                                </a:lnTo>
                                <a:lnTo>
                                  <a:pt x="70" y="0"/>
                                </a:lnTo>
                                <a:lnTo>
                                  <a:pt x="671" y="162"/>
                                </a:lnTo>
                                <a:lnTo>
                                  <a:pt x="775" y="208"/>
                                </a:lnTo>
                                <a:lnTo>
                                  <a:pt x="923" y="312"/>
                                </a:lnTo>
                                <a:lnTo>
                                  <a:pt x="920" y="332"/>
                                </a:lnTo>
                                <a:lnTo>
                                  <a:pt x="1137" y="484"/>
                                </a:lnTo>
                                <a:lnTo>
                                  <a:pt x="1209" y="494"/>
                                </a:lnTo>
                                <a:lnTo>
                                  <a:pt x="1185" y="696"/>
                                </a:lnTo>
                                <a:lnTo>
                                  <a:pt x="1216" y="700"/>
                                </a:lnTo>
                                <a:lnTo>
                                  <a:pt x="585" y="700"/>
                                </a:lnTo>
                                <a:lnTo>
                                  <a:pt x="581" y="702"/>
                                </a:lnTo>
                                <a:lnTo>
                                  <a:pt x="579" y="706"/>
                                </a:lnTo>
                                <a:lnTo>
                                  <a:pt x="578" y="708"/>
                                </a:lnTo>
                                <a:lnTo>
                                  <a:pt x="578" y="714"/>
                                </a:lnTo>
                                <a:lnTo>
                                  <a:pt x="512" y="714"/>
                                </a:lnTo>
                                <a:lnTo>
                                  <a:pt x="508" y="716"/>
                                </a:lnTo>
                                <a:lnTo>
                                  <a:pt x="503" y="716"/>
                                </a:lnTo>
                                <a:lnTo>
                                  <a:pt x="501" y="718"/>
                                </a:lnTo>
                                <a:lnTo>
                                  <a:pt x="496" y="720"/>
                                </a:lnTo>
                                <a:lnTo>
                                  <a:pt x="492" y="720"/>
                                </a:lnTo>
                                <a:lnTo>
                                  <a:pt x="488" y="722"/>
                                </a:lnTo>
                                <a:lnTo>
                                  <a:pt x="484" y="724"/>
                                </a:lnTo>
                                <a:lnTo>
                                  <a:pt x="480" y="726"/>
                                </a:lnTo>
                                <a:lnTo>
                                  <a:pt x="476" y="728"/>
                                </a:lnTo>
                                <a:lnTo>
                                  <a:pt x="472" y="732"/>
                                </a:lnTo>
                                <a:lnTo>
                                  <a:pt x="467" y="734"/>
                                </a:lnTo>
                                <a:lnTo>
                                  <a:pt x="463" y="738"/>
                                </a:lnTo>
                                <a:lnTo>
                                  <a:pt x="459" y="740"/>
                                </a:lnTo>
                                <a:lnTo>
                                  <a:pt x="455" y="742"/>
                                </a:lnTo>
                                <a:lnTo>
                                  <a:pt x="451" y="744"/>
                                </a:lnTo>
                                <a:lnTo>
                                  <a:pt x="448" y="746"/>
                                </a:lnTo>
                                <a:lnTo>
                                  <a:pt x="318" y="746"/>
                                </a:lnTo>
                                <a:lnTo>
                                  <a:pt x="314" y="748"/>
                                </a:lnTo>
                                <a:lnTo>
                                  <a:pt x="310" y="748"/>
                                </a:lnTo>
                                <a:lnTo>
                                  <a:pt x="306" y="752"/>
                                </a:lnTo>
                                <a:lnTo>
                                  <a:pt x="300" y="754"/>
                                </a:lnTo>
                                <a:lnTo>
                                  <a:pt x="297" y="758"/>
                                </a:lnTo>
                                <a:lnTo>
                                  <a:pt x="294" y="760"/>
                                </a:lnTo>
                                <a:lnTo>
                                  <a:pt x="286" y="770"/>
                                </a:lnTo>
                                <a:lnTo>
                                  <a:pt x="284" y="772"/>
                                </a:lnTo>
                                <a:lnTo>
                                  <a:pt x="281" y="774"/>
                                </a:lnTo>
                                <a:lnTo>
                                  <a:pt x="277" y="776"/>
                                </a:lnTo>
                                <a:lnTo>
                                  <a:pt x="272" y="778"/>
                                </a:lnTo>
                                <a:lnTo>
                                  <a:pt x="263" y="780"/>
                                </a:lnTo>
                                <a:close/>
                                <a:moveTo>
                                  <a:pt x="1267" y="702"/>
                                </a:moveTo>
                                <a:lnTo>
                                  <a:pt x="1231" y="702"/>
                                </a:lnTo>
                                <a:lnTo>
                                  <a:pt x="1256" y="500"/>
                                </a:lnTo>
                                <a:lnTo>
                                  <a:pt x="1260" y="500"/>
                                </a:lnTo>
                                <a:lnTo>
                                  <a:pt x="1252" y="568"/>
                                </a:lnTo>
                                <a:lnTo>
                                  <a:pt x="1267" y="702"/>
                                </a:lnTo>
                                <a:close/>
                                <a:moveTo>
                                  <a:pt x="656" y="730"/>
                                </a:moveTo>
                                <a:lnTo>
                                  <a:pt x="632" y="730"/>
                                </a:lnTo>
                                <a:lnTo>
                                  <a:pt x="630" y="728"/>
                                </a:lnTo>
                                <a:lnTo>
                                  <a:pt x="626" y="726"/>
                                </a:lnTo>
                                <a:lnTo>
                                  <a:pt x="623" y="724"/>
                                </a:lnTo>
                                <a:lnTo>
                                  <a:pt x="620" y="722"/>
                                </a:lnTo>
                                <a:lnTo>
                                  <a:pt x="618" y="718"/>
                                </a:lnTo>
                                <a:lnTo>
                                  <a:pt x="616" y="716"/>
                                </a:lnTo>
                                <a:lnTo>
                                  <a:pt x="613" y="714"/>
                                </a:lnTo>
                                <a:lnTo>
                                  <a:pt x="611" y="710"/>
                                </a:lnTo>
                                <a:lnTo>
                                  <a:pt x="603" y="706"/>
                                </a:lnTo>
                                <a:lnTo>
                                  <a:pt x="600" y="704"/>
                                </a:lnTo>
                                <a:lnTo>
                                  <a:pt x="594" y="700"/>
                                </a:lnTo>
                                <a:lnTo>
                                  <a:pt x="1216" y="700"/>
                                </a:lnTo>
                                <a:lnTo>
                                  <a:pt x="1231" y="702"/>
                                </a:lnTo>
                                <a:lnTo>
                                  <a:pt x="1267" y="702"/>
                                </a:lnTo>
                                <a:lnTo>
                                  <a:pt x="1269" y="714"/>
                                </a:lnTo>
                                <a:lnTo>
                                  <a:pt x="836" y="714"/>
                                </a:lnTo>
                                <a:lnTo>
                                  <a:pt x="834" y="716"/>
                                </a:lnTo>
                                <a:lnTo>
                                  <a:pt x="834" y="720"/>
                                </a:lnTo>
                                <a:lnTo>
                                  <a:pt x="833" y="726"/>
                                </a:lnTo>
                                <a:lnTo>
                                  <a:pt x="673" y="726"/>
                                </a:lnTo>
                                <a:lnTo>
                                  <a:pt x="669" y="728"/>
                                </a:lnTo>
                                <a:lnTo>
                                  <a:pt x="660" y="728"/>
                                </a:lnTo>
                                <a:lnTo>
                                  <a:pt x="656" y="730"/>
                                </a:lnTo>
                                <a:close/>
                                <a:moveTo>
                                  <a:pt x="572" y="754"/>
                                </a:moveTo>
                                <a:lnTo>
                                  <a:pt x="567" y="754"/>
                                </a:lnTo>
                                <a:lnTo>
                                  <a:pt x="562" y="752"/>
                                </a:lnTo>
                                <a:lnTo>
                                  <a:pt x="559" y="750"/>
                                </a:lnTo>
                                <a:lnTo>
                                  <a:pt x="555" y="748"/>
                                </a:lnTo>
                                <a:lnTo>
                                  <a:pt x="551" y="744"/>
                                </a:lnTo>
                                <a:lnTo>
                                  <a:pt x="548" y="742"/>
                                </a:lnTo>
                                <a:lnTo>
                                  <a:pt x="543" y="734"/>
                                </a:lnTo>
                                <a:lnTo>
                                  <a:pt x="536" y="726"/>
                                </a:lnTo>
                                <a:lnTo>
                                  <a:pt x="532" y="722"/>
                                </a:lnTo>
                                <a:lnTo>
                                  <a:pt x="530" y="718"/>
                                </a:lnTo>
                                <a:lnTo>
                                  <a:pt x="527" y="716"/>
                                </a:lnTo>
                                <a:lnTo>
                                  <a:pt x="521" y="716"/>
                                </a:lnTo>
                                <a:lnTo>
                                  <a:pt x="516" y="714"/>
                                </a:lnTo>
                                <a:lnTo>
                                  <a:pt x="578" y="714"/>
                                </a:lnTo>
                                <a:lnTo>
                                  <a:pt x="578" y="720"/>
                                </a:lnTo>
                                <a:lnTo>
                                  <a:pt x="578" y="722"/>
                                </a:lnTo>
                                <a:lnTo>
                                  <a:pt x="579" y="730"/>
                                </a:lnTo>
                                <a:lnTo>
                                  <a:pt x="580" y="734"/>
                                </a:lnTo>
                                <a:lnTo>
                                  <a:pt x="580" y="742"/>
                                </a:lnTo>
                                <a:lnTo>
                                  <a:pt x="579" y="746"/>
                                </a:lnTo>
                                <a:lnTo>
                                  <a:pt x="578" y="750"/>
                                </a:lnTo>
                                <a:lnTo>
                                  <a:pt x="575" y="752"/>
                                </a:lnTo>
                                <a:lnTo>
                                  <a:pt x="572" y="754"/>
                                </a:lnTo>
                                <a:close/>
                                <a:moveTo>
                                  <a:pt x="1205" y="1306"/>
                                </a:moveTo>
                                <a:lnTo>
                                  <a:pt x="1100" y="1306"/>
                                </a:lnTo>
                                <a:lnTo>
                                  <a:pt x="1096" y="1304"/>
                                </a:lnTo>
                                <a:lnTo>
                                  <a:pt x="1093" y="1302"/>
                                </a:lnTo>
                                <a:lnTo>
                                  <a:pt x="1091" y="1298"/>
                                </a:lnTo>
                                <a:lnTo>
                                  <a:pt x="1089" y="1296"/>
                                </a:lnTo>
                                <a:lnTo>
                                  <a:pt x="1087" y="1292"/>
                                </a:lnTo>
                                <a:lnTo>
                                  <a:pt x="1085" y="1288"/>
                                </a:lnTo>
                                <a:lnTo>
                                  <a:pt x="1083" y="1286"/>
                                </a:lnTo>
                                <a:lnTo>
                                  <a:pt x="1081" y="1280"/>
                                </a:lnTo>
                                <a:lnTo>
                                  <a:pt x="1080" y="1278"/>
                                </a:lnTo>
                                <a:lnTo>
                                  <a:pt x="1080" y="1274"/>
                                </a:lnTo>
                                <a:lnTo>
                                  <a:pt x="1079" y="1268"/>
                                </a:lnTo>
                                <a:lnTo>
                                  <a:pt x="1079" y="1264"/>
                                </a:lnTo>
                                <a:lnTo>
                                  <a:pt x="1079" y="1258"/>
                                </a:lnTo>
                                <a:lnTo>
                                  <a:pt x="1078" y="1250"/>
                                </a:lnTo>
                                <a:lnTo>
                                  <a:pt x="1077" y="1246"/>
                                </a:lnTo>
                                <a:lnTo>
                                  <a:pt x="1076" y="1238"/>
                                </a:lnTo>
                                <a:lnTo>
                                  <a:pt x="1075" y="1230"/>
                                </a:lnTo>
                                <a:lnTo>
                                  <a:pt x="1074" y="1226"/>
                                </a:lnTo>
                                <a:lnTo>
                                  <a:pt x="1073" y="1220"/>
                                </a:lnTo>
                                <a:lnTo>
                                  <a:pt x="1072" y="1216"/>
                                </a:lnTo>
                                <a:lnTo>
                                  <a:pt x="1072" y="1210"/>
                                </a:lnTo>
                                <a:lnTo>
                                  <a:pt x="1072" y="1208"/>
                                </a:lnTo>
                                <a:lnTo>
                                  <a:pt x="1071" y="1204"/>
                                </a:lnTo>
                                <a:lnTo>
                                  <a:pt x="1070" y="1200"/>
                                </a:lnTo>
                                <a:lnTo>
                                  <a:pt x="1069" y="1194"/>
                                </a:lnTo>
                                <a:lnTo>
                                  <a:pt x="1068" y="1188"/>
                                </a:lnTo>
                                <a:lnTo>
                                  <a:pt x="1067" y="1182"/>
                                </a:lnTo>
                                <a:lnTo>
                                  <a:pt x="1067" y="1176"/>
                                </a:lnTo>
                                <a:lnTo>
                                  <a:pt x="1067" y="1168"/>
                                </a:lnTo>
                                <a:lnTo>
                                  <a:pt x="1066" y="1160"/>
                                </a:lnTo>
                                <a:lnTo>
                                  <a:pt x="1065" y="1154"/>
                                </a:lnTo>
                                <a:lnTo>
                                  <a:pt x="1065" y="1148"/>
                                </a:lnTo>
                                <a:lnTo>
                                  <a:pt x="1064" y="1142"/>
                                </a:lnTo>
                                <a:lnTo>
                                  <a:pt x="1064" y="1138"/>
                                </a:lnTo>
                                <a:lnTo>
                                  <a:pt x="1063" y="1132"/>
                                </a:lnTo>
                                <a:lnTo>
                                  <a:pt x="1063" y="1128"/>
                                </a:lnTo>
                                <a:lnTo>
                                  <a:pt x="1063" y="1122"/>
                                </a:lnTo>
                                <a:lnTo>
                                  <a:pt x="1062" y="1114"/>
                                </a:lnTo>
                                <a:lnTo>
                                  <a:pt x="1061" y="1108"/>
                                </a:lnTo>
                                <a:lnTo>
                                  <a:pt x="1061" y="1102"/>
                                </a:lnTo>
                                <a:lnTo>
                                  <a:pt x="1061" y="1098"/>
                                </a:lnTo>
                                <a:lnTo>
                                  <a:pt x="1062" y="1092"/>
                                </a:lnTo>
                                <a:lnTo>
                                  <a:pt x="1062" y="1086"/>
                                </a:lnTo>
                                <a:lnTo>
                                  <a:pt x="1062" y="1080"/>
                                </a:lnTo>
                                <a:lnTo>
                                  <a:pt x="1063" y="1074"/>
                                </a:lnTo>
                                <a:lnTo>
                                  <a:pt x="1065" y="1066"/>
                                </a:lnTo>
                                <a:lnTo>
                                  <a:pt x="1065" y="1060"/>
                                </a:lnTo>
                                <a:lnTo>
                                  <a:pt x="1065" y="1048"/>
                                </a:lnTo>
                                <a:lnTo>
                                  <a:pt x="1064" y="1044"/>
                                </a:lnTo>
                                <a:lnTo>
                                  <a:pt x="1064" y="1038"/>
                                </a:lnTo>
                                <a:lnTo>
                                  <a:pt x="1063" y="1030"/>
                                </a:lnTo>
                                <a:lnTo>
                                  <a:pt x="1061" y="1024"/>
                                </a:lnTo>
                                <a:lnTo>
                                  <a:pt x="1060" y="1018"/>
                                </a:lnTo>
                                <a:lnTo>
                                  <a:pt x="1059" y="1012"/>
                                </a:lnTo>
                                <a:lnTo>
                                  <a:pt x="1057" y="1004"/>
                                </a:lnTo>
                                <a:lnTo>
                                  <a:pt x="1056" y="1000"/>
                                </a:lnTo>
                                <a:lnTo>
                                  <a:pt x="1055" y="994"/>
                                </a:lnTo>
                                <a:lnTo>
                                  <a:pt x="1051" y="984"/>
                                </a:lnTo>
                                <a:lnTo>
                                  <a:pt x="1049" y="978"/>
                                </a:lnTo>
                                <a:lnTo>
                                  <a:pt x="1047" y="974"/>
                                </a:lnTo>
                                <a:lnTo>
                                  <a:pt x="1045" y="970"/>
                                </a:lnTo>
                                <a:lnTo>
                                  <a:pt x="1044" y="966"/>
                                </a:lnTo>
                                <a:lnTo>
                                  <a:pt x="1043" y="960"/>
                                </a:lnTo>
                                <a:lnTo>
                                  <a:pt x="1042" y="956"/>
                                </a:lnTo>
                                <a:lnTo>
                                  <a:pt x="1040" y="952"/>
                                </a:lnTo>
                                <a:lnTo>
                                  <a:pt x="1037" y="950"/>
                                </a:lnTo>
                                <a:lnTo>
                                  <a:pt x="1034" y="948"/>
                                </a:lnTo>
                                <a:lnTo>
                                  <a:pt x="1027" y="944"/>
                                </a:lnTo>
                                <a:lnTo>
                                  <a:pt x="1023" y="942"/>
                                </a:lnTo>
                                <a:lnTo>
                                  <a:pt x="1021" y="940"/>
                                </a:lnTo>
                                <a:lnTo>
                                  <a:pt x="1019" y="938"/>
                                </a:lnTo>
                                <a:lnTo>
                                  <a:pt x="1016" y="930"/>
                                </a:lnTo>
                                <a:lnTo>
                                  <a:pt x="1015" y="926"/>
                                </a:lnTo>
                                <a:lnTo>
                                  <a:pt x="1013" y="924"/>
                                </a:lnTo>
                                <a:lnTo>
                                  <a:pt x="1012" y="922"/>
                                </a:lnTo>
                                <a:lnTo>
                                  <a:pt x="1011" y="918"/>
                                </a:lnTo>
                                <a:lnTo>
                                  <a:pt x="1011" y="912"/>
                                </a:lnTo>
                                <a:lnTo>
                                  <a:pt x="1012" y="908"/>
                                </a:lnTo>
                                <a:lnTo>
                                  <a:pt x="1012" y="904"/>
                                </a:lnTo>
                                <a:lnTo>
                                  <a:pt x="1013" y="900"/>
                                </a:lnTo>
                                <a:lnTo>
                                  <a:pt x="1015" y="896"/>
                                </a:lnTo>
                                <a:lnTo>
                                  <a:pt x="1018" y="892"/>
                                </a:lnTo>
                                <a:lnTo>
                                  <a:pt x="1020" y="888"/>
                                </a:lnTo>
                                <a:lnTo>
                                  <a:pt x="1023" y="884"/>
                                </a:lnTo>
                                <a:lnTo>
                                  <a:pt x="1028" y="874"/>
                                </a:lnTo>
                                <a:lnTo>
                                  <a:pt x="1031" y="872"/>
                                </a:lnTo>
                                <a:lnTo>
                                  <a:pt x="1034" y="868"/>
                                </a:lnTo>
                                <a:lnTo>
                                  <a:pt x="1037" y="864"/>
                                </a:lnTo>
                                <a:lnTo>
                                  <a:pt x="1039" y="862"/>
                                </a:lnTo>
                                <a:lnTo>
                                  <a:pt x="1042" y="858"/>
                                </a:lnTo>
                                <a:lnTo>
                                  <a:pt x="1044" y="852"/>
                                </a:lnTo>
                                <a:lnTo>
                                  <a:pt x="1046" y="848"/>
                                </a:lnTo>
                                <a:lnTo>
                                  <a:pt x="1047" y="842"/>
                                </a:lnTo>
                                <a:lnTo>
                                  <a:pt x="1050" y="836"/>
                                </a:lnTo>
                                <a:lnTo>
                                  <a:pt x="1046" y="828"/>
                                </a:lnTo>
                                <a:lnTo>
                                  <a:pt x="1044" y="826"/>
                                </a:lnTo>
                                <a:lnTo>
                                  <a:pt x="1042" y="822"/>
                                </a:lnTo>
                                <a:lnTo>
                                  <a:pt x="1040" y="820"/>
                                </a:lnTo>
                                <a:lnTo>
                                  <a:pt x="1038" y="818"/>
                                </a:lnTo>
                                <a:lnTo>
                                  <a:pt x="1034" y="814"/>
                                </a:lnTo>
                                <a:lnTo>
                                  <a:pt x="1030" y="812"/>
                                </a:lnTo>
                                <a:lnTo>
                                  <a:pt x="1023" y="804"/>
                                </a:lnTo>
                                <a:lnTo>
                                  <a:pt x="1019" y="802"/>
                                </a:lnTo>
                                <a:lnTo>
                                  <a:pt x="1015" y="800"/>
                                </a:lnTo>
                                <a:lnTo>
                                  <a:pt x="1011" y="796"/>
                                </a:lnTo>
                                <a:lnTo>
                                  <a:pt x="1007" y="794"/>
                                </a:lnTo>
                                <a:lnTo>
                                  <a:pt x="1003" y="792"/>
                                </a:lnTo>
                                <a:lnTo>
                                  <a:pt x="1000" y="788"/>
                                </a:lnTo>
                                <a:lnTo>
                                  <a:pt x="993" y="784"/>
                                </a:lnTo>
                                <a:lnTo>
                                  <a:pt x="986" y="780"/>
                                </a:lnTo>
                                <a:lnTo>
                                  <a:pt x="983" y="778"/>
                                </a:lnTo>
                                <a:lnTo>
                                  <a:pt x="980" y="776"/>
                                </a:lnTo>
                                <a:lnTo>
                                  <a:pt x="976" y="774"/>
                                </a:lnTo>
                                <a:lnTo>
                                  <a:pt x="972" y="772"/>
                                </a:lnTo>
                                <a:lnTo>
                                  <a:pt x="969" y="768"/>
                                </a:lnTo>
                                <a:lnTo>
                                  <a:pt x="965" y="766"/>
                                </a:lnTo>
                                <a:lnTo>
                                  <a:pt x="961" y="762"/>
                                </a:lnTo>
                                <a:lnTo>
                                  <a:pt x="957" y="760"/>
                                </a:lnTo>
                                <a:lnTo>
                                  <a:pt x="953" y="758"/>
                                </a:lnTo>
                                <a:lnTo>
                                  <a:pt x="949" y="754"/>
                                </a:lnTo>
                                <a:lnTo>
                                  <a:pt x="944" y="752"/>
                                </a:lnTo>
                                <a:lnTo>
                                  <a:pt x="940" y="748"/>
                                </a:lnTo>
                                <a:lnTo>
                                  <a:pt x="932" y="744"/>
                                </a:lnTo>
                                <a:lnTo>
                                  <a:pt x="928" y="742"/>
                                </a:lnTo>
                                <a:lnTo>
                                  <a:pt x="920" y="738"/>
                                </a:lnTo>
                                <a:lnTo>
                                  <a:pt x="916" y="736"/>
                                </a:lnTo>
                                <a:lnTo>
                                  <a:pt x="912" y="734"/>
                                </a:lnTo>
                                <a:lnTo>
                                  <a:pt x="908" y="734"/>
                                </a:lnTo>
                                <a:lnTo>
                                  <a:pt x="905" y="732"/>
                                </a:lnTo>
                                <a:lnTo>
                                  <a:pt x="900" y="732"/>
                                </a:lnTo>
                                <a:lnTo>
                                  <a:pt x="897" y="730"/>
                                </a:lnTo>
                                <a:lnTo>
                                  <a:pt x="893" y="728"/>
                                </a:lnTo>
                                <a:lnTo>
                                  <a:pt x="885" y="728"/>
                                </a:lnTo>
                                <a:lnTo>
                                  <a:pt x="880" y="726"/>
                                </a:lnTo>
                                <a:lnTo>
                                  <a:pt x="876" y="724"/>
                                </a:lnTo>
                                <a:lnTo>
                                  <a:pt x="872" y="722"/>
                                </a:lnTo>
                                <a:lnTo>
                                  <a:pt x="867" y="720"/>
                                </a:lnTo>
                                <a:lnTo>
                                  <a:pt x="862" y="720"/>
                                </a:lnTo>
                                <a:lnTo>
                                  <a:pt x="858" y="718"/>
                                </a:lnTo>
                                <a:lnTo>
                                  <a:pt x="855" y="716"/>
                                </a:lnTo>
                                <a:lnTo>
                                  <a:pt x="851" y="714"/>
                                </a:lnTo>
                                <a:lnTo>
                                  <a:pt x="1269" y="714"/>
                                </a:lnTo>
                                <a:lnTo>
                                  <a:pt x="1298" y="968"/>
                                </a:lnTo>
                                <a:lnTo>
                                  <a:pt x="1296" y="1018"/>
                                </a:lnTo>
                                <a:lnTo>
                                  <a:pt x="1293" y="1020"/>
                                </a:lnTo>
                                <a:lnTo>
                                  <a:pt x="1290" y="1020"/>
                                </a:lnTo>
                                <a:lnTo>
                                  <a:pt x="1287" y="1022"/>
                                </a:lnTo>
                                <a:lnTo>
                                  <a:pt x="1284" y="1024"/>
                                </a:lnTo>
                                <a:lnTo>
                                  <a:pt x="1281" y="1026"/>
                                </a:lnTo>
                                <a:lnTo>
                                  <a:pt x="1279" y="1028"/>
                                </a:lnTo>
                                <a:lnTo>
                                  <a:pt x="1277" y="1032"/>
                                </a:lnTo>
                                <a:lnTo>
                                  <a:pt x="1275" y="1034"/>
                                </a:lnTo>
                                <a:lnTo>
                                  <a:pt x="1273" y="1036"/>
                                </a:lnTo>
                                <a:lnTo>
                                  <a:pt x="1269" y="1038"/>
                                </a:lnTo>
                                <a:lnTo>
                                  <a:pt x="1268" y="1040"/>
                                </a:lnTo>
                                <a:lnTo>
                                  <a:pt x="1266" y="1044"/>
                                </a:lnTo>
                                <a:lnTo>
                                  <a:pt x="1264" y="1048"/>
                                </a:lnTo>
                                <a:lnTo>
                                  <a:pt x="1263" y="1052"/>
                                </a:lnTo>
                                <a:lnTo>
                                  <a:pt x="1262" y="1054"/>
                                </a:lnTo>
                                <a:lnTo>
                                  <a:pt x="1263" y="1060"/>
                                </a:lnTo>
                                <a:lnTo>
                                  <a:pt x="1263" y="1066"/>
                                </a:lnTo>
                                <a:lnTo>
                                  <a:pt x="1263" y="1070"/>
                                </a:lnTo>
                                <a:lnTo>
                                  <a:pt x="1264" y="1074"/>
                                </a:lnTo>
                                <a:lnTo>
                                  <a:pt x="1263" y="1078"/>
                                </a:lnTo>
                                <a:lnTo>
                                  <a:pt x="1263" y="1086"/>
                                </a:lnTo>
                                <a:lnTo>
                                  <a:pt x="1263" y="1092"/>
                                </a:lnTo>
                                <a:lnTo>
                                  <a:pt x="1263" y="1096"/>
                                </a:lnTo>
                                <a:lnTo>
                                  <a:pt x="1264" y="1102"/>
                                </a:lnTo>
                                <a:lnTo>
                                  <a:pt x="1265" y="1106"/>
                                </a:lnTo>
                                <a:lnTo>
                                  <a:pt x="1265" y="1108"/>
                                </a:lnTo>
                                <a:lnTo>
                                  <a:pt x="1265" y="1114"/>
                                </a:lnTo>
                                <a:lnTo>
                                  <a:pt x="1265" y="1128"/>
                                </a:lnTo>
                                <a:lnTo>
                                  <a:pt x="1266" y="1132"/>
                                </a:lnTo>
                                <a:lnTo>
                                  <a:pt x="1266" y="1138"/>
                                </a:lnTo>
                                <a:lnTo>
                                  <a:pt x="1267" y="1142"/>
                                </a:lnTo>
                                <a:lnTo>
                                  <a:pt x="1267" y="1154"/>
                                </a:lnTo>
                                <a:lnTo>
                                  <a:pt x="1268" y="1158"/>
                                </a:lnTo>
                                <a:lnTo>
                                  <a:pt x="1270" y="1162"/>
                                </a:lnTo>
                                <a:lnTo>
                                  <a:pt x="1270" y="1164"/>
                                </a:lnTo>
                                <a:lnTo>
                                  <a:pt x="1270" y="1174"/>
                                </a:lnTo>
                                <a:lnTo>
                                  <a:pt x="1271" y="1180"/>
                                </a:lnTo>
                                <a:lnTo>
                                  <a:pt x="1271" y="1182"/>
                                </a:lnTo>
                                <a:lnTo>
                                  <a:pt x="1271" y="1188"/>
                                </a:lnTo>
                                <a:lnTo>
                                  <a:pt x="1271" y="1194"/>
                                </a:lnTo>
                                <a:lnTo>
                                  <a:pt x="1272" y="1200"/>
                                </a:lnTo>
                                <a:lnTo>
                                  <a:pt x="1272" y="1206"/>
                                </a:lnTo>
                                <a:lnTo>
                                  <a:pt x="1273" y="1212"/>
                                </a:lnTo>
                                <a:lnTo>
                                  <a:pt x="1273" y="1216"/>
                                </a:lnTo>
                                <a:lnTo>
                                  <a:pt x="1273" y="1220"/>
                                </a:lnTo>
                                <a:lnTo>
                                  <a:pt x="1272" y="1226"/>
                                </a:lnTo>
                                <a:lnTo>
                                  <a:pt x="1271" y="1230"/>
                                </a:lnTo>
                                <a:lnTo>
                                  <a:pt x="1271" y="1234"/>
                                </a:lnTo>
                                <a:lnTo>
                                  <a:pt x="1272" y="1242"/>
                                </a:lnTo>
                                <a:lnTo>
                                  <a:pt x="1272" y="1244"/>
                                </a:lnTo>
                                <a:lnTo>
                                  <a:pt x="1271" y="1252"/>
                                </a:lnTo>
                                <a:lnTo>
                                  <a:pt x="1270" y="1256"/>
                                </a:lnTo>
                                <a:lnTo>
                                  <a:pt x="1268" y="1258"/>
                                </a:lnTo>
                                <a:lnTo>
                                  <a:pt x="1266" y="1262"/>
                                </a:lnTo>
                                <a:lnTo>
                                  <a:pt x="1265" y="1264"/>
                                </a:lnTo>
                                <a:lnTo>
                                  <a:pt x="1265" y="1266"/>
                                </a:lnTo>
                                <a:lnTo>
                                  <a:pt x="1262" y="1268"/>
                                </a:lnTo>
                                <a:lnTo>
                                  <a:pt x="1259" y="1272"/>
                                </a:lnTo>
                                <a:lnTo>
                                  <a:pt x="1256" y="1276"/>
                                </a:lnTo>
                                <a:lnTo>
                                  <a:pt x="1253" y="1278"/>
                                </a:lnTo>
                                <a:lnTo>
                                  <a:pt x="1249" y="1282"/>
                                </a:lnTo>
                                <a:lnTo>
                                  <a:pt x="1245" y="1286"/>
                                </a:lnTo>
                                <a:lnTo>
                                  <a:pt x="1240" y="1288"/>
                                </a:lnTo>
                                <a:lnTo>
                                  <a:pt x="1236" y="1292"/>
                                </a:lnTo>
                                <a:lnTo>
                                  <a:pt x="1234" y="1292"/>
                                </a:lnTo>
                                <a:lnTo>
                                  <a:pt x="1231" y="1294"/>
                                </a:lnTo>
                                <a:lnTo>
                                  <a:pt x="1228" y="1296"/>
                                </a:lnTo>
                                <a:lnTo>
                                  <a:pt x="1226" y="1296"/>
                                </a:lnTo>
                                <a:lnTo>
                                  <a:pt x="1218" y="1300"/>
                                </a:lnTo>
                                <a:lnTo>
                                  <a:pt x="1216" y="1302"/>
                                </a:lnTo>
                                <a:lnTo>
                                  <a:pt x="1212" y="1304"/>
                                </a:lnTo>
                                <a:lnTo>
                                  <a:pt x="1209" y="1304"/>
                                </a:lnTo>
                                <a:lnTo>
                                  <a:pt x="1205" y="1306"/>
                                </a:lnTo>
                                <a:close/>
                                <a:moveTo>
                                  <a:pt x="810" y="772"/>
                                </a:moveTo>
                                <a:lnTo>
                                  <a:pt x="800" y="772"/>
                                </a:lnTo>
                                <a:lnTo>
                                  <a:pt x="797" y="770"/>
                                </a:lnTo>
                                <a:lnTo>
                                  <a:pt x="794" y="768"/>
                                </a:lnTo>
                                <a:lnTo>
                                  <a:pt x="791" y="766"/>
                                </a:lnTo>
                                <a:lnTo>
                                  <a:pt x="788" y="764"/>
                                </a:lnTo>
                                <a:lnTo>
                                  <a:pt x="786" y="760"/>
                                </a:lnTo>
                                <a:lnTo>
                                  <a:pt x="784" y="758"/>
                                </a:lnTo>
                                <a:lnTo>
                                  <a:pt x="780" y="756"/>
                                </a:lnTo>
                                <a:lnTo>
                                  <a:pt x="776" y="754"/>
                                </a:lnTo>
                                <a:lnTo>
                                  <a:pt x="765" y="748"/>
                                </a:lnTo>
                                <a:lnTo>
                                  <a:pt x="761" y="746"/>
                                </a:lnTo>
                                <a:lnTo>
                                  <a:pt x="755" y="742"/>
                                </a:lnTo>
                                <a:lnTo>
                                  <a:pt x="751" y="742"/>
                                </a:lnTo>
                                <a:lnTo>
                                  <a:pt x="746" y="740"/>
                                </a:lnTo>
                                <a:lnTo>
                                  <a:pt x="741" y="738"/>
                                </a:lnTo>
                                <a:lnTo>
                                  <a:pt x="737" y="738"/>
                                </a:lnTo>
                                <a:lnTo>
                                  <a:pt x="732" y="736"/>
                                </a:lnTo>
                                <a:lnTo>
                                  <a:pt x="727" y="734"/>
                                </a:lnTo>
                                <a:lnTo>
                                  <a:pt x="723" y="734"/>
                                </a:lnTo>
                                <a:lnTo>
                                  <a:pt x="717" y="732"/>
                                </a:lnTo>
                                <a:lnTo>
                                  <a:pt x="709" y="730"/>
                                </a:lnTo>
                                <a:lnTo>
                                  <a:pt x="704" y="728"/>
                                </a:lnTo>
                                <a:lnTo>
                                  <a:pt x="697" y="726"/>
                                </a:lnTo>
                                <a:lnTo>
                                  <a:pt x="833" y="726"/>
                                </a:lnTo>
                                <a:lnTo>
                                  <a:pt x="834" y="730"/>
                                </a:lnTo>
                                <a:lnTo>
                                  <a:pt x="833" y="736"/>
                                </a:lnTo>
                                <a:lnTo>
                                  <a:pt x="832" y="740"/>
                                </a:lnTo>
                                <a:lnTo>
                                  <a:pt x="831" y="748"/>
                                </a:lnTo>
                                <a:lnTo>
                                  <a:pt x="830" y="750"/>
                                </a:lnTo>
                                <a:lnTo>
                                  <a:pt x="829" y="754"/>
                                </a:lnTo>
                                <a:lnTo>
                                  <a:pt x="827" y="756"/>
                                </a:lnTo>
                                <a:lnTo>
                                  <a:pt x="825" y="758"/>
                                </a:lnTo>
                                <a:lnTo>
                                  <a:pt x="822" y="760"/>
                                </a:lnTo>
                                <a:lnTo>
                                  <a:pt x="819" y="762"/>
                                </a:lnTo>
                                <a:lnTo>
                                  <a:pt x="817" y="764"/>
                                </a:lnTo>
                                <a:lnTo>
                                  <a:pt x="815" y="766"/>
                                </a:lnTo>
                                <a:lnTo>
                                  <a:pt x="813" y="768"/>
                                </a:lnTo>
                                <a:lnTo>
                                  <a:pt x="810" y="772"/>
                                </a:lnTo>
                                <a:close/>
                                <a:moveTo>
                                  <a:pt x="424" y="802"/>
                                </a:moveTo>
                                <a:lnTo>
                                  <a:pt x="407" y="802"/>
                                </a:lnTo>
                                <a:lnTo>
                                  <a:pt x="402" y="800"/>
                                </a:lnTo>
                                <a:lnTo>
                                  <a:pt x="397" y="798"/>
                                </a:lnTo>
                                <a:lnTo>
                                  <a:pt x="393" y="796"/>
                                </a:lnTo>
                                <a:lnTo>
                                  <a:pt x="388" y="794"/>
                                </a:lnTo>
                                <a:lnTo>
                                  <a:pt x="383" y="790"/>
                                </a:lnTo>
                                <a:lnTo>
                                  <a:pt x="380" y="786"/>
                                </a:lnTo>
                                <a:lnTo>
                                  <a:pt x="377" y="784"/>
                                </a:lnTo>
                                <a:lnTo>
                                  <a:pt x="373" y="778"/>
                                </a:lnTo>
                                <a:lnTo>
                                  <a:pt x="369" y="774"/>
                                </a:lnTo>
                                <a:lnTo>
                                  <a:pt x="365" y="770"/>
                                </a:lnTo>
                                <a:lnTo>
                                  <a:pt x="360" y="768"/>
                                </a:lnTo>
                                <a:lnTo>
                                  <a:pt x="356" y="764"/>
                                </a:lnTo>
                                <a:lnTo>
                                  <a:pt x="352" y="760"/>
                                </a:lnTo>
                                <a:lnTo>
                                  <a:pt x="347" y="758"/>
                                </a:lnTo>
                                <a:lnTo>
                                  <a:pt x="343" y="754"/>
                                </a:lnTo>
                                <a:lnTo>
                                  <a:pt x="340" y="752"/>
                                </a:lnTo>
                                <a:lnTo>
                                  <a:pt x="335" y="750"/>
                                </a:lnTo>
                                <a:lnTo>
                                  <a:pt x="330" y="748"/>
                                </a:lnTo>
                                <a:lnTo>
                                  <a:pt x="322" y="748"/>
                                </a:lnTo>
                                <a:lnTo>
                                  <a:pt x="318" y="746"/>
                                </a:lnTo>
                                <a:lnTo>
                                  <a:pt x="448" y="746"/>
                                </a:lnTo>
                                <a:lnTo>
                                  <a:pt x="444" y="748"/>
                                </a:lnTo>
                                <a:lnTo>
                                  <a:pt x="442" y="752"/>
                                </a:lnTo>
                                <a:lnTo>
                                  <a:pt x="440" y="756"/>
                                </a:lnTo>
                                <a:lnTo>
                                  <a:pt x="438" y="760"/>
                                </a:lnTo>
                                <a:lnTo>
                                  <a:pt x="439" y="766"/>
                                </a:lnTo>
                                <a:lnTo>
                                  <a:pt x="439" y="768"/>
                                </a:lnTo>
                                <a:lnTo>
                                  <a:pt x="439" y="772"/>
                                </a:lnTo>
                                <a:lnTo>
                                  <a:pt x="440" y="776"/>
                                </a:lnTo>
                                <a:lnTo>
                                  <a:pt x="441" y="780"/>
                                </a:lnTo>
                                <a:lnTo>
                                  <a:pt x="442" y="784"/>
                                </a:lnTo>
                                <a:lnTo>
                                  <a:pt x="441" y="788"/>
                                </a:lnTo>
                                <a:lnTo>
                                  <a:pt x="440" y="790"/>
                                </a:lnTo>
                                <a:lnTo>
                                  <a:pt x="438" y="794"/>
                                </a:lnTo>
                                <a:lnTo>
                                  <a:pt x="436" y="796"/>
                                </a:lnTo>
                                <a:lnTo>
                                  <a:pt x="431" y="798"/>
                                </a:lnTo>
                                <a:lnTo>
                                  <a:pt x="427" y="800"/>
                                </a:lnTo>
                                <a:lnTo>
                                  <a:pt x="424" y="802"/>
                                </a:lnTo>
                                <a:close/>
                                <a:moveTo>
                                  <a:pt x="1196" y="1308"/>
                                </a:moveTo>
                                <a:lnTo>
                                  <a:pt x="1107" y="1308"/>
                                </a:lnTo>
                                <a:lnTo>
                                  <a:pt x="1104" y="1306"/>
                                </a:lnTo>
                                <a:lnTo>
                                  <a:pt x="1199" y="1306"/>
                                </a:lnTo>
                                <a:lnTo>
                                  <a:pt x="1196" y="1308"/>
                                </a:lnTo>
                                <a:close/>
                                <a:moveTo>
                                  <a:pt x="1167" y="1314"/>
                                </a:moveTo>
                                <a:lnTo>
                                  <a:pt x="1149" y="1314"/>
                                </a:lnTo>
                                <a:lnTo>
                                  <a:pt x="1145" y="1312"/>
                                </a:lnTo>
                                <a:lnTo>
                                  <a:pt x="1141" y="1310"/>
                                </a:lnTo>
                                <a:lnTo>
                                  <a:pt x="1121" y="1310"/>
                                </a:lnTo>
                                <a:lnTo>
                                  <a:pt x="1112" y="1308"/>
                                </a:lnTo>
                                <a:lnTo>
                                  <a:pt x="1189" y="1308"/>
                                </a:lnTo>
                                <a:lnTo>
                                  <a:pt x="1178" y="1310"/>
                                </a:lnTo>
                                <a:lnTo>
                                  <a:pt x="1174" y="1312"/>
                                </a:lnTo>
                                <a:lnTo>
                                  <a:pt x="1171" y="1312"/>
                                </a:lnTo>
                                <a:lnTo>
                                  <a:pt x="1167" y="1314"/>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4" name="Picture 3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21" y="6721"/>
                            <a:ext cx="1299" cy="1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5" name="Freeform 318"/>
                        <wps:cNvSpPr>
                          <a:spLocks/>
                        </wps:cNvSpPr>
                        <wps:spPr bwMode="auto">
                          <a:xfrm>
                            <a:off x="1818" y="6246"/>
                            <a:ext cx="1230" cy="948"/>
                          </a:xfrm>
                          <a:custGeom>
                            <a:avLst/>
                            <a:gdLst>
                              <a:gd name="T0" fmla="+- 0 2685 1818"/>
                              <a:gd name="T1" fmla="*/ T0 w 1230"/>
                              <a:gd name="T2" fmla="+- 0 7194 6247"/>
                              <a:gd name="T3" fmla="*/ 7194 h 948"/>
                              <a:gd name="T4" fmla="+- 0 2623 1818"/>
                              <a:gd name="T5" fmla="*/ T4 w 1230"/>
                              <a:gd name="T6" fmla="+- 0 7186 6247"/>
                              <a:gd name="T7" fmla="*/ 7186 h 948"/>
                              <a:gd name="T8" fmla="+- 0 2558 1818"/>
                              <a:gd name="T9" fmla="*/ T8 w 1230"/>
                              <a:gd name="T10" fmla="+- 0 7166 6247"/>
                              <a:gd name="T11" fmla="*/ 7166 h 948"/>
                              <a:gd name="T12" fmla="+- 0 2467 1818"/>
                              <a:gd name="T13" fmla="*/ T12 w 1230"/>
                              <a:gd name="T14" fmla="+- 0 7108 6247"/>
                              <a:gd name="T15" fmla="*/ 7108 h 948"/>
                              <a:gd name="T16" fmla="+- 0 2348 1818"/>
                              <a:gd name="T17" fmla="*/ T16 w 1230"/>
                              <a:gd name="T18" fmla="+- 0 6899 6247"/>
                              <a:gd name="T19" fmla="*/ 6899 h 948"/>
                              <a:gd name="T20" fmla="+- 0 2268 1818"/>
                              <a:gd name="T21" fmla="*/ T20 w 1230"/>
                              <a:gd name="T22" fmla="+- 0 6681 6247"/>
                              <a:gd name="T23" fmla="*/ 6681 h 948"/>
                              <a:gd name="T24" fmla="+- 0 1842 1818"/>
                              <a:gd name="T25" fmla="*/ T24 w 1230"/>
                              <a:gd name="T26" fmla="+- 0 6269 6247"/>
                              <a:gd name="T27" fmla="*/ 6269 h 948"/>
                              <a:gd name="T28" fmla="+- 0 1818 1818"/>
                              <a:gd name="T29" fmla="*/ T28 w 1230"/>
                              <a:gd name="T30" fmla="+- 0 6247 6247"/>
                              <a:gd name="T31" fmla="*/ 6247 h 948"/>
                              <a:gd name="T32" fmla="+- 0 2696 1818"/>
                              <a:gd name="T33" fmla="*/ T32 w 1230"/>
                              <a:gd name="T34" fmla="+- 0 6351 6247"/>
                              <a:gd name="T35" fmla="*/ 6351 h 948"/>
                              <a:gd name="T36" fmla="+- 0 2694 1818"/>
                              <a:gd name="T37" fmla="*/ T36 w 1230"/>
                              <a:gd name="T38" fmla="+- 0 6365 6247"/>
                              <a:gd name="T39" fmla="*/ 6365 h 948"/>
                              <a:gd name="T40" fmla="+- 0 3048 1818"/>
                              <a:gd name="T41" fmla="*/ T40 w 1230"/>
                              <a:gd name="T42" fmla="+- 0 6410 6247"/>
                              <a:gd name="T43" fmla="*/ 6410 h 948"/>
                              <a:gd name="T44" fmla="+- 0 2911 1818"/>
                              <a:gd name="T45" fmla="*/ T44 w 1230"/>
                              <a:gd name="T46" fmla="+- 0 6552 6247"/>
                              <a:gd name="T47" fmla="*/ 6552 h 948"/>
                              <a:gd name="T48" fmla="+- 0 2896 1818"/>
                              <a:gd name="T49" fmla="*/ T48 w 1230"/>
                              <a:gd name="T50" fmla="+- 0 6706 6247"/>
                              <a:gd name="T51" fmla="*/ 6706 h 948"/>
                              <a:gd name="T52" fmla="+- 0 2889 1818"/>
                              <a:gd name="T53" fmla="*/ T52 w 1230"/>
                              <a:gd name="T54" fmla="+- 0 6765 6247"/>
                              <a:gd name="T55" fmla="*/ 6765 h 948"/>
                              <a:gd name="T56" fmla="+- 0 2894 1818"/>
                              <a:gd name="T57" fmla="*/ T56 w 1230"/>
                              <a:gd name="T58" fmla="+- 0 6765 6247"/>
                              <a:gd name="T59" fmla="*/ 6765 h 948"/>
                              <a:gd name="T60" fmla="+- 0 2890 1818"/>
                              <a:gd name="T61" fmla="*/ T60 w 1230"/>
                              <a:gd name="T62" fmla="+- 0 6809 6247"/>
                              <a:gd name="T63" fmla="*/ 6809 h 948"/>
                              <a:gd name="T64" fmla="+- 0 2985 1818"/>
                              <a:gd name="T65" fmla="*/ T64 w 1230"/>
                              <a:gd name="T66" fmla="+- 0 6822 6247"/>
                              <a:gd name="T67" fmla="*/ 6822 h 948"/>
                              <a:gd name="T68" fmla="+- 0 2982 1818"/>
                              <a:gd name="T69" fmla="*/ T68 w 1230"/>
                              <a:gd name="T70" fmla="+- 0 6839 6247"/>
                              <a:gd name="T71" fmla="*/ 6839 h 948"/>
                              <a:gd name="T72" fmla="+- 0 2960 1818"/>
                              <a:gd name="T73" fmla="*/ T72 w 1230"/>
                              <a:gd name="T74" fmla="+- 0 6854 6247"/>
                              <a:gd name="T75" fmla="*/ 6854 h 948"/>
                              <a:gd name="T76" fmla="+- 0 2916 1818"/>
                              <a:gd name="T77" fmla="*/ T76 w 1230"/>
                              <a:gd name="T78" fmla="+- 0 6877 6247"/>
                              <a:gd name="T79" fmla="*/ 6877 h 948"/>
                              <a:gd name="T80" fmla="+- 0 2881 1818"/>
                              <a:gd name="T81" fmla="*/ T80 w 1230"/>
                              <a:gd name="T82" fmla="+- 0 6903 6247"/>
                              <a:gd name="T83" fmla="*/ 6903 h 948"/>
                              <a:gd name="T84" fmla="+- 0 2880 1818"/>
                              <a:gd name="T85" fmla="*/ T84 w 1230"/>
                              <a:gd name="T86" fmla="+- 0 6917 6247"/>
                              <a:gd name="T87" fmla="*/ 6917 h 948"/>
                              <a:gd name="T88" fmla="+- 0 2773 1818"/>
                              <a:gd name="T89" fmla="*/ T88 w 1230"/>
                              <a:gd name="T90" fmla="+- 0 7041 6247"/>
                              <a:gd name="T91" fmla="*/ 7041 h 948"/>
                              <a:gd name="T92" fmla="+- 0 2747 1818"/>
                              <a:gd name="T93" fmla="*/ T92 w 1230"/>
                              <a:gd name="T94" fmla="+- 0 7071 6247"/>
                              <a:gd name="T95" fmla="*/ 7071 h 948"/>
                              <a:gd name="T96" fmla="+- 0 2734 1818"/>
                              <a:gd name="T97" fmla="*/ T96 w 1230"/>
                              <a:gd name="T98" fmla="+- 0 7083 6247"/>
                              <a:gd name="T99" fmla="*/ 7083 h 948"/>
                              <a:gd name="T100" fmla="+- 0 2685 1818"/>
                              <a:gd name="T101" fmla="*/ T100 w 1230"/>
                              <a:gd name="T102" fmla="+- 0 7194 6247"/>
                              <a:gd name="T103" fmla="*/ 7194 h 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230" h="948">
                                <a:moveTo>
                                  <a:pt x="867" y="947"/>
                                </a:moveTo>
                                <a:lnTo>
                                  <a:pt x="805" y="939"/>
                                </a:lnTo>
                                <a:lnTo>
                                  <a:pt x="740" y="919"/>
                                </a:lnTo>
                                <a:lnTo>
                                  <a:pt x="649" y="861"/>
                                </a:lnTo>
                                <a:lnTo>
                                  <a:pt x="530" y="652"/>
                                </a:lnTo>
                                <a:lnTo>
                                  <a:pt x="450" y="434"/>
                                </a:lnTo>
                                <a:lnTo>
                                  <a:pt x="24" y="22"/>
                                </a:lnTo>
                                <a:lnTo>
                                  <a:pt x="0" y="0"/>
                                </a:lnTo>
                                <a:lnTo>
                                  <a:pt x="878" y="104"/>
                                </a:lnTo>
                                <a:lnTo>
                                  <a:pt x="876" y="118"/>
                                </a:lnTo>
                                <a:lnTo>
                                  <a:pt x="1230" y="163"/>
                                </a:lnTo>
                                <a:lnTo>
                                  <a:pt x="1093" y="305"/>
                                </a:lnTo>
                                <a:lnTo>
                                  <a:pt x="1078" y="459"/>
                                </a:lnTo>
                                <a:lnTo>
                                  <a:pt x="1071" y="518"/>
                                </a:lnTo>
                                <a:lnTo>
                                  <a:pt x="1076" y="518"/>
                                </a:lnTo>
                                <a:lnTo>
                                  <a:pt x="1072" y="562"/>
                                </a:lnTo>
                                <a:lnTo>
                                  <a:pt x="1167" y="575"/>
                                </a:lnTo>
                                <a:lnTo>
                                  <a:pt x="1164" y="592"/>
                                </a:lnTo>
                                <a:lnTo>
                                  <a:pt x="1142" y="607"/>
                                </a:lnTo>
                                <a:lnTo>
                                  <a:pt x="1098" y="630"/>
                                </a:lnTo>
                                <a:lnTo>
                                  <a:pt x="1063" y="656"/>
                                </a:lnTo>
                                <a:lnTo>
                                  <a:pt x="1062" y="670"/>
                                </a:lnTo>
                                <a:lnTo>
                                  <a:pt x="955" y="794"/>
                                </a:lnTo>
                                <a:lnTo>
                                  <a:pt x="929" y="824"/>
                                </a:lnTo>
                                <a:lnTo>
                                  <a:pt x="916" y="836"/>
                                </a:lnTo>
                                <a:lnTo>
                                  <a:pt x="867" y="947"/>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6" name="Picture 3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818" y="6246"/>
                            <a:ext cx="1230" cy="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Freeform 316"/>
                        <wps:cNvSpPr>
                          <a:spLocks/>
                        </wps:cNvSpPr>
                        <wps:spPr bwMode="auto">
                          <a:xfrm>
                            <a:off x="3734" y="4816"/>
                            <a:ext cx="32" cy="12"/>
                          </a:xfrm>
                          <a:custGeom>
                            <a:avLst/>
                            <a:gdLst>
                              <a:gd name="T0" fmla="+- 0 3765 3735"/>
                              <a:gd name="T1" fmla="*/ T0 w 32"/>
                              <a:gd name="T2" fmla="+- 0 4828 4817"/>
                              <a:gd name="T3" fmla="*/ 4828 h 12"/>
                              <a:gd name="T4" fmla="+- 0 3753 3735"/>
                              <a:gd name="T5" fmla="*/ T4 w 32"/>
                              <a:gd name="T6" fmla="+- 0 4827 4817"/>
                              <a:gd name="T7" fmla="*/ 4827 h 12"/>
                              <a:gd name="T8" fmla="+- 0 3735 3735"/>
                              <a:gd name="T9" fmla="*/ T8 w 32"/>
                              <a:gd name="T10" fmla="+- 0 4822 4817"/>
                              <a:gd name="T11" fmla="*/ 4822 h 12"/>
                              <a:gd name="T12" fmla="+- 0 3736 3735"/>
                              <a:gd name="T13" fmla="*/ T12 w 32"/>
                              <a:gd name="T14" fmla="+- 0 4817 4817"/>
                              <a:gd name="T15" fmla="*/ 4817 h 12"/>
                              <a:gd name="T16" fmla="+- 0 3755 3735"/>
                              <a:gd name="T17" fmla="*/ T16 w 32"/>
                              <a:gd name="T18" fmla="+- 0 4817 4817"/>
                              <a:gd name="T19" fmla="*/ 4817 h 12"/>
                              <a:gd name="T20" fmla="+- 0 3766 3735"/>
                              <a:gd name="T21" fmla="*/ T20 w 32"/>
                              <a:gd name="T22" fmla="+- 0 4819 4817"/>
                              <a:gd name="T23" fmla="*/ 4819 h 12"/>
                              <a:gd name="T24" fmla="+- 0 3765 3735"/>
                              <a:gd name="T25" fmla="*/ T24 w 32"/>
                              <a:gd name="T26" fmla="+- 0 4828 4817"/>
                              <a:gd name="T27" fmla="*/ 4828 h 12"/>
                            </a:gdLst>
                            <a:ahLst/>
                            <a:cxnLst>
                              <a:cxn ang="0">
                                <a:pos x="T1" y="T3"/>
                              </a:cxn>
                              <a:cxn ang="0">
                                <a:pos x="T5" y="T7"/>
                              </a:cxn>
                              <a:cxn ang="0">
                                <a:pos x="T9" y="T11"/>
                              </a:cxn>
                              <a:cxn ang="0">
                                <a:pos x="T13" y="T15"/>
                              </a:cxn>
                              <a:cxn ang="0">
                                <a:pos x="T17" y="T19"/>
                              </a:cxn>
                              <a:cxn ang="0">
                                <a:pos x="T21" y="T23"/>
                              </a:cxn>
                              <a:cxn ang="0">
                                <a:pos x="T25" y="T27"/>
                              </a:cxn>
                            </a:cxnLst>
                            <a:rect l="0" t="0" r="r" b="b"/>
                            <a:pathLst>
                              <a:path w="32" h="12">
                                <a:moveTo>
                                  <a:pt x="30" y="11"/>
                                </a:moveTo>
                                <a:lnTo>
                                  <a:pt x="18" y="10"/>
                                </a:lnTo>
                                <a:lnTo>
                                  <a:pt x="0" y="5"/>
                                </a:lnTo>
                                <a:lnTo>
                                  <a:pt x="1" y="0"/>
                                </a:lnTo>
                                <a:lnTo>
                                  <a:pt x="20" y="0"/>
                                </a:lnTo>
                                <a:lnTo>
                                  <a:pt x="31" y="2"/>
                                </a:lnTo>
                                <a:lnTo>
                                  <a:pt x="30" y="11"/>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8" name="Picture 3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734" y="4816"/>
                            <a:ext cx="32"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3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014" y="4357"/>
                            <a:ext cx="217"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3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014" y="4357"/>
                            <a:ext cx="217"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3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858" y="2798"/>
                            <a:ext cx="34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3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858" y="2798"/>
                            <a:ext cx="34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3" name="AutoShape 310"/>
                        <wps:cNvSpPr>
                          <a:spLocks/>
                        </wps:cNvSpPr>
                        <wps:spPr bwMode="auto">
                          <a:xfrm>
                            <a:off x="4783" y="795"/>
                            <a:ext cx="190" cy="414"/>
                          </a:xfrm>
                          <a:custGeom>
                            <a:avLst/>
                            <a:gdLst>
                              <a:gd name="T0" fmla="+- 0 4951 4784"/>
                              <a:gd name="T1" fmla="*/ T0 w 190"/>
                              <a:gd name="T2" fmla="+- 0 1084 796"/>
                              <a:gd name="T3" fmla="*/ 1084 h 414"/>
                              <a:gd name="T4" fmla="+- 0 4857 4784"/>
                              <a:gd name="T5" fmla="*/ T4 w 190"/>
                              <a:gd name="T6" fmla="+- 0 1084 796"/>
                              <a:gd name="T7" fmla="*/ 1084 h 414"/>
                              <a:gd name="T8" fmla="+- 0 4806 4784"/>
                              <a:gd name="T9" fmla="*/ T8 w 190"/>
                              <a:gd name="T10" fmla="+- 0 796 796"/>
                              <a:gd name="T11" fmla="*/ 796 h 414"/>
                              <a:gd name="T12" fmla="+- 0 4899 4784"/>
                              <a:gd name="T13" fmla="*/ T12 w 190"/>
                              <a:gd name="T14" fmla="+- 0 807 796"/>
                              <a:gd name="T15" fmla="*/ 807 h 414"/>
                              <a:gd name="T16" fmla="+- 0 4902 4784"/>
                              <a:gd name="T17" fmla="*/ T16 w 190"/>
                              <a:gd name="T18" fmla="+- 0 810 796"/>
                              <a:gd name="T19" fmla="*/ 810 h 414"/>
                              <a:gd name="T20" fmla="+- 0 4951 4784"/>
                              <a:gd name="T21" fmla="*/ T20 w 190"/>
                              <a:gd name="T22" fmla="+- 0 1084 796"/>
                              <a:gd name="T23" fmla="*/ 1084 h 414"/>
                              <a:gd name="T24" fmla="+- 0 4973 4784"/>
                              <a:gd name="T25" fmla="*/ T24 w 190"/>
                              <a:gd name="T26" fmla="+- 0 1209 796"/>
                              <a:gd name="T27" fmla="*/ 1209 h 414"/>
                              <a:gd name="T28" fmla="+- 0 4970 4784"/>
                              <a:gd name="T29" fmla="*/ T28 w 190"/>
                              <a:gd name="T30" fmla="+- 0 1207 796"/>
                              <a:gd name="T31" fmla="*/ 1207 h 414"/>
                              <a:gd name="T32" fmla="+- 0 4799 4784"/>
                              <a:gd name="T33" fmla="*/ T32 w 190"/>
                              <a:gd name="T34" fmla="+- 0 1185 796"/>
                              <a:gd name="T35" fmla="*/ 1185 h 414"/>
                              <a:gd name="T36" fmla="+- 0 4798 4784"/>
                              <a:gd name="T37" fmla="*/ T36 w 190"/>
                              <a:gd name="T38" fmla="+- 0 1175 796"/>
                              <a:gd name="T39" fmla="*/ 1175 h 414"/>
                              <a:gd name="T40" fmla="+- 0 4784 4784"/>
                              <a:gd name="T41" fmla="*/ T40 w 190"/>
                              <a:gd name="T42" fmla="+- 0 1157 796"/>
                              <a:gd name="T43" fmla="*/ 1157 h 414"/>
                              <a:gd name="T44" fmla="+- 0 4786 4784"/>
                              <a:gd name="T45" fmla="*/ T44 w 190"/>
                              <a:gd name="T46" fmla="+- 0 1075 796"/>
                              <a:gd name="T47" fmla="*/ 1075 h 414"/>
                              <a:gd name="T48" fmla="+- 0 4857 4784"/>
                              <a:gd name="T49" fmla="*/ T48 w 190"/>
                              <a:gd name="T50" fmla="+- 0 1084 796"/>
                              <a:gd name="T51" fmla="*/ 1084 h 414"/>
                              <a:gd name="T52" fmla="+- 0 4951 4784"/>
                              <a:gd name="T53" fmla="*/ T52 w 190"/>
                              <a:gd name="T54" fmla="+- 0 1084 796"/>
                              <a:gd name="T55" fmla="*/ 1084 h 414"/>
                              <a:gd name="T56" fmla="+- 0 4970 4784"/>
                              <a:gd name="T57" fmla="*/ T56 w 190"/>
                              <a:gd name="T58" fmla="+- 0 1195 796"/>
                              <a:gd name="T59" fmla="*/ 1195 h 414"/>
                              <a:gd name="T60" fmla="+- 0 4973 4784"/>
                              <a:gd name="T61" fmla="*/ T60 w 190"/>
                              <a:gd name="T62" fmla="+- 0 1209 796"/>
                              <a:gd name="T63" fmla="*/ 1209 h 4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0" h="414">
                                <a:moveTo>
                                  <a:pt x="167" y="288"/>
                                </a:moveTo>
                                <a:lnTo>
                                  <a:pt x="73" y="288"/>
                                </a:lnTo>
                                <a:lnTo>
                                  <a:pt x="22" y="0"/>
                                </a:lnTo>
                                <a:lnTo>
                                  <a:pt x="115" y="11"/>
                                </a:lnTo>
                                <a:lnTo>
                                  <a:pt x="118" y="14"/>
                                </a:lnTo>
                                <a:lnTo>
                                  <a:pt x="167" y="288"/>
                                </a:lnTo>
                                <a:close/>
                                <a:moveTo>
                                  <a:pt x="189" y="413"/>
                                </a:moveTo>
                                <a:lnTo>
                                  <a:pt x="186" y="411"/>
                                </a:lnTo>
                                <a:lnTo>
                                  <a:pt x="15" y="389"/>
                                </a:lnTo>
                                <a:lnTo>
                                  <a:pt x="14" y="379"/>
                                </a:lnTo>
                                <a:lnTo>
                                  <a:pt x="0" y="361"/>
                                </a:lnTo>
                                <a:lnTo>
                                  <a:pt x="2" y="279"/>
                                </a:lnTo>
                                <a:lnTo>
                                  <a:pt x="73" y="288"/>
                                </a:lnTo>
                                <a:lnTo>
                                  <a:pt x="167" y="288"/>
                                </a:lnTo>
                                <a:lnTo>
                                  <a:pt x="186" y="399"/>
                                </a:lnTo>
                                <a:lnTo>
                                  <a:pt x="189" y="413"/>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4" name="Picture 3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783" y="795"/>
                            <a:ext cx="190"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AutoShape 308"/>
                        <wps:cNvSpPr>
                          <a:spLocks/>
                        </wps:cNvSpPr>
                        <wps:spPr bwMode="auto">
                          <a:xfrm>
                            <a:off x="1079" y="7278"/>
                            <a:ext cx="1611" cy="982"/>
                          </a:xfrm>
                          <a:custGeom>
                            <a:avLst/>
                            <a:gdLst>
                              <a:gd name="T0" fmla="+- 0 1244 1080"/>
                              <a:gd name="T1" fmla="*/ T0 w 1611"/>
                              <a:gd name="T2" fmla="+- 0 7937 7279"/>
                              <a:gd name="T3" fmla="*/ 7937 h 982"/>
                              <a:gd name="T4" fmla="+- 0 1351 1080"/>
                              <a:gd name="T5" fmla="*/ T4 w 1611"/>
                              <a:gd name="T6" fmla="+- 0 7679 7279"/>
                              <a:gd name="T7" fmla="*/ 7679 h 982"/>
                              <a:gd name="T8" fmla="+- 0 1413 1080"/>
                              <a:gd name="T9" fmla="*/ T8 w 1611"/>
                              <a:gd name="T10" fmla="+- 0 7285 7279"/>
                              <a:gd name="T11" fmla="*/ 7285 h 982"/>
                              <a:gd name="T12" fmla="+- 0 1437 1080"/>
                              <a:gd name="T13" fmla="*/ T12 w 1611"/>
                              <a:gd name="T14" fmla="+- 0 7307 7279"/>
                              <a:gd name="T15" fmla="*/ 7307 h 982"/>
                              <a:gd name="T16" fmla="+- 0 1461 1080"/>
                              <a:gd name="T17" fmla="*/ T16 w 1611"/>
                              <a:gd name="T18" fmla="+- 0 7329 7279"/>
                              <a:gd name="T19" fmla="*/ 7329 h 982"/>
                              <a:gd name="T20" fmla="+- 0 1491 1080"/>
                              <a:gd name="T21" fmla="*/ T20 w 1611"/>
                              <a:gd name="T22" fmla="+- 0 7359 7279"/>
                              <a:gd name="T23" fmla="*/ 7359 h 982"/>
                              <a:gd name="T24" fmla="+- 0 1527 1080"/>
                              <a:gd name="T25" fmla="*/ T24 w 1611"/>
                              <a:gd name="T26" fmla="+- 0 7383 7279"/>
                              <a:gd name="T27" fmla="*/ 7383 h 982"/>
                              <a:gd name="T28" fmla="+- 0 1561 1080"/>
                              <a:gd name="T29" fmla="*/ T28 w 1611"/>
                              <a:gd name="T30" fmla="+- 0 7409 7279"/>
                              <a:gd name="T31" fmla="*/ 7409 h 982"/>
                              <a:gd name="T32" fmla="+- 0 1585 1080"/>
                              <a:gd name="T33" fmla="*/ T32 w 1611"/>
                              <a:gd name="T34" fmla="+- 0 7435 7279"/>
                              <a:gd name="T35" fmla="*/ 7435 h 982"/>
                              <a:gd name="T36" fmla="+- 0 1615 1080"/>
                              <a:gd name="T37" fmla="*/ T36 w 1611"/>
                              <a:gd name="T38" fmla="+- 0 7465 7279"/>
                              <a:gd name="T39" fmla="*/ 7465 h 982"/>
                              <a:gd name="T40" fmla="+- 0 1649 1080"/>
                              <a:gd name="T41" fmla="*/ T40 w 1611"/>
                              <a:gd name="T42" fmla="+- 0 7501 7279"/>
                              <a:gd name="T43" fmla="*/ 7501 h 982"/>
                              <a:gd name="T44" fmla="+- 0 1798 1080"/>
                              <a:gd name="T45" fmla="*/ T44 w 1611"/>
                              <a:gd name="T46" fmla="+- 0 7511 7279"/>
                              <a:gd name="T47" fmla="*/ 7511 h 982"/>
                              <a:gd name="T48" fmla="+- 0 2436 1080"/>
                              <a:gd name="T49" fmla="*/ T48 w 1611"/>
                              <a:gd name="T50" fmla="+- 0 7533 7279"/>
                              <a:gd name="T51" fmla="*/ 7533 h 982"/>
                              <a:gd name="T52" fmla="+- 0 2460 1080"/>
                              <a:gd name="T53" fmla="*/ T52 w 1611"/>
                              <a:gd name="T54" fmla="+- 0 7559 7279"/>
                              <a:gd name="T55" fmla="*/ 7559 h 982"/>
                              <a:gd name="T56" fmla="+- 0 2448 1080"/>
                              <a:gd name="T57" fmla="*/ T56 w 1611"/>
                              <a:gd name="T58" fmla="+- 0 7591 7279"/>
                              <a:gd name="T59" fmla="*/ 7591 h 982"/>
                              <a:gd name="T60" fmla="+- 0 2429 1080"/>
                              <a:gd name="T61" fmla="*/ T60 w 1611"/>
                              <a:gd name="T62" fmla="+- 0 7613 7279"/>
                              <a:gd name="T63" fmla="*/ 7613 h 982"/>
                              <a:gd name="T64" fmla="+- 0 2422 1080"/>
                              <a:gd name="T65" fmla="*/ T64 w 1611"/>
                              <a:gd name="T66" fmla="+- 0 7641 7279"/>
                              <a:gd name="T67" fmla="*/ 7641 h 982"/>
                              <a:gd name="T68" fmla="+- 0 2436 1080"/>
                              <a:gd name="T69" fmla="*/ T68 w 1611"/>
                              <a:gd name="T70" fmla="+- 0 7667 7279"/>
                              <a:gd name="T71" fmla="*/ 7667 h 982"/>
                              <a:gd name="T72" fmla="+- 0 2437 1080"/>
                              <a:gd name="T73" fmla="*/ T72 w 1611"/>
                              <a:gd name="T74" fmla="+- 0 7689 7279"/>
                              <a:gd name="T75" fmla="*/ 7689 h 982"/>
                              <a:gd name="T76" fmla="+- 0 2450 1080"/>
                              <a:gd name="T77" fmla="*/ T76 w 1611"/>
                              <a:gd name="T78" fmla="+- 0 7713 7279"/>
                              <a:gd name="T79" fmla="*/ 7713 h 982"/>
                              <a:gd name="T80" fmla="+- 0 2471 1080"/>
                              <a:gd name="T81" fmla="*/ T80 w 1611"/>
                              <a:gd name="T82" fmla="+- 0 7727 7279"/>
                              <a:gd name="T83" fmla="*/ 7727 h 982"/>
                              <a:gd name="T84" fmla="+- 0 2476 1080"/>
                              <a:gd name="T85" fmla="*/ T84 w 1611"/>
                              <a:gd name="T86" fmla="+- 0 7771 7279"/>
                              <a:gd name="T87" fmla="*/ 7771 h 982"/>
                              <a:gd name="T88" fmla="+- 0 2470 1080"/>
                              <a:gd name="T89" fmla="*/ T88 w 1611"/>
                              <a:gd name="T90" fmla="+- 0 7813 7279"/>
                              <a:gd name="T91" fmla="*/ 7813 h 982"/>
                              <a:gd name="T92" fmla="+- 0 2468 1080"/>
                              <a:gd name="T93" fmla="*/ T92 w 1611"/>
                              <a:gd name="T94" fmla="+- 0 7845 7279"/>
                              <a:gd name="T95" fmla="*/ 7845 h 982"/>
                              <a:gd name="T96" fmla="+- 0 2470 1080"/>
                              <a:gd name="T97" fmla="*/ T96 w 1611"/>
                              <a:gd name="T98" fmla="+- 0 7899 7279"/>
                              <a:gd name="T99" fmla="*/ 7899 h 982"/>
                              <a:gd name="T100" fmla="+- 0 2477 1080"/>
                              <a:gd name="T101" fmla="*/ T100 w 1611"/>
                              <a:gd name="T102" fmla="+- 0 7937 7279"/>
                              <a:gd name="T103" fmla="*/ 7937 h 982"/>
                              <a:gd name="T104" fmla="+- 0 2476 1080"/>
                              <a:gd name="T105" fmla="*/ T104 w 1611"/>
                              <a:gd name="T106" fmla="+- 0 7981 7279"/>
                              <a:gd name="T107" fmla="*/ 7981 h 982"/>
                              <a:gd name="T108" fmla="+- 0 2486 1080"/>
                              <a:gd name="T109" fmla="*/ T108 w 1611"/>
                              <a:gd name="T110" fmla="+- 0 8017 7279"/>
                              <a:gd name="T111" fmla="*/ 8017 h 982"/>
                              <a:gd name="T112" fmla="+- 0 2506 1080"/>
                              <a:gd name="T113" fmla="*/ T112 w 1611"/>
                              <a:gd name="T114" fmla="+- 0 8045 7279"/>
                              <a:gd name="T115" fmla="*/ 8045 h 982"/>
                              <a:gd name="T116" fmla="+- 0 2576 1080"/>
                              <a:gd name="T117" fmla="*/ T116 w 1611"/>
                              <a:gd name="T118" fmla="+- 0 8053 7279"/>
                              <a:gd name="T119" fmla="*/ 8053 h 982"/>
                              <a:gd name="T120" fmla="+- 0 2199 1080"/>
                              <a:gd name="T121" fmla="*/ T120 w 1611"/>
                              <a:gd name="T122" fmla="+- 0 7483 7279"/>
                              <a:gd name="T123" fmla="*/ 7483 h 982"/>
                              <a:gd name="T124" fmla="+- 0 2006 1080"/>
                              <a:gd name="T125" fmla="*/ T124 w 1611"/>
                              <a:gd name="T126" fmla="+- 0 7469 7279"/>
                              <a:gd name="T127" fmla="*/ 7469 h 982"/>
                              <a:gd name="T128" fmla="+- 0 2009 1080"/>
                              <a:gd name="T129" fmla="*/ T128 w 1611"/>
                              <a:gd name="T130" fmla="+- 0 7429 7279"/>
                              <a:gd name="T131" fmla="*/ 7429 h 982"/>
                              <a:gd name="T132" fmla="+- 0 2038 1080"/>
                              <a:gd name="T133" fmla="*/ T132 w 1611"/>
                              <a:gd name="T134" fmla="+- 0 7449 7279"/>
                              <a:gd name="T135" fmla="*/ 7449 h 982"/>
                              <a:gd name="T136" fmla="+- 0 2156 1080"/>
                              <a:gd name="T137" fmla="*/ T136 w 1611"/>
                              <a:gd name="T138" fmla="+- 0 7465 7279"/>
                              <a:gd name="T139" fmla="*/ 7465 h 982"/>
                              <a:gd name="T140" fmla="+- 0 2193 1080"/>
                              <a:gd name="T141" fmla="*/ T140 w 1611"/>
                              <a:gd name="T142" fmla="+- 0 7479 7279"/>
                              <a:gd name="T143" fmla="*/ 7479 h 982"/>
                              <a:gd name="T144" fmla="+- 0 1853 1080"/>
                              <a:gd name="T145" fmla="*/ T144 w 1611"/>
                              <a:gd name="T146" fmla="+- 0 7529 7279"/>
                              <a:gd name="T147" fmla="*/ 7529 h 982"/>
                              <a:gd name="T148" fmla="+- 0 1871 1080"/>
                              <a:gd name="T149" fmla="*/ T148 w 1611"/>
                              <a:gd name="T150" fmla="+- 0 7505 7279"/>
                              <a:gd name="T151" fmla="*/ 7505 h 982"/>
                              <a:gd name="T152" fmla="+- 0 1869 1080"/>
                              <a:gd name="T153" fmla="*/ T152 w 1611"/>
                              <a:gd name="T154" fmla="+- 0 7477 7279"/>
                              <a:gd name="T155" fmla="*/ 7477 h 982"/>
                              <a:gd name="T156" fmla="+- 0 1895 1080"/>
                              <a:gd name="T157" fmla="*/ T156 w 1611"/>
                              <a:gd name="T158" fmla="+- 0 7459 7279"/>
                              <a:gd name="T159" fmla="*/ 7459 h 982"/>
                              <a:gd name="T160" fmla="+- 0 1926 1080"/>
                              <a:gd name="T161" fmla="*/ T160 w 1611"/>
                              <a:gd name="T162" fmla="+- 0 7445 7279"/>
                              <a:gd name="T163" fmla="*/ 7445 h 982"/>
                              <a:gd name="T164" fmla="+- 0 1958 1080"/>
                              <a:gd name="T165" fmla="*/ T164 w 1611"/>
                              <a:gd name="T166" fmla="+- 0 7455 7279"/>
                              <a:gd name="T167" fmla="*/ 7455 h 982"/>
                              <a:gd name="T168" fmla="+- 0 2202 1080"/>
                              <a:gd name="T169" fmla="*/ T168 w 1611"/>
                              <a:gd name="T170" fmla="+- 0 7485 7279"/>
                              <a:gd name="T171" fmla="*/ 7485 h 982"/>
                              <a:gd name="T172" fmla="+- 0 2396 1080"/>
                              <a:gd name="T173" fmla="*/ T172 w 1611"/>
                              <a:gd name="T174" fmla="+- 0 7505 7279"/>
                              <a:gd name="T175" fmla="*/ 7505 h 982"/>
                              <a:gd name="T176" fmla="+- 0 2431 1080"/>
                              <a:gd name="T177" fmla="*/ T176 w 1611"/>
                              <a:gd name="T178" fmla="+- 0 7529 7279"/>
                              <a:gd name="T179" fmla="*/ 7529 h 982"/>
                              <a:gd name="T180" fmla="+- 0 2246 1080"/>
                              <a:gd name="T181" fmla="*/ T180 w 1611"/>
                              <a:gd name="T182" fmla="+- 0 7493 7279"/>
                              <a:gd name="T183" fmla="*/ 7493 h 982"/>
                              <a:gd name="T184" fmla="+- 0 2261 1080"/>
                              <a:gd name="T185" fmla="*/ T184 w 1611"/>
                              <a:gd name="T186" fmla="+- 0 7461 7279"/>
                              <a:gd name="T187" fmla="*/ 7461 h 982"/>
                              <a:gd name="T188" fmla="+- 0 2292 1080"/>
                              <a:gd name="T189" fmla="*/ T188 w 1611"/>
                              <a:gd name="T190" fmla="+- 0 7453 7279"/>
                              <a:gd name="T191" fmla="*/ 7453 h 982"/>
                              <a:gd name="T192" fmla="+- 0 2329 1080"/>
                              <a:gd name="T193" fmla="*/ T192 w 1611"/>
                              <a:gd name="T194" fmla="+- 0 7465 7279"/>
                              <a:gd name="T195" fmla="*/ 7465 h 982"/>
                              <a:gd name="T196" fmla="+- 0 2364 1080"/>
                              <a:gd name="T197" fmla="*/ T196 w 1611"/>
                              <a:gd name="T198" fmla="+- 0 7483 7279"/>
                              <a:gd name="T199" fmla="*/ 7483 h 982"/>
                              <a:gd name="T200" fmla="+- 0 2136 1080"/>
                              <a:gd name="T201" fmla="*/ T200 w 1611"/>
                              <a:gd name="T202" fmla="+- 0 7459 7279"/>
                              <a:gd name="T203" fmla="*/ 7459 h 982"/>
                              <a:gd name="T204" fmla="+- 0 2136 1080"/>
                              <a:gd name="T205" fmla="*/ T204 w 1611"/>
                              <a:gd name="T206" fmla="+- 0 7459 7279"/>
                              <a:gd name="T207" fmla="*/ 7459 h 982"/>
                              <a:gd name="T208" fmla="+- 0 1716 1080"/>
                              <a:gd name="T209" fmla="*/ T208 w 1611"/>
                              <a:gd name="T210" fmla="+- 0 7493 7279"/>
                              <a:gd name="T211" fmla="*/ 7493 h 982"/>
                              <a:gd name="T212" fmla="+- 0 1757 1080"/>
                              <a:gd name="T213" fmla="*/ T212 w 1611"/>
                              <a:gd name="T214" fmla="+- 0 7481 7279"/>
                              <a:gd name="T215" fmla="*/ 7481 h 982"/>
                              <a:gd name="T216" fmla="+- 0 1786 1080"/>
                              <a:gd name="T217" fmla="*/ T216 w 1611"/>
                              <a:gd name="T218" fmla="+- 0 7499 7279"/>
                              <a:gd name="T219" fmla="*/ 7499 h 982"/>
                              <a:gd name="T220" fmla="+- 0 2599 1080"/>
                              <a:gd name="T221" fmla="*/ T220 w 1611"/>
                              <a:gd name="T222" fmla="+- 0 8053 7279"/>
                              <a:gd name="T223" fmla="*/ 8053 h 982"/>
                              <a:gd name="T224" fmla="+- 0 2643 1080"/>
                              <a:gd name="T225" fmla="*/ T224 w 1611"/>
                              <a:gd name="T226" fmla="+- 0 8041 7279"/>
                              <a:gd name="T227" fmla="*/ 8041 h 982"/>
                              <a:gd name="T228" fmla="+- 0 2671 1080"/>
                              <a:gd name="T229" fmla="*/ T228 w 1611"/>
                              <a:gd name="T230" fmla="+- 0 8027 7279"/>
                              <a:gd name="T231" fmla="*/ 8027 h 982"/>
                              <a:gd name="T232" fmla="+- 0 2685 1080"/>
                              <a:gd name="T233" fmla="*/ T232 w 1611"/>
                              <a:gd name="T234" fmla="+- 0 8055 7279"/>
                              <a:gd name="T235" fmla="*/ 8055 h 9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611" h="982">
                                <a:moveTo>
                                  <a:pt x="1569" y="982"/>
                                </a:moveTo>
                                <a:lnTo>
                                  <a:pt x="0" y="982"/>
                                </a:lnTo>
                                <a:lnTo>
                                  <a:pt x="6" y="936"/>
                                </a:lnTo>
                                <a:lnTo>
                                  <a:pt x="17" y="870"/>
                                </a:lnTo>
                                <a:lnTo>
                                  <a:pt x="38" y="832"/>
                                </a:lnTo>
                                <a:lnTo>
                                  <a:pt x="114" y="712"/>
                                </a:lnTo>
                                <a:lnTo>
                                  <a:pt x="164" y="658"/>
                                </a:lnTo>
                                <a:lnTo>
                                  <a:pt x="242" y="614"/>
                                </a:lnTo>
                                <a:lnTo>
                                  <a:pt x="302" y="530"/>
                                </a:lnTo>
                                <a:lnTo>
                                  <a:pt x="320" y="506"/>
                                </a:lnTo>
                                <a:lnTo>
                                  <a:pt x="314" y="492"/>
                                </a:lnTo>
                                <a:lnTo>
                                  <a:pt x="283" y="432"/>
                                </a:lnTo>
                                <a:lnTo>
                                  <a:pt x="282" y="422"/>
                                </a:lnTo>
                                <a:lnTo>
                                  <a:pt x="271" y="400"/>
                                </a:lnTo>
                                <a:lnTo>
                                  <a:pt x="258" y="366"/>
                                </a:lnTo>
                                <a:lnTo>
                                  <a:pt x="257" y="328"/>
                                </a:lnTo>
                                <a:lnTo>
                                  <a:pt x="280" y="114"/>
                                </a:lnTo>
                                <a:lnTo>
                                  <a:pt x="298" y="56"/>
                                </a:lnTo>
                                <a:lnTo>
                                  <a:pt x="326" y="0"/>
                                </a:lnTo>
                                <a:lnTo>
                                  <a:pt x="330" y="2"/>
                                </a:lnTo>
                                <a:lnTo>
                                  <a:pt x="333" y="6"/>
                                </a:lnTo>
                                <a:lnTo>
                                  <a:pt x="337" y="10"/>
                                </a:lnTo>
                                <a:lnTo>
                                  <a:pt x="344" y="14"/>
                                </a:lnTo>
                                <a:lnTo>
                                  <a:pt x="346" y="18"/>
                                </a:lnTo>
                                <a:lnTo>
                                  <a:pt x="349" y="20"/>
                                </a:lnTo>
                                <a:lnTo>
                                  <a:pt x="351" y="22"/>
                                </a:lnTo>
                                <a:lnTo>
                                  <a:pt x="354" y="24"/>
                                </a:lnTo>
                                <a:lnTo>
                                  <a:pt x="357" y="28"/>
                                </a:lnTo>
                                <a:lnTo>
                                  <a:pt x="361" y="32"/>
                                </a:lnTo>
                                <a:lnTo>
                                  <a:pt x="364" y="34"/>
                                </a:lnTo>
                                <a:lnTo>
                                  <a:pt x="367" y="38"/>
                                </a:lnTo>
                                <a:lnTo>
                                  <a:pt x="371" y="40"/>
                                </a:lnTo>
                                <a:lnTo>
                                  <a:pt x="374" y="44"/>
                                </a:lnTo>
                                <a:lnTo>
                                  <a:pt x="378" y="48"/>
                                </a:lnTo>
                                <a:lnTo>
                                  <a:pt x="381" y="50"/>
                                </a:lnTo>
                                <a:lnTo>
                                  <a:pt x="385" y="54"/>
                                </a:lnTo>
                                <a:lnTo>
                                  <a:pt x="393" y="62"/>
                                </a:lnTo>
                                <a:lnTo>
                                  <a:pt x="396" y="66"/>
                                </a:lnTo>
                                <a:lnTo>
                                  <a:pt x="400" y="70"/>
                                </a:lnTo>
                                <a:lnTo>
                                  <a:pt x="404" y="72"/>
                                </a:lnTo>
                                <a:lnTo>
                                  <a:pt x="407" y="76"/>
                                </a:lnTo>
                                <a:lnTo>
                                  <a:pt x="411" y="80"/>
                                </a:lnTo>
                                <a:lnTo>
                                  <a:pt x="416" y="82"/>
                                </a:lnTo>
                                <a:lnTo>
                                  <a:pt x="426" y="90"/>
                                </a:lnTo>
                                <a:lnTo>
                                  <a:pt x="431" y="94"/>
                                </a:lnTo>
                                <a:lnTo>
                                  <a:pt x="436" y="96"/>
                                </a:lnTo>
                                <a:lnTo>
                                  <a:pt x="439" y="100"/>
                                </a:lnTo>
                                <a:lnTo>
                                  <a:pt x="444" y="102"/>
                                </a:lnTo>
                                <a:lnTo>
                                  <a:pt x="447" y="104"/>
                                </a:lnTo>
                                <a:lnTo>
                                  <a:pt x="451" y="108"/>
                                </a:lnTo>
                                <a:lnTo>
                                  <a:pt x="456" y="110"/>
                                </a:lnTo>
                                <a:lnTo>
                                  <a:pt x="459" y="114"/>
                                </a:lnTo>
                                <a:lnTo>
                                  <a:pt x="463" y="116"/>
                                </a:lnTo>
                                <a:lnTo>
                                  <a:pt x="468" y="120"/>
                                </a:lnTo>
                                <a:lnTo>
                                  <a:pt x="472" y="122"/>
                                </a:lnTo>
                                <a:lnTo>
                                  <a:pt x="481" y="130"/>
                                </a:lnTo>
                                <a:lnTo>
                                  <a:pt x="485" y="136"/>
                                </a:lnTo>
                                <a:lnTo>
                                  <a:pt x="489" y="140"/>
                                </a:lnTo>
                                <a:lnTo>
                                  <a:pt x="492" y="142"/>
                                </a:lnTo>
                                <a:lnTo>
                                  <a:pt x="496" y="146"/>
                                </a:lnTo>
                                <a:lnTo>
                                  <a:pt x="499" y="148"/>
                                </a:lnTo>
                                <a:lnTo>
                                  <a:pt x="501" y="152"/>
                                </a:lnTo>
                                <a:lnTo>
                                  <a:pt x="505" y="156"/>
                                </a:lnTo>
                                <a:lnTo>
                                  <a:pt x="509" y="158"/>
                                </a:lnTo>
                                <a:lnTo>
                                  <a:pt x="512" y="164"/>
                                </a:lnTo>
                                <a:lnTo>
                                  <a:pt x="515" y="168"/>
                                </a:lnTo>
                                <a:lnTo>
                                  <a:pt x="522" y="174"/>
                                </a:lnTo>
                                <a:lnTo>
                                  <a:pt x="528" y="180"/>
                                </a:lnTo>
                                <a:lnTo>
                                  <a:pt x="531" y="182"/>
                                </a:lnTo>
                                <a:lnTo>
                                  <a:pt x="535" y="186"/>
                                </a:lnTo>
                                <a:lnTo>
                                  <a:pt x="539" y="190"/>
                                </a:lnTo>
                                <a:lnTo>
                                  <a:pt x="548" y="200"/>
                                </a:lnTo>
                                <a:lnTo>
                                  <a:pt x="552" y="204"/>
                                </a:lnTo>
                                <a:lnTo>
                                  <a:pt x="556" y="208"/>
                                </a:lnTo>
                                <a:lnTo>
                                  <a:pt x="559" y="210"/>
                                </a:lnTo>
                                <a:lnTo>
                                  <a:pt x="565" y="218"/>
                                </a:lnTo>
                                <a:lnTo>
                                  <a:pt x="569" y="222"/>
                                </a:lnTo>
                                <a:lnTo>
                                  <a:pt x="573" y="224"/>
                                </a:lnTo>
                                <a:lnTo>
                                  <a:pt x="578" y="226"/>
                                </a:lnTo>
                                <a:lnTo>
                                  <a:pt x="583" y="226"/>
                                </a:lnTo>
                                <a:lnTo>
                                  <a:pt x="587" y="228"/>
                                </a:lnTo>
                                <a:lnTo>
                                  <a:pt x="593" y="230"/>
                                </a:lnTo>
                                <a:lnTo>
                                  <a:pt x="716" y="230"/>
                                </a:lnTo>
                                <a:lnTo>
                                  <a:pt x="718" y="232"/>
                                </a:lnTo>
                                <a:lnTo>
                                  <a:pt x="725" y="240"/>
                                </a:lnTo>
                                <a:lnTo>
                                  <a:pt x="730" y="242"/>
                                </a:lnTo>
                                <a:lnTo>
                                  <a:pt x="734" y="246"/>
                                </a:lnTo>
                                <a:lnTo>
                                  <a:pt x="740" y="250"/>
                                </a:lnTo>
                                <a:lnTo>
                                  <a:pt x="746" y="252"/>
                                </a:lnTo>
                                <a:lnTo>
                                  <a:pt x="751" y="254"/>
                                </a:lnTo>
                                <a:lnTo>
                                  <a:pt x="1356" y="254"/>
                                </a:lnTo>
                                <a:lnTo>
                                  <a:pt x="1361" y="258"/>
                                </a:lnTo>
                                <a:lnTo>
                                  <a:pt x="1365" y="262"/>
                                </a:lnTo>
                                <a:lnTo>
                                  <a:pt x="1370" y="264"/>
                                </a:lnTo>
                                <a:lnTo>
                                  <a:pt x="1373" y="268"/>
                                </a:lnTo>
                                <a:lnTo>
                                  <a:pt x="1377" y="272"/>
                                </a:lnTo>
                                <a:lnTo>
                                  <a:pt x="1379" y="276"/>
                                </a:lnTo>
                                <a:lnTo>
                                  <a:pt x="1380" y="280"/>
                                </a:lnTo>
                                <a:lnTo>
                                  <a:pt x="1380" y="282"/>
                                </a:lnTo>
                                <a:lnTo>
                                  <a:pt x="1380" y="286"/>
                                </a:lnTo>
                                <a:lnTo>
                                  <a:pt x="1379" y="290"/>
                                </a:lnTo>
                                <a:lnTo>
                                  <a:pt x="1377" y="296"/>
                                </a:lnTo>
                                <a:lnTo>
                                  <a:pt x="1375" y="302"/>
                                </a:lnTo>
                                <a:lnTo>
                                  <a:pt x="1370" y="310"/>
                                </a:lnTo>
                                <a:lnTo>
                                  <a:pt x="1368" y="312"/>
                                </a:lnTo>
                                <a:lnTo>
                                  <a:pt x="1364" y="316"/>
                                </a:lnTo>
                                <a:lnTo>
                                  <a:pt x="1361" y="320"/>
                                </a:lnTo>
                                <a:lnTo>
                                  <a:pt x="1357" y="324"/>
                                </a:lnTo>
                                <a:lnTo>
                                  <a:pt x="1355" y="324"/>
                                </a:lnTo>
                                <a:lnTo>
                                  <a:pt x="1353" y="326"/>
                                </a:lnTo>
                                <a:lnTo>
                                  <a:pt x="1352" y="328"/>
                                </a:lnTo>
                                <a:lnTo>
                                  <a:pt x="1349" y="334"/>
                                </a:lnTo>
                                <a:lnTo>
                                  <a:pt x="1347" y="338"/>
                                </a:lnTo>
                                <a:lnTo>
                                  <a:pt x="1344" y="344"/>
                                </a:lnTo>
                                <a:lnTo>
                                  <a:pt x="1341" y="350"/>
                                </a:lnTo>
                                <a:lnTo>
                                  <a:pt x="1341" y="352"/>
                                </a:lnTo>
                                <a:lnTo>
                                  <a:pt x="1341" y="356"/>
                                </a:lnTo>
                                <a:lnTo>
                                  <a:pt x="1341" y="360"/>
                                </a:lnTo>
                                <a:lnTo>
                                  <a:pt x="1342" y="362"/>
                                </a:lnTo>
                                <a:lnTo>
                                  <a:pt x="1344" y="364"/>
                                </a:lnTo>
                                <a:lnTo>
                                  <a:pt x="1346" y="366"/>
                                </a:lnTo>
                                <a:lnTo>
                                  <a:pt x="1347" y="368"/>
                                </a:lnTo>
                                <a:lnTo>
                                  <a:pt x="1349" y="370"/>
                                </a:lnTo>
                                <a:lnTo>
                                  <a:pt x="1351" y="376"/>
                                </a:lnTo>
                                <a:lnTo>
                                  <a:pt x="1352" y="380"/>
                                </a:lnTo>
                                <a:lnTo>
                                  <a:pt x="1356" y="388"/>
                                </a:lnTo>
                                <a:lnTo>
                                  <a:pt x="1358" y="390"/>
                                </a:lnTo>
                                <a:lnTo>
                                  <a:pt x="1359" y="392"/>
                                </a:lnTo>
                                <a:lnTo>
                                  <a:pt x="1360" y="394"/>
                                </a:lnTo>
                                <a:lnTo>
                                  <a:pt x="1359" y="398"/>
                                </a:lnTo>
                                <a:lnTo>
                                  <a:pt x="1358" y="402"/>
                                </a:lnTo>
                                <a:lnTo>
                                  <a:pt x="1357" y="406"/>
                                </a:lnTo>
                                <a:lnTo>
                                  <a:pt x="1357" y="410"/>
                                </a:lnTo>
                                <a:lnTo>
                                  <a:pt x="1356" y="412"/>
                                </a:lnTo>
                                <a:lnTo>
                                  <a:pt x="1356" y="416"/>
                                </a:lnTo>
                                <a:lnTo>
                                  <a:pt x="1357" y="420"/>
                                </a:lnTo>
                                <a:lnTo>
                                  <a:pt x="1362" y="426"/>
                                </a:lnTo>
                                <a:lnTo>
                                  <a:pt x="1365" y="430"/>
                                </a:lnTo>
                                <a:lnTo>
                                  <a:pt x="1367" y="432"/>
                                </a:lnTo>
                                <a:lnTo>
                                  <a:pt x="1370" y="434"/>
                                </a:lnTo>
                                <a:lnTo>
                                  <a:pt x="1372" y="436"/>
                                </a:lnTo>
                                <a:lnTo>
                                  <a:pt x="1375" y="438"/>
                                </a:lnTo>
                                <a:lnTo>
                                  <a:pt x="1377" y="438"/>
                                </a:lnTo>
                                <a:lnTo>
                                  <a:pt x="1380" y="440"/>
                                </a:lnTo>
                                <a:lnTo>
                                  <a:pt x="1384" y="442"/>
                                </a:lnTo>
                                <a:lnTo>
                                  <a:pt x="1387" y="444"/>
                                </a:lnTo>
                                <a:lnTo>
                                  <a:pt x="1391" y="448"/>
                                </a:lnTo>
                                <a:lnTo>
                                  <a:pt x="1391" y="452"/>
                                </a:lnTo>
                                <a:lnTo>
                                  <a:pt x="1394" y="466"/>
                                </a:lnTo>
                                <a:lnTo>
                                  <a:pt x="1394" y="472"/>
                                </a:lnTo>
                                <a:lnTo>
                                  <a:pt x="1395" y="476"/>
                                </a:lnTo>
                                <a:lnTo>
                                  <a:pt x="1396" y="482"/>
                                </a:lnTo>
                                <a:lnTo>
                                  <a:pt x="1396" y="486"/>
                                </a:lnTo>
                                <a:lnTo>
                                  <a:pt x="1396" y="492"/>
                                </a:lnTo>
                                <a:lnTo>
                                  <a:pt x="1396" y="502"/>
                                </a:lnTo>
                                <a:lnTo>
                                  <a:pt x="1395" y="508"/>
                                </a:lnTo>
                                <a:lnTo>
                                  <a:pt x="1394" y="514"/>
                                </a:lnTo>
                                <a:lnTo>
                                  <a:pt x="1392" y="520"/>
                                </a:lnTo>
                                <a:lnTo>
                                  <a:pt x="1391" y="526"/>
                                </a:lnTo>
                                <a:lnTo>
                                  <a:pt x="1391" y="528"/>
                                </a:lnTo>
                                <a:lnTo>
                                  <a:pt x="1390" y="534"/>
                                </a:lnTo>
                                <a:lnTo>
                                  <a:pt x="1389" y="538"/>
                                </a:lnTo>
                                <a:lnTo>
                                  <a:pt x="1388" y="544"/>
                                </a:lnTo>
                                <a:lnTo>
                                  <a:pt x="1387" y="546"/>
                                </a:lnTo>
                                <a:lnTo>
                                  <a:pt x="1388" y="550"/>
                                </a:lnTo>
                                <a:lnTo>
                                  <a:pt x="1388" y="556"/>
                                </a:lnTo>
                                <a:lnTo>
                                  <a:pt x="1388" y="560"/>
                                </a:lnTo>
                                <a:lnTo>
                                  <a:pt x="1388" y="566"/>
                                </a:lnTo>
                                <a:lnTo>
                                  <a:pt x="1389" y="572"/>
                                </a:lnTo>
                                <a:lnTo>
                                  <a:pt x="1389" y="580"/>
                                </a:lnTo>
                                <a:lnTo>
                                  <a:pt x="1388" y="586"/>
                                </a:lnTo>
                                <a:lnTo>
                                  <a:pt x="1389" y="592"/>
                                </a:lnTo>
                                <a:lnTo>
                                  <a:pt x="1389" y="610"/>
                                </a:lnTo>
                                <a:lnTo>
                                  <a:pt x="1389" y="616"/>
                                </a:lnTo>
                                <a:lnTo>
                                  <a:pt x="1390" y="620"/>
                                </a:lnTo>
                                <a:lnTo>
                                  <a:pt x="1392" y="626"/>
                                </a:lnTo>
                                <a:lnTo>
                                  <a:pt x="1393" y="630"/>
                                </a:lnTo>
                                <a:lnTo>
                                  <a:pt x="1394" y="636"/>
                                </a:lnTo>
                                <a:lnTo>
                                  <a:pt x="1394" y="640"/>
                                </a:lnTo>
                                <a:lnTo>
                                  <a:pt x="1395" y="650"/>
                                </a:lnTo>
                                <a:lnTo>
                                  <a:pt x="1396" y="656"/>
                                </a:lnTo>
                                <a:lnTo>
                                  <a:pt x="1397" y="658"/>
                                </a:lnTo>
                                <a:lnTo>
                                  <a:pt x="1397" y="666"/>
                                </a:lnTo>
                                <a:lnTo>
                                  <a:pt x="1396" y="672"/>
                                </a:lnTo>
                                <a:lnTo>
                                  <a:pt x="1396" y="682"/>
                                </a:lnTo>
                                <a:lnTo>
                                  <a:pt x="1395" y="688"/>
                                </a:lnTo>
                                <a:lnTo>
                                  <a:pt x="1396" y="692"/>
                                </a:lnTo>
                                <a:lnTo>
                                  <a:pt x="1396" y="698"/>
                                </a:lnTo>
                                <a:lnTo>
                                  <a:pt x="1396" y="702"/>
                                </a:lnTo>
                                <a:lnTo>
                                  <a:pt x="1397" y="706"/>
                                </a:lnTo>
                                <a:lnTo>
                                  <a:pt x="1398" y="712"/>
                                </a:lnTo>
                                <a:lnTo>
                                  <a:pt x="1400" y="716"/>
                                </a:lnTo>
                                <a:lnTo>
                                  <a:pt x="1402" y="724"/>
                                </a:lnTo>
                                <a:lnTo>
                                  <a:pt x="1403" y="730"/>
                                </a:lnTo>
                                <a:lnTo>
                                  <a:pt x="1405" y="734"/>
                                </a:lnTo>
                                <a:lnTo>
                                  <a:pt x="1406" y="738"/>
                                </a:lnTo>
                                <a:lnTo>
                                  <a:pt x="1409" y="744"/>
                                </a:lnTo>
                                <a:lnTo>
                                  <a:pt x="1410" y="748"/>
                                </a:lnTo>
                                <a:lnTo>
                                  <a:pt x="1413" y="754"/>
                                </a:lnTo>
                                <a:lnTo>
                                  <a:pt x="1416" y="758"/>
                                </a:lnTo>
                                <a:lnTo>
                                  <a:pt x="1419" y="762"/>
                                </a:lnTo>
                                <a:lnTo>
                                  <a:pt x="1422" y="764"/>
                                </a:lnTo>
                                <a:lnTo>
                                  <a:pt x="1426" y="766"/>
                                </a:lnTo>
                                <a:lnTo>
                                  <a:pt x="1435" y="766"/>
                                </a:lnTo>
                                <a:lnTo>
                                  <a:pt x="1440" y="768"/>
                                </a:lnTo>
                                <a:lnTo>
                                  <a:pt x="1445" y="770"/>
                                </a:lnTo>
                                <a:lnTo>
                                  <a:pt x="1452" y="770"/>
                                </a:lnTo>
                                <a:lnTo>
                                  <a:pt x="1460" y="772"/>
                                </a:lnTo>
                                <a:lnTo>
                                  <a:pt x="1492" y="772"/>
                                </a:lnTo>
                                <a:lnTo>
                                  <a:pt x="1496" y="774"/>
                                </a:lnTo>
                                <a:lnTo>
                                  <a:pt x="1500" y="774"/>
                                </a:lnTo>
                                <a:lnTo>
                                  <a:pt x="1502" y="776"/>
                                </a:lnTo>
                                <a:lnTo>
                                  <a:pt x="1605" y="776"/>
                                </a:lnTo>
                                <a:lnTo>
                                  <a:pt x="1597" y="830"/>
                                </a:lnTo>
                                <a:lnTo>
                                  <a:pt x="1584" y="876"/>
                                </a:lnTo>
                                <a:lnTo>
                                  <a:pt x="1569" y="982"/>
                                </a:lnTo>
                                <a:close/>
                                <a:moveTo>
                                  <a:pt x="1119" y="204"/>
                                </a:moveTo>
                                <a:lnTo>
                                  <a:pt x="912" y="204"/>
                                </a:lnTo>
                                <a:lnTo>
                                  <a:pt x="916" y="202"/>
                                </a:lnTo>
                                <a:lnTo>
                                  <a:pt x="920" y="202"/>
                                </a:lnTo>
                                <a:lnTo>
                                  <a:pt x="922" y="200"/>
                                </a:lnTo>
                                <a:lnTo>
                                  <a:pt x="925" y="196"/>
                                </a:lnTo>
                                <a:lnTo>
                                  <a:pt x="926" y="192"/>
                                </a:lnTo>
                                <a:lnTo>
                                  <a:pt x="926" y="190"/>
                                </a:lnTo>
                                <a:lnTo>
                                  <a:pt x="926" y="184"/>
                                </a:lnTo>
                                <a:lnTo>
                                  <a:pt x="926" y="172"/>
                                </a:lnTo>
                                <a:lnTo>
                                  <a:pt x="926" y="166"/>
                                </a:lnTo>
                                <a:lnTo>
                                  <a:pt x="926" y="162"/>
                                </a:lnTo>
                                <a:lnTo>
                                  <a:pt x="925" y="156"/>
                                </a:lnTo>
                                <a:lnTo>
                                  <a:pt x="926" y="152"/>
                                </a:lnTo>
                                <a:lnTo>
                                  <a:pt x="929" y="150"/>
                                </a:lnTo>
                                <a:lnTo>
                                  <a:pt x="933" y="148"/>
                                </a:lnTo>
                                <a:lnTo>
                                  <a:pt x="937" y="150"/>
                                </a:lnTo>
                                <a:lnTo>
                                  <a:pt x="942" y="152"/>
                                </a:lnTo>
                                <a:lnTo>
                                  <a:pt x="947" y="156"/>
                                </a:lnTo>
                                <a:lnTo>
                                  <a:pt x="954" y="162"/>
                                </a:lnTo>
                                <a:lnTo>
                                  <a:pt x="956" y="166"/>
                                </a:lnTo>
                                <a:lnTo>
                                  <a:pt x="958" y="170"/>
                                </a:lnTo>
                                <a:lnTo>
                                  <a:pt x="960" y="174"/>
                                </a:lnTo>
                                <a:lnTo>
                                  <a:pt x="963" y="176"/>
                                </a:lnTo>
                                <a:lnTo>
                                  <a:pt x="969" y="180"/>
                                </a:lnTo>
                                <a:lnTo>
                                  <a:pt x="1056" y="180"/>
                                </a:lnTo>
                                <a:lnTo>
                                  <a:pt x="1063" y="182"/>
                                </a:lnTo>
                                <a:lnTo>
                                  <a:pt x="1069" y="184"/>
                                </a:lnTo>
                                <a:lnTo>
                                  <a:pt x="1076" y="186"/>
                                </a:lnTo>
                                <a:lnTo>
                                  <a:pt x="1081" y="186"/>
                                </a:lnTo>
                                <a:lnTo>
                                  <a:pt x="1087" y="190"/>
                                </a:lnTo>
                                <a:lnTo>
                                  <a:pt x="1094" y="192"/>
                                </a:lnTo>
                                <a:lnTo>
                                  <a:pt x="1099" y="192"/>
                                </a:lnTo>
                                <a:lnTo>
                                  <a:pt x="1103" y="194"/>
                                </a:lnTo>
                                <a:lnTo>
                                  <a:pt x="1108" y="198"/>
                                </a:lnTo>
                                <a:lnTo>
                                  <a:pt x="1113" y="200"/>
                                </a:lnTo>
                                <a:lnTo>
                                  <a:pt x="1117" y="202"/>
                                </a:lnTo>
                                <a:lnTo>
                                  <a:pt x="1119" y="204"/>
                                </a:lnTo>
                                <a:close/>
                                <a:moveTo>
                                  <a:pt x="1356" y="254"/>
                                </a:moveTo>
                                <a:lnTo>
                                  <a:pt x="761" y="254"/>
                                </a:lnTo>
                                <a:lnTo>
                                  <a:pt x="764" y="252"/>
                                </a:lnTo>
                                <a:lnTo>
                                  <a:pt x="769" y="252"/>
                                </a:lnTo>
                                <a:lnTo>
                                  <a:pt x="773" y="250"/>
                                </a:lnTo>
                                <a:lnTo>
                                  <a:pt x="775" y="248"/>
                                </a:lnTo>
                                <a:lnTo>
                                  <a:pt x="778" y="246"/>
                                </a:lnTo>
                                <a:lnTo>
                                  <a:pt x="782" y="244"/>
                                </a:lnTo>
                                <a:lnTo>
                                  <a:pt x="786" y="240"/>
                                </a:lnTo>
                                <a:lnTo>
                                  <a:pt x="788" y="236"/>
                                </a:lnTo>
                                <a:lnTo>
                                  <a:pt x="790" y="230"/>
                                </a:lnTo>
                                <a:lnTo>
                                  <a:pt x="791" y="226"/>
                                </a:lnTo>
                                <a:lnTo>
                                  <a:pt x="791" y="224"/>
                                </a:lnTo>
                                <a:lnTo>
                                  <a:pt x="791" y="220"/>
                                </a:lnTo>
                                <a:lnTo>
                                  <a:pt x="791" y="216"/>
                                </a:lnTo>
                                <a:lnTo>
                                  <a:pt x="789" y="212"/>
                                </a:lnTo>
                                <a:lnTo>
                                  <a:pt x="788" y="208"/>
                                </a:lnTo>
                                <a:lnTo>
                                  <a:pt x="788" y="204"/>
                                </a:lnTo>
                                <a:lnTo>
                                  <a:pt x="789" y="198"/>
                                </a:lnTo>
                                <a:lnTo>
                                  <a:pt x="790" y="196"/>
                                </a:lnTo>
                                <a:lnTo>
                                  <a:pt x="793" y="196"/>
                                </a:lnTo>
                                <a:lnTo>
                                  <a:pt x="797" y="194"/>
                                </a:lnTo>
                                <a:lnTo>
                                  <a:pt x="804" y="190"/>
                                </a:lnTo>
                                <a:lnTo>
                                  <a:pt x="808" y="186"/>
                                </a:lnTo>
                                <a:lnTo>
                                  <a:pt x="811" y="182"/>
                                </a:lnTo>
                                <a:lnTo>
                                  <a:pt x="815" y="180"/>
                                </a:lnTo>
                                <a:lnTo>
                                  <a:pt x="818" y="178"/>
                                </a:lnTo>
                                <a:lnTo>
                                  <a:pt x="822" y="176"/>
                                </a:lnTo>
                                <a:lnTo>
                                  <a:pt x="827" y="174"/>
                                </a:lnTo>
                                <a:lnTo>
                                  <a:pt x="831" y="172"/>
                                </a:lnTo>
                                <a:lnTo>
                                  <a:pt x="837" y="170"/>
                                </a:lnTo>
                                <a:lnTo>
                                  <a:pt x="841" y="168"/>
                                </a:lnTo>
                                <a:lnTo>
                                  <a:pt x="846" y="166"/>
                                </a:lnTo>
                                <a:lnTo>
                                  <a:pt x="855" y="164"/>
                                </a:lnTo>
                                <a:lnTo>
                                  <a:pt x="860" y="164"/>
                                </a:lnTo>
                                <a:lnTo>
                                  <a:pt x="864" y="166"/>
                                </a:lnTo>
                                <a:lnTo>
                                  <a:pt x="868" y="168"/>
                                </a:lnTo>
                                <a:lnTo>
                                  <a:pt x="872" y="170"/>
                                </a:lnTo>
                                <a:lnTo>
                                  <a:pt x="875" y="174"/>
                                </a:lnTo>
                                <a:lnTo>
                                  <a:pt x="878" y="176"/>
                                </a:lnTo>
                                <a:lnTo>
                                  <a:pt x="883" y="186"/>
                                </a:lnTo>
                                <a:lnTo>
                                  <a:pt x="886" y="190"/>
                                </a:lnTo>
                                <a:lnTo>
                                  <a:pt x="893" y="198"/>
                                </a:lnTo>
                                <a:lnTo>
                                  <a:pt x="897" y="200"/>
                                </a:lnTo>
                                <a:lnTo>
                                  <a:pt x="907" y="204"/>
                                </a:lnTo>
                                <a:lnTo>
                                  <a:pt x="1119" y="204"/>
                                </a:lnTo>
                                <a:lnTo>
                                  <a:pt x="1122" y="206"/>
                                </a:lnTo>
                                <a:lnTo>
                                  <a:pt x="1125" y="208"/>
                                </a:lnTo>
                                <a:lnTo>
                                  <a:pt x="1129" y="212"/>
                                </a:lnTo>
                                <a:lnTo>
                                  <a:pt x="1132" y="218"/>
                                </a:lnTo>
                                <a:lnTo>
                                  <a:pt x="1135" y="220"/>
                                </a:lnTo>
                                <a:lnTo>
                                  <a:pt x="1139" y="222"/>
                                </a:lnTo>
                                <a:lnTo>
                                  <a:pt x="1311" y="222"/>
                                </a:lnTo>
                                <a:lnTo>
                                  <a:pt x="1316" y="226"/>
                                </a:lnTo>
                                <a:lnTo>
                                  <a:pt x="1320" y="228"/>
                                </a:lnTo>
                                <a:lnTo>
                                  <a:pt x="1326" y="232"/>
                                </a:lnTo>
                                <a:lnTo>
                                  <a:pt x="1330" y="234"/>
                                </a:lnTo>
                                <a:lnTo>
                                  <a:pt x="1335" y="238"/>
                                </a:lnTo>
                                <a:lnTo>
                                  <a:pt x="1338" y="240"/>
                                </a:lnTo>
                                <a:lnTo>
                                  <a:pt x="1344" y="244"/>
                                </a:lnTo>
                                <a:lnTo>
                                  <a:pt x="1351" y="250"/>
                                </a:lnTo>
                                <a:lnTo>
                                  <a:pt x="1356" y="254"/>
                                </a:lnTo>
                                <a:close/>
                                <a:moveTo>
                                  <a:pt x="1311" y="222"/>
                                </a:moveTo>
                                <a:lnTo>
                                  <a:pt x="1150" y="222"/>
                                </a:lnTo>
                                <a:lnTo>
                                  <a:pt x="1154" y="220"/>
                                </a:lnTo>
                                <a:lnTo>
                                  <a:pt x="1158" y="218"/>
                                </a:lnTo>
                                <a:lnTo>
                                  <a:pt x="1162" y="216"/>
                                </a:lnTo>
                                <a:lnTo>
                                  <a:pt x="1166" y="214"/>
                                </a:lnTo>
                                <a:lnTo>
                                  <a:pt x="1171" y="210"/>
                                </a:lnTo>
                                <a:lnTo>
                                  <a:pt x="1174" y="206"/>
                                </a:lnTo>
                                <a:lnTo>
                                  <a:pt x="1176" y="204"/>
                                </a:lnTo>
                                <a:lnTo>
                                  <a:pt x="1179" y="200"/>
                                </a:lnTo>
                                <a:lnTo>
                                  <a:pt x="1180" y="196"/>
                                </a:lnTo>
                                <a:lnTo>
                                  <a:pt x="1180" y="194"/>
                                </a:lnTo>
                                <a:lnTo>
                                  <a:pt x="1181" y="182"/>
                                </a:lnTo>
                                <a:lnTo>
                                  <a:pt x="1181" y="178"/>
                                </a:lnTo>
                                <a:lnTo>
                                  <a:pt x="1183" y="174"/>
                                </a:lnTo>
                                <a:lnTo>
                                  <a:pt x="1184" y="170"/>
                                </a:lnTo>
                                <a:lnTo>
                                  <a:pt x="1187" y="168"/>
                                </a:lnTo>
                                <a:lnTo>
                                  <a:pt x="1198" y="168"/>
                                </a:lnTo>
                                <a:lnTo>
                                  <a:pt x="1207" y="172"/>
                                </a:lnTo>
                                <a:lnTo>
                                  <a:pt x="1212" y="174"/>
                                </a:lnTo>
                                <a:lnTo>
                                  <a:pt x="1216" y="176"/>
                                </a:lnTo>
                                <a:lnTo>
                                  <a:pt x="1223" y="178"/>
                                </a:lnTo>
                                <a:lnTo>
                                  <a:pt x="1227" y="180"/>
                                </a:lnTo>
                                <a:lnTo>
                                  <a:pt x="1232" y="180"/>
                                </a:lnTo>
                                <a:lnTo>
                                  <a:pt x="1237" y="182"/>
                                </a:lnTo>
                                <a:lnTo>
                                  <a:pt x="1244" y="184"/>
                                </a:lnTo>
                                <a:lnTo>
                                  <a:pt x="1249" y="186"/>
                                </a:lnTo>
                                <a:lnTo>
                                  <a:pt x="1254" y="186"/>
                                </a:lnTo>
                                <a:lnTo>
                                  <a:pt x="1259" y="188"/>
                                </a:lnTo>
                                <a:lnTo>
                                  <a:pt x="1265" y="192"/>
                                </a:lnTo>
                                <a:lnTo>
                                  <a:pt x="1271" y="194"/>
                                </a:lnTo>
                                <a:lnTo>
                                  <a:pt x="1275" y="198"/>
                                </a:lnTo>
                                <a:lnTo>
                                  <a:pt x="1280" y="200"/>
                                </a:lnTo>
                                <a:lnTo>
                                  <a:pt x="1284" y="204"/>
                                </a:lnTo>
                                <a:lnTo>
                                  <a:pt x="1288" y="206"/>
                                </a:lnTo>
                                <a:lnTo>
                                  <a:pt x="1293" y="210"/>
                                </a:lnTo>
                                <a:lnTo>
                                  <a:pt x="1298" y="214"/>
                                </a:lnTo>
                                <a:lnTo>
                                  <a:pt x="1302" y="216"/>
                                </a:lnTo>
                                <a:lnTo>
                                  <a:pt x="1307" y="220"/>
                                </a:lnTo>
                                <a:lnTo>
                                  <a:pt x="1311" y="222"/>
                                </a:lnTo>
                                <a:close/>
                                <a:moveTo>
                                  <a:pt x="1056" y="180"/>
                                </a:moveTo>
                                <a:lnTo>
                                  <a:pt x="1002" y="180"/>
                                </a:lnTo>
                                <a:lnTo>
                                  <a:pt x="1008" y="178"/>
                                </a:lnTo>
                                <a:lnTo>
                                  <a:pt x="1016" y="178"/>
                                </a:lnTo>
                                <a:lnTo>
                                  <a:pt x="1021" y="176"/>
                                </a:lnTo>
                                <a:lnTo>
                                  <a:pt x="1044" y="176"/>
                                </a:lnTo>
                                <a:lnTo>
                                  <a:pt x="1050" y="178"/>
                                </a:lnTo>
                                <a:lnTo>
                                  <a:pt x="1056" y="180"/>
                                </a:lnTo>
                                <a:close/>
                                <a:moveTo>
                                  <a:pt x="716" y="230"/>
                                </a:moveTo>
                                <a:lnTo>
                                  <a:pt x="608" y="230"/>
                                </a:lnTo>
                                <a:lnTo>
                                  <a:pt x="618" y="226"/>
                                </a:lnTo>
                                <a:lnTo>
                                  <a:pt x="622" y="226"/>
                                </a:lnTo>
                                <a:lnTo>
                                  <a:pt x="627" y="222"/>
                                </a:lnTo>
                                <a:lnTo>
                                  <a:pt x="632" y="218"/>
                                </a:lnTo>
                                <a:lnTo>
                                  <a:pt x="636" y="214"/>
                                </a:lnTo>
                                <a:lnTo>
                                  <a:pt x="640" y="212"/>
                                </a:lnTo>
                                <a:lnTo>
                                  <a:pt x="644" y="208"/>
                                </a:lnTo>
                                <a:lnTo>
                                  <a:pt x="649" y="206"/>
                                </a:lnTo>
                                <a:lnTo>
                                  <a:pt x="654" y="202"/>
                                </a:lnTo>
                                <a:lnTo>
                                  <a:pt x="658" y="200"/>
                                </a:lnTo>
                                <a:lnTo>
                                  <a:pt x="669" y="200"/>
                                </a:lnTo>
                                <a:lnTo>
                                  <a:pt x="677" y="202"/>
                                </a:lnTo>
                                <a:lnTo>
                                  <a:pt x="683" y="204"/>
                                </a:lnTo>
                                <a:lnTo>
                                  <a:pt x="688" y="206"/>
                                </a:lnTo>
                                <a:lnTo>
                                  <a:pt x="691" y="208"/>
                                </a:lnTo>
                                <a:lnTo>
                                  <a:pt x="696" y="210"/>
                                </a:lnTo>
                                <a:lnTo>
                                  <a:pt x="699" y="214"/>
                                </a:lnTo>
                                <a:lnTo>
                                  <a:pt x="702" y="218"/>
                                </a:lnTo>
                                <a:lnTo>
                                  <a:pt x="706" y="220"/>
                                </a:lnTo>
                                <a:lnTo>
                                  <a:pt x="709" y="224"/>
                                </a:lnTo>
                                <a:lnTo>
                                  <a:pt x="714" y="226"/>
                                </a:lnTo>
                                <a:lnTo>
                                  <a:pt x="716" y="230"/>
                                </a:lnTo>
                                <a:close/>
                                <a:moveTo>
                                  <a:pt x="1605" y="776"/>
                                </a:moveTo>
                                <a:lnTo>
                                  <a:pt x="1506" y="776"/>
                                </a:lnTo>
                                <a:lnTo>
                                  <a:pt x="1511" y="774"/>
                                </a:lnTo>
                                <a:lnTo>
                                  <a:pt x="1519" y="774"/>
                                </a:lnTo>
                                <a:lnTo>
                                  <a:pt x="1528" y="772"/>
                                </a:lnTo>
                                <a:lnTo>
                                  <a:pt x="1533" y="772"/>
                                </a:lnTo>
                                <a:lnTo>
                                  <a:pt x="1542" y="768"/>
                                </a:lnTo>
                                <a:lnTo>
                                  <a:pt x="1548" y="768"/>
                                </a:lnTo>
                                <a:lnTo>
                                  <a:pt x="1553" y="766"/>
                                </a:lnTo>
                                <a:lnTo>
                                  <a:pt x="1558" y="764"/>
                                </a:lnTo>
                                <a:lnTo>
                                  <a:pt x="1563" y="762"/>
                                </a:lnTo>
                                <a:lnTo>
                                  <a:pt x="1568" y="760"/>
                                </a:lnTo>
                                <a:lnTo>
                                  <a:pt x="1573" y="758"/>
                                </a:lnTo>
                                <a:lnTo>
                                  <a:pt x="1577" y="756"/>
                                </a:lnTo>
                                <a:lnTo>
                                  <a:pt x="1581" y="754"/>
                                </a:lnTo>
                                <a:lnTo>
                                  <a:pt x="1586" y="752"/>
                                </a:lnTo>
                                <a:lnTo>
                                  <a:pt x="1588" y="750"/>
                                </a:lnTo>
                                <a:lnTo>
                                  <a:pt x="1591" y="748"/>
                                </a:lnTo>
                                <a:lnTo>
                                  <a:pt x="1595" y="748"/>
                                </a:lnTo>
                                <a:lnTo>
                                  <a:pt x="1598" y="744"/>
                                </a:lnTo>
                                <a:lnTo>
                                  <a:pt x="1601" y="742"/>
                                </a:lnTo>
                                <a:lnTo>
                                  <a:pt x="1604" y="738"/>
                                </a:lnTo>
                                <a:lnTo>
                                  <a:pt x="1607" y="736"/>
                                </a:lnTo>
                                <a:lnTo>
                                  <a:pt x="1611" y="734"/>
                                </a:lnTo>
                                <a:lnTo>
                                  <a:pt x="1605" y="776"/>
                                </a:lnTo>
                                <a:close/>
                                <a:moveTo>
                                  <a:pt x="1478" y="772"/>
                                </a:moveTo>
                                <a:lnTo>
                                  <a:pt x="1460" y="772"/>
                                </a:lnTo>
                                <a:lnTo>
                                  <a:pt x="1465" y="770"/>
                                </a:lnTo>
                                <a:lnTo>
                                  <a:pt x="1474" y="770"/>
                                </a:lnTo>
                                <a:lnTo>
                                  <a:pt x="1478" y="772"/>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6" name="Picture 30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79" y="7278"/>
                            <a:ext cx="1611" cy="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 name="Freeform 306"/>
                        <wps:cNvSpPr>
                          <a:spLocks/>
                        </wps:cNvSpPr>
                        <wps:spPr bwMode="auto">
                          <a:xfrm>
                            <a:off x="5528" y="740"/>
                            <a:ext cx="335" cy="1120"/>
                          </a:xfrm>
                          <a:custGeom>
                            <a:avLst/>
                            <a:gdLst>
                              <a:gd name="T0" fmla="+- 0 5862 5528"/>
                              <a:gd name="T1" fmla="*/ T0 w 335"/>
                              <a:gd name="T2" fmla="+- 0 1861 741"/>
                              <a:gd name="T3" fmla="*/ 1861 h 1120"/>
                              <a:gd name="T4" fmla="+- 0 5732 5528"/>
                              <a:gd name="T5" fmla="*/ T4 w 335"/>
                              <a:gd name="T6" fmla="+- 0 1844 741"/>
                              <a:gd name="T7" fmla="*/ 1844 h 1120"/>
                              <a:gd name="T8" fmla="+- 0 5737 5528"/>
                              <a:gd name="T9" fmla="*/ T8 w 335"/>
                              <a:gd name="T10" fmla="+- 0 1801 741"/>
                              <a:gd name="T11" fmla="*/ 1801 h 1120"/>
                              <a:gd name="T12" fmla="+- 0 5772 5528"/>
                              <a:gd name="T13" fmla="*/ T12 w 335"/>
                              <a:gd name="T14" fmla="+- 0 1508 741"/>
                              <a:gd name="T15" fmla="*/ 1508 h 1120"/>
                              <a:gd name="T16" fmla="+- 0 5672 5528"/>
                              <a:gd name="T17" fmla="*/ T16 w 335"/>
                              <a:gd name="T18" fmla="+- 0 1495 741"/>
                              <a:gd name="T19" fmla="*/ 1495 h 1120"/>
                              <a:gd name="T20" fmla="+- 0 5678 5528"/>
                              <a:gd name="T21" fmla="*/ T20 w 335"/>
                              <a:gd name="T22" fmla="+- 0 1445 741"/>
                              <a:gd name="T23" fmla="*/ 1445 h 1120"/>
                              <a:gd name="T24" fmla="+- 0 5528 5528"/>
                              <a:gd name="T25" fmla="*/ T24 w 335"/>
                              <a:gd name="T26" fmla="+- 0 1426 741"/>
                              <a:gd name="T27" fmla="*/ 1426 h 1120"/>
                              <a:gd name="T28" fmla="+- 0 5592 5528"/>
                              <a:gd name="T29" fmla="*/ T28 w 335"/>
                              <a:gd name="T30" fmla="+- 0 884 741"/>
                              <a:gd name="T31" fmla="*/ 884 h 1120"/>
                              <a:gd name="T32" fmla="+- 0 5862 5528"/>
                              <a:gd name="T33" fmla="*/ T32 w 335"/>
                              <a:gd name="T34" fmla="+- 0 741 741"/>
                              <a:gd name="T35" fmla="*/ 741 h 1120"/>
                              <a:gd name="T36" fmla="+- 0 5862 5528"/>
                              <a:gd name="T37" fmla="*/ T36 w 335"/>
                              <a:gd name="T38" fmla="+- 0 1861 741"/>
                              <a:gd name="T39" fmla="*/ 1861 h 1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5" h="1120">
                                <a:moveTo>
                                  <a:pt x="334" y="1120"/>
                                </a:moveTo>
                                <a:lnTo>
                                  <a:pt x="204" y="1103"/>
                                </a:lnTo>
                                <a:lnTo>
                                  <a:pt x="209" y="1060"/>
                                </a:lnTo>
                                <a:lnTo>
                                  <a:pt x="244" y="767"/>
                                </a:lnTo>
                                <a:lnTo>
                                  <a:pt x="144" y="754"/>
                                </a:lnTo>
                                <a:lnTo>
                                  <a:pt x="150" y="704"/>
                                </a:lnTo>
                                <a:lnTo>
                                  <a:pt x="0" y="685"/>
                                </a:lnTo>
                                <a:lnTo>
                                  <a:pt x="64" y="143"/>
                                </a:lnTo>
                                <a:lnTo>
                                  <a:pt x="334" y="0"/>
                                </a:lnTo>
                                <a:lnTo>
                                  <a:pt x="334" y="112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8" name="Picture 30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528" y="740"/>
                            <a:ext cx="334" cy="1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AutoShape 304"/>
                        <wps:cNvSpPr>
                          <a:spLocks/>
                        </wps:cNvSpPr>
                        <wps:spPr bwMode="auto">
                          <a:xfrm>
                            <a:off x="2031" y="29"/>
                            <a:ext cx="2799" cy="2254"/>
                          </a:xfrm>
                          <a:custGeom>
                            <a:avLst/>
                            <a:gdLst>
                              <a:gd name="T0" fmla="+- 0 3348 2032"/>
                              <a:gd name="T1" fmla="*/ T0 w 2799"/>
                              <a:gd name="T2" fmla="+- 0 2283 29"/>
                              <a:gd name="T3" fmla="*/ 2283 h 2254"/>
                              <a:gd name="T4" fmla="+- 0 3341 2032"/>
                              <a:gd name="T5" fmla="*/ T4 w 2799"/>
                              <a:gd name="T6" fmla="+- 0 2270 29"/>
                              <a:gd name="T7" fmla="*/ 2270 h 2254"/>
                              <a:gd name="T8" fmla="+- 0 3133 2032"/>
                              <a:gd name="T9" fmla="*/ T8 w 2799"/>
                              <a:gd name="T10" fmla="+- 0 1948 29"/>
                              <a:gd name="T11" fmla="*/ 1948 h 2254"/>
                              <a:gd name="T12" fmla="+- 0 2320 2032"/>
                              <a:gd name="T13" fmla="*/ T12 w 2799"/>
                              <a:gd name="T14" fmla="+- 0 1074 29"/>
                              <a:gd name="T15" fmla="*/ 1074 h 2254"/>
                              <a:gd name="T16" fmla="+- 0 2280 2032"/>
                              <a:gd name="T17" fmla="*/ T16 w 2799"/>
                              <a:gd name="T18" fmla="+- 0 868 29"/>
                              <a:gd name="T19" fmla="*/ 868 h 2254"/>
                              <a:gd name="T20" fmla="+- 0 2278 2032"/>
                              <a:gd name="T21" fmla="*/ T20 w 2799"/>
                              <a:gd name="T22" fmla="+- 0 858 29"/>
                              <a:gd name="T23" fmla="*/ 858 h 2254"/>
                              <a:gd name="T24" fmla="+- 0 2041 2032"/>
                              <a:gd name="T25" fmla="*/ T24 w 2799"/>
                              <a:gd name="T26" fmla="+- 0 59 29"/>
                              <a:gd name="T27" fmla="*/ 59 h 2254"/>
                              <a:gd name="T28" fmla="+- 0 2038 2032"/>
                              <a:gd name="T29" fmla="*/ T28 w 2799"/>
                              <a:gd name="T30" fmla="+- 0 49 29"/>
                              <a:gd name="T31" fmla="*/ 49 h 2254"/>
                              <a:gd name="T32" fmla="+- 0 2032 2032"/>
                              <a:gd name="T33" fmla="*/ T32 w 2799"/>
                              <a:gd name="T34" fmla="+- 0 29 29"/>
                              <a:gd name="T35" fmla="*/ 29 h 2254"/>
                              <a:gd name="T36" fmla="+- 0 3618 2032"/>
                              <a:gd name="T37" fmla="*/ T36 w 2799"/>
                              <a:gd name="T38" fmla="+- 0 29 29"/>
                              <a:gd name="T39" fmla="*/ 29 h 2254"/>
                              <a:gd name="T40" fmla="+- 0 3592 2032"/>
                              <a:gd name="T41" fmla="*/ T40 w 2799"/>
                              <a:gd name="T42" fmla="+- 0 244 29"/>
                              <a:gd name="T43" fmla="*/ 244 h 2254"/>
                              <a:gd name="T44" fmla="+- 0 3780 2032"/>
                              <a:gd name="T45" fmla="*/ T44 w 2799"/>
                              <a:gd name="T46" fmla="+- 0 268 29"/>
                              <a:gd name="T47" fmla="*/ 268 h 2254"/>
                              <a:gd name="T48" fmla="+- 0 4805 2032"/>
                              <a:gd name="T49" fmla="*/ T48 w 2799"/>
                              <a:gd name="T50" fmla="+- 0 268 29"/>
                              <a:gd name="T51" fmla="*/ 268 h 2254"/>
                              <a:gd name="T52" fmla="+- 0 4818 2032"/>
                              <a:gd name="T53" fmla="*/ T52 w 2799"/>
                              <a:gd name="T54" fmla="+- 0 341 29"/>
                              <a:gd name="T55" fmla="*/ 341 h 2254"/>
                              <a:gd name="T56" fmla="+- 0 4341 2032"/>
                              <a:gd name="T57" fmla="*/ T56 w 2799"/>
                              <a:gd name="T58" fmla="+- 0 341 29"/>
                              <a:gd name="T59" fmla="*/ 341 h 2254"/>
                              <a:gd name="T60" fmla="+- 0 4307 2032"/>
                              <a:gd name="T61" fmla="*/ T60 w 2799"/>
                              <a:gd name="T62" fmla="+- 0 640 29"/>
                              <a:gd name="T63" fmla="*/ 640 h 2254"/>
                              <a:gd name="T64" fmla="+- 0 3546 2032"/>
                              <a:gd name="T65" fmla="*/ T64 w 2799"/>
                              <a:gd name="T66" fmla="+- 0 640 29"/>
                              <a:gd name="T67" fmla="*/ 640 h 2254"/>
                              <a:gd name="T68" fmla="+- 0 3502 2032"/>
                              <a:gd name="T69" fmla="*/ T68 w 2799"/>
                              <a:gd name="T70" fmla="+- 0 1011 29"/>
                              <a:gd name="T71" fmla="*/ 1011 h 2254"/>
                              <a:gd name="T72" fmla="+- 0 3499 2032"/>
                              <a:gd name="T73" fmla="*/ T72 w 2799"/>
                              <a:gd name="T74" fmla="+- 0 1021 29"/>
                              <a:gd name="T75" fmla="*/ 1021 h 2254"/>
                              <a:gd name="T76" fmla="+- 0 3390 2032"/>
                              <a:gd name="T77" fmla="*/ T76 w 2799"/>
                              <a:gd name="T78" fmla="+- 0 1940 29"/>
                              <a:gd name="T79" fmla="*/ 1940 h 2254"/>
                              <a:gd name="T80" fmla="+- 0 3388 2032"/>
                              <a:gd name="T81" fmla="*/ T80 w 2799"/>
                              <a:gd name="T82" fmla="+- 0 1949 29"/>
                              <a:gd name="T83" fmla="*/ 1949 h 2254"/>
                              <a:gd name="T84" fmla="+- 0 3348 2032"/>
                              <a:gd name="T85" fmla="*/ T84 w 2799"/>
                              <a:gd name="T86" fmla="+- 0 2283 29"/>
                              <a:gd name="T87" fmla="*/ 2283 h 2254"/>
                              <a:gd name="T88" fmla="+- 0 4805 2032"/>
                              <a:gd name="T89" fmla="*/ T88 w 2799"/>
                              <a:gd name="T90" fmla="+- 0 268 29"/>
                              <a:gd name="T91" fmla="*/ 268 h 2254"/>
                              <a:gd name="T92" fmla="+- 0 3780 2032"/>
                              <a:gd name="T93" fmla="*/ T92 w 2799"/>
                              <a:gd name="T94" fmla="+- 0 268 29"/>
                              <a:gd name="T95" fmla="*/ 268 h 2254"/>
                              <a:gd name="T96" fmla="+- 0 3807 2032"/>
                              <a:gd name="T97" fmla="*/ T96 w 2799"/>
                              <a:gd name="T98" fmla="+- 0 29 29"/>
                              <a:gd name="T99" fmla="*/ 29 h 2254"/>
                              <a:gd name="T100" fmla="+- 0 4763 2032"/>
                              <a:gd name="T101" fmla="*/ T100 w 2799"/>
                              <a:gd name="T102" fmla="+- 0 29 29"/>
                              <a:gd name="T103" fmla="*/ 29 h 2254"/>
                              <a:gd name="T104" fmla="+- 0 4805 2032"/>
                              <a:gd name="T105" fmla="*/ T104 w 2799"/>
                              <a:gd name="T106" fmla="+- 0 268 29"/>
                              <a:gd name="T107" fmla="*/ 268 h 2254"/>
                              <a:gd name="T108" fmla="+- 0 4479 2032"/>
                              <a:gd name="T109" fmla="*/ T108 w 2799"/>
                              <a:gd name="T110" fmla="+- 0 391 29"/>
                              <a:gd name="T111" fmla="*/ 391 h 2254"/>
                              <a:gd name="T112" fmla="+- 0 4463 2032"/>
                              <a:gd name="T113" fmla="*/ T112 w 2799"/>
                              <a:gd name="T114" fmla="+- 0 388 29"/>
                              <a:gd name="T115" fmla="*/ 388 h 2254"/>
                              <a:gd name="T116" fmla="+- 0 4398 2032"/>
                              <a:gd name="T117" fmla="*/ T116 w 2799"/>
                              <a:gd name="T118" fmla="+- 0 361 29"/>
                              <a:gd name="T119" fmla="*/ 361 h 2254"/>
                              <a:gd name="T120" fmla="+- 0 4379 2032"/>
                              <a:gd name="T121" fmla="*/ T120 w 2799"/>
                              <a:gd name="T122" fmla="+- 0 356 29"/>
                              <a:gd name="T123" fmla="*/ 356 h 2254"/>
                              <a:gd name="T124" fmla="+- 0 4341 2032"/>
                              <a:gd name="T125" fmla="*/ T124 w 2799"/>
                              <a:gd name="T126" fmla="+- 0 341 29"/>
                              <a:gd name="T127" fmla="*/ 341 h 2254"/>
                              <a:gd name="T128" fmla="+- 0 4818 2032"/>
                              <a:gd name="T129" fmla="*/ T128 w 2799"/>
                              <a:gd name="T130" fmla="+- 0 341 29"/>
                              <a:gd name="T131" fmla="*/ 341 h 2254"/>
                              <a:gd name="T132" fmla="+- 0 4823 2032"/>
                              <a:gd name="T133" fmla="*/ T132 w 2799"/>
                              <a:gd name="T134" fmla="+- 0 371 29"/>
                              <a:gd name="T135" fmla="*/ 371 h 2254"/>
                              <a:gd name="T136" fmla="+- 0 4567 2032"/>
                              <a:gd name="T137" fmla="*/ T136 w 2799"/>
                              <a:gd name="T138" fmla="+- 0 371 29"/>
                              <a:gd name="T139" fmla="*/ 371 h 2254"/>
                              <a:gd name="T140" fmla="+- 0 4555 2032"/>
                              <a:gd name="T141" fmla="*/ T140 w 2799"/>
                              <a:gd name="T142" fmla="+- 0 372 29"/>
                              <a:gd name="T143" fmla="*/ 372 h 2254"/>
                              <a:gd name="T144" fmla="+- 0 4543 2032"/>
                              <a:gd name="T145" fmla="*/ T144 w 2799"/>
                              <a:gd name="T146" fmla="+- 0 373 29"/>
                              <a:gd name="T147" fmla="*/ 373 h 2254"/>
                              <a:gd name="T148" fmla="+- 0 4535 2032"/>
                              <a:gd name="T149" fmla="*/ T148 w 2799"/>
                              <a:gd name="T150" fmla="+- 0 374 29"/>
                              <a:gd name="T151" fmla="*/ 374 h 2254"/>
                              <a:gd name="T152" fmla="+- 0 4528 2032"/>
                              <a:gd name="T153" fmla="*/ T152 w 2799"/>
                              <a:gd name="T154" fmla="+- 0 376 29"/>
                              <a:gd name="T155" fmla="*/ 376 h 2254"/>
                              <a:gd name="T156" fmla="+- 0 4510 2032"/>
                              <a:gd name="T157" fmla="*/ T156 w 2799"/>
                              <a:gd name="T158" fmla="+- 0 380 29"/>
                              <a:gd name="T159" fmla="*/ 380 h 2254"/>
                              <a:gd name="T160" fmla="+- 0 4496 2032"/>
                              <a:gd name="T161" fmla="*/ T160 w 2799"/>
                              <a:gd name="T162" fmla="+- 0 388 29"/>
                              <a:gd name="T163" fmla="*/ 388 h 2254"/>
                              <a:gd name="T164" fmla="+- 0 4479 2032"/>
                              <a:gd name="T165" fmla="*/ T164 w 2799"/>
                              <a:gd name="T166" fmla="+- 0 391 29"/>
                              <a:gd name="T167" fmla="*/ 391 h 2254"/>
                              <a:gd name="T168" fmla="+- 0 4830 2032"/>
                              <a:gd name="T169" fmla="*/ T168 w 2799"/>
                              <a:gd name="T170" fmla="+- 0 408 29"/>
                              <a:gd name="T171" fmla="*/ 408 h 2254"/>
                              <a:gd name="T172" fmla="+- 0 4715 2032"/>
                              <a:gd name="T173" fmla="*/ T172 w 2799"/>
                              <a:gd name="T174" fmla="+- 0 393 29"/>
                              <a:gd name="T175" fmla="*/ 393 h 2254"/>
                              <a:gd name="T176" fmla="+- 0 4585 2032"/>
                              <a:gd name="T177" fmla="*/ T176 w 2799"/>
                              <a:gd name="T178" fmla="+- 0 372 29"/>
                              <a:gd name="T179" fmla="*/ 372 h 2254"/>
                              <a:gd name="T180" fmla="+- 0 4567 2032"/>
                              <a:gd name="T181" fmla="*/ T180 w 2799"/>
                              <a:gd name="T182" fmla="+- 0 371 29"/>
                              <a:gd name="T183" fmla="*/ 371 h 2254"/>
                              <a:gd name="T184" fmla="+- 0 4823 2032"/>
                              <a:gd name="T185" fmla="*/ T184 w 2799"/>
                              <a:gd name="T186" fmla="+- 0 371 29"/>
                              <a:gd name="T187" fmla="*/ 371 h 2254"/>
                              <a:gd name="T188" fmla="+- 0 4828 2032"/>
                              <a:gd name="T189" fmla="*/ T188 w 2799"/>
                              <a:gd name="T190" fmla="+- 0 397 29"/>
                              <a:gd name="T191" fmla="*/ 397 h 2254"/>
                              <a:gd name="T192" fmla="+- 0 4830 2032"/>
                              <a:gd name="T193" fmla="*/ T192 w 2799"/>
                              <a:gd name="T194" fmla="+- 0 408 29"/>
                              <a:gd name="T195" fmla="*/ 408 h 2254"/>
                              <a:gd name="T196" fmla="+- 0 4298 2032"/>
                              <a:gd name="T197" fmla="*/ T196 w 2799"/>
                              <a:gd name="T198" fmla="+- 0 732 29"/>
                              <a:gd name="T199" fmla="*/ 732 h 2254"/>
                              <a:gd name="T200" fmla="+- 0 3546 2032"/>
                              <a:gd name="T201" fmla="*/ T200 w 2799"/>
                              <a:gd name="T202" fmla="+- 0 640 29"/>
                              <a:gd name="T203" fmla="*/ 640 h 2254"/>
                              <a:gd name="T204" fmla="+- 0 4307 2032"/>
                              <a:gd name="T205" fmla="*/ T204 w 2799"/>
                              <a:gd name="T206" fmla="+- 0 640 29"/>
                              <a:gd name="T207" fmla="*/ 640 h 2254"/>
                              <a:gd name="T208" fmla="+- 0 4297 2032"/>
                              <a:gd name="T209" fmla="*/ T208 w 2799"/>
                              <a:gd name="T210" fmla="+- 0 722 29"/>
                              <a:gd name="T211" fmla="*/ 722 h 2254"/>
                              <a:gd name="T212" fmla="+- 0 4298 2032"/>
                              <a:gd name="T213" fmla="*/ T212 w 2799"/>
                              <a:gd name="T214" fmla="+- 0 732 29"/>
                              <a:gd name="T215" fmla="*/ 732 h 2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799" h="2254">
                                <a:moveTo>
                                  <a:pt x="1316" y="2254"/>
                                </a:moveTo>
                                <a:lnTo>
                                  <a:pt x="1309" y="2241"/>
                                </a:lnTo>
                                <a:lnTo>
                                  <a:pt x="1101" y="1919"/>
                                </a:lnTo>
                                <a:lnTo>
                                  <a:pt x="288" y="1045"/>
                                </a:lnTo>
                                <a:lnTo>
                                  <a:pt x="248" y="839"/>
                                </a:lnTo>
                                <a:lnTo>
                                  <a:pt x="246" y="829"/>
                                </a:lnTo>
                                <a:lnTo>
                                  <a:pt x="9" y="30"/>
                                </a:lnTo>
                                <a:lnTo>
                                  <a:pt x="6" y="20"/>
                                </a:lnTo>
                                <a:lnTo>
                                  <a:pt x="0" y="0"/>
                                </a:lnTo>
                                <a:lnTo>
                                  <a:pt x="1586" y="0"/>
                                </a:lnTo>
                                <a:lnTo>
                                  <a:pt x="1560" y="215"/>
                                </a:lnTo>
                                <a:lnTo>
                                  <a:pt x="1748" y="239"/>
                                </a:lnTo>
                                <a:lnTo>
                                  <a:pt x="2773" y="239"/>
                                </a:lnTo>
                                <a:lnTo>
                                  <a:pt x="2786" y="312"/>
                                </a:lnTo>
                                <a:lnTo>
                                  <a:pt x="2309" y="312"/>
                                </a:lnTo>
                                <a:lnTo>
                                  <a:pt x="2275" y="611"/>
                                </a:lnTo>
                                <a:lnTo>
                                  <a:pt x="1514" y="611"/>
                                </a:lnTo>
                                <a:lnTo>
                                  <a:pt x="1470" y="982"/>
                                </a:lnTo>
                                <a:lnTo>
                                  <a:pt x="1467" y="992"/>
                                </a:lnTo>
                                <a:lnTo>
                                  <a:pt x="1358" y="1911"/>
                                </a:lnTo>
                                <a:lnTo>
                                  <a:pt x="1356" y="1920"/>
                                </a:lnTo>
                                <a:lnTo>
                                  <a:pt x="1316" y="2254"/>
                                </a:lnTo>
                                <a:close/>
                                <a:moveTo>
                                  <a:pt x="2773" y="239"/>
                                </a:moveTo>
                                <a:lnTo>
                                  <a:pt x="1748" y="239"/>
                                </a:lnTo>
                                <a:lnTo>
                                  <a:pt x="1775" y="0"/>
                                </a:lnTo>
                                <a:lnTo>
                                  <a:pt x="2731" y="0"/>
                                </a:lnTo>
                                <a:lnTo>
                                  <a:pt x="2773" y="239"/>
                                </a:lnTo>
                                <a:close/>
                                <a:moveTo>
                                  <a:pt x="2447" y="362"/>
                                </a:moveTo>
                                <a:lnTo>
                                  <a:pt x="2431" y="359"/>
                                </a:lnTo>
                                <a:lnTo>
                                  <a:pt x="2366" y="332"/>
                                </a:lnTo>
                                <a:lnTo>
                                  <a:pt x="2347" y="327"/>
                                </a:lnTo>
                                <a:lnTo>
                                  <a:pt x="2309" y="312"/>
                                </a:lnTo>
                                <a:lnTo>
                                  <a:pt x="2786" y="312"/>
                                </a:lnTo>
                                <a:lnTo>
                                  <a:pt x="2791" y="342"/>
                                </a:lnTo>
                                <a:lnTo>
                                  <a:pt x="2535" y="342"/>
                                </a:lnTo>
                                <a:lnTo>
                                  <a:pt x="2523" y="343"/>
                                </a:lnTo>
                                <a:lnTo>
                                  <a:pt x="2511" y="344"/>
                                </a:lnTo>
                                <a:lnTo>
                                  <a:pt x="2503" y="345"/>
                                </a:lnTo>
                                <a:lnTo>
                                  <a:pt x="2496" y="347"/>
                                </a:lnTo>
                                <a:lnTo>
                                  <a:pt x="2478" y="351"/>
                                </a:lnTo>
                                <a:lnTo>
                                  <a:pt x="2464" y="359"/>
                                </a:lnTo>
                                <a:lnTo>
                                  <a:pt x="2447" y="362"/>
                                </a:lnTo>
                                <a:close/>
                                <a:moveTo>
                                  <a:pt x="2798" y="379"/>
                                </a:moveTo>
                                <a:lnTo>
                                  <a:pt x="2683" y="364"/>
                                </a:lnTo>
                                <a:lnTo>
                                  <a:pt x="2553" y="343"/>
                                </a:lnTo>
                                <a:lnTo>
                                  <a:pt x="2535" y="342"/>
                                </a:lnTo>
                                <a:lnTo>
                                  <a:pt x="2791" y="342"/>
                                </a:lnTo>
                                <a:lnTo>
                                  <a:pt x="2796" y="368"/>
                                </a:lnTo>
                                <a:lnTo>
                                  <a:pt x="2798" y="379"/>
                                </a:lnTo>
                                <a:close/>
                                <a:moveTo>
                                  <a:pt x="2266" y="703"/>
                                </a:moveTo>
                                <a:lnTo>
                                  <a:pt x="1514" y="611"/>
                                </a:lnTo>
                                <a:lnTo>
                                  <a:pt x="2275" y="611"/>
                                </a:lnTo>
                                <a:lnTo>
                                  <a:pt x="2265" y="693"/>
                                </a:lnTo>
                                <a:lnTo>
                                  <a:pt x="2266" y="703"/>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0" name="Picture 30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031" y="29"/>
                            <a:ext cx="2799"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30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02" y="3584"/>
                            <a:ext cx="5161" cy="4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Freeform 301"/>
                        <wps:cNvSpPr>
                          <a:spLocks/>
                        </wps:cNvSpPr>
                        <wps:spPr bwMode="auto">
                          <a:xfrm>
                            <a:off x="4403" y="7901"/>
                            <a:ext cx="25" cy="13"/>
                          </a:xfrm>
                          <a:custGeom>
                            <a:avLst/>
                            <a:gdLst>
                              <a:gd name="T0" fmla="+- 0 4427 4403"/>
                              <a:gd name="T1" fmla="*/ T0 w 25"/>
                              <a:gd name="T2" fmla="+- 0 7915 7902"/>
                              <a:gd name="T3" fmla="*/ 7915 h 13"/>
                              <a:gd name="T4" fmla="+- 0 4403 4403"/>
                              <a:gd name="T5" fmla="*/ T4 w 25"/>
                              <a:gd name="T6" fmla="+- 0 7911 7902"/>
                              <a:gd name="T7" fmla="*/ 7911 h 13"/>
                              <a:gd name="T8" fmla="+- 0 4405 4403"/>
                              <a:gd name="T9" fmla="*/ T8 w 25"/>
                              <a:gd name="T10" fmla="+- 0 7902 7902"/>
                              <a:gd name="T11" fmla="*/ 7902 h 13"/>
                              <a:gd name="T12" fmla="+- 0 4428 4403"/>
                              <a:gd name="T13" fmla="*/ T12 w 25"/>
                              <a:gd name="T14" fmla="+- 0 7905 7902"/>
                              <a:gd name="T15" fmla="*/ 7905 h 13"/>
                              <a:gd name="T16" fmla="+- 0 4427 4403"/>
                              <a:gd name="T17" fmla="*/ T16 w 25"/>
                              <a:gd name="T18" fmla="+- 0 7915 7902"/>
                              <a:gd name="T19" fmla="*/ 7915 h 13"/>
                            </a:gdLst>
                            <a:ahLst/>
                            <a:cxnLst>
                              <a:cxn ang="0">
                                <a:pos x="T1" y="T3"/>
                              </a:cxn>
                              <a:cxn ang="0">
                                <a:pos x="T5" y="T7"/>
                              </a:cxn>
                              <a:cxn ang="0">
                                <a:pos x="T9" y="T11"/>
                              </a:cxn>
                              <a:cxn ang="0">
                                <a:pos x="T13" y="T15"/>
                              </a:cxn>
                              <a:cxn ang="0">
                                <a:pos x="T17" y="T19"/>
                              </a:cxn>
                            </a:cxnLst>
                            <a:rect l="0" t="0" r="r" b="b"/>
                            <a:pathLst>
                              <a:path w="25" h="13">
                                <a:moveTo>
                                  <a:pt x="24" y="13"/>
                                </a:moveTo>
                                <a:lnTo>
                                  <a:pt x="0" y="9"/>
                                </a:lnTo>
                                <a:lnTo>
                                  <a:pt x="2" y="0"/>
                                </a:lnTo>
                                <a:lnTo>
                                  <a:pt x="25" y="3"/>
                                </a:lnTo>
                                <a:lnTo>
                                  <a:pt x="24" y="13"/>
                                </a:lnTo>
                                <a:close/>
                              </a:path>
                            </a:pathLst>
                          </a:custGeom>
                          <a:solidFill>
                            <a:srgbClr val="464646">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3" name="Picture 3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4389" y="8111"/>
                            <a:ext cx="200"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AutoShape 299"/>
                        <wps:cNvSpPr>
                          <a:spLocks/>
                        </wps:cNvSpPr>
                        <wps:spPr bwMode="auto">
                          <a:xfrm>
                            <a:off x="1943" y="4410"/>
                            <a:ext cx="2109" cy="3661"/>
                          </a:xfrm>
                          <a:custGeom>
                            <a:avLst/>
                            <a:gdLst>
                              <a:gd name="T0" fmla="+- 0 2347 1944"/>
                              <a:gd name="T1" fmla="*/ T0 w 2109"/>
                              <a:gd name="T2" fmla="+- 0 4448 4411"/>
                              <a:gd name="T3" fmla="*/ 4448 h 3661"/>
                              <a:gd name="T4" fmla="+- 0 2293 1944"/>
                              <a:gd name="T5" fmla="*/ T4 w 2109"/>
                              <a:gd name="T6" fmla="+- 0 4440 4411"/>
                              <a:gd name="T7" fmla="*/ 4440 h 3661"/>
                              <a:gd name="T8" fmla="+- 0 2280 1944"/>
                              <a:gd name="T9" fmla="*/ T8 w 2109"/>
                              <a:gd name="T10" fmla="+- 0 4439 4411"/>
                              <a:gd name="T11" fmla="*/ 4439 h 3661"/>
                              <a:gd name="T12" fmla="+- 0 2263 1944"/>
                              <a:gd name="T13" fmla="*/ T12 w 2109"/>
                              <a:gd name="T14" fmla="+- 0 4437 4411"/>
                              <a:gd name="T15" fmla="*/ 4437 h 3661"/>
                              <a:gd name="T16" fmla="+- 0 2258 1944"/>
                              <a:gd name="T17" fmla="*/ T16 w 2109"/>
                              <a:gd name="T18" fmla="+- 0 4437 4411"/>
                              <a:gd name="T19" fmla="*/ 4437 h 3661"/>
                              <a:gd name="T20" fmla="+- 0 2167 1944"/>
                              <a:gd name="T21" fmla="*/ T20 w 2109"/>
                              <a:gd name="T22" fmla="+- 0 4427 4411"/>
                              <a:gd name="T23" fmla="*/ 4427 h 3661"/>
                              <a:gd name="T24" fmla="+- 0 2012 1944"/>
                              <a:gd name="T25" fmla="*/ T24 w 2109"/>
                              <a:gd name="T26" fmla="+- 0 4411 4411"/>
                              <a:gd name="T27" fmla="*/ 4411 h 3661"/>
                              <a:gd name="T28" fmla="+- 0 2010 1944"/>
                              <a:gd name="T29" fmla="*/ T28 w 2109"/>
                              <a:gd name="T30" fmla="+- 0 4413 4411"/>
                              <a:gd name="T31" fmla="*/ 4413 h 3661"/>
                              <a:gd name="T32" fmla="+- 0 2009 1944"/>
                              <a:gd name="T33" fmla="*/ T32 w 2109"/>
                              <a:gd name="T34" fmla="+- 0 4416 4411"/>
                              <a:gd name="T35" fmla="*/ 4416 h 3661"/>
                              <a:gd name="T36" fmla="+- 0 2007 1944"/>
                              <a:gd name="T37" fmla="*/ T36 w 2109"/>
                              <a:gd name="T38" fmla="+- 0 4418 4411"/>
                              <a:gd name="T39" fmla="*/ 4418 h 3661"/>
                              <a:gd name="T40" fmla="+- 0 2005 1944"/>
                              <a:gd name="T41" fmla="*/ T40 w 2109"/>
                              <a:gd name="T42" fmla="+- 0 4421 4411"/>
                              <a:gd name="T43" fmla="*/ 4421 h 3661"/>
                              <a:gd name="T44" fmla="+- 0 2002 1944"/>
                              <a:gd name="T45" fmla="*/ T44 w 2109"/>
                              <a:gd name="T46" fmla="+- 0 4423 4411"/>
                              <a:gd name="T47" fmla="*/ 4423 h 3661"/>
                              <a:gd name="T48" fmla="+- 0 1999 1944"/>
                              <a:gd name="T49" fmla="*/ T48 w 2109"/>
                              <a:gd name="T50" fmla="+- 0 4425 4411"/>
                              <a:gd name="T51" fmla="*/ 4425 h 3661"/>
                              <a:gd name="T52" fmla="+- 0 1995 1944"/>
                              <a:gd name="T53" fmla="*/ T52 w 2109"/>
                              <a:gd name="T54" fmla="+- 0 4426 4411"/>
                              <a:gd name="T55" fmla="*/ 4426 h 3661"/>
                              <a:gd name="T56" fmla="+- 0 1992 1944"/>
                              <a:gd name="T57" fmla="*/ T56 w 2109"/>
                              <a:gd name="T58" fmla="+- 0 4427 4411"/>
                              <a:gd name="T59" fmla="*/ 4427 h 3661"/>
                              <a:gd name="T60" fmla="+- 0 1989 1944"/>
                              <a:gd name="T61" fmla="*/ T60 w 2109"/>
                              <a:gd name="T62" fmla="+- 0 4427 4411"/>
                              <a:gd name="T63" fmla="*/ 4427 h 3661"/>
                              <a:gd name="T64" fmla="+- 0 1985 1944"/>
                              <a:gd name="T65" fmla="*/ T64 w 2109"/>
                              <a:gd name="T66" fmla="+- 0 4427 4411"/>
                              <a:gd name="T67" fmla="*/ 4427 h 3661"/>
                              <a:gd name="T68" fmla="+- 0 1984 1944"/>
                              <a:gd name="T69" fmla="*/ T68 w 2109"/>
                              <a:gd name="T70" fmla="+- 0 4426 4411"/>
                              <a:gd name="T71" fmla="*/ 4426 h 3661"/>
                              <a:gd name="T72" fmla="+- 0 1979 1944"/>
                              <a:gd name="T73" fmla="*/ T72 w 2109"/>
                              <a:gd name="T74" fmla="+- 0 4425 4411"/>
                              <a:gd name="T75" fmla="*/ 4425 h 3661"/>
                              <a:gd name="T76" fmla="+- 0 1975 1944"/>
                              <a:gd name="T77" fmla="*/ T76 w 2109"/>
                              <a:gd name="T78" fmla="+- 0 4424 4411"/>
                              <a:gd name="T79" fmla="*/ 4424 h 3661"/>
                              <a:gd name="T80" fmla="+- 0 1971 1944"/>
                              <a:gd name="T81" fmla="*/ T80 w 2109"/>
                              <a:gd name="T82" fmla="+- 0 4424 4411"/>
                              <a:gd name="T83" fmla="*/ 4424 h 3661"/>
                              <a:gd name="T84" fmla="+- 0 1967 1944"/>
                              <a:gd name="T85" fmla="*/ T84 w 2109"/>
                              <a:gd name="T86" fmla="+- 0 4424 4411"/>
                              <a:gd name="T87" fmla="*/ 4424 h 3661"/>
                              <a:gd name="T88" fmla="+- 0 1962 1944"/>
                              <a:gd name="T89" fmla="*/ T88 w 2109"/>
                              <a:gd name="T90" fmla="+- 0 4425 4411"/>
                              <a:gd name="T91" fmla="*/ 4425 h 3661"/>
                              <a:gd name="T92" fmla="+- 0 1958 1944"/>
                              <a:gd name="T93" fmla="*/ T92 w 2109"/>
                              <a:gd name="T94" fmla="+- 0 4426 4411"/>
                              <a:gd name="T95" fmla="*/ 4426 h 3661"/>
                              <a:gd name="T96" fmla="+- 0 1953 1944"/>
                              <a:gd name="T97" fmla="*/ T96 w 2109"/>
                              <a:gd name="T98" fmla="+- 0 4428 4411"/>
                              <a:gd name="T99" fmla="*/ 4428 h 3661"/>
                              <a:gd name="T100" fmla="+- 0 1950 1944"/>
                              <a:gd name="T101" fmla="*/ T100 w 2109"/>
                              <a:gd name="T102" fmla="+- 0 4430 4411"/>
                              <a:gd name="T103" fmla="*/ 4430 h 3661"/>
                              <a:gd name="T104" fmla="+- 0 1947 1944"/>
                              <a:gd name="T105" fmla="*/ T104 w 2109"/>
                              <a:gd name="T106" fmla="+- 0 4432 4411"/>
                              <a:gd name="T107" fmla="*/ 4432 h 3661"/>
                              <a:gd name="T108" fmla="+- 0 1945 1944"/>
                              <a:gd name="T109" fmla="*/ T108 w 2109"/>
                              <a:gd name="T110" fmla="+- 0 4435 4411"/>
                              <a:gd name="T111" fmla="*/ 4435 h 3661"/>
                              <a:gd name="T112" fmla="+- 0 1944 1944"/>
                              <a:gd name="T113" fmla="*/ T112 w 2109"/>
                              <a:gd name="T114" fmla="+- 0 4437 4411"/>
                              <a:gd name="T115" fmla="*/ 4437 h 3661"/>
                              <a:gd name="T116" fmla="+- 0 1944 1944"/>
                              <a:gd name="T117" fmla="*/ T116 w 2109"/>
                              <a:gd name="T118" fmla="+- 0 4440 4411"/>
                              <a:gd name="T119" fmla="*/ 4440 h 3661"/>
                              <a:gd name="T120" fmla="+- 0 1987 1944"/>
                              <a:gd name="T121" fmla="*/ T120 w 2109"/>
                              <a:gd name="T122" fmla="+- 0 4451 4411"/>
                              <a:gd name="T123" fmla="*/ 4451 h 3661"/>
                              <a:gd name="T124" fmla="+- 0 2064 1944"/>
                              <a:gd name="T125" fmla="*/ T124 w 2109"/>
                              <a:gd name="T126" fmla="+- 0 4460 4411"/>
                              <a:gd name="T127" fmla="*/ 4460 h 3661"/>
                              <a:gd name="T128" fmla="+- 0 2103 1944"/>
                              <a:gd name="T129" fmla="*/ T128 w 2109"/>
                              <a:gd name="T130" fmla="+- 0 4466 4411"/>
                              <a:gd name="T131" fmla="*/ 4466 h 3661"/>
                              <a:gd name="T132" fmla="+- 0 2110 1944"/>
                              <a:gd name="T133" fmla="*/ T132 w 2109"/>
                              <a:gd name="T134" fmla="+- 0 4467 4411"/>
                              <a:gd name="T135" fmla="*/ 4467 h 3661"/>
                              <a:gd name="T136" fmla="+- 0 2119 1944"/>
                              <a:gd name="T137" fmla="*/ T136 w 2109"/>
                              <a:gd name="T138" fmla="+- 0 4469 4411"/>
                              <a:gd name="T139" fmla="*/ 4469 h 3661"/>
                              <a:gd name="T140" fmla="+- 0 2154 1944"/>
                              <a:gd name="T141" fmla="*/ T140 w 2109"/>
                              <a:gd name="T142" fmla="+- 0 4474 4411"/>
                              <a:gd name="T143" fmla="*/ 4474 h 3661"/>
                              <a:gd name="T144" fmla="+- 0 2175 1944"/>
                              <a:gd name="T145" fmla="*/ T144 w 2109"/>
                              <a:gd name="T146" fmla="+- 0 4477 4411"/>
                              <a:gd name="T147" fmla="*/ 4477 h 3661"/>
                              <a:gd name="T148" fmla="+- 0 2253 1944"/>
                              <a:gd name="T149" fmla="*/ T148 w 2109"/>
                              <a:gd name="T150" fmla="+- 0 4485 4411"/>
                              <a:gd name="T151" fmla="*/ 4485 h 3661"/>
                              <a:gd name="T152" fmla="+- 0 2258 1944"/>
                              <a:gd name="T153" fmla="*/ T152 w 2109"/>
                              <a:gd name="T154" fmla="+- 0 4485 4411"/>
                              <a:gd name="T155" fmla="*/ 4485 h 3661"/>
                              <a:gd name="T156" fmla="+- 0 2324 1944"/>
                              <a:gd name="T157" fmla="*/ T156 w 2109"/>
                              <a:gd name="T158" fmla="+- 0 4561 4411"/>
                              <a:gd name="T159" fmla="*/ 4561 h 3661"/>
                              <a:gd name="T160" fmla="+- 0 2334 1944"/>
                              <a:gd name="T161" fmla="*/ T160 w 2109"/>
                              <a:gd name="T162" fmla="+- 0 4567 4411"/>
                              <a:gd name="T163" fmla="*/ 4567 h 3661"/>
                              <a:gd name="T164" fmla="+- 0 2347 1944"/>
                              <a:gd name="T165" fmla="*/ T164 w 2109"/>
                              <a:gd name="T166" fmla="+- 0 4448 4411"/>
                              <a:gd name="T167" fmla="*/ 4448 h 3661"/>
                              <a:gd name="T168" fmla="+- 0 2848 1944"/>
                              <a:gd name="T169" fmla="*/ T168 w 2109"/>
                              <a:gd name="T170" fmla="+- 0 7165 4411"/>
                              <a:gd name="T171" fmla="*/ 7165 h 3661"/>
                              <a:gd name="T172" fmla="+- 0 2797 1944"/>
                              <a:gd name="T173" fmla="*/ T172 w 2109"/>
                              <a:gd name="T174" fmla="+- 0 7158 4411"/>
                              <a:gd name="T175" fmla="*/ 7158 h 3661"/>
                              <a:gd name="T176" fmla="+- 0 2791 1944"/>
                              <a:gd name="T177" fmla="*/ T176 w 2109"/>
                              <a:gd name="T178" fmla="+- 0 7206 4411"/>
                              <a:gd name="T179" fmla="*/ 7206 h 3661"/>
                              <a:gd name="T180" fmla="+- 0 2793 1944"/>
                              <a:gd name="T181" fmla="*/ T180 w 2109"/>
                              <a:gd name="T182" fmla="+- 0 7209 4411"/>
                              <a:gd name="T183" fmla="*/ 7209 h 3661"/>
                              <a:gd name="T184" fmla="+- 0 2843 1944"/>
                              <a:gd name="T185" fmla="*/ T184 w 2109"/>
                              <a:gd name="T186" fmla="+- 0 7215 4411"/>
                              <a:gd name="T187" fmla="*/ 7215 h 3661"/>
                              <a:gd name="T188" fmla="+- 0 2848 1944"/>
                              <a:gd name="T189" fmla="*/ T188 w 2109"/>
                              <a:gd name="T190" fmla="+- 0 7165 4411"/>
                              <a:gd name="T191" fmla="*/ 7165 h 3661"/>
                              <a:gd name="T192" fmla="+- 0 4013 1944"/>
                              <a:gd name="T193" fmla="*/ T192 w 2109"/>
                              <a:gd name="T194" fmla="+- 0 7900 4411"/>
                              <a:gd name="T195" fmla="*/ 7900 h 3661"/>
                              <a:gd name="T196" fmla="+- 0 4011 1944"/>
                              <a:gd name="T197" fmla="*/ T196 w 2109"/>
                              <a:gd name="T198" fmla="+- 0 7878 4411"/>
                              <a:gd name="T199" fmla="*/ 7878 h 3661"/>
                              <a:gd name="T200" fmla="+- 0 4001 1944"/>
                              <a:gd name="T201" fmla="*/ T200 w 2109"/>
                              <a:gd name="T202" fmla="+- 0 7877 4411"/>
                              <a:gd name="T203" fmla="*/ 7877 h 3661"/>
                              <a:gd name="T204" fmla="+- 0 3999 1944"/>
                              <a:gd name="T205" fmla="*/ T204 w 2109"/>
                              <a:gd name="T206" fmla="+- 0 7898 4411"/>
                              <a:gd name="T207" fmla="*/ 7898 h 3661"/>
                              <a:gd name="T208" fmla="+- 0 4013 1944"/>
                              <a:gd name="T209" fmla="*/ T208 w 2109"/>
                              <a:gd name="T210" fmla="+- 0 7900 4411"/>
                              <a:gd name="T211" fmla="*/ 7900 h 3661"/>
                              <a:gd name="T212" fmla="+- 0 4052 1944"/>
                              <a:gd name="T213" fmla="*/ T212 w 2109"/>
                              <a:gd name="T214" fmla="+- 0 8052 4411"/>
                              <a:gd name="T215" fmla="*/ 8052 h 3661"/>
                              <a:gd name="T216" fmla="+- 0 4035 1944"/>
                              <a:gd name="T217" fmla="*/ T216 w 2109"/>
                              <a:gd name="T218" fmla="+- 0 8050 4411"/>
                              <a:gd name="T219" fmla="*/ 8050 h 3661"/>
                              <a:gd name="T220" fmla="+- 0 4032 1944"/>
                              <a:gd name="T221" fmla="*/ T220 w 2109"/>
                              <a:gd name="T222" fmla="+- 0 8069 4411"/>
                              <a:gd name="T223" fmla="*/ 8069 h 3661"/>
                              <a:gd name="T224" fmla="+- 0 4048 1944"/>
                              <a:gd name="T225" fmla="*/ T224 w 2109"/>
                              <a:gd name="T226" fmla="+- 0 8071 4411"/>
                              <a:gd name="T227" fmla="*/ 8071 h 3661"/>
                              <a:gd name="T228" fmla="+- 0 4050 1944"/>
                              <a:gd name="T229" fmla="*/ T228 w 2109"/>
                              <a:gd name="T230" fmla="+- 0 8070 4411"/>
                              <a:gd name="T231" fmla="*/ 8070 h 3661"/>
                              <a:gd name="T232" fmla="+- 0 4052 1944"/>
                              <a:gd name="T233" fmla="*/ T232 w 2109"/>
                              <a:gd name="T234" fmla="+- 0 8052 4411"/>
                              <a:gd name="T235" fmla="*/ 8052 h 3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9" h="3661">
                                <a:moveTo>
                                  <a:pt x="403" y="37"/>
                                </a:moveTo>
                                <a:lnTo>
                                  <a:pt x="349" y="29"/>
                                </a:lnTo>
                                <a:lnTo>
                                  <a:pt x="336" y="28"/>
                                </a:lnTo>
                                <a:lnTo>
                                  <a:pt x="319" y="26"/>
                                </a:lnTo>
                                <a:lnTo>
                                  <a:pt x="314" y="26"/>
                                </a:lnTo>
                                <a:lnTo>
                                  <a:pt x="223" y="16"/>
                                </a:lnTo>
                                <a:lnTo>
                                  <a:pt x="68" y="0"/>
                                </a:lnTo>
                                <a:lnTo>
                                  <a:pt x="66" y="2"/>
                                </a:lnTo>
                                <a:lnTo>
                                  <a:pt x="65" y="5"/>
                                </a:lnTo>
                                <a:lnTo>
                                  <a:pt x="63" y="7"/>
                                </a:lnTo>
                                <a:lnTo>
                                  <a:pt x="61" y="10"/>
                                </a:lnTo>
                                <a:lnTo>
                                  <a:pt x="58" y="12"/>
                                </a:lnTo>
                                <a:lnTo>
                                  <a:pt x="55" y="14"/>
                                </a:lnTo>
                                <a:lnTo>
                                  <a:pt x="51" y="15"/>
                                </a:lnTo>
                                <a:lnTo>
                                  <a:pt x="48" y="16"/>
                                </a:lnTo>
                                <a:lnTo>
                                  <a:pt x="45" y="16"/>
                                </a:lnTo>
                                <a:lnTo>
                                  <a:pt x="41" y="16"/>
                                </a:lnTo>
                                <a:lnTo>
                                  <a:pt x="40" y="15"/>
                                </a:lnTo>
                                <a:lnTo>
                                  <a:pt x="35" y="14"/>
                                </a:lnTo>
                                <a:lnTo>
                                  <a:pt x="31" y="13"/>
                                </a:lnTo>
                                <a:lnTo>
                                  <a:pt x="27" y="13"/>
                                </a:lnTo>
                                <a:lnTo>
                                  <a:pt x="23" y="13"/>
                                </a:lnTo>
                                <a:lnTo>
                                  <a:pt x="18" y="14"/>
                                </a:lnTo>
                                <a:lnTo>
                                  <a:pt x="14" y="15"/>
                                </a:lnTo>
                                <a:lnTo>
                                  <a:pt x="9" y="17"/>
                                </a:lnTo>
                                <a:lnTo>
                                  <a:pt x="6" y="19"/>
                                </a:lnTo>
                                <a:lnTo>
                                  <a:pt x="3" y="21"/>
                                </a:lnTo>
                                <a:lnTo>
                                  <a:pt x="1" y="24"/>
                                </a:lnTo>
                                <a:lnTo>
                                  <a:pt x="0" y="26"/>
                                </a:lnTo>
                                <a:lnTo>
                                  <a:pt x="0" y="29"/>
                                </a:lnTo>
                                <a:lnTo>
                                  <a:pt x="43" y="40"/>
                                </a:lnTo>
                                <a:lnTo>
                                  <a:pt x="120" y="49"/>
                                </a:lnTo>
                                <a:lnTo>
                                  <a:pt x="159" y="55"/>
                                </a:lnTo>
                                <a:lnTo>
                                  <a:pt x="166" y="56"/>
                                </a:lnTo>
                                <a:lnTo>
                                  <a:pt x="175" y="58"/>
                                </a:lnTo>
                                <a:lnTo>
                                  <a:pt x="210" y="63"/>
                                </a:lnTo>
                                <a:lnTo>
                                  <a:pt x="231" y="66"/>
                                </a:lnTo>
                                <a:lnTo>
                                  <a:pt x="309" y="74"/>
                                </a:lnTo>
                                <a:lnTo>
                                  <a:pt x="314" y="74"/>
                                </a:lnTo>
                                <a:lnTo>
                                  <a:pt x="380" y="150"/>
                                </a:lnTo>
                                <a:lnTo>
                                  <a:pt x="390" y="156"/>
                                </a:lnTo>
                                <a:lnTo>
                                  <a:pt x="403" y="37"/>
                                </a:lnTo>
                                <a:moveTo>
                                  <a:pt x="904" y="2754"/>
                                </a:moveTo>
                                <a:lnTo>
                                  <a:pt x="853" y="2747"/>
                                </a:lnTo>
                                <a:lnTo>
                                  <a:pt x="847" y="2795"/>
                                </a:lnTo>
                                <a:lnTo>
                                  <a:pt x="849" y="2798"/>
                                </a:lnTo>
                                <a:lnTo>
                                  <a:pt x="899" y="2804"/>
                                </a:lnTo>
                                <a:lnTo>
                                  <a:pt x="904" y="2754"/>
                                </a:lnTo>
                                <a:moveTo>
                                  <a:pt x="2069" y="3489"/>
                                </a:moveTo>
                                <a:lnTo>
                                  <a:pt x="2067" y="3467"/>
                                </a:lnTo>
                                <a:lnTo>
                                  <a:pt x="2057" y="3466"/>
                                </a:lnTo>
                                <a:lnTo>
                                  <a:pt x="2055" y="3487"/>
                                </a:lnTo>
                                <a:lnTo>
                                  <a:pt x="2069" y="3489"/>
                                </a:lnTo>
                                <a:moveTo>
                                  <a:pt x="2108" y="3641"/>
                                </a:moveTo>
                                <a:lnTo>
                                  <a:pt x="2091" y="3639"/>
                                </a:lnTo>
                                <a:lnTo>
                                  <a:pt x="2088" y="3658"/>
                                </a:lnTo>
                                <a:lnTo>
                                  <a:pt x="2104" y="3660"/>
                                </a:lnTo>
                                <a:lnTo>
                                  <a:pt x="2106" y="3659"/>
                                </a:lnTo>
                                <a:lnTo>
                                  <a:pt x="2108" y="3641"/>
                                </a:lnTo>
                              </a:path>
                            </a:pathLst>
                          </a:custGeom>
                          <a:solidFill>
                            <a:srgbClr val="464646">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5" name="Picture 29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948" y="4465"/>
                            <a:ext cx="221"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AutoShape 297"/>
                        <wps:cNvSpPr>
                          <a:spLocks/>
                        </wps:cNvSpPr>
                        <wps:spPr bwMode="auto">
                          <a:xfrm>
                            <a:off x="3979" y="3713"/>
                            <a:ext cx="1390" cy="1505"/>
                          </a:xfrm>
                          <a:custGeom>
                            <a:avLst/>
                            <a:gdLst>
                              <a:gd name="T0" fmla="+- 0 4008 3980"/>
                              <a:gd name="T1" fmla="*/ T0 w 1390"/>
                              <a:gd name="T2" fmla="+- 0 5160 3714"/>
                              <a:gd name="T3" fmla="*/ 5160 h 1505"/>
                              <a:gd name="T4" fmla="+- 0 3994 3980"/>
                              <a:gd name="T5" fmla="*/ T4 w 1390"/>
                              <a:gd name="T6" fmla="+- 0 5159 3714"/>
                              <a:gd name="T7" fmla="*/ 5159 h 1505"/>
                              <a:gd name="T8" fmla="+- 0 3993 3980"/>
                              <a:gd name="T9" fmla="*/ T8 w 1390"/>
                              <a:gd name="T10" fmla="+- 0 5169 3714"/>
                              <a:gd name="T11" fmla="*/ 5169 h 1505"/>
                              <a:gd name="T12" fmla="+- 0 3992 3980"/>
                              <a:gd name="T13" fmla="*/ T12 w 1390"/>
                              <a:gd name="T14" fmla="+- 0 5177 3714"/>
                              <a:gd name="T15" fmla="*/ 5177 h 1505"/>
                              <a:gd name="T16" fmla="+- 0 3988 3980"/>
                              <a:gd name="T17" fmla="*/ T16 w 1390"/>
                              <a:gd name="T18" fmla="+- 0 5213 3714"/>
                              <a:gd name="T19" fmla="*/ 5213 h 1505"/>
                              <a:gd name="T20" fmla="+- 0 3980 3980"/>
                              <a:gd name="T21" fmla="*/ T20 w 1390"/>
                              <a:gd name="T22" fmla="+- 0 5212 3714"/>
                              <a:gd name="T23" fmla="*/ 5212 h 1505"/>
                              <a:gd name="T24" fmla="+- 0 3980 3980"/>
                              <a:gd name="T25" fmla="*/ T24 w 1390"/>
                              <a:gd name="T26" fmla="+- 0 5216 3714"/>
                              <a:gd name="T27" fmla="*/ 5216 h 1505"/>
                              <a:gd name="T28" fmla="+- 0 3999 3980"/>
                              <a:gd name="T29" fmla="*/ T28 w 1390"/>
                              <a:gd name="T30" fmla="+- 0 5218 3714"/>
                              <a:gd name="T31" fmla="*/ 5218 h 1505"/>
                              <a:gd name="T32" fmla="+- 0 4000 3980"/>
                              <a:gd name="T33" fmla="*/ T32 w 1390"/>
                              <a:gd name="T34" fmla="+- 0 5213 3714"/>
                              <a:gd name="T35" fmla="*/ 5213 h 1505"/>
                              <a:gd name="T36" fmla="+- 0 4005 3980"/>
                              <a:gd name="T37" fmla="*/ T36 w 1390"/>
                              <a:gd name="T38" fmla="+- 0 5169 3714"/>
                              <a:gd name="T39" fmla="*/ 5169 h 1505"/>
                              <a:gd name="T40" fmla="+- 0 4007 3980"/>
                              <a:gd name="T41" fmla="*/ T40 w 1390"/>
                              <a:gd name="T42" fmla="+- 0 5169 3714"/>
                              <a:gd name="T43" fmla="*/ 5169 h 1505"/>
                              <a:gd name="T44" fmla="+- 0 4007 3980"/>
                              <a:gd name="T45" fmla="*/ T44 w 1390"/>
                              <a:gd name="T46" fmla="+- 0 5169 3714"/>
                              <a:gd name="T47" fmla="*/ 5169 h 1505"/>
                              <a:gd name="T48" fmla="+- 0 4008 3980"/>
                              <a:gd name="T49" fmla="*/ T48 w 1390"/>
                              <a:gd name="T50" fmla="+- 0 5160 3714"/>
                              <a:gd name="T51" fmla="*/ 5160 h 1505"/>
                              <a:gd name="T52" fmla="+- 0 4053 3980"/>
                              <a:gd name="T53" fmla="*/ T52 w 1390"/>
                              <a:gd name="T54" fmla="+- 0 4785 3714"/>
                              <a:gd name="T55" fmla="*/ 4785 h 1505"/>
                              <a:gd name="T56" fmla="+- 0 4042 3980"/>
                              <a:gd name="T57" fmla="*/ T56 w 1390"/>
                              <a:gd name="T58" fmla="+- 0 4784 3714"/>
                              <a:gd name="T59" fmla="*/ 4784 h 1505"/>
                              <a:gd name="T60" fmla="+- 0 4040 3980"/>
                              <a:gd name="T61" fmla="*/ T60 w 1390"/>
                              <a:gd name="T62" fmla="+- 0 4800 3714"/>
                              <a:gd name="T63" fmla="*/ 4800 h 1505"/>
                              <a:gd name="T64" fmla="+- 0 4049 3980"/>
                              <a:gd name="T65" fmla="*/ T64 w 1390"/>
                              <a:gd name="T66" fmla="+- 0 4801 3714"/>
                              <a:gd name="T67" fmla="*/ 4801 h 1505"/>
                              <a:gd name="T68" fmla="+- 0 4051 3980"/>
                              <a:gd name="T69" fmla="*/ T68 w 1390"/>
                              <a:gd name="T70" fmla="+- 0 4800 3714"/>
                              <a:gd name="T71" fmla="*/ 4800 h 1505"/>
                              <a:gd name="T72" fmla="+- 0 4053 3980"/>
                              <a:gd name="T73" fmla="*/ T72 w 1390"/>
                              <a:gd name="T74" fmla="+- 0 4785 3714"/>
                              <a:gd name="T75" fmla="*/ 4785 h 1505"/>
                              <a:gd name="T76" fmla="+- 0 4663 3980"/>
                              <a:gd name="T77" fmla="*/ T76 w 1390"/>
                              <a:gd name="T78" fmla="+- 0 4228 3714"/>
                              <a:gd name="T79" fmla="*/ 4228 h 1505"/>
                              <a:gd name="T80" fmla="+- 0 4626 3980"/>
                              <a:gd name="T81" fmla="*/ T80 w 1390"/>
                              <a:gd name="T82" fmla="+- 0 4224 3714"/>
                              <a:gd name="T83" fmla="*/ 4224 h 1505"/>
                              <a:gd name="T84" fmla="+- 0 4624 3980"/>
                              <a:gd name="T85" fmla="*/ T84 w 1390"/>
                              <a:gd name="T86" fmla="+- 0 4239 3714"/>
                              <a:gd name="T87" fmla="*/ 4239 h 1505"/>
                              <a:gd name="T88" fmla="+- 0 4661 3980"/>
                              <a:gd name="T89" fmla="*/ T88 w 1390"/>
                              <a:gd name="T90" fmla="+- 0 4244 3714"/>
                              <a:gd name="T91" fmla="*/ 4244 h 1505"/>
                              <a:gd name="T92" fmla="+- 0 4663 3980"/>
                              <a:gd name="T93" fmla="*/ T92 w 1390"/>
                              <a:gd name="T94" fmla="+- 0 4228 3714"/>
                              <a:gd name="T95" fmla="*/ 4228 h 1505"/>
                              <a:gd name="T96" fmla="+- 0 4940 3980"/>
                              <a:gd name="T97" fmla="*/ T96 w 1390"/>
                              <a:gd name="T98" fmla="+- 0 4618 3714"/>
                              <a:gd name="T99" fmla="*/ 4618 h 1505"/>
                              <a:gd name="T100" fmla="+- 0 4939 3980"/>
                              <a:gd name="T101" fmla="*/ T100 w 1390"/>
                              <a:gd name="T102" fmla="+- 0 4615 3714"/>
                              <a:gd name="T103" fmla="*/ 4615 h 1505"/>
                              <a:gd name="T104" fmla="+- 0 4939 3980"/>
                              <a:gd name="T105" fmla="*/ T104 w 1390"/>
                              <a:gd name="T106" fmla="+- 0 4613 3714"/>
                              <a:gd name="T107" fmla="*/ 4613 h 1505"/>
                              <a:gd name="T108" fmla="+- 0 4939 3980"/>
                              <a:gd name="T109" fmla="*/ T108 w 1390"/>
                              <a:gd name="T110" fmla="+- 0 4604 3714"/>
                              <a:gd name="T111" fmla="*/ 4604 h 1505"/>
                              <a:gd name="T112" fmla="+- 0 4901 3980"/>
                              <a:gd name="T113" fmla="*/ T112 w 1390"/>
                              <a:gd name="T114" fmla="+- 0 4600 3714"/>
                              <a:gd name="T115" fmla="*/ 4600 h 1505"/>
                              <a:gd name="T116" fmla="+- 0 4900 3980"/>
                              <a:gd name="T117" fmla="*/ T116 w 1390"/>
                              <a:gd name="T118" fmla="+- 0 4602 3714"/>
                              <a:gd name="T119" fmla="*/ 4602 h 1505"/>
                              <a:gd name="T120" fmla="+- 0 4900 3980"/>
                              <a:gd name="T121" fmla="*/ T120 w 1390"/>
                              <a:gd name="T122" fmla="+- 0 4613 3714"/>
                              <a:gd name="T123" fmla="*/ 4613 h 1505"/>
                              <a:gd name="T124" fmla="+- 0 4940 3980"/>
                              <a:gd name="T125" fmla="*/ T124 w 1390"/>
                              <a:gd name="T126" fmla="+- 0 4618 3714"/>
                              <a:gd name="T127" fmla="*/ 4618 h 1505"/>
                              <a:gd name="T128" fmla="+- 0 4990 3980"/>
                              <a:gd name="T129" fmla="*/ T128 w 1390"/>
                              <a:gd name="T130" fmla="+- 0 4210 3714"/>
                              <a:gd name="T131" fmla="*/ 4210 h 1505"/>
                              <a:gd name="T132" fmla="+- 0 4969 3980"/>
                              <a:gd name="T133" fmla="*/ T132 w 1390"/>
                              <a:gd name="T134" fmla="+- 0 4182 3714"/>
                              <a:gd name="T135" fmla="*/ 4182 h 1505"/>
                              <a:gd name="T136" fmla="+- 0 4958 3980"/>
                              <a:gd name="T137" fmla="*/ T136 w 1390"/>
                              <a:gd name="T138" fmla="+- 0 4192 3714"/>
                              <a:gd name="T139" fmla="*/ 4192 h 1505"/>
                              <a:gd name="T140" fmla="+- 0 4979 3980"/>
                              <a:gd name="T141" fmla="*/ T140 w 1390"/>
                              <a:gd name="T142" fmla="+- 0 4219 3714"/>
                              <a:gd name="T143" fmla="*/ 4219 h 1505"/>
                              <a:gd name="T144" fmla="+- 0 4990 3980"/>
                              <a:gd name="T145" fmla="*/ T144 w 1390"/>
                              <a:gd name="T146" fmla="+- 0 4210 3714"/>
                              <a:gd name="T147" fmla="*/ 4210 h 1505"/>
                              <a:gd name="T148" fmla="+- 0 5347 3980"/>
                              <a:gd name="T149" fmla="*/ T148 w 1390"/>
                              <a:gd name="T150" fmla="+- 0 4271 3714"/>
                              <a:gd name="T151" fmla="*/ 4271 h 1505"/>
                              <a:gd name="T152" fmla="+- 0 5307 3980"/>
                              <a:gd name="T153" fmla="*/ T152 w 1390"/>
                              <a:gd name="T154" fmla="+- 0 4265 3714"/>
                              <a:gd name="T155" fmla="*/ 4265 h 1505"/>
                              <a:gd name="T156" fmla="+- 0 5306 3980"/>
                              <a:gd name="T157" fmla="*/ T156 w 1390"/>
                              <a:gd name="T158" fmla="+- 0 4279 3714"/>
                              <a:gd name="T159" fmla="*/ 4279 h 1505"/>
                              <a:gd name="T160" fmla="+- 0 5345 3980"/>
                              <a:gd name="T161" fmla="*/ T160 w 1390"/>
                              <a:gd name="T162" fmla="+- 0 4284 3714"/>
                              <a:gd name="T163" fmla="*/ 4284 h 1505"/>
                              <a:gd name="T164" fmla="+- 0 5347 3980"/>
                              <a:gd name="T165" fmla="*/ T164 w 1390"/>
                              <a:gd name="T166" fmla="+- 0 4271 3714"/>
                              <a:gd name="T167" fmla="*/ 4271 h 1505"/>
                              <a:gd name="T168" fmla="+- 0 5369 3980"/>
                              <a:gd name="T169" fmla="*/ T168 w 1390"/>
                              <a:gd name="T170" fmla="+- 0 3716 3714"/>
                              <a:gd name="T171" fmla="*/ 3716 h 1505"/>
                              <a:gd name="T172" fmla="+- 0 5352 3980"/>
                              <a:gd name="T173" fmla="*/ T172 w 1390"/>
                              <a:gd name="T174" fmla="+- 0 3714 3714"/>
                              <a:gd name="T175" fmla="*/ 3714 h 1505"/>
                              <a:gd name="T176" fmla="+- 0 5352 3980"/>
                              <a:gd name="T177" fmla="*/ T176 w 1390"/>
                              <a:gd name="T178" fmla="+- 0 3752 3714"/>
                              <a:gd name="T179" fmla="*/ 3752 h 1505"/>
                              <a:gd name="T180" fmla="+- 0 5369 3980"/>
                              <a:gd name="T181" fmla="*/ T180 w 1390"/>
                              <a:gd name="T182" fmla="+- 0 3754 3714"/>
                              <a:gd name="T183" fmla="*/ 3754 h 1505"/>
                              <a:gd name="T184" fmla="+- 0 5369 3980"/>
                              <a:gd name="T185" fmla="*/ T184 w 1390"/>
                              <a:gd name="T186" fmla="+- 0 3716 3714"/>
                              <a:gd name="T187" fmla="*/ 3716 h 1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390" h="1505">
                                <a:moveTo>
                                  <a:pt x="28" y="1446"/>
                                </a:moveTo>
                                <a:lnTo>
                                  <a:pt x="14" y="1445"/>
                                </a:lnTo>
                                <a:lnTo>
                                  <a:pt x="13" y="1455"/>
                                </a:lnTo>
                                <a:lnTo>
                                  <a:pt x="12" y="1463"/>
                                </a:lnTo>
                                <a:lnTo>
                                  <a:pt x="8" y="1499"/>
                                </a:lnTo>
                                <a:lnTo>
                                  <a:pt x="0" y="1498"/>
                                </a:lnTo>
                                <a:lnTo>
                                  <a:pt x="0" y="1502"/>
                                </a:lnTo>
                                <a:lnTo>
                                  <a:pt x="19" y="1504"/>
                                </a:lnTo>
                                <a:lnTo>
                                  <a:pt x="20" y="1499"/>
                                </a:lnTo>
                                <a:lnTo>
                                  <a:pt x="25" y="1455"/>
                                </a:lnTo>
                                <a:lnTo>
                                  <a:pt x="27" y="1455"/>
                                </a:lnTo>
                                <a:lnTo>
                                  <a:pt x="28" y="1446"/>
                                </a:lnTo>
                                <a:moveTo>
                                  <a:pt x="73" y="1071"/>
                                </a:moveTo>
                                <a:lnTo>
                                  <a:pt x="62" y="1070"/>
                                </a:lnTo>
                                <a:lnTo>
                                  <a:pt x="60" y="1086"/>
                                </a:lnTo>
                                <a:lnTo>
                                  <a:pt x="69" y="1087"/>
                                </a:lnTo>
                                <a:lnTo>
                                  <a:pt x="71" y="1086"/>
                                </a:lnTo>
                                <a:lnTo>
                                  <a:pt x="73" y="1071"/>
                                </a:lnTo>
                                <a:moveTo>
                                  <a:pt x="683" y="514"/>
                                </a:moveTo>
                                <a:lnTo>
                                  <a:pt x="646" y="510"/>
                                </a:lnTo>
                                <a:lnTo>
                                  <a:pt x="644" y="525"/>
                                </a:lnTo>
                                <a:lnTo>
                                  <a:pt x="681" y="530"/>
                                </a:lnTo>
                                <a:lnTo>
                                  <a:pt x="683" y="514"/>
                                </a:lnTo>
                                <a:moveTo>
                                  <a:pt x="960" y="904"/>
                                </a:moveTo>
                                <a:lnTo>
                                  <a:pt x="959" y="901"/>
                                </a:lnTo>
                                <a:lnTo>
                                  <a:pt x="959" y="899"/>
                                </a:lnTo>
                                <a:lnTo>
                                  <a:pt x="959" y="890"/>
                                </a:lnTo>
                                <a:lnTo>
                                  <a:pt x="921" y="886"/>
                                </a:lnTo>
                                <a:lnTo>
                                  <a:pt x="920" y="888"/>
                                </a:lnTo>
                                <a:lnTo>
                                  <a:pt x="920" y="899"/>
                                </a:lnTo>
                                <a:lnTo>
                                  <a:pt x="960" y="904"/>
                                </a:lnTo>
                                <a:moveTo>
                                  <a:pt x="1010" y="496"/>
                                </a:moveTo>
                                <a:lnTo>
                                  <a:pt x="989" y="468"/>
                                </a:lnTo>
                                <a:lnTo>
                                  <a:pt x="978" y="478"/>
                                </a:lnTo>
                                <a:lnTo>
                                  <a:pt x="999" y="505"/>
                                </a:lnTo>
                                <a:lnTo>
                                  <a:pt x="1010" y="496"/>
                                </a:lnTo>
                                <a:moveTo>
                                  <a:pt x="1367" y="557"/>
                                </a:moveTo>
                                <a:lnTo>
                                  <a:pt x="1327" y="551"/>
                                </a:lnTo>
                                <a:lnTo>
                                  <a:pt x="1326" y="565"/>
                                </a:lnTo>
                                <a:lnTo>
                                  <a:pt x="1365" y="570"/>
                                </a:lnTo>
                                <a:lnTo>
                                  <a:pt x="1367" y="557"/>
                                </a:lnTo>
                                <a:moveTo>
                                  <a:pt x="1389" y="2"/>
                                </a:moveTo>
                                <a:lnTo>
                                  <a:pt x="1372" y="0"/>
                                </a:lnTo>
                                <a:lnTo>
                                  <a:pt x="1372" y="38"/>
                                </a:lnTo>
                                <a:lnTo>
                                  <a:pt x="1389" y="40"/>
                                </a:lnTo>
                                <a:lnTo>
                                  <a:pt x="1389" y="2"/>
                                </a:lnTo>
                              </a:path>
                            </a:pathLst>
                          </a:custGeom>
                          <a:solidFill>
                            <a:srgbClr val="464646">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7" name="Picture 29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054" y="3543"/>
                            <a:ext cx="15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29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203" y="2812"/>
                            <a:ext cx="110"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AutoShape 294"/>
                        <wps:cNvSpPr>
                          <a:spLocks/>
                        </wps:cNvSpPr>
                        <wps:spPr bwMode="auto">
                          <a:xfrm>
                            <a:off x="3174" y="3353"/>
                            <a:ext cx="2510" cy="4908"/>
                          </a:xfrm>
                          <a:custGeom>
                            <a:avLst/>
                            <a:gdLst>
                              <a:gd name="T0" fmla="+- 0 3225 3174"/>
                              <a:gd name="T1" fmla="*/ T0 w 2510"/>
                              <a:gd name="T2" fmla="+- 0 8240 3354"/>
                              <a:gd name="T3" fmla="*/ 8240 h 4908"/>
                              <a:gd name="T4" fmla="+- 0 3196 3174"/>
                              <a:gd name="T5" fmla="*/ T4 w 2510"/>
                              <a:gd name="T6" fmla="+- 0 8202 3354"/>
                              <a:gd name="T7" fmla="*/ 8202 h 4908"/>
                              <a:gd name="T8" fmla="+- 0 3174 3174"/>
                              <a:gd name="T9" fmla="*/ T8 w 2510"/>
                              <a:gd name="T10" fmla="+- 0 8199 3354"/>
                              <a:gd name="T11" fmla="*/ 8199 h 4908"/>
                              <a:gd name="T12" fmla="+- 0 3180 3174"/>
                              <a:gd name="T13" fmla="*/ T12 w 2510"/>
                              <a:gd name="T14" fmla="+- 0 8217 3354"/>
                              <a:gd name="T15" fmla="*/ 8217 h 4908"/>
                              <a:gd name="T16" fmla="+- 0 3188 3174"/>
                              <a:gd name="T17" fmla="*/ T16 w 2510"/>
                              <a:gd name="T18" fmla="+- 0 8245 3354"/>
                              <a:gd name="T19" fmla="*/ 8245 h 4908"/>
                              <a:gd name="T20" fmla="+- 0 3241 3174"/>
                              <a:gd name="T21" fmla="*/ T20 w 2510"/>
                              <a:gd name="T22" fmla="+- 0 8261 3354"/>
                              <a:gd name="T23" fmla="*/ 8261 h 4908"/>
                              <a:gd name="T24" fmla="+- 0 4117 3174"/>
                              <a:gd name="T25" fmla="*/ T24 w 2510"/>
                              <a:gd name="T26" fmla="+- 0 7167 3354"/>
                              <a:gd name="T27" fmla="*/ 7167 h 4908"/>
                              <a:gd name="T28" fmla="+- 0 4288 3174"/>
                              <a:gd name="T29" fmla="*/ T28 w 2510"/>
                              <a:gd name="T30" fmla="+- 0 5538 3354"/>
                              <a:gd name="T31" fmla="*/ 5538 h 4908"/>
                              <a:gd name="T32" fmla="+- 0 4264 3174"/>
                              <a:gd name="T33" fmla="*/ T32 w 2510"/>
                              <a:gd name="T34" fmla="+- 0 5566 3354"/>
                              <a:gd name="T35" fmla="*/ 5566 h 4908"/>
                              <a:gd name="T36" fmla="+- 0 4288 3174"/>
                              <a:gd name="T37" fmla="*/ T36 w 2510"/>
                              <a:gd name="T38" fmla="+- 0 5538 3354"/>
                              <a:gd name="T39" fmla="*/ 5538 h 4908"/>
                              <a:gd name="T40" fmla="+- 0 4376 3174"/>
                              <a:gd name="T41" fmla="*/ T40 w 2510"/>
                              <a:gd name="T42" fmla="+- 0 7324 3354"/>
                              <a:gd name="T43" fmla="*/ 7324 h 4908"/>
                              <a:gd name="T44" fmla="+- 0 4357 3174"/>
                              <a:gd name="T45" fmla="*/ T44 w 2510"/>
                              <a:gd name="T46" fmla="+- 0 7353 3354"/>
                              <a:gd name="T47" fmla="*/ 7353 h 4908"/>
                              <a:gd name="T48" fmla="+- 0 4382 3174"/>
                              <a:gd name="T49" fmla="*/ T48 w 2510"/>
                              <a:gd name="T50" fmla="+- 0 7346 3354"/>
                              <a:gd name="T51" fmla="*/ 7346 h 4908"/>
                              <a:gd name="T52" fmla="+- 0 4391 3174"/>
                              <a:gd name="T53" fmla="*/ T52 w 2510"/>
                              <a:gd name="T54" fmla="+- 0 7347 3354"/>
                              <a:gd name="T55" fmla="*/ 7347 h 4908"/>
                              <a:gd name="T56" fmla="+- 0 4403 3174"/>
                              <a:gd name="T57" fmla="*/ T56 w 2510"/>
                              <a:gd name="T58" fmla="+- 0 7371 3354"/>
                              <a:gd name="T59" fmla="*/ 7371 h 4908"/>
                              <a:gd name="T60" fmla="+- 0 4387 3174"/>
                              <a:gd name="T61" fmla="*/ T60 w 2510"/>
                              <a:gd name="T62" fmla="+- 0 7140 3354"/>
                              <a:gd name="T63" fmla="*/ 7140 h 4908"/>
                              <a:gd name="T64" fmla="+- 0 4390 3174"/>
                              <a:gd name="T65" fmla="*/ T64 w 2510"/>
                              <a:gd name="T66" fmla="+- 0 7148 3354"/>
                              <a:gd name="T67" fmla="*/ 7148 h 4908"/>
                              <a:gd name="T68" fmla="+- 0 4389 3174"/>
                              <a:gd name="T69" fmla="*/ T68 w 2510"/>
                              <a:gd name="T70" fmla="+- 0 7166 3354"/>
                              <a:gd name="T71" fmla="*/ 7166 h 4908"/>
                              <a:gd name="T72" fmla="+- 0 4407 3174"/>
                              <a:gd name="T73" fmla="*/ T72 w 2510"/>
                              <a:gd name="T74" fmla="+- 0 7142 3354"/>
                              <a:gd name="T75" fmla="*/ 7142 h 4908"/>
                              <a:gd name="T76" fmla="+- 0 4384 3174"/>
                              <a:gd name="T77" fmla="*/ T76 w 2510"/>
                              <a:gd name="T78" fmla="+- 0 7415 3354"/>
                              <a:gd name="T79" fmla="*/ 7415 h 4908"/>
                              <a:gd name="T80" fmla="+- 0 4412 3174"/>
                              <a:gd name="T81" fmla="*/ T80 w 2510"/>
                              <a:gd name="T82" fmla="+- 0 7409 3354"/>
                              <a:gd name="T83" fmla="*/ 7409 h 4908"/>
                              <a:gd name="T84" fmla="+- 0 4418 3174"/>
                              <a:gd name="T85" fmla="*/ T84 w 2510"/>
                              <a:gd name="T86" fmla="+- 0 7410 3354"/>
                              <a:gd name="T87" fmla="*/ 7410 h 4908"/>
                              <a:gd name="T88" fmla="+- 0 4439 3174"/>
                              <a:gd name="T89" fmla="*/ T88 w 2510"/>
                              <a:gd name="T90" fmla="+- 0 6875 3354"/>
                              <a:gd name="T91" fmla="*/ 6875 h 4908"/>
                              <a:gd name="T92" fmla="+- 0 4413 3174"/>
                              <a:gd name="T93" fmla="*/ T92 w 2510"/>
                              <a:gd name="T94" fmla="+- 0 6952 3354"/>
                              <a:gd name="T95" fmla="*/ 6952 h 4908"/>
                              <a:gd name="T96" fmla="+- 0 4397 3174"/>
                              <a:gd name="T97" fmla="*/ T96 w 2510"/>
                              <a:gd name="T98" fmla="+- 0 7019 3354"/>
                              <a:gd name="T99" fmla="*/ 7019 h 4908"/>
                              <a:gd name="T100" fmla="+- 0 4439 3174"/>
                              <a:gd name="T101" fmla="*/ T100 w 2510"/>
                              <a:gd name="T102" fmla="+- 0 6875 3354"/>
                              <a:gd name="T103" fmla="*/ 6875 h 4908"/>
                              <a:gd name="T104" fmla="+- 0 4455 3174"/>
                              <a:gd name="T105" fmla="*/ T104 w 2510"/>
                              <a:gd name="T106" fmla="+- 0 6816 3354"/>
                              <a:gd name="T107" fmla="*/ 6816 h 4908"/>
                              <a:gd name="T108" fmla="+- 0 4474 3174"/>
                              <a:gd name="T109" fmla="*/ T108 w 2510"/>
                              <a:gd name="T110" fmla="+- 0 6816 3354"/>
                              <a:gd name="T111" fmla="*/ 6816 h 4908"/>
                              <a:gd name="T112" fmla="+- 0 4473 3174"/>
                              <a:gd name="T113" fmla="*/ T112 w 2510"/>
                              <a:gd name="T114" fmla="+- 0 7056 3354"/>
                              <a:gd name="T115" fmla="*/ 7056 h 4908"/>
                              <a:gd name="T116" fmla="+- 0 4468 3174"/>
                              <a:gd name="T117" fmla="*/ T116 w 2510"/>
                              <a:gd name="T118" fmla="+- 0 7014 3354"/>
                              <a:gd name="T119" fmla="*/ 7014 h 4908"/>
                              <a:gd name="T120" fmla="+- 0 4450 3174"/>
                              <a:gd name="T121" fmla="*/ T120 w 2510"/>
                              <a:gd name="T122" fmla="+- 0 7005 3354"/>
                              <a:gd name="T123" fmla="*/ 7005 h 4908"/>
                              <a:gd name="T124" fmla="+- 0 4454 3174"/>
                              <a:gd name="T125" fmla="*/ T124 w 2510"/>
                              <a:gd name="T126" fmla="+- 0 6959 3354"/>
                              <a:gd name="T127" fmla="*/ 6959 h 4908"/>
                              <a:gd name="T128" fmla="+- 0 4455 3174"/>
                              <a:gd name="T129" fmla="*/ T128 w 2510"/>
                              <a:gd name="T130" fmla="+- 0 6957 3354"/>
                              <a:gd name="T131" fmla="*/ 6957 h 4908"/>
                              <a:gd name="T132" fmla="+- 0 4456 3174"/>
                              <a:gd name="T133" fmla="*/ T132 w 2510"/>
                              <a:gd name="T134" fmla="+- 0 6939 3354"/>
                              <a:gd name="T135" fmla="*/ 6939 h 4908"/>
                              <a:gd name="T136" fmla="+- 0 4458 3174"/>
                              <a:gd name="T137" fmla="*/ T136 w 2510"/>
                              <a:gd name="T138" fmla="+- 0 6920 3354"/>
                              <a:gd name="T139" fmla="*/ 6920 h 4908"/>
                              <a:gd name="T140" fmla="+- 0 4463 3174"/>
                              <a:gd name="T141" fmla="*/ T140 w 2510"/>
                              <a:gd name="T142" fmla="+- 0 6907 3354"/>
                              <a:gd name="T143" fmla="*/ 6907 h 4908"/>
                              <a:gd name="T144" fmla="+- 0 4466 3174"/>
                              <a:gd name="T145" fmla="*/ T144 w 2510"/>
                              <a:gd name="T146" fmla="+- 0 6895 3354"/>
                              <a:gd name="T147" fmla="*/ 6895 h 4908"/>
                              <a:gd name="T148" fmla="+- 0 4446 3174"/>
                              <a:gd name="T149" fmla="*/ T148 w 2510"/>
                              <a:gd name="T150" fmla="+- 0 6899 3354"/>
                              <a:gd name="T151" fmla="*/ 6899 h 4908"/>
                              <a:gd name="T152" fmla="+- 0 4443 3174"/>
                              <a:gd name="T153" fmla="*/ T152 w 2510"/>
                              <a:gd name="T154" fmla="+- 0 6920 3354"/>
                              <a:gd name="T155" fmla="*/ 6920 h 4908"/>
                              <a:gd name="T156" fmla="+- 0 4442 3174"/>
                              <a:gd name="T157" fmla="*/ T156 w 2510"/>
                              <a:gd name="T158" fmla="+- 0 6931 3354"/>
                              <a:gd name="T159" fmla="*/ 6931 h 4908"/>
                              <a:gd name="T160" fmla="+- 0 4437 3174"/>
                              <a:gd name="T161" fmla="*/ T160 w 2510"/>
                              <a:gd name="T162" fmla="+- 0 6970 3354"/>
                              <a:gd name="T163" fmla="*/ 6970 h 4908"/>
                              <a:gd name="T164" fmla="+- 0 4491 3174"/>
                              <a:gd name="T165" fmla="*/ T164 w 2510"/>
                              <a:gd name="T166" fmla="+- 0 7087 3354"/>
                              <a:gd name="T167" fmla="*/ 7087 h 4908"/>
                              <a:gd name="T168" fmla="+- 0 4630 3174"/>
                              <a:gd name="T169" fmla="*/ T168 w 2510"/>
                              <a:gd name="T170" fmla="+- 0 7469 3354"/>
                              <a:gd name="T171" fmla="*/ 7469 h 4908"/>
                              <a:gd name="T172" fmla="+- 0 4628 3174"/>
                              <a:gd name="T173" fmla="*/ T172 w 2510"/>
                              <a:gd name="T174" fmla="+- 0 7484 3354"/>
                              <a:gd name="T175" fmla="*/ 7484 h 4908"/>
                              <a:gd name="T176" fmla="+- 0 4799 3174"/>
                              <a:gd name="T177" fmla="*/ T176 w 2510"/>
                              <a:gd name="T178" fmla="+- 0 7620 3354"/>
                              <a:gd name="T179" fmla="*/ 7620 h 4908"/>
                              <a:gd name="T180" fmla="+- 0 4802 3174"/>
                              <a:gd name="T181" fmla="*/ T180 w 2510"/>
                              <a:gd name="T182" fmla="+- 0 7634 3354"/>
                              <a:gd name="T183" fmla="*/ 7634 h 4908"/>
                              <a:gd name="T184" fmla="+- 0 4816 3174"/>
                              <a:gd name="T185" fmla="*/ T184 w 2510"/>
                              <a:gd name="T186" fmla="+- 0 7634 3354"/>
                              <a:gd name="T187" fmla="*/ 7634 h 4908"/>
                              <a:gd name="T188" fmla="+- 0 5308 3174"/>
                              <a:gd name="T189" fmla="*/ T188 w 2510"/>
                              <a:gd name="T190" fmla="+- 0 4711 3354"/>
                              <a:gd name="T191" fmla="*/ 4711 h 4908"/>
                              <a:gd name="T192" fmla="+- 0 5320 3174"/>
                              <a:gd name="T193" fmla="*/ T192 w 2510"/>
                              <a:gd name="T194" fmla="+- 0 4712 3354"/>
                              <a:gd name="T195" fmla="*/ 4712 h 4908"/>
                              <a:gd name="T196" fmla="+- 0 5315 3174"/>
                              <a:gd name="T197" fmla="*/ T196 w 2510"/>
                              <a:gd name="T198" fmla="+- 0 4009 3354"/>
                              <a:gd name="T199" fmla="*/ 4009 h 4908"/>
                              <a:gd name="T200" fmla="+- 0 5328 3174"/>
                              <a:gd name="T201" fmla="*/ T200 w 2510"/>
                              <a:gd name="T202" fmla="+- 0 4032 3354"/>
                              <a:gd name="T203" fmla="*/ 4032 h 4908"/>
                              <a:gd name="T204" fmla="+- 0 5330 3174"/>
                              <a:gd name="T205" fmla="*/ T204 w 2510"/>
                              <a:gd name="T206" fmla="+- 0 4713 3354"/>
                              <a:gd name="T207" fmla="*/ 4713 h 4908"/>
                              <a:gd name="T208" fmla="+- 0 5341 3174"/>
                              <a:gd name="T209" fmla="*/ T208 w 2510"/>
                              <a:gd name="T210" fmla="+- 0 4715 3354"/>
                              <a:gd name="T211" fmla="*/ 4715 h 4908"/>
                              <a:gd name="T212" fmla="+- 0 5459 3174"/>
                              <a:gd name="T213" fmla="*/ T212 w 2510"/>
                              <a:gd name="T214" fmla="+- 0 4108 3354"/>
                              <a:gd name="T215" fmla="*/ 4108 h 4908"/>
                              <a:gd name="T216" fmla="+- 0 5499 3174"/>
                              <a:gd name="T217" fmla="*/ T216 w 2510"/>
                              <a:gd name="T218" fmla="+- 0 4090 3354"/>
                              <a:gd name="T219" fmla="*/ 4090 h 4908"/>
                              <a:gd name="T220" fmla="+- 0 5667 3174"/>
                              <a:gd name="T221" fmla="*/ T220 w 2510"/>
                              <a:gd name="T222" fmla="+- 0 3358 3354"/>
                              <a:gd name="T223" fmla="*/ 3358 h 4908"/>
                              <a:gd name="T224" fmla="+- 0 5684 3174"/>
                              <a:gd name="T225" fmla="*/ T224 w 2510"/>
                              <a:gd name="T226" fmla="+- 0 3365 3354"/>
                              <a:gd name="T227" fmla="*/ 3365 h 4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510" h="4908">
                                <a:moveTo>
                                  <a:pt x="67" y="4907"/>
                                </a:moveTo>
                                <a:lnTo>
                                  <a:pt x="65" y="4899"/>
                                </a:lnTo>
                                <a:lnTo>
                                  <a:pt x="51" y="4886"/>
                                </a:lnTo>
                                <a:lnTo>
                                  <a:pt x="42" y="4848"/>
                                </a:lnTo>
                                <a:lnTo>
                                  <a:pt x="42" y="4843"/>
                                </a:lnTo>
                                <a:lnTo>
                                  <a:pt x="22" y="4848"/>
                                </a:lnTo>
                                <a:lnTo>
                                  <a:pt x="18" y="4836"/>
                                </a:lnTo>
                                <a:lnTo>
                                  <a:pt x="6" y="4842"/>
                                </a:lnTo>
                                <a:lnTo>
                                  <a:pt x="0" y="4845"/>
                                </a:lnTo>
                                <a:lnTo>
                                  <a:pt x="0" y="4846"/>
                                </a:lnTo>
                                <a:lnTo>
                                  <a:pt x="4" y="4855"/>
                                </a:lnTo>
                                <a:lnTo>
                                  <a:pt x="6" y="4863"/>
                                </a:lnTo>
                                <a:lnTo>
                                  <a:pt x="10" y="4873"/>
                                </a:lnTo>
                                <a:lnTo>
                                  <a:pt x="12" y="4882"/>
                                </a:lnTo>
                                <a:lnTo>
                                  <a:pt x="14" y="4891"/>
                                </a:lnTo>
                                <a:lnTo>
                                  <a:pt x="15" y="4894"/>
                                </a:lnTo>
                                <a:lnTo>
                                  <a:pt x="17" y="4907"/>
                                </a:lnTo>
                                <a:lnTo>
                                  <a:pt x="67" y="4907"/>
                                </a:lnTo>
                                <a:moveTo>
                                  <a:pt x="965" y="3796"/>
                                </a:moveTo>
                                <a:lnTo>
                                  <a:pt x="945" y="3792"/>
                                </a:lnTo>
                                <a:lnTo>
                                  <a:pt x="943" y="3813"/>
                                </a:lnTo>
                                <a:lnTo>
                                  <a:pt x="963" y="3816"/>
                                </a:lnTo>
                                <a:lnTo>
                                  <a:pt x="965" y="3796"/>
                                </a:lnTo>
                                <a:moveTo>
                                  <a:pt x="1114" y="2184"/>
                                </a:moveTo>
                                <a:lnTo>
                                  <a:pt x="1113" y="2176"/>
                                </a:lnTo>
                                <a:lnTo>
                                  <a:pt x="1094" y="2174"/>
                                </a:lnTo>
                                <a:lnTo>
                                  <a:pt x="1090" y="2212"/>
                                </a:lnTo>
                                <a:lnTo>
                                  <a:pt x="1108" y="2215"/>
                                </a:lnTo>
                                <a:lnTo>
                                  <a:pt x="1111" y="2212"/>
                                </a:lnTo>
                                <a:lnTo>
                                  <a:pt x="1114" y="2184"/>
                                </a:lnTo>
                                <a:moveTo>
                                  <a:pt x="1210" y="3973"/>
                                </a:moveTo>
                                <a:lnTo>
                                  <a:pt x="1209" y="3971"/>
                                </a:lnTo>
                                <a:lnTo>
                                  <a:pt x="1202" y="3970"/>
                                </a:lnTo>
                                <a:lnTo>
                                  <a:pt x="1199" y="3992"/>
                                </a:lnTo>
                                <a:lnTo>
                                  <a:pt x="1185" y="3990"/>
                                </a:lnTo>
                                <a:lnTo>
                                  <a:pt x="1183" y="3999"/>
                                </a:lnTo>
                                <a:lnTo>
                                  <a:pt x="1182" y="4011"/>
                                </a:lnTo>
                                <a:lnTo>
                                  <a:pt x="1206" y="4014"/>
                                </a:lnTo>
                                <a:lnTo>
                                  <a:pt x="1208" y="3992"/>
                                </a:lnTo>
                                <a:lnTo>
                                  <a:pt x="1210" y="3973"/>
                                </a:lnTo>
                                <a:moveTo>
                                  <a:pt x="1232" y="3995"/>
                                </a:moveTo>
                                <a:lnTo>
                                  <a:pt x="1217" y="3993"/>
                                </a:lnTo>
                                <a:lnTo>
                                  <a:pt x="1215" y="4013"/>
                                </a:lnTo>
                                <a:lnTo>
                                  <a:pt x="1217" y="4015"/>
                                </a:lnTo>
                                <a:lnTo>
                                  <a:pt x="1229" y="4017"/>
                                </a:lnTo>
                                <a:lnTo>
                                  <a:pt x="1232" y="3995"/>
                                </a:lnTo>
                                <a:moveTo>
                                  <a:pt x="1233" y="3788"/>
                                </a:moveTo>
                                <a:lnTo>
                                  <a:pt x="1213" y="3786"/>
                                </a:lnTo>
                                <a:lnTo>
                                  <a:pt x="1212" y="3793"/>
                                </a:lnTo>
                                <a:lnTo>
                                  <a:pt x="1216" y="3793"/>
                                </a:lnTo>
                                <a:lnTo>
                                  <a:pt x="1216" y="3794"/>
                                </a:lnTo>
                                <a:lnTo>
                                  <a:pt x="1218" y="3794"/>
                                </a:lnTo>
                                <a:lnTo>
                                  <a:pt x="1217" y="3798"/>
                                </a:lnTo>
                                <a:lnTo>
                                  <a:pt x="1215" y="3812"/>
                                </a:lnTo>
                                <a:lnTo>
                                  <a:pt x="1228" y="3814"/>
                                </a:lnTo>
                                <a:lnTo>
                                  <a:pt x="1230" y="3813"/>
                                </a:lnTo>
                                <a:lnTo>
                                  <a:pt x="1233" y="3788"/>
                                </a:lnTo>
                                <a:moveTo>
                                  <a:pt x="1248" y="4029"/>
                                </a:moveTo>
                                <a:lnTo>
                                  <a:pt x="1214" y="4024"/>
                                </a:lnTo>
                                <a:lnTo>
                                  <a:pt x="1210" y="4061"/>
                                </a:lnTo>
                                <a:lnTo>
                                  <a:pt x="1208" y="4079"/>
                                </a:lnTo>
                                <a:lnTo>
                                  <a:pt x="1235" y="4082"/>
                                </a:lnTo>
                                <a:lnTo>
                                  <a:pt x="1238" y="4055"/>
                                </a:lnTo>
                                <a:lnTo>
                                  <a:pt x="1241" y="4056"/>
                                </a:lnTo>
                                <a:lnTo>
                                  <a:pt x="1244" y="4056"/>
                                </a:lnTo>
                                <a:lnTo>
                                  <a:pt x="1245" y="4055"/>
                                </a:lnTo>
                                <a:lnTo>
                                  <a:pt x="1248" y="4029"/>
                                </a:lnTo>
                                <a:moveTo>
                                  <a:pt x="1265" y="3521"/>
                                </a:moveTo>
                                <a:lnTo>
                                  <a:pt x="1246" y="3518"/>
                                </a:lnTo>
                                <a:lnTo>
                                  <a:pt x="1237" y="3596"/>
                                </a:lnTo>
                                <a:lnTo>
                                  <a:pt x="1239" y="3598"/>
                                </a:lnTo>
                                <a:lnTo>
                                  <a:pt x="1231" y="3659"/>
                                </a:lnTo>
                                <a:lnTo>
                                  <a:pt x="1224" y="3659"/>
                                </a:lnTo>
                                <a:lnTo>
                                  <a:pt x="1223" y="3665"/>
                                </a:lnTo>
                                <a:lnTo>
                                  <a:pt x="1248" y="3668"/>
                                </a:lnTo>
                                <a:lnTo>
                                  <a:pt x="1249" y="3659"/>
                                </a:lnTo>
                                <a:lnTo>
                                  <a:pt x="1265" y="3521"/>
                                </a:lnTo>
                                <a:moveTo>
                                  <a:pt x="1300" y="3462"/>
                                </a:moveTo>
                                <a:lnTo>
                                  <a:pt x="1282" y="3460"/>
                                </a:lnTo>
                                <a:lnTo>
                                  <a:pt x="1281" y="3462"/>
                                </a:lnTo>
                                <a:lnTo>
                                  <a:pt x="1279" y="3484"/>
                                </a:lnTo>
                                <a:lnTo>
                                  <a:pt x="1297" y="3486"/>
                                </a:lnTo>
                                <a:lnTo>
                                  <a:pt x="1300" y="3462"/>
                                </a:lnTo>
                                <a:moveTo>
                                  <a:pt x="1320" y="3709"/>
                                </a:moveTo>
                                <a:lnTo>
                                  <a:pt x="1298" y="3706"/>
                                </a:lnTo>
                                <a:lnTo>
                                  <a:pt x="1299" y="3702"/>
                                </a:lnTo>
                                <a:lnTo>
                                  <a:pt x="1301" y="3682"/>
                                </a:lnTo>
                                <a:lnTo>
                                  <a:pt x="1292" y="3681"/>
                                </a:lnTo>
                                <a:lnTo>
                                  <a:pt x="1294" y="3660"/>
                                </a:lnTo>
                                <a:lnTo>
                                  <a:pt x="1295" y="3657"/>
                                </a:lnTo>
                                <a:lnTo>
                                  <a:pt x="1276" y="3654"/>
                                </a:lnTo>
                                <a:lnTo>
                                  <a:pt x="1276" y="3651"/>
                                </a:lnTo>
                                <a:lnTo>
                                  <a:pt x="1280" y="3618"/>
                                </a:lnTo>
                                <a:lnTo>
                                  <a:pt x="1279" y="3612"/>
                                </a:lnTo>
                                <a:lnTo>
                                  <a:pt x="1280" y="3605"/>
                                </a:lnTo>
                                <a:lnTo>
                                  <a:pt x="1280" y="3603"/>
                                </a:lnTo>
                                <a:lnTo>
                                  <a:pt x="1281" y="3603"/>
                                </a:lnTo>
                                <a:lnTo>
                                  <a:pt x="1281" y="3599"/>
                                </a:lnTo>
                                <a:lnTo>
                                  <a:pt x="1282" y="3585"/>
                                </a:lnTo>
                                <a:lnTo>
                                  <a:pt x="1283" y="3579"/>
                                </a:lnTo>
                                <a:lnTo>
                                  <a:pt x="1284" y="3570"/>
                                </a:lnTo>
                                <a:lnTo>
                                  <a:pt x="1284" y="3566"/>
                                </a:lnTo>
                                <a:lnTo>
                                  <a:pt x="1284" y="3564"/>
                                </a:lnTo>
                                <a:lnTo>
                                  <a:pt x="1285" y="3552"/>
                                </a:lnTo>
                                <a:lnTo>
                                  <a:pt x="1289" y="3553"/>
                                </a:lnTo>
                                <a:lnTo>
                                  <a:pt x="1290" y="3552"/>
                                </a:lnTo>
                                <a:lnTo>
                                  <a:pt x="1291" y="3547"/>
                                </a:lnTo>
                                <a:lnTo>
                                  <a:pt x="1292" y="3541"/>
                                </a:lnTo>
                                <a:lnTo>
                                  <a:pt x="1293" y="3534"/>
                                </a:lnTo>
                                <a:lnTo>
                                  <a:pt x="1273" y="3531"/>
                                </a:lnTo>
                                <a:lnTo>
                                  <a:pt x="1272" y="3545"/>
                                </a:lnTo>
                                <a:lnTo>
                                  <a:pt x="1271" y="3550"/>
                                </a:lnTo>
                                <a:lnTo>
                                  <a:pt x="1269" y="3564"/>
                                </a:lnTo>
                                <a:lnTo>
                                  <a:pt x="1269" y="3566"/>
                                </a:lnTo>
                                <a:lnTo>
                                  <a:pt x="1268" y="3570"/>
                                </a:lnTo>
                                <a:lnTo>
                                  <a:pt x="1268" y="3577"/>
                                </a:lnTo>
                                <a:lnTo>
                                  <a:pt x="1267" y="3583"/>
                                </a:lnTo>
                                <a:lnTo>
                                  <a:pt x="1264" y="3610"/>
                                </a:lnTo>
                                <a:lnTo>
                                  <a:pt x="1263" y="3616"/>
                                </a:lnTo>
                                <a:lnTo>
                                  <a:pt x="1256" y="3681"/>
                                </a:lnTo>
                                <a:lnTo>
                                  <a:pt x="1250" y="3724"/>
                                </a:lnTo>
                                <a:lnTo>
                                  <a:pt x="1317" y="3733"/>
                                </a:lnTo>
                                <a:lnTo>
                                  <a:pt x="1319" y="3712"/>
                                </a:lnTo>
                                <a:lnTo>
                                  <a:pt x="1320" y="3709"/>
                                </a:lnTo>
                                <a:moveTo>
                                  <a:pt x="1456" y="4115"/>
                                </a:moveTo>
                                <a:lnTo>
                                  <a:pt x="1443" y="4113"/>
                                </a:lnTo>
                                <a:lnTo>
                                  <a:pt x="1441" y="4128"/>
                                </a:lnTo>
                                <a:lnTo>
                                  <a:pt x="1454" y="4130"/>
                                </a:lnTo>
                                <a:lnTo>
                                  <a:pt x="1456" y="4115"/>
                                </a:lnTo>
                                <a:moveTo>
                                  <a:pt x="1644" y="4268"/>
                                </a:moveTo>
                                <a:lnTo>
                                  <a:pt x="1625" y="4266"/>
                                </a:lnTo>
                                <a:lnTo>
                                  <a:pt x="1623" y="4279"/>
                                </a:lnTo>
                                <a:lnTo>
                                  <a:pt x="1624" y="4279"/>
                                </a:lnTo>
                                <a:lnTo>
                                  <a:pt x="1628" y="4280"/>
                                </a:lnTo>
                                <a:lnTo>
                                  <a:pt x="1642" y="4282"/>
                                </a:lnTo>
                                <a:lnTo>
                                  <a:pt x="1642" y="4280"/>
                                </a:lnTo>
                                <a:lnTo>
                                  <a:pt x="1644" y="4268"/>
                                </a:lnTo>
                                <a:moveTo>
                                  <a:pt x="2146" y="1358"/>
                                </a:moveTo>
                                <a:lnTo>
                                  <a:pt x="2134" y="1357"/>
                                </a:lnTo>
                                <a:lnTo>
                                  <a:pt x="2130" y="1390"/>
                                </a:lnTo>
                                <a:lnTo>
                                  <a:pt x="2142" y="1391"/>
                                </a:lnTo>
                                <a:lnTo>
                                  <a:pt x="2146" y="1358"/>
                                </a:lnTo>
                                <a:moveTo>
                                  <a:pt x="2156" y="655"/>
                                </a:moveTo>
                                <a:lnTo>
                                  <a:pt x="2145" y="654"/>
                                </a:lnTo>
                                <a:lnTo>
                                  <a:pt x="2141" y="655"/>
                                </a:lnTo>
                                <a:lnTo>
                                  <a:pt x="2125" y="673"/>
                                </a:lnTo>
                                <a:lnTo>
                                  <a:pt x="2124" y="675"/>
                                </a:lnTo>
                                <a:lnTo>
                                  <a:pt x="2154" y="678"/>
                                </a:lnTo>
                                <a:lnTo>
                                  <a:pt x="2156" y="655"/>
                                </a:lnTo>
                                <a:moveTo>
                                  <a:pt x="2167" y="1361"/>
                                </a:moveTo>
                                <a:lnTo>
                                  <a:pt x="2156" y="1359"/>
                                </a:lnTo>
                                <a:lnTo>
                                  <a:pt x="2152" y="1393"/>
                                </a:lnTo>
                                <a:lnTo>
                                  <a:pt x="2163" y="1394"/>
                                </a:lnTo>
                                <a:lnTo>
                                  <a:pt x="2167" y="1361"/>
                                </a:lnTo>
                                <a:moveTo>
                                  <a:pt x="2325" y="736"/>
                                </a:moveTo>
                                <a:lnTo>
                                  <a:pt x="2288" y="731"/>
                                </a:lnTo>
                                <a:lnTo>
                                  <a:pt x="2285" y="754"/>
                                </a:lnTo>
                                <a:lnTo>
                                  <a:pt x="2321" y="759"/>
                                </a:lnTo>
                                <a:lnTo>
                                  <a:pt x="2323" y="758"/>
                                </a:lnTo>
                                <a:lnTo>
                                  <a:pt x="2325" y="736"/>
                                </a:lnTo>
                                <a:moveTo>
                                  <a:pt x="2510" y="11"/>
                                </a:moveTo>
                                <a:lnTo>
                                  <a:pt x="2506" y="0"/>
                                </a:lnTo>
                                <a:lnTo>
                                  <a:pt x="2493" y="4"/>
                                </a:lnTo>
                                <a:lnTo>
                                  <a:pt x="2490" y="5"/>
                                </a:lnTo>
                                <a:lnTo>
                                  <a:pt x="2493" y="16"/>
                                </a:lnTo>
                                <a:lnTo>
                                  <a:pt x="2510" y="11"/>
                                </a:lnTo>
                              </a:path>
                            </a:pathLst>
                          </a:custGeom>
                          <a:solidFill>
                            <a:srgbClr val="464646">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AutoShape 293"/>
                        <wps:cNvSpPr>
                          <a:spLocks/>
                        </wps:cNvSpPr>
                        <wps:spPr bwMode="auto">
                          <a:xfrm>
                            <a:off x="3293" y="29"/>
                            <a:ext cx="715" cy="8233"/>
                          </a:xfrm>
                          <a:custGeom>
                            <a:avLst/>
                            <a:gdLst>
                              <a:gd name="T0" fmla="+- 0 3435 3294"/>
                              <a:gd name="T1" fmla="*/ T0 w 715"/>
                              <a:gd name="T2" fmla="+- 0 8026 29"/>
                              <a:gd name="T3" fmla="*/ 8026 h 8233"/>
                              <a:gd name="T4" fmla="+- 0 3433 3294"/>
                              <a:gd name="T5" fmla="*/ T4 w 715"/>
                              <a:gd name="T6" fmla="+- 0 8023 29"/>
                              <a:gd name="T7" fmla="*/ 8023 h 8233"/>
                              <a:gd name="T8" fmla="+- 0 3318 3294"/>
                              <a:gd name="T9" fmla="*/ T8 w 715"/>
                              <a:gd name="T10" fmla="+- 0 8008 29"/>
                              <a:gd name="T11" fmla="*/ 8008 h 8233"/>
                              <a:gd name="T12" fmla="+- 0 3294 3294"/>
                              <a:gd name="T13" fmla="*/ T12 w 715"/>
                              <a:gd name="T14" fmla="+- 0 8237 29"/>
                              <a:gd name="T15" fmla="*/ 8237 h 8233"/>
                              <a:gd name="T16" fmla="+- 0 3411 3294"/>
                              <a:gd name="T17" fmla="*/ T16 w 715"/>
                              <a:gd name="T18" fmla="+- 0 8252 29"/>
                              <a:gd name="T19" fmla="*/ 8252 h 8233"/>
                              <a:gd name="T20" fmla="+- 0 3435 3294"/>
                              <a:gd name="T21" fmla="*/ T20 w 715"/>
                              <a:gd name="T22" fmla="+- 0 8026 29"/>
                              <a:gd name="T23" fmla="*/ 8026 h 8233"/>
                              <a:gd name="T24" fmla="+- 0 3599 3294"/>
                              <a:gd name="T25" fmla="*/ T24 w 715"/>
                              <a:gd name="T26" fmla="+- 0 7613 29"/>
                              <a:gd name="T27" fmla="*/ 7613 h 8233"/>
                              <a:gd name="T28" fmla="+- 0 3590 3294"/>
                              <a:gd name="T29" fmla="*/ T28 w 715"/>
                              <a:gd name="T30" fmla="+- 0 7613 29"/>
                              <a:gd name="T31" fmla="*/ 7613 h 8233"/>
                              <a:gd name="T32" fmla="+- 0 3590 3294"/>
                              <a:gd name="T33" fmla="*/ T32 w 715"/>
                              <a:gd name="T34" fmla="+- 0 7613 29"/>
                              <a:gd name="T35" fmla="*/ 7613 h 8233"/>
                              <a:gd name="T36" fmla="+- 0 3579 3294"/>
                              <a:gd name="T37" fmla="*/ T36 w 715"/>
                              <a:gd name="T38" fmla="+- 0 7689 29"/>
                              <a:gd name="T39" fmla="*/ 7689 h 8233"/>
                              <a:gd name="T40" fmla="+- 0 3588 3294"/>
                              <a:gd name="T41" fmla="*/ T40 w 715"/>
                              <a:gd name="T42" fmla="+- 0 7691 29"/>
                              <a:gd name="T43" fmla="*/ 7691 h 8233"/>
                              <a:gd name="T44" fmla="+- 0 3599 3294"/>
                              <a:gd name="T45" fmla="*/ T44 w 715"/>
                              <a:gd name="T46" fmla="+- 0 7613 29"/>
                              <a:gd name="T47" fmla="*/ 7613 h 8233"/>
                              <a:gd name="T48" fmla="+- 0 3603 3294"/>
                              <a:gd name="T49" fmla="*/ T48 w 715"/>
                              <a:gd name="T50" fmla="+- 0 8261 29"/>
                              <a:gd name="T51" fmla="*/ 8261 h 8233"/>
                              <a:gd name="T52" fmla="+- 0 3577 3294"/>
                              <a:gd name="T53" fmla="*/ T52 w 715"/>
                              <a:gd name="T54" fmla="+- 0 8168 29"/>
                              <a:gd name="T55" fmla="*/ 8168 h 8233"/>
                              <a:gd name="T56" fmla="+- 0 3574 3294"/>
                              <a:gd name="T57" fmla="*/ T56 w 715"/>
                              <a:gd name="T58" fmla="+- 0 8166 29"/>
                              <a:gd name="T59" fmla="*/ 8166 h 8233"/>
                              <a:gd name="T60" fmla="+- 0 3572 3294"/>
                              <a:gd name="T61" fmla="*/ T60 w 715"/>
                              <a:gd name="T62" fmla="+- 0 8168 29"/>
                              <a:gd name="T63" fmla="*/ 8168 h 8233"/>
                              <a:gd name="T64" fmla="+- 0 3598 3294"/>
                              <a:gd name="T65" fmla="*/ T64 w 715"/>
                              <a:gd name="T66" fmla="+- 0 8261 29"/>
                              <a:gd name="T67" fmla="*/ 8261 h 8233"/>
                              <a:gd name="T68" fmla="+- 0 3599 3294"/>
                              <a:gd name="T69" fmla="*/ T68 w 715"/>
                              <a:gd name="T70" fmla="+- 0 8261 29"/>
                              <a:gd name="T71" fmla="*/ 8261 h 8233"/>
                              <a:gd name="T72" fmla="+- 0 3603 3294"/>
                              <a:gd name="T73" fmla="*/ T72 w 715"/>
                              <a:gd name="T74" fmla="+- 0 8261 29"/>
                              <a:gd name="T75" fmla="*/ 8261 h 8233"/>
                              <a:gd name="T76" fmla="+- 0 3800 3294"/>
                              <a:gd name="T77" fmla="*/ T76 w 715"/>
                              <a:gd name="T78" fmla="+- 0 8056 29"/>
                              <a:gd name="T79" fmla="*/ 8056 h 8233"/>
                              <a:gd name="T80" fmla="+- 0 3775 3294"/>
                              <a:gd name="T81" fmla="*/ T80 w 715"/>
                              <a:gd name="T82" fmla="+- 0 7995 29"/>
                              <a:gd name="T83" fmla="*/ 7995 h 8233"/>
                              <a:gd name="T84" fmla="+- 0 3775 3294"/>
                              <a:gd name="T85" fmla="*/ T84 w 715"/>
                              <a:gd name="T86" fmla="+- 0 7994 29"/>
                              <a:gd name="T87" fmla="*/ 7994 h 8233"/>
                              <a:gd name="T88" fmla="+- 0 3772 3294"/>
                              <a:gd name="T89" fmla="*/ T88 w 715"/>
                              <a:gd name="T90" fmla="+- 0 7988 29"/>
                              <a:gd name="T91" fmla="*/ 7988 h 8233"/>
                              <a:gd name="T92" fmla="+- 0 3771 3294"/>
                              <a:gd name="T93" fmla="*/ T92 w 715"/>
                              <a:gd name="T94" fmla="+- 0 7986 29"/>
                              <a:gd name="T95" fmla="*/ 7986 h 8233"/>
                              <a:gd name="T96" fmla="+- 0 3767 3294"/>
                              <a:gd name="T97" fmla="*/ T96 w 715"/>
                              <a:gd name="T98" fmla="+- 0 7988 29"/>
                              <a:gd name="T99" fmla="*/ 7988 h 8233"/>
                              <a:gd name="T100" fmla="+- 0 3676 3294"/>
                              <a:gd name="T101" fmla="*/ T100 w 715"/>
                              <a:gd name="T102" fmla="+- 0 7977 29"/>
                              <a:gd name="T103" fmla="*/ 7977 h 8233"/>
                              <a:gd name="T104" fmla="+- 0 3599 3294"/>
                              <a:gd name="T105" fmla="*/ T104 w 715"/>
                              <a:gd name="T106" fmla="+- 0 7967 29"/>
                              <a:gd name="T107" fmla="*/ 7967 h 8233"/>
                              <a:gd name="T108" fmla="+- 0 3555 3294"/>
                              <a:gd name="T109" fmla="*/ T108 w 715"/>
                              <a:gd name="T110" fmla="+- 0 7925 29"/>
                              <a:gd name="T111" fmla="*/ 7925 h 8233"/>
                              <a:gd name="T112" fmla="+- 0 3587 3294"/>
                              <a:gd name="T113" fmla="*/ T112 w 715"/>
                              <a:gd name="T114" fmla="+- 0 7698 29"/>
                              <a:gd name="T115" fmla="*/ 7698 h 8233"/>
                              <a:gd name="T116" fmla="+- 0 3578 3294"/>
                              <a:gd name="T117" fmla="*/ T116 w 715"/>
                              <a:gd name="T118" fmla="+- 0 7697 29"/>
                              <a:gd name="T119" fmla="*/ 7697 h 8233"/>
                              <a:gd name="T120" fmla="+- 0 3571 3294"/>
                              <a:gd name="T121" fmla="*/ T120 w 715"/>
                              <a:gd name="T122" fmla="+- 0 7748 29"/>
                              <a:gd name="T123" fmla="*/ 7748 h 8233"/>
                              <a:gd name="T124" fmla="+- 0 3562 3294"/>
                              <a:gd name="T125" fmla="*/ T124 w 715"/>
                              <a:gd name="T126" fmla="+- 0 7808 29"/>
                              <a:gd name="T127" fmla="*/ 7808 h 8233"/>
                              <a:gd name="T128" fmla="+- 0 3546 3294"/>
                              <a:gd name="T129" fmla="*/ T128 w 715"/>
                              <a:gd name="T130" fmla="+- 0 7924 29"/>
                              <a:gd name="T131" fmla="*/ 7924 h 8233"/>
                              <a:gd name="T132" fmla="+- 0 3453 3294"/>
                              <a:gd name="T133" fmla="*/ T132 w 715"/>
                              <a:gd name="T134" fmla="+- 0 7944 29"/>
                              <a:gd name="T135" fmla="*/ 7944 h 8233"/>
                              <a:gd name="T136" fmla="+- 0 3425 3294"/>
                              <a:gd name="T137" fmla="*/ T136 w 715"/>
                              <a:gd name="T138" fmla="+- 0 7974 29"/>
                              <a:gd name="T139" fmla="*/ 7974 h 8233"/>
                              <a:gd name="T140" fmla="+- 0 3446 3294"/>
                              <a:gd name="T141" fmla="*/ T140 w 715"/>
                              <a:gd name="T142" fmla="+- 0 8014 29"/>
                              <a:gd name="T143" fmla="*/ 8014 h 8233"/>
                              <a:gd name="T144" fmla="+- 0 3445 3294"/>
                              <a:gd name="T145" fmla="*/ T144 w 715"/>
                              <a:gd name="T146" fmla="+- 0 8024 29"/>
                              <a:gd name="T147" fmla="*/ 8024 h 8233"/>
                              <a:gd name="T148" fmla="+- 0 3426 3294"/>
                              <a:gd name="T149" fmla="*/ T148 w 715"/>
                              <a:gd name="T150" fmla="+- 0 8205 29"/>
                              <a:gd name="T151" fmla="*/ 8205 h 8233"/>
                              <a:gd name="T152" fmla="+- 0 3453 3294"/>
                              <a:gd name="T153" fmla="*/ T152 w 715"/>
                              <a:gd name="T154" fmla="+- 0 8208 29"/>
                              <a:gd name="T155" fmla="*/ 8208 h 8233"/>
                              <a:gd name="T156" fmla="+- 0 3559 3294"/>
                              <a:gd name="T157" fmla="*/ T156 w 715"/>
                              <a:gd name="T158" fmla="+- 0 8123 29"/>
                              <a:gd name="T159" fmla="*/ 8123 h 8233"/>
                              <a:gd name="T160" fmla="+- 0 3570 3294"/>
                              <a:gd name="T161" fmla="*/ T160 w 715"/>
                              <a:gd name="T162" fmla="+- 0 8162 29"/>
                              <a:gd name="T163" fmla="*/ 8162 h 8233"/>
                              <a:gd name="T164" fmla="+- 0 3575 3294"/>
                              <a:gd name="T165" fmla="*/ T164 w 715"/>
                              <a:gd name="T166" fmla="+- 0 8160 29"/>
                              <a:gd name="T167" fmla="*/ 8160 h 8233"/>
                              <a:gd name="T168" fmla="+- 0 3564 3294"/>
                              <a:gd name="T169" fmla="*/ T168 w 715"/>
                              <a:gd name="T170" fmla="+- 0 8123 29"/>
                              <a:gd name="T171" fmla="*/ 8123 h 8233"/>
                              <a:gd name="T172" fmla="+- 0 3563 3294"/>
                              <a:gd name="T173" fmla="*/ T172 w 715"/>
                              <a:gd name="T174" fmla="+- 0 8119 29"/>
                              <a:gd name="T175" fmla="*/ 8119 h 8233"/>
                              <a:gd name="T176" fmla="+- 0 3573 3294"/>
                              <a:gd name="T177" fmla="*/ T176 w 715"/>
                              <a:gd name="T178" fmla="+- 0 8029 29"/>
                              <a:gd name="T179" fmla="*/ 8029 h 8233"/>
                              <a:gd name="T180" fmla="+- 0 3599 3294"/>
                              <a:gd name="T181" fmla="*/ T180 w 715"/>
                              <a:gd name="T182" fmla="+- 0 7977 29"/>
                              <a:gd name="T183" fmla="*/ 7977 h 8233"/>
                              <a:gd name="T184" fmla="+- 0 3766 3294"/>
                              <a:gd name="T185" fmla="*/ T184 w 715"/>
                              <a:gd name="T186" fmla="+- 0 7998 29"/>
                              <a:gd name="T187" fmla="*/ 7998 h 8233"/>
                              <a:gd name="T188" fmla="+- 0 3789 3294"/>
                              <a:gd name="T189" fmla="*/ T188 w 715"/>
                              <a:gd name="T190" fmla="+- 0 8055 29"/>
                              <a:gd name="T191" fmla="*/ 8055 h 8233"/>
                              <a:gd name="T192" fmla="+- 0 3800 3294"/>
                              <a:gd name="T193" fmla="*/ T192 w 715"/>
                              <a:gd name="T194" fmla="+- 0 8056 29"/>
                              <a:gd name="T195" fmla="*/ 8056 h 8233"/>
                              <a:gd name="T196" fmla="+- 0 3807 3294"/>
                              <a:gd name="T197" fmla="*/ T196 w 715"/>
                              <a:gd name="T198" fmla="+- 0 29 29"/>
                              <a:gd name="T199" fmla="*/ 29 h 8233"/>
                              <a:gd name="T200" fmla="+- 0 3618 3294"/>
                              <a:gd name="T201" fmla="*/ T200 w 715"/>
                              <a:gd name="T202" fmla="+- 0 29 29"/>
                              <a:gd name="T203" fmla="*/ 29 h 8233"/>
                              <a:gd name="T204" fmla="+- 0 3592 3294"/>
                              <a:gd name="T205" fmla="*/ T204 w 715"/>
                              <a:gd name="T206" fmla="+- 0 244 29"/>
                              <a:gd name="T207" fmla="*/ 244 h 8233"/>
                              <a:gd name="T208" fmla="+- 0 3780 3294"/>
                              <a:gd name="T209" fmla="*/ T208 w 715"/>
                              <a:gd name="T210" fmla="+- 0 268 29"/>
                              <a:gd name="T211" fmla="*/ 268 h 8233"/>
                              <a:gd name="T212" fmla="+- 0 3807 3294"/>
                              <a:gd name="T213" fmla="*/ T212 w 715"/>
                              <a:gd name="T214" fmla="+- 0 29 29"/>
                              <a:gd name="T215" fmla="*/ 29 h 8233"/>
                              <a:gd name="T216" fmla="+- 0 4009 3294"/>
                              <a:gd name="T217" fmla="*/ T216 w 715"/>
                              <a:gd name="T218" fmla="+- 0 3342 29"/>
                              <a:gd name="T219" fmla="*/ 3342 h 8233"/>
                              <a:gd name="T220" fmla="+- 0 3984 3294"/>
                              <a:gd name="T221" fmla="*/ T220 w 715"/>
                              <a:gd name="T222" fmla="+- 0 3304 29"/>
                              <a:gd name="T223" fmla="*/ 3304 h 8233"/>
                              <a:gd name="T224" fmla="+- 0 3999 3294"/>
                              <a:gd name="T225" fmla="*/ T224 w 715"/>
                              <a:gd name="T226" fmla="+- 0 3348 29"/>
                              <a:gd name="T227" fmla="*/ 3348 h 8233"/>
                              <a:gd name="T228" fmla="+- 0 3993 3294"/>
                              <a:gd name="T229" fmla="*/ T228 w 715"/>
                              <a:gd name="T230" fmla="+- 0 3397 29"/>
                              <a:gd name="T231" fmla="*/ 3397 h 8233"/>
                              <a:gd name="T232" fmla="+- 0 4003 3294"/>
                              <a:gd name="T233" fmla="*/ T232 w 715"/>
                              <a:gd name="T234" fmla="+- 0 3398 29"/>
                              <a:gd name="T235" fmla="*/ 3398 h 8233"/>
                              <a:gd name="T236" fmla="+- 0 4009 3294"/>
                              <a:gd name="T237" fmla="*/ T236 w 715"/>
                              <a:gd name="T238" fmla="+- 0 3342 29"/>
                              <a:gd name="T239" fmla="*/ 3342 h 8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15" h="8233">
                                <a:moveTo>
                                  <a:pt x="141" y="7997"/>
                                </a:moveTo>
                                <a:lnTo>
                                  <a:pt x="139" y="7994"/>
                                </a:lnTo>
                                <a:lnTo>
                                  <a:pt x="24" y="7979"/>
                                </a:lnTo>
                                <a:lnTo>
                                  <a:pt x="0" y="8208"/>
                                </a:lnTo>
                                <a:lnTo>
                                  <a:pt x="117" y="8223"/>
                                </a:lnTo>
                                <a:lnTo>
                                  <a:pt x="141" y="7997"/>
                                </a:lnTo>
                                <a:moveTo>
                                  <a:pt x="305" y="7584"/>
                                </a:moveTo>
                                <a:lnTo>
                                  <a:pt x="296" y="7584"/>
                                </a:lnTo>
                                <a:lnTo>
                                  <a:pt x="285" y="7660"/>
                                </a:lnTo>
                                <a:lnTo>
                                  <a:pt x="294" y="7662"/>
                                </a:lnTo>
                                <a:lnTo>
                                  <a:pt x="305" y="7584"/>
                                </a:lnTo>
                                <a:moveTo>
                                  <a:pt x="309" y="8232"/>
                                </a:moveTo>
                                <a:lnTo>
                                  <a:pt x="283" y="8139"/>
                                </a:lnTo>
                                <a:lnTo>
                                  <a:pt x="280" y="8137"/>
                                </a:lnTo>
                                <a:lnTo>
                                  <a:pt x="278" y="8139"/>
                                </a:lnTo>
                                <a:lnTo>
                                  <a:pt x="304" y="8232"/>
                                </a:lnTo>
                                <a:lnTo>
                                  <a:pt x="305" y="8232"/>
                                </a:lnTo>
                                <a:lnTo>
                                  <a:pt x="309" y="8232"/>
                                </a:lnTo>
                                <a:moveTo>
                                  <a:pt x="506" y="8027"/>
                                </a:moveTo>
                                <a:lnTo>
                                  <a:pt x="481" y="7966"/>
                                </a:lnTo>
                                <a:lnTo>
                                  <a:pt x="481" y="7965"/>
                                </a:lnTo>
                                <a:lnTo>
                                  <a:pt x="478" y="7959"/>
                                </a:lnTo>
                                <a:lnTo>
                                  <a:pt x="477" y="7957"/>
                                </a:lnTo>
                                <a:lnTo>
                                  <a:pt x="473" y="7959"/>
                                </a:lnTo>
                                <a:lnTo>
                                  <a:pt x="382" y="7948"/>
                                </a:lnTo>
                                <a:lnTo>
                                  <a:pt x="305" y="7938"/>
                                </a:lnTo>
                                <a:lnTo>
                                  <a:pt x="261" y="7896"/>
                                </a:lnTo>
                                <a:lnTo>
                                  <a:pt x="293" y="7669"/>
                                </a:lnTo>
                                <a:lnTo>
                                  <a:pt x="284" y="7668"/>
                                </a:lnTo>
                                <a:lnTo>
                                  <a:pt x="277" y="7719"/>
                                </a:lnTo>
                                <a:lnTo>
                                  <a:pt x="268" y="7779"/>
                                </a:lnTo>
                                <a:lnTo>
                                  <a:pt x="252" y="7895"/>
                                </a:lnTo>
                                <a:lnTo>
                                  <a:pt x="159" y="7915"/>
                                </a:lnTo>
                                <a:lnTo>
                                  <a:pt x="131" y="7945"/>
                                </a:lnTo>
                                <a:lnTo>
                                  <a:pt x="152" y="7985"/>
                                </a:lnTo>
                                <a:lnTo>
                                  <a:pt x="151" y="7995"/>
                                </a:lnTo>
                                <a:lnTo>
                                  <a:pt x="132" y="8176"/>
                                </a:lnTo>
                                <a:lnTo>
                                  <a:pt x="159" y="8179"/>
                                </a:lnTo>
                                <a:lnTo>
                                  <a:pt x="265" y="8094"/>
                                </a:lnTo>
                                <a:lnTo>
                                  <a:pt x="276" y="8133"/>
                                </a:lnTo>
                                <a:lnTo>
                                  <a:pt x="281" y="8131"/>
                                </a:lnTo>
                                <a:lnTo>
                                  <a:pt x="270" y="8094"/>
                                </a:lnTo>
                                <a:lnTo>
                                  <a:pt x="269" y="8090"/>
                                </a:lnTo>
                                <a:lnTo>
                                  <a:pt x="279" y="8000"/>
                                </a:lnTo>
                                <a:lnTo>
                                  <a:pt x="305" y="7948"/>
                                </a:lnTo>
                                <a:lnTo>
                                  <a:pt x="472" y="7969"/>
                                </a:lnTo>
                                <a:lnTo>
                                  <a:pt x="495" y="8026"/>
                                </a:lnTo>
                                <a:lnTo>
                                  <a:pt x="506" y="8027"/>
                                </a:lnTo>
                                <a:moveTo>
                                  <a:pt x="513" y="0"/>
                                </a:moveTo>
                                <a:lnTo>
                                  <a:pt x="324" y="0"/>
                                </a:lnTo>
                                <a:lnTo>
                                  <a:pt x="298" y="215"/>
                                </a:lnTo>
                                <a:lnTo>
                                  <a:pt x="486" y="239"/>
                                </a:lnTo>
                                <a:lnTo>
                                  <a:pt x="513" y="0"/>
                                </a:lnTo>
                                <a:moveTo>
                                  <a:pt x="715" y="3313"/>
                                </a:moveTo>
                                <a:lnTo>
                                  <a:pt x="690" y="3275"/>
                                </a:lnTo>
                                <a:lnTo>
                                  <a:pt x="705" y="3319"/>
                                </a:lnTo>
                                <a:lnTo>
                                  <a:pt x="699" y="3368"/>
                                </a:lnTo>
                                <a:lnTo>
                                  <a:pt x="709" y="3369"/>
                                </a:lnTo>
                                <a:lnTo>
                                  <a:pt x="715" y="3313"/>
                                </a:lnTo>
                              </a:path>
                            </a:pathLst>
                          </a:custGeom>
                          <a:solidFill>
                            <a:srgbClr val="D1D1D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1" name="Picture 29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816" y="2935"/>
                            <a:ext cx="216"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AutoShape 291"/>
                        <wps:cNvSpPr>
                          <a:spLocks/>
                        </wps:cNvSpPr>
                        <wps:spPr bwMode="auto">
                          <a:xfrm>
                            <a:off x="764" y="1113"/>
                            <a:ext cx="5098" cy="1782"/>
                          </a:xfrm>
                          <a:custGeom>
                            <a:avLst/>
                            <a:gdLst>
                              <a:gd name="T0" fmla="+- 0 808 765"/>
                              <a:gd name="T1" fmla="*/ T0 w 5098"/>
                              <a:gd name="T2" fmla="+- 0 1119 1113"/>
                              <a:gd name="T3" fmla="*/ 1119 h 1782"/>
                              <a:gd name="T4" fmla="+- 0 771 765"/>
                              <a:gd name="T5" fmla="*/ T4 w 5098"/>
                              <a:gd name="T6" fmla="+- 0 1113 1113"/>
                              <a:gd name="T7" fmla="*/ 1113 h 1782"/>
                              <a:gd name="T8" fmla="+- 0 765 765"/>
                              <a:gd name="T9" fmla="*/ T8 w 5098"/>
                              <a:gd name="T10" fmla="+- 0 1161 1113"/>
                              <a:gd name="T11" fmla="*/ 1161 h 1782"/>
                              <a:gd name="T12" fmla="+- 0 802 765"/>
                              <a:gd name="T13" fmla="*/ T12 w 5098"/>
                              <a:gd name="T14" fmla="+- 0 1167 1113"/>
                              <a:gd name="T15" fmla="*/ 1167 h 1782"/>
                              <a:gd name="T16" fmla="+- 0 808 765"/>
                              <a:gd name="T17" fmla="*/ T16 w 5098"/>
                              <a:gd name="T18" fmla="+- 0 1119 1113"/>
                              <a:gd name="T19" fmla="*/ 1119 h 1782"/>
                              <a:gd name="T20" fmla="+- 0 5078 765"/>
                              <a:gd name="T21" fmla="*/ T20 w 5098"/>
                              <a:gd name="T22" fmla="+- 0 2733 1113"/>
                              <a:gd name="T23" fmla="*/ 2733 h 1782"/>
                              <a:gd name="T24" fmla="+- 0 5063 765"/>
                              <a:gd name="T25" fmla="*/ T24 w 5098"/>
                              <a:gd name="T26" fmla="+- 0 2733 1113"/>
                              <a:gd name="T27" fmla="*/ 2733 h 1782"/>
                              <a:gd name="T28" fmla="+- 0 4992 765"/>
                              <a:gd name="T29" fmla="*/ T28 w 5098"/>
                              <a:gd name="T30" fmla="+- 0 2736 1113"/>
                              <a:gd name="T31" fmla="*/ 2736 h 1782"/>
                              <a:gd name="T32" fmla="+- 0 4987 765"/>
                              <a:gd name="T33" fmla="*/ T32 w 5098"/>
                              <a:gd name="T34" fmla="+- 0 2736 1113"/>
                              <a:gd name="T35" fmla="*/ 2736 h 1782"/>
                              <a:gd name="T36" fmla="+- 0 4954 765"/>
                              <a:gd name="T37" fmla="*/ T36 w 5098"/>
                              <a:gd name="T38" fmla="+- 0 2735 1113"/>
                              <a:gd name="T39" fmla="*/ 2735 h 1782"/>
                              <a:gd name="T40" fmla="+- 0 4954 765"/>
                              <a:gd name="T41" fmla="*/ T40 w 5098"/>
                              <a:gd name="T42" fmla="+- 0 2736 1113"/>
                              <a:gd name="T43" fmla="*/ 2736 h 1782"/>
                              <a:gd name="T44" fmla="+- 0 4941 765"/>
                              <a:gd name="T45" fmla="*/ T44 w 5098"/>
                              <a:gd name="T46" fmla="+- 0 2735 1113"/>
                              <a:gd name="T47" fmla="*/ 2735 h 1782"/>
                              <a:gd name="T48" fmla="+- 0 4903 765"/>
                              <a:gd name="T49" fmla="*/ T48 w 5098"/>
                              <a:gd name="T50" fmla="+- 0 2730 1113"/>
                              <a:gd name="T51" fmla="*/ 2730 h 1782"/>
                              <a:gd name="T52" fmla="+- 0 4903 765"/>
                              <a:gd name="T53" fmla="*/ T52 w 5098"/>
                              <a:gd name="T54" fmla="+- 0 2735 1113"/>
                              <a:gd name="T55" fmla="*/ 2735 h 1782"/>
                              <a:gd name="T56" fmla="+- 0 4902 765"/>
                              <a:gd name="T57" fmla="*/ T56 w 5098"/>
                              <a:gd name="T58" fmla="+- 0 2734 1113"/>
                              <a:gd name="T59" fmla="*/ 2734 h 1782"/>
                              <a:gd name="T60" fmla="+- 0 4890 765"/>
                              <a:gd name="T61" fmla="*/ T60 w 5098"/>
                              <a:gd name="T62" fmla="+- 0 2735 1113"/>
                              <a:gd name="T63" fmla="*/ 2735 h 1782"/>
                              <a:gd name="T64" fmla="+- 0 4797 765"/>
                              <a:gd name="T65" fmla="*/ T64 w 5098"/>
                              <a:gd name="T66" fmla="+- 0 2745 1113"/>
                              <a:gd name="T67" fmla="*/ 2745 h 1782"/>
                              <a:gd name="T68" fmla="+- 0 4729 765"/>
                              <a:gd name="T69" fmla="*/ T68 w 5098"/>
                              <a:gd name="T70" fmla="+- 0 2759 1113"/>
                              <a:gd name="T71" fmla="*/ 2759 h 1782"/>
                              <a:gd name="T72" fmla="+- 0 4644 765"/>
                              <a:gd name="T73" fmla="*/ T72 w 5098"/>
                              <a:gd name="T74" fmla="+- 0 2792 1113"/>
                              <a:gd name="T75" fmla="*/ 2792 h 1782"/>
                              <a:gd name="T76" fmla="+- 0 4562 765"/>
                              <a:gd name="T77" fmla="*/ T76 w 5098"/>
                              <a:gd name="T78" fmla="+- 0 2835 1113"/>
                              <a:gd name="T79" fmla="*/ 2835 h 1782"/>
                              <a:gd name="T80" fmla="+- 0 4495 765"/>
                              <a:gd name="T81" fmla="*/ T80 w 5098"/>
                              <a:gd name="T82" fmla="+- 0 2888 1113"/>
                              <a:gd name="T83" fmla="*/ 2888 h 1782"/>
                              <a:gd name="T84" fmla="+- 0 4494 765"/>
                              <a:gd name="T85" fmla="*/ T84 w 5098"/>
                              <a:gd name="T86" fmla="+- 0 2895 1113"/>
                              <a:gd name="T87" fmla="*/ 2895 h 1782"/>
                              <a:gd name="T88" fmla="+- 0 4564 765"/>
                              <a:gd name="T89" fmla="*/ T88 w 5098"/>
                              <a:gd name="T90" fmla="+- 0 2839 1113"/>
                              <a:gd name="T91" fmla="*/ 2839 h 1782"/>
                              <a:gd name="T92" fmla="+- 0 4646 765"/>
                              <a:gd name="T93" fmla="*/ T92 w 5098"/>
                              <a:gd name="T94" fmla="+- 0 2796 1113"/>
                              <a:gd name="T95" fmla="*/ 2796 h 1782"/>
                              <a:gd name="T96" fmla="+- 0 4730 765"/>
                              <a:gd name="T97" fmla="*/ T96 w 5098"/>
                              <a:gd name="T98" fmla="+- 0 2763 1113"/>
                              <a:gd name="T99" fmla="*/ 2763 h 1782"/>
                              <a:gd name="T100" fmla="+- 0 4797 765"/>
                              <a:gd name="T101" fmla="*/ T100 w 5098"/>
                              <a:gd name="T102" fmla="+- 0 2750 1113"/>
                              <a:gd name="T103" fmla="*/ 2750 h 1782"/>
                              <a:gd name="T104" fmla="+- 0 4890 765"/>
                              <a:gd name="T105" fmla="*/ T104 w 5098"/>
                              <a:gd name="T106" fmla="+- 0 2740 1113"/>
                              <a:gd name="T107" fmla="*/ 2740 h 1782"/>
                              <a:gd name="T108" fmla="+- 0 4902 765"/>
                              <a:gd name="T109" fmla="*/ T108 w 5098"/>
                              <a:gd name="T110" fmla="+- 0 2739 1113"/>
                              <a:gd name="T111" fmla="*/ 2739 h 1782"/>
                              <a:gd name="T112" fmla="+- 0 4993 765"/>
                              <a:gd name="T113" fmla="*/ T112 w 5098"/>
                              <a:gd name="T114" fmla="+- 0 2741 1113"/>
                              <a:gd name="T115" fmla="*/ 2741 h 1782"/>
                              <a:gd name="T116" fmla="+- 0 5029 765"/>
                              <a:gd name="T117" fmla="*/ T116 w 5098"/>
                              <a:gd name="T118" fmla="+- 0 2739 1113"/>
                              <a:gd name="T119" fmla="*/ 2739 h 1782"/>
                              <a:gd name="T120" fmla="+- 0 5063 765"/>
                              <a:gd name="T121" fmla="*/ T120 w 5098"/>
                              <a:gd name="T122" fmla="+- 0 2738 1113"/>
                              <a:gd name="T123" fmla="*/ 2738 h 1782"/>
                              <a:gd name="T124" fmla="+- 0 5069 765"/>
                              <a:gd name="T125" fmla="*/ T124 w 5098"/>
                              <a:gd name="T126" fmla="+- 0 2736 1113"/>
                              <a:gd name="T127" fmla="*/ 2736 h 1782"/>
                              <a:gd name="T128" fmla="+- 0 5078 765"/>
                              <a:gd name="T129" fmla="*/ T128 w 5098"/>
                              <a:gd name="T130" fmla="+- 0 2733 1113"/>
                              <a:gd name="T131" fmla="*/ 2733 h 1782"/>
                              <a:gd name="T132" fmla="+- 0 5622 765"/>
                              <a:gd name="T133" fmla="*/ T132 w 5098"/>
                              <a:gd name="T134" fmla="+- 0 2755 1113"/>
                              <a:gd name="T135" fmla="*/ 2755 h 1782"/>
                              <a:gd name="T136" fmla="+- 0 5619 765"/>
                              <a:gd name="T137" fmla="*/ T136 w 5098"/>
                              <a:gd name="T138" fmla="+- 0 2756 1113"/>
                              <a:gd name="T139" fmla="*/ 2756 h 1782"/>
                              <a:gd name="T140" fmla="+- 0 5619 765"/>
                              <a:gd name="T141" fmla="*/ T140 w 5098"/>
                              <a:gd name="T142" fmla="+- 0 2756 1113"/>
                              <a:gd name="T143" fmla="*/ 2756 h 1782"/>
                              <a:gd name="T144" fmla="+- 0 5572 765"/>
                              <a:gd name="T145" fmla="*/ T144 w 5098"/>
                              <a:gd name="T146" fmla="+- 0 2758 1113"/>
                              <a:gd name="T147" fmla="*/ 2758 h 1782"/>
                              <a:gd name="T148" fmla="+- 0 5467 765"/>
                              <a:gd name="T149" fmla="*/ T148 w 5098"/>
                              <a:gd name="T150" fmla="+- 0 2753 1113"/>
                              <a:gd name="T151" fmla="*/ 2753 h 1782"/>
                              <a:gd name="T152" fmla="+- 0 5336 765"/>
                              <a:gd name="T153" fmla="*/ T152 w 5098"/>
                              <a:gd name="T154" fmla="+- 0 2742 1113"/>
                              <a:gd name="T155" fmla="*/ 2742 h 1782"/>
                              <a:gd name="T156" fmla="+- 0 5318 765"/>
                              <a:gd name="T157" fmla="*/ T156 w 5098"/>
                              <a:gd name="T158" fmla="+- 0 2741 1113"/>
                              <a:gd name="T159" fmla="*/ 2741 h 1782"/>
                              <a:gd name="T160" fmla="+- 0 5335 765"/>
                              <a:gd name="T161" fmla="*/ T160 w 5098"/>
                              <a:gd name="T162" fmla="+- 0 2747 1113"/>
                              <a:gd name="T163" fmla="*/ 2747 h 1782"/>
                              <a:gd name="T164" fmla="+- 0 5466 765"/>
                              <a:gd name="T165" fmla="*/ T164 w 5098"/>
                              <a:gd name="T166" fmla="+- 0 2757 1113"/>
                              <a:gd name="T167" fmla="*/ 2757 h 1782"/>
                              <a:gd name="T168" fmla="+- 0 5571 765"/>
                              <a:gd name="T169" fmla="*/ T168 w 5098"/>
                              <a:gd name="T170" fmla="+- 0 2762 1113"/>
                              <a:gd name="T171" fmla="*/ 2762 h 1782"/>
                              <a:gd name="T172" fmla="+- 0 5621 765"/>
                              <a:gd name="T173" fmla="*/ T172 w 5098"/>
                              <a:gd name="T174" fmla="+- 0 2761 1113"/>
                              <a:gd name="T175" fmla="*/ 2761 h 1782"/>
                              <a:gd name="T176" fmla="+- 0 5622 765"/>
                              <a:gd name="T177" fmla="*/ T176 w 5098"/>
                              <a:gd name="T178" fmla="+- 0 2758 1113"/>
                              <a:gd name="T179" fmla="*/ 2758 h 1782"/>
                              <a:gd name="T180" fmla="+- 0 5622 765"/>
                              <a:gd name="T181" fmla="*/ T180 w 5098"/>
                              <a:gd name="T182" fmla="+- 0 2755 1113"/>
                              <a:gd name="T183" fmla="*/ 2755 h 1782"/>
                              <a:gd name="T184" fmla="+- 0 5862 765"/>
                              <a:gd name="T185" fmla="*/ T184 w 5098"/>
                              <a:gd name="T186" fmla="+- 0 2734 1113"/>
                              <a:gd name="T187" fmla="*/ 2734 h 1782"/>
                              <a:gd name="T188" fmla="+- 0 5835 765"/>
                              <a:gd name="T189" fmla="*/ T188 w 5098"/>
                              <a:gd name="T190" fmla="+- 0 2740 1113"/>
                              <a:gd name="T191" fmla="*/ 2740 h 1782"/>
                              <a:gd name="T192" fmla="+- 0 5708 765"/>
                              <a:gd name="T193" fmla="*/ T192 w 5098"/>
                              <a:gd name="T194" fmla="+- 0 2753 1113"/>
                              <a:gd name="T195" fmla="*/ 2753 h 1782"/>
                              <a:gd name="T196" fmla="+- 0 5631 765"/>
                              <a:gd name="T197" fmla="*/ T196 w 5098"/>
                              <a:gd name="T198" fmla="+- 0 2755 1113"/>
                              <a:gd name="T199" fmla="*/ 2755 h 1782"/>
                              <a:gd name="T200" fmla="+- 0 5631 765"/>
                              <a:gd name="T201" fmla="*/ T200 w 5098"/>
                              <a:gd name="T202" fmla="+- 0 2761 1113"/>
                              <a:gd name="T203" fmla="*/ 2761 h 1782"/>
                              <a:gd name="T204" fmla="+- 0 5708 765"/>
                              <a:gd name="T205" fmla="*/ T204 w 5098"/>
                              <a:gd name="T206" fmla="+- 0 2759 1113"/>
                              <a:gd name="T207" fmla="*/ 2759 h 1782"/>
                              <a:gd name="T208" fmla="+- 0 5836 765"/>
                              <a:gd name="T209" fmla="*/ T208 w 5098"/>
                              <a:gd name="T210" fmla="+- 0 2745 1113"/>
                              <a:gd name="T211" fmla="*/ 2745 h 1782"/>
                              <a:gd name="T212" fmla="+- 0 5862 765"/>
                              <a:gd name="T213" fmla="*/ T212 w 5098"/>
                              <a:gd name="T214" fmla="+- 0 2740 1113"/>
                              <a:gd name="T215" fmla="*/ 2740 h 1782"/>
                              <a:gd name="T216" fmla="+- 0 5862 765"/>
                              <a:gd name="T217" fmla="*/ T216 w 5098"/>
                              <a:gd name="T218" fmla="+- 0 2734 1113"/>
                              <a:gd name="T219" fmla="*/ 2734 h 1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098" h="1782">
                                <a:moveTo>
                                  <a:pt x="43" y="6"/>
                                </a:moveTo>
                                <a:lnTo>
                                  <a:pt x="6" y="0"/>
                                </a:lnTo>
                                <a:lnTo>
                                  <a:pt x="0" y="48"/>
                                </a:lnTo>
                                <a:lnTo>
                                  <a:pt x="37" y="54"/>
                                </a:lnTo>
                                <a:lnTo>
                                  <a:pt x="43" y="6"/>
                                </a:lnTo>
                                <a:moveTo>
                                  <a:pt x="4313" y="1620"/>
                                </a:moveTo>
                                <a:lnTo>
                                  <a:pt x="4298" y="1620"/>
                                </a:lnTo>
                                <a:lnTo>
                                  <a:pt x="4227" y="1623"/>
                                </a:lnTo>
                                <a:lnTo>
                                  <a:pt x="4222" y="1623"/>
                                </a:lnTo>
                                <a:lnTo>
                                  <a:pt x="4189" y="1622"/>
                                </a:lnTo>
                                <a:lnTo>
                                  <a:pt x="4189" y="1623"/>
                                </a:lnTo>
                                <a:lnTo>
                                  <a:pt x="4176" y="1622"/>
                                </a:lnTo>
                                <a:lnTo>
                                  <a:pt x="4138" y="1617"/>
                                </a:lnTo>
                                <a:lnTo>
                                  <a:pt x="4138" y="1622"/>
                                </a:lnTo>
                                <a:lnTo>
                                  <a:pt x="4137" y="1621"/>
                                </a:lnTo>
                                <a:lnTo>
                                  <a:pt x="4125" y="1622"/>
                                </a:lnTo>
                                <a:lnTo>
                                  <a:pt x="4032" y="1632"/>
                                </a:lnTo>
                                <a:lnTo>
                                  <a:pt x="3964" y="1646"/>
                                </a:lnTo>
                                <a:lnTo>
                                  <a:pt x="3879" y="1679"/>
                                </a:lnTo>
                                <a:lnTo>
                                  <a:pt x="3797" y="1722"/>
                                </a:lnTo>
                                <a:lnTo>
                                  <a:pt x="3730" y="1775"/>
                                </a:lnTo>
                                <a:lnTo>
                                  <a:pt x="3729" y="1782"/>
                                </a:lnTo>
                                <a:lnTo>
                                  <a:pt x="3799" y="1726"/>
                                </a:lnTo>
                                <a:lnTo>
                                  <a:pt x="3881" y="1683"/>
                                </a:lnTo>
                                <a:lnTo>
                                  <a:pt x="3965" y="1650"/>
                                </a:lnTo>
                                <a:lnTo>
                                  <a:pt x="4032" y="1637"/>
                                </a:lnTo>
                                <a:lnTo>
                                  <a:pt x="4125" y="1627"/>
                                </a:lnTo>
                                <a:lnTo>
                                  <a:pt x="4137" y="1626"/>
                                </a:lnTo>
                                <a:lnTo>
                                  <a:pt x="4228" y="1628"/>
                                </a:lnTo>
                                <a:lnTo>
                                  <a:pt x="4264" y="1626"/>
                                </a:lnTo>
                                <a:lnTo>
                                  <a:pt x="4298" y="1625"/>
                                </a:lnTo>
                                <a:lnTo>
                                  <a:pt x="4304" y="1623"/>
                                </a:lnTo>
                                <a:lnTo>
                                  <a:pt x="4313" y="1620"/>
                                </a:lnTo>
                                <a:moveTo>
                                  <a:pt x="4857" y="1642"/>
                                </a:moveTo>
                                <a:lnTo>
                                  <a:pt x="4854" y="1643"/>
                                </a:lnTo>
                                <a:lnTo>
                                  <a:pt x="4807" y="1645"/>
                                </a:lnTo>
                                <a:lnTo>
                                  <a:pt x="4702" y="1640"/>
                                </a:lnTo>
                                <a:lnTo>
                                  <a:pt x="4571" y="1629"/>
                                </a:lnTo>
                                <a:lnTo>
                                  <a:pt x="4553" y="1628"/>
                                </a:lnTo>
                                <a:lnTo>
                                  <a:pt x="4570" y="1634"/>
                                </a:lnTo>
                                <a:lnTo>
                                  <a:pt x="4701" y="1644"/>
                                </a:lnTo>
                                <a:lnTo>
                                  <a:pt x="4806" y="1649"/>
                                </a:lnTo>
                                <a:lnTo>
                                  <a:pt x="4856" y="1648"/>
                                </a:lnTo>
                                <a:lnTo>
                                  <a:pt x="4857" y="1645"/>
                                </a:lnTo>
                                <a:lnTo>
                                  <a:pt x="4857" y="1642"/>
                                </a:lnTo>
                                <a:moveTo>
                                  <a:pt x="5097" y="1621"/>
                                </a:moveTo>
                                <a:lnTo>
                                  <a:pt x="5070" y="1627"/>
                                </a:lnTo>
                                <a:lnTo>
                                  <a:pt x="4943" y="1640"/>
                                </a:lnTo>
                                <a:lnTo>
                                  <a:pt x="4866" y="1642"/>
                                </a:lnTo>
                                <a:lnTo>
                                  <a:pt x="4866" y="1648"/>
                                </a:lnTo>
                                <a:lnTo>
                                  <a:pt x="4943" y="1646"/>
                                </a:lnTo>
                                <a:lnTo>
                                  <a:pt x="5071" y="1632"/>
                                </a:lnTo>
                                <a:lnTo>
                                  <a:pt x="5097" y="1627"/>
                                </a:lnTo>
                                <a:lnTo>
                                  <a:pt x="5097" y="1621"/>
                                </a:lnTo>
                              </a:path>
                            </a:pathLst>
                          </a:custGeom>
                          <a:solidFill>
                            <a:srgbClr val="D1D1D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29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348" y="29"/>
                            <a:ext cx="2514" cy="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28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87" y="14"/>
                            <a:ext cx="5205" cy="8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Freeform 288"/>
                        <wps:cNvSpPr>
                          <a:spLocks/>
                        </wps:cNvSpPr>
                        <wps:spPr bwMode="auto">
                          <a:xfrm>
                            <a:off x="702" y="29"/>
                            <a:ext cx="5161" cy="8233"/>
                          </a:xfrm>
                          <a:custGeom>
                            <a:avLst/>
                            <a:gdLst>
                              <a:gd name="T0" fmla="+- 0 5498 702"/>
                              <a:gd name="T1" fmla="*/ T0 w 5161"/>
                              <a:gd name="T2" fmla="+- 0 8261 29"/>
                              <a:gd name="T3" fmla="*/ 8261 h 8233"/>
                              <a:gd name="T4" fmla="+- 0 702 702"/>
                              <a:gd name="T5" fmla="*/ T4 w 5161"/>
                              <a:gd name="T6" fmla="+- 0 8261 29"/>
                              <a:gd name="T7" fmla="*/ 8261 h 8233"/>
                              <a:gd name="T8" fmla="+- 0 702 702"/>
                              <a:gd name="T9" fmla="*/ T8 w 5161"/>
                              <a:gd name="T10" fmla="+- 0 29 29"/>
                              <a:gd name="T11" fmla="*/ 29 h 8233"/>
                              <a:gd name="T12" fmla="+- 0 5862 702"/>
                              <a:gd name="T13" fmla="*/ T12 w 5161"/>
                              <a:gd name="T14" fmla="+- 0 29 29"/>
                              <a:gd name="T15" fmla="*/ 29 h 8233"/>
                              <a:gd name="T16" fmla="+- 0 5862 702"/>
                              <a:gd name="T17" fmla="*/ T16 w 5161"/>
                              <a:gd name="T18" fmla="+- 0 7427 29"/>
                              <a:gd name="T19" fmla="*/ 7427 h 8233"/>
                              <a:gd name="T20" fmla="+- 0 5498 702"/>
                              <a:gd name="T21" fmla="*/ T20 w 5161"/>
                              <a:gd name="T22" fmla="+- 0 8261 29"/>
                              <a:gd name="T23" fmla="*/ 8261 h 8233"/>
                            </a:gdLst>
                            <a:ahLst/>
                            <a:cxnLst>
                              <a:cxn ang="0">
                                <a:pos x="T1" y="T3"/>
                              </a:cxn>
                              <a:cxn ang="0">
                                <a:pos x="T5" y="T7"/>
                              </a:cxn>
                              <a:cxn ang="0">
                                <a:pos x="T9" y="T11"/>
                              </a:cxn>
                              <a:cxn ang="0">
                                <a:pos x="T13" y="T15"/>
                              </a:cxn>
                              <a:cxn ang="0">
                                <a:pos x="T17" y="T19"/>
                              </a:cxn>
                              <a:cxn ang="0">
                                <a:pos x="T21" y="T23"/>
                              </a:cxn>
                            </a:cxnLst>
                            <a:rect l="0" t="0" r="r" b="b"/>
                            <a:pathLst>
                              <a:path w="5161" h="8233">
                                <a:moveTo>
                                  <a:pt x="4796" y="8232"/>
                                </a:moveTo>
                                <a:lnTo>
                                  <a:pt x="0" y="8232"/>
                                </a:lnTo>
                                <a:lnTo>
                                  <a:pt x="0" y="0"/>
                                </a:lnTo>
                                <a:lnTo>
                                  <a:pt x="5160" y="0"/>
                                </a:lnTo>
                                <a:lnTo>
                                  <a:pt x="5160" y="7398"/>
                                </a:lnTo>
                                <a:lnTo>
                                  <a:pt x="4796" y="8232"/>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AutoShape 287"/>
                        <wps:cNvSpPr>
                          <a:spLocks/>
                        </wps:cNvSpPr>
                        <wps:spPr bwMode="auto">
                          <a:xfrm>
                            <a:off x="1326" y="3629"/>
                            <a:ext cx="2611" cy="4420"/>
                          </a:xfrm>
                          <a:custGeom>
                            <a:avLst/>
                            <a:gdLst>
                              <a:gd name="T0" fmla="+- 0 2707 1326"/>
                              <a:gd name="T1" fmla="*/ T0 w 2611"/>
                              <a:gd name="T2" fmla="+- 0 3670 3630"/>
                              <a:gd name="T3" fmla="*/ 3670 h 4420"/>
                              <a:gd name="T4" fmla="+- 0 2194 1326"/>
                              <a:gd name="T5" fmla="*/ T4 w 2611"/>
                              <a:gd name="T6" fmla="+- 0 3710 3630"/>
                              <a:gd name="T7" fmla="*/ 3710 h 4420"/>
                              <a:gd name="T8" fmla="+- 0 2209 1326"/>
                              <a:gd name="T9" fmla="*/ T8 w 2611"/>
                              <a:gd name="T10" fmla="+- 0 3730 3630"/>
                              <a:gd name="T11" fmla="*/ 3730 h 4420"/>
                              <a:gd name="T12" fmla="+- 0 3170 1326"/>
                              <a:gd name="T13" fmla="*/ T12 w 2611"/>
                              <a:gd name="T14" fmla="+- 0 3770 3630"/>
                              <a:gd name="T15" fmla="*/ 3770 h 4420"/>
                              <a:gd name="T16" fmla="+- 0 3300 1326"/>
                              <a:gd name="T17" fmla="*/ T16 w 2611"/>
                              <a:gd name="T18" fmla="+- 0 3810 3630"/>
                              <a:gd name="T19" fmla="*/ 3810 h 4420"/>
                              <a:gd name="T20" fmla="+- 0 3396 1326"/>
                              <a:gd name="T21" fmla="*/ T20 w 2611"/>
                              <a:gd name="T22" fmla="+- 0 3870 3630"/>
                              <a:gd name="T23" fmla="*/ 3870 h 4420"/>
                              <a:gd name="T24" fmla="+- 0 3396 1326"/>
                              <a:gd name="T25" fmla="*/ T24 w 2611"/>
                              <a:gd name="T26" fmla="+- 0 3870 3630"/>
                              <a:gd name="T27" fmla="*/ 3870 h 4420"/>
                              <a:gd name="T28" fmla="+- 0 2266 1326"/>
                              <a:gd name="T29" fmla="*/ T28 w 2611"/>
                              <a:gd name="T30" fmla="+- 0 3890 3630"/>
                              <a:gd name="T31" fmla="*/ 3890 h 4420"/>
                              <a:gd name="T32" fmla="+- 0 2239 1326"/>
                              <a:gd name="T33" fmla="*/ T32 w 2611"/>
                              <a:gd name="T34" fmla="+- 0 3910 3630"/>
                              <a:gd name="T35" fmla="*/ 3910 h 4420"/>
                              <a:gd name="T36" fmla="+- 0 2210 1326"/>
                              <a:gd name="T37" fmla="*/ T36 w 2611"/>
                              <a:gd name="T38" fmla="+- 0 4030 3630"/>
                              <a:gd name="T39" fmla="*/ 4030 h 4420"/>
                              <a:gd name="T40" fmla="+- 0 3557 1326"/>
                              <a:gd name="T41" fmla="*/ T40 w 2611"/>
                              <a:gd name="T42" fmla="+- 0 4030 3630"/>
                              <a:gd name="T43" fmla="*/ 4030 h 4420"/>
                              <a:gd name="T44" fmla="+- 0 2023 1326"/>
                              <a:gd name="T45" fmla="*/ T44 w 2611"/>
                              <a:gd name="T46" fmla="+- 0 4190 3630"/>
                              <a:gd name="T47" fmla="*/ 4190 h 4420"/>
                              <a:gd name="T48" fmla="+- 0 2141 1326"/>
                              <a:gd name="T49" fmla="*/ T48 w 2611"/>
                              <a:gd name="T50" fmla="+- 0 4110 3630"/>
                              <a:gd name="T51" fmla="*/ 4110 h 4420"/>
                              <a:gd name="T52" fmla="+- 0 3629 1326"/>
                              <a:gd name="T53" fmla="*/ T52 w 2611"/>
                              <a:gd name="T54" fmla="+- 0 4090 3630"/>
                              <a:gd name="T55" fmla="*/ 4090 h 4420"/>
                              <a:gd name="T56" fmla="+- 0 2082 1326"/>
                              <a:gd name="T57" fmla="*/ T56 w 2611"/>
                              <a:gd name="T58" fmla="+- 0 4090 3630"/>
                              <a:gd name="T59" fmla="*/ 4090 h 4420"/>
                              <a:gd name="T60" fmla="+- 0 2059 1326"/>
                              <a:gd name="T61" fmla="*/ T60 w 2611"/>
                              <a:gd name="T62" fmla="+- 0 4150 3630"/>
                              <a:gd name="T63" fmla="*/ 4150 h 4420"/>
                              <a:gd name="T64" fmla="+- 0 3843 1326"/>
                              <a:gd name="T65" fmla="*/ T64 w 2611"/>
                              <a:gd name="T66" fmla="+- 0 4270 3630"/>
                              <a:gd name="T67" fmla="*/ 4270 h 4420"/>
                              <a:gd name="T68" fmla="+- 0 1992 1326"/>
                              <a:gd name="T69" fmla="*/ T68 w 2611"/>
                              <a:gd name="T70" fmla="+- 0 4290 3630"/>
                              <a:gd name="T71" fmla="*/ 4290 h 4420"/>
                              <a:gd name="T72" fmla="+- 0 3936 1326"/>
                              <a:gd name="T73" fmla="*/ T72 w 2611"/>
                              <a:gd name="T74" fmla="+- 0 4370 3630"/>
                              <a:gd name="T75" fmla="*/ 4370 h 4420"/>
                              <a:gd name="T76" fmla="+- 0 3886 1326"/>
                              <a:gd name="T77" fmla="*/ T76 w 2611"/>
                              <a:gd name="T78" fmla="+- 0 4410 3630"/>
                              <a:gd name="T79" fmla="*/ 4410 h 4420"/>
                              <a:gd name="T80" fmla="+- 0 3742 1326"/>
                              <a:gd name="T81" fmla="*/ T80 w 2611"/>
                              <a:gd name="T82" fmla="+- 0 4670 3630"/>
                              <a:gd name="T83" fmla="*/ 4670 h 4420"/>
                              <a:gd name="T84" fmla="+- 0 3832 1326"/>
                              <a:gd name="T85" fmla="*/ T84 w 2611"/>
                              <a:gd name="T86" fmla="+- 0 4490 3630"/>
                              <a:gd name="T87" fmla="*/ 4490 h 4420"/>
                              <a:gd name="T88" fmla="+- 0 1935 1326"/>
                              <a:gd name="T89" fmla="*/ T88 w 2611"/>
                              <a:gd name="T90" fmla="+- 0 4450 3630"/>
                              <a:gd name="T91" fmla="*/ 4450 h 4420"/>
                              <a:gd name="T92" fmla="+- 0 2462 1326"/>
                              <a:gd name="T93" fmla="*/ T92 w 2611"/>
                              <a:gd name="T94" fmla="+- 0 7730 3630"/>
                              <a:gd name="T95" fmla="*/ 7730 h 4420"/>
                              <a:gd name="T96" fmla="+- 0 2417 1326"/>
                              <a:gd name="T97" fmla="*/ T96 w 2611"/>
                              <a:gd name="T98" fmla="+- 0 7650 3630"/>
                              <a:gd name="T99" fmla="*/ 7650 h 4420"/>
                              <a:gd name="T100" fmla="+- 0 2448 1326"/>
                              <a:gd name="T101" fmla="*/ T100 w 2611"/>
                              <a:gd name="T102" fmla="+- 0 7570 3630"/>
                              <a:gd name="T103" fmla="*/ 7570 h 4420"/>
                              <a:gd name="T104" fmla="+- 0 2360 1326"/>
                              <a:gd name="T105" fmla="*/ T104 w 2611"/>
                              <a:gd name="T106" fmla="+- 0 7490 3630"/>
                              <a:gd name="T107" fmla="*/ 7490 h 4420"/>
                              <a:gd name="T108" fmla="+- 0 1553 1326"/>
                              <a:gd name="T109" fmla="*/ T108 w 2611"/>
                              <a:gd name="T110" fmla="+- 0 7410 3630"/>
                              <a:gd name="T111" fmla="*/ 7410 h 4420"/>
                              <a:gd name="T112" fmla="+- 0 1446 1326"/>
                              <a:gd name="T113" fmla="*/ T112 w 2611"/>
                              <a:gd name="T114" fmla="+- 0 7330 3630"/>
                              <a:gd name="T115" fmla="*/ 7330 h 4420"/>
                              <a:gd name="T116" fmla="+- 0 1423 1326"/>
                              <a:gd name="T117" fmla="*/ T116 w 2611"/>
                              <a:gd name="T118" fmla="+- 0 7250 3630"/>
                              <a:gd name="T119" fmla="*/ 7250 h 4420"/>
                              <a:gd name="T120" fmla="+- 0 1335 1326"/>
                              <a:gd name="T121" fmla="*/ T120 w 2611"/>
                              <a:gd name="T122" fmla="+- 0 6550 3630"/>
                              <a:gd name="T123" fmla="*/ 6550 h 4420"/>
                              <a:gd name="T124" fmla="+- 0 1730 1326"/>
                              <a:gd name="T125" fmla="*/ T124 w 2611"/>
                              <a:gd name="T126" fmla="+- 0 4670 3630"/>
                              <a:gd name="T127" fmla="*/ 4670 h 4420"/>
                              <a:gd name="T128" fmla="+- 0 3691 1326"/>
                              <a:gd name="T129" fmla="*/ T128 w 2611"/>
                              <a:gd name="T130" fmla="+- 0 4810 3630"/>
                              <a:gd name="T131" fmla="*/ 4810 h 4420"/>
                              <a:gd name="T132" fmla="+- 0 3645 1326"/>
                              <a:gd name="T133" fmla="*/ T132 w 2611"/>
                              <a:gd name="T134" fmla="+- 0 5270 3630"/>
                              <a:gd name="T135" fmla="*/ 5270 h 4420"/>
                              <a:gd name="T136" fmla="+- 0 3682 1326"/>
                              <a:gd name="T137" fmla="*/ T136 w 2611"/>
                              <a:gd name="T138" fmla="+- 0 5590 3630"/>
                              <a:gd name="T139" fmla="*/ 5590 h 4420"/>
                              <a:gd name="T140" fmla="+- 0 3548 1326"/>
                              <a:gd name="T141" fmla="*/ T140 w 2611"/>
                              <a:gd name="T142" fmla="+- 0 6390 3630"/>
                              <a:gd name="T143" fmla="*/ 6390 h 4420"/>
                              <a:gd name="T144" fmla="+- 0 3417 1326"/>
                              <a:gd name="T145" fmla="*/ T144 w 2611"/>
                              <a:gd name="T146" fmla="+- 0 6610 3630"/>
                              <a:gd name="T147" fmla="*/ 6610 h 4420"/>
                              <a:gd name="T148" fmla="+- 0 3073 1326"/>
                              <a:gd name="T149" fmla="*/ T148 w 2611"/>
                              <a:gd name="T150" fmla="+- 0 6810 3630"/>
                              <a:gd name="T151" fmla="*/ 6810 h 4420"/>
                              <a:gd name="T152" fmla="+- 0 2747 1326"/>
                              <a:gd name="T153" fmla="*/ T152 w 2611"/>
                              <a:gd name="T154" fmla="+- 0 7070 3630"/>
                              <a:gd name="T155" fmla="*/ 7070 h 4420"/>
                              <a:gd name="T156" fmla="+- 0 2720 1326"/>
                              <a:gd name="T157" fmla="*/ T156 w 2611"/>
                              <a:gd name="T158" fmla="+- 0 7690 3630"/>
                              <a:gd name="T159" fmla="*/ 7690 h 4420"/>
                              <a:gd name="T160" fmla="+- 0 3171 1326"/>
                              <a:gd name="T161" fmla="*/ T160 w 2611"/>
                              <a:gd name="T162" fmla="+- 0 6770 3630"/>
                              <a:gd name="T163" fmla="*/ 6770 h 4420"/>
                              <a:gd name="T164" fmla="+- 0 1900 1326"/>
                              <a:gd name="T165" fmla="*/ T164 w 2611"/>
                              <a:gd name="T166" fmla="+- 0 7470 3630"/>
                              <a:gd name="T167" fmla="*/ 7470 h 4420"/>
                              <a:gd name="T168" fmla="+- 0 2018 1326"/>
                              <a:gd name="T169" fmla="*/ T168 w 2611"/>
                              <a:gd name="T170" fmla="+- 0 7450 3630"/>
                              <a:gd name="T171" fmla="*/ 7450 h 4420"/>
                              <a:gd name="T172" fmla="+- 0 2138 1326"/>
                              <a:gd name="T173" fmla="*/ T172 w 2611"/>
                              <a:gd name="T174" fmla="+- 0 7470 3630"/>
                              <a:gd name="T175" fmla="*/ 7470 h 4420"/>
                              <a:gd name="T176" fmla="+- 0 1737 1326"/>
                              <a:gd name="T177" fmla="*/ T176 w 2611"/>
                              <a:gd name="T178" fmla="+- 0 7490 3630"/>
                              <a:gd name="T179" fmla="*/ 7490 h 4420"/>
                              <a:gd name="T180" fmla="+- 0 1972 1326"/>
                              <a:gd name="T181" fmla="*/ T180 w 2611"/>
                              <a:gd name="T182" fmla="+- 0 7470 3630"/>
                              <a:gd name="T183" fmla="*/ 7470 h 4420"/>
                              <a:gd name="T184" fmla="+- 0 1714 1326"/>
                              <a:gd name="T185" fmla="*/ T184 w 2611"/>
                              <a:gd name="T186" fmla="+- 0 7510 3630"/>
                              <a:gd name="T187" fmla="*/ 7510 h 4420"/>
                              <a:gd name="T188" fmla="+- 0 1881 1326"/>
                              <a:gd name="T189" fmla="*/ T188 w 2611"/>
                              <a:gd name="T190" fmla="+- 0 7490 3630"/>
                              <a:gd name="T191" fmla="*/ 7490 h 4420"/>
                              <a:gd name="T192" fmla="+- 0 1804 1326"/>
                              <a:gd name="T193" fmla="*/ T192 w 2611"/>
                              <a:gd name="T194" fmla="+- 0 7530 3630"/>
                              <a:gd name="T195" fmla="*/ 7530 h 4420"/>
                              <a:gd name="T196" fmla="+- 0 2729 1326"/>
                              <a:gd name="T197" fmla="*/ T196 w 2611"/>
                              <a:gd name="T198" fmla="+- 0 7750 3630"/>
                              <a:gd name="T199" fmla="*/ 7750 h 4420"/>
                              <a:gd name="T200" fmla="+- 0 2464 1326"/>
                              <a:gd name="T201" fmla="*/ T200 w 2611"/>
                              <a:gd name="T202" fmla="+- 0 7790 3630"/>
                              <a:gd name="T203" fmla="*/ 7790 h 4420"/>
                              <a:gd name="T204" fmla="+- 0 2461 1326"/>
                              <a:gd name="T205" fmla="*/ T204 w 2611"/>
                              <a:gd name="T206" fmla="+- 0 7810 3630"/>
                              <a:gd name="T207" fmla="*/ 7810 h 4420"/>
                              <a:gd name="T208" fmla="+- 0 2701 1326"/>
                              <a:gd name="T209" fmla="*/ T208 w 2611"/>
                              <a:gd name="T210" fmla="+- 0 7830 3630"/>
                              <a:gd name="T211" fmla="*/ 7830 h 4420"/>
                              <a:gd name="T212" fmla="+- 0 2467 1326"/>
                              <a:gd name="T213" fmla="*/ T212 w 2611"/>
                              <a:gd name="T214" fmla="+- 0 7890 3630"/>
                              <a:gd name="T215" fmla="*/ 7890 h 4420"/>
                              <a:gd name="T216" fmla="+- 0 2470 1326"/>
                              <a:gd name="T217" fmla="*/ T216 w 2611"/>
                              <a:gd name="T218" fmla="+- 0 7910 3630"/>
                              <a:gd name="T219" fmla="*/ 7910 h 4420"/>
                              <a:gd name="T220" fmla="+- 0 2708 1326"/>
                              <a:gd name="T221" fmla="*/ T220 w 2611"/>
                              <a:gd name="T222" fmla="+- 0 7990 3630"/>
                              <a:gd name="T223" fmla="*/ 7990 h 4420"/>
                              <a:gd name="T224" fmla="+- 0 2487 1326"/>
                              <a:gd name="T225" fmla="*/ T224 w 2611"/>
                              <a:gd name="T226" fmla="+- 0 8010 3630"/>
                              <a:gd name="T227" fmla="*/ 8010 h 4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611" h="4420">
                                <a:moveTo>
                                  <a:pt x="1437" y="60"/>
                                </a:moveTo>
                                <a:lnTo>
                                  <a:pt x="805" y="60"/>
                                </a:lnTo>
                                <a:lnTo>
                                  <a:pt x="810" y="40"/>
                                </a:lnTo>
                                <a:lnTo>
                                  <a:pt x="798" y="20"/>
                                </a:lnTo>
                                <a:lnTo>
                                  <a:pt x="860" y="0"/>
                                </a:lnTo>
                                <a:lnTo>
                                  <a:pt x="1074" y="0"/>
                                </a:lnTo>
                                <a:lnTo>
                                  <a:pt x="1381" y="40"/>
                                </a:lnTo>
                                <a:lnTo>
                                  <a:pt x="1437" y="60"/>
                                </a:lnTo>
                                <a:close/>
                                <a:moveTo>
                                  <a:pt x="819" y="80"/>
                                </a:moveTo>
                                <a:lnTo>
                                  <a:pt x="805" y="80"/>
                                </a:lnTo>
                                <a:lnTo>
                                  <a:pt x="803" y="60"/>
                                </a:lnTo>
                                <a:lnTo>
                                  <a:pt x="826" y="60"/>
                                </a:lnTo>
                                <a:lnTo>
                                  <a:pt x="819" y="80"/>
                                </a:lnTo>
                                <a:close/>
                                <a:moveTo>
                                  <a:pt x="1498" y="80"/>
                                </a:moveTo>
                                <a:lnTo>
                                  <a:pt x="868" y="80"/>
                                </a:lnTo>
                                <a:lnTo>
                                  <a:pt x="863" y="60"/>
                                </a:lnTo>
                                <a:lnTo>
                                  <a:pt x="1458" y="60"/>
                                </a:lnTo>
                                <a:lnTo>
                                  <a:pt x="1498" y="80"/>
                                </a:lnTo>
                                <a:close/>
                                <a:moveTo>
                                  <a:pt x="883" y="100"/>
                                </a:moveTo>
                                <a:lnTo>
                                  <a:pt x="839" y="100"/>
                                </a:lnTo>
                                <a:lnTo>
                                  <a:pt x="847" y="80"/>
                                </a:lnTo>
                                <a:lnTo>
                                  <a:pt x="864" y="80"/>
                                </a:lnTo>
                                <a:lnTo>
                                  <a:pt x="883" y="100"/>
                                </a:lnTo>
                                <a:close/>
                                <a:moveTo>
                                  <a:pt x="1720" y="120"/>
                                </a:moveTo>
                                <a:lnTo>
                                  <a:pt x="904" y="120"/>
                                </a:lnTo>
                                <a:lnTo>
                                  <a:pt x="911" y="100"/>
                                </a:lnTo>
                                <a:lnTo>
                                  <a:pt x="916" y="100"/>
                                </a:lnTo>
                                <a:lnTo>
                                  <a:pt x="920" y="80"/>
                                </a:lnTo>
                                <a:lnTo>
                                  <a:pt x="1508" y="80"/>
                                </a:lnTo>
                                <a:lnTo>
                                  <a:pt x="1720" y="120"/>
                                </a:lnTo>
                                <a:close/>
                                <a:moveTo>
                                  <a:pt x="1844" y="140"/>
                                </a:moveTo>
                                <a:lnTo>
                                  <a:pt x="838" y="140"/>
                                </a:lnTo>
                                <a:lnTo>
                                  <a:pt x="831" y="120"/>
                                </a:lnTo>
                                <a:lnTo>
                                  <a:pt x="833" y="100"/>
                                </a:lnTo>
                                <a:lnTo>
                                  <a:pt x="898" y="100"/>
                                </a:lnTo>
                                <a:lnTo>
                                  <a:pt x="904" y="120"/>
                                </a:lnTo>
                                <a:lnTo>
                                  <a:pt x="1720" y="120"/>
                                </a:lnTo>
                                <a:lnTo>
                                  <a:pt x="1844" y="140"/>
                                </a:lnTo>
                                <a:close/>
                                <a:moveTo>
                                  <a:pt x="1974" y="180"/>
                                </a:moveTo>
                                <a:lnTo>
                                  <a:pt x="851" y="180"/>
                                </a:lnTo>
                                <a:lnTo>
                                  <a:pt x="848" y="160"/>
                                </a:lnTo>
                                <a:lnTo>
                                  <a:pt x="845" y="140"/>
                                </a:lnTo>
                                <a:lnTo>
                                  <a:pt x="1907" y="140"/>
                                </a:lnTo>
                                <a:lnTo>
                                  <a:pt x="1920" y="160"/>
                                </a:lnTo>
                                <a:lnTo>
                                  <a:pt x="1958" y="160"/>
                                </a:lnTo>
                                <a:lnTo>
                                  <a:pt x="1974" y="180"/>
                                </a:lnTo>
                                <a:close/>
                                <a:moveTo>
                                  <a:pt x="2070" y="240"/>
                                </a:moveTo>
                                <a:lnTo>
                                  <a:pt x="931" y="240"/>
                                </a:lnTo>
                                <a:lnTo>
                                  <a:pt x="930" y="220"/>
                                </a:lnTo>
                                <a:lnTo>
                                  <a:pt x="926" y="200"/>
                                </a:lnTo>
                                <a:lnTo>
                                  <a:pt x="882" y="200"/>
                                </a:lnTo>
                                <a:lnTo>
                                  <a:pt x="879" y="180"/>
                                </a:lnTo>
                                <a:lnTo>
                                  <a:pt x="1999" y="180"/>
                                </a:lnTo>
                                <a:lnTo>
                                  <a:pt x="2031" y="200"/>
                                </a:lnTo>
                                <a:lnTo>
                                  <a:pt x="2070" y="240"/>
                                </a:lnTo>
                                <a:close/>
                                <a:moveTo>
                                  <a:pt x="2087" y="260"/>
                                </a:moveTo>
                                <a:lnTo>
                                  <a:pt x="943" y="260"/>
                                </a:lnTo>
                                <a:lnTo>
                                  <a:pt x="938" y="240"/>
                                </a:lnTo>
                                <a:lnTo>
                                  <a:pt x="2071" y="240"/>
                                </a:lnTo>
                                <a:lnTo>
                                  <a:pt x="2087" y="260"/>
                                </a:lnTo>
                                <a:close/>
                                <a:moveTo>
                                  <a:pt x="2116" y="280"/>
                                </a:moveTo>
                                <a:lnTo>
                                  <a:pt x="935" y="280"/>
                                </a:lnTo>
                                <a:lnTo>
                                  <a:pt x="940" y="260"/>
                                </a:lnTo>
                                <a:lnTo>
                                  <a:pt x="2105" y="260"/>
                                </a:lnTo>
                                <a:lnTo>
                                  <a:pt x="2116" y="280"/>
                                </a:lnTo>
                                <a:close/>
                                <a:moveTo>
                                  <a:pt x="2168" y="340"/>
                                </a:moveTo>
                                <a:lnTo>
                                  <a:pt x="843" y="340"/>
                                </a:lnTo>
                                <a:lnTo>
                                  <a:pt x="847" y="320"/>
                                </a:lnTo>
                                <a:lnTo>
                                  <a:pt x="856" y="320"/>
                                </a:lnTo>
                                <a:lnTo>
                                  <a:pt x="879" y="300"/>
                                </a:lnTo>
                                <a:lnTo>
                                  <a:pt x="913" y="280"/>
                                </a:lnTo>
                                <a:lnTo>
                                  <a:pt x="2132" y="280"/>
                                </a:lnTo>
                                <a:lnTo>
                                  <a:pt x="2146" y="300"/>
                                </a:lnTo>
                                <a:lnTo>
                                  <a:pt x="2155" y="320"/>
                                </a:lnTo>
                                <a:lnTo>
                                  <a:pt x="2168" y="340"/>
                                </a:lnTo>
                                <a:close/>
                                <a:moveTo>
                                  <a:pt x="2249" y="420"/>
                                </a:moveTo>
                                <a:lnTo>
                                  <a:pt x="852" y="420"/>
                                </a:lnTo>
                                <a:lnTo>
                                  <a:pt x="852" y="400"/>
                                </a:lnTo>
                                <a:lnTo>
                                  <a:pt x="884" y="400"/>
                                </a:lnTo>
                                <a:lnTo>
                                  <a:pt x="887" y="380"/>
                                </a:lnTo>
                                <a:lnTo>
                                  <a:pt x="892" y="380"/>
                                </a:lnTo>
                                <a:lnTo>
                                  <a:pt x="892" y="360"/>
                                </a:lnTo>
                                <a:lnTo>
                                  <a:pt x="849" y="360"/>
                                </a:lnTo>
                                <a:lnTo>
                                  <a:pt x="843" y="340"/>
                                </a:lnTo>
                                <a:lnTo>
                                  <a:pt x="2183" y="340"/>
                                </a:lnTo>
                                <a:lnTo>
                                  <a:pt x="2206" y="380"/>
                                </a:lnTo>
                                <a:lnTo>
                                  <a:pt x="2231" y="400"/>
                                </a:lnTo>
                                <a:lnTo>
                                  <a:pt x="2249" y="420"/>
                                </a:lnTo>
                                <a:close/>
                                <a:moveTo>
                                  <a:pt x="2500" y="620"/>
                                </a:moveTo>
                                <a:lnTo>
                                  <a:pt x="711" y="620"/>
                                </a:lnTo>
                                <a:lnTo>
                                  <a:pt x="714" y="600"/>
                                </a:lnTo>
                                <a:lnTo>
                                  <a:pt x="715" y="600"/>
                                </a:lnTo>
                                <a:lnTo>
                                  <a:pt x="716" y="580"/>
                                </a:lnTo>
                                <a:lnTo>
                                  <a:pt x="702" y="580"/>
                                </a:lnTo>
                                <a:lnTo>
                                  <a:pt x="697" y="560"/>
                                </a:lnTo>
                                <a:lnTo>
                                  <a:pt x="687" y="560"/>
                                </a:lnTo>
                                <a:lnTo>
                                  <a:pt x="685" y="540"/>
                                </a:lnTo>
                                <a:lnTo>
                                  <a:pt x="679" y="540"/>
                                </a:lnTo>
                                <a:lnTo>
                                  <a:pt x="679" y="520"/>
                                </a:lnTo>
                                <a:lnTo>
                                  <a:pt x="801" y="520"/>
                                </a:lnTo>
                                <a:lnTo>
                                  <a:pt x="805" y="500"/>
                                </a:lnTo>
                                <a:lnTo>
                                  <a:pt x="814" y="500"/>
                                </a:lnTo>
                                <a:lnTo>
                                  <a:pt x="815" y="480"/>
                                </a:lnTo>
                                <a:lnTo>
                                  <a:pt x="864" y="480"/>
                                </a:lnTo>
                                <a:lnTo>
                                  <a:pt x="864" y="460"/>
                                </a:lnTo>
                                <a:lnTo>
                                  <a:pt x="864" y="440"/>
                                </a:lnTo>
                                <a:lnTo>
                                  <a:pt x="867" y="440"/>
                                </a:lnTo>
                                <a:lnTo>
                                  <a:pt x="867" y="420"/>
                                </a:lnTo>
                                <a:lnTo>
                                  <a:pt x="2262" y="420"/>
                                </a:lnTo>
                                <a:lnTo>
                                  <a:pt x="2276" y="440"/>
                                </a:lnTo>
                                <a:lnTo>
                                  <a:pt x="2303" y="460"/>
                                </a:lnTo>
                                <a:lnTo>
                                  <a:pt x="2329" y="480"/>
                                </a:lnTo>
                                <a:lnTo>
                                  <a:pt x="2416" y="540"/>
                                </a:lnTo>
                                <a:lnTo>
                                  <a:pt x="2448" y="580"/>
                                </a:lnTo>
                                <a:lnTo>
                                  <a:pt x="2500" y="620"/>
                                </a:lnTo>
                                <a:close/>
                                <a:moveTo>
                                  <a:pt x="762" y="480"/>
                                </a:moveTo>
                                <a:lnTo>
                                  <a:pt x="739" y="480"/>
                                </a:lnTo>
                                <a:lnTo>
                                  <a:pt x="740" y="460"/>
                                </a:lnTo>
                                <a:lnTo>
                                  <a:pt x="756" y="460"/>
                                </a:lnTo>
                                <a:lnTo>
                                  <a:pt x="762" y="480"/>
                                </a:lnTo>
                                <a:close/>
                                <a:moveTo>
                                  <a:pt x="772" y="500"/>
                                </a:moveTo>
                                <a:lnTo>
                                  <a:pt x="736" y="500"/>
                                </a:lnTo>
                                <a:lnTo>
                                  <a:pt x="736" y="480"/>
                                </a:lnTo>
                                <a:lnTo>
                                  <a:pt x="769" y="480"/>
                                </a:lnTo>
                                <a:lnTo>
                                  <a:pt x="772" y="500"/>
                                </a:lnTo>
                                <a:close/>
                                <a:moveTo>
                                  <a:pt x="789" y="520"/>
                                </a:moveTo>
                                <a:lnTo>
                                  <a:pt x="733" y="520"/>
                                </a:lnTo>
                                <a:lnTo>
                                  <a:pt x="734" y="500"/>
                                </a:lnTo>
                                <a:lnTo>
                                  <a:pt x="786" y="500"/>
                                </a:lnTo>
                                <a:lnTo>
                                  <a:pt x="789" y="520"/>
                                </a:lnTo>
                                <a:close/>
                                <a:moveTo>
                                  <a:pt x="2517" y="640"/>
                                </a:moveTo>
                                <a:lnTo>
                                  <a:pt x="681" y="640"/>
                                </a:lnTo>
                                <a:lnTo>
                                  <a:pt x="685" y="620"/>
                                </a:lnTo>
                                <a:lnTo>
                                  <a:pt x="2512" y="620"/>
                                </a:lnTo>
                                <a:lnTo>
                                  <a:pt x="2517" y="640"/>
                                </a:lnTo>
                                <a:close/>
                                <a:moveTo>
                                  <a:pt x="2540" y="660"/>
                                </a:moveTo>
                                <a:lnTo>
                                  <a:pt x="671" y="660"/>
                                </a:lnTo>
                                <a:lnTo>
                                  <a:pt x="673" y="640"/>
                                </a:lnTo>
                                <a:lnTo>
                                  <a:pt x="2534" y="640"/>
                                </a:lnTo>
                                <a:lnTo>
                                  <a:pt x="2540" y="660"/>
                                </a:lnTo>
                                <a:close/>
                                <a:moveTo>
                                  <a:pt x="2555" y="680"/>
                                </a:moveTo>
                                <a:lnTo>
                                  <a:pt x="659" y="680"/>
                                </a:lnTo>
                                <a:lnTo>
                                  <a:pt x="666" y="660"/>
                                </a:lnTo>
                                <a:lnTo>
                                  <a:pt x="2545" y="660"/>
                                </a:lnTo>
                                <a:lnTo>
                                  <a:pt x="2555" y="680"/>
                                </a:lnTo>
                                <a:close/>
                                <a:moveTo>
                                  <a:pt x="2562" y="700"/>
                                </a:moveTo>
                                <a:lnTo>
                                  <a:pt x="652" y="700"/>
                                </a:lnTo>
                                <a:lnTo>
                                  <a:pt x="649" y="680"/>
                                </a:lnTo>
                                <a:lnTo>
                                  <a:pt x="2564" y="680"/>
                                </a:lnTo>
                                <a:lnTo>
                                  <a:pt x="2562" y="700"/>
                                </a:lnTo>
                                <a:close/>
                                <a:moveTo>
                                  <a:pt x="2610" y="740"/>
                                </a:moveTo>
                                <a:lnTo>
                                  <a:pt x="694" y="740"/>
                                </a:lnTo>
                                <a:lnTo>
                                  <a:pt x="696" y="720"/>
                                </a:lnTo>
                                <a:lnTo>
                                  <a:pt x="694" y="720"/>
                                </a:lnTo>
                                <a:lnTo>
                                  <a:pt x="657" y="700"/>
                                </a:lnTo>
                                <a:lnTo>
                                  <a:pt x="2577" y="700"/>
                                </a:lnTo>
                                <a:lnTo>
                                  <a:pt x="2597" y="720"/>
                                </a:lnTo>
                                <a:lnTo>
                                  <a:pt x="2610" y="740"/>
                                </a:lnTo>
                                <a:close/>
                                <a:moveTo>
                                  <a:pt x="2560" y="780"/>
                                </a:moveTo>
                                <a:lnTo>
                                  <a:pt x="677" y="780"/>
                                </a:lnTo>
                                <a:lnTo>
                                  <a:pt x="680" y="760"/>
                                </a:lnTo>
                                <a:lnTo>
                                  <a:pt x="686" y="760"/>
                                </a:lnTo>
                                <a:lnTo>
                                  <a:pt x="687" y="740"/>
                                </a:lnTo>
                                <a:lnTo>
                                  <a:pt x="2598" y="740"/>
                                </a:lnTo>
                                <a:lnTo>
                                  <a:pt x="2584" y="760"/>
                                </a:lnTo>
                                <a:lnTo>
                                  <a:pt x="2560" y="780"/>
                                </a:lnTo>
                                <a:close/>
                                <a:moveTo>
                                  <a:pt x="2416" y="1040"/>
                                </a:moveTo>
                                <a:lnTo>
                                  <a:pt x="407" y="1040"/>
                                </a:lnTo>
                                <a:lnTo>
                                  <a:pt x="377" y="960"/>
                                </a:lnTo>
                                <a:lnTo>
                                  <a:pt x="457" y="760"/>
                                </a:lnTo>
                                <a:lnTo>
                                  <a:pt x="463" y="760"/>
                                </a:lnTo>
                                <a:lnTo>
                                  <a:pt x="602" y="820"/>
                                </a:lnTo>
                                <a:lnTo>
                                  <a:pt x="2538" y="820"/>
                                </a:lnTo>
                                <a:lnTo>
                                  <a:pt x="2511" y="860"/>
                                </a:lnTo>
                                <a:lnTo>
                                  <a:pt x="2506" y="860"/>
                                </a:lnTo>
                                <a:lnTo>
                                  <a:pt x="2486" y="880"/>
                                </a:lnTo>
                                <a:lnTo>
                                  <a:pt x="2465" y="920"/>
                                </a:lnTo>
                                <a:lnTo>
                                  <a:pt x="2446" y="960"/>
                                </a:lnTo>
                                <a:lnTo>
                                  <a:pt x="2430" y="1000"/>
                                </a:lnTo>
                                <a:lnTo>
                                  <a:pt x="2422" y="1020"/>
                                </a:lnTo>
                                <a:lnTo>
                                  <a:pt x="2416" y="1040"/>
                                </a:lnTo>
                                <a:close/>
                                <a:moveTo>
                                  <a:pt x="2541" y="820"/>
                                </a:moveTo>
                                <a:lnTo>
                                  <a:pt x="609" y="820"/>
                                </a:lnTo>
                                <a:lnTo>
                                  <a:pt x="610" y="800"/>
                                </a:lnTo>
                                <a:lnTo>
                                  <a:pt x="612" y="800"/>
                                </a:lnTo>
                                <a:lnTo>
                                  <a:pt x="613" y="780"/>
                                </a:lnTo>
                                <a:lnTo>
                                  <a:pt x="2551" y="780"/>
                                </a:lnTo>
                                <a:lnTo>
                                  <a:pt x="2544" y="800"/>
                                </a:lnTo>
                                <a:lnTo>
                                  <a:pt x="2541" y="820"/>
                                </a:lnTo>
                                <a:close/>
                                <a:moveTo>
                                  <a:pt x="1407" y="4100"/>
                                </a:moveTo>
                                <a:lnTo>
                                  <a:pt x="1136" y="4100"/>
                                </a:lnTo>
                                <a:lnTo>
                                  <a:pt x="1134" y="4080"/>
                                </a:lnTo>
                                <a:lnTo>
                                  <a:pt x="1124" y="4080"/>
                                </a:lnTo>
                                <a:lnTo>
                                  <a:pt x="1118" y="4060"/>
                                </a:lnTo>
                                <a:lnTo>
                                  <a:pt x="1112" y="4060"/>
                                </a:lnTo>
                                <a:lnTo>
                                  <a:pt x="1109" y="4040"/>
                                </a:lnTo>
                                <a:lnTo>
                                  <a:pt x="1100" y="4040"/>
                                </a:lnTo>
                                <a:lnTo>
                                  <a:pt x="1099" y="4020"/>
                                </a:lnTo>
                                <a:lnTo>
                                  <a:pt x="1091" y="4020"/>
                                </a:lnTo>
                                <a:lnTo>
                                  <a:pt x="1089" y="4000"/>
                                </a:lnTo>
                                <a:lnTo>
                                  <a:pt x="1087" y="4000"/>
                                </a:lnTo>
                                <a:lnTo>
                                  <a:pt x="1088" y="3980"/>
                                </a:lnTo>
                                <a:lnTo>
                                  <a:pt x="1093" y="3980"/>
                                </a:lnTo>
                                <a:lnTo>
                                  <a:pt x="1096" y="3960"/>
                                </a:lnTo>
                                <a:lnTo>
                                  <a:pt x="1102" y="3960"/>
                                </a:lnTo>
                                <a:lnTo>
                                  <a:pt x="1109" y="3940"/>
                                </a:lnTo>
                                <a:lnTo>
                                  <a:pt x="1122" y="3940"/>
                                </a:lnTo>
                                <a:lnTo>
                                  <a:pt x="1124" y="3920"/>
                                </a:lnTo>
                                <a:lnTo>
                                  <a:pt x="1116" y="3920"/>
                                </a:lnTo>
                                <a:lnTo>
                                  <a:pt x="1107" y="3900"/>
                                </a:lnTo>
                                <a:lnTo>
                                  <a:pt x="1095" y="3900"/>
                                </a:lnTo>
                                <a:lnTo>
                                  <a:pt x="1082" y="3880"/>
                                </a:lnTo>
                                <a:lnTo>
                                  <a:pt x="1067" y="3880"/>
                                </a:lnTo>
                                <a:lnTo>
                                  <a:pt x="1055" y="3860"/>
                                </a:lnTo>
                                <a:lnTo>
                                  <a:pt x="1034" y="3860"/>
                                </a:lnTo>
                                <a:lnTo>
                                  <a:pt x="1024" y="3840"/>
                                </a:lnTo>
                                <a:lnTo>
                                  <a:pt x="987" y="3840"/>
                                </a:lnTo>
                                <a:lnTo>
                                  <a:pt x="976" y="3820"/>
                                </a:lnTo>
                                <a:lnTo>
                                  <a:pt x="702" y="3820"/>
                                </a:lnTo>
                                <a:lnTo>
                                  <a:pt x="697" y="3800"/>
                                </a:lnTo>
                                <a:lnTo>
                                  <a:pt x="245" y="3800"/>
                                </a:lnTo>
                                <a:lnTo>
                                  <a:pt x="237" y="3780"/>
                                </a:lnTo>
                                <a:lnTo>
                                  <a:pt x="227" y="3780"/>
                                </a:lnTo>
                                <a:lnTo>
                                  <a:pt x="219" y="3760"/>
                                </a:lnTo>
                                <a:lnTo>
                                  <a:pt x="195" y="3760"/>
                                </a:lnTo>
                                <a:lnTo>
                                  <a:pt x="185" y="3740"/>
                                </a:lnTo>
                                <a:lnTo>
                                  <a:pt x="171" y="3740"/>
                                </a:lnTo>
                                <a:lnTo>
                                  <a:pt x="157" y="3720"/>
                                </a:lnTo>
                                <a:lnTo>
                                  <a:pt x="142" y="3720"/>
                                </a:lnTo>
                                <a:lnTo>
                                  <a:pt x="133" y="3700"/>
                                </a:lnTo>
                                <a:lnTo>
                                  <a:pt x="120" y="3700"/>
                                </a:lnTo>
                                <a:lnTo>
                                  <a:pt x="117" y="3680"/>
                                </a:lnTo>
                                <a:lnTo>
                                  <a:pt x="106" y="3680"/>
                                </a:lnTo>
                                <a:lnTo>
                                  <a:pt x="96" y="3660"/>
                                </a:lnTo>
                                <a:lnTo>
                                  <a:pt x="83" y="3660"/>
                                </a:lnTo>
                                <a:lnTo>
                                  <a:pt x="78" y="3640"/>
                                </a:lnTo>
                                <a:lnTo>
                                  <a:pt x="77" y="3640"/>
                                </a:lnTo>
                                <a:lnTo>
                                  <a:pt x="79" y="3620"/>
                                </a:lnTo>
                                <a:lnTo>
                                  <a:pt x="97" y="3620"/>
                                </a:lnTo>
                                <a:lnTo>
                                  <a:pt x="107" y="3540"/>
                                </a:lnTo>
                                <a:lnTo>
                                  <a:pt x="135" y="3320"/>
                                </a:lnTo>
                                <a:lnTo>
                                  <a:pt x="166" y="3080"/>
                                </a:lnTo>
                                <a:lnTo>
                                  <a:pt x="165" y="3060"/>
                                </a:lnTo>
                                <a:lnTo>
                                  <a:pt x="71" y="3040"/>
                                </a:lnTo>
                                <a:lnTo>
                                  <a:pt x="4" y="3020"/>
                                </a:lnTo>
                                <a:lnTo>
                                  <a:pt x="0" y="3000"/>
                                </a:lnTo>
                                <a:lnTo>
                                  <a:pt x="9" y="2920"/>
                                </a:lnTo>
                                <a:lnTo>
                                  <a:pt x="4" y="2920"/>
                                </a:lnTo>
                                <a:lnTo>
                                  <a:pt x="94" y="2100"/>
                                </a:lnTo>
                                <a:lnTo>
                                  <a:pt x="102" y="2100"/>
                                </a:lnTo>
                                <a:lnTo>
                                  <a:pt x="182" y="1400"/>
                                </a:lnTo>
                                <a:lnTo>
                                  <a:pt x="223" y="1040"/>
                                </a:lnTo>
                                <a:lnTo>
                                  <a:pt x="225" y="1020"/>
                                </a:lnTo>
                                <a:lnTo>
                                  <a:pt x="404" y="1040"/>
                                </a:lnTo>
                                <a:lnTo>
                                  <a:pt x="2416" y="1040"/>
                                </a:lnTo>
                                <a:lnTo>
                                  <a:pt x="2410" y="1060"/>
                                </a:lnTo>
                                <a:lnTo>
                                  <a:pt x="2397" y="1100"/>
                                </a:lnTo>
                                <a:lnTo>
                                  <a:pt x="2387" y="1140"/>
                                </a:lnTo>
                                <a:lnTo>
                                  <a:pt x="2369" y="1160"/>
                                </a:lnTo>
                                <a:lnTo>
                                  <a:pt x="2367" y="1160"/>
                                </a:lnTo>
                                <a:lnTo>
                                  <a:pt x="2366" y="1180"/>
                                </a:lnTo>
                                <a:lnTo>
                                  <a:pt x="2365" y="1180"/>
                                </a:lnTo>
                                <a:lnTo>
                                  <a:pt x="2356" y="1280"/>
                                </a:lnTo>
                                <a:lnTo>
                                  <a:pt x="2355" y="1280"/>
                                </a:lnTo>
                                <a:lnTo>
                                  <a:pt x="2329" y="1500"/>
                                </a:lnTo>
                                <a:lnTo>
                                  <a:pt x="2319" y="1540"/>
                                </a:lnTo>
                                <a:lnTo>
                                  <a:pt x="2286" y="1540"/>
                                </a:lnTo>
                                <a:lnTo>
                                  <a:pt x="2291" y="1560"/>
                                </a:lnTo>
                                <a:lnTo>
                                  <a:pt x="2286" y="1580"/>
                                </a:lnTo>
                                <a:lnTo>
                                  <a:pt x="2319" y="1640"/>
                                </a:lnTo>
                                <a:lnTo>
                                  <a:pt x="2347" y="1760"/>
                                </a:lnTo>
                                <a:lnTo>
                                  <a:pt x="2364" y="1760"/>
                                </a:lnTo>
                                <a:lnTo>
                                  <a:pt x="2373" y="1800"/>
                                </a:lnTo>
                                <a:lnTo>
                                  <a:pt x="2374" y="1820"/>
                                </a:lnTo>
                                <a:lnTo>
                                  <a:pt x="2374" y="1840"/>
                                </a:lnTo>
                                <a:lnTo>
                                  <a:pt x="2360" y="1940"/>
                                </a:lnTo>
                                <a:lnTo>
                                  <a:pt x="2356" y="1960"/>
                                </a:lnTo>
                                <a:lnTo>
                                  <a:pt x="2348" y="2060"/>
                                </a:lnTo>
                                <a:lnTo>
                                  <a:pt x="2341" y="2140"/>
                                </a:lnTo>
                                <a:lnTo>
                                  <a:pt x="2323" y="2240"/>
                                </a:lnTo>
                                <a:lnTo>
                                  <a:pt x="2290" y="2440"/>
                                </a:lnTo>
                                <a:lnTo>
                                  <a:pt x="2273" y="2540"/>
                                </a:lnTo>
                                <a:lnTo>
                                  <a:pt x="2253" y="2640"/>
                                </a:lnTo>
                                <a:lnTo>
                                  <a:pt x="2243" y="2700"/>
                                </a:lnTo>
                                <a:lnTo>
                                  <a:pt x="2222" y="2760"/>
                                </a:lnTo>
                                <a:lnTo>
                                  <a:pt x="2201" y="2820"/>
                                </a:lnTo>
                                <a:lnTo>
                                  <a:pt x="2197" y="2820"/>
                                </a:lnTo>
                                <a:lnTo>
                                  <a:pt x="2192" y="2840"/>
                                </a:lnTo>
                                <a:lnTo>
                                  <a:pt x="2156" y="2900"/>
                                </a:lnTo>
                                <a:lnTo>
                                  <a:pt x="2155" y="2900"/>
                                </a:lnTo>
                                <a:lnTo>
                                  <a:pt x="2138" y="2940"/>
                                </a:lnTo>
                                <a:lnTo>
                                  <a:pt x="2096" y="2980"/>
                                </a:lnTo>
                                <a:lnTo>
                                  <a:pt x="2091" y="2980"/>
                                </a:lnTo>
                                <a:lnTo>
                                  <a:pt x="2071" y="3000"/>
                                </a:lnTo>
                                <a:lnTo>
                                  <a:pt x="2017" y="3040"/>
                                </a:lnTo>
                                <a:lnTo>
                                  <a:pt x="1923" y="3100"/>
                                </a:lnTo>
                                <a:lnTo>
                                  <a:pt x="1931" y="3120"/>
                                </a:lnTo>
                                <a:lnTo>
                                  <a:pt x="1932" y="3120"/>
                                </a:lnTo>
                                <a:lnTo>
                                  <a:pt x="1906" y="3140"/>
                                </a:lnTo>
                                <a:lnTo>
                                  <a:pt x="1845" y="3140"/>
                                </a:lnTo>
                                <a:lnTo>
                                  <a:pt x="1747" y="3180"/>
                                </a:lnTo>
                                <a:lnTo>
                                  <a:pt x="1711" y="3180"/>
                                </a:lnTo>
                                <a:lnTo>
                                  <a:pt x="1670" y="3200"/>
                                </a:lnTo>
                                <a:lnTo>
                                  <a:pt x="1634" y="3220"/>
                                </a:lnTo>
                                <a:lnTo>
                                  <a:pt x="1590" y="3240"/>
                                </a:lnTo>
                                <a:lnTo>
                                  <a:pt x="1555" y="3260"/>
                                </a:lnTo>
                                <a:lnTo>
                                  <a:pt x="1554" y="3280"/>
                                </a:lnTo>
                                <a:lnTo>
                                  <a:pt x="1447" y="3400"/>
                                </a:lnTo>
                                <a:lnTo>
                                  <a:pt x="1421" y="3440"/>
                                </a:lnTo>
                                <a:lnTo>
                                  <a:pt x="1408" y="3440"/>
                                </a:lnTo>
                                <a:lnTo>
                                  <a:pt x="1402" y="3460"/>
                                </a:lnTo>
                                <a:lnTo>
                                  <a:pt x="1392" y="3540"/>
                                </a:lnTo>
                                <a:lnTo>
                                  <a:pt x="1391" y="3540"/>
                                </a:lnTo>
                                <a:lnTo>
                                  <a:pt x="1369" y="3720"/>
                                </a:lnTo>
                                <a:lnTo>
                                  <a:pt x="1367" y="3740"/>
                                </a:lnTo>
                                <a:lnTo>
                                  <a:pt x="1362" y="3780"/>
                                </a:lnTo>
                                <a:lnTo>
                                  <a:pt x="1394" y="4060"/>
                                </a:lnTo>
                                <a:lnTo>
                                  <a:pt x="1407" y="4100"/>
                                </a:lnTo>
                                <a:close/>
                                <a:moveTo>
                                  <a:pt x="2364" y="1760"/>
                                </a:moveTo>
                                <a:lnTo>
                                  <a:pt x="2354" y="1760"/>
                                </a:lnTo>
                                <a:lnTo>
                                  <a:pt x="2357" y="1740"/>
                                </a:lnTo>
                                <a:lnTo>
                                  <a:pt x="2359" y="1740"/>
                                </a:lnTo>
                                <a:lnTo>
                                  <a:pt x="2364" y="1760"/>
                                </a:lnTo>
                                <a:close/>
                                <a:moveTo>
                                  <a:pt x="1854" y="3160"/>
                                </a:moveTo>
                                <a:lnTo>
                                  <a:pt x="1845" y="3140"/>
                                </a:lnTo>
                                <a:lnTo>
                                  <a:pt x="1878" y="3140"/>
                                </a:lnTo>
                                <a:lnTo>
                                  <a:pt x="1854" y="3160"/>
                                </a:lnTo>
                                <a:close/>
                                <a:moveTo>
                                  <a:pt x="692" y="3820"/>
                                </a:moveTo>
                                <a:lnTo>
                                  <a:pt x="262" y="3820"/>
                                </a:lnTo>
                                <a:lnTo>
                                  <a:pt x="253" y="3800"/>
                                </a:lnTo>
                                <a:lnTo>
                                  <a:pt x="691" y="3800"/>
                                </a:lnTo>
                                <a:lnTo>
                                  <a:pt x="692" y="3820"/>
                                </a:lnTo>
                                <a:close/>
                                <a:moveTo>
                                  <a:pt x="574" y="3840"/>
                                </a:moveTo>
                                <a:lnTo>
                                  <a:pt x="280" y="3840"/>
                                </a:lnTo>
                                <a:lnTo>
                                  <a:pt x="271" y="3820"/>
                                </a:lnTo>
                                <a:lnTo>
                                  <a:pt x="579" y="3820"/>
                                </a:lnTo>
                                <a:lnTo>
                                  <a:pt x="574" y="3840"/>
                                </a:lnTo>
                                <a:close/>
                                <a:moveTo>
                                  <a:pt x="692" y="3840"/>
                                </a:moveTo>
                                <a:lnTo>
                                  <a:pt x="630" y="3840"/>
                                </a:lnTo>
                                <a:lnTo>
                                  <a:pt x="626" y="3820"/>
                                </a:lnTo>
                                <a:lnTo>
                                  <a:pt x="692" y="3820"/>
                                </a:lnTo>
                                <a:lnTo>
                                  <a:pt x="692" y="3840"/>
                                </a:lnTo>
                                <a:close/>
                                <a:moveTo>
                                  <a:pt x="751" y="3840"/>
                                </a:moveTo>
                                <a:lnTo>
                                  <a:pt x="724" y="3840"/>
                                </a:lnTo>
                                <a:lnTo>
                                  <a:pt x="718" y="3820"/>
                                </a:lnTo>
                                <a:lnTo>
                                  <a:pt x="766" y="3820"/>
                                </a:lnTo>
                                <a:lnTo>
                                  <a:pt x="751" y="3840"/>
                                </a:lnTo>
                                <a:close/>
                                <a:moveTo>
                                  <a:pt x="945" y="3840"/>
                                </a:moveTo>
                                <a:lnTo>
                                  <a:pt x="812" y="3840"/>
                                </a:lnTo>
                                <a:lnTo>
                                  <a:pt x="802" y="3820"/>
                                </a:lnTo>
                                <a:lnTo>
                                  <a:pt x="946" y="3820"/>
                                </a:lnTo>
                                <a:lnTo>
                                  <a:pt x="945" y="3840"/>
                                </a:lnTo>
                                <a:close/>
                                <a:moveTo>
                                  <a:pt x="411" y="3860"/>
                                </a:moveTo>
                                <a:lnTo>
                                  <a:pt x="303" y="3860"/>
                                </a:lnTo>
                                <a:lnTo>
                                  <a:pt x="294" y="3840"/>
                                </a:lnTo>
                                <a:lnTo>
                                  <a:pt x="415" y="3840"/>
                                </a:lnTo>
                                <a:lnTo>
                                  <a:pt x="411" y="3860"/>
                                </a:lnTo>
                                <a:close/>
                                <a:moveTo>
                                  <a:pt x="555" y="3860"/>
                                </a:moveTo>
                                <a:lnTo>
                                  <a:pt x="429" y="3860"/>
                                </a:lnTo>
                                <a:lnTo>
                                  <a:pt x="423" y="3840"/>
                                </a:lnTo>
                                <a:lnTo>
                                  <a:pt x="553" y="3840"/>
                                </a:lnTo>
                                <a:lnTo>
                                  <a:pt x="555" y="3860"/>
                                </a:lnTo>
                                <a:close/>
                                <a:moveTo>
                                  <a:pt x="680" y="3860"/>
                                </a:moveTo>
                                <a:lnTo>
                                  <a:pt x="652" y="3860"/>
                                </a:lnTo>
                                <a:lnTo>
                                  <a:pt x="646" y="3840"/>
                                </a:lnTo>
                                <a:lnTo>
                                  <a:pt x="685" y="3840"/>
                                </a:lnTo>
                                <a:lnTo>
                                  <a:pt x="680" y="3860"/>
                                </a:lnTo>
                                <a:close/>
                                <a:moveTo>
                                  <a:pt x="937" y="3860"/>
                                </a:moveTo>
                                <a:lnTo>
                                  <a:pt x="865" y="3860"/>
                                </a:lnTo>
                                <a:lnTo>
                                  <a:pt x="858" y="3840"/>
                                </a:lnTo>
                                <a:lnTo>
                                  <a:pt x="941" y="3840"/>
                                </a:lnTo>
                                <a:lnTo>
                                  <a:pt x="937" y="3860"/>
                                </a:lnTo>
                                <a:close/>
                                <a:moveTo>
                                  <a:pt x="388" y="3880"/>
                                </a:moveTo>
                                <a:lnTo>
                                  <a:pt x="319" y="3880"/>
                                </a:lnTo>
                                <a:lnTo>
                                  <a:pt x="312" y="3860"/>
                                </a:lnTo>
                                <a:lnTo>
                                  <a:pt x="390" y="3860"/>
                                </a:lnTo>
                                <a:lnTo>
                                  <a:pt x="388" y="3880"/>
                                </a:lnTo>
                                <a:close/>
                                <a:moveTo>
                                  <a:pt x="555" y="3880"/>
                                </a:moveTo>
                                <a:lnTo>
                                  <a:pt x="457" y="3880"/>
                                </a:lnTo>
                                <a:lnTo>
                                  <a:pt x="453" y="3860"/>
                                </a:lnTo>
                                <a:lnTo>
                                  <a:pt x="555" y="3860"/>
                                </a:lnTo>
                                <a:lnTo>
                                  <a:pt x="555" y="3880"/>
                                </a:lnTo>
                                <a:close/>
                                <a:moveTo>
                                  <a:pt x="913" y="3880"/>
                                </a:moveTo>
                                <a:lnTo>
                                  <a:pt x="887" y="3880"/>
                                </a:lnTo>
                                <a:lnTo>
                                  <a:pt x="882" y="3860"/>
                                </a:lnTo>
                                <a:lnTo>
                                  <a:pt x="920" y="3860"/>
                                </a:lnTo>
                                <a:lnTo>
                                  <a:pt x="913" y="3880"/>
                                </a:lnTo>
                                <a:close/>
                                <a:moveTo>
                                  <a:pt x="545" y="3900"/>
                                </a:moveTo>
                                <a:lnTo>
                                  <a:pt x="478" y="3900"/>
                                </a:lnTo>
                                <a:lnTo>
                                  <a:pt x="472" y="3880"/>
                                </a:lnTo>
                                <a:lnTo>
                                  <a:pt x="546" y="3880"/>
                                </a:lnTo>
                                <a:lnTo>
                                  <a:pt x="545" y="3900"/>
                                </a:lnTo>
                                <a:close/>
                                <a:moveTo>
                                  <a:pt x="1403" y="4120"/>
                                </a:moveTo>
                                <a:lnTo>
                                  <a:pt x="1139" y="4120"/>
                                </a:lnTo>
                                <a:lnTo>
                                  <a:pt x="1137" y="4100"/>
                                </a:lnTo>
                                <a:lnTo>
                                  <a:pt x="1404" y="4100"/>
                                </a:lnTo>
                                <a:lnTo>
                                  <a:pt x="1403" y="4120"/>
                                </a:lnTo>
                                <a:close/>
                                <a:moveTo>
                                  <a:pt x="1378" y="4140"/>
                                </a:moveTo>
                                <a:lnTo>
                                  <a:pt x="1142" y="4140"/>
                                </a:lnTo>
                                <a:lnTo>
                                  <a:pt x="1141" y="4120"/>
                                </a:lnTo>
                                <a:lnTo>
                                  <a:pt x="1380" y="4120"/>
                                </a:lnTo>
                                <a:lnTo>
                                  <a:pt x="1378" y="4140"/>
                                </a:lnTo>
                                <a:close/>
                                <a:moveTo>
                                  <a:pt x="1373" y="4180"/>
                                </a:moveTo>
                                <a:lnTo>
                                  <a:pt x="1136" y="4180"/>
                                </a:lnTo>
                                <a:lnTo>
                                  <a:pt x="1138" y="4160"/>
                                </a:lnTo>
                                <a:lnTo>
                                  <a:pt x="1141" y="4140"/>
                                </a:lnTo>
                                <a:lnTo>
                                  <a:pt x="1373" y="4140"/>
                                </a:lnTo>
                                <a:lnTo>
                                  <a:pt x="1373" y="4160"/>
                                </a:lnTo>
                                <a:lnTo>
                                  <a:pt x="1373" y="4180"/>
                                </a:lnTo>
                                <a:close/>
                                <a:moveTo>
                                  <a:pt x="1375" y="4200"/>
                                </a:moveTo>
                                <a:lnTo>
                                  <a:pt x="1135" y="4200"/>
                                </a:lnTo>
                                <a:lnTo>
                                  <a:pt x="1135" y="4180"/>
                                </a:lnTo>
                                <a:lnTo>
                                  <a:pt x="1375" y="4180"/>
                                </a:lnTo>
                                <a:lnTo>
                                  <a:pt x="1375" y="4200"/>
                                </a:lnTo>
                                <a:close/>
                                <a:moveTo>
                                  <a:pt x="1380" y="4260"/>
                                </a:moveTo>
                                <a:lnTo>
                                  <a:pt x="1139" y="4260"/>
                                </a:lnTo>
                                <a:lnTo>
                                  <a:pt x="1138" y="4240"/>
                                </a:lnTo>
                                <a:lnTo>
                                  <a:pt x="1137" y="4220"/>
                                </a:lnTo>
                                <a:lnTo>
                                  <a:pt x="1135" y="4200"/>
                                </a:lnTo>
                                <a:lnTo>
                                  <a:pt x="1375" y="4200"/>
                                </a:lnTo>
                                <a:lnTo>
                                  <a:pt x="1376" y="4220"/>
                                </a:lnTo>
                                <a:lnTo>
                                  <a:pt x="1377" y="4220"/>
                                </a:lnTo>
                                <a:lnTo>
                                  <a:pt x="1376" y="4240"/>
                                </a:lnTo>
                                <a:lnTo>
                                  <a:pt x="1380" y="4240"/>
                                </a:lnTo>
                                <a:lnTo>
                                  <a:pt x="1380" y="4260"/>
                                </a:lnTo>
                                <a:close/>
                                <a:moveTo>
                                  <a:pt x="1381" y="4280"/>
                                </a:moveTo>
                                <a:lnTo>
                                  <a:pt x="1143" y="4280"/>
                                </a:lnTo>
                                <a:lnTo>
                                  <a:pt x="1141" y="4260"/>
                                </a:lnTo>
                                <a:lnTo>
                                  <a:pt x="1381" y="4260"/>
                                </a:lnTo>
                                <a:lnTo>
                                  <a:pt x="1381" y="4280"/>
                                </a:lnTo>
                                <a:close/>
                                <a:moveTo>
                                  <a:pt x="1382" y="4360"/>
                                </a:moveTo>
                                <a:lnTo>
                                  <a:pt x="1150" y="4360"/>
                                </a:lnTo>
                                <a:lnTo>
                                  <a:pt x="1148" y="4340"/>
                                </a:lnTo>
                                <a:lnTo>
                                  <a:pt x="1147" y="4320"/>
                                </a:lnTo>
                                <a:lnTo>
                                  <a:pt x="1146" y="4300"/>
                                </a:lnTo>
                                <a:lnTo>
                                  <a:pt x="1144" y="4280"/>
                                </a:lnTo>
                                <a:lnTo>
                                  <a:pt x="1394" y="4280"/>
                                </a:lnTo>
                                <a:lnTo>
                                  <a:pt x="1394" y="4300"/>
                                </a:lnTo>
                                <a:lnTo>
                                  <a:pt x="1393" y="4300"/>
                                </a:lnTo>
                                <a:lnTo>
                                  <a:pt x="1393" y="4320"/>
                                </a:lnTo>
                                <a:lnTo>
                                  <a:pt x="1391" y="4320"/>
                                </a:lnTo>
                                <a:lnTo>
                                  <a:pt x="1391" y="4340"/>
                                </a:lnTo>
                                <a:lnTo>
                                  <a:pt x="1385" y="4340"/>
                                </a:lnTo>
                                <a:lnTo>
                                  <a:pt x="1382" y="4360"/>
                                </a:lnTo>
                                <a:close/>
                                <a:moveTo>
                                  <a:pt x="1373" y="4380"/>
                                </a:moveTo>
                                <a:lnTo>
                                  <a:pt x="1154" y="4380"/>
                                </a:lnTo>
                                <a:lnTo>
                                  <a:pt x="1150" y="4360"/>
                                </a:lnTo>
                                <a:lnTo>
                                  <a:pt x="1380" y="4360"/>
                                </a:lnTo>
                                <a:lnTo>
                                  <a:pt x="1373" y="4380"/>
                                </a:lnTo>
                                <a:close/>
                                <a:moveTo>
                                  <a:pt x="1348" y="4400"/>
                                </a:moveTo>
                                <a:lnTo>
                                  <a:pt x="1165" y="4400"/>
                                </a:lnTo>
                                <a:lnTo>
                                  <a:pt x="1161" y="4380"/>
                                </a:lnTo>
                                <a:lnTo>
                                  <a:pt x="1360" y="4380"/>
                                </a:lnTo>
                                <a:lnTo>
                                  <a:pt x="1348" y="4400"/>
                                </a:lnTo>
                                <a:close/>
                                <a:moveTo>
                                  <a:pt x="1303" y="4420"/>
                                </a:moveTo>
                                <a:lnTo>
                                  <a:pt x="1187" y="4420"/>
                                </a:lnTo>
                                <a:lnTo>
                                  <a:pt x="1177" y="4400"/>
                                </a:lnTo>
                                <a:lnTo>
                                  <a:pt x="1317" y="4400"/>
                                </a:lnTo>
                                <a:lnTo>
                                  <a:pt x="1303" y="4420"/>
                                </a:lnTo>
                                <a:close/>
                              </a:path>
                            </a:pathLst>
                          </a:custGeom>
                          <a:solidFill>
                            <a:srgbClr val="89CFD6">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AutoShape 286"/>
                        <wps:cNvSpPr>
                          <a:spLocks/>
                        </wps:cNvSpPr>
                        <wps:spPr bwMode="auto">
                          <a:xfrm>
                            <a:off x="3018" y="243"/>
                            <a:ext cx="2185" cy="3420"/>
                          </a:xfrm>
                          <a:custGeom>
                            <a:avLst/>
                            <a:gdLst>
                              <a:gd name="T0" fmla="+- 0 3535 3019"/>
                              <a:gd name="T1" fmla="*/ T0 w 2185"/>
                              <a:gd name="T2" fmla="+- 0 638 244"/>
                              <a:gd name="T3" fmla="*/ 638 h 3420"/>
                              <a:gd name="T4" fmla="+- 0 3583 3019"/>
                              <a:gd name="T5" fmla="*/ T4 w 2185"/>
                              <a:gd name="T6" fmla="+- 0 244 244"/>
                              <a:gd name="T7" fmla="*/ 244 h 3420"/>
                              <a:gd name="T8" fmla="+- 0 4291 3019"/>
                              <a:gd name="T9" fmla="*/ T8 w 2185"/>
                              <a:gd name="T10" fmla="+- 0 296 244"/>
                              <a:gd name="T11" fmla="*/ 296 h 3420"/>
                              <a:gd name="T12" fmla="+- 0 4460 3019"/>
                              <a:gd name="T13" fmla="*/ T12 w 2185"/>
                              <a:gd name="T14" fmla="+- 0 377 244"/>
                              <a:gd name="T15" fmla="*/ 377 h 3420"/>
                              <a:gd name="T16" fmla="+- 0 4704 3019"/>
                              <a:gd name="T17" fmla="*/ T16 w 2185"/>
                              <a:gd name="T18" fmla="+- 0 381 244"/>
                              <a:gd name="T19" fmla="*/ 381 h 3420"/>
                              <a:gd name="T20" fmla="+- 0 4828 3019"/>
                              <a:gd name="T21" fmla="*/ T20 w 2185"/>
                              <a:gd name="T22" fmla="+- 0 397 244"/>
                              <a:gd name="T23" fmla="*/ 397 h 3420"/>
                              <a:gd name="T24" fmla="+- 0 4870 3019"/>
                              <a:gd name="T25" fmla="*/ T24 w 2185"/>
                              <a:gd name="T26" fmla="+- 0 464 244"/>
                              <a:gd name="T27" fmla="*/ 464 h 3420"/>
                              <a:gd name="T28" fmla="+- 0 4901 3019"/>
                              <a:gd name="T29" fmla="*/ T28 w 2185"/>
                              <a:gd name="T30" fmla="+- 0 638 244"/>
                              <a:gd name="T31" fmla="*/ 638 h 3420"/>
                              <a:gd name="T32" fmla="+- 0 4009 3019"/>
                              <a:gd name="T33" fmla="*/ T32 w 2185"/>
                              <a:gd name="T34" fmla="+- 0 296 244"/>
                              <a:gd name="T35" fmla="*/ 296 h 3420"/>
                              <a:gd name="T36" fmla="+- 0 4042 3019"/>
                              <a:gd name="T37" fmla="*/ T36 w 2185"/>
                              <a:gd name="T38" fmla="+- 0 296 244"/>
                              <a:gd name="T39" fmla="*/ 296 h 3420"/>
                              <a:gd name="T40" fmla="+- 0 4076 3019"/>
                              <a:gd name="T41" fmla="*/ T40 w 2185"/>
                              <a:gd name="T42" fmla="+- 0 289 244"/>
                              <a:gd name="T43" fmla="*/ 289 h 3420"/>
                              <a:gd name="T44" fmla="+- 0 4158 3019"/>
                              <a:gd name="T45" fmla="*/ T44 w 2185"/>
                              <a:gd name="T46" fmla="+- 0 250 244"/>
                              <a:gd name="T47" fmla="*/ 250 h 3420"/>
                              <a:gd name="T48" fmla="+- 0 4281 3019"/>
                              <a:gd name="T49" fmla="*/ T48 w 2185"/>
                              <a:gd name="T50" fmla="+- 0 289 244"/>
                              <a:gd name="T51" fmla="*/ 289 h 3420"/>
                              <a:gd name="T52" fmla="+- 0 4704 3019"/>
                              <a:gd name="T53" fmla="*/ T52 w 2185"/>
                              <a:gd name="T54" fmla="+- 0 381 244"/>
                              <a:gd name="T55" fmla="*/ 381 h 3420"/>
                              <a:gd name="T56" fmla="+- 0 4489 3019"/>
                              <a:gd name="T57" fmla="*/ T56 w 2185"/>
                              <a:gd name="T58" fmla="+- 0 381 244"/>
                              <a:gd name="T59" fmla="*/ 381 h 3420"/>
                              <a:gd name="T60" fmla="+- 0 4528 3019"/>
                              <a:gd name="T61" fmla="*/ T60 w 2185"/>
                              <a:gd name="T62" fmla="+- 0 352 244"/>
                              <a:gd name="T63" fmla="*/ 352 h 3420"/>
                              <a:gd name="T64" fmla="+- 0 4960 3019"/>
                              <a:gd name="T65" fmla="*/ T64 w 2185"/>
                              <a:gd name="T66" fmla="+- 0 980 244"/>
                              <a:gd name="T67" fmla="*/ 980 h 3420"/>
                              <a:gd name="T68" fmla="+- 0 3269 3019"/>
                              <a:gd name="T69" fmla="*/ T68 w 2185"/>
                              <a:gd name="T70" fmla="+- 0 826 244"/>
                              <a:gd name="T71" fmla="*/ 826 h 3420"/>
                              <a:gd name="T72" fmla="+- 0 3535 3019"/>
                              <a:gd name="T73" fmla="*/ T72 w 2185"/>
                              <a:gd name="T74" fmla="+- 0 638 244"/>
                              <a:gd name="T75" fmla="*/ 638 h 3420"/>
                              <a:gd name="T76" fmla="+- 0 4927 3019"/>
                              <a:gd name="T77" fmla="*/ T76 w 2185"/>
                              <a:gd name="T78" fmla="+- 0 785 244"/>
                              <a:gd name="T79" fmla="*/ 785 h 3420"/>
                              <a:gd name="T80" fmla="+- 0 4960 3019"/>
                              <a:gd name="T81" fmla="*/ T80 w 2185"/>
                              <a:gd name="T82" fmla="+- 0 980 244"/>
                              <a:gd name="T83" fmla="*/ 980 h 3420"/>
                              <a:gd name="T84" fmla="+- 0 4165 3019"/>
                              <a:gd name="T85" fmla="*/ T84 w 2185"/>
                              <a:gd name="T86" fmla="+- 0 3657 244"/>
                              <a:gd name="T87" fmla="*/ 3657 h 3420"/>
                              <a:gd name="T88" fmla="+- 0 4053 3019"/>
                              <a:gd name="T89" fmla="*/ T88 w 2185"/>
                              <a:gd name="T90" fmla="+- 0 3414 244"/>
                              <a:gd name="T91" fmla="*/ 3414 h 3420"/>
                              <a:gd name="T92" fmla="+- 0 4042 3019"/>
                              <a:gd name="T93" fmla="*/ T92 w 2185"/>
                              <a:gd name="T94" fmla="+- 0 3393 244"/>
                              <a:gd name="T95" fmla="*/ 3393 h 3420"/>
                              <a:gd name="T96" fmla="+- 0 4009 3019"/>
                              <a:gd name="T97" fmla="*/ T96 w 2185"/>
                              <a:gd name="T98" fmla="+- 0 3342 244"/>
                              <a:gd name="T99" fmla="*/ 3342 h 3420"/>
                              <a:gd name="T100" fmla="+- 0 3917 3019"/>
                              <a:gd name="T101" fmla="*/ T100 w 2185"/>
                              <a:gd name="T102" fmla="+- 0 3201 244"/>
                              <a:gd name="T103" fmla="*/ 3201 h 3420"/>
                              <a:gd name="T104" fmla="+- 0 3681 3019"/>
                              <a:gd name="T105" fmla="*/ T104 w 2185"/>
                              <a:gd name="T106" fmla="+- 0 2831 244"/>
                              <a:gd name="T107" fmla="*/ 2831 h 3420"/>
                              <a:gd name="T108" fmla="+- 0 3631 3019"/>
                              <a:gd name="T109" fmla="*/ T108 w 2185"/>
                              <a:gd name="T110" fmla="+- 0 2750 244"/>
                              <a:gd name="T111" fmla="*/ 2750 h 3420"/>
                              <a:gd name="T112" fmla="+- 0 3458 3019"/>
                              <a:gd name="T113" fmla="*/ T112 w 2185"/>
                              <a:gd name="T114" fmla="+- 0 2474 244"/>
                              <a:gd name="T115" fmla="*/ 2474 h 3420"/>
                              <a:gd name="T116" fmla="+- 0 3347 3019"/>
                              <a:gd name="T117" fmla="*/ T116 w 2185"/>
                              <a:gd name="T118" fmla="+- 0 2298 244"/>
                              <a:gd name="T119" fmla="*/ 2298 h 3420"/>
                              <a:gd name="T120" fmla="+- 0 3147 3019"/>
                              <a:gd name="T121" fmla="*/ T120 w 2185"/>
                              <a:gd name="T122" fmla="+- 0 1989 244"/>
                              <a:gd name="T123" fmla="*/ 1989 h 3420"/>
                              <a:gd name="T124" fmla="+- 0 3019 3019"/>
                              <a:gd name="T125" fmla="*/ T124 w 2185"/>
                              <a:gd name="T126" fmla="+- 0 1839 244"/>
                              <a:gd name="T127" fmla="*/ 1839 h 3420"/>
                              <a:gd name="T128" fmla="+- 0 3095 3019"/>
                              <a:gd name="T129" fmla="*/ T128 w 2185"/>
                              <a:gd name="T130" fmla="+- 0 1224 244"/>
                              <a:gd name="T131" fmla="*/ 1224 h 3420"/>
                              <a:gd name="T132" fmla="+- 0 3126 3019"/>
                              <a:gd name="T133" fmla="*/ T132 w 2185"/>
                              <a:gd name="T134" fmla="+- 0 966 244"/>
                              <a:gd name="T135" fmla="*/ 966 h 3420"/>
                              <a:gd name="T136" fmla="+- 0 4960 3019"/>
                              <a:gd name="T137" fmla="*/ T136 w 2185"/>
                              <a:gd name="T138" fmla="+- 0 980 244"/>
                              <a:gd name="T139" fmla="*/ 980 h 3420"/>
                              <a:gd name="T140" fmla="+- 0 4998 3019"/>
                              <a:gd name="T141" fmla="*/ T140 w 2185"/>
                              <a:gd name="T142" fmla="+- 0 1200 244"/>
                              <a:gd name="T143" fmla="*/ 1200 h 3420"/>
                              <a:gd name="T144" fmla="+- 0 5058 3019"/>
                              <a:gd name="T145" fmla="*/ T144 w 2185"/>
                              <a:gd name="T146" fmla="+- 0 1516 244"/>
                              <a:gd name="T147" fmla="*/ 1516 h 3420"/>
                              <a:gd name="T148" fmla="+- 0 5079 3019"/>
                              <a:gd name="T149" fmla="*/ T148 w 2185"/>
                              <a:gd name="T150" fmla="+- 0 1643 244"/>
                              <a:gd name="T151" fmla="*/ 1643 h 3420"/>
                              <a:gd name="T152" fmla="+- 0 5150 3019"/>
                              <a:gd name="T153" fmla="*/ T152 w 2185"/>
                              <a:gd name="T154" fmla="+- 0 2028 244"/>
                              <a:gd name="T155" fmla="*/ 2028 h 3420"/>
                              <a:gd name="T156" fmla="+- 0 5193 3019"/>
                              <a:gd name="T157" fmla="*/ T156 w 2185"/>
                              <a:gd name="T158" fmla="+- 0 2365 244"/>
                              <a:gd name="T159" fmla="*/ 2365 h 3420"/>
                              <a:gd name="T160" fmla="+- 0 5203 3019"/>
                              <a:gd name="T161" fmla="*/ T160 w 2185"/>
                              <a:gd name="T162" fmla="+- 0 2599 244"/>
                              <a:gd name="T163" fmla="*/ 2599 h 3420"/>
                              <a:gd name="T164" fmla="+- 0 5176 3019"/>
                              <a:gd name="T165" fmla="*/ T164 w 2185"/>
                              <a:gd name="T166" fmla="+- 0 2621 244"/>
                              <a:gd name="T167" fmla="*/ 2621 h 3420"/>
                              <a:gd name="T168" fmla="+- 0 5113 3019"/>
                              <a:gd name="T169" fmla="*/ T168 w 2185"/>
                              <a:gd name="T170" fmla="+- 0 2724 244"/>
                              <a:gd name="T171" fmla="*/ 2724 h 3420"/>
                              <a:gd name="T172" fmla="+- 0 4903 3019"/>
                              <a:gd name="T173" fmla="*/ T172 w 2185"/>
                              <a:gd name="T174" fmla="+- 0 2730 244"/>
                              <a:gd name="T175" fmla="*/ 2730 h 3420"/>
                              <a:gd name="T176" fmla="+- 0 4797 3019"/>
                              <a:gd name="T177" fmla="*/ T176 w 2185"/>
                              <a:gd name="T178" fmla="+- 0 2745 244"/>
                              <a:gd name="T179" fmla="*/ 2745 h 3420"/>
                              <a:gd name="T180" fmla="+- 0 4644 3019"/>
                              <a:gd name="T181" fmla="*/ T180 w 2185"/>
                              <a:gd name="T182" fmla="+- 0 2792 244"/>
                              <a:gd name="T183" fmla="*/ 2792 h 3420"/>
                              <a:gd name="T184" fmla="+- 0 4495 3019"/>
                              <a:gd name="T185" fmla="*/ T184 w 2185"/>
                              <a:gd name="T186" fmla="+- 0 2888 244"/>
                              <a:gd name="T187" fmla="*/ 2888 h 3420"/>
                              <a:gd name="T188" fmla="+- 0 4427 3019"/>
                              <a:gd name="T189" fmla="*/ T188 w 2185"/>
                              <a:gd name="T190" fmla="+- 0 2965 244"/>
                              <a:gd name="T191" fmla="*/ 2965 h 3420"/>
                              <a:gd name="T192" fmla="+- 0 4370 3019"/>
                              <a:gd name="T193" fmla="*/ T192 w 2185"/>
                              <a:gd name="T194" fmla="+- 0 3053 244"/>
                              <a:gd name="T195" fmla="*/ 3053 h 3420"/>
                              <a:gd name="T196" fmla="+- 0 4328 3019"/>
                              <a:gd name="T197" fmla="*/ T196 w 2185"/>
                              <a:gd name="T198" fmla="+- 0 3138 244"/>
                              <a:gd name="T199" fmla="*/ 3138 h 3420"/>
                              <a:gd name="T200" fmla="+- 0 4291 3019"/>
                              <a:gd name="T201" fmla="*/ T200 w 2185"/>
                              <a:gd name="T202" fmla="+- 0 3269 244"/>
                              <a:gd name="T203" fmla="*/ 3269 h 3420"/>
                              <a:gd name="T204" fmla="+- 0 4262 3019"/>
                              <a:gd name="T205" fmla="*/ T204 w 2185"/>
                              <a:gd name="T206" fmla="+- 0 3441 244"/>
                              <a:gd name="T207" fmla="*/ 3441 h 3420"/>
                              <a:gd name="T208" fmla="+- 0 4244 3019"/>
                              <a:gd name="T209" fmla="*/ T208 w 2185"/>
                              <a:gd name="T210" fmla="+- 0 3536 244"/>
                              <a:gd name="T211" fmla="*/ 3536 h 3420"/>
                              <a:gd name="T212" fmla="+- 0 4234 3019"/>
                              <a:gd name="T213" fmla="*/ T212 w 2185"/>
                              <a:gd name="T214" fmla="+- 0 3612 244"/>
                              <a:gd name="T215" fmla="*/ 3612 h 3420"/>
                              <a:gd name="T216" fmla="+- 0 4993 3019"/>
                              <a:gd name="T217" fmla="*/ T216 w 2185"/>
                              <a:gd name="T218" fmla="+- 0 2736 244"/>
                              <a:gd name="T219" fmla="*/ 2736 h 3420"/>
                              <a:gd name="T220" fmla="+- 0 4903 3019"/>
                              <a:gd name="T221" fmla="*/ T220 w 2185"/>
                              <a:gd name="T222" fmla="+- 0 2730 244"/>
                              <a:gd name="T223" fmla="*/ 2730 h 3420"/>
                              <a:gd name="T224" fmla="+- 0 5086 3019"/>
                              <a:gd name="T225" fmla="*/ T224 w 2185"/>
                              <a:gd name="T226" fmla="+- 0 2731 244"/>
                              <a:gd name="T227" fmla="*/ 2731 h 3420"/>
                              <a:gd name="T228" fmla="+- 0 4993 3019"/>
                              <a:gd name="T229" fmla="*/ T228 w 2185"/>
                              <a:gd name="T230" fmla="+- 0 2736 244"/>
                              <a:gd name="T231" fmla="*/ 2736 h 3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185" h="3420">
                                <a:moveTo>
                                  <a:pt x="1882" y="394"/>
                                </a:moveTo>
                                <a:lnTo>
                                  <a:pt x="516" y="394"/>
                                </a:lnTo>
                                <a:lnTo>
                                  <a:pt x="549" y="112"/>
                                </a:lnTo>
                                <a:lnTo>
                                  <a:pt x="564" y="0"/>
                                </a:lnTo>
                                <a:lnTo>
                                  <a:pt x="990" y="52"/>
                                </a:lnTo>
                                <a:lnTo>
                                  <a:pt x="1272" y="52"/>
                                </a:lnTo>
                                <a:lnTo>
                                  <a:pt x="1294" y="70"/>
                                </a:lnTo>
                                <a:lnTo>
                                  <a:pt x="1441" y="133"/>
                                </a:lnTo>
                                <a:lnTo>
                                  <a:pt x="1459" y="137"/>
                                </a:lnTo>
                                <a:lnTo>
                                  <a:pt x="1685" y="137"/>
                                </a:lnTo>
                                <a:lnTo>
                                  <a:pt x="1695" y="139"/>
                                </a:lnTo>
                                <a:lnTo>
                                  <a:pt x="1809" y="153"/>
                                </a:lnTo>
                                <a:lnTo>
                                  <a:pt x="1838" y="154"/>
                                </a:lnTo>
                                <a:lnTo>
                                  <a:pt x="1851" y="220"/>
                                </a:lnTo>
                                <a:lnTo>
                                  <a:pt x="1867" y="315"/>
                                </a:lnTo>
                                <a:lnTo>
                                  <a:pt x="1882" y="394"/>
                                </a:lnTo>
                                <a:close/>
                                <a:moveTo>
                                  <a:pt x="1272" y="52"/>
                                </a:moveTo>
                                <a:lnTo>
                                  <a:pt x="990" y="52"/>
                                </a:lnTo>
                                <a:lnTo>
                                  <a:pt x="1011" y="52"/>
                                </a:lnTo>
                                <a:lnTo>
                                  <a:pt x="1023" y="52"/>
                                </a:lnTo>
                                <a:lnTo>
                                  <a:pt x="1038" y="49"/>
                                </a:lnTo>
                                <a:lnTo>
                                  <a:pt x="1057" y="45"/>
                                </a:lnTo>
                                <a:lnTo>
                                  <a:pt x="1072" y="41"/>
                                </a:lnTo>
                                <a:lnTo>
                                  <a:pt x="1139" y="6"/>
                                </a:lnTo>
                                <a:lnTo>
                                  <a:pt x="1210" y="14"/>
                                </a:lnTo>
                                <a:lnTo>
                                  <a:pt x="1262" y="45"/>
                                </a:lnTo>
                                <a:lnTo>
                                  <a:pt x="1272" y="52"/>
                                </a:lnTo>
                                <a:close/>
                                <a:moveTo>
                                  <a:pt x="1685" y="137"/>
                                </a:moveTo>
                                <a:lnTo>
                                  <a:pt x="1459" y="137"/>
                                </a:lnTo>
                                <a:lnTo>
                                  <a:pt x="1470" y="137"/>
                                </a:lnTo>
                                <a:lnTo>
                                  <a:pt x="1482" y="131"/>
                                </a:lnTo>
                                <a:lnTo>
                                  <a:pt x="1509" y="108"/>
                                </a:lnTo>
                                <a:lnTo>
                                  <a:pt x="1685" y="137"/>
                                </a:lnTo>
                                <a:close/>
                                <a:moveTo>
                                  <a:pt x="1941" y="736"/>
                                </a:moveTo>
                                <a:lnTo>
                                  <a:pt x="231" y="736"/>
                                </a:lnTo>
                                <a:lnTo>
                                  <a:pt x="250" y="582"/>
                                </a:lnTo>
                                <a:lnTo>
                                  <a:pt x="274" y="363"/>
                                </a:lnTo>
                                <a:lnTo>
                                  <a:pt x="516" y="394"/>
                                </a:lnTo>
                                <a:lnTo>
                                  <a:pt x="1882" y="394"/>
                                </a:lnTo>
                                <a:lnTo>
                                  <a:pt x="1908" y="541"/>
                                </a:lnTo>
                                <a:lnTo>
                                  <a:pt x="1917" y="598"/>
                                </a:lnTo>
                                <a:lnTo>
                                  <a:pt x="1941" y="736"/>
                                </a:lnTo>
                                <a:close/>
                                <a:moveTo>
                                  <a:pt x="1200" y="3419"/>
                                </a:moveTo>
                                <a:lnTo>
                                  <a:pt x="1146" y="3413"/>
                                </a:lnTo>
                                <a:lnTo>
                                  <a:pt x="1120" y="3407"/>
                                </a:lnTo>
                                <a:lnTo>
                                  <a:pt x="1034" y="3170"/>
                                </a:lnTo>
                                <a:lnTo>
                                  <a:pt x="1025" y="3154"/>
                                </a:lnTo>
                                <a:lnTo>
                                  <a:pt x="1023" y="3149"/>
                                </a:lnTo>
                                <a:lnTo>
                                  <a:pt x="1006" y="3122"/>
                                </a:lnTo>
                                <a:lnTo>
                                  <a:pt x="990" y="3098"/>
                                </a:lnTo>
                                <a:lnTo>
                                  <a:pt x="964" y="3058"/>
                                </a:lnTo>
                                <a:lnTo>
                                  <a:pt x="898" y="2957"/>
                                </a:lnTo>
                                <a:lnTo>
                                  <a:pt x="741" y="2710"/>
                                </a:lnTo>
                                <a:lnTo>
                                  <a:pt x="662" y="2587"/>
                                </a:lnTo>
                                <a:lnTo>
                                  <a:pt x="653" y="2571"/>
                                </a:lnTo>
                                <a:lnTo>
                                  <a:pt x="612" y="2506"/>
                                </a:lnTo>
                                <a:lnTo>
                                  <a:pt x="492" y="2316"/>
                                </a:lnTo>
                                <a:lnTo>
                                  <a:pt x="439" y="2230"/>
                                </a:lnTo>
                                <a:lnTo>
                                  <a:pt x="411" y="2186"/>
                                </a:lnTo>
                                <a:lnTo>
                                  <a:pt x="328" y="2054"/>
                                </a:lnTo>
                                <a:lnTo>
                                  <a:pt x="320" y="2041"/>
                                </a:lnTo>
                                <a:lnTo>
                                  <a:pt x="128" y="1745"/>
                                </a:lnTo>
                                <a:lnTo>
                                  <a:pt x="103" y="1707"/>
                                </a:lnTo>
                                <a:lnTo>
                                  <a:pt x="0" y="1595"/>
                                </a:lnTo>
                                <a:lnTo>
                                  <a:pt x="14" y="1499"/>
                                </a:lnTo>
                                <a:lnTo>
                                  <a:pt x="76" y="980"/>
                                </a:lnTo>
                                <a:lnTo>
                                  <a:pt x="106" y="731"/>
                                </a:lnTo>
                                <a:lnTo>
                                  <a:pt x="107" y="722"/>
                                </a:lnTo>
                                <a:lnTo>
                                  <a:pt x="231" y="736"/>
                                </a:lnTo>
                                <a:lnTo>
                                  <a:pt x="1941" y="736"/>
                                </a:lnTo>
                                <a:lnTo>
                                  <a:pt x="1947" y="771"/>
                                </a:lnTo>
                                <a:lnTo>
                                  <a:pt x="1979" y="956"/>
                                </a:lnTo>
                                <a:lnTo>
                                  <a:pt x="1997" y="1046"/>
                                </a:lnTo>
                                <a:lnTo>
                                  <a:pt x="2039" y="1272"/>
                                </a:lnTo>
                                <a:lnTo>
                                  <a:pt x="2051" y="1348"/>
                                </a:lnTo>
                                <a:lnTo>
                                  <a:pt x="2060" y="1399"/>
                                </a:lnTo>
                                <a:lnTo>
                                  <a:pt x="2083" y="1520"/>
                                </a:lnTo>
                                <a:lnTo>
                                  <a:pt x="2131" y="1784"/>
                                </a:lnTo>
                                <a:lnTo>
                                  <a:pt x="2166" y="1986"/>
                                </a:lnTo>
                                <a:lnTo>
                                  <a:pt x="2174" y="2121"/>
                                </a:lnTo>
                                <a:lnTo>
                                  <a:pt x="2179" y="2236"/>
                                </a:lnTo>
                                <a:lnTo>
                                  <a:pt x="2184" y="2355"/>
                                </a:lnTo>
                                <a:lnTo>
                                  <a:pt x="2157" y="2377"/>
                                </a:lnTo>
                                <a:lnTo>
                                  <a:pt x="2146" y="2441"/>
                                </a:lnTo>
                                <a:lnTo>
                                  <a:pt x="2094" y="2480"/>
                                </a:lnTo>
                                <a:lnTo>
                                  <a:pt x="2072" y="2486"/>
                                </a:lnTo>
                                <a:lnTo>
                                  <a:pt x="1884" y="2486"/>
                                </a:lnTo>
                                <a:lnTo>
                                  <a:pt x="1884" y="2491"/>
                                </a:lnTo>
                                <a:lnTo>
                                  <a:pt x="1778" y="2501"/>
                                </a:lnTo>
                                <a:lnTo>
                                  <a:pt x="1710" y="2515"/>
                                </a:lnTo>
                                <a:lnTo>
                                  <a:pt x="1625" y="2548"/>
                                </a:lnTo>
                                <a:lnTo>
                                  <a:pt x="1543" y="2591"/>
                                </a:lnTo>
                                <a:lnTo>
                                  <a:pt x="1476" y="2644"/>
                                </a:lnTo>
                                <a:lnTo>
                                  <a:pt x="1464" y="2662"/>
                                </a:lnTo>
                                <a:lnTo>
                                  <a:pt x="1408" y="2721"/>
                                </a:lnTo>
                                <a:lnTo>
                                  <a:pt x="1354" y="2800"/>
                                </a:lnTo>
                                <a:lnTo>
                                  <a:pt x="1351" y="2809"/>
                                </a:lnTo>
                                <a:lnTo>
                                  <a:pt x="1324" y="2858"/>
                                </a:lnTo>
                                <a:lnTo>
                                  <a:pt x="1309" y="2894"/>
                                </a:lnTo>
                                <a:lnTo>
                                  <a:pt x="1287" y="2964"/>
                                </a:lnTo>
                                <a:lnTo>
                                  <a:pt x="1272" y="3025"/>
                                </a:lnTo>
                                <a:lnTo>
                                  <a:pt x="1245" y="3187"/>
                                </a:lnTo>
                                <a:lnTo>
                                  <a:pt x="1243" y="3197"/>
                                </a:lnTo>
                                <a:lnTo>
                                  <a:pt x="1234" y="3250"/>
                                </a:lnTo>
                                <a:lnTo>
                                  <a:pt x="1225" y="3292"/>
                                </a:lnTo>
                                <a:lnTo>
                                  <a:pt x="1211" y="3358"/>
                                </a:lnTo>
                                <a:lnTo>
                                  <a:pt x="1215" y="3368"/>
                                </a:lnTo>
                                <a:lnTo>
                                  <a:pt x="1200" y="3419"/>
                                </a:lnTo>
                                <a:close/>
                                <a:moveTo>
                                  <a:pt x="1974" y="2492"/>
                                </a:moveTo>
                                <a:lnTo>
                                  <a:pt x="1935" y="2492"/>
                                </a:lnTo>
                                <a:lnTo>
                                  <a:pt x="1884" y="2486"/>
                                </a:lnTo>
                                <a:lnTo>
                                  <a:pt x="2072" y="2486"/>
                                </a:lnTo>
                                <a:lnTo>
                                  <a:pt x="2067" y="2487"/>
                                </a:lnTo>
                                <a:lnTo>
                                  <a:pt x="2015" y="2490"/>
                                </a:lnTo>
                                <a:lnTo>
                                  <a:pt x="1974" y="2492"/>
                                </a:lnTo>
                                <a:close/>
                              </a:path>
                            </a:pathLst>
                          </a:custGeom>
                          <a:solidFill>
                            <a:srgbClr val="1A3462">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8" name="Picture 28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5267" y="5600"/>
                            <a:ext cx="161"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AutoShape 284"/>
                        <wps:cNvSpPr>
                          <a:spLocks/>
                        </wps:cNvSpPr>
                        <wps:spPr bwMode="auto">
                          <a:xfrm>
                            <a:off x="5216" y="6201"/>
                            <a:ext cx="91" cy="145"/>
                          </a:xfrm>
                          <a:custGeom>
                            <a:avLst/>
                            <a:gdLst>
                              <a:gd name="T0" fmla="+- 0 5261 5217"/>
                              <a:gd name="T1" fmla="*/ T0 w 91"/>
                              <a:gd name="T2" fmla="+- 0 6290 6202"/>
                              <a:gd name="T3" fmla="*/ 6290 h 145"/>
                              <a:gd name="T4" fmla="+- 0 5261 5217"/>
                              <a:gd name="T5" fmla="*/ T4 w 91"/>
                              <a:gd name="T6" fmla="+- 0 6279 6202"/>
                              <a:gd name="T7" fmla="*/ 6279 h 145"/>
                              <a:gd name="T8" fmla="+- 0 5261 5217"/>
                              <a:gd name="T9" fmla="*/ T8 w 91"/>
                              <a:gd name="T10" fmla="+- 0 6254 6202"/>
                              <a:gd name="T11" fmla="*/ 6254 h 145"/>
                              <a:gd name="T12" fmla="+- 0 5259 5217"/>
                              <a:gd name="T13" fmla="*/ T12 w 91"/>
                              <a:gd name="T14" fmla="+- 0 6240 6202"/>
                              <a:gd name="T15" fmla="*/ 6240 h 145"/>
                              <a:gd name="T16" fmla="+- 0 5258 5217"/>
                              <a:gd name="T17" fmla="*/ T16 w 91"/>
                              <a:gd name="T18" fmla="+- 0 6225 6202"/>
                              <a:gd name="T19" fmla="*/ 6225 h 145"/>
                              <a:gd name="T20" fmla="+- 0 5259 5217"/>
                              <a:gd name="T21" fmla="*/ T20 w 91"/>
                              <a:gd name="T22" fmla="+- 0 6221 6202"/>
                              <a:gd name="T23" fmla="*/ 6221 h 145"/>
                              <a:gd name="T24" fmla="+- 0 5261 5217"/>
                              <a:gd name="T25" fmla="*/ T24 w 91"/>
                              <a:gd name="T26" fmla="+- 0 6215 6202"/>
                              <a:gd name="T27" fmla="*/ 6215 h 145"/>
                              <a:gd name="T28" fmla="+- 0 5274 5217"/>
                              <a:gd name="T29" fmla="*/ T28 w 91"/>
                              <a:gd name="T30" fmla="+- 0 6203 6202"/>
                              <a:gd name="T31" fmla="*/ 6203 h 145"/>
                              <a:gd name="T32" fmla="+- 0 5270 5217"/>
                              <a:gd name="T33" fmla="*/ T32 w 91"/>
                              <a:gd name="T34" fmla="+- 0 6225 6202"/>
                              <a:gd name="T35" fmla="*/ 6225 h 145"/>
                              <a:gd name="T36" fmla="+- 0 5271 5217"/>
                              <a:gd name="T37" fmla="*/ T36 w 91"/>
                              <a:gd name="T38" fmla="+- 0 6228 6202"/>
                              <a:gd name="T39" fmla="*/ 6228 h 145"/>
                              <a:gd name="T40" fmla="+- 0 5272 5217"/>
                              <a:gd name="T41" fmla="*/ T40 w 91"/>
                              <a:gd name="T42" fmla="+- 0 6229 6202"/>
                              <a:gd name="T43" fmla="*/ 6229 h 145"/>
                              <a:gd name="T44" fmla="+- 0 5273 5217"/>
                              <a:gd name="T45" fmla="*/ T44 w 91"/>
                              <a:gd name="T46" fmla="+- 0 6230 6202"/>
                              <a:gd name="T47" fmla="*/ 6230 h 145"/>
                              <a:gd name="T48" fmla="+- 0 5274 5217"/>
                              <a:gd name="T49" fmla="*/ T48 w 91"/>
                              <a:gd name="T50" fmla="+- 0 6231 6202"/>
                              <a:gd name="T51" fmla="*/ 6231 h 145"/>
                              <a:gd name="T52" fmla="+- 0 5301 5217"/>
                              <a:gd name="T53" fmla="*/ T52 w 91"/>
                              <a:gd name="T54" fmla="+- 0 6234 6202"/>
                              <a:gd name="T55" fmla="*/ 6234 h 145"/>
                              <a:gd name="T56" fmla="+- 0 5303 5217"/>
                              <a:gd name="T57" fmla="*/ T56 w 91"/>
                              <a:gd name="T58" fmla="+- 0 6234 6202"/>
                              <a:gd name="T59" fmla="*/ 6234 h 145"/>
                              <a:gd name="T60" fmla="+- 0 5304 5217"/>
                              <a:gd name="T61" fmla="*/ T60 w 91"/>
                              <a:gd name="T62" fmla="+- 0 6235 6202"/>
                              <a:gd name="T63" fmla="*/ 6235 h 145"/>
                              <a:gd name="T64" fmla="+- 0 5305 5217"/>
                              <a:gd name="T65" fmla="*/ T64 w 91"/>
                              <a:gd name="T66" fmla="+- 0 6236 6202"/>
                              <a:gd name="T67" fmla="*/ 6236 h 145"/>
                              <a:gd name="T68" fmla="+- 0 5306 5217"/>
                              <a:gd name="T69" fmla="*/ T68 w 91"/>
                              <a:gd name="T70" fmla="+- 0 6237 6202"/>
                              <a:gd name="T71" fmla="*/ 6237 h 145"/>
                              <a:gd name="T72" fmla="+- 0 5307 5217"/>
                              <a:gd name="T73" fmla="*/ T72 w 91"/>
                              <a:gd name="T74" fmla="+- 0 6239 6202"/>
                              <a:gd name="T75" fmla="*/ 6239 h 145"/>
                              <a:gd name="T76" fmla="+- 0 5307 5217"/>
                              <a:gd name="T77" fmla="*/ T76 w 91"/>
                              <a:gd name="T78" fmla="+- 0 6242 6202"/>
                              <a:gd name="T79" fmla="*/ 6242 h 145"/>
                              <a:gd name="T80" fmla="+- 0 5303 5217"/>
                              <a:gd name="T81" fmla="*/ T80 w 91"/>
                              <a:gd name="T82" fmla="+- 0 6279 6202"/>
                              <a:gd name="T83" fmla="*/ 6279 h 145"/>
                              <a:gd name="T84" fmla="+- 0 5302 5217"/>
                              <a:gd name="T85" fmla="*/ T84 w 91"/>
                              <a:gd name="T86" fmla="+- 0 6281 6202"/>
                              <a:gd name="T87" fmla="*/ 6281 h 145"/>
                              <a:gd name="T88" fmla="+- 0 5301 5217"/>
                              <a:gd name="T89" fmla="*/ T88 w 91"/>
                              <a:gd name="T90" fmla="+- 0 6282 6202"/>
                              <a:gd name="T91" fmla="*/ 6282 h 145"/>
                              <a:gd name="T92" fmla="+- 0 5298 5217"/>
                              <a:gd name="T93" fmla="*/ T92 w 91"/>
                              <a:gd name="T94" fmla="+- 0 6283 6202"/>
                              <a:gd name="T95" fmla="*/ 6283 h 145"/>
                              <a:gd name="T96" fmla="+- 0 5301 5217"/>
                              <a:gd name="T97" fmla="*/ T96 w 91"/>
                              <a:gd name="T98" fmla="+- 0 6290 6202"/>
                              <a:gd name="T99" fmla="*/ 6290 h 145"/>
                              <a:gd name="T100" fmla="+- 0 5259 5217"/>
                              <a:gd name="T101" fmla="*/ T100 w 91"/>
                              <a:gd name="T102" fmla="+- 0 6310 6202"/>
                              <a:gd name="T103" fmla="*/ 6310 h 145"/>
                              <a:gd name="T104" fmla="+- 0 5259 5217"/>
                              <a:gd name="T105" fmla="*/ T104 w 91"/>
                              <a:gd name="T106" fmla="+- 0 6290 6202"/>
                              <a:gd name="T107" fmla="*/ 6290 h 145"/>
                              <a:gd name="T108" fmla="+- 0 5301 5217"/>
                              <a:gd name="T109" fmla="*/ T108 w 91"/>
                              <a:gd name="T110" fmla="+- 0 6290 6202"/>
                              <a:gd name="T111" fmla="*/ 6290 h 145"/>
                              <a:gd name="T112" fmla="+- 0 5300 5217"/>
                              <a:gd name="T113" fmla="*/ T112 w 91"/>
                              <a:gd name="T114" fmla="+- 0 6291 6202"/>
                              <a:gd name="T115" fmla="*/ 6291 h 145"/>
                              <a:gd name="T116" fmla="+- 0 5300 5217"/>
                              <a:gd name="T117" fmla="*/ T116 w 91"/>
                              <a:gd name="T118" fmla="+- 0 6293 6202"/>
                              <a:gd name="T119" fmla="*/ 6293 h 145"/>
                              <a:gd name="T120" fmla="+- 0 5299 5217"/>
                              <a:gd name="T121" fmla="*/ T120 w 91"/>
                              <a:gd name="T122" fmla="+- 0 6310 6202"/>
                              <a:gd name="T123" fmla="*/ 6310 h 145"/>
                              <a:gd name="T124" fmla="+- 0 5262 5217"/>
                              <a:gd name="T125" fmla="*/ T124 w 91"/>
                              <a:gd name="T126" fmla="+- 0 6342 6202"/>
                              <a:gd name="T127" fmla="*/ 6342 h 145"/>
                              <a:gd name="T128" fmla="+- 0 5256 5217"/>
                              <a:gd name="T129" fmla="*/ T128 w 91"/>
                              <a:gd name="T130" fmla="+- 0 6341 6202"/>
                              <a:gd name="T131" fmla="*/ 6341 h 145"/>
                              <a:gd name="T132" fmla="+- 0 5221 5217"/>
                              <a:gd name="T133" fmla="*/ T132 w 91"/>
                              <a:gd name="T134" fmla="+- 0 6305 6202"/>
                              <a:gd name="T135" fmla="*/ 6305 h 145"/>
                              <a:gd name="T136" fmla="+- 0 5299 5217"/>
                              <a:gd name="T137" fmla="*/ T136 w 91"/>
                              <a:gd name="T138" fmla="+- 0 6310 6202"/>
                              <a:gd name="T139" fmla="*/ 6310 h 145"/>
                              <a:gd name="T140" fmla="+- 0 5298 5217"/>
                              <a:gd name="T141" fmla="*/ T140 w 91"/>
                              <a:gd name="T142" fmla="+- 0 6317 6202"/>
                              <a:gd name="T143" fmla="*/ 6317 h 145"/>
                              <a:gd name="T144" fmla="+- 0 5297 5217"/>
                              <a:gd name="T145" fmla="*/ T144 w 91"/>
                              <a:gd name="T146" fmla="+- 0 6328 6202"/>
                              <a:gd name="T147" fmla="*/ 6328 h 145"/>
                              <a:gd name="T148" fmla="+- 0 5294 5217"/>
                              <a:gd name="T149" fmla="*/ T148 w 91"/>
                              <a:gd name="T150" fmla="+- 0 6339 6202"/>
                              <a:gd name="T151" fmla="*/ 6339 h 145"/>
                              <a:gd name="T152" fmla="+- 0 5294 5217"/>
                              <a:gd name="T153" fmla="*/ T152 w 91"/>
                              <a:gd name="T154" fmla="+- 0 6345 6202"/>
                              <a:gd name="T155" fmla="*/ 6345 h 145"/>
                              <a:gd name="T156" fmla="+- 0 5282 5217"/>
                              <a:gd name="T157" fmla="*/ T156 w 91"/>
                              <a:gd name="T158" fmla="+- 0 6345 6202"/>
                              <a:gd name="T159" fmla="*/ 6345 h 145"/>
                              <a:gd name="T160" fmla="+- 0 5280 5217"/>
                              <a:gd name="T161" fmla="*/ T160 w 91"/>
                              <a:gd name="T162" fmla="+- 0 6345 6202"/>
                              <a:gd name="T163" fmla="*/ 6345 h 145"/>
                              <a:gd name="T164" fmla="+- 0 5279 5217"/>
                              <a:gd name="T165" fmla="*/ T164 w 91"/>
                              <a:gd name="T166" fmla="+- 0 6346 6202"/>
                              <a:gd name="T167" fmla="*/ 6346 h 145"/>
                              <a:gd name="T168" fmla="+- 0 5291 5217"/>
                              <a:gd name="T169" fmla="*/ T168 w 91"/>
                              <a:gd name="T170" fmla="+- 0 6346 6202"/>
                              <a:gd name="T171" fmla="*/ 6346 h 145"/>
                              <a:gd name="T172" fmla="+- 0 5283 5217"/>
                              <a:gd name="T173" fmla="*/ T172 w 91"/>
                              <a:gd name="T174" fmla="+- 0 6345 6202"/>
                              <a:gd name="T175" fmla="*/ 6345 h 145"/>
                              <a:gd name="T176" fmla="+- 0 5293 5217"/>
                              <a:gd name="T177" fmla="*/ T176 w 91"/>
                              <a:gd name="T178" fmla="+- 0 6345 6202"/>
                              <a:gd name="T179" fmla="*/ 6345 h 145"/>
                              <a:gd name="T180" fmla="+- 0 5293 5217"/>
                              <a:gd name="T181" fmla="*/ T180 w 91"/>
                              <a:gd name="T182" fmla="+- 0 6346 6202"/>
                              <a:gd name="T183" fmla="*/ 6346 h 145"/>
                              <a:gd name="T184" fmla="+- 0 5292 5217"/>
                              <a:gd name="T185" fmla="*/ T184 w 91"/>
                              <a:gd name="T186" fmla="+- 0 6346 6202"/>
                              <a:gd name="T187" fmla="*/ 634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1" h="145">
                                <a:moveTo>
                                  <a:pt x="84" y="88"/>
                                </a:moveTo>
                                <a:lnTo>
                                  <a:pt x="44" y="88"/>
                                </a:lnTo>
                                <a:lnTo>
                                  <a:pt x="45" y="77"/>
                                </a:lnTo>
                                <a:lnTo>
                                  <a:pt x="44" y="77"/>
                                </a:lnTo>
                                <a:lnTo>
                                  <a:pt x="45" y="52"/>
                                </a:lnTo>
                                <a:lnTo>
                                  <a:pt x="44" y="52"/>
                                </a:lnTo>
                                <a:lnTo>
                                  <a:pt x="43" y="45"/>
                                </a:lnTo>
                                <a:lnTo>
                                  <a:pt x="42" y="38"/>
                                </a:lnTo>
                                <a:lnTo>
                                  <a:pt x="41" y="32"/>
                                </a:lnTo>
                                <a:lnTo>
                                  <a:pt x="41" y="23"/>
                                </a:lnTo>
                                <a:lnTo>
                                  <a:pt x="41" y="20"/>
                                </a:lnTo>
                                <a:lnTo>
                                  <a:pt x="42" y="19"/>
                                </a:lnTo>
                                <a:lnTo>
                                  <a:pt x="46" y="13"/>
                                </a:lnTo>
                                <a:lnTo>
                                  <a:pt x="44" y="13"/>
                                </a:lnTo>
                                <a:lnTo>
                                  <a:pt x="46" y="0"/>
                                </a:lnTo>
                                <a:lnTo>
                                  <a:pt x="57" y="1"/>
                                </a:lnTo>
                                <a:lnTo>
                                  <a:pt x="56" y="12"/>
                                </a:lnTo>
                                <a:lnTo>
                                  <a:pt x="53" y="23"/>
                                </a:lnTo>
                                <a:lnTo>
                                  <a:pt x="54" y="26"/>
                                </a:lnTo>
                                <a:lnTo>
                                  <a:pt x="54" y="27"/>
                                </a:lnTo>
                                <a:lnTo>
                                  <a:pt x="55" y="27"/>
                                </a:lnTo>
                                <a:lnTo>
                                  <a:pt x="55" y="28"/>
                                </a:lnTo>
                                <a:lnTo>
                                  <a:pt x="56" y="28"/>
                                </a:lnTo>
                                <a:lnTo>
                                  <a:pt x="57" y="29"/>
                                </a:lnTo>
                                <a:lnTo>
                                  <a:pt x="84" y="32"/>
                                </a:lnTo>
                                <a:lnTo>
                                  <a:pt x="85" y="32"/>
                                </a:lnTo>
                                <a:lnTo>
                                  <a:pt x="86" y="32"/>
                                </a:lnTo>
                                <a:lnTo>
                                  <a:pt x="86" y="33"/>
                                </a:lnTo>
                                <a:lnTo>
                                  <a:pt x="87" y="33"/>
                                </a:lnTo>
                                <a:lnTo>
                                  <a:pt x="88" y="33"/>
                                </a:lnTo>
                                <a:lnTo>
                                  <a:pt x="88" y="34"/>
                                </a:lnTo>
                                <a:lnTo>
                                  <a:pt x="89" y="35"/>
                                </a:lnTo>
                                <a:lnTo>
                                  <a:pt x="90" y="36"/>
                                </a:lnTo>
                                <a:lnTo>
                                  <a:pt x="90" y="37"/>
                                </a:lnTo>
                                <a:lnTo>
                                  <a:pt x="90" y="40"/>
                                </a:lnTo>
                                <a:lnTo>
                                  <a:pt x="89" y="53"/>
                                </a:lnTo>
                                <a:lnTo>
                                  <a:pt x="86" y="77"/>
                                </a:lnTo>
                                <a:lnTo>
                                  <a:pt x="85" y="78"/>
                                </a:lnTo>
                                <a:lnTo>
                                  <a:pt x="85" y="79"/>
                                </a:lnTo>
                                <a:lnTo>
                                  <a:pt x="84" y="80"/>
                                </a:lnTo>
                                <a:lnTo>
                                  <a:pt x="83" y="80"/>
                                </a:lnTo>
                                <a:lnTo>
                                  <a:pt x="81" y="81"/>
                                </a:lnTo>
                                <a:lnTo>
                                  <a:pt x="84" y="87"/>
                                </a:lnTo>
                                <a:lnTo>
                                  <a:pt x="84" y="88"/>
                                </a:lnTo>
                                <a:close/>
                                <a:moveTo>
                                  <a:pt x="82" y="108"/>
                                </a:moveTo>
                                <a:lnTo>
                                  <a:pt x="42" y="108"/>
                                </a:lnTo>
                                <a:lnTo>
                                  <a:pt x="42" y="107"/>
                                </a:lnTo>
                                <a:lnTo>
                                  <a:pt x="42" y="88"/>
                                </a:lnTo>
                                <a:lnTo>
                                  <a:pt x="44" y="88"/>
                                </a:lnTo>
                                <a:lnTo>
                                  <a:pt x="84" y="88"/>
                                </a:lnTo>
                                <a:lnTo>
                                  <a:pt x="83" y="89"/>
                                </a:lnTo>
                                <a:lnTo>
                                  <a:pt x="83" y="90"/>
                                </a:lnTo>
                                <a:lnTo>
                                  <a:pt x="83" y="91"/>
                                </a:lnTo>
                                <a:lnTo>
                                  <a:pt x="83" y="104"/>
                                </a:lnTo>
                                <a:lnTo>
                                  <a:pt x="82" y="108"/>
                                </a:lnTo>
                                <a:close/>
                                <a:moveTo>
                                  <a:pt x="62" y="144"/>
                                </a:moveTo>
                                <a:lnTo>
                                  <a:pt x="45" y="140"/>
                                </a:lnTo>
                                <a:lnTo>
                                  <a:pt x="45" y="139"/>
                                </a:lnTo>
                                <a:lnTo>
                                  <a:pt x="39" y="139"/>
                                </a:lnTo>
                                <a:lnTo>
                                  <a:pt x="0" y="134"/>
                                </a:lnTo>
                                <a:lnTo>
                                  <a:pt x="4" y="103"/>
                                </a:lnTo>
                                <a:lnTo>
                                  <a:pt x="42" y="108"/>
                                </a:lnTo>
                                <a:lnTo>
                                  <a:pt x="82" y="108"/>
                                </a:lnTo>
                                <a:lnTo>
                                  <a:pt x="81" y="112"/>
                                </a:lnTo>
                                <a:lnTo>
                                  <a:pt x="81" y="115"/>
                                </a:lnTo>
                                <a:lnTo>
                                  <a:pt x="80" y="122"/>
                                </a:lnTo>
                                <a:lnTo>
                                  <a:pt x="80" y="126"/>
                                </a:lnTo>
                                <a:lnTo>
                                  <a:pt x="80" y="129"/>
                                </a:lnTo>
                                <a:lnTo>
                                  <a:pt x="77" y="137"/>
                                </a:lnTo>
                                <a:lnTo>
                                  <a:pt x="77" y="143"/>
                                </a:lnTo>
                                <a:lnTo>
                                  <a:pt x="65" y="143"/>
                                </a:lnTo>
                                <a:lnTo>
                                  <a:pt x="64" y="143"/>
                                </a:lnTo>
                                <a:lnTo>
                                  <a:pt x="63" y="143"/>
                                </a:lnTo>
                                <a:lnTo>
                                  <a:pt x="62" y="144"/>
                                </a:lnTo>
                                <a:close/>
                                <a:moveTo>
                                  <a:pt x="75" y="144"/>
                                </a:moveTo>
                                <a:lnTo>
                                  <a:pt x="74" y="144"/>
                                </a:lnTo>
                                <a:lnTo>
                                  <a:pt x="66" y="143"/>
                                </a:lnTo>
                                <a:lnTo>
                                  <a:pt x="77" y="143"/>
                                </a:lnTo>
                                <a:lnTo>
                                  <a:pt x="76" y="143"/>
                                </a:lnTo>
                                <a:lnTo>
                                  <a:pt x="76" y="144"/>
                                </a:lnTo>
                                <a:lnTo>
                                  <a:pt x="75" y="144"/>
                                </a:lnTo>
                                <a:close/>
                              </a:path>
                            </a:pathLst>
                          </a:custGeom>
                          <a:solidFill>
                            <a:srgbClr val="5D5D5E">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Text Box 283"/>
                        <wps:cNvSpPr txBox="1">
                          <a:spLocks noChangeArrowheads="1"/>
                        </wps:cNvSpPr>
                        <wps:spPr bwMode="auto">
                          <a:xfrm>
                            <a:off x="3281" y="1044"/>
                            <a:ext cx="1659" cy="1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67" w:line="201" w:lineRule="auto"/>
                                <w:ind w:left="33" w:right="31"/>
                                <w:jc w:val="center"/>
                                <w:rPr>
                                  <w:rFonts w:ascii="Brandon Grotesque Bold"/>
                                  <w:b/>
                                  <w:sz w:val="30"/>
                                </w:rPr>
                              </w:pPr>
                              <w:r>
                                <w:rPr>
                                  <w:rFonts w:ascii="Brandon Grotesque Bold"/>
                                  <w:b/>
                                  <w:color w:val="FFFFFF"/>
                                  <w:w w:val="90"/>
                                  <w:sz w:val="30"/>
                                </w:rPr>
                                <w:t xml:space="preserve">NORTHERN </w:t>
                              </w:r>
                              <w:r>
                                <w:rPr>
                                  <w:rFonts w:ascii="Brandon Grotesque Bold"/>
                                  <w:b/>
                                  <w:color w:val="FFFFFF"/>
                                  <w:w w:val="95"/>
                                  <w:sz w:val="30"/>
                                </w:rPr>
                                <w:t xml:space="preserve">GEELONG </w:t>
                              </w:r>
                              <w:r>
                                <w:rPr>
                                  <w:rFonts w:ascii="Brandon Grotesque Bold"/>
                                  <w:b/>
                                  <w:color w:val="FFFFFF"/>
                                  <w:sz w:val="30"/>
                                </w:rPr>
                                <w:t>GROWTH AREA</w:t>
                              </w:r>
                            </w:p>
                          </w:txbxContent>
                        </wps:txbx>
                        <wps:bodyPr rot="0" vert="horz" wrap="square" lIns="0" tIns="0" rIns="0" bIns="0" anchor="t" anchorCtr="0" upright="1">
                          <a:noAutofit/>
                        </wps:bodyPr>
                      </wps:wsp>
                      <wps:wsp>
                        <wps:cNvPr id="341" name="Text Box 282"/>
                        <wps:cNvSpPr txBox="1">
                          <a:spLocks noChangeArrowheads="1"/>
                        </wps:cNvSpPr>
                        <wps:spPr bwMode="auto">
                          <a:xfrm>
                            <a:off x="1877" y="4880"/>
                            <a:ext cx="1409"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67" w:line="201" w:lineRule="auto"/>
                                <w:ind w:left="20" w:right="18" w:firstLine="10"/>
                                <w:jc w:val="center"/>
                                <w:rPr>
                                  <w:rFonts w:ascii="Brandon Grotesque Bold"/>
                                  <w:b/>
                                  <w:sz w:val="30"/>
                                </w:rPr>
                              </w:pPr>
                              <w:r>
                                <w:rPr>
                                  <w:rFonts w:ascii="Brandon Grotesque Bold"/>
                                  <w:b/>
                                  <w:color w:val="FFFFFF"/>
                                  <w:w w:val="90"/>
                                  <w:sz w:val="30"/>
                                </w:rPr>
                                <w:t xml:space="preserve">WESTERN GEELONG </w:t>
                              </w:r>
                              <w:r>
                                <w:rPr>
                                  <w:rFonts w:ascii="Brandon Grotesque Bold"/>
                                  <w:b/>
                                  <w:color w:val="FFFFFF"/>
                                  <w:w w:val="95"/>
                                  <w:sz w:val="30"/>
                                </w:rPr>
                                <w:t xml:space="preserve">GROWTH </w:t>
                              </w:r>
                              <w:r>
                                <w:rPr>
                                  <w:rFonts w:ascii="Brandon Grotesque Bold"/>
                                  <w:b/>
                                  <w:color w:val="FFFFFF"/>
                                  <w:sz w:val="30"/>
                                </w:rPr>
                                <w:t>AREA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81" o:spid="_x0000_s1056" style="position:absolute;margin-left:34.3pt;margin-top:1.75pt;width:260.25pt;height:413.8pt;z-index:1552;mso-position-horizontal-relative:page;mso-position-vertical-relative:text" coordorigin="687,15" coordsize="5205,8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">
                <v:shape id="Picture 355" o:spid="_x0000_s1057" type="#_x0000_t75" style="position:absolute;left:2607;top:574;width:3256;height:7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">
                  <v:imagedata r:id="rId58" o:title=""/>
                </v:shape>
                <v:shape id="AutoShape 354" o:spid="_x0000_s1058" style="position:absolute;left:799;top:3652;width:1950;height:1384;visibility:visible;mso-wrap-style:square;v-text-anchor:top" coordsize="1950,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" path="m982,745l939,727r-17,-7l922,887r-11,27l848,881r-8,-11l843,840,808,808,781,779r1,-7l782,770r,-11l782,756r,-3l781,751r,-3l780,746r,-4l779,740r-1,-3l777,734r-1,-2l775,729r-1,-2l813,752r61,68l884,867r38,20l922,720,895,709r-15,-6l773,664r,95l773,770r,2l746,765r-15,-4l705,765r-27,-2l643,739r-14,-1l632,709r31,4l732,727r34,4l767,733r1,3l768,738r1,3l770,743r1,2l771,748r1,2l772,753r1,3l773,759r,-95l144,435,101,421,57,418,,912r93,11l83,1005r210,328l704,1383r5,l751,1008r182,21l924,1008,901,948r14,-34l982,745m1257,501r-47,l1213,501r3,1l1220,503r4,2l1229,508r5,2l1239,511r6,-2l1250,509r4,-3l1257,501m1480,253r-1,-4l1478,248r-3,-1l1469,246r-7,-3l1457,235r,-7l1461,214r,-9l1460,199r-3,-4l1453,194r-1,l1444,194r-6,l1418,183r-12,-7l1386,169r-4,-6l1380,156r,-13l1380,136r-2,-4l1376,131r-3,-3l1364,121r-2,-4l1362,113r,-4l1366,101r6,-8l1379,90r3,l1390,91r8,3l1407,99r6,6l1428,109r14,-4l1443,104r2,-2l1446,91r,-1l1447,86r3,-5l1450,78r-1,-4l1447,72r-6,-2l1440,70r-7,-1l1415,70r-8,-2l1405,67r-8,-6l1384,49r-6,-4l1371,43r-6,1l1356,52r-10,12l1343,66r-3,1l1337,66r-2,-1l1329,54r-3,-5l1319,38r-6,-8l1308,21r-4,-7l1302,11r-2,-3l1296,3,1293,r-3,l1287,r-3,1l1279,4r-7,2l1266,8r-6,l1254,8r-4,-1l1249,11r-5,-2l1234,13r-92,4l1131,18r-14,2l1110,21r-14,3l1082,27r-10,2l1053,33r-6,2l1038,38r-17,5l1010,46r-9,3l984,55r-8,3l949,66r-5,2l934,73r-8,3l916,81r-6,3l904,87r-6,3l887,96r-8,5l870,105r-1,2l869,108r-1,1l867,110r-1,1l865,112r-1,1l846,124r-13,9l817,143r-16,8l780,162r1,4l793,224,776,360,750,584r18,6l762,639r124,46l976,722r10,-60l1017,620r48,-21l1116,485r43,1l1205,501r5,l1257,501r2,-3l1260,485r1,-9l1263,458r1,-4l1265,450r5,-5l1275,443r7,1l1284,446r3,3l1288,452r1,7l1290,462r6,11l1299,480r4,8l1310,494r6,4l1319,499r5,l1328,497r7,-6l1340,483r4,-11l1348,468r3,-2l1352,466r7,l1366,470r7,3l1381,475r7,l1390,474r2,-5l1392,466r-2,-10l1390,450r,-6l1391,443r3,-11l1397,423r-1,-10l1394,407r-3,-2l1389,403r-6,-1l1379,400r-2,-1l1376,396r-1,-6l1375,388r2,-3l1383,383r20,-3l1411,375r1,-2l1413,373r3,-6l1417,360r-1,-5l1416,354r-4,-6l1408,347r-8,1l1394,349r-1,1l1387,354r-1,l1382,354r-1,l1376,350r-1,-2l1373,337r1,-6l1379,318r3,-4l1384,312r11,-9l1409,295r2,-1l1425,285r10,-5l1459,275r5,-4l1466,269r9,-7l1476,260r1,l1477,259r1,-1l1479,257r1,-1l1480,253t45,655l1459,832r-5,l1388,825r120,81l1525,908m1950,768l1584,724r-6,70l1553,790r-5,5l1535,914r197,121l1763,1051r54,19l1907,1095r3,-2l1922,998r25,-204l1950,768e" fillcolor="#d1d1d1" stroked="f">
                  <v:fill opacity="52428f"/>
                  <v:path arrowok="t" o:connecttype="custom" o:connectlocs="848,4534;782,4423;780,4399;775,4382;922,4373;773,4425;629,4391;768,4389;772,4403;101,4074;704,5036;915,4567;1220,4156;1250,4162;1475,3900;1461,3858;1438,3847;1380,3796;1362,3770;1382,3743;1442,3758;1450,3734;1433,3722;1378,3698;1340,3720;1313,3683;1293,3653;1266,3661;1234,3666;1082,3680;1010,3699;934,3726;887,3749;867,3763;817,3796;750,4237;1017,4273;1257,4154;1265,4103;1288,4105;1310,4147;1340,4136;1366,4123;1392,4119;1394,4085;1383,4055;1377,4038;1416,4020;1400,4001;1382,4007;1379,3971;1425,3938;1476,3913;1480,3906;1525,4561;1535,4567;1922,4651" o:connectangles="0,0,0,0,0,0,0,0,0,0,0,0,0,0,0,0,0,0,0,0,0,0,0,0,0,0,0,0,0,0,0,0,0,0,0,0,0,0,0,0,0,0,0,0,0,0,0,0,0,0,0,0,0,0,0,0,0"/>
                </v:shape>
                <v:shape id="Picture 353" o:spid="_x0000_s1059" type="#_x0000_t75" style="position:absolute;left:1700;top:4398;width:170;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">
                  <v:imagedata r:id="rId59" o:title=""/>
                </v:shape>
                <v:shape id="AutoShape 352" o:spid="_x0000_s1060" style="position:absolute;left:702;top:4626;width:714;height:2020;visibility:visible;mso-wrap-style:square;v-text-anchor:top" coordsize="714,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" path="m614,2020r-35,-29l487,1952,195,1885,41,1853,,1850,,,217,340r7,10l714,1121r-7,60l706,1191r-53,482l620,1973r-6,l613,1978r6,5l614,2020xm619,1977r-5,-4l620,1973r-1,4xe" fillcolor="#e8e8e8" stroked="f">
                  <v:fill opacity="52428f"/>
                  <v:path arrowok="t" o:connecttype="custom" o:connectlocs="614,6646;579,6617;487,6578;195,6511;41,6479;0,6476;0,4626;217,4966;224,4976;714,5747;707,5807;706,5817;653,6299;620,6599;614,6599;613,6604;619,6609;614,6646;619,6603;614,6599;620,6599;619,6603" o:connectangles="0,0,0,0,0,0,0,0,0,0,0,0,0,0,0,0,0,0,0,0,0,0"/>
                </v:shape>
                <v:shape id="Picture 351" o:spid="_x0000_s1061" type="#_x0000_t75" style="position:absolute;left:702;top:4626;width:714;height:2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">
                  <v:imagedata r:id="rId60" o:title=""/>
                </v:shape>
                <v:shape id="AutoShape 350" o:spid="_x0000_s1062" style="position:absolute;left:702;top:6484;width:781;height:755;visibility:visible;mso-wrap-style:square;v-text-anchor:top" coordsize="78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" path="m,736l,,38,3,242,48r240,54l504,112r85,52l617,179r35,19l781,234r-2,18l738,566r-161,l567,566r-18,5l536,575r-23,4l495,581r-14,4l448,596r-11,5l423,604r-13,1l397,607r-11,3l375,611r-10,4l354,620r-25,10l317,634r-11,3l292,642r-12,2l269,646r-11,3l243,651r-11,2l202,659r-9,4l181,670r-10,4l159,679r-13,4l136,686r-11,4l113,693r-11,5l90,702r-11,6l51,720r-14,4l24,728,,736xm683,754r-6,-14l671,730r-7,-13l658,706r-7,-10l645,685r-5,-9l635,668r-3,-7l627,651r-1,-7l622,634r-2,-8l615,618r-4,-11l607,598r-4,-8l598,582r-5,-8l587,569r-10,-3l738,566,716,730r-33,24xe" fillcolor="#e8e8e8" stroked="f">
                  <v:fill opacity="52428f"/>
                  <v:path arrowok="t" o:connecttype="custom" o:connectlocs="0,6485;242,6533;504,6597;617,6664;781,6719;738,7051;567,7051;536,7060;495,7066;448,7081;423,7089;397,7092;375,7096;354,7105;317,7119;292,7127;269,7131;243,7136;202,7144;181,7155;159,7164;136,7171;113,7178;90,7187;51,7205;24,7213;683,7239;671,7215;658,7191;645,7170;635,7153;627,7136;622,7119;615,7103;607,7083;598,7067;587,7054;738,7051;683,7239" o:connectangles="0,0,0,0,0,0,0,0,0,0,0,0,0,0,0,0,0,0,0,0,0,0,0,0,0,0,0,0,0,0,0,0,0,0,0,0,0,0,0"/>
                </v:shape>
                <v:shape id="Picture 349" o:spid="_x0000_s1063" type="#_x0000_t75" style="position:absolute;left:702;top:6484;width:781;height: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">
                  <v:imagedata r:id="rId61" o:title=""/>
                </v:shape>
                <v:shape id="Freeform 348" o:spid="_x0000_s1064" style="position:absolute;left:702;top:7050;width:683;height:1211;visibility:visible;mso-wrap-style:square;v-text-anchor:top" coordsize="683,1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" path="m368,1210l,1210,,170r24,-8l37,158r14,-4l79,142r11,-6l102,132r11,-5l125,124r11,-4l146,117r13,-4l171,108r10,-4l193,97r9,-4l232,87r11,-2l258,83r11,-3l280,78r12,-2l306,71r11,-3l329,64,354,54r11,-5l375,45r11,-1l397,41r13,-2l423,38r14,-3l448,30,481,19r14,-4l513,13,536,9,549,5,567,r10,l587,3r6,5l598,16r5,8l607,32r4,9l615,52r5,8l622,68r4,10l627,85r5,10l635,102r5,8l645,119r6,11l658,140r6,11l671,164r6,10l683,188r-15,11l659,214r1,27l637,443,623,568r-8,75l614,653r35,5l663,690r-6,73l618,827r-69,38l485,934r-81,128l401,1067r-16,29l372,1179r-4,31xe" fillcolor="#e8e8e8" stroked="f">
                  <v:fill opacity="52428f"/>
                  <v:path arrowok="t" o:connecttype="custom" o:connectlocs="0,8261;24,7213;51,7205;90,7187;113,7178;136,7171;159,7164;181,7155;202,7144;243,7136;269,7131;292,7127;317,7119;354,7105;375,7096;397,7092;423,7089;448,7081;495,7066;536,7060;567,7051;587,7054;598,7067;607,7083;615,7103;622,7119;627,7136;635,7153;645,7170;658,7191;671,7215;683,7239;659,7265;637,7494;615,7694;649,7709;657,7814;549,7916;404,8113;385,8147;368,8261" o:connectangles="0,0,0,0,0,0,0,0,0,0,0,0,0,0,0,0,0,0,0,0,0,0,0,0,0,0,0,0,0,0,0,0,0,0,0,0,0,0,0,0,0"/>
                </v:shape>
                <v:shape id="Picture 347" o:spid="_x0000_s1065" type="#_x0000_t75" style="position:absolute;left:702;top:7050;width:683;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">
                  <v:imagedata r:id="rId62" o:title=""/>
                </v:shape>
                <v:shape id="AutoShape 346" o:spid="_x0000_s1066" style="position:absolute;left:3270;top:5074;width:415;height:1654;visibility:visible;mso-wrap-style:square;v-text-anchor:top" coordsize="415,1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" path="m404,612r-109,l242,430,208,366,162,306r-9,-14l110,234,138,,335,118r11,8l341,140r33,66l415,376r,118l404,612xm393,718r-109,l285,716r-1,-2l283,712r-3,-2l277,708r-4,-2l273,705r-1,-1l272,698r,-8l272,686r1,-4l275,678r1,-2l280,672r3,-2l284,666r1,-2l286,658r,-6l286,648r10,-2l292,610r3,2l404,612r-8,86l393,718xm362,902r-155,l210,900r6,l222,896r5,-2l231,892r1,-2l234,886r1,-6l236,876r-1,-6l234,864r-1,-2l232,858r-1,-4l231,848r,-4l231,840r2,-4l236,832r3,-6l247,818r4,-4l254,810r3,-2l258,804r1,-2l265,796r3,l270,794r2,-4l274,788r1,-4l274,780r-2,-4l268,772r-4,-4l256,764r-2,-2l253,760r-2,-2l249,756r-2,l246,754r-6,l239,752r-2,-8l237,740r,-2l237,736r1,-4l239,730r2,-2l244,722r4,-4l251,714r2,-2l255,710r3,-2l262,706r3,l268,704r4,l273,705r,1l273,712r2,4l276,716r2,2l393,718r-15,80l362,902xm,1654r3,-4l7,1636r8,-18l21,1612r4,-12l32,1588r-1,-24l29,1556r-1,-4l26,1544r-1,-4l25,1520r,-6l21,1500r-1,-22l21,1466r3,-8l23,1444r2,-6l30,1424r9,-14l61,1392r30,-22l92,1362,69,1312r3,-4l74,1304r1,-4l76,1296r1,-8l78,1284r1,-6l79,1262r-1,-4l77,1256r-2,-4l73,1250r-1,-4l70,1244r-2,l65,1242r-2,-2l61,1240r-2,-2l51,1230r-3,-2l46,1224r-3,-2l41,1218r-2,-2l39,1212r-1,-2l38,1204r-1,-2l36,1200r-1,-2l35,1196r1,-6l35,1186r-1,-2l33,1178r,-4l33,1170r1,-2l34,1156r,-8l34,1142r,-4l33,1128r,-6l34,1116r,-10l34,1102r-1,-6l32,1094r,-6l31,1086r-2,-4l27,1078r-2,-2l22,1074r-3,-6l16,1066r-1,-2l14,1060r-1,-2l13,1054r2,-10l17,1040r1,-6l20,1028r1,-4l22,1018r,-6l22,1008r,-2l23,1002r2,-4l26,992r1,-2l30,980r1,-6l32,972r1,-4l34,960r-1,-4l32,954r-1,-4l31,946r-2,-4l29,932r,-4l30,924r2,-6l35,914r2,-4l39,908r,-2l40,904r1,-2l44,898r2,-4l49,890r3,-4l57,882r4,-2l69,880r11,6l85,890r3,2l93,896r4,4l100,902r2,4l106,910r4,4l114,918r5,4l124,926r5,2l134,930r223,l345,1008r-17,100l308,1196r-10,58l277,1332r-21,48l252,1390r-5,12l195,1494r-69,74l72,1606,,1654xm357,930r-208,l153,928r4,-4l162,922r5,-6l171,910r9,-10l184,898r6,l193,900r3,2l362,902r-5,28xe" fillcolor="#e8e8e8" stroked="f">
                  <v:fill opacity="52428f"/>
                  <v:path arrowok="t" o:connecttype="custom" o:connectlocs="162,5381;346,5201;404,5687;283,5787;273,5780;273,5757;284,5741;286,5723;396,5773;216,5975;234,5961;233,5937;231,5915;251,5889;265,5871;275,5859;256,5839;247,5831;237,5815;241,5803;255,5785;272,5779;275,5791;362,5977;21,6687;28,6627;21,6575;25,6513;92,6437;76,6371;78,6333;70,6319;59,6313;41,6293;37,6277;35,6261;34,6243;33,6203;33,6171;27,6153;15,6139;17,6115;22,6087;26,6067;33,6043;31,6021;32,5993;40,5979;52,5961;85,5965;102,5981;124,6001;328,6183;252,6465;0,6729;162,5997;190,5973" o:connectangles="0,0,0,0,0,0,0,0,0,0,0,0,0,0,0,0,0,0,0,0,0,0,0,0,0,0,0,0,0,0,0,0,0,0,0,0,0,0,0,0,0,0,0,0,0,0,0,0,0,0,0,0,0,0,0,0,0"/>
                </v:shape>
                <v:shape id="Picture 345" o:spid="_x0000_s1067" type="#_x0000_t75" style="position:absolute;left:3270;top:5074;width:415;height:1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">
                  <v:imagedata r:id="rId63" o:title=""/>
                </v:shape>
                <v:shape id="Freeform 344" o:spid="_x0000_s1068" style="position:absolute;left:1335;top:5745;width:1108;height:1343;visibility:visible;mso-wrap-style:square;v-text-anchor:top" coordsize="1108,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" path="m1105,1342l814,1140,62,934,45,926r6,-61l38,820,,816,91,,315,350,873,891r28,29l934,976r71,183l1108,1337r-3,5xe" fillcolor="#e8e8e8" stroked="f">
                  <v:fill opacity="52428f"/>
                  <v:path arrowok="t" o:connecttype="custom" o:connectlocs="1105,7088;814,6886;62,6680;45,6672;51,6611;38,6566;0,6562;91,5746;315,6096;873,6637;901,6666;934,6722;1005,6905;1108,7083;1105,7088" o:connectangles="0,0,0,0,0,0,0,0,0,0,0,0,0,0,0"/>
                </v:shape>
                <v:shape id="Picture 343" o:spid="_x0000_s1069" type="#_x0000_t75" style="position:absolute;left:1335;top:5745;width:1108;height: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">
                  <v:imagedata r:id="rId64" o:title=""/>
                </v:shape>
                <v:shape id="AutoShape 342" o:spid="_x0000_s1070" style="position:absolute;left:702;top:29;width:2076;height:3620;visibility:visible;mso-wrap-style:square;v-text-anchor:top" coordsize="2076,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" path="m1718,1620r-1361,l357,1600r4,-20l352,1560r-8,l334,1540r-2,l330,1520r-18,l309,1500r-28,l262,1480r-103,l158,1460r-4,l138,1440r-5,l131,1420r-28,l96,1400r-19,l71,1380r-6,l61,1360r-1,l56,1340r-3,l47,1320r-6,l38,1300r-2,l37,1280r1,l41,1260r8,l54,1240r8,l61,1220r-4,-20l48,1200,34,1180r-10,l21,1160r-4,l19,1140r10,-40l27,1100,15,1080,,1060r,-20l5,1020r3,l4,1000r73,l86,980,84,960,64,880r5,-40l4,740r-4,l,,1325,r3,20l1508,620r57,200l1568,820r49,260l69,1080r-6,40l1624,1120r94,500xm43,1000r-43,l,940r16,l20,960r5,l30,980r4,l43,1000xm1624,1120r-1524,l106,1080r1511,l1624,1120xm217,1500r-48,l162,1480r65,l217,1500xm1185,3400r-22,l1161,3380r-2,-20l1160,3340r5,l1167,3320r2,-20l1165,3300r-5,-20l1146,3280r-6,-20l1073,3260r-12,-20l1043,3220r-21,-20l1017,3180r-11,l1000,3160r-570,l430,3140r21,l452,3120r-11,l441,3100r-1,l440,3080r-30,l410,3060r33,l443,3040r-3,l439,3020r15,l453,3000r1,l455,2980r-4,l450,2960r-1,l448,2940r-27,l420,2920r-2,l418,2900r-30,l389,2880r29,l420,2860r39,l462,2840r5,l469,2820r3,l474,2800r3,l478,2780r16,l498,2760r8,l508,2740r12,l523,2720r5,l527,2700r-14,l509,2680r1,l511,2660r23,l543,2640r28,l573,2620r-5,l567,2600r-7,l560,2580r1,l562,2560r2,l565,2540r,-20l567,2500r-2,l566,2480r-1,l558,2460r-10,l546,2440r-5,l540,2420r-1,l537,2400r14,l556,2380r21,l578,2360r-9,l563,2340r-2,l559,2320r-2,l556,2300r-63,l497,2280r7,l504,2260r-4,l495,2240r-5,l487,2220r1,l490,2200r2,l497,2160r20,l527,2140r22,l553,2120r1,l556,2100r-14,l540,2080r-4,l531,2060r3,-20l546,2040r4,-20l551,2020r-4,-20l470,2000r,-20l471,1980r2,-20l475,1940r-2,l470,1920r-13,l450,1900r-1,l451,1880r5,l455,1860r-8,l435,1840r-152,l281,1820r6,l290,1800r5,l296,1780r4,l361,1720r8,l371,1700r-7,-20l360,1660r-3,l361,1640r-1,l356,1620r1363,l1871,2420r1,20l1776,3180r6,20l1910,3380r-729,l1185,3400xm519,2020r-53,l469,2000r54,l519,2020xm507,2040r-42,l465,2020r50,l507,2040xm539,2320r-43,l492,2300r51,l539,2320xm519,2340r-9,l503,2320r20,l519,2340xm401,2920r-8,l392,2900r12,l401,2920xm445,3140r-2,l442,3120r5,l445,3140xm968,3180r-520,l447,3160r525,l968,3180xm940,3200r-479,l457,3180r487,l940,3200xm913,3240r-221,l693,3220r-156,l529,3200r405,l923,3220r-10,20xm604,3240r-59,l546,3220r67,l604,3240xm647,3240r-4,l642,3220r13,l647,3240xm547,3260r-26,l519,3240r31,l547,3260xm895,3260r-204,l692,3240r203,l895,3260xm698,3280r-17,l682,3260r18,l698,3280xm903,3280r-118,l783,3260r119,l903,3280xm1097,3280r-7,l1086,3260r17,l1097,3280xm702,3300r-17,l683,3280r17,l702,3300xm844,3300r-61,l784,3280r56,l844,3300xm851,3320r-52,l795,3300r56,l851,3320xm830,3340r-4,-20l838,3320r-8,20xm2075,3620r-396,-60l1456,3540r-175,l1276,3520r4,l1285,3500r3,l1285,3480r-30,l1251,3460r-6,l1245,3440r-1,l1241,3420r-41,l1198,3400r-5,l1190,3380r720,l2075,3620xm1212,3440r-5,l1205,3420r10,l1212,3440xm1381,3579r1,-19l1355,3560r-5,-20l1456,3540r-75,39xm1381,3580r-1,l1381,3579r,1xe" fillcolor="#e8e8e8" stroked="f">
                  <v:fill opacity="52428f"/>
                  <v:path arrowok="t" o:connecttype="custom" o:connectlocs="344,1589;262,1509;103,1449;56,1369;38,1309;57,1229;29,1129;4,1029;0,769;1617,1109;0,969;1624,1149;162,1509;1160,3369;1146,3309;1006,3209;441,3129;440,3069;450,2989;388,2929;469,2849;506,2789;509,2709;568,2649;565,2569;558,2489;551,2429;559,2349;500,2289;497,2189;542,2129;551,2049;475,1969;456,1909;290,1829;364,1709;1871,2449;519,2049;465,2049;539,2349;393,2949;447,3149;940,3229;693,3249;545,3269;655,3249;895,3289;682,3289;903,3309;685,3329;840,3309;830,3369;1281,3569;1251,3489;1193,3429;1215,3449;1381,3608" o:connectangles="0,0,0,0,0,0,0,0,0,0,0,0,0,0,0,0,0,0,0,0,0,0,0,0,0,0,0,0,0,0,0,0,0,0,0,0,0,0,0,0,0,0,0,0,0,0,0,0,0,0,0,0,0,0,0,0,0"/>
                </v:shape>
                <v:shape id="Picture 341" o:spid="_x0000_s1071" type="#_x0000_t75" style="position:absolute;left:702;top:29;width:2076;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">
                  <v:imagedata r:id="rId65" o:title=""/>
                </v:shape>
                <v:shape id="AutoShape 340" o:spid="_x0000_s1072" style="position:absolute;left:2322;top:1091;width:1397;height:4085;visibility:visible;mso-wrap-style:square;v-text-anchor:top" coordsize="1397,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" path="m889,2358r-549,l341,2343r-35,-4l302,2334,195,2185r-17,-31l172,2132r-2,-18l170,2088r2,-13l200,1848r33,-257l245,1496r15,-113l259,1367,,,801,862r215,332l1025,1209r-2,1l973,1629r-1,13l961,1736r381,48l1302,2115r-387,l903,2221r-14,137xm1296,2163l915,2115r387,l1296,2163xm856,2681r-9,l849,2661,723,2635r-41,-7l496,2599r-11,-14l318,2355r22,3l889,2358r-8,74l880,2446r-14,140l864,2599r-6,64l856,2681xm1289,4085l821,3800r-55,-34l749,3739r1,-15l778,3475r5,-50l795,3303r12,-127l815,3088r6,-53l811,3032,621,2770,511,2619r212,44l847,2681r9,l856,2683r16,3l895,2693r15,4l923,2702r21,8l961,2717r16,7l990,2731r44,25l1090,2800r6,3l1102,2807r6,5l1119,2822r7,6l1135,2838r14,14l1171,2879r15,17l1209,2920r25,25l1252,2962r13,12l1279,2986r27,23l1332,3029r-15,114l1288,3383r-12,96l1262,3600r-104,l1136,3798r17,2l1361,3800r-2,24l1358,3833r-26,225l1322,4081r-33,4xm1261,3613r-103,-13l1262,3600r-1,13xm1361,3800r-208,l1202,3687r38,7l1234,3745r11,1l1239,3800r122,xm1361,3800r-122,l1242,3799r2,-1l1246,3797r2,-2l1250,3794r3,-2l1255,3791r2,-2l1259,3787r1,-2l1262,3783r3,-2l1293,3747r1,-2l1296,3743r2,-2l1300,3739r2,-2l1304,3735r3,-1l1309,3732r2,-2l1314,3729r2,-2l1328,3722r16,-4l1364,3718r11,2l1396,3724r-1,5l1369,3729r-1,12l1361,3800xm1387,3731r-18,-2l1395,3729r-8,2xe" fillcolor="#e8e8e8" stroked="f">
                  <v:fill opacity="52428f"/>
                  <v:path arrowok="t" o:connecttype="custom" o:connectlocs="341,3434;195,3276;170,3205;200,2939;260,2474;801,1953;1023,2301;961,2827;915,3206;1296,3254;1296,3254;849,3752;496,3690;340,3449;880,3537;858,3754;821,4891;750,4815;795,4394;821,4126;511,3710;856,3772;895,3784;944,3801;990,3822;1096,3894;1119,3913;1149,3943;1209,4011;1265,4065;1332,4120;1276,4570;1136,4889;1359,4915;1322,5172;1158,4691;1361,4891;1240,4785;1239,4891;1361,4891;1242,4890;1248,4886;1255,4882;1260,4876;1293,4838;1298,4832;1304,4826;1311,4821;1328,4813;1375,4811;1395,4820;1361,4891;1395,4820" o:connectangles="0,0,0,0,0,0,0,0,0,0,0,0,0,0,0,0,0,0,0,0,0,0,0,0,0,0,0,0,0,0,0,0,0,0,0,0,0,0,0,0,0,0,0,0,0,0,0,0,0,0,0,0,0"/>
                </v:shape>
                <v:shape id="Picture 339" o:spid="_x0000_s1073" type="#_x0000_t75" style="position:absolute;left:2322;top:1091;width:1397;height:4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">
                  <v:imagedata r:id="rId66" o:title=""/>
                </v:shape>
                <v:shape id="AutoShape 338" o:spid="_x0000_s1074" style="position:absolute;left:1974;top:3629;width:1154;height:1214;visibility:visible;mso-wrap-style:square;v-text-anchor:top" coordsize="1154,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" path="m366,2l254,2,261,r98,l366,2xm164,88r-3,l159,86r-1,-2l156,80r-2,-4l149,68r-3,-4l143,58r-3,-4l137,48r-4,-6l131,36r-2,-4l128,32,211,6,221,4,239,2r142,l388,4r8,l403,6r8,l418,8r7,l732,58r33,6l190,64r-3,2l185,68r-3,2l179,72r-2,4l170,84r-3,2l164,88xm885,132r-632,l256,130r7,l266,128r3,-2l270,124r1,-2l271,118r,-4l272,112r1,-4l274,106r1,-4l276,100r-1,-4l274,94r-3,-2l268,90r-36,l230,88r-3,-2l224,84r-4,-2l217,78r-3,-2l211,72r-2,-2l206,68r-4,-2l199,64r566,l788,68r21,8l849,82r36,50xm213,374r-9,l202,370r-1,-4l200,364r,-2l200,356r,-4l201,348r2,-2l204,342r3,-2l210,336r3,-2l217,330r4,-2l226,324r5,-2l236,318r5,-2l244,314r2,-2l250,308r3,-2l256,304r6,l268,302r10,-2l283,298r4,-2l290,294r2,-2l294,290r5,-4l302,284r2,-4l306,278r,-4l306,272r-1,-2l303,268r-6,l293,266r-3,l288,264r-2,-2l285,258r-1,-2l284,252r,-4l285,244r2,-4l288,238r,-8l288,228r,-4l287,222r-2,-4l284,216r-3,-2l261,214r-3,-2l252,210r-3,-2l246,206r-3,-2l239,202r-4,-2l232,198r-8,-4l215,192r-3,-2l207,184r-1,-2l205,176r,-10l205,164r,-4l205,156r-2,-2l202,152r-3,-2l193,144r-2,-2l190,140r-1,-4l189,132r1,-4l192,124r2,-2l196,118r3,-2l202,114r8,l214,116r3,l220,118r3,2l228,120r3,2l233,124r2,2l237,128r3,2l243,132r642,l1055,366r-828,l223,368r-4,2l217,370r-2,2l213,374xm1144,498r-929,l218,496r1,-2l218,492r-2,-14l216,470r1,-4l220,456r1,-4l222,448r1,-6l223,438r,-4l222,432r-2,-4l218,426r-2,-2l214,424r-3,-2l205,422r-2,-2l203,418r,-2l204,414r2,-2l210,410r5,-2l220,406r4,l228,404r3,l235,400r3,-2l241,392r1,-4l243,384r,-4l243,378r-1,-4l239,370r-2,-2l234,366r821,l1118,452r22,34l1144,498xm38,712r-34,l1,710,,708r,-2l,702r1,-2l2,698r2,-4l7,690r2,-4l11,684r2,-4l18,672r2,-4l22,666r1,-4l26,658r4,-8l32,646r3,-2l38,640r4,-2l45,634r6,-4l54,628r4,-4l62,622r3,-2l67,616r2,-2l70,610r1,-2l71,606r-1,-4l68,600r-2,-2l62,596r-2,-4l57,590r-2,-2l53,584r-5,-6l45,574,40,564r-2,-2l36,558r-3,-4l31,552r-1,-4l30,544r,-2l32,540r2,l36,538r7,l46,536r21,l71,534r2,l79,530r2,-2l82,524r2,-2l85,518r1,-4l86,508r1,-6l87,498r,-4l88,490r1,-4l90,482r1,-4l94,472r2,-2l99,468r5,l106,470r2,l110,472r1,2l111,476r,2l112,482r2,4l119,496r,2l120,502r2,4l124,510r2,2l128,514r3,4l134,520r5,4l1151,524r2,8l1152,552r-1,24l1139,710,41,710r-3,2xm1151,524r-1004,l150,522r3,l155,520r4,-4l161,512r2,-4l165,506r1,-4l168,498r2,-2l172,494r2,-2l182,492r3,2l188,496r3,l194,498r950,l1151,524xm372,816r-54,-6l305,808r-17,-2l283,806,37,780r2,-4l40,774r1,-4l41,768r1,-4l44,758r1,-2l46,752r2,-4l49,744r2,-6l52,736r1,-4l55,728r,-4l55,720r-1,-2l52,716r-3,-4l45,712r-4,-2l1139,710r-2,12l1135,746r-727,l402,812r-25,l372,816xm28,714r-15,l9,712r23,l28,714xm1084,1214l921,1170r-9,-2l731,1118r3,-2l746,1020,774,790,408,746r727,l1109,1002r-1,8l1091,1162r-7,52xm402,816r-25,-4l402,812r,4xe" fillcolor="#e8e8e8" stroked="f">
                  <v:fill opacity="52428f"/>
                  <v:path arrowok="t" o:connecttype="custom" o:connectlocs="161,3718;143,3688;211,3636;411,3636;185,3698;885,3762;271,3752;276,3730;227,3716;206,3698;885,3762;200,3986;213,3964;244,3944;278,3930;302,3914;297,3898;284,3882;288,3854;252,3840;224,3824;205,3794;191,3772;196,3748;223,3750;243,3762;215,4002;218,4122;223,4072;214,4054;206,4042;235,4030;242,4004;1144,4128;1,4330;18,4302;35,4274;62,4252;70,4232;53,4214;31,4182;43,4168;82,4154;87,4124;99,4098;111,4108;124,4140;1153,4162;147,4154;165,4136;185,4124;318,4440;41,4400;49,4374;54,4348;1135,4376;9,4342;734,4746;1091,4792" o:connectangles="0,0,0,0,0,0,0,0,0,0,0,0,0,0,0,0,0,0,0,0,0,0,0,0,0,0,0,0,0,0,0,0,0,0,0,0,0,0,0,0,0,0,0,0,0,0,0,0,0,0,0,0,0,0,0,0,0,0,0"/>
                </v:shape>
                <v:shape id="Picture 337" o:spid="_x0000_s1075" type="#_x0000_t75" style="position:absolute;left:1974;top:3629;width:1154;height: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">
                  <v:imagedata r:id="rId67" o:title=""/>
                </v:shape>
                <v:shape id="AutoShape 336" o:spid="_x0000_s1076" style="position:absolute;left:1827;top:4507;width:873;height:472;visibility:visible;mso-wrap-style:square;v-text-anchor:top" coordsize="87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" path="m596,142r-526,l74,140r250,l341,r41,16l596,142xm192,100r-88,l106,98r3,l111,96r3,-2l116,92r2,-4l120,86r2,-4l124,80r2,-4l128,72r1,-2l131,66r3,-2l137,62r3,-4l143,56r1,l146,54r1,-4l148,48r,-4l148,42r-1,-4l147,36r-1,-4l146,30r53,8l192,100xm324,140r-243,l89,136r2,-4l92,130r1,-2l93,126r-1,-2l91,122r-2,l87,120r-2,-2l82,114r-1,-2l80,110r,-2l80,106r2,-2l84,102r4,-2l91,98r10,l104,100r88,l189,124r70,8l268,134r56,6xm234,444r-8,l219,440r-1,l213,434r-3,-2l208,428r-2,-2l204,426r-2,-2l200,422r-4,-2l194,420r-2,-2l189,414r-2,-2l185,410r-2,-2l181,406r-2,-2l176,402r-3,-2l171,396r-2,-2l168,390r-1,-4l166,380r1,-2l167,374r1,-4l171,362r3,-4l176,352r2,-2l180,346r1,-6l182,336r,-2l182,330r-2,-2l179,324r-2,-2l173,320r-3,-4l166,312r-4,-2l159,308r-3,-2l153,304r-2,-2l149,300r,-4l149,290r-1,-2l148,286r-1,-4l146,280r-1,-2l142,278r-3,-2l135,276r-3,-2l129,272r-3,-2l122,268r-3,l117,266r-2,-4l112,260r-2,-4l106,250r-1,-4l103,244r-3,-2l98,240r-2,-2l89,236r-4,-2l81,232r-4,l64,226r-4,l56,224r-3,-2l49,222r-8,-4l38,216r-4,-4l30,210r-4,-2l22,206r-3,-2l13,200r-3,-2l7,194,5,192,4,188,2,186,,182r,-2l,176r,-2l1,170r1,-2l4,164r2,-4l8,156r3,-2l15,150r3,-2l23,144r4,-2l29,140r4,-2l37,138r4,2l44,140r7,2l596,142r128,76l872,258r-24,42l730,366r-88,48l279,414r-7,4l265,422r-3,2l260,426r-3,2l255,430r-3,2l249,434r-3,2l243,438r-1,2l238,442r-4,2xm443,472r-13,l425,470r-50,l372,468r-4,l357,464r-5,-2l346,460r-5,-2l336,454r-4,-4l328,448r-3,-4l321,440r-4,-2l312,438r-4,-2l302,430r-4,-4l293,422r-2,-2l288,416r-2,-2l642,414r-36,20l567,434r-5,2l557,436r-6,4l547,442r-4,2l538,444r-3,2l531,446r-4,2l519,448r-3,2l468,450r-3,2l462,456r-4,4l452,466r-3,2l446,470r-3,2xm595,440r-1,l590,436r-3,l582,434r24,l595,440xm481,452r-4,l473,450r12,l481,452xm511,452r-6,l497,450r19,l511,452xm414,472r-16,l389,470r31,l414,472xe" fillcolor="#e8e8e8" stroked="f">
                  <v:fill opacity="52428f"/>
                  <v:path arrowok="t" o:connecttype="custom" o:connectlocs="341,4507;106,4605;118,4595;128,4579;140,4565;148,4555;146,4539;81,4647;93,4633;85,4625;80,4613;101,4605;268,4641;218,4947;204,4933;192,4925;181,4913;169,4901;167,4881;178,4857;182,4837;170,4823;153,4811;148,4795;142,4785;126,4777;112,4767;100,4749;81,4739;53,4729;30,4717;10,4705;0,4689;2,4675;15,4657;33,4645;596,4649;642,4921;260,4933;246,4943;443,4979;368,4975;336,4961;317,4945;293,4929;606,4941;547,4949;527,4955;462,4963;443,4979;582,4941;473,4957;497,4957;389,4977" o:connectangles="0,0,0,0,0,0,0,0,0,0,0,0,0,0,0,0,0,0,0,0,0,0,0,0,0,0,0,0,0,0,0,0,0,0,0,0,0,0,0,0,0,0,0,0,0,0,0,0,0,0,0,0,0,0"/>
                </v:shape>
                <v:shape id="Picture 335" o:spid="_x0000_s1077" type="#_x0000_t75" style="position:absolute;left:1827;top:4507;width:873;height: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">
                  <v:imagedata r:id="rId68" o:title=""/>
                </v:shape>
                <v:shape id="AutoShape 334" o:spid="_x0000_s1078" style="position:absolute;left:2766;top:3677;width:38;height:14;visibility:visible;mso-wrap-style:square;v-text-anchor:top" coordsize="3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" path="m26,14l,10,2,,36,7r1,l27,7r-1,7xm38,9l27,7r10,l38,9xe" fillcolor="#e8e8e8" stroked="f">
                  <v:fill opacity="52428f"/>
                  <v:path arrowok="t" o:connecttype="custom" o:connectlocs="26,3691;0,3687;2,3677;36,3684;37,3684;27,3684;26,3691;38,3686;27,3684;37,3684;38,3686" o:connectangles="0,0,0,0,0,0,0,0,0,0,0"/>
                </v:shape>
                <v:shape id="Picture 333" o:spid="_x0000_s1079" type="#_x0000_t75" style="position:absolute;left:2766;top:3677;width:38;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">
                  <v:imagedata r:id="rId69" o:title=""/>
                </v:shape>
                <v:shape id="AutoShape 332" o:spid="_x0000_s1080" style="position:absolute;left:1427;top:5035;width:518;height:701;visibility:visible;mso-wrap-style:square;v-text-anchor:top" coordsize="518,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" path="m3,700l,695,80,r5,2l517,323,489,573r-471,l3,700xm483,627l18,573r471,l483,627xe" fillcolor="#e8e8e8" stroked="f">
                  <v:fill opacity="52428f"/>
                  <v:path arrowok="t" o:connecttype="custom" o:connectlocs="3,5736;0,5731;80,5036;85,5038;517,5359;489,5609;18,5609;3,5736;483,5663;18,5609;489,5609;483,5663" o:connectangles="0,0,0,0,0,0,0,0,0,0,0,0"/>
                </v:shape>
                <v:shape id="Picture 331" o:spid="_x0000_s1081" type="#_x0000_t75" style="position:absolute;left:1427;top:5035;width:518;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">
                  <v:imagedata r:id="rId70" o:title=""/>
                </v:shape>
                <v:shape id="Freeform 330" o:spid="_x0000_s1082" style="position:absolute;left:1785;top:4404;width:180;height:298;visibility:visible;mso-wrap-style:square;v-text-anchor:top" coordsize="18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" path="m26,298l13,295,,250,58,206,83,165,72,139,20,109,10,,142,61r,7l179,102r-2,45l156,164r-6,19l127,186,94,201,75,226,55,240,23,267r3,31xe" fillcolor="#e8e8e8" stroked="f">
                  <v:fill opacity="52428f"/>
                  <v:path arrowok="t" o:connecttype="custom" o:connectlocs="26,4703;13,4700;0,4655;58,4611;83,4570;72,4544;20,4514;10,4405;142,4466;142,4473;179,4507;177,4552;156,4569;150,4588;127,4591;94,4606;75,4631;55,4645;23,4672;26,4703" o:connectangles="0,0,0,0,0,0,0,0,0,0,0,0,0,0,0,0,0,0,0,0"/>
                </v:shape>
                <v:shape id="Picture 329" o:spid="_x0000_s1083" type="#_x0000_t75" style="position:absolute;left:1785;top:4404;width:180;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">
                  <v:imagedata r:id="rId71" o:title=""/>
                </v:shape>
                <v:shape id="AutoShape 328" o:spid="_x0000_s1084" style="position:absolute;left:1775;top:4138;width:274;height:299;visibility:visible;mso-wrap-style:square;v-text-anchor:top" coordsize="274,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" path="m166,299r-4,-1l146,294,71,268,17,243,9,240,,237,10,177,41,135,89,114,140,r43,1l229,16r5,l237,16r3,1l244,18r4,2l253,23r5,2l263,26r7,l268,27r-17,l235,27r-5,3l228,38r5,13l247,72r10,12l267,94r1,2l268,103r-7,10l244,125r-11,9l225,147r-14,25l200,188r-5,7l196,201r7,5l215,209r8,1l251,210r2,2l253,218r-4,13l241,250r-4,15l231,276r-7,7l223,283r-30,l181,286r-9,3l166,295r,4xm234,16r-5,l234,16xm270,26r-7,l269,24r5,l270,26xm260,28r-9,-1l268,27r-1,l260,28xm251,210r-28,l233,207r9,-2l249,207r2,3xm216,285r-13,-2l193,283r30,l216,285xe" fillcolor="#e8e8e8" stroked="f">
                  <v:fill opacity="52428f"/>
                  <v:path arrowok="t" o:connecttype="custom" o:connectlocs="162,4436;71,4406;9,4378;10,4315;89,4252;183,4139;234,4154;240,4155;248,4158;258,4163;270,4164;251,4165;230,4168;233,4189;257,4222;268,4234;261,4251;233,4272;211,4310;195,4333;203,4344;223,4348;253,4350;249,4369;237,4403;224,4421;193,4421;172,4427;166,4437;229,4154;234,4154;263,4164;274,4162;260,4166;268,4165;260,4166;223,4348;242,4343;251,4348;203,4421;223,4421" o:connectangles="0,0,0,0,0,0,0,0,0,0,0,0,0,0,0,0,0,0,0,0,0,0,0,0,0,0,0,0,0,0,0,0,0,0,0,0,0,0,0,0,0"/>
                </v:shape>
                <v:shape id="Picture 327" o:spid="_x0000_s1085" type="#_x0000_t75" style="position:absolute;left:1775;top:4138;width:274;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">
                  <v:imagedata r:id="rId72" o:title=""/>
                </v:shape>
                <v:shape id="Freeform 326" o:spid="_x0000_s1086" style="position:absolute;left:702;top:4060;width:807;height:1671;visibility:visible;mso-wrap-style:square;v-text-anchor:top" coordsize="807,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" path="m726,1671r-4,-7l248,918r-6,-9l,531,,,154,11,97,505r93,11l180,598,390,926r411,49l806,976r-80,695xe" fillcolor="#e8e8e8" stroked="f">
                  <v:fill opacity="52428f"/>
                  <v:path arrowok="t" o:connecttype="custom" o:connectlocs="726,5731;722,5724;248,4978;242,4969;0,4591;0,4060;154,4071;97,4565;190,4576;180,4658;390,4986;801,5035;806,5036;726,5731" o:connectangles="0,0,0,0,0,0,0,0,0,0,0,0,0,0"/>
                </v:shape>
                <v:shape id="Picture 325" o:spid="_x0000_s1087" type="#_x0000_t75" style="position:absolute;left:702;top:4060;width:807;height:1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">
                  <v:imagedata r:id="rId73" o:title=""/>
                </v:shape>
                <v:shape id="AutoShape 324" o:spid="_x0000_s1088" style="position:absolute;left:702;top:2754;width:1378;height:1088;visibility:visible;mso-wrap-style:square;v-text-anchor:top" coordsize="1378,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" path="m,30l,,2,,13,2,27,6r50,l77,10r-1,4l70,20,59,26r-6,3l7,29,,30xm77,6l27,6r9,l40,6,48,4,60,2,64,1r7,1l76,4r1,2xm39,34r-9,l19,30,7,29r46,l48,31r-9,3xm394,150r-211,l186,148r3,l193,144r7,-10l204,128r2,-6l208,116r2,-6l210,106r-3,-8l204,92r-2,-4l201,86r,-6l202,78r6,-10l212,62r4,-4l220,56r5,-4l236,52r5,4l242,58r3,2l247,62r6,6l257,72r3,8l263,86r1,4l265,94r2,4l269,104r3,4l273,108r3,2l278,112r5,2l413,114r1,2l415,118r,4l407,132r-3,4l400,140r-2,4l395,146r-1,4xm413,114r-68,l355,112r18,l386,108r22,l411,110r2,4xm178,140r-28,l153,138r2,-4l155,130r2,-8l159,114r2,-2l163,110r4,l169,112r1,2l172,118r,6l172,126r1,2l175,130r1,2l178,136r,4xm328,114r-22,l308,112r10,l328,114xm389,190r-315,l84,182r3,-10l89,166r3,-8l95,154r15,-8l111,144r3,-4l115,138r1,-4l115,132r,-2l116,126r10,l128,128r6,8l137,138r5,2l178,140r,2l178,144r1,2l180,148r1,2l394,150r-2,2l392,154r,2l393,158r2,l396,160r-1,l389,168r-1,6l388,176r1,6l389,190xm667,1086r-73,l78,1042,,1034,,174r9,l18,172r11,-4l36,168r7,2l49,172r6,8l61,186r13,4l389,190r,2l390,194r3,2l398,198r19,l418,216r7,8l444,224r2,2l447,226r1,6l449,238r,14l450,256r1,4l452,262r1,l454,266r1,4l454,274r-7,12l452,296r,4l439,310r,8l443,328r-1,8l435,342r-20,2l408,350r2,10l413,364r3,4l418,370r22,l441,390r,12l440,408r2,10l432,424r-4,6l430,436r13,12l447,456r1,8l458,476r11,6l486,486r36,l537,498r7,8l546,512r-2,4l535,520r-17,l517,528r4,8l527,540r15,2l688,542r-1,2l680,552r-4,16l681,574r10,16l695,596r102,l801,598r7,8l820,614r344,l1163,620r-2,4l1158,632r-1,8l1157,642r,6l1159,670r3,8l1165,684r3,4l1172,690r6,l1181,692r9,l1193,694r2,l1198,696r2,2l1201,700r1,4l1202,710r1,2l1204,716r2,l1208,718r34,l1243,724r,10l1243,736r1,4l1245,744r1,2l1252,758r14,50l1271,812r5,4l1281,822r7,2l1298,828r9,2l1330,830r4,2l1342,832r7,2l1354,836r3,l1358,838r5,l1368,840r4,2l1375,844r1,2l1378,848r,4l1374,852r-142,28l1216,882r-9,2l1198,884r-54,12l1136,900r-27,6l1101,910r-9,2l1083,916r-8,2l1063,922r-12,8l1044,934r-7,2l1029,940r-7,2l1000,954r-7,2l986,960r-9,6l953,980r-30,18l912,1006r-6,2l888,1020r-6,2l876,1026r-6,2l864,1032r-6,2l851,1038r-7,2l838,1044r-14,4l817,1052r-21,6l789,1062r-28,8l754,1070r-29,8l718,1078r-7,2l704,1080r-7,2l689,1082r-7,2l675,1084r-8,2xm417,198r-19,l403,196r6,-8l413,190r4,6l417,198xm440,370r-11,l433,368r7,2xm1155,564r-257,l903,560r2,-8l898,540r-1,-10l900,526r12,-6l926,506r13,-20l942,476r5,-4l961,466r14,-12l984,452r16,6l1027,488r58,66l1087,556r3,l1092,558r55,l1150,560r5,4xm522,486r-36,l511,482r9,2l522,486xm644,520r-58,l613,514r12,-8l627,504r3,-2l634,500r2,l640,506r4,14xm688,542r-146,l549,534r10,-14l644,520r6,-2l673,502r7,l690,508r1,10l691,532r-3,10xm1147,558r-53,l1098,556r4,-4l1105,544r,-2l1107,540r1,-2l1109,536r4,l1116,538r14,8l1147,558xm797,596r-102,l703,590r1,-10l701,554r18,-10l741,542r11,10l768,554r12,l785,560r-3,16l783,586r5,6l797,596xm780,554r-12,l778,552r2,2xm1164,614r-333,l851,602r2,-10l846,576r-6,-10l849,562r38,2l1155,564r3,4l1163,574r4,8l1167,596r,6l1165,610r-1,4xm1242,718r-34,l1209,716r4,l1217,712r4,-2l1227,706r7,l1236,708r3,2l1241,714r,2l1242,718xm624,1088r-8,l609,1086r22,l624,1088xe" fillcolor="#e8e8e8" stroked="f">
                  <v:fill opacity="52428f"/>
                  <v:path arrowok="t" o:connecttype="custom" o:connectlocs="76,2769;36,2761;77,2761;394,2905;208,2871;202,2833;242,2813;265,2849;413,2869;395,2901;411,2865;159,2869;172,2881;308,2867;92,2913;115,2885;178,2897;392,2911;389,2937;18,2927;389,2945;444,2979;452,3017;439,3065;413,3119;432,3179;486,3241;517,3283;681,3329;1163,3375;1165,3439;1198,3451;1208,3473;1252,3513;1330,3585;1368,3595;1216,3637;1083,3671;1000,3709;888,3775;838,3799;718,3833;417,2953;429,3125;897,3285;975,3209;1147,3313;644,3275;640,3261;673,3257;1098,3311;1116,3293;719,3299;788,3347;851,3357;1163,3329;1209,3471;1241,3469" o:connectangles="0,0,0,0,0,0,0,0,0,0,0,0,0,0,0,0,0,0,0,0,0,0,0,0,0,0,0,0,0,0,0,0,0,0,0,0,0,0,0,0,0,0,0,0,0,0,0,0,0,0,0,0,0,0,0,0,0,0"/>
                </v:shape>
                <v:shape id="Picture 323" o:spid="_x0000_s1089" type="#_x0000_t75" style="position:absolute;left:702;top:2754;width:1378;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">
                  <v:imagedata r:id="rId74" o:title=""/>
                </v:shape>
                <v:shape id="AutoShape 322" o:spid="_x0000_s1090" style="position:absolute;left:702;top:3758;width:967;height:534;visibility:visible;mso-wrap-style:square;v-text-anchor:top" coordsize="967,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" path="m888,111r-271,l624,111r8,l639,111r8,-1l654,110r8,-1l669,109r8,-1l684,107r8,-1l699,105r7,-1l714,103r7,-1l729,100r7,-1l743,97r8,-1l758,94r7,-2l772,90r8,-2l787,86r7,-2l801,81r7,-2l815,76r7,-2l829,71r7,-3l843,66r7,-3l857,60r7,-3l867,55,961,1,967,r-1,2l966,3r-1,1l964,5r-1,1l962,7r-1,1l943,19r-13,9l914,38r-16,8l877,57r1,4l888,111xm859,534r-15,-5l829,524,166,284r-4,l150,283,,273,,60,174,76r8,1l575,110r19,1l602,111r7,l888,111r2,8l873,256,847,479r18,6l859,534xe" fillcolor="#e8e8e8" stroked="f">
                  <v:fill opacity="52428f"/>
                  <v:path arrowok="t" o:connecttype="custom" o:connectlocs="617,3869;632,3869;647,3868;662,3867;677,3866;692,3864;706,3862;721,3860;736,3857;751,3854;765,3850;780,3846;794,3842;808,3837;822,3832;836,3826;850,3821;864,3815;961,3759;966,3760;965,3762;963,3764;961,3766;930,3786;898,3804;878,3819;859,4292;829,4282;162,4042;0,4031;174,3834;575,3868;602,3869;888,3869;873,4014;865,4243" o:connectangles="0,0,0,0,0,0,0,0,0,0,0,0,0,0,0,0,0,0,0,0,0,0,0,0,0,0,0,0,0,0,0,0,0,0,0,0"/>
                </v:shape>
                <v:shape id="Picture 321" o:spid="_x0000_s1091" type="#_x0000_t75" style="position:absolute;left:702;top:3758;width:96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">
                  <v:imagedata r:id="rId75" o:title=""/>
                </v:shape>
                <v:shape id="AutoShape 320" o:spid="_x0000_s1092" style="position:absolute;left:1421;top:6721;width:1299;height:1314;visibility:visible;mso-wrap-style:square;v-text-anchor:top" coordsize="1299,1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" path="m263,780r-12,l247,778r-5,l237,776r-8,-6l225,768r-4,-4l216,758r-4,-4l207,748r-9,-8l193,736r-3,-6l187,726r-5,-4l178,718r-3,-4l172,710r-3,-2l164,700r-4,-4l155,692r-8,-6l143,682r-2,-4l128,666r-4,-2l118,660r-8,-8l106,650r-4,-4l98,644r-4,-4l90,638r-3,-2l83,632r-3,-2l76,626r-4,-2l68,620r-3,-2l62,616r-5,-4l54,610r-4,-2l47,604r-4,-2l41,600r-2,-4l36,594r-2,-4l31,588r-7,-6l18,574r-4,-4l12,568,5,562,,556,11,462,39,240,70,,671,162r104,46l923,312r-3,20l1137,484r72,10l1185,696r31,4l585,700r-4,2l579,706r-1,2l578,714r-66,l508,716r-5,l501,718r-5,2l492,720r-4,2l484,724r-4,2l476,728r-4,4l467,734r-4,4l459,740r-4,2l451,744r-3,2l318,746r-4,2l310,748r-4,4l300,754r-3,4l294,760r-8,10l284,772r-3,2l277,776r-5,2l263,780xm1267,702r-36,l1256,500r4,l1252,568r15,134xm656,730r-24,l630,728r-4,-2l623,724r-3,-2l618,718r-2,-2l613,714r-2,-4l603,706r-3,-2l594,700r622,l1231,702r36,l1269,714r-433,l834,716r,4l833,726r-160,l669,728r-9,l656,730xm572,754r-5,l562,752r-3,-2l555,748r-4,-4l548,742r-5,-8l536,726r-4,-4l530,718r-3,-2l521,716r-5,-2l578,714r,6l578,722r1,8l580,734r,8l579,746r-1,4l575,752r-3,2xm1205,1306r-105,l1096,1304r-3,-2l1091,1298r-2,-2l1087,1292r-2,-4l1083,1286r-2,-6l1080,1278r,-4l1079,1268r,-4l1079,1258r-1,-8l1077,1246r-1,-8l1075,1230r-1,-4l1073,1220r-1,-4l1072,1210r,-2l1071,1204r-1,-4l1069,1194r-1,-6l1067,1182r,-6l1067,1168r-1,-8l1065,1154r,-6l1064,1142r,-4l1063,1132r,-4l1063,1122r-1,-8l1061,1108r,-6l1061,1098r1,-6l1062,1086r,-6l1063,1074r2,-8l1065,1060r,-12l1064,1044r,-6l1063,1030r-2,-6l1060,1018r-1,-6l1057,1004r-1,-4l1055,994r-4,-10l1049,978r-2,-4l1045,970r-1,-4l1043,960r-1,-4l1040,952r-3,-2l1034,948r-7,-4l1023,942r-2,-2l1019,938r-3,-8l1015,926r-2,-2l1012,922r-1,-4l1011,912r1,-4l1012,904r1,-4l1015,896r3,-4l1020,888r3,-4l1028,874r3,-2l1034,868r3,-4l1039,862r3,-4l1044,852r2,-4l1047,842r3,-6l1046,828r-2,-2l1042,822r-2,-2l1038,818r-4,-4l1030,812r-7,-8l1019,802r-4,-2l1011,796r-4,-2l1003,792r-3,-4l993,784r-7,-4l983,778r-3,-2l976,774r-4,-2l969,768r-4,-2l961,762r-4,-2l953,758r-4,-4l944,752r-4,-4l932,744r-4,-2l920,738r-4,-2l912,734r-4,l905,732r-5,l897,730r-4,-2l885,728r-5,-2l876,724r-4,-2l867,720r-5,l858,718r-3,-2l851,714r418,l1298,968r-2,50l1293,1020r-3,l1287,1022r-3,2l1281,1026r-2,2l1277,1032r-2,2l1273,1036r-4,2l1268,1040r-2,4l1264,1048r-1,4l1262,1054r1,6l1263,1066r,4l1264,1074r-1,4l1263,1086r,6l1263,1096r1,6l1265,1106r,2l1265,1114r,14l1266,1132r,6l1267,1142r,12l1268,1158r2,4l1270,1164r,10l1271,1180r,2l1271,1188r,6l1272,1200r,6l1273,1212r,4l1273,1220r-1,6l1271,1230r,4l1272,1242r,2l1271,1252r-1,4l1268,1258r-2,4l1265,1264r,2l1262,1268r-3,4l1256,1276r-3,2l1249,1282r-4,4l1240,1288r-4,4l1234,1292r-3,2l1228,1296r-2,l1218,1300r-2,2l1212,1304r-3,l1205,1306xm810,772r-10,l797,770r-3,-2l791,766r-3,-2l786,760r-2,-2l780,756r-4,-2l765,748r-4,-2l755,742r-4,l746,740r-5,-2l737,738r-5,-2l727,734r-4,l717,732r-8,-2l704,728r-7,-2l833,726r1,4l833,736r-1,4l831,748r-1,2l829,754r-2,2l825,758r-3,2l819,762r-2,2l815,766r-2,2l810,772xm424,802r-17,l402,800r-5,-2l393,796r-5,-2l383,790r-3,-4l377,784r-4,-6l369,774r-4,-4l360,768r-4,-4l352,760r-5,-2l343,754r-3,-2l335,750r-5,-2l322,748r-4,-2l448,746r-4,2l442,752r-2,4l438,760r1,6l439,768r,4l440,776r1,4l442,784r-1,4l440,790r-2,4l436,796r-5,2l427,800r-3,2xm1196,1308r-89,l1104,1306r95,l1196,1308xm1167,1314r-18,l1145,1312r-4,-2l1121,1310r-9,-2l1189,1308r-11,2l1174,1312r-3,l1167,1314xe" fillcolor="#e8e8e8" stroked="f">
                  <v:fill opacity="52428f"/>
                  <v:path arrowok="t" o:connecttype="custom" o:connectlocs="221,7485;182,7443;147,7407;102,7367;72,7345;43,7323;14,7291;775,6929;581,7423;496,7441;463,7459;306,7473;272,7499;656,7451;613,7435;1269,7435;656,7451;543,7455;578,7441;572,7475;1085,8009;1078,7971;1072,7929;1066,7881;1062,7835;1065,7787;1059,7733;1044,7687;1021,7661;1012,7629;1031,7593;1050,7557;1023,7525;986,7501;957,7481;916,7457;880,7447;1269,7435;1279,7749;1263,7773;1263,7813;1266,7859;1271,7903;1272,7947;1266,7983;1245,8007;1216,8023;791,7487;755,7463;717,7453;831,7469;815,7487;388,7515;356,7485;318,7467;439,7493;431,7519;1167,8035;1174,8033" o:connectangles="0,0,0,0,0,0,0,0,0,0,0,0,0,0,0,0,0,0,0,0,0,0,0,0,0,0,0,0,0,0,0,0,0,0,0,0,0,0,0,0,0,0,0,0,0,0,0,0,0,0,0,0,0,0,0,0,0,0,0"/>
                </v:shape>
                <v:shape id="Picture 319" o:spid="_x0000_s1093" type="#_x0000_t75" style="position:absolute;left:1421;top:6721;width:1299;height: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">
                  <v:imagedata r:id="rId76" o:title=""/>
                </v:shape>
                <v:shape id="Freeform 318" o:spid="_x0000_s1094" style="position:absolute;left:1818;top:6246;width:1230;height:948;visibility:visible;mso-wrap-style:square;v-text-anchor:top" coordsize="1230,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" path="m867,947r-62,-8l740,919,649,861,530,652,450,434,24,22,,,878,104r-2,14l1230,163,1093,305r-15,154l1071,518r5,l1072,562r95,13l1164,592r-22,15l1098,630r-35,26l1062,670,955,794r-26,30l916,836,867,947xe" fillcolor="#e8e8e8" stroked="f">
                  <v:fill opacity="52428f"/>
                  <v:path arrowok="t" o:connecttype="custom" o:connectlocs="867,7194;805,7186;740,7166;649,7108;530,6899;450,6681;24,6269;0,6247;878,6351;876,6365;1230,6410;1093,6552;1078,6706;1071,6765;1076,6765;1072,6809;1167,6822;1164,6839;1142,6854;1098,6877;1063,6903;1062,6917;955,7041;929,7071;916,7083;867,7194" o:connectangles="0,0,0,0,0,0,0,0,0,0,0,0,0,0,0,0,0,0,0,0,0,0,0,0,0,0"/>
                </v:shape>
                <v:shape id="Picture 317" o:spid="_x0000_s1095" type="#_x0000_t75" style="position:absolute;left:1818;top:6246;width:1230;height: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">
                  <v:imagedata r:id="rId77" o:title=""/>
                </v:shape>
                <v:shape id="Freeform 316" o:spid="_x0000_s1096" style="position:absolute;left:3734;top:4816;width:32;height:12;visibility:visible;mso-wrap-style:square;v-text-anchor:top"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" path="m30,11l18,10,,5,1,,20,,31,2r-1,9xe" fillcolor="#e8e8e8" stroked="f">
                  <v:fill opacity="52428f"/>
                  <v:path arrowok="t" o:connecttype="custom" o:connectlocs="30,4828;18,4827;0,4822;1,4817;20,4817;31,4819;30,4828" o:connectangles="0,0,0,0,0,0,0"/>
                </v:shape>
                <v:shape id="Picture 315" o:spid="_x0000_s1097" type="#_x0000_t75" style="position:absolute;left:3734;top:4816;width:32;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">
                  <v:imagedata r:id="rId78" o:title=""/>
                </v:shape>
                <v:shape id="Picture 314" o:spid="_x0000_s1098" type="#_x0000_t75" style="position:absolute;left:4014;top:4357;width:217;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">
                  <v:imagedata r:id="rId79" o:title=""/>
                </v:shape>
                <v:shape id="Picture 313" o:spid="_x0000_s1099" type="#_x0000_t75" style="position:absolute;left:4014;top:4357;width:217;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">
                  <v:imagedata r:id="rId80" o:title=""/>
                </v:shape>
                <v:shape id="Picture 312" o:spid="_x0000_s1100" type="#_x0000_t75" style="position:absolute;left:4858;top:2798;width:343;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">
                  <v:imagedata r:id="rId81" o:title=""/>
                </v:shape>
                <v:shape id="Picture 311" o:spid="_x0000_s1101" type="#_x0000_t75" style="position:absolute;left:4858;top:2798;width:343;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">
                  <v:imagedata r:id="rId82" o:title=""/>
                </v:shape>
                <v:shape id="AutoShape 310" o:spid="_x0000_s1102" style="position:absolute;left:4783;top:795;width:190;height:414;visibility:visible;mso-wrap-style:square;v-text-anchor:top" coordsize="19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" path="m167,288r-94,l22,r93,11l118,14r49,274xm189,413r-3,-2l15,389,14,379,,361,2,279r71,9l167,288r19,111l189,413xe" fillcolor="#e8e8e8" stroked="f">
                  <v:fill opacity="52428f"/>
                  <v:path arrowok="t" o:connecttype="custom" o:connectlocs="167,1084;73,1084;22,796;115,807;118,810;167,1084;189,1209;186,1207;15,1185;14,1175;0,1157;2,1075;73,1084;167,1084;186,1195;189,1209" o:connectangles="0,0,0,0,0,0,0,0,0,0,0,0,0,0,0,0"/>
                </v:shape>
                <v:shape id="Picture 309" o:spid="_x0000_s1103" type="#_x0000_t75" style="position:absolute;left:4783;top:795;width:190;height: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">
                  <v:imagedata r:id="rId83" o:title=""/>
                </v:shape>
                <v:shape id="AutoShape 308" o:spid="_x0000_s1104" style="position:absolute;left:1079;top:7278;width:1611;height:982;visibility:visible;mso-wrap-style:square;v-text-anchor:top" coordsize="161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" path="m1569,982l,982,6,936,17,870,38,832,114,712r50,-54l242,614r60,-84l320,506r-6,-14l283,432r-1,-10l271,400,258,366r-1,-38l280,114,298,56,326,r4,2l333,6r4,4l344,14r2,4l349,20r2,2l354,24r3,4l361,32r3,2l367,38r4,2l374,44r4,4l381,50r4,4l393,62r3,4l400,70r4,2l407,76r4,4l416,82r10,8l431,94r5,2l439,100r5,2l447,104r4,4l456,110r3,4l463,116r5,4l472,122r9,8l485,136r4,4l492,142r4,4l499,148r2,4l505,156r4,2l512,164r3,4l522,174r6,6l531,182r4,4l539,190r9,10l552,204r4,4l559,210r6,8l569,222r4,2l578,226r5,l587,228r6,2l716,230r2,2l725,240r5,2l734,246r6,4l746,252r5,2l1356,254r5,4l1365,262r5,2l1373,268r4,4l1379,276r1,4l1380,282r,4l1379,290r-2,6l1375,302r-5,8l1368,312r-4,4l1361,320r-4,4l1355,324r-2,2l1352,328r-3,6l1347,338r-3,6l1341,350r,2l1341,356r,4l1342,362r2,2l1346,366r1,2l1349,370r2,6l1352,380r4,8l1358,390r1,2l1360,394r-1,4l1358,402r-1,4l1357,410r-1,2l1356,416r1,4l1362,426r3,4l1367,432r3,2l1372,436r3,2l1377,438r3,2l1384,442r3,2l1391,448r,4l1394,466r,6l1395,476r1,6l1396,486r,6l1396,502r-1,6l1394,514r-2,6l1391,526r,2l1390,534r-1,4l1388,544r-1,2l1388,550r,6l1388,560r,6l1389,572r,8l1388,586r1,6l1389,610r,6l1390,620r2,6l1393,630r1,6l1394,640r1,10l1396,656r1,2l1397,666r-1,6l1396,682r-1,6l1396,692r,6l1396,702r1,4l1398,712r2,4l1402,724r1,6l1405,734r1,4l1409,744r1,4l1413,754r3,4l1419,762r3,2l1426,766r9,l1440,768r5,2l1452,770r8,2l1492,772r4,2l1500,774r2,2l1605,776r-8,54l1584,876r-15,106xm1119,204r-207,l916,202r4,l922,200r3,-4l926,192r,-2l926,184r,-12l926,166r,-4l925,156r1,-4l929,150r4,-2l937,150r5,2l947,156r7,6l956,166r2,4l960,174r3,2l969,180r87,l1063,182r6,2l1076,186r5,l1087,190r7,2l1099,192r4,2l1108,198r5,2l1117,202r2,2xm1356,254r-595,l764,252r5,l773,250r2,-2l778,246r4,-2l786,240r2,-4l790,230r1,-4l791,224r,-4l791,216r-2,-4l788,208r,-4l789,198r1,-2l793,196r4,-2l804,190r4,-4l811,182r4,-2l818,178r4,-2l827,174r4,-2l837,170r4,-2l846,166r9,-2l860,164r4,2l868,168r4,2l875,174r3,2l883,186r3,4l893,198r4,2l907,204r212,l1122,206r3,2l1129,212r3,6l1135,220r4,2l1311,222r5,4l1320,228r6,4l1330,234r5,4l1338,240r6,4l1351,250r5,4xm1311,222r-161,l1154,220r4,-2l1162,216r4,-2l1171,210r3,-4l1176,204r3,-4l1180,196r,-2l1181,182r,-4l1183,174r1,-4l1187,168r11,l1207,172r5,2l1216,176r7,2l1227,180r5,l1237,182r7,2l1249,186r5,l1259,188r6,4l1271,194r4,4l1280,200r4,4l1288,206r5,4l1298,214r4,2l1307,220r4,2xm1056,180r-54,l1008,178r8,l1021,176r23,l1050,178r6,2xm716,230r-108,l618,226r4,l627,222r5,-4l636,214r4,-2l644,208r5,-2l654,202r4,-2l669,200r8,2l683,204r5,2l691,208r5,2l699,214r3,4l706,220r3,4l714,226r2,4xm1605,776r-99,l1511,774r8,l1528,772r5,l1542,768r6,l1553,766r5,-2l1563,762r5,-2l1573,758r4,-2l1581,754r5,-2l1588,750r3,-2l1595,748r3,-4l1601,742r3,-4l1607,736r4,-2l1605,776xm1478,772r-18,l1465,770r9,l1478,772xe" fillcolor="#e8e8e8" stroked="f">
                  <v:fill opacity="52428f"/>
                  <v:path arrowok="t" o:connecttype="custom" o:connectlocs="164,7937;271,7679;333,7285;357,7307;381,7329;411,7359;447,7383;481,7409;505,7435;535,7465;569,7501;718,7511;1356,7533;1380,7559;1368,7591;1349,7613;1342,7641;1356,7667;1357,7689;1370,7713;1391,7727;1396,7771;1390,7813;1388,7845;1390,7899;1397,7937;1396,7981;1406,8017;1426,8045;1496,8053;1119,7483;926,7469;929,7429;958,7449;1076,7465;1113,7479;773,7529;791,7505;789,7477;815,7459;846,7445;878,7455;1122,7485;1316,7505;1351,7529;1166,7493;1181,7461;1212,7453;1249,7465;1284,7483;1056,7459;1056,7459;636,7493;677,7481;706,7499;1519,8053;1563,8041;1591,8027;1605,8055" o:connectangles="0,0,0,0,0,0,0,0,0,0,0,0,0,0,0,0,0,0,0,0,0,0,0,0,0,0,0,0,0,0,0,0,0,0,0,0,0,0,0,0,0,0,0,0,0,0,0,0,0,0,0,0,0,0,0,0,0,0,0"/>
                </v:shape>
                <v:shape id="Picture 307" o:spid="_x0000_s1105" type="#_x0000_t75" style="position:absolute;left:1079;top:7278;width:1611;height: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">
                  <v:imagedata r:id="rId84" o:title=""/>
                </v:shape>
                <v:shape id="Freeform 306" o:spid="_x0000_s1106" style="position:absolute;left:5528;top:740;width:335;height:1120;visibility:visible;mso-wrap-style:square;v-text-anchor:top" coordsize="335,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" path="m334,1120l204,1103r5,-43l244,767,144,754r6,-50l,685,64,143,334,r,1120xe" fillcolor="#e8e8e8" stroked="f">
                  <v:fill opacity="52428f"/>
                  <v:path arrowok="t" o:connecttype="custom" o:connectlocs="334,1861;204,1844;209,1801;244,1508;144,1495;150,1445;0,1426;64,884;334,741;334,1861" o:connectangles="0,0,0,0,0,0,0,0,0,0"/>
                </v:shape>
                <v:shape id="Picture 305" o:spid="_x0000_s1107" type="#_x0000_t75" style="position:absolute;left:5528;top:740;width:334;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">
                  <v:imagedata r:id="rId85" o:title=""/>
                </v:shape>
                <v:shape id="AutoShape 304" o:spid="_x0000_s1108" style="position:absolute;left:2031;top:29;width:2799;height:2254;visibility:visible;mso-wrap-style:square;v-text-anchor:top" coordsize="2799,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" path="m1316,2254r-7,-13l1101,1919,288,1045,248,839r-2,-10l9,30,6,20,,,1586,r-26,215l1748,239r1025,l2786,312r-477,l2275,611r-761,l1470,982r-3,10l1358,1911r-2,9l1316,2254xm2773,239r-1025,l1775,r956,l2773,239xm2447,362r-16,-3l2366,332r-19,-5l2309,312r477,l2791,342r-256,l2523,343r-12,1l2503,345r-7,2l2478,351r-14,8l2447,362xm2798,379l2683,364,2553,343r-18,-1l2791,342r5,26l2798,379xm2266,703l1514,611r761,l2265,693r1,10xe" fillcolor="#e8e8e8" stroked="f">
                  <v:fill opacity="52428f"/>
                  <v:path arrowok="t" o:connecttype="custom" o:connectlocs="1316,2283;1309,2270;1101,1948;288,1074;248,868;246,858;9,59;6,49;0,29;1586,29;1560,244;1748,268;2773,268;2786,341;2309,341;2275,640;1514,640;1470,1011;1467,1021;1358,1940;1356,1949;1316,2283;2773,268;1748,268;1775,29;2731,29;2773,268;2447,391;2431,388;2366,361;2347,356;2309,341;2786,341;2791,371;2535,371;2523,372;2511,373;2503,374;2496,376;2478,380;2464,388;2447,391;2798,408;2683,393;2553,372;2535,371;2791,371;2796,397;2798,408;2266,732;1514,640;2275,640;2265,722;2266,732" o:connectangles="0,0,0,0,0,0,0,0,0,0,0,0,0,0,0,0,0,0,0,0,0,0,0,0,0,0,0,0,0,0,0,0,0,0,0,0,0,0,0,0,0,0,0,0,0,0,0,0,0,0,0,0,0,0"/>
                </v:shape>
                <v:shape id="Picture 303" o:spid="_x0000_s1109" type="#_x0000_t75" style="position:absolute;left:2031;top:29;width:2799;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">
                  <v:imagedata r:id="rId86" o:title=""/>
                </v:shape>
                <v:shape id="Picture 302" o:spid="_x0000_s1110" type="#_x0000_t75" style="position:absolute;left:702;top:3584;width:5161;height:4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">
                  <v:imagedata r:id="rId87" o:title=""/>
                </v:shape>
                <v:shape id="Freeform 301" o:spid="_x0000_s1111" style="position:absolute;left:4403;top:7901;width:25;height:13;visibility:visible;mso-wrap-style:square;v-text-anchor:top" coordsize="2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" path="m24,13l,9,2,,25,3,24,13xe" fillcolor="#464646" stroked="f">
                  <v:fill opacity="52428f"/>
                  <v:path arrowok="t" o:connecttype="custom" o:connectlocs="24,7915;0,7911;2,7902;25,7905;24,7915" o:connectangles="0,0,0,0,0"/>
                </v:shape>
                <v:shape id="Picture 300" o:spid="_x0000_s1112" type="#_x0000_t75" style="position:absolute;left:4389;top:8111;width:200;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">
                  <v:imagedata r:id="rId88" o:title=""/>
                </v:shape>
                <v:shape id="AutoShape 299" o:spid="_x0000_s1113" style="position:absolute;left:1943;top:4410;width:2109;height:3661;visibility:visible;mso-wrap-style:square;v-text-anchor:top" coordsize="2109,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" path="m403,37l349,29,336,28,319,26r-5,l223,16,68,,66,2,65,5,63,7r-2,3l58,12r-3,2l51,15r-3,1l45,16r-4,l40,15,35,14,31,13r-4,l23,13r-5,1l14,15,9,17,6,19,3,21,1,24,,26r,3l43,40r77,9l159,55r7,1l175,58r35,5l231,66r78,8l314,74r66,76l390,156,403,37m904,2754r-51,-7l847,2795r2,3l899,2804r5,-50m2069,3489r-2,-22l2057,3466r-2,21l2069,3489t39,152l2091,3639r-3,19l2104,3660r2,-1l2108,3641e" fillcolor="#464646" stroked="f">
                  <v:fill opacity="52428f"/>
                  <v:path arrowok="t" o:connecttype="custom" o:connectlocs="403,4448;349,4440;336,4439;319,4437;314,4437;223,4427;68,4411;66,4413;65,4416;63,4418;61,4421;58,4423;55,4425;51,4426;48,4427;45,4427;41,4427;40,4426;35,4425;31,4424;27,4424;23,4424;18,4425;14,4426;9,4428;6,4430;3,4432;1,4435;0,4437;0,4440;43,4451;120,4460;159,4466;166,4467;175,4469;210,4474;231,4477;309,4485;314,4485;380,4561;390,4567;403,4448;904,7165;853,7158;847,7206;849,7209;899,7215;904,7165;2069,7900;2067,7878;2057,7877;2055,7898;2069,7900;2108,8052;2091,8050;2088,8069;2104,8071;2106,8070;2108,8052" o:connectangles="0,0,0,0,0,0,0,0,0,0,0,0,0,0,0,0,0,0,0,0,0,0,0,0,0,0,0,0,0,0,0,0,0,0,0,0,0,0,0,0,0,0,0,0,0,0,0,0,0,0,0,0,0,0,0,0,0,0,0"/>
                </v:shape>
                <v:shape id="Picture 298" o:spid="_x0000_s1114" type="#_x0000_t75" style="position:absolute;left:1948;top:4465;width:221;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">
                  <v:imagedata r:id="rId89" o:title=""/>
                </v:shape>
                <v:shape id="AutoShape 297" o:spid="_x0000_s1115" style="position:absolute;left:3979;top:3713;width:1390;height:1505;visibility:visible;mso-wrap-style:square;v-text-anchor:top" coordsize="1390,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" path="m28,1446r-14,-1l13,1455r-1,8l8,1499,,1498r,4l19,1504r1,-5l25,1455r2,l28,1446m73,1071r-11,-1l60,1086r9,1l71,1086r2,-15m683,514r-37,-4l644,525r37,5l683,514m960,904r-1,-3l959,899r,-9l921,886r-1,2l920,899r40,5m1010,496l989,468r-11,10l999,505r11,-9m1367,557r-40,-6l1326,565r39,5l1367,557m1389,2l1372,r,38l1389,40r,-38e" fillcolor="#464646" stroked="f">
                  <v:fill opacity="52428f"/>
                  <v:path arrowok="t" o:connecttype="custom" o:connectlocs="28,5160;14,5159;13,5169;12,5177;8,5213;0,5212;0,5216;19,5218;20,5213;25,5169;27,5169;27,5169;28,5160;73,4785;62,4784;60,4800;69,4801;71,4800;73,4785;683,4228;646,4224;644,4239;681,4244;683,4228;960,4618;959,4615;959,4613;959,4604;921,4600;920,4602;920,4613;960,4618;1010,4210;989,4182;978,4192;999,4219;1010,4210;1367,4271;1327,4265;1326,4279;1365,4284;1367,4271;1389,3716;1372,3714;1372,3752;1389,3754;1389,3716" o:connectangles="0,0,0,0,0,0,0,0,0,0,0,0,0,0,0,0,0,0,0,0,0,0,0,0,0,0,0,0,0,0,0,0,0,0,0,0,0,0,0,0,0,0,0,0,0,0,0"/>
                </v:shape>
                <v:shape id="Picture 296" o:spid="_x0000_s1116" type="#_x0000_t75" style="position:absolute;left:5054;top:3543;width:159;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">
                  <v:imagedata r:id="rId90" o:title=""/>
                </v:shape>
                <v:shape id="Picture 295" o:spid="_x0000_s1117" type="#_x0000_t75" style="position:absolute;left:5203;top:2812;width:11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">
                  <v:imagedata r:id="rId91" o:title=""/>
                </v:shape>
                <v:shape id="AutoShape 294" o:spid="_x0000_s1118" style="position:absolute;left:3174;top:3353;width:2510;height:4908;visibility:visible;mso-wrap-style:square;v-text-anchor:top" coordsize="2510,4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" path="m67,4907r-2,-8l51,4886r-9,-38l42,4843r-20,5l18,4836r-12,6l,4845r,1l4,4855r2,8l10,4873r2,9l14,4891r1,3l17,4907r50,m965,3796r-20,-4l943,3813r20,3l965,3796m1114,2184r-1,-8l1094,2174r-4,38l1108,2215r3,-3l1114,2184t96,1789l1209,3971r-7,-1l1199,3992r-14,-2l1183,3999r-1,12l1206,4014r2,-22l1210,3973t22,22l1217,3993r-2,20l1217,4015r12,2l1232,3995t1,-207l1213,3786r-1,7l1216,3793r,1l1218,3794r-1,4l1215,3812r13,2l1230,3813r3,-25m1248,4029r-34,-5l1210,4061r-2,18l1235,4082r3,-27l1241,4056r3,l1245,4055r3,-26m1265,3521r-19,-3l1237,3596r2,2l1231,3659r-7,l1223,3665r25,3l1249,3659r16,-138m1300,3462r-18,-2l1281,3462r-2,22l1297,3486r3,-24m1320,3709r-22,-3l1299,3702r2,-20l1292,3681r2,-21l1295,3657r-19,-3l1276,3651r4,-33l1279,3612r1,-7l1280,3603r1,l1281,3599r1,-14l1283,3579r1,-9l1284,3566r,-2l1285,3552r4,1l1290,3552r1,-5l1292,3541r1,-7l1273,3531r-1,14l1271,3550r-2,14l1269,3566r-1,4l1268,3577r-1,6l1264,3610r-1,6l1256,3681r-6,43l1317,3733r2,-21l1320,3709t136,406l1443,4113r-2,15l1454,4130r2,-15m1644,4268r-19,-2l1623,4279r1,l1628,4280r14,2l1642,4280r2,-12m2146,1358r-12,-1l2130,1390r12,1l2146,1358t10,-703l2145,654r-4,1l2125,673r-1,2l2154,678r2,-23m2167,1361r-11,-2l2152,1393r11,1l2167,1361m2325,736r-37,-5l2285,754r36,5l2323,758r2,-22m2510,11l2506,r-13,4l2490,5r3,11l2510,11e" fillcolor="#464646" stroked="f">
                  <v:fill opacity="52428f"/>
                  <v:path arrowok="t" o:connecttype="custom" o:connectlocs="51,8240;22,8202;0,8199;6,8217;14,8245;67,8261;943,7167;1114,5538;1090,5566;1114,5538;1202,7324;1183,7353;1208,7346;1217,7347;1229,7371;1213,7140;1216,7148;1215,7166;1233,7142;1210,7415;1238,7409;1244,7410;1265,6875;1239,6952;1223,7019;1265,6875;1281,6816;1300,6816;1299,7056;1294,7014;1276,7005;1280,6959;1281,6957;1282,6939;1284,6920;1289,6907;1292,6895;1272,6899;1269,6920;1268,6931;1263,6970;1317,7087;1456,7469;1454,7484;1625,7620;1628,7634;1642,7634;2134,4711;2146,4712;2141,4009;2154,4032;2156,4713;2167,4715;2285,4108;2325,4090;2493,3358;2510,3365" o:connectangles="0,0,0,0,0,0,0,0,0,0,0,0,0,0,0,0,0,0,0,0,0,0,0,0,0,0,0,0,0,0,0,0,0,0,0,0,0,0,0,0,0,0,0,0,0,0,0,0,0,0,0,0,0,0,0,0,0"/>
                </v:shape>
                <v:shape id="AutoShape 293" o:spid="_x0000_s1119" style="position:absolute;left:3293;top:29;width:715;height:8233;visibility:visible;mso-wrap-style:square;v-text-anchor:top" coordsize="715,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" path="m141,7997r-2,-3l24,7979,,8208r117,15l141,7997m305,7584r-9,l285,7660r9,2l305,7584t4,648l283,8139r-3,-2l278,8139r26,93l305,8232r4,m506,8027r-25,-61l481,7965r-3,-6l477,7957r-4,2l382,7948r-77,-10l261,7896r32,-227l284,7668r-7,51l268,7779r-16,116l159,7915r-28,30l152,7985r-1,10l132,8176r27,3l265,8094r11,39l281,8131r-11,-37l269,8090r10,-90l305,7948r167,21l495,8026r11,1m513,l324,,298,215r188,24l513,m715,3313r-25,-38l705,3319r-6,49l709,3369r6,-56e" fillcolor="#d1d1d1" stroked="f">
                  <v:fill opacity="52428f"/>
                  <v:path arrowok="t" o:connecttype="custom" o:connectlocs="141,8026;139,8023;24,8008;0,8237;117,8252;141,8026;305,7613;296,7613;296,7613;285,7689;294,7691;305,7613;309,8261;283,8168;280,8166;278,8168;304,8261;305,8261;309,8261;506,8056;481,7995;481,7994;478,7988;477,7986;473,7988;382,7977;305,7967;261,7925;293,7698;284,7697;277,7748;268,7808;252,7924;159,7944;131,7974;152,8014;151,8024;132,8205;159,8208;265,8123;276,8162;281,8160;270,8123;269,8119;279,8029;305,7977;472,7998;495,8055;506,8056;513,29;324,29;298,244;486,268;513,29;715,3342;690,3304;705,3348;699,3397;709,3398;715,3342" o:connectangles="0,0,0,0,0,0,0,0,0,0,0,0,0,0,0,0,0,0,0,0,0,0,0,0,0,0,0,0,0,0,0,0,0,0,0,0,0,0,0,0,0,0,0,0,0,0,0,0,0,0,0,0,0,0,0,0,0,0,0,0"/>
                </v:shape>
                <v:shape id="Picture 292" o:spid="_x0000_s1120" type="#_x0000_t75" style="position:absolute;left:3816;top:2935;width:21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">
                  <v:imagedata r:id="rId92" o:title=""/>
                </v:shape>
                <v:shape id="AutoShape 291" o:spid="_x0000_s1121" style="position:absolute;left:764;top:1113;width:5098;height:1782;visibility:visible;mso-wrap-style:square;v-text-anchor:top" coordsize="5098,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" path="m43,6l6,,,48r37,6l43,6m4313,1620r-15,l4227,1623r-5,l4189,1622r,1l4176,1622r-38,-5l4138,1622r-1,-1l4125,1622r-93,10l3964,1646r-85,33l3797,1722r-67,53l3729,1782r70,-56l3881,1683r84,-33l4032,1637r93,-10l4137,1626r91,2l4264,1626r34,-1l4304,1623r9,-3m4857,1642r-3,1l4807,1645r-105,-5l4571,1629r-18,-1l4570,1634r131,10l4806,1649r50,-1l4857,1645r,-3m5097,1621r-27,6l4943,1640r-77,2l4866,1648r77,-2l5071,1632r26,-5l5097,1621e" fillcolor="#d1d1d1" stroked="f">
                  <v:fill opacity="52428f"/>
                  <v:path arrowok="t" o:connecttype="custom" o:connectlocs="43,1119;6,1113;0,1161;37,1167;43,1119;4313,2733;4298,2733;4227,2736;4222,2736;4189,2735;4189,2736;4176,2735;4138,2730;4138,2735;4137,2734;4125,2735;4032,2745;3964,2759;3879,2792;3797,2835;3730,2888;3729,2895;3799,2839;3881,2796;3965,2763;4032,2750;4125,2740;4137,2739;4228,2741;4264,2739;4298,2738;4304,2736;4313,2733;4857,2755;4854,2756;4854,2756;4807,2758;4702,2753;4571,2742;4553,2741;4570,2747;4701,2757;4806,2762;4856,2761;4857,2758;4857,2755;5097,2734;5070,2740;4943,2753;4866,2755;4866,2761;4943,2759;5071,2745;5097,2740;5097,2734" o:connectangles="0,0,0,0,0,0,0,0,0,0,0,0,0,0,0,0,0,0,0,0,0,0,0,0,0,0,0,0,0,0,0,0,0,0,0,0,0,0,0,0,0,0,0,0,0,0,0,0,0,0,0,0,0,0,0"/>
                </v:shape>
                <v:shape id="Picture 290" o:spid="_x0000_s1122" type="#_x0000_t75" style="position:absolute;left:3348;top:29;width:2514;height:2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">
                  <v:imagedata r:id="rId93" o:title=""/>
                </v:shape>
                <v:shape id="Picture 289" o:spid="_x0000_s1123" type="#_x0000_t75" style="position:absolute;left:687;top:14;width:5205;height:8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">
                  <v:imagedata r:id="rId94" o:title=""/>
                </v:shape>
                <v:shape id="Freeform 288" o:spid="_x0000_s1124" style="position:absolute;left:702;top:29;width:5161;height:8233;visibility:visible;mso-wrap-style:square;v-text-anchor:top" coordsize="5161,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" path="m4796,8232l,8232,,,5160,r,7398l4796,8232xe" stroked="f">
                  <v:fill opacity="19532f"/>
                  <v:path arrowok="t" o:connecttype="custom" o:connectlocs="4796,8261;0,8261;0,29;5160,29;5160,7427;4796,8261" o:connectangles="0,0,0,0,0,0"/>
                </v:shape>
                <v:shape id="AutoShape 287" o:spid="_x0000_s1125" style="position:absolute;left:1326;top:3629;width:2611;height:4420;visibility:visible;mso-wrap-style:square;v-text-anchor:top" coordsize="2611,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" path="m1437,60r-632,l810,40,798,20,860,r214,l1381,40r56,20xm819,80r-14,l803,60r23,l819,80xm1498,80r-630,l863,60r595,l1498,80xm883,100r-44,l847,80r17,l883,100xm1720,120r-816,l911,100r5,l920,80r588,l1720,120xm1844,140r-1006,l831,120r2,-20l898,100r6,20l1720,120r124,20xm1974,180r-1123,l848,160r-3,-20l1907,140r13,20l1958,160r16,20xm2070,240r-1139,l930,220r-4,-20l882,200r-3,-20l1999,180r32,20l2070,240xm2087,260r-1144,l938,240r1133,l2087,260xm2116,280r-1181,l940,260r1165,l2116,280xm2168,340r-1325,l847,320r9,l879,300r34,-20l2132,280r14,20l2155,320r13,20xm2249,420r-1397,l852,400r32,l887,380r5,l892,360r-43,l843,340r1340,l2206,380r25,20l2249,420xm2500,620r-1789,l714,600r1,l716,580r-14,l697,560r-10,l685,540r-6,l679,520r122,l805,500r9,l815,480r49,l864,460r,-20l867,440r,-20l2262,420r14,20l2303,460r26,20l2416,540r32,40l2500,620xm762,480r-23,l740,460r16,l762,480xm772,500r-36,l736,480r33,l772,500xm789,520r-56,l734,500r52,l789,520xm2517,640r-1836,l685,620r1827,l2517,640xm2540,660r-1869,l673,640r1861,l2540,660xm2555,680r-1896,l666,660r1879,l2555,680xm2562,700r-1910,l649,680r1915,l2562,700xm2610,740r-1916,l696,720r-2,l657,700r1920,l2597,720r13,20xm2560,780r-1883,l680,760r6,l687,740r1911,l2584,760r-24,20xm2416,1040r-2009,l377,960,457,760r6,l602,820r1936,l2511,860r-5,l2486,880r-21,40l2446,960r-16,40l2422,1020r-6,20xm2541,820r-1932,l610,800r2,l613,780r1938,l2544,800r-3,20xm1407,4100r-271,l1134,4080r-10,l1118,4060r-6,l1109,4040r-9,l1099,4020r-8,l1089,4000r-2,l1088,3980r5,l1096,3960r6,l1109,3940r13,l1124,3920r-8,l1107,3900r-12,l1082,3880r-15,l1055,3860r-21,l1024,3840r-37,l976,3820r-274,l697,3800r-452,l237,3780r-10,l219,3760r-24,l185,3740r-14,l157,3720r-15,l133,3700r-13,l117,3680r-11,l96,3660r-13,l78,3640r-1,l79,3620r18,l107,3540r28,-220l166,3080r-1,-20l71,3040,4,3020,,3000r9,-80l4,2920,94,2100r8,l182,1400r41,-360l225,1020r179,20l2416,1040r-6,20l2397,1100r-10,40l2369,1160r-2,l2366,1180r-1,l2356,1280r-1,l2329,1500r-10,40l2286,1540r5,20l2286,1580r33,60l2347,1760r17,l2373,1800r1,20l2374,1840r-14,100l2356,1960r-8,100l2341,2140r-18,100l2290,2440r-17,100l2253,2640r-10,60l2222,2760r-21,60l2197,2820r-5,20l2156,2900r-1,l2138,2940r-42,40l2091,2980r-20,20l2017,3040r-94,60l1931,3120r1,l1906,3140r-61,l1747,3180r-36,l1670,3200r-36,20l1590,3240r-35,20l1554,3280r-107,120l1421,3440r-13,l1402,3460r-10,80l1391,3540r-22,180l1367,3740r-5,40l1394,4060r13,40xm2364,1760r-10,l2357,1740r2,l2364,1760xm1854,3160r-9,-20l1878,3140r-24,20xm692,3820r-430,l253,3800r438,l692,3820xm574,3840r-294,l271,3820r308,l574,3840xm692,3840r-62,l626,3820r66,l692,3840xm751,3840r-27,l718,3820r48,l751,3840xm945,3840r-133,l802,3820r144,l945,3840xm411,3860r-108,l294,3840r121,l411,3860xm555,3860r-126,l423,3840r130,l555,3860xm680,3860r-28,l646,3840r39,l680,3860xm937,3860r-72,l858,3840r83,l937,3860xm388,3880r-69,l312,3860r78,l388,3880xm555,3880r-98,l453,3860r102,l555,3880xm913,3880r-26,l882,3860r38,l913,3880xm545,3900r-67,l472,3880r74,l545,3900xm1403,4120r-264,l1137,4100r267,l1403,4120xm1378,4140r-236,l1141,4120r239,l1378,4140xm1373,4180r-237,l1138,4160r3,-20l1373,4140r,20l1373,4180xm1375,4200r-240,l1135,4180r240,l1375,4200xm1380,4260r-241,l1138,4240r-1,-20l1135,4200r240,l1376,4220r1,l1376,4240r4,l1380,4260xm1381,4280r-238,l1141,4260r240,l1381,4280xm1382,4360r-232,l1148,4340r-1,-20l1146,4300r-2,-20l1394,4280r,20l1393,4300r,20l1391,4320r,20l1385,4340r-3,20xm1373,4380r-219,l1150,4360r230,l1373,4380xm1348,4400r-183,l1161,4380r199,l1348,4400xm1303,4420r-116,l1177,4400r140,l1303,4420xe" fillcolor="#89cfd6" stroked="f">
                  <v:fill opacity="52428f"/>
                  <v:path arrowok="t" o:connecttype="custom" o:connectlocs="1381,3670;868,3710;883,3730;1844,3770;1974,3810;2070,3870;2070,3870;940,3890;913,3910;884,4030;2231,4030;697,4190;815,4110;2303,4090;756,4090;733,4150;2517,4270;666,4290;2610,4370;2560,4410;2416,4670;2506,4490;609,4450;1136,7730;1091,7650;1122,7570;1034,7490;227,7410;120,7330;97,7250;9,6550;404,4670;2365,4810;2319,5270;2356,5590;2222,6390;2091,6610;1747,6810;1421,7070;1394,7690;1845,6770;574,7470;692,7450;812,7470;411,7490;646,7470;388,7510;555,7490;478,7530;1403,7750;1138,7790;1135,7810;1375,7830;1141,7890;1144,7910;1382,7990;1161,8010" o:connectangles="0,0,0,0,0,0,0,0,0,0,0,0,0,0,0,0,0,0,0,0,0,0,0,0,0,0,0,0,0,0,0,0,0,0,0,0,0,0,0,0,0,0,0,0,0,0,0,0,0,0,0,0,0,0,0,0,0"/>
                </v:shape>
                <v:shape id="AutoShape 286" o:spid="_x0000_s1126" style="position:absolute;left:3018;top:243;width:2185;height:3420;visibility:visible;mso-wrap-style:square;v-text-anchor:top" coordsize="2185,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" path="m1882,394r-1366,l549,112,564,,990,52r282,l1294,70r147,63l1459,137r226,l1695,139r114,14l1838,154r13,66l1867,315r15,79xm1272,52r-282,l1011,52r12,l1038,49r19,-4l1072,41,1139,6r71,8l1262,45r10,7xm1685,137r-226,l1470,137r12,-6l1509,108r176,29xm1941,736r-1710,l250,582,274,363r242,31l1882,394r26,147l1917,598r24,138xm1200,3419r-54,-6l1120,3407r-86,-237l1025,3154r-2,-5l1006,3122r-16,-24l964,3058,898,2957,741,2710,662,2587r-9,-16l612,2506,492,2316r-53,-86l411,2186,328,2054r-8,-13l128,1745r-25,-38l,1595r14,-96l76,980,106,731r1,-9l231,736r1710,l1947,771r32,185l1997,1046r42,226l2051,1348r9,51l2083,1520r48,264l2166,1986r8,135l2179,2236r5,119l2157,2377r-11,64l2094,2480r-22,6l1884,2486r,5l1778,2501r-68,14l1625,2548r-82,43l1476,2644r-12,18l1408,2721r-54,79l1351,2809r-27,49l1309,2894r-22,70l1272,3025r-27,162l1243,3197r-9,53l1225,3292r-14,66l1215,3368r-15,51xm1974,2492r-39,l1884,2486r188,l2067,2487r-52,3l1974,2492xe" fillcolor="#1a3462" stroked="f">
                  <v:fill opacity="52428f"/>
                  <v:path arrowok="t" o:connecttype="custom" o:connectlocs="516,638;564,244;1272,296;1441,377;1685,381;1809,397;1851,464;1882,638;990,296;1023,296;1057,289;1139,250;1262,289;1685,381;1470,381;1509,352;1941,980;250,826;516,638;1908,785;1941,980;1146,3657;1034,3414;1023,3393;990,3342;898,3201;662,2831;612,2750;439,2474;328,2298;128,1989;0,1839;76,1224;107,966;1941,980;1979,1200;2039,1516;2060,1643;2131,2028;2174,2365;2184,2599;2157,2621;2094,2724;1884,2730;1778,2745;1625,2792;1476,2888;1408,2965;1351,3053;1309,3138;1272,3269;1243,3441;1225,3536;1215,3612;1974,2736;1884,2730;2067,2731;1974,2736" o:connectangles="0,0,0,0,0,0,0,0,0,0,0,0,0,0,0,0,0,0,0,0,0,0,0,0,0,0,0,0,0,0,0,0,0,0,0,0,0,0,0,0,0,0,0,0,0,0,0,0,0,0,0,0,0,0,0,0,0,0"/>
                </v:shape>
                <v:shape id="Picture 285" o:spid="_x0000_s1127" type="#_x0000_t75" style="position:absolute;left:5267;top:5600;width:161;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">
                  <v:imagedata r:id="rId95" o:title=""/>
                </v:shape>
                <v:shape id="AutoShape 284" o:spid="_x0000_s1128" style="position:absolute;left:5216;top:6201;width:91;height:145;visibility:visible;mso-wrap-style:square;v-text-anchor:top" coordsize="9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" path="m84,88r-40,l45,77r-1,l45,52r-1,l43,45,42,38,41,32r,-9l41,20r1,-1l46,13r-2,l46,,57,1,56,12,53,23r1,3l54,27r1,l55,28r1,l57,29r27,3l85,32r1,l86,33r1,l88,33r,1l89,35r1,1l90,37r,3l89,53,86,77r-1,1l85,79r-1,1l83,80r-2,1l84,87r,1xm82,108r-40,l42,107r,-19l44,88r40,l83,89r,1l83,91r,13l82,108xm62,144l45,140r,-1l39,139,,134,4,103r38,5l82,108r-1,4l81,115r-1,7l80,126r,3l77,137r,6l65,143r-1,l63,143r-1,1xm75,144r-1,l66,143r11,l76,143r,1l75,144xe" fillcolor="#5d5d5e" stroked="f">
                  <v:fill opacity="52428f"/>
                  <v:path arrowok="t" o:connecttype="custom" o:connectlocs="44,6290;44,6279;44,6254;42,6240;41,6225;42,6221;44,6215;57,6203;53,6225;54,6228;55,6229;56,6230;57,6231;84,6234;86,6234;87,6235;88,6236;89,6237;90,6239;90,6242;86,6279;85,6281;84,6282;81,6283;84,6290;42,6310;42,6290;84,6290;83,6291;83,6293;82,6310;45,6342;39,6341;4,6305;82,6310;81,6317;80,6328;77,6339;77,6345;65,6345;63,6345;62,6346;74,6346;66,6345;76,6345;76,6346;75,6346" o:connectangles="0,0,0,0,0,0,0,0,0,0,0,0,0,0,0,0,0,0,0,0,0,0,0,0,0,0,0,0,0,0,0,0,0,0,0,0,0,0,0,0,0,0,0,0,0,0,0"/>
                </v:shape>
                <v:shape id="Text Box 283" o:spid="_x0000_s1129" type="#_x0000_t202" style="position:absolute;left:3281;top:1044;width:1659;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rsidR="00BB43CC" w:rsidRDefault="00441F40">
                        <w:pPr>
                          <w:spacing w:before="67" w:line="201" w:lineRule="auto"/>
                          <w:ind w:left="33" w:right="31"/>
                          <w:jc w:val="center"/>
                          <w:rPr>
                            <w:rFonts w:ascii="Brandon Grotesque Bold"/>
                            <w:b/>
                            <w:sz w:val="30"/>
                          </w:rPr>
                        </w:pPr>
                        <w:r>
                          <w:rPr>
                            <w:rFonts w:ascii="Brandon Grotesque Bold"/>
                            <w:b/>
                            <w:color w:val="FFFFFF"/>
                            <w:w w:val="90"/>
                            <w:sz w:val="30"/>
                          </w:rPr>
                          <w:t xml:space="preserve">NORTHERN </w:t>
                        </w:r>
                        <w:r>
                          <w:rPr>
                            <w:rFonts w:ascii="Brandon Grotesque Bold"/>
                            <w:b/>
                            <w:color w:val="FFFFFF"/>
                            <w:w w:val="95"/>
                            <w:sz w:val="30"/>
                          </w:rPr>
                          <w:t xml:space="preserve">GEELONG </w:t>
                        </w:r>
                        <w:r>
                          <w:rPr>
                            <w:rFonts w:ascii="Brandon Grotesque Bold"/>
                            <w:b/>
                            <w:color w:val="FFFFFF"/>
                            <w:sz w:val="30"/>
                          </w:rPr>
                          <w:t>GROWTH AREA</w:t>
                        </w:r>
                      </w:p>
                    </w:txbxContent>
                  </v:textbox>
                </v:shape>
                <v:shape id="Text Box 282" o:spid="_x0000_s1130" type="#_x0000_t202" style="position:absolute;left:1877;top:4880;width:1409;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rsidR="00BB43CC" w:rsidRDefault="00441F40">
                        <w:pPr>
                          <w:spacing w:before="67" w:line="201" w:lineRule="auto"/>
                          <w:ind w:left="20" w:right="18" w:firstLine="10"/>
                          <w:jc w:val="center"/>
                          <w:rPr>
                            <w:rFonts w:ascii="Brandon Grotesque Bold"/>
                            <w:b/>
                            <w:sz w:val="30"/>
                          </w:rPr>
                        </w:pPr>
                        <w:r>
                          <w:rPr>
                            <w:rFonts w:ascii="Brandon Grotesque Bold"/>
                            <w:b/>
                            <w:color w:val="FFFFFF"/>
                            <w:w w:val="90"/>
                            <w:sz w:val="30"/>
                          </w:rPr>
                          <w:t xml:space="preserve">WESTERN GEELONG </w:t>
                        </w:r>
                        <w:r>
                          <w:rPr>
                            <w:rFonts w:ascii="Brandon Grotesque Bold"/>
                            <w:b/>
                            <w:color w:val="FFFFFF"/>
                            <w:w w:val="95"/>
                            <w:sz w:val="30"/>
                          </w:rPr>
                          <w:t xml:space="preserve">GROWTH </w:t>
                        </w:r>
                        <w:r>
                          <w:rPr>
                            <w:rFonts w:ascii="Brandon Grotesque Bold"/>
                            <w:b/>
                            <w:color w:val="FFFFFF"/>
                            <w:sz w:val="30"/>
                          </w:rPr>
                          <w:t>AREA</w:t>
                        </w:r>
                      </w:p>
                    </w:txbxContent>
                  </v:textbox>
                </v:shape>
                <w10:wrap anchorx="page"/>
              </v:group>
            </w:pict>
          </mc:Fallback>
        </mc:AlternateContent>
      </w:r>
      <w:r>
        <w:br w:type="column"/>
      </w:r>
    </w:p>
    <w:p w:rsidR="00BB43CC" w:rsidRDefault="00BB43CC">
      <w:pPr>
        <w:pStyle w:val="BodyText"/>
        <w:rPr>
          <w:b/>
          <w:sz w:val="28"/>
        </w:rPr>
      </w:pPr>
    </w:p>
    <w:p w:rsidR="00BB43CC" w:rsidRDefault="00BB43CC">
      <w:pPr>
        <w:pStyle w:val="BodyText"/>
        <w:rPr>
          <w:b/>
          <w:sz w:val="28"/>
        </w:rPr>
      </w:pPr>
    </w:p>
    <w:p w:rsidR="00BB43CC" w:rsidRDefault="00BB43CC">
      <w:pPr>
        <w:pStyle w:val="BodyText"/>
        <w:rPr>
          <w:b/>
          <w:sz w:val="28"/>
        </w:rPr>
      </w:pPr>
    </w:p>
    <w:p w:rsidR="00BB43CC" w:rsidRDefault="00BB43CC">
      <w:pPr>
        <w:pStyle w:val="BodyText"/>
        <w:rPr>
          <w:b/>
          <w:sz w:val="28"/>
        </w:rPr>
      </w:pPr>
    </w:p>
    <w:p w:rsidR="00BB43CC" w:rsidRDefault="00BB43CC">
      <w:pPr>
        <w:pStyle w:val="BodyText"/>
        <w:rPr>
          <w:b/>
          <w:sz w:val="28"/>
        </w:rPr>
      </w:pPr>
    </w:p>
    <w:p w:rsidR="00BB43CC" w:rsidRDefault="00BB43CC">
      <w:pPr>
        <w:pStyle w:val="BodyText"/>
        <w:rPr>
          <w:b/>
          <w:sz w:val="28"/>
        </w:rPr>
      </w:pPr>
    </w:p>
    <w:p w:rsidR="00BB43CC" w:rsidRDefault="00BB43CC">
      <w:pPr>
        <w:pStyle w:val="BodyText"/>
        <w:rPr>
          <w:b/>
          <w:sz w:val="28"/>
        </w:rPr>
      </w:pPr>
    </w:p>
    <w:p w:rsidR="00BB43CC" w:rsidRDefault="00BB43CC">
      <w:pPr>
        <w:pStyle w:val="BodyText"/>
        <w:rPr>
          <w:b/>
          <w:sz w:val="28"/>
        </w:rPr>
      </w:pPr>
    </w:p>
    <w:p w:rsidR="00BB43CC" w:rsidRDefault="00BB43CC">
      <w:pPr>
        <w:pStyle w:val="BodyText"/>
        <w:rPr>
          <w:b/>
          <w:sz w:val="28"/>
        </w:rPr>
      </w:pPr>
    </w:p>
    <w:p w:rsidR="00BB43CC" w:rsidRDefault="00BB43CC">
      <w:pPr>
        <w:pStyle w:val="BodyText"/>
        <w:spacing w:before="6"/>
        <w:rPr>
          <w:b/>
          <w:sz w:val="41"/>
        </w:rPr>
      </w:pPr>
    </w:p>
    <w:p w:rsidR="00BB43CC" w:rsidRDefault="00441F40">
      <w:pPr>
        <w:pStyle w:val="Heading6"/>
      </w:pPr>
      <w:r>
        <w:rPr>
          <w:noProof/>
          <w:lang w:val="en-AU" w:eastAsia="en-AU" w:bidi="ar-SA"/>
        </w:rPr>
        <mc:AlternateContent>
          <mc:Choice Requires="wpg">
            <w:drawing>
              <wp:anchor distT="0" distB="0" distL="114300" distR="114300" simplePos="0" relativeHeight="1696" behindDoc="0" locked="0" layoutInCell="1" allowOverlap="1">
                <wp:simplePos x="0" y="0"/>
                <wp:positionH relativeFrom="page">
                  <wp:posOffset>3851910</wp:posOffset>
                </wp:positionH>
                <wp:positionV relativeFrom="paragraph">
                  <wp:posOffset>-2959735</wp:posOffset>
                </wp:positionV>
                <wp:extent cx="3441065" cy="2881630"/>
                <wp:effectExtent l="3810" t="0" r="3175" b="6985"/>
                <wp:wrapNone/>
                <wp:docPr id="250"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1065" cy="2881630"/>
                          <a:chOff x="6066" y="-4661"/>
                          <a:chExt cx="5419" cy="4538"/>
                        </a:xfrm>
                      </wpg:grpSpPr>
                      <wps:wsp>
                        <wps:cNvPr id="251" name="Rectangle 280"/>
                        <wps:cNvSpPr>
                          <a:spLocks noChangeArrowheads="1"/>
                        </wps:cNvSpPr>
                        <wps:spPr bwMode="auto">
                          <a:xfrm>
                            <a:off x="6066" y="-4662"/>
                            <a:ext cx="5149" cy="4475"/>
                          </a:xfrm>
                          <a:prstGeom prst="rect">
                            <a:avLst/>
                          </a:prstGeom>
                          <a:solidFill>
                            <a:srgbClr val="FFF0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Freeform 279"/>
                        <wps:cNvSpPr>
                          <a:spLocks/>
                        </wps:cNvSpPr>
                        <wps:spPr bwMode="auto">
                          <a:xfrm>
                            <a:off x="7781" y="-4515"/>
                            <a:ext cx="1651" cy="1658"/>
                          </a:xfrm>
                          <a:custGeom>
                            <a:avLst/>
                            <a:gdLst>
                              <a:gd name="T0" fmla="+- 0 8532 7782"/>
                              <a:gd name="T1" fmla="*/ T0 w 1651"/>
                              <a:gd name="T2" fmla="+- 0 -4512 -4515"/>
                              <a:gd name="T3" fmla="*/ -4512 h 1658"/>
                              <a:gd name="T4" fmla="+- 0 8388 7782"/>
                              <a:gd name="T5" fmla="*/ T4 w 1651"/>
                              <a:gd name="T6" fmla="+- 0 -4485 -4515"/>
                              <a:gd name="T7" fmla="*/ -4485 h 1658"/>
                              <a:gd name="T8" fmla="+- 0 8253 7782"/>
                              <a:gd name="T9" fmla="*/ T8 w 1651"/>
                              <a:gd name="T10" fmla="+- 0 -4435 -4515"/>
                              <a:gd name="T11" fmla="*/ -4435 h 1658"/>
                              <a:gd name="T12" fmla="+- 0 8131 7782"/>
                              <a:gd name="T13" fmla="*/ T12 w 1651"/>
                              <a:gd name="T14" fmla="+- 0 -4363 -4515"/>
                              <a:gd name="T15" fmla="*/ -4363 h 1658"/>
                              <a:gd name="T16" fmla="+- 0 8023 7782"/>
                              <a:gd name="T17" fmla="*/ T16 w 1651"/>
                              <a:gd name="T18" fmla="+- 0 -4272 -4515"/>
                              <a:gd name="T19" fmla="*/ -4272 h 1658"/>
                              <a:gd name="T20" fmla="+- 0 7933 7782"/>
                              <a:gd name="T21" fmla="*/ T20 w 1651"/>
                              <a:gd name="T22" fmla="+- 0 -4164 -4515"/>
                              <a:gd name="T23" fmla="*/ -4164 h 1658"/>
                              <a:gd name="T24" fmla="+- 0 7861 7782"/>
                              <a:gd name="T25" fmla="*/ T24 w 1651"/>
                              <a:gd name="T26" fmla="+- 0 -4041 -4515"/>
                              <a:gd name="T27" fmla="*/ -4041 h 1658"/>
                              <a:gd name="T28" fmla="+- 0 7811 7782"/>
                              <a:gd name="T29" fmla="*/ T28 w 1651"/>
                              <a:gd name="T30" fmla="+- 0 -3907 -4515"/>
                              <a:gd name="T31" fmla="*/ -3907 h 1658"/>
                              <a:gd name="T32" fmla="+- 0 7785 7782"/>
                              <a:gd name="T33" fmla="*/ T32 w 1651"/>
                              <a:gd name="T34" fmla="+- 0 -3762 -4515"/>
                              <a:gd name="T35" fmla="*/ -3762 h 1658"/>
                              <a:gd name="T36" fmla="+- 0 7785 7782"/>
                              <a:gd name="T37" fmla="*/ T36 w 1651"/>
                              <a:gd name="T38" fmla="+- 0 -3611 -4515"/>
                              <a:gd name="T39" fmla="*/ -3611 h 1658"/>
                              <a:gd name="T40" fmla="+- 0 7811 7782"/>
                              <a:gd name="T41" fmla="*/ T40 w 1651"/>
                              <a:gd name="T42" fmla="+- 0 -3466 -4515"/>
                              <a:gd name="T43" fmla="*/ -3466 h 1658"/>
                              <a:gd name="T44" fmla="+- 0 7861 7782"/>
                              <a:gd name="T45" fmla="*/ T44 w 1651"/>
                              <a:gd name="T46" fmla="+- 0 -3331 -4515"/>
                              <a:gd name="T47" fmla="*/ -3331 h 1658"/>
                              <a:gd name="T48" fmla="+- 0 7933 7782"/>
                              <a:gd name="T49" fmla="*/ T48 w 1651"/>
                              <a:gd name="T50" fmla="+- 0 -3208 -4515"/>
                              <a:gd name="T51" fmla="*/ -3208 h 1658"/>
                              <a:gd name="T52" fmla="+- 0 8023 7782"/>
                              <a:gd name="T53" fmla="*/ T52 w 1651"/>
                              <a:gd name="T54" fmla="+- 0 -3100 -4515"/>
                              <a:gd name="T55" fmla="*/ -3100 h 1658"/>
                              <a:gd name="T56" fmla="+- 0 8131 7782"/>
                              <a:gd name="T57" fmla="*/ T56 w 1651"/>
                              <a:gd name="T58" fmla="+- 0 -3009 -4515"/>
                              <a:gd name="T59" fmla="*/ -3009 h 1658"/>
                              <a:gd name="T60" fmla="+- 0 8253 7782"/>
                              <a:gd name="T61" fmla="*/ T60 w 1651"/>
                              <a:gd name="T62" fmla="+- 0 -2937 -4515"/>
                              <a:gd name="T63" fmla="*/ -2937 h 1658"/>
                              <a:gd name="T64" fmla="+- 0 8388 7782"/>
                              <a:gd name="T65" fmla="*/ T64 w 1651"/>
                              <a:gd name="T66" fmla="+- 0 -2887 -4515"/>
                              <a:gd name="T67" fmla="*/ -2887 h 1658"/>
                              <a:gd name="T68" fmla="+- 0 8532 7782"/>
                              <a:gd name="T69" fmla="*/ T68 w 1651"/>
                              <a:gd name="T70" fmla="+- 0 -2861 -4515"/>
                              <a:gd name="T71" fmla="*/ -2861 h 1658"/>
                              <a:gd name="T72" fmla="+- 0 8682 7782"/>
                              <a:gd name="T73" fmla="*/ T72 w 1651"/>
                              <a:gd name="T74" fmla="+- 0 -2861 -4515"/>
                              <a:gd name="T75" fmla="*/ -2861 h 1658"/>
                              <a:gd name="T76" fmla="+- 0 8826 7782"/>
                              <a:gd name="T77" fmla="*/ T76 w 1651"/>
                              <a:gd name="T78" fmla="+- 0 -2887 -4515"/>
                              <a:gd name="T79" fmla="*/ -2887 h 1658"/>
                              <a:gd name="T80" fmla="+- 0 8961 7782"/>
                              <a:gd name="T81" fmla="*/ T80 w 1651"/>
                              <a:gd name="T82" fmla="+- 0 -2937 -4515"/>
                              <a:gd name="T83" fmla="*/ -2937 h 1658"/>
                              <a:gd name="T84" fmla="+- 0 9083 7782"/>
                              <a:gd name="T85" fmla="*/ T84 w 1651"/>
                              <a:gd name="T86" fmla="+- 0 -3009 -4515"/>
                              <a:gd name="T87" fmla="*/ -3009 h 1658"/>
                              <a:gd name="T88" fmla="+- 0 9190 7782"/>
                              <a:gd name="T89" fmla="*/ T88 w 1651"/>
                              <a:gd name="T90" fmla="+- 0 -3100 -4515"/>
                              <a:gd name="T91" fmla="*/ -3100 h 1658"/>
                              <a:gd name="T92" fmla="+- 0 9281 7782"/>
                              <a:gd name="T93" fmla="*/ T92 w 1651"/>
                              <a:gd name="T94" fmla="+- 0 -3208 -4515"/>
                              <a:gd name="T95" fmla="*/ -3208 h 1658"/>
                              <a:gd name="T96" fmla="+- 0 9353 7782"/>
                              <a:gd name="T97" fmla="*/ T96 w 1651"/>
                              <a:gd name="T98" fmla="+- 0 -3331 -4515"/>
                              <a:gd name="T99" fmla="*/ -3331 h 1658"/>
                              <a:gd name="T100" fmla="+- 0 9403 7782"/>
                              <a:gd name="T101" fmla="*/ T100 w 1651"/>
                              <a:gd name="T102" fmla="+- 0 -3466 -4515"/>
                              <a:gd name="T103" fmla="*/ -3466 h 1658"/>
                              <a:gd name="T104" fmla="+- 0 9429 7782"/>
                              <a:gd name="T105" fmla="*/ T104 w 1651"/>
                              <a:gd name="T106" fmla="+- 0 -3611 -4515"/>
                              <a:gd name="T107" fmla="*/ -3611 h 1658"/>
                              <a:gd name="T108" fmla="+- 0 9429 7782"/>
                              <a:gd name="T109" fmla="*/ T108 w 1651"/>
                              <a:gd name="T110" fmla="+- 0 -3762 -4515"/>
                              <a:gd name="T111" fmla="*/ -3762 h 1658"/>
                              <a:gd name="T112" fmla="+- 0 9403 7782"/>
                              <a:gd name="T113" fmla="*/ T112 w 1651"/>
                              <a:gd name="T114" fmla="+- 0 -3907 -4515"/>
                              <a:gd name="T115" fmla="*/ -3907 h 1658"/>
                              <a:gd name="T116" fmla="+- 0 9353 7782"/>
                              <a:gd name="T117" fmla="*/ T116 w 1651"/>
                              <a:gd name="T118" fmla="+- 0 -4041 -4515"/>
                              <a:gd name="T119" fmla="*/ -4041 h 1658"/>
                              <a:gd name="T120" fmla="+- 0 9281 7782"/>
                              <a:gd name="T121" fmla="*/ T120 w 1651"/>
                              <a:gd name="T122" fmla="+- 0 -4164 -4515"/>
                              <a:gd name="T123" fmla="*/ -4164 h 1658"/>
                              <a:gd name="T124" fmla="+- 0 9190 7782"/>
                              <a:gd name="T125" fmla="*/ T124 w 1651"/>
                              <a:gd name="T126" fmla="+- 0 -4272 -4515"/>
                              <a:gd name="T127" fmla="*/ -4272 h 1658"/>
                              <a:gd name="T128" fmla="+- 0 9083 7782"/>
                              <a:gd name="T129" fmla="*/ T128 w 1651"/>
                              <a:gd name="T130" fmla="+- 0 -4363 -4515"/>
                              <a:gd name="T131" fmla="*/ -4363 h 1658"/>
                              <a:gd name="T132" fmla="+- 0 8961 7782"/>
                              <a:gd name="T133" fmla="*/ T132 w 1651"/>
                              <a:gd name="T134" fmla="+- 0 -4435 -4515"/>
                              <a:gd name="T135" fmla="*/ -4435 h 1658"/>
                              <a:gd name="T136" fmla="+- 0 8826 7782"/>
                              <a:gd name="T137" fmla="*/ T136 w 1651"/>
                              <a:gd name="T138" fmla="+- 0 -4485 -4515"/>
                              <a:gd name="T139" fmla="*/ -4485 h 1658"/>
                              <a:gd name="T140" fmla="+- 0 8682 7782"/>
                              <a:gd name="T141" fmla="*/ T140 w 1651"/>
                              <a:gd name="T142" fmla="+- 0 -4512 -4515"/>
                              <a:gd name="T143" fmla="*/ -4512 h 1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51" h="1658">
                                <a:moveTo>
                                  <a:pt x="825" y="0"/>
                                </a:moveTo>
                                <a:lnTo>
                                  <a:pt x="750" y="3"/>
                                </a:lnTo>
                                <a:lnTo>
                                  <a:pt x="677" y="13"/>
                                </a:lnTo>
                                <a:lnTo>
                                  <a:pt x="606" y="30"/>
                                </a:lnTo>
                                <a:lnTo>
                                  <a:pt x="537" y="52"/>
                                </a:lnTo>
                                <a:lnTo>
                                  <a:pt x="471" y="80"/>
                                </a:lnTo>
                                <a:lnTo>
                                  <a:pt x="408" y="113"/>
                                </a:lnTo>
                                <a:lnTo>
                                  <a:pt x="349" y="152"/>
                                </a:lnTo>
                                <a:lnTo>
                                  <a:pt x="293" y="195"/>
                                </a:lnTo>
                                <a:lnTo>
                                  <a:pt x="241" y="243"/>
                                </a:lnTo>
                                <a:lnTo>
                                  <a:pt x="194" y="295"/>
                                </a:lnTo>
                                <a:lnTo>
                                  <a:pt x="151" y="351"/>
                                </a:lnTo>
                                <a:lnTo>
                                  <a:pt x="112" y="410"/>
                                </a:lnTo>
                                <a:lnTo>
                                  <a:pt x="79" y="474"/>
                                </a:lnTo>
                                <a:lnTo>
                                  <a:pt x="51" y="540"/>
                                </a:lnTo>
                                <a:lnTo>
                                  <a:pt x="29" y="608"/>
                                </a:lnTo>
                                <a:lnTo>
                                  <a:pt x="13" y="680"/>
                                </a:lnTo>
                                <a:lnTo>
                                  <a:pt x="3" y="753"/>
                                </a:lnTo>
                                <a:lnTo>
                                  <a:pt x="0" y="829"/>
                                </a:lnTo>
                                <a:lnTo>
                                  <a:pt x="3" y="904"/>
                                </a:lnTo>
                                <a:lnTo>
                                  <a:pt x="13" y="978"/>
                                </a:lnTo>
                                <a:lnTo>
                                  <a:pt x="29" y="1049"/>
                                </a:lnTo>
                                <a:lnTo>
                                  <a:pt x="51" y="1118"/>
                                </a:lnTo>
                                <a:lnTo>
                                  <a:pt x="79" y="1184"/>
                                </a:lnTo>
                                <a:lnTo>
                                  <a:pt x="112" y="1247"/>
                                </a:lnTo>
                                <a:lnTo>
                                  <a:pt x="151" y="1307"/>
                                </a:lnTo>
                                <a:lnTo>
                                  <a:pt x="194" y="1363"/>
                                </a:lnTo>
                                <a:lnTo>
                                  <a:pt x="241" y="1415"/>
                                </a:lnTo>
                                <a:lnTo>
                                  <a:pt x="293" y="1463"/>
                                </a:lnTo>
                                <a:lnTo>
                                  <a:pt x="349" y="1506"/>
                                </a:lnTo>
                                <a:lnTo>
                                  <a:pt x="408" y="1544"/>
                                </a:lnTo>
                                <a:lnTo>
                                  <a:pt x="471" y="1578"/>
                                </a:lnTo>
                                <a:lnTo>
                                  <a:pt x="537" y="1606"/>
                                </a:lnTo>
                                <a:lnTo>
                                  <a:pt x="606" y="1628"/>
                                </a:lnTo>
                                <a:lnTo>
                                  <a:pt x="677" y="1644"/>
                                </a:lnTo>
                                <a:lnTo>
                                  <a:pt x="750" y="1654"/>
                                </a:lnTo>
                                <a:lnTo>
                                  <a:pt x="825" y="1658"/>
                                </a:lnTo>
                                <a:lnTo>
                                  <a:pt x="900" y="1654"/>
                                </a:lnTo>
                                <a:lnTo>
                                  <a:pt x="973" y="1644"/>
                                </a:lnTo>
                                <a:lnTo>
                                  <a:pt x="1044" y="1628"/>
                                </a:lnTo>
                                <a:lnTo>
                                  <a:pt x="1113" y="1606"/>
                                </a:lnTo>
                                <a:lnTo>
                                  <a:pt x="1179" y="1578"/>
                                </a:lnTo>
                                <a:lnTo>
                                  <a:pt x="1241" y="1544"/>
                                </a:lnTo>
                                <a:lnTo>
                                  <a:pt x="1301" y="1506"/>
                                </a:lnTo>
                                <a:lnTo>
                                  <a:pt x="1357" y="1463"/>
                                </a:lnTo>
                                <a:lnTo>
                                  <a:pt x="1408" y="1415"/>
                                </a:lnTo>
                                <a:lnTo>
                                  <a:pt x="1456" y="1363"/>
                                </a:lnTo>
                                <a:lnTo>
                                  <a:pt x="1499" y="1307"/>
                                </a:lnTo>
                                <a:lnTo>
                                  <a:pt x="1537" y="1247"/>
                                </a:lnTo>
                                <a:lnTo>
                                  <a:pt x="1571" y="1184"/>
                                </a:lnTo>
                                <a:lnTo>
                                  <a:pt x="1598" y="1118"/>
                                </a:lnTo>
                                <a:lnTo>
                                  <a:pt x="1621" y="1049"/>
                                </a:lnTo>
                                <a:lnTo>
                                  <a:pt x="1637" y="978"/>
                                </a:lnTo>
                                <a:lnTo>
                                  <a:pt x="1647" y="904"/>
                                </a:lnTo>
                                <a:lnTo>
                                  <a:pt x="1650" y="829"/>
                                </a:lnTo>
                                <a:lnTo>
                                  <a:pt x="1647" y="753"/>
                                </a:lnTo>
                                <a:lnTo>
                                  <a:pt x="1637" y="680"/>
                                </a:lnTo>
                                <a:lnTo>
                                  <a:pt x="1621" y="608"/>
                                </a:lnTo>
                                <a:lnTo>
                                  <a:pt x="1598" y="540"/>
                                </a:lnTo>
                                <a:lnTo>
                                  <a:pt x="1571" y="474"/>
                                </a:lnTo>
                                <a:lnTo>
                                  <a:pt x="1537" y="410"/>
                                </a:lnTo>
                                <a:lnTo>
                                  <a:pt x="1499" y="351"/>
                                </a:lnTo>
                                <a:lnTo>
                                  <a:pt x="1456" y="295"/>
                                </a:lnTo>
                                <a:lnTo>
                                  <a:pt x="1408" y="243"/>
                                </a:lnTo>
                                <a:lnTo>
                                  <a:pt x="1357" y="195"/>
                                </a:lnTo>
                                <a:lnTo>
                                  <a:pt x="1301" y="152"/>
                                </a:lnTo>
                                <a:lnTo>
                                  <a:pt x="1241" y="113"/>
                                </a:lnTo>
                                <a:lnTo>
                                  <a:pt x="1179" y="80"/>
                                </a:lnTo>
                                <a:lnTo>
                                  <a:pt x="1113" y="52"/>
                                </a:lnTo>
                                <a:lnTo>
                                  <a:pt x="1044" y="30"/>
                                </a:lnTo>
                                <a:lnTo>
                                  <a:pt x="973" y="13"/>
                                </a:lnTo>
                                <a:lnTo>
                                  <a:pt x="900" y="3"/>
                                </a:lnTo>
                                <a:lnTo>
                                  <a:pt x="8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278"/>
                        <wps:cNvSpPr>
                          <a:spLocks/>
                        </wps:cNvSpPr>
                        <wps:spPr bwMode="auto">
                          <a:xfrm>
                            <a:off x="7781" y="-4515"/>
                            <a:ext cx="1651" cy="1658"/>
                          </a:xfrm>
                          <a:custGeom>
                            <a:avLst/>
                            <a:gdLst>
                              <a:gd name="T0" fmla="+- 0 8682 7782"/>
                              <a:gd name="T1" fmla="*/ T0 w 1651"/>
                              <a:gd name="T2" fmla="+- 0 -2861 -4515"/>
                              <a:gd name="T3" fmla="*/ -2861 h 1658"/>
                              <a:gd name="T4" fmla="+- 0 8826 7782"/>
                              <a:gd name="T5" fmla="*/ T4 w 1651"/>
                              <a:gd name="T6" fmla="+- 0 -2887 -4515"/>
                              <a:gd name="T7" fmla="*/ -2887 h 1658"/>
                              <a:gd name="T8" fmla="+- 0 8961 7782"/>
                              <a:gd name="T9" fmla="*/ T8 w 1651"/>
                              <a:gd name="T10" fmla="+- 0 -2937 -4515"/>
                              <a:gd name="T11" fmla="*/ -2937 h 1658"/>
                              <a:gd name="T12" fmla="+- 0 9083 7782"/>
                              <a:gd name="T13" fmla="*/ T12 w 1651"/>
                              <a:gd name="T14" fmla="+- 0 -3009 -4515"/>
                              <a:gd name="T15" fmla="*/ -3009 h 1658"/>
                              <a:gd name="T16" fmla="+- 0 9190 7782"/>
                              <a:gd name="T17" fmla="*/ T16 w 1651"/>
                              <a:gd name="T18" fmla="+- 0 -3100 -4515"/>
                              <a:gd name="T19" fmla="*/ -3100 h 1658"/>
                              <a:gd name="T20" fmla="+- 0 9281 7782"/>
                              <a:gd name="T21" fmla="*/ T20 w 1651"/>
                              <a:gd name="T22" fmla="+- 0 -3208 -4515"/>
                              <a:gd name="T23" fmla="*/ -3208 h 1658"/>
                              <a:gd name="T24" fmla="+- 0 9353 7782"/>
                              <a:gd name="T25" fmla="*/ T24 w 1651"/>
                              <a:gd name="T26" fmla="+- 0 -3331 -4515"/>
                              <a:gd name="T27" fmla="*/ -3331 h 1658"/>
                              <a:gd name="T28" fmla="+- 0 9403 7782"/>
                              <a:gd name="T29" fmla="*/ T28 w 1651"/>
                              <a:gd name="T30" fmla="+- 0 -3466 -4515"/>
                              <a:gd name="T31" fmla="*/ -3466 h 1658"/>
                              <a:gd name="T32" fmla="+- 0 9429 7782"/>
                              <a:gd name="T33" fmla="*/ T32 w 1651"/>
                              <a:gd name="T34" fmla="+- 0 -3611 -4515"/>
                              <a:gd name="T35" fmla="*/ -3611 h 1658"/>
                              <a:gd name="T36" fmla="+- 0 9429 7782"/>
                              <a:gd name="T37" fmla="*/ T36 w 1651"/>
                              <a:gd name="T38" fmla="+- 0 -3762 -4515"/>
                              <a:gd name="T39" fmla="*/ -3762 h 1658"/>
                              <a:gd name="T40" fmla="+- 0 9403 7782"/>
                              <a:gd name="T41" fmla="*/ T40 w 1651"/>
                              <a:gd name="T42" fmla="+- 0 -3907 -4515"/>
                              <a:gd name="T43" fmla="*/ -3907 h 1658"/>
                              <a:gd name="T44" fmla="+- 0 9353 7782"/>
                              <a:gd name="T45" fmla="*/ T44 w 1651"/>
                              <a:gd name="T46" fmla="+- 0 -4041 -4515"/>
                              <a:gd name="T47" fmla="*/ -4041 h 1658"/>
                              <a:gd name="T48" fmla="+- 0 9281 7782"/>
                              <a:gd name="T49" fmla="*/ T48 w 1651"/>
                              <a:gd name="T50" fmla="+- 0 -4164 -4515"/>
                              <a:gd name="T51" fmla="*/ -4164 h 1658"/>
                              <a:gd name="T52" fmla="+- 0 9190 7782"/>
                              <a:gd name="T53" fmla="*/ T52 w 1651"/>
                              <a:gd name="T54" fmla="+- 0 -4272 -4515"/>
                              <a:gd name="T55" fmla="*/ -4272 h 1658"/>
                              <a:gd name="T56" fmla="+- 0 9083 7782"/>
                              <a:gd name="T57" fmla="*/ T56 w 1651"/>
                              <a:gd name="T58" fmla="+- 0 -4363 -4515"/>
                              <a:gd name="T59" fmla="*/ -4363 h 1658"/>
                              <a:gd name="T60" fmla="+- 0 8961 7782"/>
                              <a:gd name="T61" fmla="*/ T60 w 1651"/>
                              <a:gd name="T62" fmla="+- 0 -4435 -4515"/>
                              <a:gd name="T63" fmla="*/ -4435 h 1658"/>
                              <a:gd name="T64" fmla="+- 0 8826 7782"/>
                              <a:gd name="T65" fmla="*/ T64 w 1651"/>
                              <a:gd name="T66" fmla="+- 0 -4485 -4515"/>
                              <a:gd name="T67" fmla="*/ -4485 h 1658"/>
                              <a:gd name="T68" fmla="+- 0 8682 7782"/>
                              <a:gd name="T69" fmla="*/ T68 w 1651"/>
                              <a:gd name="T70" fmla="+- 0 -4512 -4515"/>
                              <a:gd name="T71" fmla="*/ -4512 h 1658"/>
                              <a:gd name="T72" fmla="+- 0 8532 7782"/>
                              <a:gd name="T73" fmla="*/ T72 w 1651"/>
                              <a:gd name="T74" fmla="+- 0 -4512 -4515"/>
                              <a:gd name="T75" fmla="*/ -4512 h 1658"/>
                              <a:gd name="T76" fmla="+- 0 8388 7782"/>
                              <a:gd name="T77" fmla="*/ T76 w 1651"/>
                              <a:gd name="T78" fmla="+- 0 -4485 -4515"/>
                              <a:gd name="T79" fmla="*/ -4485 h 1658"/>
                              <a:gd name="T80" fmla="+- 0 8253 7782"/>
                              <a:gd name="T81" fmla="*/ T80 w 1651"/>
                              <a:gd name="T82" fmla="+- 0 -4435 -4515"/>
                              <a:gd name="T83" fmla="*/ -4435 h 1658"/>
                              <a:gd name="T84" fmla="+- 0 8131 7782"/>
                              <a:gd name="T85" fmla="*/ T84 w 1651"/>
                              <a:gd name="T86" fmla="+- 0 -4363 -4515"/>
                              <a:gd name="T87" fmla="*/ -4363 h 1658"/>
                              <a:gd name="T88" fmla="+- 0 8023 7782"/>
                              <a:gd name="T89" fmla="*/ T88 w 1651"/>
                              <a:gd name="T90" fmla="+- 0 -4272 -4515"/>
                              <a:gd name="T91" fmla="*/ -4272 h 1658"/>
                              <a:gd name="T92" fmla="+- 0 7933 7782"/>
                              <a:gd name="T93" fmla="*/ T92 w 1651"/>
                              <a:gd name="T94" fmla="+- 0 -4164 -4515"/>
                              <a:gd name="T95" fmla="*/ -4164 h 1658"/>
                              <a:gd name="T96" fmla="+- 0 7861 7782"/>
                              <a:gd name="T97" fmla="*/ T96 w 1651"/>
                              <a:gd name="T98" fmla="+- 0 -4041 -4515"/>
                              <a:gd name="T99" fmla="*/ -4041 h 1658"/>
                              <a:gd name="T100" fmla="+- 0 7811 7782"/>
                              <a:gd name="T101" fmla="*/ T100 w 1651"/>
                              <a:gd name="T102" fmla="+- 0 -3907 -4515"/>
                              <a:gd name="T103" fmla="*/ -3907 h 1658"/>
                              <a:gd name="T104" fmla="+- 0 7785 7782"/>
                              <a:gd name="T105" fmla="*/ T104 w 1651"/>
                              <a:gd name="T106" fmla="+- 0 -3762 -4515"/>
                              <a:gd name="T107" fmla="*/ -3762 h 1658"/>
                              <a:gd name="T108" fmla="+- 0 7785 7782"/>
                              <a:gd name="T109" fmla="*/ T108 w 1651"/>
                              <a:gd name="T110" fmla="+- 0 -3611 -4515"/>
                              <a:gd name="T111" fmla="*/ -3611 h 1658"/>
                              <a:gd name="T112" fmla="+- 0 7811 7782"/>
                              <a:gd name="T113" fmla="*/ T112 w 1651"/>
                              <a:gd name="T114" fmla="+- 0 -3466 -4515"/>
                              <a:gd name="T115" fmla="*/ -3466 h 1658"/>
                              <a:gd name="T116" fmla="+- 0 7861 7782"/>
                              <a:gd name="T117" fmla="*/ T116 w 1651"/>
                              <a:gd name="T118" fmla="+- 0 -3331 -4515"/>
                              <a:gd name="T119" fmla="*/ -3331 h 1658"/>
                              <a:gd name="T120" fmla="+- 0 7933 7782"/>
                              <a:gd name="T121" fmla="*/ T120 w 1651"/>
                              <a:gd name="T122" fmla="+- 0 -3208 -4515"/>
                              <a:gd name="T123" fmla="*/ -3208 h 1658"/>
                              <a:gd name="T124" fmla="+- 0 8023 7782"/>
                              <a:gd name="T125" fmla="*/ T124 w 1651"/>
                              <a:gd name="T126" fmla="+- 0 -3100 -4515"/>
                              <a:gd name="T127" fmla="*/ -3100 h 1658"/>
                              <a:gd name="T128" fmla="+- 0 8131 7782"/>
                              <a:gd name="T129" fmla="*/ T128 w 1651"/>
                              <a:gd name="T130" fmla="+- 0 -3009 -4515"/>
                              <a:gd name="T131" fmla="*/ -3009 h 1658"/>
                              <a:gd name="T132" fmla="+- 0 8253 7782"/>
                              <a:gd name="T133" fmla="*/ T132 w 1651"/>
                              <a:gd name="T134" fmla="+- 0 -2937 -4515"/>
                              <a:gd name="T135" fmla="*/ -2937 h 1658"/>
                              <a:gd name="T136" fmla="+- 0 8388 7782"/>
                              <a:gd name="T137" fmla="*/ T136 w 1651"/>
                              <a:gd name="T138" fmla="+- 0 -2887 -4515"/>
                              <a:gd name="T139" fmla="*/ -2887 h 1658"/>
                              <a:gd name="T140" fmla="+- 0 8532 7782"/>
                              <a:gd name="T141" fmla="*/ T140 w 1651"/>
                              <a:gd name="T142" fmla="+- 0 -2861 -4515"/>
                              <a:gd name="T143" fmla="*/ -2861 h 1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51" h="1658">
                                <a:moveTo>
                                  <a:pt x="825" y="1658"/>
                                </a:moveTo>
                                <a:lnTo>
                                  <a:pt x="900" y="1654"/>
                                </a:lnTo>
                                <a:lnTo>
                                  <a:pt x="973" y="1644"/>
                                </a:lnTo>
                                <a:lnTo>
                                  <a:pt x="1044" y="1628"/>
                                </a:lnTo>
                                <a:lnTo>
                                  <a:pt x="1113" y="1606"/>
                                </a:lnTo>
                                <a:lnTo>
                                  <a:pt x="1179" y="1578"/>
                                </a:lnTo>
                                <a:lnTo>
                                  <a:pt x="1241" y="1544"/>
                                </a:lnTo>
                                <a:lnTo>
                                  <a:pt x="1301" y="1506"/>
                                </a:lnTo>
                                <a:lnTo>
                                  <a:pt x="1357" y="1463"/>
                                </a:lnTo>
                                <a:lnTo>
                                  <a:pt x="1408" y="1415"/>
                                </a:lnTo>
                                <a:lnTo>
                                  <a:pt x="1456" y="1363"/>
                                </a:lnTo>
                                <a:lnTo>
                                  <a:pt x="1499" y="1307"/>
                                </a:lnTo>
                                <a:lnTo>
                                  <a:pt x="1537" y="1247"/>
                                </a:lnTo>
                                <a:lnTo>
                                  <a:pt x="1571" y="1184"/>
                                </a:lnTo>
                                <a:lnTo>
                                  <a:pt x="1598" y="1118"/>
                                </a:lnTo>
                                <a:lnTo>
                                  <a:pt x="1621" y="1049"/>
                                </a:lnTo>
                                <a:lnTo>
                                  <a:pt x="1637" y="978"/>
                                </a:lnTo>
                                <a:lnTo>
                                  <a:pt x="1647" y="904"/>
                                </a:lnTo>
                                <a:lnTo>
                                  <a:pt x="1650" y="829"/>
                                </a:lnTo>
                                <a:lnTo>
                                  <a:pt x="1647" y="753"/>
                                </a:lnTo>
                                <a:lnTo>
                                  <a:pt x="1637" y="680"/>
                                </a:lnTo>
                                <a:lnTo>
                                  <a:pt x="1621" y="608"/>
                                </a:lnTo>
                                <a:lnTo>
                                  <a:pt x="1598" y="540"/>
                                </a:lnTo>
                                <a:lnTo>
                                  <a:pt x="1571" y="474"/>
                                </a:lnTo>
                                <a:lnTo>
                                  <a:pt x="1537" y="410"/>
                                </a:lnTo>
                                <a:lnTo>
                                  <a:pt x="1499" y="351"/>
                                </a:lnTo>
                                <a:lnTo>
                                  <a:pt x="1456" y="295"/>
                                </a:lnTo>
                                <a:lnTo>
                                  <a:pt x="1408" y="243"/>
                                </a:lnTo>
                                <a:lnTo>
                                  <a:pt x="1357" y="195"/>
                                </a:lnTo>
                                <a:lnTo>
                                  <a:pt x="1301" y="152"/>
                                </a:lnTo>
                                <a:lnTo>
                                  <a:pt x="1241" y="113"/>
                                </a:lnTo>
                                <a:lnTo>
                                  <a:pt x="1179" y="80"/>
                                </a:lnTo>
                                <a:lnTo>
                                  <a:pt x="1113" y="52"/>
                                </a:lnTo>
                                <a:lnTo>
                                  <a:pt x="1044" y="30"/>
                                </a:lnTo>
                                <a:lnTo>
                                  <a:pt x="973" y="13"/>
                                </a:lnTo>
                                <a:lnTo>
                                  <a:pt x="900" y="3"/>
                                </a:lnTo>
                                <a:lnTo>
                                  <a:pt x="825" y="0"/>
                                </a:lnTo>
                                <a:lnTo>
                                  <a:pt x="750" y="3"/>
                                </a:lnTo>
                                <a:lnTo>
                                  <a:pt x="677" y="13"/>
                                </a:lnTo>
                                <a:lnTo>
                                  <a:pt x="606" y="30"/>
                                </a:lnTo>
                                <a:lnTo>
                                  <a:pt x="537" y="52"/>
                                </a:lnTo>
                                <a:lnTo>
                                  <a:pt x="471" y="80"/>
                                </a:lnTo>
                                <a:lnTo>
                                  <a:pt x="408" y="113"/>
                                </a:lnTo>
                                <a:lnTo>
                                  <a:pt x="349" y="152"/>
                                </a:lnTo>
                                <a:lnTo>
                                  <a:pt x="293" y="195"/>
                                </a:lnTo>
                                <a:lnTo>
                                  <a:pt x="241" y="243"/>
                                </a:lnTo>
                                <a:lnTo>
                                  <a:pt x="194" y="295"/>
                                </a:lnTo>
                                <a:lnTo>
                                  <a:pt x="151" y="351"/>
                                </a:lnTo>
                                <a:lnTo>
                                  <a:pt x="112" y="410"/>
                                </a:lnTo>
                                <a:lnTo>
                                  <a:pt x="79" y="474"/>
                                </a:lnTo>
                                <a:lnTo>
                                  <a:pt x="51" y="540"/>
                                </a:lnTo>
                                <a:lnTo>
                                  <a:pt x="29" y="608"/>
                                </a:lnTo>
                                <a:lnTo>
                                  <a:pt x="13" y="680"/>
                                </a:lnTo>
                                <a:lnTo>
                                  <a:pt x="3" y="753"/>
                                </a:lnTo>
                                <a:lnTo>
                                  <a:pt x="0" y="829"/>
                                </a:lnTo>
                                <a:lnTo>
                                  <a:pt x="3" y="904"/>
                                </a:lnTo>
                                <a:lnTo>
                                  <a:pt x="13" y="978"/>
                                </a:lnTo>
                                <a:lnTo>
                                  <a:pt x="29" y="1049"/>
                                </a:lnTo>
                                <a:lnTo>
                                  <a:pt x="51" y="1118"/>
                                </a:lnTo>
                                <a:lnTo>
                                  <a:pt x="79" y="1184"/>
                                </a:lnTo>
                                <a:lnTo>
                                  <a:pt x="112" y="1247"/>
                                </a:lnTo>
                                <a:lnTo>
                                  <a:pt x="151" y="1307"/>
                                </a:lnTo>
                                <a:lnTo>
                                  <a:pt x="194" y="1363"/>
                                </a:lnTo>
                                <a:lnTo>
                                  <a:pt x="241" y="1415"/>
                                </a:lnTo>
                                <a:lnTo>
                                  <a:pt x="293" y="1463"/>
                                </a:lnTo>
                                <a:lnTo>
                                  <a:pt x="349" y="1506"/>
                                </a:lnTo>
                                <a:lnTo>
                                  <a:pt x="408" y="1544"/>
                                </a:lnTo>
                                <a:lnTo>
                                  <a:pt x="471" y="1578"/>
                                </a:lnTo>
                                <a:lnTo>
                                  <a:pt x="537" y="1606"/>
                                </a:lnTo>
                                <a:lnTo>
                                  <a:pt x="606" y="1628"/>
                                </a:lnTo>
                                <a:lnTo>
                                  <a:pt x="677" y="1644"/>
                                </a:lnTo>
                                <a:lnTo>
                                  <a:pt x="750" y="1654"/>
                                </a:lnTo>
                                <a:lnTo>
                                  <a:pt x="825" y="1658"/>
                                </a:lnTo>
                                <a:close/>
                              </a:path>
                            </a:pathLst>
                          </a:custGeom>
                          <a:noFill/>
                          <a:ln w="22720">
                            <a:solidFill>
                              <a:srgbClr val="FFCF6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277"/>
                        <wps:cNvSpPr>
                          <a:spLocks/>
                        </wps:cNvSpPr>
                        <wps:spPr bwMode="auto">
                          <a:xfrm>
                            <a:off x="7781" y="-1993"/>
                            <a:ext cx="1651" cy="1658"/>
                          </a:xfrm>
                          <a:custGeom>
                            <a:avLst/>
                            <a:gdLst>
                              <a:gd name="T0" fmla="+- 0 8532 7782"/>
                              <a:gd name="T1" fmla="*/ T0 w 1651"/>
                              <a:gd name="T2" fmla="+- 0 -1989 -1992"/>
                              <a:gd name="T3" fmla="*/ -1989 h 1658"/>
                              <a:gd name="T4" fmla="+- 0 8388 7782"/>
                              <a:gd name="T5" fmla="*/ T4 w 1651"/>
                              <a:gd name="T6" fmla="+- 0 -1963 -1992"/>
                              <a:gd name="T7" fmla="*/ -1963 h 1658"/>
                              <a:gd name="T8" fmla="+- 0 8253 7782"/>
                              <a:gd name="T9" fmla="*/ T8 w 1651"/>
                              <a:gd name="T10" fmla="+- 0 -1912 -1992"/>
                              <a:gd name="T11" fmla="*/ -1912 h 1658"/>
                              <a:gd name="T12" fmla="+- 0 8131 7782"/>
                              <a:gd name="T13" fmla="*/ T12 w 1651"/>
                              <a:gd name="T14" fmla="+- 0 -1841 -1992"/>
                              <a:gd name="T15" fmla="*/ -1841 h 1658"/>
                              <a:gd name="T16" fmla="+- 0 8023 7782"/>
                              <a:gd name="T17" fmla="*/ T16 w 1651"/>
                              <a:gd name="T18" fmla="+- 0 -1749 -1992"/>
                              <a:gd name="T19" fmla="*/ -1749 h 1658"/>
                              <a:gd name="T20" fmla="+- 0 7933 7782"/>
                              <a:gd name="T21" fmla="*/ T20 w 1651"/>
                              <a:gd name="T22" fmla="+- 0 -1641 -1992"/>
                              <a:gd name="T23" fmla="*/ -1641 h 1658"/>
                              <a:gd name="T24" fmla="+- 0 7861 7782"/>
                              <a:gd name="T25" fmla="*/ T24 w 1651"/>
                              <a:gd name="T26" fmla="+- 0 -1519 -1992"/>
                              <a:gd name="T27" fmla="*/ -1519 h 1658"/>
                              <a:gd name="T28" fmla="+- 0 7811 7782"/>
                              <a:gd name="T29" fmla="*/ T28 w 1651"/>
                              <a:gd name="T30" fmla="+- 0 -1384 -1992"/>
                              <a:gd name="T31" fmla="*/ -1384 h 1658"/>
                              <a:gd name="T32" fmla="+- 0 7785 7782"/>
                              <a:gd name="T33" fmla="*/ T32 w 1651"/>
                              <a:gd name="T34" fmla="+- 0 -1239 -1992"/>
                              <a:gd name="T35" fmla="*/ -1239 h 1658"/>
                              <a:gd name="T36" fmla="+- 0 7785 7782"/>
                              <a:gd name="T37" fmla="*/ T36 w 1651"/>
                              <a:gd name="T38" fmla="+- 0 -1088 -1992"/>
                              <a:gd name="T39" fmla="*/ -1088 h 1658"/>
                              <a:gd name="T40" fmla="+- 0 7811 7782"/>
                              <a:gd name="T41" fmla="*/ T40 w 1651"/>
                              <a:gd name="T42" fmla="+- 0 -943 -1992"/>
                              <a:gd name="T43" fmla="*/ -943 h 1658"/>
                              <a:gd name="T44" fmla="+- 0 7861 7782"/>
                              <a:gd name="T45" fmla="*/ T44 w 1651"/>
                              <a:gd name="T46" fmla="+- 0 -808 -1992"/>
                              <a:gd name="T47" fmla="*/ -808 h 1658"/>
                              <a:gd name="T48" fmla="+- 0 7933 7782"/>
                              <a:gd name="T49" fmla="*/ T48 w 1651"/>
                              <a:gd name="T50" fmla="+- 0 -685 -1992"/>
                              <a:gd name="T51" fmla="*/ -685 h 1658"/>
                              <a:gd name="T52" fmla="+- 0 8023 7782"/>
                              <a:gd name="T53" fmla="*/ T52 w 1651"/>
                              <a:gd name="T54" fmla="+- 0 -577 -1992"/>
                              <a:gd name="T55" fmla="*/ -577 h 1658"/>
                              <a:gd name="T56" fmla="+- 0 8131 7782"/>
                              <a:gd name="T57" fmla="*/ T56 w 1651"/>
                              <a:gd name="T58" fmla="+- 0 -486 -1992"/>
                              <a:gd name="T59" fmla="*/ -486 h 1658"/>
                              <a:gd name="T60" fmla="+- 0 8253 7782"/>
                              <a:gd name="T61" fmla="*/ T60 w 1651"/>
                              <a:gd name="T62" fmla="+- 0 -414 -1992"/>
                              <a:gd name="T63" fmla="*/ -414 h 1658"/>
                              <a:gd name="T64" fmla="+- 0 8388 7782"/>
                              <a:gd name="T65" fmla="*/ T64 w 1651"/>
                              <a:gd name="T66" fmla="+- 0 -364 -1992"/>
                              <a:gd name="T67" fmla="*/ -364 h 1658"/>
                              <a:gd name="T68" fmla="+- 0 8532 7782"/>
                              <a:gd name="T69" fmla="*/ T68 w 1651"/>
                              <a:gd name="T70" fmla="+- 0 -338 -1992"/>
                              <a:gd name="T71" fmla="*/ -338 h 1658"/>
                              <a:gd name="T72" fmla="+- 0 8682 7782"/>
                              <a:gd name="T73" fmla="*/ T72 w 1651"/>
                              <a:gd name="T74" fmla="+- 0 -338 -1992"/>
                              <a:gd name="T75" fmla="*/ -338 h 1658"/>
                              <a:gd name="T76" fmla="+- 0 8826 7782"/>
                              <a:gd name="T77" fmla="*/ T76 w 1651"/>
                              <a:gd name="T78" fmla="+- 0 -364 -1992"/>
                              <a:gd name="T79" fmla="*/ -364 h 1658"/>
                              <a:gd name="T80" fmla="+- 0 8961 7782"/>
                              <a:gd name="T81" fmla="*/ T80 w 1651"/>
                              <a:gd name="T82" fmla="+- 0 -414 -1992"/>
                              <a:gd name="T83" fmla="*/ -414 h 1658"/>
                              <a:gd name="T84" fmla="+- 0 9083 7782"/>
                              <a:gd name="T85" fmla="*/ T84 w 1651"/>
                              <a:gd name="T86" fmla="+- 0 -486 -1992"/>
                              <a:gd name="T87" fmla="*/ -486 h 1658"/>
                              <a:gd name="T88" fmla="+- 0 9190 7782"/>
                              <a:gd name="T89" fmla="*/ T88 w 1651"/>
                              <a:gd name="T90" fmla="+- 0 -577 -1992"/>
                              <a:gd name="T91" fmla="*/ -577 h 1658"/>
                              <a:gd name="T92" fmla="+- 0 9281 7782"/>
                              <a:gd name="T93" fmla="*/ T92 w 1651"/>
                              <a:gd name="T94" fmla="+- 0 -685 -1992"/>
                              <a:gd name="T95" fmla="*/ -685 h 1658"/>
                              <a:gd name="T96" fmla="+- 0 9353 7782"/>
                              <a:gd name="T97" fmla="*/ T96 w 1651"/>
                              <a:gd name="T98" fmla="+- 0 -808 -1992"/>
                              <a:gd name="T99" fmla="*/ -808 h 1658"/>
                              <a:gd name="T100" fmla="+- 0 9403 7782"/>
                              <a:gd name="T101" fmla="*/ T100 w 1651"/>
                              <a:gd name="T102" fmla="+- 0 -943 -1992"/>
                              <a:gd name="T103" fmla="*/ -943 h 1658"/>
                              <a:gd name="T104" fmla="+- 0 9429 7782"/>
                              <a:gd name="T105" fmla="*/ T104 w 1651"/>
                              <a:gd name="T106" fmla="+- 0 -1088 -1992"/>
                              <a:gd name="T107" fmla="*/ -1088 h 1658"/>
                              <a:gd name="T108" fmla="+- 0 9429 7782"/>
                              <a:gd name="T109" fmla="*/ T108 w 1651"/>
                              <a:gd name="T110" fmla="+- 0 -1239 -1992"/>
                              <a:gd name="T111" fmla="*/ -1239 h 1658"/>
                              <a:gd name="T112" fmla="+- 0 9403 7782"/>
                              <a:gd name="T113" fmla="*/ T112 w 1651"/>
                              <a:gd name="T114" fmla="+- 0 -1384 -1992"/>
                              <a:gd name="T115" fmla="*/ -1384 h 1658"/>
                              <a:gd name="T116" fmla="+- 0 9353 7782"/>
                              <a:gd name="T117" fmla="*/ T116 w 1651"/>
                              <a:gd name="T118" fmla="+- 0 -1519 -1992"/>
                              <a:gd name="T119" fmla="*/ -1519 h 1658"/>
                              <a:gd name="T120" fmla="+- 0 9281 7782"/>
                              <a:gd name="T121" fmla="*/ T120 w 1651"/>
                              <a:gd name="T122" fmla="+- 0 -1641 -1992"/>
                              <a:gd name="T123" fmla="*/ -1641 h 1658"/>
                              <a:gd name="T124" fmla="+- 0 9190 7782"/>
                              <a:gd name="T125" fmla="*/ T124 w 1651"/>
                              <a:gd name="T126" fmla="+- 0 -1749 -1992"/>
                              <a:gd name="T127" fmla="*/ -1749 h 1658"/>
                              <a:gd name="T128" fmla="+- 0 9083 7782"/>
                              <a:gd name="T129" fmla="*/ T128 w 1651"/>
                              <a:gd name="T130" fmla="+- 0 -1841 -1992"/>
                              <a:gd name="T131" fmla="*/ -1841 h 1658"/>
                              <a:gd name="T132" fmla="+- 0 8961 7782"/>
                              <a:gd name="T133" fmla="*/ T132 w 1651"/>
                              <a:gd name="T134" fmla="+- 0 -1912 -1992"/>
                              <a:gd name="T135" fmla="*/ -1912 h 1658"/>
                              <a:gd name="T136" fmla="+- 0 8826 7782"/>
                              <a:gd name="T137" fmla="*/ T136 w 1651"/>
                              <a:gd name="T138" fmla="+- 0 -1963 -1992"/>
                              <a:gd name="T139" fmla="*/ -1963 h 1658"/>
                              <a:gd name="T140" fmla="+- 0 8682 7782"/>
                              <a:gd name="T141" fmla="*/ T140 w 1651"/>
                              <a:gd name="T142" fmla="+- 0 -1989 -1992"/>
                              <a:gd name="T143" fmla="*/ -1989 h 1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51" h="1658">
                                <a:moveTo>
                                  <a:pt x="825" y="0"/>
                                </a:moveTo>
                                <a:lnTo>
                                  <a:pt x="750" y="3"/>
                                </a:lnTo>
                                <a:lnTo>
                                  <a:pt x="677" y="13"/>
                                </a:lnTo>
                                <a:lnTo>
                                  <a:pt x="606" y="29"/>
                                </a:lnTo>
                                <a:lnTo>
                                  <a:pt x="537" y="52"/>
                                </a:lnTo>
                                <a:lnTo>
                                  <a:pt x="471" y="80"/>
                                </a:lnTo>
                                <a:lnTo>
                                  <a:pt x="408" y="113"/>
                                </a:lnTo>
                                <a:lnTo>
                                  <a:pt x="349" y="151"/>
                                </a:lnTo>
                                <a:lnTo>
                                  <a:pt x="293" y="195"/>
                                </a:lnTo>
                                <a:lnTo>
                                  <a:pt x="241" y="243"/>
                                </a:lnTo>
                                <a:lnTo>
                                  <a:pt x="194" y="295"/>
                                </a:lnTo>
                                <a:lnTo>
                                  <a:pt x="151" y="351"/>
                                </a:lnTo>
                                <a:lnTo>
                                  <a:pt x="112" y="410"/>
                                </a:lnTo>
                                <a:lnTo>
                                  <a:pt x="79" y="473"/>
                                </a:lnTo>
                                <a:lnTo>
                                  <a:pt x="51" y="539"/>
                                </a:lnTo>
                                <a:lnTo>
                                  <a:pt x="29" y="608"/>
                                </a:lnTo>
                                <a:lnTo>
                                  <a:pt x="13" y="680"/>
                                </a:lnTo>
                                <a:lnTo>
                                  <a:pt x="3" y="753"/>
                                </a:lnTo>
                                <a:lnTo>
                                  <a:pt x="0" y="829"/>
                                </a:lnTo>
                                <a:lnTo>
                                  <a:pt x="3" y="904"/>
                                </a:lnTo>
                                <a:lnTo>
                                  <a:pt x="13" y="978"/>
                                </a:lnTo>
                                <a:lnTo>
                                  <a:pt x="29" y="1049"/>
                                </a:lnTo>
                                <a:lnTo>
                                  <a:pt x="51" y="1118"/>
                                </a:lnTo>
                                <a:lnTo>
                                  <a:pt x="79" y="1184"/>
                                </a:lnTo>
                                <a:lnTo>
                                  <a:pt x="112" y="1247"/>
                                </a:lnTo>
                                <a:lnTo>
                                  <a:pt x="151" y="1307"/>
                                </a:lnTo>
                                <a:lnTo>
                                  <a:pt x="194" y="1363"/>
                                </a:lnTo>
                                <a:lnTo>
                                  <a:pt x="241" y="1415"/>
                                </a:lnTo>
                                <a:lnTo>
                                  <a:pt x="293" y="1462"/>
                                </a:lnTo>
                                <a:lnTo>
                                  <a:pt x="349" y="1506"/>
                                </a:lnTo>
                                <a:lnTo>
                                  <a:pt x="408" y="1544"/>
                                </a:lnTo>
                                <a:lnTo>
                                  <a:pt x="471" y="1578"/>
                                </a:lnTo>
                                <a:lnTo>
                                  <a:pt x="537" y="1606"/>
                                </a:lnTo>
                                <a:lnTo>
                                  <a:pt x="606" y="1628"/>
                                </a:lnTo>
                                <a:lnTo>
                                  <a:pt x="677" y="1644"/>
                                </a:lnTo>
                                <a:lnTo>
                                  <a:pt x="750" y="1654"/>
                                </a:lnTo>
                                <a:lnTo>
                                  <a:pt x="825" y="1657"/>
                                </a:lnTo>
                                <a:lnTo>
                                  <a:pt x="900" y="1654"/>
                                </a:lnTo>
                                <a:lnTo>
                                  <a:pt x="973" y="1644"/>
                                </a:lnTo>
                                <a:lnTo>
                                  <a:pt x="1044" y="1628"/>
                                </a:lnTo>
                                <a:lnTo>
                                  <a:pt x="1113" y="1606"/>
                                </a:lnTo>
                                <a:lnTo>
                                  <a:pt x="1179" y="1578"/>
                                </a:lnTo>
                                <a:lnTo>
                                  <a:pt x="1241" y="1544"/>
                                </a:lnTo>
                                <a:lnTo>
                                  <a:pt x="1301" y="1506"/>
                                </a:lnTo>
                                <a:lnTo>
                                  <a:pt x="1357" y="1462"/>
                                </a:lnTo>
                                <a:lnTo>
                                  <a:pt x="1408" y="1415"/>
                                </a:lnTo>
                                <a:lnTo>
                                  <a:pt x="1456" y="1363"/>
                                </a:lnTo>
                                <a:lnTo>
                                  <a:pt x="1499" y="1307"/>
                                </a:lnTo>
                                <a:lnTo>
                                  <a:pt x="1537" y="1247"/>
                                </a:lnTo>
                                <a:lnTo>
                                  <a:pt x="1571" y="1184"/>
                                </a:lnTo>
                                <a:lnTo>
                                  <a:pt x="1598" y="1118"/>
                                </a:lnTo>
                                <a:lnTo>
                                  <a:pt x="1621" y="1049"/>
                                </a:lnTo>
                                <a:lnTo>
                                  <a:pt x="1637" y="978"/>
                                </a:lnTo>
                                <a:lnTo>
                                  <a:pt x="1647" y="904"/>
                                </a:lnTo>
                                <a:lnTo>
                                  <a:pt x="1650" y="829"/>
                                </a:lnTo>
                                <a:lnTo>
                                  <a:pt x="1647" y="753"/>
                                </a:lnTo>
                                <a:lnTo>
                                  <a:pt x="1637" y="680"/>
                                </a:lnTo>
                                <a:lnTo>
                                  <a:pt x="1621" y="608"/>
                                </a:lnTo>
                                <a:lnTo>
                                  <a:pt x="1598" y="539"/>
                                </a:lnTo>
                                <a:lnTo>
                                  <a:pt x="1571" y="473"/>
                                </a:lnTo>
                                <a:lnTo>
                                  <a:pt x="1537" y="410"/>
                                </a:lnTo>
                                <a:lnTo>
                                  <a:pt x="1499" y="351"/>
                                </a:lnTo>
                                <a:lnTo>
                                  <a:pt x="1456" y="295"/>
                                </a:lnTo>
                                <a:lnTo>
                                  <a:pt x="1408" y="243"/>
                                </a:lnTo>
                                <a:lnTo>
                                  <a:pt x="1357" y="195"/>
                                </a:lnTo>
                                <a:lnTo>
                                  <a:pt x="1301" y="151"/>
                                </a:lnTo>
                                <a:lnTo>
                                  <a:pt x="1241" y="113"/>
                                </a:lnTo>
                                <a:lnTo>
                                  <a:pt x="1179" y="80"/>
                                </a:lnTo>
                                <a:lnTo>
                                  <a:pt x="1113" y="52"/>
                                </a:lnTo>
                                <a:lnTo>
                                  <a:pt x="1044" y="29"/>
                                </a:lnTo>
                                <a:lnTo>
                                  <a:pt x="973" y="13"/>
                                </a:lnTo>
                                <a:lnTo>
                                  <a:pt x="900" y="3"/>
                                </a:lnTo>
                                <a:lnTo>
                                  <a:pt x="8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276"/>
                        <wps:cNvSpPr>
                          <a:spLocks/>
                        </wps:cNvSpPr>
                        <wps:spPr bwMode="auto">
                          <a:xfrm>
                            <a:off x="7781" y="-1993"/>
                            <a:ext cx="1651" cy="1658"/>
                          </a:xfrm>
                          <a:custGeom>
                            <a:avLst/>
                            <a:gdLst>
                              <a:gd name="T0" fmla="+- 0 8682 7782"/>
                              <a:gd name="T1" fmla="*/ T0 w 1651"/>
                              <a:gd name="T2" fmla="+- 0 -338 -1992"/>
                              <a:gd name="T3" fmla="*/ -338 h 1658"/>
                              <a:gd name="T4" fmla="+- 0 8826 7782"/>
                              <a:gd name="T5" fmla="*/ T4 w 1651"/>
                              <a:gd name="T6" fmla="+- 0 -364 -1992"/>
                              <a:gd name="T7" fmla="*/ -364 h 1658"/>
                              <a:gd name="T8" fmla="+- 0 8961 7782"/>
                              <a:gd name="T9" fmla="*/ T8 w 1651"/>
                              <a:gd name="T10" fmla="+- 0 -414 -1992"/>
                              <a:gd name="T11" fmla="*/ -414 h 1658"/>
                              <a:gd name="T12" fmla="+- 0 9083 7782"/>
                              <a:gd name="T13" fmla="*/ T12 w 1651"/>
                              <a:gd name="T14" fmla="+- 0 -486 -1992"/>
                              <a:gd name="T15" fmla="*/ -486 h 1658"/>
                              <a:gd name="T16" fmla="+- 0 9190 7782"/>
                              <a:gd name="T17" fmla="*/ T16 w 1651"/>
                              <a:gd name="T18" fmla="+- 0 -577 -1992"/>
                              <a:gd name="T19" fmla="*/ -577 h 1658"/>
                              <a:gd name="T20" fmla="+- 0 9281 7782"/>
                              <a:gd name="T21" fmla="*/ T20 w 1651"/>
                              <a:gd name="T22" fmla="+- 0 -685 -1992"/>
                              <a:gd name="T23" fmla="*/ -685 h 1658"/>
                              <a:gd name="T24" fmla="+- 0 9353 7782"/>
                              <a:gd name="T25" fmla="*/ T24 w 1651"/>
                              <a:gd name="T26" fmla="+- 0 -808 -1992"/>
                              <a:gd name="T27" fmla="*/ -808 h 1658"/>
                              <a:gd name="T28" fmla="+- 0 9403 7782"/>
                              <a:gd name="T29" fmla="*/ T28 w 1651"/>
                              <a:gd name="T30" fmla="+- 0 -943 -1992"/>
                              <a:gd name="T31" fmla="*/ -943 h 1658"/>
                              <a:gd name="T32" fmla="+- 0 9429 7782"/>
                              <a:gd name="T33" fmla="*/ T32 w 1651"/>
                              <a:gd name="T34" fmla="+- 0 -1088 -1992"/>
                              <a:gd name="T35" fmla="*/ -1088 h 1658"/>
                              <a:gd name="T36" fmla="+- 0 9429 7782"/>
                              <a:gd name="T37" fmla="*/ T36 w 1651"/>
                              <a:gd name="T38" fmla="+- 0 -1239 -1992"/>
                              <a:gd name="T39" fmla="*/ -1239 h 1658"/>
                              <a:gd name="T40" fmla="+- 0 9403 7782"/>
                              <a:gd name="T41" fmla="*/ T40 w 1651"/>
                              <a:gd name="T42" fmla="+- 0 -1384 -1992"/>
                              <a:gd name="T43" fmla="*/ -1384 h 1658"/>
                              <a:gd name="T44" fmla="+- 0 9353 7782"/>
                              <a:gd name="T45" fmla="*/ T44 w 1651"/>
                              <a:gd name="T46" fmla="+- 0 -1519 -1992"/>
                              <a:gd name="T47" fmla="*/ -1519 h 1658"/>
                              <a:gd name="T48" fmla="+- 0 9281 7782"/>
                              <a:gd name="T49" fmla="*/ T48 w 1651"/>
                              <a:gd name="T50" fmla="+- 0 -1641 -1992"/>
                              <a:gd name="T51" fmla="*/ -1641 h 1658"/>
                              <a:gd name="T52" fmla="+- 0 9190 7782"/>
                              <a:gd name="T53" fmla="*/ T52 w 1651"/>
                              <a:gd name="T54" fmla="+- 0 -1749 -1992"/>
                              <a:gd name="T55" fmla="*/ -1749 h 1658"/>
                              <a:gd name="T56" fmla="+- 0 9083 7782"/>
                              <a:gd name="T57" fmla="*/ T56 w 1651"/>
                              <a:gd name="T58" fmla="+- 0 -1841 -1992"/>
                              <a:gd name="T59" fmla="*/ -1841 h 1658"/>
                              <a:gd name="T60" fmla="+- 0 8961 7782"/>
                              <a:gd name="T61" fmla="*/ T60 w 1651"/>
                              <a:gd name="T62" fmla="+- 0 -1912 -1992"/>
                              <a:gd name="T63" fmla="*/ -1912 h 1658"/>
                              <a:gd name="T64" fmla="+- 0 8826 7782"/>
                              <a:gd name="T65" fmla="*/ T64 w 1651"/>
                              <a:gd name="T66" fmla="+- 0 -1963 -1992"/>
                              <a:gd name="T67" fmla="*/ -1963 h 1658"/>
                              <a:gd name="T68" fmla="+- 0 8682 7782"/>
                              <a:gd name="T69" fmla="*/ T68 w 1651"/>
                              <a:gd name="T70" fmla="+- 0 -1989 -1992"/>
                              <a:gd name="T71" fmla="*/ -1989 h 1658"/>
                              <a:gd name="T72" fmla="+- 0 8532 7782"/>
                              <a:gd name="T73" fmla="*/ T72 w 1651"/>
                              <a:gd name="T74" fmla="+- 0 -1989 -1992"/>
                              <a:gd name="T75" fmla="*/ -1989 h 1658"/>
                              <a:gd name="T76" fmla="+- 0 8388 7782"/>
                              <a:gd name="T77" fmla="*/ T76 w 1651"/>
                              <a:gd name="T78" fmla="+- 0 -1963 -1992"/>
                              <a:gd name="T79" fmla="*/ -1963 h 1658"/>
                              <a:gd name="T80" fmla="+- 0 8253 7782"/>
                              <a:gd name="T81" fmla="*/ T80 w 1651"/>
                              <a:gd name="T82" fmla="+- 0 -1912 -1992"/>
                              <a:gd name="T83" fmla="*/ -1912 h 1658"/>
                              <a:gd name="T84" fmla="+- 0 8131 7782"/>
                              <a:gd name="T85" fmla="*/ T84 w 1651"/>
                              <a:gd name="T86" fmla="+- 0 -1841 -1992"/>
                              <a:gd name="T87" fmla="*/ -1841 h 1658"/>
                              <a:gd name="T88" fmla="+- 0 8023 7782"/>
                              <a:gd name="T89" fmla="*/ T88 w 1651"/>
                              <a:gd name="T90" fmla="+- 0 -1749 -1992"/>
                              <a:gd name="T91" fmla="*/ -1749 h 1658"/>
                              <a:gd name="T92" fmla="+- 0 7933 7782"/>
                              <a:gd name="T93" fmla="*/ T92 w 1651"/>
                              <a:gd name="T94" fmla="+- 0 -1641 -1992"/>
                              <a:gd name="T95" fmla="*/ -1641 h 1658"/>
                              <a:gd name="T96" fmla="+- 0 7861 7782"/>
                              <a:gd name="T97" fmla="*/ T96 w 1651"/>
                              <a:gd name="T98" fmla="+- 0 -1519 -1992"/>
                              <a:gd name="T99" fmla="*/ -1519 h 1658"/>
                              <a:gd name="T100" fmla="+- 0 7811 7782"/>
                              <a:gd name="T101" fmla="*/ T100 w 1651"/>
                              <a:gd name="T102" fmla="+- 0 -1384 -1992"/>
                              <a:gd name="T103" fmla="*/ -1384 h 1658"/>
                              <a:gd name="T104" fmla="+- 0 7785 7782"/>
                              <a:gd name="T105" fmla="*/ T104 w 1651"/>
                              <a:gd name="T106" fmla="+- 0 -1239 -1992"/>
                              <a:gd name="T107" fmla="*/ -1239 h 1658"/>
                              <a:gd name="T108" fmla="+- 0 7785 7782"/>
                              <a:gd name="T109" fmla="*/ T108 w 1651"/>
                              <a:gd name="T110" fmla="+- 0 -1088 -1992"/>
                              <a:gd name="T111" fmla="*/ -1088 h 1658"/>
                              <a:gd name="T112" fmla="+- 0 7811 7782"/>
                              <a:gd name="T113" fmla="*/ T112 w 1651"/>
                              <a:gd name="T114" fmla="+- 0 -943 -1992"/>
                              <a:gd name="T115" fmla="*/ -943 h 1658"/>
                              <a:gd name="T116" fmla="+- 0 7861 7782"/>
                              <a:gd name="T117" fmla="*/ T116 w 1651"/>
                              <a:gd name="T118" fmla="+- 0 -808 -1992"/>
                              <a:gd name="T119" fmla="*/ -808 h 1658"/>
                              <a:gd name="T120" fmla="+- 0 7933 7782"/>
                              <a:gd name="T121" fmla="*/ T120 w 1651"/>
                              <a:gd name="T122" fmla="+- 0 -685 -1992"/>
                              <a:gd name="T123" fmla="*/ -685 h 1658"/>
                              <a:gd name="T124" fmla="+- 0 8023 7782"/>
                              <a:gd name="T125" fmla="*/ T124 w 1651"/>
                              <a:gd name="T126" fmla="+- 0 -577 -1992"/>
                              <a:gd name="T127" fmla="*/ -577 h 1658"/>
                              <a:gd name="T128" fmla="+- 0 8131 7782"/>
                              <a:gd name="T129" fmla="*/ T128 w 1651"/>
                              <a:gd name="T130" fmla="+- 0 -486 -1992"/>
                              <a:gd name="T131" fmla="*/ -486 h 1658"/>
                              <a:gd name="T132" fmla="+- 0 8253 7782"/>
                              <a:gd name="T133" fmla="*/ T132 w 1651"/>
                              <a:gd name="T134" fmla="+- 0 -414 -1992"/>
                              <a:gd name="T135" fmla="*/ -414 h 1658"/>
                              <a:gd name="T136" fmla="+- 0 8388 7782"/>
                              <a:gd name="T137" fmla="*/ T136 w 1651"/>
                              <a:gd name="T138" fmla="+- 0 -364 -1992"/>
                              <a:gd name="T139" fmla="*/ -364 h 1658"/>
                              <a:gd name="T140" fmla="+- 0 8532 7782"/>
                              <a:gd name="T141" fmla="*/ T140 w 1651"/>
                              <a:gd name="T142" fmla="+- 0 -338 -1992"/>
                              <a:gd name="T143" fmla="*/ -338 h 1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51" h="1658">
                                <a:moveTo>
                                  <a:pt x="825" y="1657"/>
                                </a:moveTo>
                                <a:lnTo>
                                  <a:pt x="900" y="1654"/>
                                </a:lnTo>
                                <a:lnTo>
                                  <a:pt x="973" y="1644"/>
                                </a:lnTo>
                                <a:lnTo>
                                  <a:pt x="1044" y="1628"/>
                                </a:lnTo>
                                <a:lnTo>
                                  <a:pt x="1113" y="1606"/>
                                </a:lnTo>
                                <a:lnTo>
                                  <a:pt x="1179" y="1578"/>
                                </a:lnTo>
                                <a:lnTo>
                                  <a:pt x="1241" y="1544"/>
                                </a:lnTo>
                                <a:lnTo>
                                  <a:pt x="1301" y="1506"/>
                                </a:lnTo>
                                <a:lnTo>
                                  <a:pt x="1357" y="1462"/>
                                </a:lnTo>
                                <a:lnTo>
                                  <a:pt x="1408" y="1415"/>
                                </a:lnTo>
                                <a:lnTo>
                                  <a:pt x="1456" y="1363"/>
                                </a:lnTo>
                                <a:lnTo>
                                  <a:pt x="1499" y="1307"/>
                                </a:lnTo>
                                <a:lnTo>
                                  <a:pt x="1537" y="1247"/>
                                </a:lnTo>
                                <a:lnTo>
                                  <a:pt x="1571" y="1184"/>
                                </a:lnTo>
                                <a:lnTo>
                                  <a:pt x="1598" y="1118"/>
                                </a:lnTo>
                                <a:lnTo>
                                  <a:pt x="1621" y="1049"/>
                                </a:lnTo>
                                <a:lnTo>
                                  <a:pt x="1637" y="978"/>
                                </a:lnTo>
                                <a:lnTo>
                                  <a:pt x="1647" y="904"/>
                                </a:lnTo>
                                <a:lnTo>
                                  <a:pt x="1650" y="829"/>
                                </a:lnTo>
                                <a:lnTo>
                                  <a:pt x="1647" y="753"/>
                                </a:lnTo>
                                <a:lnTo>
                                  <a:pt x="1637" y="680"/>
                                </a:lnTo>
                                <a:lnTo>
                                  <a:pt x="1621" y="608"/>
                                </a:lnTo>
                                <a:lnTo>
                                  <a:pt x="1598" y="539"/>
                                </a:lnTo>
                                <a:lnTo>
                                  <a:pt x="1571" y="473"/>
                                </a:lnTo>
                                <a:lnTo>
                                  <a:pt x="1537" y="410"/>
                                </a:lnTo>
                                <a:lnTo>
                                  <a:pt x="1499" y="351"/>
                                </a:lnTo>
                                <a:lnTo>
                                  <a:pt x="1456" y="295"/>
                                </a:lnTo>
                                <a:lnTo>
                                  <a:pt x="1408" y="243"/>
                                </a:lnTo>
                                <a:lnTo>
                                  <a:pt x="1357" y="195"/>
                                </a:lnTo>
                                <a:lnTo>
                                  <a:pt x="1301" y="151"/>
                                </a:lnTo>
                                <a:lnTo>
                                  <a:pt x="1241" y="113"/>
                                </a:lnTo>
                                <a:lnTo>
                                  <a:pt x="1179" y="80"/>
                                </a:lnTo>
                                <a:lnTo>
                                  <a:pt x="1113" y="52"/>
                                </a:lnTo>
                                <a:lnTo>
                                  <a:pt x="1044" y="29"/>
                                </a:lnTo>
                                <a:lnTo>
                                  <a:pt x="973" y="13"/>
                                </a:lnTo>
                                <a:lnTo>
                                  <a:pt x="900" y="3"/>
                                </a:lnTo>
                                <a:lnTo>
                                  <a:pt x="825" y="0"/>
                                </a:lnTo>
                                <a:lnTo>
                                  <a:pt x="750" y="3"/>
                                </a:lnTo>
                                <a:lnTo>
                                  <a:pt x="677" y="13"/>
                                </a:lnTo>
                                <a:lnTo>
                                  <a:pt x="606" y="29"/>
                                </a:lnTo>
                                <a:lnTo>
                                  <a:pt x="537" y="52"/>
                                </a:lnTo>
                                <a:lnTo>
                                  <a:pt x="471" y="80"/>
                                </a:lnTo>
                                <a:lnTo>
                                  <a:pt x="408" y="113"/>
                                </a:lnTo>
                                <a:lnTo>
                                  <a:pt x="349" y="151"/>
                                </a:lnTo>
                                <a:lnTo>
                                  <a:pt x="293" y="195"/>
                                </a:lnTo>
                                <a:lnTo>
                                  <a:pt x="241" y="243"/>
                                </a:lnTo>
                                <a:lnTo>
                                  <a:pt x="194" y="295"/>
                                </a:lnTo>
                                <a:lnTo>
                                  <a:pt x="151" y="351"/>
                                </a:lnTo>
                                <a:lnTo>
                                  <a:pt x="112" y="410"/>
                                </a:lnTo>
                                <a:lnTo>
                                  <a:pt x="79" y="473"/>
                                </a:lnTo>
                                <a:lnTo>
                                  <a:pt x="51" y="539"/>
                                </a:lnTo>
                                <a:lnTo>
                                  <a:pt x="29" y="608"/>
                                </a:lnTo>
                                <a:lnTo>
                                  <a:pt x="13" y="680"/>
                                </a:lnTo>
                                <a:lnTo>
                                  <a:pt x="3" y="753"/>
                                </a:lnTo>
                                <a:lnTo>
                                  <a:pt x="0" y="829"/>
                                </a:lnTo>
                                <a:lnTo>
                                  <a:pt x="3" y="904"/>
                                </a:lnTo>
                                <a:lnTo>
                                  <a:pt x="13" y="978"/>
                                </a:lnTo>
                                <a:lnTo>
                                  <a:pt x="29" y="1049"/>
                                </a:lnTo>
                                <a:lnTo>
                                  <a:pt x="51" y="1118"/>
                                </a:lnTo>
                                <a:lnTo>
                                  <a:pt x="79" y="1184"/>
                                </a:lnTo>
                                <a:lnTo>
                                  <a:pt x="112" y="1247"/>
                                </a:lnTo>
                                <a:lnTo>
                                  <a:pt x="151" y="1307"/>
                                </a:lnTo>
                                <a:lnTo>
                                  <a:pt x="194" y="1363"/>
                                </a:lnTo>
                                <a:lnTo>
                                  <a:pt x="241" y="1415"/>
                                </a:lnTo>
                                <a:lnTo>
                                  <a:pt x="293" y="1462"/>
                                </a:lnTo>
                                <a:lnTo>
                                  <a:pt x="349" y="1506"/>
                                </a:lnTo>
                                <a:lnTo>
                                  <a:pt x="408" y="1544"/>
                                </a:lnTo>
                                <a:lnTo>
                                  <a:pt x="471" y="1578"/>
                                </a:lnTo>
                                <a:lnTo>
                                  <a:pt x="537" y="1606"/>
                                </a:lnTo>
                                <a:lnTo>
                                  <a:pt x="606" y="1628"/>
                                </a:lnTo>
                                <a:lnTo>
                                  <a:pt x="677" y="1644"/>
                                </a:lnTo>
                                <a:lnTo>
                                  <a:pt x="750" y="1654"/>
                                </a:lnTo>
                                <a:lnTo>
                                  <a:pt x="825" y="1657"/>
                                </a:lnTo>
                                <a:close/>
                              </a:path>
                            </a:pathLst>
                          </a:custGeom>
                          <a:noFill/>
                          <a:ln w="22720">
                            <a:solidFill>
                              <a:srgbClr val="FFCF6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275"/>
                        <wps:cNvSpPr>
                          <a:spLocks/>
                        </wps:cNvSpPr>
                        <wps:spPr bwMode="auto">
                          <a:xfrm>
                            <a:off x="9105" y="-3235"/>
                            <a:ext cx="1651" cy="1658"/>
                          </a:xfrm>
                          <a:custGeom>
                            <a:avLst/>
                            <a:gdLst>
                              <a:gd name="T0" fmla="+- 0 9856 9106"/>
                              <a:gd name="T1" fmla="*/ T0 w 1651"/>
                              <a:gd name="T2" fmla="+- 0 -3231 -3235"/>
                              <a:gd name="T3" fmla="*/ -3231 h 1658"/>
                              <a:gd name="T4" fmla="+- 0 9712 9106"/>
                              <a:gd name="T5" fmla="*/ T4 w 1651"/>
                              <a:gd name="T6" fmla="+- 0 -3205 -3235"/>
                              <a:gd name="T7" fmla="*/ -3205 h 1658"/>
                              <a:gd name="T8" fmla="+- 0 9577 9106"/>
                              <a:gd name="T9" fmla="*/ T8 w 1651"/>
                              <a:gd name="T10" fmla="+- 0 -3155 -3235"/>
                              <a:gd name="T11" fmla="*/ -3155 h 1658"/>
                              <a:gd name="T12" fmla="+- 0 9455 9106"/>
                              <a:gd name="T13" fmla="*/ T12 w 1651"/>
                              <a:gd name="T14" fmla="+- 0 -3083 -3235"/>
                              <a:gd name="T15" fmla="*/ -3083 h 1658"/>
                              <a:gd name="T16" fmla="+- 0 9348 9106"/>
                              <a:gd name="T17" fmla="*/ T16 w 1651"/>
                              <a:gd name="T18" fmla="+- 0 -2992 -3235"/>
                              <a:gd name="T19" fmla="*/ -2992 h 1658"/>
                              <a:gd name="T20" fmla="+- 0 9257 9106"/>
                              <a:gd name="T21" fmla="*/ T20 w 1651"/>
                              <a:gd name="T22" fmla="+- 0 -2884 -3235"/>
                              <a:gd name="T23" fmla="*/ -2884 h 1658"/>
                              <a:gd name="T24" fmla="+- 0 9185 9106"/>
                              <a:gd name="T25" fmla="*/ T24 w 1651"/>
                              <a:gd name="T26" fmla="+- 0 -2761 -3235"/>
                              <a:gd name="T27" fmla="*/ -2761 h 1658"/>
                              <a:gd name="T28" fmla="+- 0 9135 9106"/>
                              <a:gd name="T29" fmla="*/ T28 w 1651"/>
                              <a:gd name="T30" fmla="+- 0 -2626 -3235"/>
                              <a:gd name="T31" fmla="*/ -2626 h 1658"/>
                              <a:gd name="T32" fmla="+- 0 9109 9106"/>
                              <a:gd name="T33" fmla="*/ T32 w 1651"/>
                              <a:gd name="T34" fmla="+- 0 -2481 -3235"/>
                              <a:gd name="T35" fmla="*/ -2481 h 1658"/>
                              <a:gd name="T36" fmla="+- 0 9109 9106"/>
                              <a:gd name="T37" fmla="*/ T36 w 1651"/>
                              <a:gd name="T38" fmla="+- 0 -2330 -3235"/>
                              <a:gd name="T39" fmla="*/ -2330 h 1658"/>
                              <a:gd name="T40" fmla="+- 0 9135 9106"/>
                              <a:gd name="T41" fmla="*/ T40 w 1651"/>
                              <a:gd name="T42" fmla="+- 0 -2186 -3235"/>
                              <a:gd name="T43" fmla="*/ -2186 h 1658"/>
                              <a:gd name="T44" fmla="+- 0 9185 9106"/>
                              <a:gd name="T45" fmla="*/ T44 w 1651"/>
                              <a:gd name="T46" fmla="+- 0 -2051 -3235"/>
                              <a:gd name="T47" fmla="*/ -2051 h 1658"/>
                              <a:gd name="T48" fmla="+- 0 9257 9106"/>
                              <a:gd name="T49" fmla="*/ T48 w 1651"/>
                              <a:gd name="T50" fmla="+- 0 -1928 -3235"/>
                              <a:gd name="T51" fmla="*/ -1928 h 1658"/>
                              <a:gd name="T52" fmla="+- 0 9348 9106"/>
                              <a:gd name="T53" fmla="*/ T52 w 1651"/>
                              <a:gd name="T54" fmla="+- 0 -1820 -3235"/>
                              <a:gd name="T55" fmla="*/ -1820 h 1658"/>
                              <a:gd name="T56" fmla="+- 0 9455 9106"/>
                              <a:gd name="T57" fmla="*/ T56 w 1651"/>
                              <a:gd name="T58" fmla="+- 0 -1729 -3235"/>
                              <a:gd name="T59" fmla="*/ -1729 h 1658"/>
                              <a:gd name="T60" fmla="+- 0 9577 9106"/>
                              <a:gd name="T61" fmla="*/ T60 w 1651"/>
                              <a:gd name="T62" fmla="+- 0 -1657 -3235"/>
                              <a:gd name="T63" fmla="*/ -1657 h 1658"/>
                              <a:gd name="T64" fmla="+- 0 9712 9106"/>
                              <a:gd name="T65" fmla="*/ T64 w 1651"/>
                              <a:gd name="T66" fmla="+- 0 -1607 -3235"/>
                              <a:gd name="T67" fmla="*/ -1607 h 1658"/>
                              <a:gd name="T68" fmla="+- 0 9856 9106"/>
                              <a:gd name="T69" fmla="*/ T68 w 1651"/>
                              <a:gd name="T70" fmla="+- 0 -1580 -3235"/>
                              <a:gd name="T71" fmla="*/ -1580 h 1658"/>
                              <a:gd name="T72" fmla="+- 0 10006 9106"/>
                              <a:gd name="T73" fmla="*/ T72 w 1651"/>
                              <a:gd name="T74" fmla="+- 0 -1580 -3235"/>
                              <a:gd name="T75" fmla="*/ -1580 h 1658"/>
                              <a:gd name="T76" fmla="+- 0 10150 9106"/>
                              <a:gd name="T77" fmla="*/ T76 w 1651"/>
                              <a:gd name="T78" fmla="+- 0 -1607 -3235"/>
                              <a:gd name="T79" fmla="*/ -1607 h 1658"/>
                              <a:gd name="T80" fmla="+- 0 10285 9106"/>
                              <a:gd name="T81" fmla="*/ T80 w 1651"/>
                              <a:gd name="T82" fmla="+- 0 -1657 -3235"/>
                              <a:gd name="T83" fmla="*/ -1657 h 1658"/>
                              <a:gd name="T84" fmla="+- 0 10407 9106"/>
                              <a:gd name="T85" fmla="*/ T84 w 1651"/>
                              <a:gd name="T86" fmla="+- 0 -1729 -3235"/>
                              <a:gd name="T87" fmla="*/ -1729 h 1658"/>
                              <a:gd name="T88" fmla="+- 0 10514 9106"/>
                              <a:gd name="T89" fmla="*/ T88 w 1651"/>
                              <a:gd name="T90" fmla="+- 0 -1820 -3235"/>
                              <a:gd name="T91" fmla="*/ -1820 h 1658"/>
                              <a:gd name="T92" fmla="+- 0 10605 9106"/>
                              <a:gd name="T93" fmla="*/ T92 w 1651"/>
                              <a:gd name="T94" fmla="+- 0 -1928 -3235"/>
                              <a:gd name="T95" fmla="*/ -1928 h 1658"/>
                              <a:gd name="T96" fmla="+- 0 10677 9106"/>
                              <a:gd name="T97" fmla="*/ T96 w 1651"/>
                              <a:gd name="T98" fmla="+- 0 -2051 -3235"/>
                              <a:gd name="T99" fmla="*/ -2051 h 1658"/>
                              <a:gd name="T100" fmla="+- 0 10727 9106"/>
                              <a:gd name="T101" fmla="*/ T100 w 1651"/>
                              <a:gd name="T102" fmla="+- 0 -2186 -3235"/>
                              <a:gd name="T103" fmla="*/ -2186 h 1658"/>
                              <a:gd name="T104" fmla="+- 0 10753 9106"/>
                              <a:gd name="T105" fmla="*/ T104 w 1651"/>
                              <a:gd name="T106" fmla="+- 0 -2330 -3235"/>
                              <a:gd name="T107" fmla="*/ -2330 h 1658"/>
                              <a:gd name="T108" fmla="+- 0 10753 9106"/>
                              <a:gd name="T109" fmla="*/ T108 w 1651"/>
                              <a:gd name="T110" fmla="+- 0 -2481 -3235"/>
                              <a:gd name="T111" fmla="*/ -2481 h 1658"/>
                              <a:gd name="T112" fmla="+- 0 10727 9106"/>
                              <a:gd name="T113" fmla="*/ T112 w 1651"/>
                              <a:gd name="T114" fmla="+- 0 -2626 -3235"/>
                              <a:gd name="T115" fmla="*/ -2626 h 1658"/>
                              <a:gd name="T116" fmla="+- 0 10677 9106"/>
                              <a:gd name="T117" fmla="*/ T116 w 1651"/>
                              <a:gd name="T118" fmla="+- 0 -2761 -3235"/>
                              <a:gd name="T119" fmla="*/ -2761 h 1658"/>
                              <a:gd name="T120" fmla="+- 0 10605 9106"/>
                              <a:gd name="T121" fmla="*/ T120 w 1651"/>
                              <a:gd name="T122" fmla="+- 0 -2884 -3235"/>
                              <a:gd name="T123" fmla="*/ -2884 h 1658"/>
                              <a:gd name="T124" fmla="+- 0 10514 9106"/>
                              <a:gd name="T125" fmla="*/ T124 w 1651"/>
                              <a:gd name="T126" fmla="+- 0 -2992 -3235"/>
                              <a:gd name="T127" fmla="*/ -2992 h 1658"/>
                              <a:gd name="T128" fmla="+- 0 10407 9106"/>
                              <a:gd name="T129" fmla="*/ T128 w 1651"/>
                              <a:gd name="T130" fmla="+- 0 -3083 -3235"/>
                              <a:gd name="T131" fmla="*/ -3083 h 1658"/>
                              <a:gd name="T132" fmla="+- 0 10285 9106"/>
                              <a:gd name="T133" fmla="*/ T132 w 1651"/>
                              <a:gd name="T134" fmla="+- 0 -3155 -3235"/>
                              <a:gd name="T135" fmla="*/ -3155 h 1658"/>
                              <a:gd name="T136" fmla="+- 0 10150 9106"/>
                              <a:gd name="T137" fmla="*/ T136 w 1651"/>
                              <a:gd name="T138" fmla="+- 0 -3205 -3235"/>
                              <a:gd name="T139" fmla="*/ -3205 h 1658"/>
                              <a:gd name="T140" fmla="+- 0 10006 9106"/>
                              <a:gd name="T141" fmla="*/ T140 w 1651"/>
                              <a:gd name="T142" fmla="+- 0 -3231 -3235"/>
                              <a:gd name="T143" fmla="*/ -3231 h 1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51" h="1658">
                                <a:moveTo>
                                  <a:pt x="825" y="0"/>
                                </a:moveTo>
                                <a:lnTo>
                                  <a:pt x="750" y="4"/>
                                </a:lnTo>
                                <a:lnTo>
                                  <a:pt x="677" y="14"/>
                                </a:lnTo>
                                <a:lnTo>
                                  <a:pt x="606" y="30"/>
                                </a:lnTo>
                                <a:lnTo>
                                  <a:pt x="537" y="52"/>
                                </a:lnTo>
                                <a:lnTo>
                                  <a:pt x="471" y="80"/>
                                </a:lnTo>
                                <a:lnTo>
                                  <a:pt x="409" y="114"/>
                                </a:lnTo>
                                <a:lnTo>
                                  <a:pt x="349" y="152"/>
                                </a:lnTo>
                                <a:lnTo>
                                  <a:pt x="293" y="195"/>
                                </a:lnTo>
                                <a:lnTo>
                                  <a:pt x="242" y="243"/>
                                </a:lnTo>
                                <a:lnTo>
                                  <a:pt x="194" y="295"/>
                                </a:lnTo>
                                <a:lnTo>
                                  <a:pt x="151" y="351"/>
                                </a:lnTo>
                                <a:lnTo>
                                  <a:pt x="113" y="411"/>
                                </a:lnTo>
                                <a:lnTo>
                                  <a:pt x="79" y="474"/>
                                </a:lnTo>
                                <a:lnTo>
                                  <a:pt x="51" y="540"/>
                                </a:lnTo>
                                <a:lnTo>
                                  <a:pt x="29" y="609"/>
                                </a:lnTo>
                                <a:lnTo>
                                  <a:pt x="13" y="680"/>
                                </a:lnTo>
                                <a:lnTo>
                                  <a:pt x="3" y="754"/>
                                </a:lnTo>
                                <a:lnTo>
                                  <a:pt x="0" y="829"/>
                                </a:lnTo>
                                <a:lnTo>
                                  <a:pt x="3" y="905"/>
                                </a:lnTo>
                                <a:lnTo>
                                  <a:pt x="13" y="978"/>
                                </a:lnTo>
                                <a:lnTo>
                                  <a:pt x="29" y="1049"/>
                                </a:lnTo>
                                <a:lnTo>
                                  <a:pt x="51" y="1118"/>
                                </a:lnTo>
                                <a:lnTo>
                                  <a:pt x="79" y="1184"/>
                                </a:lnTo>
                                <a:lnTo>
                                  <a:pt x="113" y="1247"/>
                                </a:lnTo>
                                <a:lnTo>
                                  <a:pt x="151" y="1307"/>
                                </a:lnTo>
                                <a:lnTo>
                                  <a:pt x="194" y="1363"/>
                                </a:lnTo>
                                <a:lnTo>
                                  <a:pt x="242" y="1415"/>
                                </a:lnTo>
                                <a:lnTo>
                                  <a:pt x="293" y="1463"/>
                                </a:lnTo>
                                <a:lnTo>
                                  <a:pt x="349" y="1506"/>
                                </a:lnTo>
                                <a:lnTo>
                                  <a:pt x="409" y="1545"/>
                                </a:lnTo>
                                <a:lnTo>
                                  <a:pt x="471" y="1578"/>
                                </a:lnTo>
                                <a:lnTo>
                                  <a:pt x="537" y="1606"/>
                                </a:lnTo>
                                <a:lnTo>
                                  <a:pt x="606" y="1628"/>
                                </a:lnTo>
                                <a:lnTo>
                                  <a:pt x="677" y="1645"/>
                                </a:lnTo>
                                <a:lnTo>
                                  <a:pt x="750" y="1655"/>
                                </a:lnTo>
                                <a:lnTo>
                                  <a:pt x="825" y="1658"/>
                                </a:lnTo>
                                <a:lnTo>
                                  <a:pt x="900" y="1655"/>
                                </a:lnTo>
                                <a:lnTo>
                                  <a:pt x="973" y="1645"/>
                                </a:lnTo>
                                <a:lnTo>
                                  <a:pt x="1044" y="1628"/>
                                </a:lnTo>
                                <a:lnTo>
                                  <a:pt x="1113" y="1606"/>
                                </a:lnTo>
                                <a:lnTo>
                                  <a:pt x="1179" y="1578"/>
                                </a:lnTo>
                                <a:lnTo>
                                  <a:pt x="1241" y="1545"/>
                                </a:lnTo>
                                <a:lnTo>
                                  <a:pt x="1301" y="1506"/>
                                </a:lnTo>
                                <a:lnTo>
                                  <a:pt x="1357" y="1463"/>
                                </a:lnTo>
                                <a:lnTo>
                                  <a:pt x="1408" y="1415"/>
                                </a:lnTo>
                                <a:lnTo>
                                  <a:pt x="1456" y="1363"/>
                                </a:lnTo>
                                <a:lnTo>
                                  <a:pt x="1499" y="1307"/>
                                </a:lnTo>
                                <a:lnTo>
                                  <a:pt x="1537" y="1247"/>
                                </a:lnTo>
                                <a:lnTo>
                                  <a:pt x="1571" y="1184"/>
                                </a:lnTo>
                                <a:lnTo>
                                  <a:pt x="1598" y="1118"/>
                                </a:lnTo>
                                <a:lnTo>
                                  <a:pt x="1621" y="1049"/>
                                </a:lnTo>
                                <a:lnTo>
                                  <a:pt x="1637" y="978"/>
                                </a:lnTo>
                                <a:lnTo>
                                  <a:pt x="1647" y="905"/>
                                </a:lnTo>
                                <a:lnTo>
                                  <a:pt x="1650" y="829"/>
                                </a:lnTo>
                                <a:lnTo>
                                  <a:pt x="1647" y="754"/>
                                </a:lnTo>
                                <a:lnTo>
                                  <a:pt x="1637" y="680"/>
                                </a:lnTo>
                                <a:lnTo>
                                  <a:pt x="1621" y="609"/>
                                </a:lnTo>
                                <a:lnTo>
                                  <a:pt x="1598" y="540"/>
                                </a:lnTo>
                                <a:lnTo>
                                  <a:pt x="1571" y="474"/>
                                </a:lnTo>
                                <a:lnTo>
                                  <a:pt x="1537" y="411"/>
                                </a:lnTo>
                                <a:lnTo>
                                  <a:pt x="1499" y="351"/>
                                </a:lnTo>
                                <a:lnTo>
                                  <a:pt x="1456" y="295"/>
                                </a:lnTo>
                                <a:lnTo>
                                  <a:pt x="1408" y="243"/>
                                </a:lnTo>
                                <a:lnTo>
                                  <a:pt x="1357" y="195"/>
                                </a:lnTo>
                                <a:lnTo>
                                  <a:pt x="1301" y="152"/>
                                </a:lnTo>
                                <a:lnTo>
                                  <a:pt x="1241" y="114"/>
                                </a:lnTo>
                                <a:lnTo>
                                  <a:pt x="1179" y="80"/>
                                </a:lnTo>
                                <a:lnTo>
                                  <a:pt x="1113" y="52"/>
                                </a:lnTo>
                                <a:lnTo>
                                  <a:pt x="1044" y="30"/>
                                </a:lnTo>
                                <a:lnTo>
                                  <a:pt x="973" y="14"/>
                                </a:lnTo>
                                <a:lnTo>
                                  <a:pt x="900" y="4"/>
                                </a:lnTo>
                                <a:lnTo>
                                  <a:pt x="8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274"/>
                        <wps:cNvSpPr>
                          <a:spLocks/>
                        </wps:cNvSpPr>
                        <wps:spPr bwMode="auto">
                          <a:xfrm>
                            <a:off x="9105" y="-3235"/>
                            <a:ext cx="1651" cy="1658"/>
                          </a:xfrm>
                          <a:custGeom>
                            <a:avLst/>
                            <a:gdLst>
                              <a:gd name="T0" fmla="+- 0 10006 9106"/>
                              <a:gd name="T1" fmla="*/ T0 w 1651"/>
                              <a:gd name="T2" fmla="+- 0 -1580 -3235"/>
                              <a:gd name="T3" fmla="*/ -1580 h 1658"/>
                              <a:gd name="T4" fmla="+- 0 10150 9106"/>
                              <a:gd name="T5" fmla="*/ T4 w 1651"/>
                              <a:gd name="T6" fmla="+- 0 -1607 -3235"/>
                              <a:gd name="T7" fmla="*/ -1607 h 1658"/>
                              <a:gd name="T8" fmla="+- 0 10285 9106"/>
                              <a:gd name="T9" fmla="*/ T8 w 1651"/>
                              <a:gd name="T10" fmla="+- 0 -1657 -3235"/>
                              <a:gd name="T11" fmla="*/ -1657 h 1658"/>
                              <a:gd name="T12" fmla="+- 0 10407 9106"/>
                              <a:gd name="T13" fmla="*/ T12 w 1651"/>
                              <a:gd name="T14" fmla="+- 0 -1729 -3235"/>
                              <a:gd name="T15" fmla="*/ -1729 h 1658"/>
                              <a:gd name="T16" fmla="+- 0 10514 9106"/>
                              <a:gd name="T17" fmla="*/ T16 w 1651"/>
                              <a:gd name="T18" fmla="+- 0 -1820 -3235"/>
                              <a:gd name="T19" fmla="*/ -1820 h 1658"/>
                              <a:gd name="T20" fmla="+- 0 10605 9106"/>
                              <a:gd name="T21" fmla="*/ T20 w 1651"/>
                              <a:gd name="T22" fmla="+- 0 -1928 -3235"/>
                              <a:gd name="T23" fmla="*/ -1928 h 1658"/>
                              <a:gd name="T24" fmla="+- 0 10677 9106"/>
                              <a:gd name="T25" fmla="*/ T24 w 1651"/>
                              <a:gd name="T26" fmla="+- 0 -2051 -3235"/>
                              <a:gd name="T27" fmla="*/ -2051 h 1658"/>
                              <a:gd name="T28" fmla="+- 0 10727 9106"/>
                              <a:gd name="T29" fmla="*/ T28 w 1651"/>
                              <a:gd name="T30" fmla="+- 0 -2186 -3235"/>
                              <a:gd name="T31" fmla="*/ -2186 h 1658"/>
                              <a:gd name="T32" fmla="+- 0 10753 9106"/>
                              <a:gd name="T33" fmla="*/ T32 w 1651"/>
                              <a:gd name="T34" fmla="+- 0 -2330 -3235"/>
                              <a:gd name="T35" fmla="*/ -2330 h 1658"/>
                              <a:gd name="T36" fmla="+- 0 10753 9106"/>
                              <a:gd name="T37" fmla="*/ T36 w 1651"/>
                              <a:gd name="T38" fmla="+- 0 -2481 -3235"/>
                              <a:gd name="T39" fmla="*/ -2481 h 1658"/>
                              <a:gd name="T40" fmla="+- 0 10727 9106"/>
                              <a:gd name="T41" fmla="*/ T40 w 1651"/>
                              <a:gd name="T42" fmla="+- 0 -2626 -3235"/>
                              <a:gd name="T43" fmla="*/ -2626 h 1658"/>
                              <a:gd name="T44" fmla="+- 0 10677 9106"/>
                              <a:gd name="T45" fmla="*/ T44 w 1651"/>
                              <a:gd name="T46" fmla="+- 0 -2761 -3235"/>
                              <a:gd name="T47" fmla="*/ -2761 h 1658"/>
                              <a:gd name="T48" fmla="+- 0 10605 9106"/>
                              <a:gd name="T49" fmla="*/ T48 w 1651"/>
                              <a:gd name="T50" fmla="+- 0 -2884 -3235"/>
                              <a:gd name="T51" fmla="*/ -2884 h 1658"/>
                              <a:gd name="T52" fmla="+- 0 10514 9106"/>
                              <a:gd name="T53" fmla="*/ T52 w 1651"/>
                              <a:gd name="T54" fmla="+- 0 -2992 -3235"/>
                              <a:gd name="T55" fmla="*/ -2992 h 1658"/>
                              <a:gd name="T56" fmla="+- 0 10407 9106"/>
                              <a:gd name="T57" fmla="*/ T56 w 1651"/>
                              <a:gd name="T58" fmla="+- 0 -3083 -3235"/>
                              <a:gd name="T59" fmla="*/ -3083 h 1658"/>
                              <a:gd name="T60" fmla="+- 0 10285 9106"/>
                              <a:gd name="T61" fmla="*/ T60 w 1651"/>
                              <a:gd name="T62" fmla="+- 0 -3155 -3235"/>
                              <a:gd name="T63" fmla="*/ -3155 h 1658"/>
                              <a:gd name="T64" fmla="+- 0 10150 9106"/>
                              <a:gd name="T65" fmla="*/ T64 w 1651"/>
                              <a:gd name="T66" fmla="+- 0 -3205 -3235"/>
                              <a:gd name="T67" fmla="*/ -3205 h 1658"/>
                              <a:gd name="T68" fmla="+- 0 10006 9106"/>
                              <a:gd name="T69" fmla="*/ T68 w 1651"/>
                              <a:gd name="T70" fmla="+- 0 -3231 -3235"/>
                              <a:gd name="T71" fmla="*/ -3231 h 1658"/>
                              <a:gd name="T72" fmla="+- 0 9856 9106"/>
                              <a:gd name="T73" fmla="*/ T72 w 1651"/>
                              <a:gd name="T74" fmla="+- 0 -3231 -3235"/>
                              <a:gd name="T75" fmla="*/ -3231 h 1658"/>
                              <a:gd name="T76" fmla="+- 0 9712 9106"/>
                              <a:gd name="T77" fmla="*/ T76 w 1651"/>
                              <a:gd name="T78" fmla="+- 0 -3205 -3235"/>
                              <a:gd name="T79" fmla="*/ -3205 h 1658"/>
                              <a:gd name="T80" fmla="+- 0 9577 9106"/>
                              <a:gd name="T81" fmla="*/ T80 w 1651"/>
                              <a:gd name="T82" fmla="+- 0 -3155 -3235"/>
                              <a:gd name="T83" fmla="*/ -3155 h 1658"/>
                              <a:gd name="T84" fmla="+- 0 9455 9106"/>
                              <a:gd name="T85" fmla="*/ T84 w 1651"/>
                              <a:gd name="T86" fmla="+- 0 -3083 -3235"/>
                              <a:gd name="T87" fmla="*/ -3083 h 1658"/>
                              <a:gd name="T88" fmla="+- 0 9348 9106"/>
                              <a:gd name="T89" fmla="*/ T88 w 1651"/>
                              <a:gd name="T90" fmla="+- 0 -2992 -3235"/>
                              <a:gd name="T91" fmla="*/ -2992 h 1658"/>
                              <a:gd name="T92" fmla="+- 0 9257 9106"/>
                              <a:gd name="T93" fmla="*/ T92 w 1651"/>
                              <a:gd name="T94" fmla="+- 0 -2884 -3235"/>
                              <a:gd name="T95" fmla="*/ -2884 h 1658"/>
                              <a:gd name="T96" fmla="+- 0 9185 9106"/>
                              <a:gd name="T97" fmla="*/ T96 w 1651"/>
                              <a:gd name="T98" fmla="+- 0 -2761 -3235"/>
                              <a:gd name="T99" fmla="*/ -2761 h 1658"/>
                              <a:gd name="T100" fmla="+- 0 9135 9106"/>
                              <a:gd name="T101" fmla="*/ T100 w 1651"/>
                              <a:gd name="T102" fmla="+- 0 -2626 -3235"/>
                              <a:gd name="T103" fmla="*/ -2626 h 1658"/>
                              <a:gd name="T104" fmla="+- 0 9109 9106"/>
                              <a:gd name="T105" fmla="*/ T104 w 1651"/>
                              <a:gd name="T106" fmla="+- 0 -2481 -3235"/>
                              <a:gd name="T107" fmla="*/ -2481 h 1658"/>
                              <a:gd name="T108" fmla="+- 0 9109 9106"/>
                              <a:gd name="T109" fmla="*/ T108 w 1651"/>
                              <a:gd name="T110" fmla="+- 0 -2330 -3235"/>
                              <a:gd name="T111" fmla="*/ -2330 h 1658"/>
                              <a:gd name="T112" fmla="+- 0 9135 9106"/>
                              <a:gd name="T113" fmla="*/ T112 w 1651"/>
                              <a:gd name="T114" fmla="+- 0 -2186 -3235"/>
                              <a:gd name="T115" fmla="*/ -2186 h 1658"/>
                              <a:gd name="T116" fmla="+- 0 9185 9106"/>
                              <a:gd name="T117" fmla="*/ T116 w 1651"/>
                              <a:gd name="T118" fmla="+- 0 -2051 -3235"/>
                              <a:gd name="T119" fmla="*/ -2051 h 1658"/>
                              <a:gd name="T120" fmla="+- 0 9257 9106"/>
                              <a:gd name="T121" fmla="*/ T120 w 1651"/>
                              <a:gd name="T122" fmla="+- 0 -1928 -3235"/>
                              <a:gd name="T123" fmla="*/ -1928 h 1658"/>
                              <a:gd name="T124" fmla="+- 0 9348 9106"/>
                              <a:gd name="T125" fmla="*/ T124 w 1651"/>
                              <a:gd name="T126" fmla="+- 0 -1820 -3235"/>
                              <a:gd name="T127" fmla="*/ -1820 h 1658"/>
                              <a:gd name="T128" fmla="+- 0 9455 9106"/>
                              <a:gd name="T129" fmla="*/ T128 w 1651"/>
                              <a:gd name="T130" fmla="+- 0 -1729 -3235"/>
                              <a:gd name="T131" fmla="*/ -1729 h 1658"/>
                              <a:gd name="T132" fmla="+- 0 9577 9106"/>
                              <a:gd name="T133" fmla="*/ T132 w 1651"/>
                              <a:gd name="T134" fmla="+- 0 -1657 -3235"/>
                              <a:gd name="T135" fmla="*/ -1657 h 1658"/>
                              <a:gd name="T136" fmla="+- 0 9712 9106"/>
                              <a:gd name="T137" fmla="*/ T136 w 1651"/>
                              <a:gd name="T138" fmla="+- 0 -1607 -3235"/>
                              <a:gd name="T139" fmla="*/ -1607 h 1658"/>
                              <a:gd name="T140" fmla="+- 0 9856 9106"/>
                              <a:gd name="T141" fmla="*/ T140 w 1651"/>
                              <a:gd name="T142" fmla="+- 0 -1580 -3235"/>
                              <a:gd name="T143" fmla="*/ -1580 h 1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51" h="1658">
                                <a:moveTo>
                                  <a:pt x="825" y="1658"/>
                                </a:moveTo>
                                <a:lnTo>
                                  <a:pt x="900" y="1655"/>
                                </a:lnTo>
                                <a:lnTo>
                                  <a:pt x="973" y="1645"/>
                                </a:lnTo>
                                <a:lnTo>
                                  <a:pt x="1044" y="1628"/>
                                </a:lnTo>
                                <a:lnTo>
                                  <a:pt x="1113" y="1606"/>
                                </a:lnTo>
                                <a:lnTo>
                                  <a:pt x="1179" y="1578"/>
                                </a:lnTo>
                                <a:lnTo>
                                  <a:pt x="1241" y="1545"/>
                                </a:lnTo>
                                <a:lnTo>
                                  <a:pt x="1301" y="1506"/>
                                </a:lnTo>
                                <a:lnTo>
                                  <a:pt x="1357" y="1463"/>
                                </a:lnTo>
                                <a:lnTo>
                                  <a:pt x="1408" y="1415"/>
                                </a:lnTo>
                                <a:lnTo>
                                  <a:pt x="1456" y="1363"/>
                                </a:lnTo>
                                <a:lnTo>
                                  <a:pt x="1499" y="1307"/>
                                </a:lnTo>
                                <a:lnTo>
                                  <a:pt x="1537" y="1247"/>
                                </a:lnTo>
                                <a:lnTo>
                                  <a:pt x="1571" y="1184"/>
                                </a:lnTo>
                                <a:lnTo>
                                  <a:pt x="1598" y="1118"/>
                                </a:lnTo>
                                <a:lnTo>
                                  <a:pt x="1621" y="1049"/>
                                </a:lnTo>
                                <a:lnTo>
                                  <a:pt x="1637" y="978"/>
                                </a:lnTo>
                                <a:lnTo>
                                  <a:pt x="1647" y="905"/>
                                </a:lnTo>
                                <a:lnTo>
                                  <a:pt x="1650" y="829"/>
                                </a:lnTo>
                                <a:lnTo>
                                  <a:pt x="1647" y="754"/>
                                </a:lnTo>
                                <a:lnTo>
                                  <a:pt x="1637" y="680"/>
                                </a:lnTo>
                                <a:lnTo>
                                  <a:pt x="1621" y="609"/>
                                </a:lnTo>
                                <a:lnTo>
                                  <a:pt x="1598" y="540"/>
                                </a:lnTo>
                                <a:lnTo>
                                  <a:pt x="1571" y="474"/>
                                </a:lnTo>
                                <a:lnTo>
                                  <a:pt x="1537" y="411"/>
                                </a:lnTo>
                                <a:lnTo>
                                  <a:pt x="1499" y="351"/>
                                </a:lnTo>
                                <a:lnTo>
                                  <a:pt x="1456" y="295"/>
                                </a:lnTo>
                                <a:lnTo>
                                  <a:pt x="1408" y="243"/>
                                </a:lnTo>
                                <a:lnTo>
                                  <a:pt x="1357" y="195"/>
                                </a:lnTo>
                                <a:lnTo>
                                  <a:pt x="1301" y="152"/>
                                </a:lnTo>
                                <a:lnTo>
                                  <a:pt x="1241" y="114"/>
                                </a:lnTo>
                                <a:lnTo>
                                  <a:pt x="1179" y="80"/>
                                </a:lnTo>
                                <a:lnTo>
                                  <a:pt x="1113" y="52"/>
                                </a:lnTo>
                                <a:lnTo>
                                  <a:pt x="1044" y="30"/>
                                </a:lnTo>
                                <a:lnTo>
                                  <a:pt x="973" y="14"/>
                                </a:lnTo>
                                <a:lnTo>
                                  <a:pt x="900" y="4"/>
                                </a:lnTo>
                                <a:lnTo>
                                  <a:pt x="825" y="0"/>
                                </a:lnTo>
                                <a:lnTo>
                                  <a:pt x="750" y="4"/>
                                </a:lnTo>
                                <a:lnTo>
                                  <a:pt x="677" y="14"/>
                                </a:lnTo>
                                <a:lnTo>
                                  <a:pt x="606" y="30"/>
                                </a:lnTo>
                                <a:lnTo>
                                  <a:pt x="537" y="52"/>
                                </a:lnTo>
                                <a:lnTo>
                                  <a:pt x="471" y="80"/>
                                </a:lnTo>
                                <a:lnTo>
                                  <a:pt x="409" y="114"/>
                                </a:lnTo>
                                <a:lnTo>
                                  <a:pt x="349" y="152"/>
                                </a:lnTo>
                                <a:lnTo>
                                  <a:pt x="293" y="195"/>
                                </a:lnTo>
                                <a:lnTo>
                                  <a:pt x="242" y="243"/>
                                </a:lnTo>
                                <a:lnTo>
                                  <a:pt x="194" y="295"/>
                                </a:lnTo>
                                <a:lnTo>
                                  <a:pt x="151" y="351"/>
                                </a:lnTo>
                                <a:lnTo>
                                  <a:pt x="113" y="411"/>
                                </a:lnTo>
                                <a:lnTo>
                                  <a:pt x="79" y="474"/>
                                </a:lnTo>
                                <a:lnTo>
                                  <a:pt x="51" y="540"/>
                                </a:lnTo>
                                <a:lnTo>
                                  <a:pt x="29" y="609"/>
                                </a:lnTo>
                                <a:lnTo>
                                  <a:pt x="13" y="680"/>
                                </a:lnTo>
                                <a:lnTo>
                                  <a:pt x="3" y="754"/>
                                </a:lnTo>
                                <a:lnTo>
                                  <a:pt x="0" y="829"/>
                                </a:lnTo>
                                <a:lnTo>
                                  <a:pt x="3" y="905"/>
                                </a:lnTo>
                                <a:lnTo>
                                  <a:pt x="13" y="978"/>
                                </a:lnTo>
                                <a:lnTo>
                                  <a:pt x="29" y="1049"/>
                                </a:lnTo>
                                <a:lnTo>
                                  <a:pt x="51" y="1118"/>
                                </a:lnTo>
                                <a:lnTo>
                                  <a:pt x="79" y="1184"/>
                                </a:lnTo>
                                <a:lnTo>
                                  <a:pt x="113" y="1247"/>
                                </a:lnTo>
                                <a:lnTo>
                                  <a:pt x="151" y="1307"/>
                                </a:lnTo>
                                <a:lnTo>
                                  <a:pt x="194" y="1363"/>
                                </a:lnTo>
                                <a:lnTo>
                                  <a:pt x="242" y="1415"/>
                                </a:lnTo>
                                <a:lnTo>
                                  <a:pt x="293" y="1463"/>
                                </a:lnTo>
                                <a:lnTo>
                                  <a:pt x="349" y="1506"/>
                                </a:lnTo>
                                <a:lnTo>
                                  <a:pt x="409" y="1545"/>
                                </a:lnTo>
                                <a:lnTo>
                                  <a:pt x="471" y="1578"/>
                                </a:lnTo>
                                <a:lnTo>
                                  <a:pt x="537" y="1606"/>
                                </a:lnTo>
                                <a:lnTo>
                                  <a:pt x="606" y="1628"/>
                                </a:lnTo>
                                <a:lnTo>
                                  <a:pt x="677" y="1645"/>
                                </a:lnTo>
                                <a:lnTo>
                                  <a:pt x="750" y="1655"/>
                                </a:lnTo>
                                <a:lnTo>
                                  <a:pt x="825" y="1658"/>
                                </a:lnTo>
                                <a:close/>
                              </a:path>
                            </a:pathLst>
                          </a:custGeom>
                          <a:noFill/>
                          <a:ln w="22720">
                            <a:solidFill>
                              <a:srgbClr val="FFCF6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Freeform 273"/>
                        <wps:cNvSpPr>
                          <a:spLocks/>
                        </wps:cNvSpPr>
                        <wps:spPr bwMode="auto">
                          <a:xfrm>
                            <a:off x="6439" y="-3235"/>
                            <a:ext cx="1651" cy="1658"/>
                          </a:xfrm>
                          <a:custGeom>
                            <a:avLst/>
                            <a:gdLst>
                              <a:gd name="T0" fmla="+- 0 7190 6440"/>
                              <a:gd name="T1" fmla="*/ T0 w 1651"/>
                              <a:gd name="T2" fmla="+- 0 -3231 -3235"/>
                              <a:gd name="T3" fmla="*/ -3231 h 1658"/>
                              <a:gd name="T4" fmla="+- 0 7046 6440"/>
                              <a:gd name="T5" fmla="*/ T4 w 1651"/>
                              <a:gd name="T6" fmla="+- 0 -3205 -3235"/>
                              <a:gd name="T7" fmla="*/ -3205 h 1658"/>
                              <a:gd name="T8" fmla="+- 0 6911 6440"/>
                              <a:gd name="T9" fmla="*/ T8 w 1651"/>
                              <a:gd name="T10" fmla="+- 0 -3155 -3235"/>
                              <a:gd name="T11" fmla="*/ -3155 h 1658"/>
                              <a:gd name="T12" fmla="+- 0 6789 6440"/>
                              <a:gd name="T13" fmla="*/ T12 w 1651"/>
                              <a:gd name="T14" fmla="+- 0 -3083 -3235"/>
                              <a:gd name="T15" fmla="*/ -3083 h 1658"/>
                              <a:gd name="T16" fmla="+- 0 6682 6440"/>
                              <a:gd name="T17" fmla="*/ T16 w 1651"/>
                              <a:gd name="T18" fmla="+- 0 -2992 -3235"/>
                              <a:gd name="T19" fmla="*/ -2992 h 1658"/>
                              <a:gd name="T20" fmla="+- 0 6591 6440"/>
                              <a:gd name="T21" fmla="*/ T20 w 1651"/>
                              <a:gd name="T22" fmla="+- 0 -2884 -3235"/>
                              <a:gd name="T23" fmla="*/ -2884 h 1658"/>
                              <a:gd name="T24" fmla="+- 0 6519 6440"/>
                              <a:gd name="T25" fmla="*/ T24 w 1651"/>
                              <a:gd name="T26" fmla="+- 0 -2761 -3235"/>
                              <a:gd name="T27" fmla="*/ -2761 h 1658"/>
                              <a:gd name="T28" fmla="+- 0 6469 6440"/>
                              <a:gd name="T29" fmla="*/ T28 w 1651"/>
                              <a:gd name="T30" fmla="+- 0 -2626 -3235"/>
                              <a:gd name="T31" fmla="*/ -2626 h 1658"/>
                              <a:gd name="T32" fmla="+- 0 6443 6440"/>
                              <a:gd name="T33" fmla="*/ T32 w 1651"/>
                              <a:gd name="T34" fmla="+- 0 -2481 -3235"/>
                              <a:gd name="T35" fmla="*/ -2481 h 1658"/>
                              <a:gd name="T36" fmla="+- 0 6443 6440"/>
                              <a:gd name="T37" fmla="*/ T36 w 1651"/>
                              <a:gd name="T38" fmla="+- 0 -2330 -3235"/>
                              <a:gd name="T39" fmla="*/ -2330 h 1658"/>
                              <a:gd name="T40" fmla="+- 0 6469 6440"/>
                              <a:gd name="T41" fmla="*/ T40 w 1651"/>
                              <a:gd name="T42" fmla="+- 0 -2186 -3235"/>
                              <a:gd name="T43" fmla="*/ -2186 h 1658"/>
                              <a:gd name="T44" fmla="+- 0 6519 6440"/>
                              <a:gd name="T45" fmla="*/ T44 w 1651"/>
                              <a:gd name="T46" fmla="+- 0 -2051 -3235"/>
                              <a:gd name="T47" fmla="*/ -2051 h 1658"/>
                              <a:gd name="T48" fmla="+- 0 6591 6440"/>
                              <a:gd name="T49" fmla="*/ T48 w 1651"/>
                              <a:gd name="T50" fmla="+- 0 -1928 -3235"/>
                              <a:gd name="T51" fmla="*/ -1928 h 1658"/>
                              <a:gd name="T52" fmla="+- 0 6682 6440"/>
                              <a:gd name="T53" fmla="*/ T52 w 1651"/>
                              <a:gd name="T54" fmla="+- 0 -1820 -3235"/>
                              <a:gd name="T55" fmla="*/ -1820 h 1658"/>
                              <a:gd name="T56" fmla="+- 0 6789 6440"/>
                              <a:gd name="T57" fmla="*/ T56 w 1651"/>
                              <a:gd name="T58" fmla="+- 0 -1729 -3235"/>
                              <a:gd name="T59" fmla="*/ -1729 h 1658"/>
                              <a:gd name="T60" fmla="+- 0 6911 6440"/>
                              <a:gd name="T61" fmla="*/ T60 w 1651"/>
                              <a:gd name="T62" fmla="+- 0 -1657 -3235"/>
                              <a:gd name="T63" fmla="*/ -1657 h 1658"/>
                              <a:gd name="T64" fmla="+- 0 7046 6440"/>
                              <a:gd name="T65" fmla="*/ T64 w 1651"/>
                              <a:gd name="T66" fmla="+- 0 -1607 -3235"/>
                              <a:gd name="T67" fmla="*/ -1607 h 1658"/>
                              <a:gd name="T68" fmla="+- 0 7190 6440"/>
                              <a:gd name="T69" fmla="*/ T68 w 1651"/>
                              <a:gd name="T70" fmla="+- 0 -1580 -3235"/>
                              <a:gd name="T71" fmla="*/ -1580 h 1658"/>
                              <a:gd name="T72" fmla="+- 0 7340 6440"/>
                              <a:gd name="T73" fmla="*/ T72 w 1651"/>
                              <a:gd name="T74" fmla="+- 0 -1580 -3235"/>
                              <a:gd name="T75" fmla="*/ -1580 h 1658"/>
                              <a:gd name="T76" fmla="+- 0 7484 6440"/>
                              <a:gd name="T77" fmla="*/ T76 w 1651"/>
                              <a:gd name="T78" fmla="+- 0 -1607 -3235"/>
                              <a:gd name="T79" fmla="*/ -1607 h 1658"/>
                              <a:gd name="T80" fmla="+- 0 7619 6440"/>
                              <a:gd name="T81" fmla="*/ T80 w 1651"/>
                              <a:gd name="T82" fmla="+- 0 -1657 -3235"/>
                              <a:gd name="T83" fmla="*/ -1657 h 1658"/>
                              <a:gd name="T84" fmla="+- 0 7741 6440"/>
                              <a:gd name="T85" fmla="*/ T84 w 1651"/>
                              <a:gd name="T86" fmla="+- 0 -1729 -3235"/>
                              <a:gd name="T87" fmla="*/ -1729 h 1658"/>
                              <a:gd name="T88" fmla="+- 0 7848 6440"/>
                              <a:gd name="T89" fmla="*/ T88 w 1651"/>
                              <a:gd name="T90" fmla="+- 0 -1820 -3235"/>
                              <a:gd name="T91" fmla="*/ -1820 h 1658"/>
                              <a:gd name="T92" fmla="+- 0 7939 6440"/>
                              <a:gd name="T93" fmla="*/ T92 w 1651"/>
                              <a:gd name="T94" fmla="+- 0 -1928 -3235"/>
                              <a:gd name="T95" fmla="*/ -1928 h 1658"/>
                              <a:gd name="T96" fmla="+- 0 8011 6440"/>
                              <a:gd name="T97" fmla="*/ T96 w 1651"/>
                              <a:gd name="T98" fmla="+- 0 -2051 -3235"/>
                              <a:gd name="T99" fmla="*/ -2051 h 1658"/>
                              <a:gd name="T100" fmla="+- 0 8061 6440"/>
                              <a:gd name="T101" fmla="*/ T100 w 1651"/>
                              <a:gd name="T102" fmla="+- 0 -2186 -3235"/>
                              <a:gd name="T103" fmla="*/ -2186 h 1658"/>
                              <a:gd name="T104" fmla="+- 0 8087 6440"/>
                              <a:gd name="T105" fmla="*/ T104 w 1651"/>
                              <a:gd name="T106" fmla="+- 0 -2330 -3235"/>
                              <a:gd name="T107" fmla="*/ -2330 h 1658"/>
                              <a:gd name="T108" fmla="+- 0 8087 6440"/>
                              <a:gd name="T109" fmla="*/ T108 w 1651"/>
                              <a:gd name="T110" fmla="+- 0 -2481 -3235"/>
                              <a:gd name="T111" fmla="*/ -2481 h 1658"/>
                              <a:gd name="T112" fmla="+- 0 8061 6440"/>
                              <a:gd name="T113" fmla="*/ T112 w 1651"/>
                              <a:gd name="T114" fmla="+- 0 -2626 -3235"/>
                              <a:gd name="T115" fmla="*/ -2626 h 1658"/>
                              <a:gd name="T116" fmla="+- 0 8011 6440"/>
                              <a:gd name="T117" fmla="*/ T116 w 1651"/>
                              <a:gd name="T118" fmla="+- 0 -2761 -3235"/>
                              <a:gd name="T119" fmla="*/ -2761 h 1658"/>
                              <a:gd name="T120" fmla="+- 0 7939 6440"/>
                              <a:gd name="T121" fmla="*/ T120 w 1651"/>
                              <a:gd name="T122" fmla="+- 0 -2884 -3235"/>
                              <a:gd name="T123" fmla="*/ -2884 h 1658"/>
                              <a:gd name="T124" fmla="+- 0 7848 6440"/>
                              <a:gd name="T125" fmla="*/ T124 w 1651"/>
                              <a:gd name="T126" fmla="+- 0 -2992 -3235"/>
                              <a:gd name="T127" fmla="*/ -2992 h 1658"/>
                              <a:gd name="T128" fmla="+- 0 7741 6440"/>
                              <a:gd name="T129" fmla="*/ T128 w 1651"/>
                              <a:gd name="T130" fmla="+- 0 -3083 -3235"/>
                              <a:gd name="T131" fmla="*/ -3083 h 1658"/>
                              <a:gd name="T132" fmla="+- 0 7619 6440"/>
                              <a:gd name="T133" fmla="*/ T132 w 1651"/>
                              <a:gd name="T134" fmla="+- 0 -3155 -3235"/>
                              <a:gd name="T135" fmla="*/ -3155 h 1658"/>
                              <a:gd name="T136" fmla="+- 0 7484 6440"/>
                              <a:gd name="T137" fmla="*/ T136 w 1651"/>
                              <a:gd name="T138" fmla="+- 0 -3205 -3235"/>
                              <a:gd name="T139" fmla="*/ -3205 h 1658"/>
                              <a:gd name="T140" fmla="+- 0 7340 6440"/>
                              <a:gd name="T141" fmla="*/ T140 w 1651"/>
                              <a:gd name="T142" fmla="+- 0 -3231 -3235"/>
                              <a:gd name="T143" fmla="*/ -3231 h 1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51" h="1658">
                                <a:moveTo>
                                  <a:pt x="825" y="0"/>
                                </a:moveTo>
                                <a:lnTo>
                                  <a:pt x="750" y="4"/>
                                </a:lnTo>
                                <a:lnTo>
                                  <a:pt x="677" y="14"/>
                                </a:lnTo>
                                <a:lnTo>
                                  <a:pt x="606" y="30"/>
                                </a:lnTo>
                                <a:lnTo>
                                  <a:pt x="537" y="52"/>
                                </a:lnTo>
                                <a:lnTo>
                                  <a:pt x="471" y="80"/>
                                </a:lnTo>
                                <a:lnTo>
                                  <a:pt x="409" y="114"/>
                                </a:lnTo>
                                <a:lnTo>
                                  <a:pt x="349" y="152"/>
                                </a:lnTo>
                                <a:lnTo>
                                  <a:pt x="293" y="195"/>
                                </a:lnTo>
                                <a:lnTo>
                                  <a:pt x="242" y="243"/>
                                </a:lnTo>
                                <a:lnTo>
                                  <a:pt x="194" y="295"/>
                                </a:lnTo>
                                <a:lnTo>
                                  <a:pt x="151" y="351"/>
                                </a:lnTo>
                                <a:lnTo>
                                  <a:pt x="113" y="411"/>
                                </a:lnTo>
                                <a:lnTo>
                                  <a:pt x="79" y="474"/>
                                </a:lnTo>
                                <a:lnTo>
                                  <a:pt x="52" y="540"/>
                                </a:lnTo>
                                <a:lnTo>
                                  <a:pt x="29" y="609"/>
                                </a:lnTo>
                                <a:lnTo>
                                  <a:pt x="13" y="680"/>
                                </a:lnTo>
                                <a:lnTo>
                                  <a:pt x="3" y="754"/>
                                </a:lnTo>
                                <a:lnTo>
                                  <a:pt x="0" y="829"/>
                                </a:lnTo>
                                <a:lnTo>
                                  <a:pt x="3" y="905"/>
                                </a:lnTo>
                                <a:lnTo>
                                  <a:pt x="13" y="978"/>
                                </a:lnTo>
                                <a:lnTo>
                                  <a:pt x="29" y="1049"/>
                                </a:lnTo>
                                <a:lnTo>
                                  <a:pt x="52" y="1118"/>
                                </a:lnTo>
                                <a:lnTo>
                                  <a:pt x="79" y="1184"/>
                                </a:lnTo>
                                <a:lnTo>
                                  <a:pt x="113" y="1247"/>
                                </a:lnTo>
                                <a:lnTo>
                                  <a:pt x="151" y="1307"/>
                                </a:lnTo>
                                <a:lnTo>
                                  <a:pt x="194" y="1363"/>
                                </a:lnTo>
                                <a:lnTo>
                                  <a:pt x="242" y="1415"/>
                                </a:lnTo>
                                <a:lnTo>
                                  <a:pt x="293" y="1463"/>
                                </a:lnTo>
                                <a:lnTo>
                                  <a:pt x="349" y="1506"/>
                                </a:lnTo>
                                <a:lnTo>
                                  <a:pt x="409" y="1545"/>
                                </a:lnTo>
                                <a:lnTo>
                                  <a:pt x="471" y="1578"/>
                                </a:lnTo>
                                <a:lnTo>
                                  <a:pt x="537" y="1606"/>
                                </a:lnTo>
                                <a:lnTo>
                                  <a:pt x="606" y="1628"/>
                                </a:lnTo>
                                <a:lnTo>
                                  <a:pt x="677" y="1645"/>
                                </a:lnTo>
                                <a:lnTo>
                                  <a:pt x="750" y="1655"/>
                                </a:lnTo>
                                <a:lnTo>
                                  <a:pt x="825" y="1658"/>
                                </a:lnTo>
                                <a:lnTo>
                                  <a:pt x="900" y="1655"/>
                                </a:lnTo>
                                <a:lnTo>
                                  <a:pt x="973" y="1645"/>
                                </a:lnTo>
                                <a:lnTo>
                                  <a:pt x="1044" y="1628"/>
                                </a:lnTo>
                                <a:lnTo>
                                  <a:pt x="1113" y="1606"/>
                                </a:lnTo>
                                <a:lnTo>
                                  <a:pt x="1179" y="1578"/>
                                </a:lnTo>
                                <a:lnTo>
                                  <a:pt x="1241" y="1545"/>
                                </a:lnTo>
                                <a:lnTo>
                                  <a:pt x="1301" y="1506"/>
                                </a:lnTo>
                                <a:lnTo>
                                  <a:pt x="1357" y="1463"/>
                                </a:lnTo>
                                <a:lnTo>
                                  <a:pt x="1408" y="1415"/>
                                </a:lnTo>
                                <a:lnTo>
                                  <a:pt x="1456" y="1363"/>
                                </a:lnTo>
                                <a:lnTo>
                                  <a:pt x="1499" y="1307"/>
                                </a:lnTo>
                                <a:lnTo>
                                  <a:pt x="1537" y="1247"/>
                                </a:lnTo>
                                <a:lnTo>
                                  <a:pt x="1571" y="1184"/>
                                </a:lnTo>
                                <a:lnTo>
                                  <a:pt x="1599" y="1118"/>
                                </a:lnTo>
                                <a:lnTo>
                                  <a:pt x="1621" y="1049"/>
                                </a:lnTo>
                                <a:lnTo>
                                  <a:pt x="1637" y="978"/>
                                </a:lnTo>
                                <a:lnTo>
                                  <a:pt x="1647" y="905"/>
                                </a:lnTo>
                                <a:lnTo>
                                  <a:pt x="1650" y="829"/>
                                </a:lnTo>
                                <a:lnTo>
                                  <a:pt x="1647" y="754"/>
                                </a:lnTo>
                                <a:lnTo>
                                  <a:pt x="1637" y="680"/>
                                </a:lnTo>
                                <a:lnTo>
                                  <a:pt x="1621" y="609"/>
                                </a:lnTo>
                                <a:lnTo>
                                  <a:pt x="1599" y="540"/>
                                </a:lnTo>
                                <a:lnTo>
                                  <a:pt x="1571" y="474"/>
                                </a:lnTo>
                                <a:lnTo>
                                  <a:pt x="1537" y="411"/>
                                </a:lnTo>
                                <a:lnTo>
                                  <a:pt x="1499" y="351"/>
                                </a:lnTo>
                                <a:lnTo>
                                  <a:pt x="1456" y="295"/>
                                </a:lnTo>
                                <a:lnTo>
                                  <a:pt x="1408" y="243"/>
                                </a:lnTo>
                                <a:lnTo>
                                  <a:pt x="1357" y="195"/>
                                </a:lnTo>
                                <a:lnTo>
                                  <a:pt x="1301" y="152"/>
                                </a:lnTo>
                                <a:lnTo>
                                  <a:pt x="1241" y="114"/>
                                </a:lnTo>
                                <a:lnTo>
                                  <a:pt x="1179" y="80"/>
                                </a:lnTo>
                                <a:lnTo>
                                  <a:pt x="1113" y="52"/>
                                </a:lnTo>
                                <a:lnTo>
                                  <a:pt x="1044" y="30"/>
                                </a:lnTo>
                                <a:lnTo>
                                  <a:pt x="973" y="14"/>
                                </a:lnTo>
                                <a:lnTo>
                                  <a:pt x="900" y="4"/>
                                </a:lnTo>
                                <a:lnTo>
                                  <a:pt x="8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272"/>
                        <wps:cNvSpPr>
                          <a:spLocks/>
                        </wps:cNvSpPr>
                        <wps:spPr bwMode="auto">
                          <a:xfrm>
                            <a:off x="6439" y="-3235"/>
                            <a:ext cx="1651" cy="1658"/>
                          </a:xfrm>
                          <a:custGeom>
                            <a:avLst/>
                            <a:gdLst>
                              <a:gd name="T0" fmla="+- 0 7340 6440"/>
                              <a:gd name="T1" fmla="*/ T0 w 1651"/>
                              <a:gd name="T2" fmla="+- 0 -1580 -3235"/>
                              <a:gd name="T3" fmla="*/ -1580 h 1658"/>
                              <a:gd name="T4" fmla="+- 0 7484 6440"/>
                              <a:gd name="T5" fmla="*/ T4 w 1651"/>
                              <a:gd name="T6" fmla="+- 0 -1607 -3235"/>
                              <a:gd name="T7" fmla="*/ -1607 h 1658"/>
                              <a:gd name="T8" fmla="+- 0 7619 6440"/>
                              <a:gd name="T9" fmla="*/ T8 w 1651"/>
                              <a:gd name="T10" fmla="+- 0 -1657 -3235"/>
                              <a:gd name="T11" fmla="*/ -1657 h 1658"/>
                              <a:gd name="T12" fmla="+- 0 7741 6440"/>
                              <a:gd name="T13" fmla="*/ T12 w 1651"/>
                              <a:gd name="T14" fmla="+- 0 -1729 -3235"/>
                              <a:gd name="T15" fmla="*/ -1729 h 1658"/>
                              <a:gd name="T16" fmla="+- 0 7848 6440"/>
                              <a:gd name="T17" fmla="*/ T16 w 1651"/>
                              <a:gd name="T18" fmla="+- 0 -1820 -3235"/>
                              <a:gd name="T19" fmla="*/ -1820 h 1658"/>
                              <a:gd name="T20" fmla="+- 0 7939 6440"/>
                              <a:gd name="T21" fmla="*/ T20 w 1651"/>
                              <a:gd name="T22" fmla="+- 0 -1928 -3235"/>
                              <a:gd name="T23" fmla="*/ -1928 h 1658"/>
                              <a:gd name="T24" fmla="+- 0 8011 6440"/>
                              <a:gd name="T25" fmla="*/ T24 w 1651"/>
                              <a:gd name="T26" fmla="+- 0 -2051 -3235"/>
                              <a:gd name="T27" fmla="*/ -2051 h 1658"/>
                              <a:gd name="T28" fmla="+- 0 8061 6440"/>
                              <a:gd name="T29" fmla="*/ T28 w 1651"/>
                              <a:gd name="T30" fmla="+- 0 -2186 -3235"/>
                              <a:gd name="T31" fmla="*/ -2186 h 1658"/>
                              <a:gd name="T32" fmla="+- 0 8087 6440"/>
                              <a:gd name="T33" fmla="*/ T32 w 1651"/>
                              <a:gd name="T34" fmla="+- 0 -2330 -3235"/>
                              <a:gd name="T35" fmla="*/ -2330 h 1658"/>
                              <a:gd name="T36" fmla="+- 0 8087 6440"/>
                              <a:gd name="T37" fmla="*/ T36 w 1651"/>
                              <a:gd name="T38" fmla="+- 0 -2481 -3235"/>
                              <a:gd name="T39" fmla="*/ -2481 h 1658"/>
                              <a:gd name="T40" fmla="+- 0 8061 6440"/>
                              <a:gd name="T41" fmla="*/ T40 w 1651"/>
                              <a:gd name="T42" fmla="+- 0 -2626 -3235"/>
                              <a:gd name="T43" fmla="*/ -2626 h 1658"/>
                              <a:gd name="T44" fmla="+- 0 8011 6440"/>
                              <a:gd name="T45" fmla="*/ T44 w 1651"/>
                              <a:gd name="T46" fmla="+- 0 -2761 -3235"/>
                              <a:gd name="T47" fmla="*/ -2761 h 1658"/>
                              <a:gd name="T48" fmla="+- 0 7939 6440"/>
                              <a:gd name="T49" fmla="*/ T48 w 1651"/>
                              <a:gd name="T50" fmla="+- 0 -2884 -3235"/>
                              <a:gd name="T51" fmla="*/ -2884 h 1658"/>
                              <a:gd name="T52" fmla="+- 0 7848 6440"/>
                              <a:gd name="T53" fmla="*/ T52 w 1651"/>
                              <a:gd name="T54" fmla="+- 0 -2992 -3235"/>
                              <a:gd name="T55" fmla="*/ -2992 h 1658"/>
                              <a:gd name="T56" fmla="+- 0 7741 6440"/>
                              <a:gd name="T57" fmla="*/ T56 w 1651"/>
                              <a:gd name="T58" fmla="+- 0 -3083 -3235"/>
                              <a:gd name="T59" fmla="*/ -3083 h 1658"/>
                              <a:gd name="T60" fmla="+- 0 7619 6440"/>
                              <a:gd name="T61" fmla="*/ T60 w 1651"/>
                              <a:gd name="T62" fmla="+- 0 -3155 -3235"/>
                              <a:gd name="T63" fmla="*/ -3155 h 1658"/>
                              <a:gd name="T64" fmla="+- 0 7484 6440"/>
                              <a:gd name="T65" fmla="*/ T64 w 1651"/>
                              <a:gd name="T66" fmla="+- 0 -3205 -3235"/>
                              <a:gd name="T67" fmla="*/ -3205 h 1658"/>
                              <a:gd name="T68" fmla="+- 0 7340 6440"/>
                              <a:gd name="T69" fmla="*/ T68 w 1651"/>
                              <a:gd name="T70" fmla="+- 0 -3231 -3235"/>
                              <a:gd name="T71" fmla="*/ -3231 h 1658"/>
                              <a:gd name="T72" fmla="+- 0 7190 6440"/>
                              <a:gd name="T73" fmla="*/ T72 w 1651"/>
                              <a:gd name="T74" fmla="+- 0 -3231 -3235"/>
                              <a:gd name="T75" fmla="*/ -3231 h 1658"/>
                              <a:gd name="T76" fmla="+- 0 7046 6440"/>
                              <a:gd name="T77" fmla="*/ T76 w 1651"/>
                              <a:gd name="T78" fmla="+- 0 -3205 -3235"/>
                              <a:gd name="T79" fmla="*/ -3205 h 1658"/>
                              <a:gd name="T80" fmla="+- 0 6911 6440"/>
                              <a:gd name="T81" fmla="*/ T80 w 1651"/>
                              <a:gd name="T82" fmla="+- 0 -3155 -3235"/>
                              <a:gd name="T83" fmla="*/ -3155 h 1658"/>
                              <a:gd name="T84" fmla="+- 0 6789 6440"/>
                              <a:gd name="T85" fmla="*/ T84 w 1651"/>
                              <a:gd name="T86" fmla="+- 0 -3083 -3235"/>
                              <a:gd name="T87" fmla="*/ -3083 h 1658"/>
                              <a:gd name="T88" fmla="+- 0 6682 6440"/>
                              <a:gd name="T89" fmla="*/ T88 w 1651"/>
                              <a:gd name="T90" fmla="+- 0 -2992 -3235"/>
                              <a:gd name="T91" fmla="*/ -2992 h 1658"/>
                              <a:gd name="T92" fmla="+- 0 6591 6440"/>
                              <a:gd name="T93" fmla="*/ T92 w 1651"/>
                              <a:gd name="T94" fmla="+- 0 -2884 -3235"/>
                              <a:gd name="T95" fmla="*/ -2884 h 1658"/>
                              <a:gd name="T96" fmla="+- 0 6519 6440"/>
                              <a:gd name="T97" fmla="*/ T96 w 1651"/>
                              <a:gd name="T98" fmla="+- 0 -2761 -3235"/>
                              <a:gd name="T99" fmla="*/ -2761 h 1658"/>
                              <a:gd name="T100" fmla="+- 0 6469 6440"/>
                              <a:gd name="T101" fmla="*/ T100 w 1651"/>
                              <a:gd name="T102" fmla="+- 0 -2626 -3235"/>
                              <a:gd name="T103" fmla="*/ -2626 h 1658"/>
                              <a:gd name="T104" fmla="+- 0 6443 6440"/>
                              <a:gd name="T105" fmla="*/ T104 w 1651"/>
                              <a:gd name="T106" fmla="+- 0 -2481 -3235"/>
                              <a:gd name="T107" fmla="*/ -2481 h 1658"/>
                              <a:gd name="T108" fmla="+- 0 6443 6440"/>
                              <a:gd name="T109" fmla="*/ T108 w 1651"/>
                              <a:gd name="T110" fmla="+- 0 -2330 -3235"/>
                              <a:gd name="T111" fmla="*/ -2330 h 1658"/>
                              <a:gd name="T112" fmla="+- 0 6469 6440"/>
                              <a:gd name="T113" fmla="*/ T112 w 1651"/>
                              <a:gd name="T114" fmla="+- 0 -2186 -3235"/>
                              <a:gd name="T115" fmla="*/ -2186 h 1658"/>
                              <a:gd name="T116" fmla="+- 0 6519 6440"/>
                              <a:gd name="T117" fmla="*/ T116 w 1651"/>
                              <a:gd name="T118" fmla="+- 0 -2051 -3235"/>
                              <a:gd name="T119" fmla="*/ -2051 h 1658"/>
                              <a:gd name="T120" fmla="+- 0 6591 6440"/>
                              <a:gd name="T121" fmla="*/ T120 w 1651"/>
                              <a:gd name="T122" fmla="+- 0 -1928 -3235"/>
                              <a:gd name="T123" fmla="*/ -1928 h 1658"/>
                              <a:gd name="T124" fmla="+- 0 6682 6440"/>
                              <a:gd name="T125" fmla="*/ T124 w 1651"/>
                              <a:gd name="T126" fmla="+- 0 -1820 -3235"/>
                              <a:gd name="T127" fmla="*/ -1820 h 1658"/>
                              <a:gd name="T128" fmla="+- 0 6789 6440"/>
                              <a:gd name="T129" fmla="*/ T128 w 1651"/>
                              <a:gd name="T130" fmla="+- 0 -1729 -3235"/>
                              <a:gd name="T131" fmla="*/ -1729 h 1658"/>
                              <a:gd name="T132" fmla="+- 0 6911 6440"/>
                              <a:gd name="T133" fmla="*/ T132 w 1651"/>
                              <a:gd name="T134" fmla="+- 0 -1657 -3235"/>
                              <a:gd name="T135" fmla="*/ -1657 h 1658"/>
                              <a:gd name="T136" fmla="+- 0 7046 6440"/>
                              <a:gd name="T137" fmla="*/ T136 w 1651"/>
                              <a:gd name="T138" fmla="+- 0 -1607 -3235"/>
                              <a:gd name="T139" fmla="*/ -1607 h 1658"/>
                              <a:gd name="T140" fmla="+- 0 7190 6440"/>
                              <a:gd name="T141" fmla="*/ T140 w 1651"/>
                              <a:gd name="T142" fmla="+- 0 -1580 -3235"/>
                              <a:gd name="T143" fmla="*/ -1580 h 1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51" h="1658">
                                <a:moveTo>
                                  <a:pt x="825" y="1658"/>
                                </a:moveTo>
                                <a:lnTo>
                                  <a:pt x="900" y="1655"/>
                                </a:lnTo>
                                <a:lnTo>
                                  <a:pt x="973" y="1645"/>
                                </a:lnTo>
                                <a:lnTo>
                                  <a:pt x="1044" y="1628"/>
                                </a:lnTo>
                                <a:lnTo>
                                  <a:pt x="1113" y="1606"/>
                                </a:lnTo>
                                <a:lnTo>
                                  <a:pt x="1179" y="1578"/>
                                </a:lnTo>
                                <a:lnTo>
                                  <a:pt x="1241" y="1545"/>
                                </a:lnTo>
                                <a:lnTo>
                                  <a:pt x="1301" y="1506"/>
                                </a:lnTo>
                                <a:lnTo>
                                  <a:pt x="1357" y="1463"/>
                                </a:lnTo>
                                <a:lnTo>
                                  <a:pt x="1408" y="1415"/>
                                </a:lnTo>
                                <a:lnTo>
                                  <a:pt x="1456" y="1363"/>
                                </a:lnTo>
                                <a:lnTo>
                                  <a:pt x="1499" y="1307"/>
                                </a:lnTo>
                                <a:lnTo>
                                  <a:pt x="1537" y="1247"/>
                                </a:lnTo>
                                <a:lnTo>
                                  <a:pt x="1571" y="1184"/>
                                </a:lnTo>
                                <a:lnTo>
                                  <a:pt x="1599" y="1118"/>
                                </a:lnTo>
                                <a:lnTo>
                                  <a:pt x="1621" y="1049"/>
                                </a:lnTo>
                                <a:lnTo>
                                  <a:pt x="1637" y="978"/>
                                </a:lnTo>
                                <a:lnTo>
                                  <a:pt x="1647" y="905"/>
                                </a:lnTo>
                                <a:lnTo>
                                  <a:pt x="1650" y="829"/>
                                </a:lnTo>
                                <a:lnTo>
                                  <a:pt x="1647" y="754"/>
                                </a:lnTo>
                                <a:lnTo>
                                  <a:pt x="1637" y="680"/>
                                </a:lnTo>
                                <a:lnTo>
                                  <a:pt x="1621" y="609"/>
                                </a:lnTo>
                                <a:lnTo>
                                  <a:pt x="1599" y="540"/>
                                </a:lnTo>
                                <a:lnTo>
                                  <a:pt x="1571" y="474"/>
                                </a:lnTo>
                                <a:lnTo>
                                  <a:pt x="1537" y="411"/>
                                </a:lnTo>
                                <a:lnTo>
                                  <a:pt x="1499" y="351"/>
                                </a:lnTo>
                                <a:lnTo>
                                  <a:pt x="1456" y="295"/>
                                </a:lnTo>
                                <a:lnTo>
                                  <a:pt x="1408" y="243"/>
                                </a:lnTo>
                                <a:lnTo>
                                  <a:pt x="1357" y="195"/>
                                </a:lnTo>
                                <a:lnTo>
                                  <a:pt x="1301" y="152"/>
                                </a:lnTo>
                                <a:lnTo>
                                  <a:pt x="1241" y="114"/>
                                </a:lnTo>
                                <a:lnTo>
                                  <a:pt x="1179" y="80"/>
                                </a:lnTo>
                                <a:lnTo>
                                  <a:pt x="1113" y="52"/>
                                </a:lnTo>
                                <a:lnTo>
                                  <a:pt x="1044" y="30"/>
                                </a:lnTo>
                                <a:lnTo>
                                  <a:pt x="973" y="14"/>
                                </a:lnTo>
                                <a:lnTo>
                                  <a:pt x="900" y="4"/>
                                </a:lnTo>
                                <a:lnTo>
                                  <a:pt x="825" y="0"/>
                                </a:lnTo>
                                <a:lnTo>
                                  <a:pt x="750" y="4"/>
                                </a:lnTo>
                                <a:lnTo>
                                  <a:pt x="677" y="14"/>
                                </a:lnTo>
                                <a:lnTo>
                                  <a:pt x="606" y="30"/>
                                </a:lnTo>
                                <a:lnTo>
                                  <a:pt x="537" y="52"/>
                                </a:lnTo>
                                <a:lnTo>
                                  <a:pt x="471" y="80"/>
                                </a:lnTo>
                                <a:lnTo>
                                  <a:pt x="409" y="114"/>
                                </a:lnTo>
                                <a:lnTo>
                                  <a:pt x="349" y="152"/>
                                </a:lnTo>
                                <a:lnTo>
                                  <a:pt x="293" y="195"/>
                                </a:lnTo>
                                <a:lnTo>
                                  <a:pt x="242" y="243"/>
                                </a:lnTo>
                                <a:lnTo>
                                  <a:pt x="194" y="295"/>
                                </a:lnTo>
                                <a:lnTo>
                                  <a:pt x="151" y="351"/>
                                </a:lnTo>
                                <a:lnTo>
                                  <a:pt x="113" y="411"/>
                                </a:lnTo>
                                <a:lnTo>
                                  <a:pt x="79" y="474"/>
                                </a:lnTo>
                                <a:lnTo>
                                  <a:pt x="52" y="540"/>
                                </a:lnTo>
                                <a:lnTo>
                                  <a:pt x="29" y="609"/>
                                </a:lnTo>
                                <a:lnTo>
                                  <a:pt x="13" y="680"/>
                                </a:lnTo>
                                <a:lnTo>
                                  <a:pt x="3" y="754"/>
                                </a:lnTo>
                                <a:lnTo>
                                  <a:pt x="0" y="829"/>
                                </a:lnTo>
                                <a:lnTo>
                                  <a:pt x="3" y="905"/>
                                </a:lnTo>
                                <a:lnTo>
                                  <a:pt x="13" y="978"/>
                                </a:lnTo>
                                <a:lnTo>
                                  <a:pt x="29" y="1049"/>
                                </a:lnTo>
                                <a:lnTo>
                                  <a:pt x="52" y="1118"/>
                                </a:lnTo>
                                <a:lnTo>
                                  <a:pt x="79" y="1184"/>
                                </a:lnTo>
                                <a:lnTo>
                                  <a:pt x="113" y="1247"/>
                                </a:lnTo>
                                <a:lnTo>
                                  <a:pt x="151" y="1307"/>
                                </a:lnTo>
                                <a:lnTo>
                                  <a:pt x="194" y="1363"/>
                                </a:lnTo>
                                <a:lnTo>
                                  <a:pt x="242" y="1415"/>
                                </a:lnTo>
                                <a:lnTo>
                                  <a:pt x="293" y="1463"/>
                                </a:lnTo>
                                <a:lnTo>
                                  <a:pt x="349" y="1506"/>
                                </a:lnTo>
                                <a:lnTo>
                                  <a:pt x="409" y="1545"/>
                                </a:lnTo>
                                <a:lnTo>
                                  <a:pt x="471" y="1578"/>
                                </a:lnTo>
                                <a:lnTo>
                                  <a:pt x="537" y="1606"/>
                                </a:lnTo>
                                <a:lnTo>
                                  <a:pt x="606" y="1628"/>
                                </a:lnTo>
                                <a:lnTo>
                                  <a:pt x="677" y="1645"/>
                                </a:lnTo>
                                <a:lnTo>
                                  <a:pt x="750" y="1655"/>
                                </a:lnTo>
                                <a:lnTo>
                                  <a:pt x="825" y="1658"/>
                                </a:lnTo>
                                <a:close/>
                              </a:path>
                            </a:pathLst>
                          </a:custGeom>
                          <a:noFill/>
                          <a:ln w="22720">
                            <a:solidFill>
                              <a:srgbClr val="FFCF6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Freeform 271"/>
                        <wps:cNvSpPr>
                          <a:spLocks/>
                        </wps:cNvSpPr>
                        <wps:spPr bwMode="auto">
                          <a:xfrm>
                            <a:off x="7860" y="-3174"/>
                            <a:ext cx="1493" cy="1500"/>
                          </a:xfrm>
                          <a:custGeom>
                            <a:avLst/>
                            <a:gdLst>
                              <a:gd name="T0" fmla="+- 0 8531 7861"/>
                              <a:gd name="T1" fmla="*/ T0 w 1493"/>
                              <a:gd name="T2" fmla="+- 0 -3169 -3173"/>
                              <a:gd name="T3" fmla="*/ -3169 h 1500"/>
                              <a:gd name="T4" fmla="+- 0 8385 7861"/>
                              <a:gd name="T5" fmla="*/ T4 w 1493"/>
                              <a:gd name="T6" fmla="+- 0 -3140 -3173"/>
                              <a:gd name="T7" fmla="*/ -3140 h 1500"/>
                              <a:gd name="T8" fmla="+- 0 8251 7861"/>
                              <a:gd name="T9" fmla="*/ T8 w 1493"/>
                              <a:gd name="T10" fmla="+- 0 -3083 -3173"/>
                              <a:gd name="T11" fmla="*/ -3083 h 1500"/>
                              <a:gd name="T12" fmla="+- 0 8132 7861"/>
                              <a:gd name="T13" fmla="*/ T12 w 1493"/>
                              <a:gd name="T14" fmla="+- 0 -3002 -3173"/>
                              <a:gd name="T15" fmla="*/ -3002 h 1500"/>
                              <a:gd name="T16" fmla="+- 0 8031 7861"/>
                              <a:gd name="T17" fmla="*/ T16 w 1493"/>
                              <a:gd name="T18" fmla="+- 0 -2901 -3173"/>
                              <a:gd name="T19" fmla="*/ -2901 h 1500"/>
                              <a:gd name="T20" fmla="+- 0 7951 7861"/>
                              <a:gd name="T21" fmla="*/ T20 w 1493"/>
                              <a:gd name="T22" fmla="+- 0 -2781 -3173"/>
                              <a:gd name="T23" fmla="*/ -2781 h 1500"/>
                              <a:gd name="T24" fmla="+- 0 7894 7861"/>
                              <a:gd name="T25" fmla="*/ T24 w 1493"/>
                              <a:gd name="T26" fmla="+- 0 -2647 -3173"/>
                              <a:gd name="T27" fmla="*/ -2647 h 1500"/>
                              <a:gd name="T28" fmla="+- 0 7865 7861"/>
                              <a:gd name="T29" fmla="*/ T28 w 1493"/>
                              <a:gd name="T30" fmla="+- 0 -2500 -3173"/>
                              <a:gd name="T31" fmla="*/ -2500 h 1500"/>
                              <a:gd name="T32" fmla="+- 0 7865 7861"/>
                              <a:gd name="T33" fmla="*/ T32 w 1493"/>
                              <a:gd name="T34" fmla="+- 0 -2347 -3173"/>
                              <a:gd name="T35" fmla="*/ -2347 h 1500"/>
                              <a:gd name="T36" fmla="+- 0 7894 7861"/>
                              <a:gd name="T37" fmla="*/ T36 w 1493"/>
                              <a:gd name="T38" fmla="+- 0 -2201 -3173"/>
                              <a:gd name="T39" fmla="*/ -2201 h 1500"/>
                              <a:gd name="T40" fmla="+- 0 7951 7861"/>
                              <a:gd name="T41" fmla="*/ T40 w 1493"/>
                              <a:gd name="T42" fmla="+- 0 -2066 -3173"/>
                              <a:gd name="T43" fmla="*/ -2066 h 1500"/>
                              <a:gd name="T44" fmla="+- 0 8031 7861"/>
                              <a:gd name="T45" fmla="*/ T44 w 1493"/>
                              <a:gd name="T46" fmla="+- 0 -1947 -3173"/>
                              <a:gd name="T47" fmla="*/ -1947 h 1500"/>
                              <a:gd name="T48" fmla="+- 0 8132 7861"/>
                              <a:gd name="T49" fmla="*/ T48 w 1493"/>
                              <a:gd name="T50" fmla="+- 0 -1845 -3173"/>
                              <a:gd name="T51" fmla="*/ -1845 h 1500"/>
                              <a:gd name="T52" fmla="+- 0 8251 7861"/>
                              <a:gd name="T53" fmla="*/ T52 w 1493"/>
                              <a:gd name="T54" fmla="+- 0 -1765 -3173"/>
                              <a:gd name="T55" fmla="*/ -1765 h 1500"/>
                              <a:gd name="T56" fmla="+- 0 8385 7861"/>
                              <a:gd name="T57" fmla="*/ T56 w 1493"/>
                              <a:gd name="T58" fmla="+- 0 -1708 -3173"/>
                              <a:gd name="T59" fmla="*/ -1708 h 1500"/>
                              <a:gd name="T60" fmla="+- 0 8531 7861"/>
                              <a:gd name="T61" fmla="*/ T60 w 1493"/>
                              <a:gd name="T62" fmla="+- 0 -1678 -3173"/>
                              <a:gd name="T63" fmla="*/ -1678 h 1500"/>
                              <a:gd name="T64" fmla="+- 0 8683 7861"/>
                              <a:gd name="T65" fmla="*/ T64 w 1493"/>
                              <a:gd name="T66" fmla="+- 0 -1678 -3173"/>
                              <a:gd name="T67" fmla="*/ -1678 h 1500"/>
                              <a:gd name="T68" fmla="+- 0 8829 7861"/>
                              <a:gd name="T69" fmla="*/ T68 w 1493"/>
                              <a:gd name="T70" fmla="+- 0 -1708 -3173"/>
                              <a:gd name="T71" fmla="*/ -1708 h 1500"/>
                              <a:gd name="T72" fmla="+- 0 8963 7861"/>
                              <a:gd name="T73" fmla="*/ T72 w 1493"/>
                              <a:gd name="T74" fmla="+- 0 -1765 -3173"/>
                              <a:gd name="T75" fmla="*/ -1765 h 1500"/>
                              <a:gd name="T76" fmla="+- 0 9082 7861"/>
                              <a:gd name="T77" fmla="*/ T76 w 1493"/>
                              <a:gd name="T78" fmla="+- 0 -1845 -3173"/>
                              <a:gd name="T79" fmla="*/ -1845 h 1500"/>
                              <a:gd name="T80" fmla="+- 0 9183 7861"/>
                              <a:gd name="T81" fmla="*/ T80 w 1493"/>
                              <a:gd name="T82" fmla="+- 0 -1947 -3173"/>
                              <a:gd name="T83" fmla="*/ -1947 h 1500"/>
                              <a:gd name="T84" fmla="+- 0 9263 7861"/>
                              <a:gd name="T85" fmla="*/ T84 w 1493"/>
                              <a:gd name="T86" fmla="+- 0 -2066 -3173"/>
                              <a:gd name="T87" fmla="*/ -2066 h 1500"/>
                              <a:gd name="T88" fmla="+- 0 9320 7861"/>
                              <a:gd name="T89" fmla="*/ T88 w 1493"/>
                              <a:gd name="T90" fmla="+- 0 -2201 -3173"/>
                              <a:gd name="T91" fmla="*/ -2201 h 1500"/>
                              <a:gd name="T92" fmla="+- 0 9349 7861"/>
                              <a:gd name="T93" fmla="*/ T92 w 1493"/>
                              <a:gd name="T94" fmla="+- 0 -2347 -3173"/>
                              <a:gd name="T95" fmla="*/ -2347 h 1500"/>
                              <a:gd name="T96" fmla="+- 0 9349 7861"/>
                              <a:gd name="T97" fmla="*/ T96 w 1493"/>
                              <a:gd name="T98" fmla="+- 0 -2500 -3173"/>
                              <a:gd name="T99" fmla="*/ -2500 h 1500"/>
                              <a:gd name="T100" fmla="+- 0 9320 7861"/>
                              <a:gd name="T101" fmla="*/ T100 w 1493"/>
                              <a:gd name="T102" fmla="+- 0 -2647 -3173"/>
                              <a:gd name="T103" fmla="*/ -2647 h 1500"/>
                              <a:gd name="T104" fmla="+- 0 9263 7861"/>
                              <a:gd name="T105" fmla="*/ T104 w 1493"/>
                              <a:gd name="T106" fmla="+- 0 -2781 -3173"/>
                              <a:gd name="T107" fmla="*/ -2781 h 1500"/>
                              <a:gd name="T108" fmla="+- 0 9183 7861"/>
                              <a:gd name="T109" fmla="*/ T108 w 1493"/>
                              <a:gd name="T110" fmla="+- 0 -2901 -3173"/>
                              <a:gd name="T111" fmla="*/ -2901 h 1500"/>
                              <a:gd name="T112" fmla="+- 0 9082 7861"/>
                              <a:gd name="T113" fmla="*/ T112 w 1493"/>
                              <a:gd name="T114" fmla="+- 0 -3002 -3173"/>
                              <a:gd name="T115" fmla="*/ -3002 h 1500"/>
                              <a:gd name="T116" fmla="+- 0 8963 7861"/>
                              <a:gd name="T117" fmla="*/ T116 w 1493"/>
                              <a:gd name="T118" fmla="+- 0 -3083 -3173"/>
                              <a:gd name="T119" fmla="*/ -3083 h 1500"/>
                              <a:gd name="T120" fmla="+- 0 8829 7861"/>
                              <a:gd name="T121" fmla="*/ T120 w 1493"/>
                              <a:gd name="T122" fmla="+- 0 -3140 -3173"/>
                              <a:gd name="T123" fmla="*/ -3140 h 1500"/>
                              <a:gd name="T124" fmla="+- 0 8683 7861"/>
                              <a:gd name="T125" fmla="*/ T124 w 1493"/>
                              <a:gd name="T126" fmla="+- 0 -3169 -3173"/>
                              <a:gd name="T127" fmla="*/ -3169 h 1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500">
                                <a:moveTo>
                                  <a:pt x="746" y="0"/>
                                </a:moveTo>
                                <a:lnTo>
                                  <a:pt x="670" y="4"/>
                                </a:lnTo>
                                <a:lnTo>
                                  <a:pt x="596" y="15"/>
                                </a:lnTo>
                                <a:lnTo>
                                  <a:pt x="524" y="33"/>
                                </a:lnTo>
                                <a:lnTo>
                                  <a:pt x="455" y="59"/>
                                </a:lnTo>
                                <a:lnTo>
                                  <a:pt x="390" y="90"/>
                                </a:lnTo>
                                <a:lnTo>
                                  <a:pt x="329" y="128"/>
                                </a:lnTo>
                                <a:lnTo>
                                  <a:pt x="271" y="171"/>
                                </a:lnTo>
                                <a:lnTo>
                                  <a:pt x="218" y="219"/>
                                </a:lnTo>
                                <a:lnTo>
                                  <a:pt x="170" y="272"/>
                                </a:lnTo>
                                <a:lnTo>
                                  <a:pt x="127" y="330"/>
                                </a:lnTo>
                                <a:lnTo>
                                  <a:pt x="90" y="392"/>
                                </a:lnTo>
                                <a:lnTo>
                                  <a:pt x="58" y="458"/>
                                </a:lnTo>
                                <a:lnTo>
                                  <a:pt x="33" y="526"/>
                                </a:lnTo>
                                <a:lnTo>
                                  <a:pt x="15" y="598"/>
                                </a:lnTo>
                                <a:lnTo>
                                  <a:pt x="4" y="673"/>
                                </a:lnTo>
                                <a:lnTo>
                                  <a:pt x="0" y="749"/>
                                </a:lnTo>
                                <a:lnTo>
                                  <a:pt x="4" y="826"/>
                                </a:lnTo>
                                <a:lnTo>
                                  <a:pt x="15" y="900"/>
                                </a:lnTo>
                                <a:lnTo>
                                  <a:pt x="33" y="972"/>
                                </a:lnTo>
                                <a:lnTo>
                                  <a:pt x="58" y="1041"/>
                                </a:lnTo>
                                <a:lnTo>
                                  <a:pt x="90" y="1107"/>
                                </a:lnTo>
                                <a:lnTo>
                                  <a:pt x="127" y="1168"/>
                                </a:lnTo>
                                <a:lnTo>
                                  <a:pt x="170" y="1226"/>
                                </a:lnTo>
                                <a:lnTo>
                                  <a:pt x="218" y="1279"/>
                                </a:lnTo>
                                <a:lnTo>
                                  <a:pt x="271" y="1328"/>
                                </a:lnTo>
                                <a:lnTo>
                                  <a:pt x="329" y="1371"/>
                                </a:lnTo>
                                <a:lnTo>
                                  <a:pt x="390" y="1408"/>
                                </a:lnTo>
                                <a:lnTo>
                                  <a:pt x="455" y="1440"/>
                                </a:lnTo>
                                <a:lnTo>
                                  <a:pt x="524" y="1465"/>
                                </a:lnTo>
                                <a:lnTo>
                                  <a:pt x="596" y="1484"/>
                                </a:lnTo>
                                <a:lnTo>
                                  <a:pt x="670" y="1495"/>
                                </a:lnTo>
                                <a:lnTo>
                                  <a:pt x="746" y="1499"/>
                                </a:lnTo>
                                <a:lnTo>
                                  <a:pt x="822" y="1495"/>
                                </a:lnTo>
                                <a:lnTo>
                                  <a:pt x="896" y="1484"/>
                                </a:lnTo>
                                <a:lnTo>
                                  <a:pt x="968" y="1465"/>
                                </a:lnTo>
                                <a:lnTo>
                                  <a:pt x="1036" y="1440"/>
                                </a:lnTo>
                                <a:lnTo>
                                  <a:pt x="1102" y="1408"/>
                                </a:lnTo>
                                <a:lnTo>
                                  <a:pt x="1163" y="1371"/>
                                </a:lnTo>
                                <a:lnTo>
                                  <a:pt x="1221" y="1328"/>
                                </a:lnTo>
                                <a:lnTo>
                                  <a:pt x="1274" y="1279"/>
                                </a:lnTo>
                                <a:lnTo>
                                  <a:pt x="1322" y="1226"/>
                                </a:lnTo>
                                <a:lnTo>
                                  <a:pt x="1365" y="1168"/>
                                </a:lnTo>
                                <a:lnTo>
                                  <a:pt x="1402" y="1107"/>
                                </a:lnTo>
                                <a:lnTo>
                                  <a:pt x="1434" y="1041"/>
                                </a:lnTo>
                                <a:lnTo>
                                  <a:pt x="1459" y="972"/>
                                </a:lnTo>
                                <a:lnTo>
                                  <a:pt x="1477" y="900"/>
                                </a:lnTo>
                                <a:lnTo>
                                  <a:pt x="1488" y="826"/>
                                </a:lnTo>
                                <a:lnTo>
                                  <a:pt x="1492" y="749"/>
                                </a:lnTo>
                                <a:lnTo>
                                  <a:pt x="1488" y="673"/>
                                </a:lnTo>
                                <a:lnTo>
                                  <a:pt x="1477" y="598"/>
                                </a:lnTo>
                                <a:lnTo>
                                  <a:pt x="1459" y="526"/>
                                </a:lnTo>
                                <a:lnTo>
                                  <a:pt x="1434" y="458"/>
                                </a:lnTo>
                                <a:lnTo>
                                  <a:pt x="1402" y="392"/>
                                </a:lnTo>
                                <a:lnTo>
                                  <a:pt x="1365" y="330"/>
                                </a:lnTo>
                                <a:lnTo>
                                  <a:pt x="1322" y="272"/>
                                </a:lnTo>
                                <a:lnTo>
                                  <a:pt x="1274" y="219"/>
                                </a:lnTo>
                                <a:lnTo>
                                  <a:pt x="1221" y="171"/>
                                </a:lnTo>
                                <a:lnTo>
                                  <a:pt x="1163" y="128"/>
                                </a:lnTo>
                                <a:lnTo>
                                  <a:pt x="1102" y="90"/>
                                </a:lnTo>
                                <a:lnTo>
                                  <a:pt x="1036" y="59"/>
                                </a:lnTo>
                                <a:lnTo>
                                  <a:pt x="968" y="33"/>
                                </a:lnTo>
                                <a:lnTo>
                                  <a:pt x="896" y="15"/>
                                </a:lnTo>
                                <a:lnTo>
                                  <a:pt x="822" y="4"/>
                                </a:lnTo>
                                <a:lnTo>
                                  <a:pt x="746" y="0"/>
                                </a:lnTo>
                                <a:close/>
                              </a:path>
                            </a:pathLst>
                          </a:custGeom>
                          <a:solidFill>
                            <a:srgbClr val="F04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270"/>
                        <wps:cNvSpPr>
                          <a:spLocks/>
                        </wps:cNvSpPr>
                        <wps:spPr bwMode="auto">
                          <a:xfrm>
                            <a:off x="10696" y="-1081"/>
                            <a:ext cx="789" cy="957"/>
                          </a:xfrm>
                          <a:custGeom>
                            <a:avLst/>
                            <a:gdLst>
                              <a:gd name="T0" fmla="+- 0 11485 10696"/>
                              <a:gd name="T1" fmla="*/ T0 w 789"/>
                              <a:gd name="T2" fmla="+- 0 -1080 -1080"/>
                              <a:gd name="T3" fmla="*/ -1080 h 957"/>
                              <a:gd name="T4" fmla="+- 0 11183 10696"/>
                              <a:gd name="T5" fmla="*/ T4 w 789"/>
                              <a:gd name="T6" fmla="+- 0 -1080 -1080"/>
                              <a:gd name="T7" fmla="*/ -1080 h 957"/>
                              <a:gd name="T8" fmla="+- 0 10696 10696"/>
                              <a:gd name="T9" fmla="*/ T8 w 789"/>
                              <a:gd name="T10" fmla="+- 0 -124 -1080"/>
                              <a:gd name="T11" fmla="*/ -124 h 957"/>
                              <a:gd name="T12" fmla="+- 0 11485 10696"/>
                              <a:gd name="T13" fmla="*/ T12 w 789"/>
                              <a:gd name="T14" fmla="+- 0 -124 -1080"/>
                              <a:gd name="T15" fmla="*/ -124 h 957"/>
                              <a:gd name="T16" fmla="+- 0 11485 10696"/>
                              <a:gd name="T17" fmla="*/ T16 w 789"/>
                              <a:gd name="T18" fmla="+- 0 -1080 -1080"/>
                              <a:gd name="T19" fmla="*/ -1080 h 957"/>
                            </a:gdLst>
                            <a:ahLst/>
                            <a:cxnLst>
                              <a:cxn ang="0">
                                <a:pos x="T1" y="T3"/>
                              </a:cxn>
                              <a:cxn ang="0">
                                <a:pos x="T5" y="T7"/>
                              </a:cxn>
                              <a:cxn ang="0">
                                <a:pos x="T9" y="T11"/>
                              </a:cxn>
                              <a:cxn ang="0">
                                <a:pos x="T13" y="T15"/>
                              </a:cxn>
                              <a:cxn ang="0">
                                <a:pos x="T17" y="T19"/>
                              </a:cxn>
                            </a:cxnLst>
                            <a:rect l="0" t="0" r="r" b="b"/>
                            <a:pathLst>
                              <a:path w="789" h="957">
                                <a:moveTo>
                                  <a:pt x="789" y="0"/>
                                </a:moveTo>
                                <a:lnTo>
                                  <a:pt x="487" y="0"/>
                                </a:lnTo>
                                <a:lnTo>
                                  <a:pt x="0" y="956"/>
                                </a:lnTo>
                                <a:lnTo>
                                  <a:pt x="789" y="956"/>
                                </a:lnTo>
                                <a:lnTo>
                                  <a:pt x="7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Text Box 269"/>
                        <wps:cNvSpPr txBox="1">
                          <a:spLocks noChangeArrowheads="1"/>
                        </wps:cNvSpPr>
                        <wps:spPr bwMode="auto">
                          <a:xfrm>
                            <a:off x="8159" y="-4022"/>
                            <a:ext cx="915"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ind w:right="-3" w:firstLine="69"/>
                                <w:rPr>
                                  <w:b/>
                                  <w:sz w:val="17"/>
                                </w:rPr>
                              </w:pPr>
                              <w:r>
                                <w:rPr>
                                  <w:b/>
                                  <w:color w:val="F04E2D"/>
                                  <w:sz w:val="17"/>
                                </w:rPr>
                                <w:t>Describes the desired future state</w:t>
                              </w:r>
                            </w:p>
                          </w:txbxContent>
                        </wps:txbx>
                        <wps:bodyPr rot="0" vert="horz" wrap="square" lIns="0" tIns="0" rIns="0" bIns="0" anchor="t" anchorCtr="0" upright="1">
                          <a:noAutofit/>
                        </wps:bodyPr>
                      </wps:wsp>
                      <wps:wsp>
                        <wps:cNvPr id="263" name="Text Box 268"/>
                        <wps:cNvSpPr txBox="1">
                          <a:spLocks noChangeArrowheads="1"/>
                        </wps:cNvSpPr>
                        <wps:spPr bwMode="auto">
                          <a:xfrm>
                            <a:off x="6687" y="-2706"/>
                            <a:ext cx="1104"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ind w:right="18" w:firstLine="23"/>
                                <w:jc w:val="both"/>
                                <w:rPr>
                                  <w:b/>
                                  <w:sz w:val="17"/>
                                </w:rPr>
                              </w:pPr>
                              <w:r>
                                <w:rPr>
                                  <w:b/>
                                  <w:color w:val="F04E2D"/>
                                  <w:sz w:val="17"/>
                                </w:rPr>
                                <w:t>Influenced by contemporary expectations</w:t>
                              </w:r>
                            </w:p>
                          </w:txbxContent>
                        </wps:txbx>
                        <wps:bodyPr rot="0" vert="horz" wrap="square" lIns="0" tIns="0" rIns="0" bIns="0" anchor="t" anchorCtr="0" upright="1">
                          <a:noAutofit/>
                        </wps:bodyPr>
                      </wps:wsp>
                      <wps:wsp>
                        <wps:cNvPr id="264" name="Text Box 267"/>
                        <wps:cNvSpPr txBox="1">
                          <a:spLocks noChangeArrowheads="1"/>
                        </wps:cNvSpPr>
                        <wps:spPr bwMode="auto">
                          <a:xfrm>
                            <a:off x="8117" y="-2855"/>
                            <a:ext cx="1009" cy="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0" w:line="225" w:lineRule="auto"/>
                                <w:ind w:left="36" w:right="18" w:hanging="37"/>
                                <w:jc w:val="both"/>
                                <w:rPr>
                                  <w:rFonts w:ascii="Brandon Grotesque Black"/>
                                  <w:sz w:val="18"/>
                                </w:rPr>
                              </w:pPr>
                              <w:r>
                                <w:rPr>
                                  <w:rFonts w:ascii="Brandon Grotesque Black"/>
                                  <w:color w:val="FFFFFF"/>
                                  <w:sz w:val="18"/>
                                </w:rPr>
                                <w:t>VISION OF A FUTURE URBAN</w:t>
                              </w:r>
                            </w:p>
                            <w:p w:rsidR="00BB43CC" w:rsidRDefault="00441F40">
                              <w:pPr>
                                <w:spacing w:line="245" w:lineRule="exact"/>
                                <w:ind w:left="241"/>
                                <w:rPr>
                                  <w:rFonts w:ascii="Brandon Grotesque Black"/>
                                  <w:sz w:val="18"/>
                                </w:rPr>
                              </w:pPr>
                              <w:r>
                                <w:rPr>
                                  <w:rFonts w:ascii="Brandon Grotesque Black"/>
                                  <w:color w:val="FFFFFF"/>
                                  <w:sz w:val="18"/>
                                </w:rPr>
                                <w:t>AREA</w:t>
                              </w:r>
                            </w:p>
                          </w:txbxContent>
                        </wps:txbx>
                        <wps:bodyPr rot="0" vert="horz" wrap="square" lIns="0" tIns="0" rIns="0" bIns="0" anchor="t" anchorCtr="0" upright="1">
                          <a:noAutofit/>
                        </wps:bodyPr>
                      </wps:wsp>
                      <wps:wsp>
                        <wps:cNvPr id="265" name="Text Box 266"/>
                        <wps:cNvSpPr txBox="1">
                          <a:spLocks noChangeArrowheads="1"/>
                        </wps:cNvSpPr>
                        <wps:spPr bwMode="auto">
                          <a:xfrm>
                            <a:off x="9377" y="-2926"/>
                            <a:ext cx="1282" cy="1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ind w:left="20"/>
                                <w:rPr>
                                  <w:b/>
                                  <w:sz w:val="17"/>
                                </w:rPr>
                              </w:pPr>
                              <w:r>
                                <w:rPr>
                                  <w:b/>
                                  <w:color w:val="F04E2D"/>
                                  <w:sz w:val="17"/>
                                </w:rPr>
                                <w:t>Emerges out</w:t>
                              </w:r>
                            </w:p>
                            <w:p w:rsidR="00BB43CC" w:rsidRDefault="00441F40">
                              <w:pPr>
                                <w:ind w:right="8" w:firstLine="47"/>
                                <w:rPr>
                                  <w:b/>
                                  <w:sz w:val="17"/>
                                </w:rPr>
                              </w:pPr>
                              <w:r>
                                <w:rPr>
                                  <w:b/>
                                  <w:color w:val="F04E2D"/>
                                  <w:sz w:val="17"/>
                                </w:rPr>
                                <w:t>of</w:t>
                              </w:r>
                              <w:r>
                                <w:rPr>
                                  <w:b/>
                                  <w:color w:val="F04E2D"/>
                                  <w:spacing w:val="-27"/>
                                  <w:sz w:val="17"/>
                                </w:rPr>
                                <w:t xml:space="preserve"> </w:t>
                              </w:r>
                              <w:r>
                                <w:rPr>
                                  <w:b/>
                                  <w:color w:val="F04E2D"/>
                                  <w:spacing w:val="-3"/>
                                  <w:sz w:val="17"/>
                                </w:rPr>
                                <w:t>place,</w:t>
                              </w:r>
                              <w:r>
                                <w:rPr>
                                  <w:b/>
                                  <w:color w:val="F04E2D"/>
                                  <w:spacing w:val="-23"/>
                                  <w:sz w:val="17"/>
                                </w:rPr>
                                <w:t xml:space="preserve"> </w:t>
                              </w:r>
                              <w:r>
                                <w:rPr>
                                  <w:b/>
                                  <w:color w:val="F04E2D"/>
                                  <w:spacing w:val="-5"/>
                                  <w:sz w:val="17"/>
                                </w:rPr>
                                <w:t>but</w:t>
                              </w:r>
                              <w:r>
                                <w:rPr>
                                  <w:b/>
                                  <w:color w:val="F04E2D"/>
                                  <w:spacing w:val="-17"/>
                                  <w:sz w:val="17"/>
                                </w:rPr>
                                <w:t xml:space="preserve"> </w:t>
                              </w:r>
                              <w:r>
                                <w:rPr>
                                  <w:b/>
                                  <w:color w:val="F04E2D"/>
                                  <w:spacing w:val="-4"/>
                                  <w:sz w:val="17"/>
                                </w:rPr>
                                <w:t xml:space="preserve">also </w:t>
                              </w:r>
                              <w:r>
                                <w:rPr>
                                  <w:b/>
                                  <w:color w:val="F04E2D"/>
                                  <w:sz w:val="17"/>
                                </w:rPr>
                                <w:t>recognises the transformation of that</w:t>
                              </w:r>
                              <w:r>
                                <w:rPr>
                                  <w:b/>
                                  <w:color w:val="F04E2D"/>
                                  <w:spacing w:val="-2"/>
                                  <w:sz w:val="17"/>
                                </w:rPr>
                                <w:t xml:space="preserve"> </w:t>
                              </w:r>
                              <w:r>
                                <w:rPr>
                                  <w:b/>
                                  <w:color w:val="F04E2D"/>
                                  <w:sz w:val="17"/>
                                </w:rPr>
                                <w:t>place</w:t>
                              </w:r>
                            </w:p>
                          </w:txbxContent>
                        </wps:txbx>
                        <wps:bodyPr rot="0" vert="horz" wrap="square" lIns="0" tIns="0" rIns="0" bIns="0" anchor="t" anchorCtr="0" upright="1">
                          <a:noAutofit/>
                        </wps:bodyPr>
                      </wps:wsp>
                      <wps:wsp>
                        <wps:cNvPr id="266" name="Text Box 265"/>
                        <wps:cNvSpPr txBox="1">
                          <a:spLocks noChangeArrowheads="1"/>
                        </wps:cNvSpPr>
                        <wps:spPr bwMode="auto">
                          <a:xfrm>
                            <a:off x="7928" y="-1527"/>
                            <a:ext cx="1377" cy="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ind w:right="18" w:hanging="1"/>
                                <w:jc w:val="center"/>
                                <w:rPr>
                                  <w:b/>
                                  <w:sz w:val="17"/>
                                </w:rPr>
                              </w:pPr>
                              <w:r>
                                <w:rPr>
                                  <w:b/>
                                  <w:color w:val="F04E2D"/>
                                  <w:sz w:val="17"/>
                                </w:rPr>
                                <w:t>Identifies the elements that will lead to positive change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64" o:spid="_x0000_s1131" style="position:absolute;left:0;text-align:left;margin-left:303.3pt;margin-top:-233.05pt;width:270.95pt;height:226.9pt;z-index:1696;mso-position-horizontal-relative:page;mso-position-vertical-relative:text" coordorigin="6066,-4661" coordsize="5419,4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">
                <v:rect id="Rectangle 280" o:spid="_x0000_s1132" style="position:absolute;left:6066;top:-4662;width:5149;height: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" fillcolor="#fff0c1" stroked="f"/>
                <v:shape id="Freeform 279" o:spid="_x0000_s1133" style="position:absolute;left:7781;top:-4515;width:1651;height:1658;visibility:visible;mso-wrap-style:square;v-text-anchor:top" coordsize="165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" path="m825,l750,3,677,13,606,30,537,52,471,80r-63,33l349,152r-56,43l241,243r-47,52l151,351r-39,59l79,474,51,540,29,608,13,680,3,753,,829r3,75l13,978r16,71l51,1118r28,66l112,1247r39,60l194,1363r47,52l293,1463r56,43l408,1544r63,34l537,1606r69,22l677,1644r73,10l825,1658r75,-4l973,1644r71,-16l1113,1606r66,-28l1241,1544r60,-38l1357,1463r51,-48l1456,1363r43,-56l1537,1247r34,-63l1598,1118r23,-69l1637,978r10,-74l1650,829r-3,-76l1637,680r-16,-72l1598,540r-27,-66l1537,410r-38,-59l1456,295r-48,-52l1357,195r-56,-43l1241,113,1179,80,1113,52,1044,30,973,13,900,3,825,xe" stroked="f">
                  <v:path arrowok="t" o:connecttype="custom" o:connectlocs="750,-4512;606,-4485;471,-4435;349,-4363;241,-4272;151,-4164;79,-4041;29,-3907;3,-3762;3,-3611;29,-3466;79,-3331;151,-3208;241,-3100;349,-3009;471,-2937;606,-2887;750,-2861;900,-2861;1044,-2887;1179,-2937;1301,-3009;1408,-3100;1499,-3208;1571,-3331;1621,-3466;1647,-3611;1647,-3762;1621,-3907;1571,-4041;1499,-4164;1408,-4272;1301,-4363;1179,-4435;1044,-4485;900,-4512" o:connectangles="0,0,0,0,0,0,0,0,0,0,0,0,0,0,0,0,0,0,0,0,0,0,0,0,0,0,0,0,0,0,0,0,0,0,0,0"/>
                </v:shape>
                <v:shape id="Freeform 278" o:spid="_x0000_s1134" style="position:absolute;left:7781;top:-4515;width:1651;height:1658;visibility:visible;mso-wrap-style:square;v-text-anchor:top" coordsize="165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" path="m825,1658r75,-4l973,1644r71,-16l1113,1606r66,-28l1241,1544r60,-38l1357,1463r51,-48l1456,1363r43,-56l1537,1247r34,-63l1598,1118r23,-69l1637,978r10,-74l1650,829r-3,-76l1637,680r-16,-72l1598,540r-27,-66l1537,410r-38,-59l1456,295r-48,-52l1357,195r-56,-43l1241,113,1179,80,1113,52,1044,30,973,13,900,3,825,,750,3,677,13,606,30,537,52,471,80r-63,33l349,152r-56,43l241,243r-47,52l151,351r-39,59l79,474,51,540,29,608,13,680,3,753,,829r3,75l13,978r16,71l51,1118r28,66l112,1247r39,60l194,1363r47,52l293,1463r56,43l408,1544r63,34l537,1606r69,22l677,1644r73,10l825,1658xe" filled="f" strokecolor="#ffcf62" strokeweight=".63111mm">
                  <v:path arrowok="t" o:connecttype="custom" o:connectlocs="900,-2861;1044,-2887;1179,-2937;1301,-3009;1408,-3100;1499,-3208;1571,-3331;1621,-3466;1647,-3611;1647,-3762;1621,-3907;1571,-4041;1499,-4164;1408,-4272;1301,-4363;1179,-4435;1044,-4485;900,-4512;750,-4512;606,-4485;471,-4435;349,-4363;241,-4272;151,-4164;79,-4041;29,-3907;3,-3762;3,-3611;29,-3466;79,-3331;151,-3208;241,-3100;349,-3009;471,-2937;606,-2887;750,-2861" o:connectangles="0,0,0,0,0,0,0,0,0,0,0,0,0,0,0,0,0,0,0,0,0,0,0,0,0,0,0,0,0,0,0,0,0,0,0,0"/>
                </v:shape>
                <v:shape id="Freeform 277" o:spid="_x0000_s1135" style="position:absolute;left:7781;top:-1993;width:1651;height:1658;visibility:visible;mso-wrap-style:square;v-text-anchor:top" coordsize="165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" path="m825,l750,3,677,13,606,29,537,52,471,80r-63,33l349,151r-56,44l241,243r-47,52l151,351r-39,59l79,473,51,539,29,608,13,680,3,753,,829r3,75l13,978r16,71l51,1118r28,66l112,1247r39,60l194,1363r47,52l293,1462r56,44l408,1544r63,34l537,1606r69,22l677,1644r73,10l825,1657r75,-3l973,1644r71,-16l1113,1606r66,-28l1241,1544r60,-38l1357,1462r51,-47l1456,1363r43,-56l1537,1247r34,-63l1598,1118r23,-69l1637,978r10,-74l1650,829r-3,-76l1637,680r-16,-72l1598,539r-27,-66l1537,410r-38,-59l1456,295r-48,-52l1357,195r-56,-44l1241,113,1179,80,1113,52,1044,29,973,13,900,3,825,xe" stroked="f">
                  <v:path arrowok="t" o:connecttype="custom" o:connectlocs="750,-1989;606,-1963;471,-1912;349,-1841;241,-1749;151,-1641;79,-1519;29,-1384;3,-1239;3,-1088;29,-943;79,-808;151,-685;241,-577;349,-486;471,-414;606,-364;750,-338;900,-338;1044,-364;1179,-414;1301,-486;1408,-577;1499,-685;1571,-808;1621,-943;1647,-1088;1647,-1239;1621,-1384;1571,-1519;1499,-1641;1408,-1749;1301,-1841;1179,-1912;1044,-1963;900,-1989" o:connectangles="0,0,0,0,0,0,0,0,0,0,0,0,0,0,0,0,0,0,0,0,0,0,0,0,0,0,0,0,0,0,0,0,0,0,0,0"/>
                </v:shape>
                <v:shape id="Freeform 276" o:spid="_x0000_s1136" style="position:absolute;left:7781;top:-1993;width:1651;height:1658;visibility:visible;mso-wrap-style:square;v-text-anchor:top" coordsize="165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" path="m825,1657r75,-3l973,1644r71,-16l1113,1606r66,-28l1241,1544r60,-38l1357,1462r51,-47l1456,1363r43,-56l1537,1247r34,-63l1598,1118r23,-69l1637,978r10,-74l1650,829r-3,-76l1637,680r-16,-72l1598,539r-27,-66l1537,410r-38,-59l1456,295r-48,-52l1357,195r-56,-44l1241,113,1179,80,1113,52,1044,29,973,13,900,3,825,,750,3,677,13,606,29,537,52,471,80r-63,33l349,151r-56,44l241,243r-47,52l151,351r-39,59l79,473,51,539,29,608,13,680,3,753,,829r3,75l13,978r16,71l51,1118r28,66l112,1247r39,60l194,1363r47,52l293,1462r56,44l408,1544r63,34l537,1606r69,22l677,1644r73,10l825,1657xe" filled="f" strokecolor="#ffcf62" strokeweight=".63111mm">
                  <v:path arrowok="t" o:connecttype="custom" o:connectlocs="900,-338;1044,-364;1179,-414;1301,-486;1408,-577;1499,-685;1571,-808;1621,-943;1647,-1088;1647,-1239;1621,-1384;1571,-1519;1499,-1641;1408,-1749;1301,-1841;1179,-1912;1044,-1963;900,-1989;750,-1989;606,-1963;471,-1912;349,-1841;241,-1749;151,-1641;79,-1519;29,-1384;3,-1239;3,-1088;29,-943;79,-808;151,-685;241,-577;349,-486;471,-414;606,-364;750,-338" o:connectangles="0,0,0,0,0,0,0,0,0,0,0,0,0,0,0,0,0,0,0,0,0,0,0,0,0,0,0,0,0,0,0,0,0,0,0,0"/>
                </v:shape>
                <v:shape id="Freeform 275" o:spid="_x0000_s1137" style="position:absolute;left:9105;top:-3235;width:1651;height:1658;visibility:visible;mso-wrap-style:square;v-text-anchor:top" coordsize="165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" path="m825,l750,4,677,14,606,30,537,52,471,80r-62,34l349,152r-56,43l242,243r-48,52l151,351r-38,60l79,474,51,540,29,609,13,680,3,754,,829r3,76l13,978r16,71l51,1118r28,66l113,1247r38,60l194,1363r48,52l293,1463r56,43l409,1545r62,33l537,1606r69,22l677,1645r73,10l825,1658r75,-3l973,1645r71,-17l1113,1606r66,-28l1241,1545r60,-39l1357,1463r51,-48l1456,1363r43,-56l1537,1247r34,-63l1598,1118r23,-69l1637,978r10,-73l1650,829r-3,-75l1637,680r-16,-71l1598,540r-27,-66l1537,411r-38,-60l1456,295r-48,-52l1357,195r-56,-43l1241,114,1179,80,1113,52,1044,30,973,14,900,4,825,xe" stroked="f">
                  <v:path arrowok="t" o:connecttype="custom" o:connectlocs="750,-3231;606,-3205;471,-3155;349,-3083;242,-2992;151,-2884;79,-2761;29,-2626;3,-2481;3,-2330;29,-2186;79,-2051;151,-1928;242,-1820;349,-1729;471,-1657;606,-1607;750,-1580;900,-1580;1044,-1607;1179,-1657;1301,-1729;1408,-1820;1499,-1928;1571,-2051;1621,-2186;1647,-2330;1647,-2481;1621,-2626;1571,-2761;1499,-2884;1408,-2992;1301,-3083;1179,-3155;1044,-3205;900,-3231" o:connectangles="0,0,0,0,0,0,0,0,0,0,0,0,0,0,0,0,0,0,0,0,0,0,0,0,0,0,0,0,0,0,0,0,0,0,0,0"/>
                </v:shape>
                <v:shape id="Freeform 274" o:spid="_x0000_s1138" style="position:absolute;left:9105;top:-3235;width:1651;height:1658;visibility:visible;mso-wrap-style:square;v-text-anchor:top" coordsize="165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" path="m825,1658r75,-3l973,1645r71,-17l1113,1606r66,-28l1241,1545r60,-39l1357,1463r51,-48l1456,1363r43,-56l1537,1247r34,-63l1598,1118r23,-69l1637,978r10,-73l1650,829r-3,-75l1637,680r-16,-71l1598,540r-27,-66l1537,411r-38,-60l1456,295r-48,-52l1357,195r-56,-43l1241,114,1179,80,1113,52,1044,30,973,14,900,4,825,,750,4,677,14,606,30,537,52,471,80r-62,34l349,152r-56,43l242,243r-48,52l151,351r-38,60l79,474,51,540,29,609,13,680,3,754,,829r3,76l13,978r16,71l51,1118r28,66l113,1247r38,60l194,1363r48,52l293,1463r56,43l409,1545r62,33l537,1606r69,22l677,1645r73,10l825,1658xe" filled="f" strokecolor="#ffcf62" strokeweight=".63111mm">
                  <v:path arrowok="t" o:connecttype="custom" o:connectlocs="900,-1580;1044,-1607;1179,-1657;1301,-1729;1408,-1820;1499,-1928;1571,-2051;1621,-2186;1647,-2330;1647,-2481;1621,-2626;1571,-2761;1499,-2884;1408,-2992;1301,-3083;1179,-3155;1044,-3205;900,-3231;750,-3231;606,-3205;471,-3155;349,-3083;242,-2992;151,-2884;79,-2761;29,-2626;3,-2481;3,-2330;29,-2186;79,-2051;151,-1928;242,-1820;349,-1729;471,-1657;606,-1607;750,-1580" o:connectangles="0,0,0,0,0,0,0,0,0,0,0,0,0,0,0,0,0,0,0,0,0,0,0,0,0,0,0,0,0,0,0,0,0,0,0,0"/>
                </v:shape>
                <v:shape id="Freeform 273" o:spid="_x0000_s1139" style="position:absolute;left:6439;top:-3235;width:1651;height:1658;visibility:visible;mso-wrap-style:square;v-text-anchor:top" coordsize="165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" path="m825,l750,4,677,14,606,30,537,52,471,80r-62,34l349,152r-56,43l242,243r-48,52l151,351r-38,60l79,474,52,540,29,609,13,680,3,754,,829r3,76l13,978r16,71l52,1118r27,66l113,1247r38,60l194,1363r48,52l293,1463r56,43l409,1545r62,33l537,1606r69,22l677,1645r73,10l825,1658r75,-3l973,1645r71,-17l1113,1606r66,-28l1241,1545r60,-39l1357,1463r51,-48l1456,1363r43,-56l1537,1247r34,-63l1599,1118r22,-69l1637,978r10,-73l1650,829r-3,-75l1637,680r-16,-71l1599,540r-28,-66l1537,411r-38,-60l1456,295r-48,-52l1357,195r-56,-43l1241,114,1179,80,1113,52,1044,30,973,14,900,4,825,xe" stroked="f">
                  <v:path arrowok="t" o:connecttype="custom" o:connectlocs="750,-3231;606,-3205;471,-3155;349,-3083;242,-2992;151,-2884;79,-2761;29,-2626;3,-2481;3,-2330;29,-2186;79,-2051;151,-1928;242,-1820;349,-1729;471,-1657;606,-1607;750,-1580;900,-1580;1044,-1607;1179,-1657;1301,-1729;1408,-1820;1499,-1928;1571,-2051;1621,-2186;1647,-2330;1647,-2481;1621,-2626;1571,-2761;1499,-2884;1408,-2992;1301,-3083;1179,-3155;1044,-3205;900,-3231" o:connectangles="0,0,0,0,0,0,0,0,0,0,0,0,0,0,0,0,0,0,0,0,0,0,0,0,0,0,0,0,0,0,0,0,0,0,0,0"/>
                </v:shape>
                <v:shape id="Freeform 272" o:spid="_x0000_s1140" style="position:absolute;left:6439;top:-3235;width:1651;height:1658;visibility:visible;mso-wrap-style:square;v-text-anchor:top" coordsize="165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" path="m825,1658r75,-3l973,1645r71,-17l1113,1606r66,-28l1241,1545r60,-39l1357,1463r51,-48l1456,1363r43,-56l1537,1247r34,-63l1599,1118r22,-69l1637,978r10,-73l1650,829r-3,-75l1637,680r-16,-71l1599,540r-28,-66l1537,411r-38,-60l1456,295r-48,-52l1357,195r-56,-43l1241,114,1179,80,1113,52,1044,30,973,14,900,4,825,,750,4,677,14,606,30,537,52,471,80r-62,34l349,152r-56,43l242,243r-48,52l151,351r-38,60l79,474,52,540,29,609,13,680,3,754,,829r3,76l13,978r16,71l52,1118r27,66l113,1247r38,60l194,1363r48,52l293,1463r56,43l409,1545r62,33l537,1606r69,22l677,1645r73,10l825,1658xe" filled="f" strokecolor="#ffcf62" strokeweight=".63111mm">
                  <v:path arrowok="t" o:connecttype="custom" o:connectlocs="900,-1580;1044,-1607;1179,-1657;1301,-1729;1408,-1820;1499,-1928;1571,-2051;1621,-2186;1647,-2330;1647,-2481;1621,-2626;1571,-2761;1499,-2884;1408,-2992;1301,-3083;1179,-3155;1044,-3205;900,-3231;750,-3231;606,-3205;471,-3155;349,-3083;242,-2992;151,-2884;79,-2761;29,-2626;3,-2481;3,-2330;29,-2186;79,-2051;151,-1928;242,-1820;349,-1729;471,-1657;606,-1607;750,-1580" o:connectangles="0,0,0,0,0,0,0,0,0,0,0,0,0,0,0,0,0,0,0,0,0,0,0,0,0,0,0,0,0,0,0,0,0,0,0,0"/>
                </v:shape>
                <v:shape id="Freeform 271" o:spid="_x0000_s1141" style="position:absolute;left:7860;top:-3174;width:1493;height:1500;visibility:visible;mso-wrap-style:square;v-text-anchor:top" coordsize="1493,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" path="m746,l670,4,596,15,524,33,455,59,390,90r-61,38l271,171r-53,48l170,272r-43,58l90,392,58,458,33,526,15,598,4,673,,749r4,77l15,900r18,72l58,1041r32,66l127,1168r43,58l218,1279r53,49l329,1371r61,37l455,1440r69,25l596,1484r74,11l746,1499r76,-4l896,1484r72,-19l1036,1440r66,-32l1163,1371r58,-43l1274,1279r48,-53l1365,1168r37,-61l1434,1041r25,-69l1477,900r11,-74l1492,749r-4,-76l1477,598r-18,-72l1434,458r-32,-66l1365,330r-43,-58l1274,219r-53,-48l1163,128,1102,90,1036,59,968,33,896,15,822,4,746,xe" fillcolor="#f04e2d" stroked="f">
                  <v:path arrowok="t" o:connecttype="custom" o:connectlocs="670,-3169;524,-3140;390,-3083;271,-3002;170,-2901;90,-2781;33,-2647;4,-2500;4,-2347;33,-2201;90,-2066;170,-1947;271,-1845;390,-1765;524,-1708;670,-1678;822,-1678;968,-1708;1102,-1765;1221,-1845;1322,-1947;1402,-2066;1459,-2201;1488,-2347;1488,-2500;1459,-2647;1402,-2781;1322,-2901;1221,-3002;1102,-3083;968,-3140;822,-3169" o:connectangles="0,0,0,0,0,0,0,0,0,0,0,0,0,0,0,0,0,0,0,0,0,0,0,0,0,0,0,0,0,0,0,0"/>
                </v:shape>
                <v:shape id="Freeform 270" o:spid="_x0000_s1142" style="position:absolute;left:10696;top:-1081;width:789;height:957;visibility:visible;mso-wrap-style:square;v-text-anchor:top" coordsize="789,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" path="m789,l487,,,956r789,l789,xe" stroked="f">
                  <v:path arrowok="t" o:connecttype="custom" o:connectlocs="789,-1080;487,-1080;0,-124;789,-124;789,-1080" o:connectangles="0,0,0,0,0"/>
                </v:shape>
                <v:shape id="Text Box 269" o:spid="_x0000_s1143" type="#_x0000_t202" style="position:absolute;left:8159;top:-4022;width:915;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rsidR="00BB43CC" w:rsidRDefault="00441F40">
                        <w:pPr>
                          <w:ind w:right="-3" w:firstLine="69"/>
                          <w:rPr>
                            <w:b/>
                            <w:sz w:val="17"/>
                          </w:rPr>
                        </w:pPr>
                        <w:r>
                          <w:rPr>
                            <w:b/>
                            <w:color w:val="F04E2D"/>
                            <w:sz w:val="17"/>
                          </w:rPr>
                          <w:t>Describes the desired future state</w:t>
                        </w:r>
                      </w:p>
                    </w:txbxContent>
                  </v:textbox>
                </v:shape>
                <v:shape id="Text Box 268" o:spid="_x0000_s1144" type="#_x0000_t202" style="position:absolute;left:6687;top:-2706;width:1104;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rsidR="00BB43CC" w:rsidRDefault="00441F40">
                        <w:pPr>
                          <w:ind w:right="18" w:firstLine="23"/>
                          <w:jc w:val="both"/>
                          <w:rPr>
                            <w:b/>
                            <w:sz w:val="17"/>
                          </w:rPr>
                        </w:pPr>
                        <w:r>
                          <w:rPr>
                            <w:b/>
                            <w:color w:val="F04E2D"/>
                            <w:sz w:val="17"/>
                          </w:rPr>
                          <w:t>Influenced by contemporary expectations</w:t>
                        </w:r>
                      </w:p>
                    </w:txbxContent>
                  </v:textbox>
                </v:shape>
                <v:shape id="Text Box 267" o:spid="_x0000_s1145" type="#_x0000_t202" style="position:absolute;left:8117;top:-2855;width:1009;height: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rsidR="00BB43CC" w:rsidRDefault="00441F40">
                        <w:pPr>
                          <w:spacing w:before="10" w:line="225" w:lineRule="auto"/>
                          <w:ind w:left="36" w:right="18" w:hanging="37"/>
                          <w:jc w:val="both"/>
                          <w:rPr>
                            <w:rFonts w:ascii="Brandon Grotesque Black"/>
                            <w:sz w:val="18"/>
                          </w:rPr>
                        </w:pPr>
                        <w:r>
                          <w:rPr>
                            <w:rFonts w:ascii="Brandon Grotesque Black"/>
                            <w:color w:val="FFFFFF"/>
                            <w:sz w:val="18"/>
                          </w:rPr>
                          <w:t>VISION OF A FUTURE URBAN</w:t>
                        </w:r>
                      </w:p>
                      <w:p w:rsidR="00BB43CC" w:rsidRDefault="00441F40">
                        <w:pPr>
                          <w:spacing w:line="245" w:lineRule="exact"/>
                          <w:ind w:left="241"/>
                          <w:rPr>
                            <w:rFonts w:ascii="Brandon Grotesque Black"/>
                            <w:sz w:val="18"/>
                          </w:rPr>
                        </w:pPr>
                        <w:r>
                          <w:rPr>
                            <w:rFonts w:ascii="Brandon Grotesque Black"/>
                            <w:color w:val="FFFFFF"/>
                            <w:sz w:val="18"/>
                          </w:rPr>
                          <w:t>AREA</w:t>
                        </w:r>
                      </w:p>
                    </w:txbxContent>
                  </v:textbox>
                </v:shape>
                <v:shape id="Text Box 266" o:spid="_x0000_s1146" type="#_x0000_t202" style="position:absolute;left:9377;top:-2926;width:1282;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rsidR="00BB43CC" w:rsidRDefault="00441F40">
                        <w:pPr>
                          <w:ind w:left="20"/>
                          <w:rPr>
                            <w:b/>
                            <w:sz w:val="17"/>
                          </w:rPr>
                        </w:pPr>
                        <w:r>
                          <w:rPr>
                            <w:b/>
                            <w:color w:val="F04E2D"/>
                            <w:sz w:val="17"/>
                          </w:rPr>
                          <w:t>Emerges out</w:t>
                        </w:r>
                      </w:p>
                      <w:p w:rsidR="00BB43CC" w:rsidRDefault="00441F40">
                        <w:pPr>
                          <w:ind w:right="8" w:firstLine="47"/>
                          <w:rPr>
                            <w:b/>
                            <w:sz w:val="17"/>
                          </w:rPr>
                        </w:pPr>
                        <w:r>
                          <w:rPr>
                            <w:b/>
                            <w:color w:val="F04E2D"/>
                            <w:sz w:val="17"/>
                          </w:rPr>
                          <w:t>of</w:t>
                        </w:r>
                        <w:r>
                          <w:rPr>
                            <w:b/>
                            <w:color w:val="F04E2D"/>
                            <w:spacing w:val="-27"/>
                            <w:sz w:val="17"/>
                          </w:rPr>
                          <w:t xml:space="preserve"> </w:t>
                        </w:r>
                        <w:r>
                          <w:rPr>
                            <w:b/>
                            <w:color w:val="F04E2D"/>
                            <w:spacing w:val="-3"/>
                            <w:sz w:val="17"/>
                          </w:rPr>
                          <w:t>place,</w:t>
                        </w:r>
                        <w:r>
                          <w:rPr>
                            <w:b/>
                            <w:color w:val="F04E2D"/>
                            <w:spacing w:val="-23"/>
                            <w:sz w:val="17"/>
                          </w:rPr>
                          <w:t xml:space="preserve"> </w:t>
                        </w:r>
                        <w:r>
                          <w:rPr>
                            <w:b/>
                            <w:color w:val="F04E2D"/>
                            <w:spacing w:val="-5"/>
                            <w:sz w:val="17"/>
                          </w:rPr>
                          <w:t>but</w:t>
                        </w:r>
                        <w:r>
                          <w:rPr>
                            <w:b/>
                            <w:color w:val="F04E2D"/>
                            <w:spacing w:val="-17"/>
                            <w:sz w:val="17"/>
                          </w:rPr>
                          <w:t xml:space="preserve"> </w:t>
                        </w:r>
                        <w:r>
                          <w:rPr>
                            <w:b/>
                            <w:color w:val="F04E2D"/>
                            <w:spacing w:val="-4"/>
                            <w:sz w:val="17"/>
                          </w:rPr>
                          <w:t xml:space="preserve">also </w:t>
                        </w:r>
                        <w:r>
                          <w:rPr>
                            <w:b/>
                            <w:color w:val="F04E2D"/>
                            <w:sz w:val="17"/>
                          </w:rPr>
                          <w:t>recognises the transformation of that</w:t>
                        </w:r>
                        <w:r>
                          <w:rPr>
                            <w:b/>
                            <w:color w:val="F04E2D"/>
                            <w:spacing w:val="-2"/>
                            <w:sz w:val="17"/>
                          </w:rPr>
                          <w:t xml:space="preserve"> </w:t>
                        </w:r>
                        <w:r>
                          <w:rPr>
                            <w:b/>
                            <w:color w:val="F04E2D"/>
                            <w:sz w:val="17"/>
                          </w:rPr>
                          <w:t>place</w:t>
                        </w:r>
                      </w:p>
                    </w:txbxContent>
                  </v:textbox>
                </v:shape>
                <v:shape id="Text Box 265" o:spid="_x0000_s1147" type="#_x0000_t202" style="position:absolute;left:7928;top:-1527;width:1377;height: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rsidR="00BB43CC" w:rsidRDefault="00441F40">
                        <w:pPr>
                          <w:ind w:right="18" w:hanging="1"/>
                          <w:jc w:val="center"/>
                          <w:rPr>
                            <w:b/>
                            <w:sz w:val="17"/>
                          </w:rPr>
                        </w:pPr>
                        <w:r>
                          <w:rPr>
                            <w:b/>
                            <w:color w:val="F04E2D"/>
                            <w:sz w:val="17"/>
                          </w:rPr>
                          <w:t>Identifies the elements that will lead to positive change</w:t>
                        </w:r>
                      </w:p>
                    </w:txbxContent>
                  </v:textbox>
                </v:shape>
                <w10:wrap anchorx="page"/>
              </v:group>
            </w:pict>
          </mc:Fallback>
        </mc:AlternateContent>
      </w:r>
      <w:r>
        <w:rPr>
          <w:color w:val="F04E2D"/>
        </w:rPr>
        <w:t>VISION + PRINCIPLES WORKSHOPS</w:t>
      </w:r>
    </w:p>
    <w:p w:rsidR="00BB43CC" w:rsidRDefault="00441F40">
      <w:pPr>
        <w:pStyle w:val="BodyText"/>
        <w:spacing w:before="132" w:line="283" w:lineRule="auto"/>
        <w:ind w:left="257" w:right="863"/>
        <w:rPr>
          <w:b/>
        </w:rPr>
      </w:pPr>
      <w:r>
        <w:rPr>
          <w:b/>
          <w:color w:val="231F20"/>
        </w:rPr>
        <w:t>The emergence of these urban communities requires leadership, collaboration and the confidence to</w:t>
      </w:r>
      <w:r w:rsidR="004E289C">
        <w:rPr>
          <w:b/>
          <w:color w:val="231F20"/>
        </w:rPr>
        <w:t xml:space="preserve"> </w:t>
      </w:r>
      <w:r>
        <w:rPr>
          <w:b/>
          <w:color w:val="231F20"/>
        </w:rPr>
        <w:t>challenge conventional ‘business as usual’ greenfield planning processes. A foundational shared vision must be formulated with stakeholder support and</w:t>
      </w:r>
      <w:r w:rsidR="004E289C">
        <w:rPr>
          <w:b/>
          <w:color w:val="231F20"/>
        </w:rPr>
        <w:t xml:space="preserve"> </w:t>
      </w:r>
      <w:r>
        <w:rPr>
          <w:b/>
          <w:color w:val="231F20"/>
        </w:rPr>
        <w:t>collaboration between technical experts, government agencies, service authorities, landholders, the private sector and the Geelong community.</w:t>
      </w:r>
    </w:p>
    <w:p w:rsidR="00BB43CC" w:rsidRDefault="00441F40">
      <w:pPr>
        <w:pStyle w:val="BodyText"/>
        <w:spacing w:before="110" w:line="283" w:lineRule="auto"/>
        <w:ind w:left="257" w:right="723"/>
        <w:rPr>
          <w:b/>
        </w:rPr>
      </w:pPr>
      <w:r>
        <w:rPr>
          <w:b/>
          <w:color w:val="231F20"/>
        </w:rPr>
        <w:t>The ‘Visions + Principles’ workshops facilitated</w:t>
      </w:r>
      <w:r w:rsidR="004E289C">
        <w:rPr>
          <w:b/>
          <w:color w:val="231F20"/>
        </w:rPr>
        <w:t xml:space="preserve"> </w:t>
      </w:r>
      <w:r>
        <w:rPr>
          <w:b/>
          <w:color w:val="231F20"/>
        </w:rPr>
        <w:t>stakeholder input to articulate a shared vision for each growth area and to identify potential opportunities, barriers and catalysts for their realisation. The</w:t>
      </w:r>
      <w:r w:rsidR="004E289C">
        <w:rPr>
          <w:b/>
          <w:color w:val="231F20"/>
        </w:rPr>
        <w:t xml:space="preserve"> </w:t>
      </w:r>
      <w:r>
        <w:rPr>
          <w:b/>
          <w:color w:val="231F20"/>
        </w:rPr>
        <w:t>workshops were structured to refine and elaborate on the G21 vision. The vision and principles will establish a touchstone for all development outcomes in the future.</w:t>
      </w:r>
    </w:p>
    <w:p w:rsidR="00BB43CC" w:rsidRDefault="00441F40">
      <w:pPr>
        <w:pStyle w:val="Heading6"/>
        <w:spacing w:before="120"/>
      </w:pPr>
      <w:r>
        <w:rPr>
          <w:color w:val="F04E2D"/>
        </w:rPr>
        <w:t>WHAT IS A VISION?</w:t>
      </w:r>
    </w:p>
    <w:p w:rsidR="00BB43CC" w:rsidRDefault="00441F40">
      <w:pPr>
        <w:pStyle w:val="BodyText"/>
        <w:spacing w:before="132" w:line="283" w:lineRule="auto"/>
        <w:ind w:left="257" w:right="863"/>
        <w:rPr>
          <w:b/>
        </w:rPr>
      </w:pPr>
      <w:r>
        <w:rPr>
          <w:b/>
          <w:color w:val="231F20"/>
        </w:rPr>
        <w:t>In the context of Geelong’s future growth, the</w:t>
      </w:r>
      <w:r w:rsidR="004E289C">
        <w:rPr>
          <w:b/>
          <w:color w:val="231F20"/>
        </w:rPr>
        <w:t xml:space="preserve"> </w:t>
      </w:r>
      <w:r>
        <w:rPr>
          <w:b/>
          <w:color w:val="231F20"/>
        </w:rPr>
        <w:t>project’s vision creates identity and consensus and aligns the interests of all stakeholders through</w:t>
      </w:r>
      <w:r w:rsidR="004E289C">
        <w:rPr>
          <w:b/>
          <w:color w:val="231F20"/>
        </w:rPr>
        <w:t xml:space="preserve"> </w:t>
      </w:r>
      <w:r>
        <w:rPr>
          <w:b/>
          <w:color w:val="231F20"/>
        </w:rPr>
        <w:t>implementation.</w:t>
      </w:r>
    </w:p>
    <w:p w:rsidR="00BB43CC" w:rsidRDefault="00441F40">
      <w:pPr>
        <w:pStyle w:val="BodyText"/>
        <w:spacing w:line="283" w:lineRule="auto"/>
        <w:ind w:left="257" w:right="849"/>
        <w:rPr>
          <w:b/>
        </w:rPr>
      </w:pPr>
      <w:r>
        <w:rPr>
          <w:b/>
          <w:color w:val="231F20"/>
        </w:rPr>
        <w:t>A vision should be concise and place-specific – it does not need to be all-encompassing to be meaningful. The most powerful and effective visions are targeted to a singular and specific goal that creates a clear direction</w:t>
      </w:r>
      <w:r>
        <w:rPr>
          <w:b/>
          <w:color w:val="231F20"/>
          <w:spacing w:val="-12"/>
        </w:rPr>
        <w:t xml:space="preserve"> </w:t>
      </w:r>
      <w:r>
        <w:rPr>
          <w:b/>
          <w:color w:val="231F20"/>
        </w:rPr>
        <w:t>for leadership, guidance and future</w:t>
      </w:r>
      <w:r>
        <w:rPr>
          <w:b/>
          <w:color w:val="231F20"/>
          <w:spacing w:val="-1"/>
        </w:rPr>
        <w:t xml:space="preserve"> </w:t>
      </w:r>
      <w:r>
        <w:rPr>
          <w:b/>
          <w:color w:val="231F20"/>
        </w:rPr>
        <w:t>actions.</w:t>
      </w:r>
    </w:p>
    <w:p w:rsidR="00BB43CC" w:rsidRDefault="00441F40" w:rsidP="004E289C">
      <w:pPr>
        <w:pStyle w:val="BodyText"/>
        <w:spacing w:before="110" w:line="283" w:lineRule="auto"/>
        <w:ind w:left="257" w:right="920"/>
        <w:rPr>
          <w:b/>
        </w:rPr>
      </w:pPr>
      <w:r>
        <w:rPr>
          <w:b/>
          <w:color w:val="231F20"/>
        </w:rPr>
        <w:t>“What is a vision?” This question launched the workshop to invite stakeholders to consider the role of a vision</w:t>
      </w:r>
      <w:r w:rsidR="004E289C">
        <w:rPr>
          <w:b/>
          <w:color w:val="231F20"/>
        </w:rPr>
        <w:t xml:space="preserve"> </w:t>
      </w:r>
      <w:r>
        <w:rPr>
          <w:b/>
          <w:color w:val="231F20"/>
        </w:rPr>
        <w:t>in growth area planning and to challenge conventional thinking.</w:t>
      </w:r>
    </w:p>
    <w:p w:rsidR="00BB43CC" w:rsidRDefault="00441F40">
      <w:pPr>
        <w:spacing w:before="42"/>
        <w:ind w:right="472"/>
        <w:jc w:val="right"/>
        <w:rPr>
          <w:rFonts w:ascii="Brandon Grotesque Bold"/>
          <w:b/>
          <w:sz w:val="16"/>
        </w:rPr>
      </w:pPr>
      <w:r>
        <w:rPr>
          <w:rFonts w:ascii="Brandon Grotesque Bold"/>
          <w:b/>
          <w:color w:val="F04E2D"/>
          <w:w w:val="95"/>
          <w:sz w:val="16"/>
        </w:rPr>
        <w:t>3</w:t>
      </w:r>
    </w:p>
    <w:p w:rsidR="00BB43CC" w:rsidRDefault="00BB43CC">
      <w:pPr>
        <w:jc w:val="right"/>
        <w:rPr>
          <w:rFonts w:ascii="Brandon Grotesque Bold"/>
          <w:sz w:val="16"/>
        </w:rPr>
        <w:sectPr w:rsidR="00BB43CC">
          <w:type w:val="continuous"/>
          <w:pgSz w:w="11910" w:h="16840"/>
          <w:pgMar w:top="1580" w:right="0" w:bottom="280" w:left="0" w:header="720" w:footer="720" w:gutter="0"/>
          <w:cols w:num="2" w:space="720" w:equalWidth="0">
            <w:col w:w="5791" w:space="40"/>
            <w:col w:w="6079"/>
          </w:cols>
        </w:sectPr>
      </w:pPr>
    </w:p>
    <w:p w:rsidR="00BB43CC" w:rsidRDefault="00441F40">
      <w:pPr>
        <w:pStyle w:val="BodyText"/>
        <w:ind w:left="283"/>
        <w:rPr>
          <w:rFonts w:ascii="Brandon Grotesque Bold"/>
          <w:sz w:val="20"/>
        </w:rPr>
      </w:pPr>
      <w:r>
        <w:rPr>
          <w:noProof/>
          <w:lang w:val="en-AU" w:eastAsia="en-AU" w:bidi="ar-SA"/>
        </w:rPr>
        <w:lastRenderedPageBreak/>
        <mc:AlternateContent>
          <mc:Choice Requires="wpg">
            <w:drawing>
              <wp:anchor distT="0" distB="0" distL="0" distR="0" simplePos="0" relativeHeight="1768" behindDoc="0" locked="0" layoutInCell="1" allowOverlap="1">
                <wp:simplePos x="0" y="0"/>
                <wp:positionH relativeFrom="page">
                  <wp:posOffset>431800</wp:posOffset>
                </wp:positionH>
                <wp:positionV relativeFrom="paragraph">
                  <wp:posOffset>5292725</wp:posOffset>
                </wp:positionV>
                <wp:extent cx="3180080" cy="520700"/>
                <wp:effectExtent l="12700" t="12700" r="17145" b="0"/>
                <wp:wrapTopAndBottom/>
                <wp:docPr id="238"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0080" cy="520700"/>
                          <a:chOff x="680" y="8335"/>
                          <a:chExt cx="5008" cy="820"/>
                        </a:xfrm>
                      </wpg:grpSpPr>
                      <wps:wsp>
                        <wps:cNvPr id="239" name="Freeform 263"/>
                        <wps:cNvSpPr>
                          <a:spLocks/>
                        </wps:cNvSpPr>
                        <wps:spPr bwMode="auto">
                          <a:xfrm>
                            <a:off x="680" y="8486"/>
                            <a:ext cx="803" cy="651"/>
                          </a:xfrm>
                          <a:custGeom>
                            <a:avLst/>
                            <a:gdLst>
                              <a:gd name="T0" fmla="+- 0 1482 680"/>
                              <a:gd name="T1" fmla="*/ T0 w 803"/>
                              <a:gd name="T2" fmla="+- 0 8486 8486"/>
                              <a:gd name="T3" fmla="*/ 8486 h 651"/>
                              <a:gd name="T4" fmla="+- 0 680 680"/>
                              <a:gd name="T5" fmla="*/ T4 w 803"/>
                              <a:gd name="T6" fmla="+- 0 8486 8486"/>
                              <a:gd name="T7" fmla="*/ 8486 h 651"/>
                              <a:gd name="T8" fmla="+- 0 680 680"/>
                              <a:gd name="T9" fmla="*/ T8 w 803"/>
                              <a:gd name="T10" fmla="+- 0 9137 8486"/>
                              <a:gd name="T11" fmla="*/ 9137 h 651"/>
                              <a:gd name="T12" fmla="+- 0 1179 680"/>
                              <a:gd name="T13" fmla="*/ T12 w 803"/>
                              <a:gd name="T14" fmla="+- 0 9137 8486"/>
                              <a:gd name="T15" fmla="*/ 9137 h 651"/>
                              <a:gd name="T16" fmla="+- 0 1482 680"/>
                              <a:gd name="T17" fmla="*/ T16 w 803"/>
                              <a:gd name="T18" fmla="+- 0 8486 8486"/>
                              <a:gd name="T19" fmla="*/ 8486 h 651"/>
                            </a:gdLst>
                            <a:ahLst/>
                            <a:cxnLst>
                              <a:cxn ang="0">
                                <a:pos x="T1" y="T3"/>
                              </a:cxn>
                              <a:cxn ang="0">
                                <a:pos x="T5" y="T7"/>
                              </a:cxn>
                              <a:cxn ang="0">
                                <a:pos x="T9" y="T11"/>
                              </a:cxn>
                              <a:cxn ang="0">
                                <a:pos x="T13" y="T15"/>
                              </a:cxn>
                              <a:cxn ang="0">
                                <a:pos x="T17" y="T19"/>
                              </a:cxn>
                            </a:cxnLst>
                            <a:rect l="0" t="0" r="r" b="b"/>
                            <a:pathLst>
                              <a:path w="803" h="651">
                                <a:moveTo>
                                  <a:pt x="802" y="0"/>
                                </a:moveTo>
                                <a:lnTo>
                                  <a:pt x="0" y="0"/>
                                </a:lnTo>
                                <a:lnTo>
                                  <a:pt x="0" y="651"/>
                                </a:lnTo>
                                <a:lnTo>
                                  <a:pt x="499" y="651"/>
                                </a:lnTo>
                                <a:lnTo>
                                  <a:pt x="802" y="0"/>
                                </a:lnTo>
                                <a:close/>
                              </a:path>
                            </a:pathLst>
                          </a:custGeom>
                          <a:solidFill>
                            <a:srgbClr val="FFF4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Line 262"/>
                        <wps:cNvCnPr>
                          <a:cxnSpLocks noChangeShapeType="1"/>
                        </wps:cNvCnPr>
                        <wps:spPr bwMode="auto">
                          <a:xfrm>
                            <a:off x="5688" y="9140"/>
                            <a:ext cx="0" cy="0"/>
                          </a:xfrm>
                          <a:prstGeom prst="line">
                            <a:avLst/>
                          </a:prstGeom>
                          <a:noFill/>
                          <a:ln w="190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41" name="Line 261"/>
                        <wps:cNvCnPr>
                          <a:cxnSpLocks noChangeShapeType="1"/>
                        </wps:cNvCnPr>
                        <wps:spPr bwMode="auto">
                          <a:xfrm>
                            <a:off x="5688" y="8485"/>
                            <a:ext cx="0" cy="0"/>
                          </a:xfrm>
                          <a:prstGeom prst="line">
                            <a:avLst/>
                          </a:prstGeom>
                          <a:noFill/>
                          <a:ln w="63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42" name="Freeform 260"/>
                        <wps:cNvSpPr>
                          <a:spLocks/>
                        </wps:cNvSpPr>
                        <wps:spPr bwMode="auto">
                          <a:xfrm>
                            <a:off x="872" y="8343"/>
                            <a:ext cx="346" cy="604"/>
                          </a:xfrm>
                          <a:custGeom>
                            <a:avLst/>
                            <a:gdLst>
                              <a:gd name="T0" fmla="+- 0 1089 873"/>
                              <a:gd name="T1" fmla="*/ T0 w 346"/>
                              <a:gd name="T2" fmla="+- 0 8343 8343"/>
                              <a:gd name="T3" fmla="*/ 8343 h 604"/>
                              <a:gd name="T4" fmla="+- 0 873 873"/>
                              <a:gd name="T5" fmla="*/ T4 w 346"/>
                              <a:gd name="T6" fmla="+- 0 8803 8343"/>
                              <a:gd name="T7" fmla="*/ 8803 h 604"/>
                              <a:gd name="T8" fmla="+- 0 884 873"/>
                              <a:gd name="T9" fmla="*/ T8 w 346"/>
                              <a:gd name="T10" fmla="+- 0 8947 8343"/>
                              <a:gd name="T11" fmla="*/ 8947 h 604"/>
                              <a:gd name="T12" fmla="+- 0 1002 873"/>
                              <a:gd name="T13" fmla="*/ T12 w 346"/>
                              <a:gd name="T14" fmla="+- 0 8864 8343"/>
                              <a:gd name="T15" fmla="*/ 8864 h 604"/>
                              <a:gd name="T16" fmla="+- 0 1218 873"/>
                              <a:gd name="T17" fmla="*/ T16 w 346"/>
                              <a:gd name="T18" fmla="+- 0 8404 8343"/>
                              <a:gd name="T19" fmla="*/ 8404 h 604"/>
                              <a:gd name="T20" fmla="+- 0 1089 873"/>
                              <a:gd name="T21" fmla="*/ T20 w 346"/>
                              <a:gd name="T22" fmla="+- 0 8343 8343"/>
                              <a:gd name="T23" fmla="*/ 8343 h 604"/>
                            </a:gdLst>
                            <a:ahLst/>
                            <a:cxnLst>
                              <a:cxn ang="0">
                                <a:pos x="T1" y="T3"/>
                              </a:cxn>
                              <a:cxn ang="0">
                                <a:pos x="T5" y="T7"/>
                              </a:cxn>
                              <a:cxn ang="0">
                                <a:pos x="T9" y="T11"/>
                              </a:cxn>
                              <a:cxn ang="0">
                                <a:pos x="T13" y="T15"/>
                              </a:cxn>
                              <a:cxn ang="0">
                                <a:pos x="T17" y="T19"/>
                              </a:cxn>
                              <a:cxn ang="0">
                                <a:pos x="T21" y="T23"/>
                              </a:cxn>
                            </a:cxnLst>
                            <a:rect l="0" t="0" r="r" b="b"/>
                            <a:pathLst>
                              <a:path w="346" h="604">
                                <a:moveTo>
                                  <a:pt x="216" y="0"/>
                                </a:moveTo>
                                <a:lnTo>
                                  <a:pt x="0" y="460"/>
                                </a:lnTo>
                                <a:lnTo>
                                  <a:pt x="11" y="604"/>
                                </a:lnTo>
                                <a:lnTo>
                                  <a:pt x="129" y="521"/>
                                </a:lnTo>
                                <a:lnTo>
                                  <a:pt x="345" y="61"/>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259"/>
                        <wps:cNvSpPr>
                          <a:spLocks/>
                        </wps:cNvSpPr>
                        <wps:spPr bwMode="auto">
                          <a:xfrm>
                            <a:off x="872" y="8343"/>
                            <a:ext cx="346" cy="604"/>
                          </a:xfrm>
                          <a:custGeom>
                            <a:avLst/>
                            <a:gdLst>
                              <a:gd name="T0" fmla="+- 0 1002 873"/>
                              <a:gd name="T1" fmla="*/ T0 w 346"/>
                              <a:gd name="T2" fmla="+- 0 8864 8343"/>
                              <a:gd name="T3" fmla="*/ 8864 h 604"/>
                              <a:gd name="T4" fmla="+- 0 884 873"/>
                              <a:gd name="T5" fmla="*/ T4 w 346"/>
                              <a:gd name="T6" fmla="+- 0 8947 8343"/>
                              <a:gd name="T7" fmla="*/ 8947 h 604"/>
                              <a:gd name="T8" fmla="+- 0 873 873"/>
                              <a:gd name="T9" fmla="*/ T8 w 346"/>
                              <a:gd name="T10" fmla="+- 0 8803 8343"/>
                              <a:gd name="T11" fmla="*/ 8803 h 604"/>
                              <a:gd name="T12" fmla="+- 0 1089 873"/>
                              <a:gd name="T13" fmla="*/ T12 w 346"/>
                              <a:gd name="T14" fmla="+- 0 8343 8343"/>
                              <a:gd name="T15" fmla="*/ 8343 h 604"/>
                              <a:gd name="T16" fmla="+- 0 1218 873"/>
                              <a:gd name="T17" fmla="*/ T16 w 346"/>
                              <a:gd name="T18" fmla="+- 0 8404 8343"/>
                              <a:gd name="T19" fmla="*/ 8404 h 604"/>
                              <a:gd name="T20" fmla="+- 0 1002 873"/>
                              <a:gd name="T21" fmla="*/ T20 w 346"/>
                              <a:gd name="T22" fmla="+- 0 8864 8343"/>
                              <a:gd name="T23" fmla="*/ 8864 h 604"/>
                            </a:gdLst>
                            <a:ahLst/>
                            <a:cxnLst>
                              <a:cxn ang="0">
                                <a:pos x="T1" y="T3"/>
                              </a:cxn>
                              <a:cxn ang="0">
                                <a:pos x="T5" y="T7"/>
                              </a:cxn>
                              <a:cxn ang="0">
                                <a:pos x="T9" y="T11"/>
                              </a:cxn>
                              <a:cxn ang="0">
                                <a:pos x="T13" y="T15"/>
                              </a:cxn>
                              <a:cxn ang="0">
                                <a:pos x="T17" y="T19"/>
                              </a:cxn>
                              <a:cxn ang="0">
                                <a:pos x="T21" y="T23"/>
                              </a:cxn>
                            </a:cxnLst>
                            <a:rect l="0" t="0" r="r" b="b"/>
                            <a:pathLst>
                              <a:path w="346" h="604">
                                <a:moveTo>
                                  <a:pt x="129" y="521"/>
                                </a:moveTo>
                                <a:lnTo>
                                  <a:pt x="11" y="604"/>
                                </a:lnTo>
                                <a:lnTo>
                                  <a:pt x="0" y="460"/>
                                </a:lnTo>
                                <a:lnTo>
                                  <a:pt x="216" y="0"/>
                                </a:lnTo>
                                <a:lnTo>
                                  <a:pt x="345" y="61"/>
                                </a:lnTo>
                                <a:lnTo>
                                  <a:pt x="129" y="521"/>
                                </a:lnTo>
                                <a:close/>
                              </a:path>
                            </a:pathLst>
                          </a:custGeom>
                          <a:noFill/>
                          <a:ln w="10414">
                            <a:solidFill>
                              <a:srgbClr val="F04E2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Line 258"/>
                        <wps:cNvCnPr>
                          <a:cxnSpLocks noChangeShapeType="1"/>
                        </wps:cNvCnPr>
                        <wps:spPr bwMode="auto">
                          <a:xfrm>
                            <a:off x="873" y="8805"/>
                            <a:ext cx="128" cy="58"/>
                          </a:xfrm>
                          <a:prstGeom prst="line">
                            <a:avLst/>
                          </a:prstGeom>
                          <a:noFill/>
                          <a:ln w="10414">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45" name="Line 257"/>
                        <wps:cNvCnPr>
                          <a:cxnSpLocks noChangeShapeType="1"/>
                        </wps:cNvCnPr>
                        <wps:spPr bwMode="auto">
                          <a:xfrm>
                            <a:off x="881" y="8910"/>
                            <a:ext cx="34" cy="13"/>
                          </a:xfrm>
                          <a:prstGeom prst="line">
                            <a:avLst/>
                          </a:prstGeom>
                          <a:noFill/>
                          <a:ln w="10414">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46" name="Line 256"/>
                        <wps:cNvCnPr>
                          <a:cxnSpLocks noChangeShapeType="1"/>
                        </wps:cNvCnPr>
                        <wps:spPr bwMode="auto">
                          <a:xfrm>
                            <a:off x="1119" y="8353"/>
                            <a:ext cx="0" cy="464"/>
                          </a:xfrm>
                          <a:prstGeom prst="line">
                            <a:avLst/>
                          </a:prstGeom>
                          <a:noFill/>
                          <a:ln w="10414">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47" name="Line 255"/>
                        <wps:cNvCnPr>
                          <a:cxnSpLocks noChangeShapeType="1"/>
                        </wps:cNvCnPr>
                        <wps:spPr bwMode="auto">
                          <a:xfrm>
                            <a:off x="1189" y="8393"/>
                            <a:ext cx="0" cy="456"/>
                          </a:xfrm>
                          <a:prstGeom prst="line">
                            <a:avLst/>
                          </a:prstGeom>
                          <a:noFill/>
                          <a:ln w="10414">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48" name="Line 254"/>
                        <wps:cNvCnPr>
                          <a:cxnSpLocks noChangeShapeType="1"/>
                        </wps:cNvCnPr>
                        <wps:spPr bwMode="auto">
                          <a:xfrm>
                            <a:off x="1154" y="8373"/>
                            <a:ext cx="0" cy="456"/>
                          </a:xfrm>
                          <a:prstGeom prst="line">
                            <a:avLst/>
                          </a:prstGeom>
                          <a:noFill/>
                          <a:ln w="10414">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49" name="Text Box 253"/>
                        <wps:cNvSpPr txBox="1">
                          <a:spLocks noChangeArrowheads="1"/>
                        </wps:cNvSpPr>
                        <wps:spPr bwMode="auto">
                          <a:xfrm>
                            <a:off x="680" y="8335"/>
                            <a:ext cx="5008"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302"/>
                                <w:ind w:left="944"/>
                                <w:rPr>
                                  <w:rFonts w:ascii="Brandon Grotesque Black"/>
                                  <w:sz w:val="24"/>
                                </w:rPr>
                              </w:pPr>
                              <w:r>
                                <w:rPr>
                                  <w:rFonts w:ascii="Brandon Grotesque Black"/>
                                  <w:color w:val="F04E2D"/>
                                  <w:sz w:val="24"/>
                                </w:rPr>
                                <w:t>WORKSHOPS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52" o:spid="_x0000_s1148" style="position:absolute;left:0;text-align:left;margin-left:34pt;margin-top:416.75pt;width:250.4pt;height:41pt;z-index:1768;mso-wrap-distance-left:0;mso-wrap-distance-right:0;mso-position-horizontal-relative:page;mso-position-vertical-relative:text" coordorigin="680,8335" coordsize="5008,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">
                <v:shape id="Freeform 263" o:spid="_x0000_s1149" style="position:absolute;left:680;top:8486;width:803;height:651;visibility:visible;mso-wrap-style:square;v-text-anchor:top" coordsize="80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" path="m802,l,,,651r499,l802,xe" fillcolor="#fff4d2" stroked="f">
                  <v:path arrowok="t" o:connecttype="custom" o:connectlocs="802,8486;0,8486;0,9137;499,9137;802,8486" o:connectangles="0,0,0,0,0"/>
                </v:shape>
                <v:line id="Line 262" o:spid="_x0000_s1150" style="position:absolute;visibility:visible;mso-wrap-style:square" from="5688,9140" to="5688,9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" strokecolor="#f04e2d" strokeweight="1.5pt"/>
                <v:line id="Line 261" o:spid="_x0000_s1151" style="position:absolute;visibility:visible;mso-wrap-style:square" from="5688,8485" to="5688,8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" strokecolor="#f04e2d" strokeweight=".5pt"/>
                <v:shape id="Freeform 260" o:spid="_x0000_s1152" style="position:absolute;left:872;top:8343;width:346;height:604;visibility:visible;mso-wrap-style:square;v-text-anchor:top" coordsize="346,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" path="m216,l,460,11,604,129,521,345,61,216,xe" stroked="f">
                  <v:path arrowok="t" o:connecttype="custom" o:connectlocs="216,8343;0,8803;11,8947;129,8864;345,8404;216,8343" o:connectangles="0,0,0,0,0,0"/>
                </v:shape>
                <v:shape id="Freeform 259" o:spid="_x0000_s1153" style="position:absolute;left:872;top:8343;width:346;height:604;visibility:visible;mso-wrap-style:square;v-text-anchor:top" coordsize="346,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" path="m129,521l11,604,,460,216,,345,61,129,521xe" filled="f" strokecolor="#f04e2d" strokeweight=".82pt">
                  <v:path arrowok="t" o:connecttype="custom" o:connectlocs="129,8864;11,8947;0,8803;216,8343;345,8404;129,8864" o:connectangles="0,0,0,0,0,0"/>
                </v:shape>
                <v:line id="Line 258" o:spid="_x0000_s1154" style="position:absolute;visibility:visible;mso-wrap-style:square" from="873,8805" to="1001,8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" strokecolor="#f04e2d" strokeweight=".82pt"/>
                <v:line id="Line 257" o:spid="_x0000_s1155" style="position:absolute;visibility:visible;mso-wrap-style:square" from="881,8910" to="915,8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" strokecolor="#f04e2d" strokeweight=".82pt"/>
                <v:line id="Line 256" o:spid="_x0000_s1156" style="position:absolute;visibility:visible;mso-wrap-style:square" from="1119,8353" to="1119,8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" strokecolor="#f04e2d" strokeweight=".82pt"/>
                <v:line id="Line 255" o:spid="_x0000_s1157" style="position:absolute;visibility:visible;mso-wrap-style:square" from="1189,8393" to="1189,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" strokecolor="#f04e2d" strokeweight=".82pt"/>
                <v:line id="Line 254" o:spid="_x0000_s1158" style="position:absolute;visibility:visible;mso-wrap-style:square" from="1154,8373" to="1154,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" strokecolor="#f04e2d" strokeweight=".82pt"/>
                <v:shape id="Text Box 253" o:spid="_x0000_s1159" type="#_x0000_t202" style="position:absolute;left:680;top:8335;width:5008;height: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rsidR="00BB43CC" w:rsidRDefault="00441F40">
                        <w:pPr>
                          <w:spacing w:before="302"/>
                          <w:ind w:left="944"/>
                          <w:rPr>
                            <w:rFonts w:ascii="Brandon Grotesque Black"/>
                            <w:sz w:val="24"/>
                          </w:rPr>
                        </w:pPr>
                        <w:r>
                          <w:rPr>
                            <w:rFonts w:ascii="Brandon Grotesque Black"/>
                            <w:color w:val="F04E2D"/>
                            <w:sz w:val="24"/>
                          </w:rPr>
                          <w:t>WORKSHOPS</w:t>
                        </w:r>
                      </w:p>
                    </w:txbxContent>
                  </v:textbox>
                </v:shape>
                <w10:wrap type="topAndBottom" anchorx="page"/>
              </v:group>
            </w:pict>
          </mc:Fallback>
        </mc:AlternateContent>
      </w:r>
      <w:r>
        <w:rPr>
          <w:noProof/>
          <w:lang w:val="en-AU" w:eastAsia="en-AU" w:bidi="ar-SA"/>
        </w:rPr>
        <mc:AlternateContent>
          <mc:Choice Requires="wps">
            <w:drawing>
              <wp:anchor distT="0" distB="0" distL="0" distR="0" simplePos="0" relativeHeight="1792" behindDoc="0" locked="0" layoutInCell="1" allowOverlap="1">
                <wp:simplePos x="0" y="0"/>
                <wp:positionH relativeFrom="page">
                  <wp:posOffset>6817360</wp:posOffset>
                </wp:positionH>
                <wp:positionV relativeFrom="paragraph">
                  <wp:posOffset>5333365</wp:posOffset>
                </wp:positionV>
                <wp:extent cx="450215" cy="401955"/>
                <wp:effectExtent l="6985" t="5715" r="9525" b="1905"/>
                <wp:wrapTopAndBottom/>
                <wp:docPr id="237"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215" cy="401955"/>
                        </a:xfrm>
                        <a:custGeom>
                          <a:avLst/>
                          <a:gdLst>
                            <a:gd name="T0" fmla="+- 0 11445 10736"/>
                            <a:gd name="T1" fmla="*/ T0 w 709"/>
                            <a:gd name="T2" fmla="+- 0 8399 8399"/>
                            <a:gd name="T3" fmla="*/ 8399 h 633"/>
                            <a:gd name="T4" fmla="+- 0 11068 10736"/>
                            <a:gd name="T5" fmla="*/ T4 w 709"/>
                            <a:gd name="T6" fmla="+- 0 8399 8399"/>
                            <a:gd name="T7" fmla="*/ 8399 h 633"/>
                            <a:gd name="T8" fmla="+- 0 10736 10736"/>
                            <a:gd name="T9" fmla="*/ T8 w 709"/>
                            <a:gd name="T10" fmla="+- 0 9032 8399"/>
                            <a:gd name="T11" fmla="*/ 9032 h 633"/>
                            <a:gd name="T12" fmla="+- 0 11445 10736"/>
                            <a:gd name="T13" fmla="*/ T12 w 709"/>
                            <a:gd name="T14" fmla="+- 0 9032 8399"/>
                            <a:gd name="T15" fmla="*/ 9032 h 633"/>
                            <a:gd name="T16" fmla="+- 0 11445 10736"/>
                            <a:gd name="T17" fmla="*/ T16 w 709"/>
                            <a:gd name="T18" fmla="+- 0 8399 8399"/>
                            <a:gd name="T19" fmla="*/ 8399 h 633"/>
                          </a:gdLst>
                          <a:ahLst/>
                          <a:cxnLst>
                            <a:cxn ang="0">
                              <a:pos x="T1" y="T3"/>
                            </a:cxn>
                            <a:cxn ang="0">
                              <a:pos x="T5" y="T7"/>
                            </a:cxn>
                            <a:cxn ang="0">
                              <a:pos x="T9" y="T11"/>
                            </a:cxn>
                            <a:cxn ang="0">
                              <a:pos x="T13" y="T15"/>
                            </a:cxn>
                            <a:cxn ang="0">
                              <a:pos x="T17" y="T19"/>
                            </a:cxn>
                          </a:cxnLst>
                          <a:rect l="0" t="0" r="r" b="b"/>
                          <a:pathLst>
                            <a:path w="709" h="633">
                              <a:moveTo>
                                <a:pt x="709" y="0"/>
                              </a:moveTo>
                              <a:lnTo>
                                <a:pt x="332" y="0"/>
                              </a:lnTo>
                              <a:lnTo>
                                <a:pt x="0" y="633"/>
                              </a:lnTo>
                              <a:lnTo>
                                <a:pt x="709" y="633"/>
                              </a:lnTo>
                              <a:lnTo>
                                <a:pt x="70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ED64B5" id="Freeform 251" o:spid="_x0000_s1026" style="position:absolute;margin-left:536.8pt;margin-top:419.95pt;width:35.45pt;height:31.65pt;z-index: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09,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" path="m709,l332,,,633r709,l709,xe" stroked="f">
                <v:path arrowok="t" o:connecttype="custom" o:connectlocs="450215,5333365;210820,5333365;0,5735320;450215,5735320;450215,5333365" o:connectangles="0,0,0,0,0"/>
                <w10:wrap type="topAndBottom" anchorx="page"/>
              </v:shape>
            </w:pict>
          </mc:Fallback>
        </mc:AlternateContent>
      </w:r>
      <w:r>
        <w:rPr>
          <w:rFonts w:ascii="Brandon Grotesque Bold"/>
          <w:noProof/>
          <w:sz w:val="20"/>
          <w:lang w:val="en-AU" w:eastAsia="en-AU" w:bidi="ar-SA"/>
        </w:rPr>
        <mc:AlternateContent>
          <mc:Choice Requires="wpg">
            <w:drawing>
              <wp:inline distT="0" distB="0" distL="0" distR="0">
                <wp:extent cx="7235825" cy="5228590"/>
                <wp:effectExtent l="0" t="0" r="4445" b="3810"/>
                <wp:docPr id="234"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5825" cy="5228590"/>
                          <a:chOff x="0" y="0"/>
                          <a:chExt cx="11395" cy="8234"/>
                        </a:xfrm>
                      </wpg:grpSpPr>
                      <pic:pic xmlns:pic="http://schemas.openxmlformats.org/drawingml/2006/picture">
                        <pic:nvPicPr>
                          <pic:cNvPr id="235" name="Picture 25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329" cy="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Freeform 249"/>
                        <wps:cNvSpPr>
                          <a:spLocks/>
                        </wps:cNvSpPr>
                        <wps:spPr bwMode="auto">
                          <a:xfrm>
                            <a:off x="10695" y="7071"/>
                            <a:ext cx="699" cy="1163"/>
                          </a:xfrm>
                          <a:custGeom>
                            <a:avLst/>
                            <a:gdLst>
                              <a:gd name="T0" fmla="+- 0 11394 10696"/>
                              <a:gd name="T1" fmla="*/ T0 w 699"/>
                              <a:gd name="T2" fmla="+- 0 7071 7071"/>
                              <a:gd name="T3" fmla="*/ 7071 h 1163"/>
                              <a:gd name="T4" fmla="+- 0 10696 10696"/>
                              <a:gd name="T5" fmla="*/ T4 w 699"/>
                              <a:gd name="T6" fmla="+- 0 8233 7071"/>
                              <a:gd name="T7" fmla="*/ 8233 h 1163"/>
                              <a:gd name="T8" fmla="+- 0 11394 10696"/>
                              <a:gd name="T9" fmla="*/ T8 w 699"/>
                              <a:gd name="T10" fmla="+- 0 8233 7071"/>
                              <a:gd name="T11" fmla="*/ 8233 h 1163"/>
                              <a:gd name="T12" fmla="+- 0 11394 10696"/>
                              <a:gd name="T13" fmla="*/ T12 w 699"/>
                              <a:gd name="T14" fmla="+- 0 7071 7071"/>
                              <a:gd name="T15" fmla="*/ 7071 h 1163"/>
                            </a:gdLst>
                            <a:ahLst/>
                            <a:cxnLst>
                              <a:cxn ang="0">
                                <a:pos x="T1" y="T3"/>
                              </a:cxn>
                              <a:cxn ang="0">
                                <a:pos x="T5" y="T7"/>
                              </a:cxn>
                              <a:cxn ang="0">
                                <a:pos x="T9" y="T11"/>
                              </a:cxn>
                              <a:cxn ang="0">
                                <a:pos x="T13" y="T15"/>
                              </a:cxn>
                            </a:cxnLst>
                            <a:rect l="0" t="0" r="r" b="b"/>
                            <a:pathLst>
                              <a:path w="699" h="1163">
                                <a:moveTo>
                                  <a:pt x="698" y="0"/>
                                </a:moveTo>
                                <a:lnTo>
                                  <a:pt x="0" y="1162"/>
                                </a:lnTo>
                                <a:lnTo>
                                  <a:pt x="698" y="1162"/>
                                </a:lnTo>
                                <a:lnTo>
                                  <a:pt x="6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B38E639" id="Group 248" o:spid="_x0000_s1026" style="width:569.75pt;height:411.7pt;mso-position-horizontal-relative:char;mso-position-vertical-relative:line" coordsize="11395,8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">
                <v:shape id="Picture 250" o:spid="_x0000_s1027" type="#_x0000_t75" style="position:absolute;width:11329;height:8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">
                  <v:imagedata r:id="rId97" o:title=""/>
                </v:shape>
                <v:shape id="Freeform 249" o:spid="_x0000_s1028" style="position:absolute;left:10695;top:7071;width:699;height:1163;visibility:visible;mso-wrap-style:square;v-text-anchor:top" coordsize="699,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" path="m698,l,1162r698,l698,xe" stroked="f">
                  <v:path arrowok="t" o:connecttype="custom" o:connectlocs="698,7071;0,8233;698,8233;698,7071" o:connectangles="0,0,0,0"/>
                </v:shape>
                <w10:anchorlock/>
              </v:group>
            </w:pict>
          </mc:Fallback>
        </mc:AlternateContent>
      </w:r>
    </w:p>
    <w:p w:rsidR="00BB43CC" w:rsidRPr="004E289C" w:rsidRDefault="00441F40">
      <w:pPr>
        <w:spacing w:before="102" w:line="204" w:lineRule="auto"/>
        <w:ind w:left="661" w:right="6519"/>
        <w:rPr>
          <w:rFonts w:ascii="Brandon Grotesque Bold" w:hAnsi="Brandon Grotesque Bold"/>
          <w:sz w:val="28"/>
        </w:rPr>
      </w:pPr>
      <w:r w:rsidRPr="004E289C">
        <w:rPr>
          <w:rFonts w:ascii="Brandon Grotesque Bold" w:hAnsi="Brandon Grotesque Bold"/>
          <w:color w:val="FFCF62"/>
          <w:sz w:val="28"/>
        </w:rPr>
        <w:t>The workshops comprised three distinct phases: ‘Discover’, ‘Inspire’ and ‘Define’ with</w:t>
      </w:r>
      <w:r w:rsidRPr="004E289C">
        <w:rPr>
          <w:rFonts w:ascii="Brandon Grotesque Bold" w:hAnsi="Brandon Grotesque Bold"/>
          <w:color w:val="FFCF62"/>
          <w:spacing w:val="-36"/>
          <w:sz w:val="28"/>
        </w:rPr>
        <w:t xml:space="preserve"> </w:t>
      </w:r>
      <w:r w:rsidRPr="004E289C">
        <w:rPr>
          <w:rFonts w:ascii="Brandon Grotesque Bold" w:hAnsi="Brandon Grotesque Bold"/>
          <w:color w:val="FFCF62"/>
          <w:sz w:val="28"/>
        </w:rPr>
        <w:t>an</w:t>
      </w:r>
      <w:r w:rsidRPr="004E289C">
        <w:rPr>
          <w:rFonts w:ascii="Brandon Grotesque Bold" w:hAnsi="Brandon Grotesque Bold"/>
          <w:color w:val="FFCF62"/>
          <w:spacing w:val="-36"/>
          <w:sz w:val="28"/>
        </w:rPr>
        <w:t xml:space="preserve"> </w:t>
      </w:r>
      <w:r w:rsidRPr="004E289C">
        <w:rPr>
          <w:rFonts w:ascii="Brandon Grotesque Bold" w:hAnsi="Brandon Grotesque Bold"/>
          <w:color w:val="FFCF62"/>
          <w:sz w:val="28"/>
        </w:rPr>
        <w:t>overarching</w:t>
      </w:r>
      <w:r w:rsidRPr="004E289C">
        <w:rPr>
          <w:rFonts w:ascii="Brandon Grotesque Bold" w:hAnsi="Brandon Grotesque Bold"/>
          <w:color w:val="FFCF62"/>
          <w:spacing w:val="-36"/>
          <w:sz w:val="28"/>
        </w:rPr>
        <w:t xml:space="preserve"> </w:t>
      </w:r>
      <w:r w:rsidRPr="004E289C">
        <w:rPr>
          <w:rFonts w:ascii="Brandon Grotesque Bold" w:hAnsi="Brandon Grotesque Bold"/>
          <w:color w:val="FFCF62"/>
          <w:sz w:val="28"/>
        </w:rPr>
        <w:t>focus</w:t>
      </w:r>
      <w:r w:rsidRPr="004E289C">
        <w:rPr>
          <w:rFonts w:ascii="Brandon Grotesque Bold" w:hAnsi="Brandon Grotesque Bold"/>
          <w:color w:val="FFCF62"/>
          <w:spacing w:val="-36"/>
          <w:sz w:val="28"/>
        </w:rPr>
        <w:t xml:space="preserve"> </w:t>
      </w:r>
      <w:r w:rsidRPr="004E289C">
        <w:rPr>
          <w:rFonts w:ascii="Brandon Grotesque Bold" w:hAnsi="Brandon Grotesque Bold"/>
          <w:color w:val="FFCF62"/>
          <w:sz w:val="28"/>
        </w:rPr>
        <w:t>on</w:t>
      </w:r>
      <w:r w:rsidRPr="004E289C">
        <w:rPr>
          <w:rFonts w:ascii="Brandon Grotesque Bold" w:hAnsi="Brandon Grotesque Bold"/>
          <w:color w:val="FFCF62"/>
          <w:spacing w:val="-36"/>
          <w:sz w:val="28"/>
        </w:rPr>
        <w:t xml:space="preserve"> </w:t>
      </w:r>
      <w:r w:rsidRPr="004E289C">
        <w:rPr>
          <w:rFonts w:ascii="Brandon Grotesque Bold" w:hAnsi="Brandon Grotesque Bold"/>
          <w:color w:val="FFCF62"/>
          <w:sz w:val="28"/>
        </w:rPr>
        <w:t>“big</w:t>
      </w:r>
      <w:r w:rsidRPr="004E289C">
        <w:rPr>
          <w:rFonts w:ascii="Brandon Grotesque Bold" w:hAnsi="Brandon Grotesque Bold"/>
          <w:color w:val="FFCF62"/>
          <w:spacing w:val="-36"/>
          <w:sz w:val="28"/>
        </w:rPr>
        <w:t xml:space="preserve"> </w:t>
      </w:r>
      <w:r w:rsidRPr="004E289C">
        <w:rPr>
          <w:rFonts w:ascii="Brandon Grotesque Bold" w:hAnsi="Brandon Grotesque Bold"/>
          <w:color w:val="FFCF62"/>
          <w:sz w:val="28"/>
        </w:rPr>
        <w:t xml:space="preserve">picture </w:t>
      </w:r>
      <w:r w:rsidRPr="004E289C">
        <w:rPr>
          <w:rFonts w:ascii="Brandon Grotesque Bold" w:hAnsi="Brandon Grotesque Bold"/>
          <w:color w:val="FFCF62"/>
          <w:w w:val="95"/>
          <w:sz w:val="28"/>
        </w:rPr>
        <w:t>thinking”</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for</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Geelong’s</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future</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urban</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areas.</w:t>
      </w:r>
    </w:p>
    <w:p w:rsidR="00BB43CC" w:rsidRPr="004E289C" w:rsidRDefault="00441F40">
      <w:pPr>
        <w:pStyle w:val="BodyText"/>
        <w:spacing w:before="193" w:line="283" w:lineRule="auto"/>
        <w:ind w:left="661" w:right="6188"/>
      </w:pPr>
      <w:r w:rsidRPr="004E289C">
        <w:rPr>
          <w:noProof/>
          <w:lang w:val="en-AU" w:eastAsia="en-AU" w:bidi="ar-SA"/>
        </w:rPr>
        <mc:AlternateContent>
          <mc:Choice Requires="wps">
            <w:drawing>
              <wp:anchor distT="0" distB="0" distL="114300" distR="114300" simplePos="0" relativeHeight="1840" behindDoc="0" locked="0" layoutInCell="1" allowOverlap="1">
                <wp:simplePos x="0" y="0"/>
                <wp:positionH relativeFrom="page">
                  <wp:posOffset>3851910</wp:posOffset>
                </wp:positionH>
                <wp:positionV relativeFrom="paragraph">
                  <wp:posOffset>-1343660</wp:posOffset>
                </wp:positionV>
                <wp:extent cx="3186430" cy="3920490"/>
                <wp:effectExtent l="3810" t="1270" r="635" b="2540"/>
                <wp:wrapNone/>
                <wp:docPr id="233"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6430" cy="3920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1328"/>
                              <w:gridCol w:w="3690"/>
                            </w:tblGrid>
                            <w:tr w:rsidR="00BB43CC">
                              <w:trPr>
                                <w:trHeight w:val="445"/>
                              </w:trPr>
                              <w:tc>
                                <w:tcPr>
                                  <w:tcW w:w="5018" w:type="dxa"/>
                                  <w:gridSpan w:val="2"/>
                                </w:tcPr>
                                <w:p w:rsidR="00BB43CC" w:rsidRDefault="00441F40">
                                  <w:pPr>
                                    <w:pStyle w:val="TableParagraph"/>
                                    <w:tabs>
                                      <w:tab w:val="left" w:pos="4954"/>
                                    </w:tabs>
                                    <w:spacing w:line="285" w:lineRule="exact"/>
                                    <w:ind w:left="-1"/>
                                    <w:rPr>
                                      <w:rFonts w:ascii="Brandon Grotesque Bold"/>
                                      <w:b/>
                                      <w:sz w:val="20"/>
                                    </w:rPr>
                                  </w:pPr>
                                  <w:r>
                                    <w:rPr>
                                      <w:rFonts w:ascii="Brandon Grotesque Bold"/>
                                      <w:b/>
                                      <w:color w:val="FFFFFF"/>
                                      <w:w w:val="89"/>
                                      <w:sz w:val="20"/>
                                      <w:shd w:val="clear" w:color="auto" w:fill="F04E2D"/>
                                    </w:rPr>
                                    <w:t xml:space="preserve"> </w:t>
                                  </w:r>
                                  <w:r>
                                    <w:rPr>
                                      <w:rFonts w:ascii="Brandon Grotesque Bold"/>
                                      <w:b/>
                                      <w:color w:val="FFFFFF"/>
                                      <w:spacing w:val="20"/>
                                      <w:sz w:val="20"/>
                                      <w:shd w:val="clear" w:color="auto" w:fill="F04E2D"/>
                                    </w:rPr>
                                    <w:t xml:space="preserve"> </w:t>
                                  </w:r>
                                  <w:r>
                                    <w:rPr>
                                      <w:rFonts w:ascii="Brandon Grotesque Bold"/>
                                      <w:b/>
                                      <w:color w:val="FFFFFF"/>
                                      <w:spacing w:val="5"/>
                                      <w:w w:val="95"/>
                                      <w:sz w:val="20"/>
                                      <w:shd w:val="clear" w:color="auto" w:fill="F04E2D"/>
                                    </w:rPr>
                                    <w:t>WORKSHOP</w:t>
                                  </w:r>
                                  <w:r>
                                    <w:rPr>
                                      <w:rFonts w:ascii="Brandon Grotesque Bold"/>
                                      <w:b/>
                                      <w:color w:val="FFFFFF"/>
                                      <w:spacing w:val="50"/>
                                      <w:w w:val="95"/>
                                      <w:sz w:val="20"/>
                                      <w:shd w:val="clear" w:color="auto" w:fill="F04E2D"/>
                                    </w:rPr>
                                    <w:t xml:space="preserve"> </w:t>
                                  </w:r>
                                  <w:r>
                                    <w:rPr>
                                      <w:rFonts w:ascii="Brandon Grotesque Bold"/>
                                      <w:b/>
                                      <w:color w:val="FFFFFF"/>
                                      <w:spacing w:val="5"/>
                                      <w:w w:val="95"/>
                                      <w:sz w:val="20"/>
                                      <w:shd w:val="clear" w:color="auto" w:fill="F04E2D"/>
                                    </w:rPr>
                                    <w:t>PHASE</w:t>
                                  </w:r>
                                  <w:r>
                                    <w:rPr>
                                      <w:rFonts w:ascii="Brandon Grotesque Bold"/>
                                      <w:b/>
                                      <w:color w:val="FFFFFF"/>
                                      <w:spacing w:val="5"/>
                                      <w:sz w:val="20"/>
                                      <w:shd w:val="clear" w:color="auto" w:fill="F04E2D"/>
                                    </w:rPr>
                                    <w:tab/>
                                  </w:r>
                                </w:p>
                              </w:tc>
                            </w:tr>
                            <w:tr w:rsidR="00BB43CC">
                              <w:trPr>
                                <w:trHeight w:val="1727"/>
                              </w:trPr>
                              <w:tc>
                                <w:tcPr>
                                  <w:tcW w:w="1328" w:type="dxa"/>
                                  <w:tcBorders>
                                    <w:bottom w:val="single" w:sz="8" w:space="0" w:color="F04E2D"/>
                                  </w:tcBorders>
                                </w:tcPr>
                                <w:p w:rsidR="00BB43CC" w:rsidRDefault="00BB43CC">
                                  <w:pPr>
                                    <w:pStyle w:val="TableParagraph"/>
                                    <w:rPr>
                                      <w:rFonts w:ascii="Brandon Grotesque Bold"/>
                                      <w:b/>
                                      <w:sz w:val="28"/>
                                    </w:rPr>
                                  </w:pPr>
                                </w:p>
                                <w:p w:rsidR="00BB43CC" w:rsidRDefault="00BB43CC">
                                  <w:pPr>
                                    <w:pStyle w:val="TableParagraph"/>
                                    <w:spacing w:before="10"/>
                                    <w:rPr>
                                      <w:rFonts w:ascii="Brandon Grotesque Bold"/>
                                      <w:b/>
                                      <w:sz w:val="18"/>
                                    </w:rPr>
                                  </w:pPr>
                                </w:p>
                                <w:p w:rsidR="00BB43CC" w:rsidRDefault="00441F40">
                                  <w:pPr>
                                    <w:pStyle w:val="TableParagraph"/>
                                    <w:spacing w:before="1"/>
                                    <w:ind w:left="114"/>
                                    <w:rPr>
                                      <w:rFonts w:ascii="Brandon Grotesque Bold"/>
                                      <w:b/>
                                      <w:sz w:val="20"/>
                                    </w:rPr>
                                  </w:pPr>
                                  <w:r>
                                    <w:rPr>
                                      <w:rFonts w:ascii="Brandon Grotesque Bold"/>
                                      <w:b/>
                                      <w:color w:val="F04E2D"/>
                                      <w:sz w:val="20"/>
                                    </w:rPr>
                                    <w:t>DISCOVER</w:t>
                                  </w:r>
                                </w:p>
                              </w:tc>
                              <w:tc>
                                <w:tcPr>
                                  <w:tcW w:w="3690" w:type="dxa"/>
                                  <w:tcBorders>
                                    <w:bottom w:val="single" w:sz="8" w:space="0" w:color="F04E2D"/>
                                  </w:tcBorders>
                                </w:tcPr>
                                <w:p w:rsidR="00BB43CC" w:rsidRPr="004E289C" w:rsidRDefault="00441F40" w:rsidP="004E289C">
                                  <w:pPr>
                                    <w:pStyle w:val="TableParagraph"/>
                                    <w:spacing w:before="160" w:line="242" w:lineRule="auto"/>
                                    <w:ind w:left="146" w:right="243"/>
                                    <w:rPr>
                                      <w:sz w:val="18"/>
                                    </w:rPr>
                                  </w:pPr>
                                  <w:r w:rsidRPr="004E289C">
                                    <w:rPr>
                                      <w:color w:val="231F20"/>
                                      <w:sz w:val="18"/>
                                    </w:rPr>
                                    <w:t>‘Discover’ introduced the project and the unique attributes of each growth area. The scale of the combined growth areas was emphasised to convey</w:t>
                                  </w:r>
                                  <w:r w:rsidR="004E289C" w:rsidRPr="004E289C">
                                    <w:rPr>
                                      <w:color w:val="231F20"/>
                                      <w:sz w:val="18"/>
                                    </w:rPr>
                                    <w:t xml:space="preserve"> </w:t>
                                  </w:r>
                                  <w:r w:rsidRPr="004E289C">
                                    <w:rPr>
                                      <w:color w:val="231F20"/>
                                      <w:sz w:val="18"/>
                                    </w:rPr>
                                    <w:t>the “city shaping” opportunity and encourage stakeholders to think big.</w:t>
                                  </w:r>
                                </w:p>
                              </w:tc>
                            </w:tr>
                            <w:tr w:rsidR="00BB43CC">
                              <w:trPr>
                                <w:trHeight w:val="2060"/>
                              </w:trPr>
                              <w:tc>
                                <w:tcPr>
                                  <w:tcW w:w="1328" w:type="dxa"/>
                                  <w:tcBorders>
                                    <w:top w:val="single" w:sz="8" w:space="0" w:color="F04E2D"/>
                                    <w:bottom w:val="single" w:sz="8" w:space="0" w:color="F04E2D"/>
                                  </w:tcBorders>
                                </w:tcPr>
                                <w:p w:rsidR="00BB43CC" w:rsidRDefault="00BB43CC">
                                  <w:pPr>
                                    <w:pStyle w:val="TableParagraph"/>
                                    <w:rPr>
                                      <w:rFonts w:ascii="Brandon Grotesque Bold"/>
                                      <w:b/>
                                      <w:sz w:val="28"/>
                                    </w:rPr>
                                  </w:pPr>
                                </w:p>
                                <w:p w:rsidR="00BB43CC" w:rsidRDefault="00BB43CC">
                                  <w:pPr>
                                    <w:pStyle w:val="TableParagraph"/>
                                    <w:spacing w:before="1"/>
                                    <w:rPr>
                                      <w:rFonts w:ascii="Brandon Grotesque Bold"/>
                                      <w:b/>
                                      <w:sz w:val="34"/>
                                    </w:rPr>
                                  </w:pPr>
                                </w:p>
                                <w:p w:rsidR="00BB43CC" w:rsidRDefault="00441F40">
                                  <w:pPr>
                                    <w:pStyle w:val="TableParagraph"/>
                                    <w:ind w:left="114"/>
                                    <w:rPr>
                                      <w:rFonts w:ascii="Brandon Grotesque Bold"/>
                                      <w:b/>
                                      <w:sz w:val="20"/>
                                    </w:rPr>
                                  </w:pPr>
                                  <w:r>
                                    <w:rPr>
                                      <w:rFonts w:ascii="Brandon Grotesque Bold"/>
                                      <w:b/>
                                      <w:color w:val="F04E2D"/>
                                      <w:sz w:val="20"/>
                                    </w:rPr>
                                    <w:t>INSPIRE</w:t>
                                  </w:r>
                                </w:p>
                              </w:tc>
                              <w:tc>
                                <w:tcPr>
                                  <w:tcW w:w="3690" w:type="dxa"/>
                                  <w:tcBorders>
                                    <w:top w:val="single" w:sz="8" w:space="0" w:color="F04E2D"/>
                                    <w:bottom w:val="single" w:sz="8" w:space="0" w:color="F04E2D"/>
                                  </w:tcBorders>
                                </w:tcPr>
                                <w:p w:rsidR="00BB43CC" w:rsidRDefault="00BB43CC">
                                  <w:pPr>
                                    <w:pStyle w:val="TableParagraph"/>
                                    <w:spacing w:before="12"/>
                                    <w:rPr>
                                      <w:rFonts w:ascii="Brandon Grotesque Bold"/>
                                      <w:b/>
                                      <w:sz w:val="18"/>
                                    </w:rPr>
                                  </w:pPr>
                                </w:p>
                                <w:p w:rsidR="00BB43CC" w:rsidRPr="004E289C" w:rsidRDefault="00441F40" w:rsidP="004E289C">
                                  <w:pPr>
                                    <w:pStyle w:val="TableParagraph"/>
                                    <w:spacing w:line="242" w:lineRule="auto"/>
                                    <w:ind w:left="146" w:right="243"/>
                                    <w:rPr>
                                      <w:sz w:val="18"/>
                                    </w:rPr>
                                  </w:pPr>
                                  <w:r w:rsidRPr="004E289C">
                                    <w:rPr>
                                      <w:color w:val="231F20"/>
                                      <w:sz w:val="18"/>
                                    </w:rPr>
                                    <w:t>‘Inspire’ was led by technical experts offering insights into vision creation, best practice delivery of sustainable urban environments and the improved outcomes that can be achieved</w:t>
                                  </w:r>
                                  <w:r w:rsidR="004E289C" w:rsidRPr="004E289C">
                                    <w:rPr>
                                      <w:color w:val="231F20"/>
                                      <w:sz w:val="18"/>
                                    </w:rPr>
                                    <w:t xml:space="preserve"> </w:t>
                                  </w:r>
                                  <w:r w:rsidRPr="004E289C">
                                    <w:rPr>
                                      <w:color w:val="231F20"/>
                                      <w:sz w:val="18"/>
                                    </w:rPr>
                                    <w:t>when ‘business as usual’ models are</w:t>
                                  </w:r>
                                  <w:r w:rsidR="004E289C" w:rsidRPr="004E289C">
                                    <w:rPr>
                                      <w:color w:val="231F20"/>
                                      <w:sz w:val="18"/>
                                    </w:rPr>
                                    <w:t xml:space="preserve"> </w:t>
                                  </w:r>
                                  <w:r w:rsidRPr="004E289C">
                                    <w:rPr>
                                      <w:color w:val="231F20"/>
                                      <w:sz w:val="18"/>
                                    </w:rPr>
                                    <w:t>challenged.</w:t>
                                  </w:r>
                                </w:p>
                              </w:tc>
                            </w:tr>
                            <w:tr w:rsidR="00BB43CC">
                              <w:trPr>
                                <w:trHeight w:val="1879"/>
                              </w:trPr>
                              <w:tc>
                                <w:tcPr>
                                  <w:tcW w:w="1328" w:type="dxa"/>
                                  <w:tcBorders>
                                    <w:top w:val="single" w:sz="8" w:space="0" w:color="F04E2D"/>
                                    <w:bottom w:val="single" w:sz="8" w:space="0" w:color="F04E2D"/>
                                  </w:tcBorders>
                                </w:tcPr>
                                <w:p w:rsidR="00BB43CC" w:rsidRDefault="00BB43CC">
                                  <w:pPr>
                                    <w:pStyle w:val="TableParagraph"/>
                                    <w:rPr>
                                      <w:rFonts w:ascii="Brandon Grotesque Bold"/>
                                      <w:b/>
                                      <w:sz w:val="28"/>
                                    </w:rPr>
                                  </w:pPr>
                                </w:p>
                                <w:p w:rsidR="00BB43CC" w:rsidRDefault="00BB43CC">
                                  <w:pPr>
                                    <w:pStyle w:val="TableParagraph"/>
                                    <w:spacing w:before="4"/>
                                    <w:rPr>
                                      <w:rFonts w:ascii="Brandon Grotesque Bold"/>
                                      <w:b/>
                                      <w:sz w:val="27"/>
                                    </w:rPr>
                                  </w:pPr>
                                </w:p>
                                <w:p w:rsidR="00BB43CC" w:rsidRDefault="00441F40">
                                  <w:pPr>
                                    <w:pStyle w:val="TableParagraph"/>
                                    <w:spacing w:before="1"/>
                                    <w:ind w:left="114"/>
                                    <w:rPr>
                                      <w:rFonts w:ascii="Brandon Grotesque Bold"/>
                                      <w:b/>
                                      <w:sz w:val="20"/>
                                    </w:rPr>
                                  </w:pPr>
                                  <w:r>
                                    <w:rPr>
                                      <w:rFonts w:ascii="Brandon Grotesque Bold"/>
                                      <w:b/>
                                      <w:color w:val="F04E2D"/>
                                      <w:sz w:val="20"/>
                                    </w:rPr>
                                    <w:t>DEFINE</w:t>
                                  </w:r>
                                </w:p>
                              </w:tc>
                              <w:tc>
                                <w:tcPr>
                                  <w:tcW w:w="3690" w:type="dxa"/>
                                  <w:tcBorders>
                                    <w:top w:val="single" w:sz="8" w:space="0" w:color="F04E2D"/>
                                    <w:bottom w:val="single" w:sz="8" w:space="0" w:color="F04E2D"/>
                                  </w:tcBorders>
                                </w:tcPr>
                                <w:p w:rsidR="00BB43CC" w:rsidRDefault="00BB43CC">
                                  <w:pPr>
                                    <w:pStyle w:val="TableParagraph"/>
                                    <w:spacing w:before="11"/>
                                    <w:rPr>
                                      <w:rFonts w:ascii="Brandon Grotesque Bold"/>
                                      <w:b/>
                                      <w:sz w:val="19"/>
                                    </w:rPr>
                                  </w:pPr>
                                </w:p>
                                <w:p w:rsidR="00BB43CC" w:rsidRPr="004E289C" w:rsidRDefault="00441F40">
                                  <w:pPr>
                                    <w:pStyle w:val="TableParagraph"/>
                                    <w:spacing w:line="242" w:lineRule="auto"/>
                                    <w:ind w:left="146" w:right="243"/>
                                    <w:rPr>
                                      <w:sz w:val="18"/>
                                    </w:rPr>
                                  </w:pPr>
                                  <w:r w:rsidRPr="004E289C">
                                    <w:rPr>
                                      <w:color w:val="231F20"/>
                                      <w:sz w:val="18"/>
                                    </w:rPr>
                                    <w:t>‘Define’ enabled stakeholder collaboration through a set of dynamic and facilitated activities that provoked ideals to underpin place</w:t>
                                  </w:r>
                                  <w:r w:rsidR="004E289C" w:rsidRPr="004E289C">
                                    <w:rPr>
                                      <w:color w:val="231F20"/>
                                      <w:sz w:val="18"/>
                                    </w:rPr>
                                    <w:t xml:space="preserve"> </w:t>
                                  </w:r>
                                  <w:r w:rsidRPr="004E289C">
                                    <w:rPr>
                                      <w:color w:val="231F20"/>
                                      <w:sz w:val="18"/>
                                    </w:rPr>
                                    <w:t>transformation and define a vision and set of principles for the project.</w:t>
                                  </w:r>
                                </w:p>
                              </w:tc>
                            </w:tr>
                          </w:tbl>
                          <w:p w:rsidR="00BB43CC" w:rsidRDefault="00BB43C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7" o:spid="_x0000_s1160" type="#_x0000_t202" style="position:absolute;left:0;text-align:left;margin-left:303.3pt;margin-top:-105.8pt;width:250.9pt;height:308.7pt;z-index: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xDatgIAALY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328"/>
                        <w:gridCol w:w="3690"/>
                      </w:tblGrid>
                      <w:tr w:rsidR="00BB43CC">
                        <w:trPr>
                          <w:trHeight w:val="445"/>
                        </w:trPr>
                        <w:tc>
                          <w:tcPr>
                            <w:tcW w:w="5018" w:type="dxa"/>
                            <w:gridSpan w:val="2"/>
                          </w:tcPr>
                          <w:p w:rsidR="00BB43CC" w:rsidRDefault="00441F40">
                            <w:pPr>
                              <w:pStyle w:val="TableParagraph"/>
                              <w:tabs>
                                <w:tab w:val="left" w:pos="4954"/>
                              </w:tabs>
                              <w:spacing w:line="285" w:lineRule="exact"/>
                              <w:ind w:left="-1"/>
                              <w:rPr>
                                <w:rFonts w:ascii="Brandon Grotesque Bold"/>
                                <w:b/>
                                <w:sz w:val="20"/>
                              </w:rPr>
                            </w:pPr>
                            <w:r>
                              <w:rPr>
                                <w:rFonts w:ascii="Brandon Grotesque Bold"/>
                                <w:b/>
                                <w:color w:val="FFFFFF"/>
                                <w:w w:val="89"/>
                                <w:sz w:val="20"/>
                                <w:shd w:val="clear" w:color="auto" w:fill="F04E2D"/>
                              </w:rPr>
                              <w:t xml:space="preserve"> </w:t>
                            </w:r>
                            <w:r>
                              <w:rPr>
                                <w:rFonts w:ascii="Brandon Grotesque Bold"/>
                                <w:b/>
                                <w:color w:val="FFFFFF"/>
                                <w:spacing w:val="20"/>
                                <w:sz w:val="20"/>
                                <w:shd w:val="clear" w:color="auto" w:fill="F04E2D"/>
                              </w:rPr>
                              <w:t xml:space="preserve"> </w:t>
                            </w:r>
                            <w:r>
                              <w:rPr>
                                <w:rFonts w:ascii="Brandon Grotesque Bold"/>
                                <w:b/>
                                <w:color w:val="FFFFFF"/>
                                <w:spacing w:val="5"/>
                                <w:w w:val="95"/>
                                <w:sz w:val="20"/>
                                <w:shd w:val="clear" w:color="auto" w:fill="F04E2D"/>
                              </w:rPr>
                              <w:t>WORKSHOP</w:t>
                            </w:r>
                            <w:r>
                              <w:rPr>
                                <w:rFonts w:ascii="Brandon Grotesque Bold"/>
                                <w:b/>
                                <w:color w:val="FFFFFF"/>
                                <w:spacing w:val="50"/>
                                <w:w w:val="95"/>
                                <w:sz w:val="20"/>
                                <w:shd w:val="clear" w:color="auto" w:fill="F04E2D"/>
                              </w:rPr>
                              <w:t xml:space="preserve"> </w:t>
                            </w:r>
                            <w:r>
                              <w:rPr>
                                <w:rFonts w:ascii="Brandon Grotesque Bold"/>
                                <w:b/>
                                <w:color w:val="FFFFFF"/>
                                <w:spacing w:val="5"/>
                                <w:w w:val="95"/>
                                <w:sz w:val="20"/>
                                <w:shd w:val="clear" w:color="auto" w:fill="F04E2D"/>
                              </w:rPr>
                              <w:t>PHASE</w:t>
                            </w:r>
                            <w:r>
                              <w:rPr>
                                <w:rFonts w:ascii="Brandon Grotesque Bold"/>
                                <w:b/>
                                <w:color w:val="FFFFFF"/>
                                <w:spacing w:val="5"/>
                                <w:sz w:val="20"/>
                                <w:shd w:val="clear" w:color="auto" w:fill="F04E2D"/>
                              </w:rPr>
                              <w:tab/>
                            </w:r>
                          </w:p>
                        </w:tc>
                      </w:tr>
                      <w:tr w:rsidR="00BB43CC">
                        <w:trPr>
                          <w:trHeight w:val="1727"/>
                        </w:trPr>
                        <w:tc>
                          <w:tcPr>
                            <w:tcW w:w="1328" w:type="dxa"/>
                            <w:tcBorders>
                              <w:bottom w:val="single" w:sz="8" w:space="0" w:color="F04E2D"/>
                            </w:tcBorders>
                          </w:tcPr>
                          <w:p w:rsidR="00BB43CC" w:rsidRDefault="00BB43CC">
                            <w:pPr>
                              <w:pStyle w:val="TableParagraph"/>
                              <w:rPr>
                                <w:rFonts w:ascii="Brandon Grotesque Bold"/>
                                <w:b/>
                                <w:sz w:val="28"/>
                              </w:rPr>
                            </w:pPr>
                          </w:p>
                          <w:p w:rsidR="00BB43CC" w:rsidRDefault="00BB43CC">
                            <w:pPr>
                              <w:pStyle w:val="TableParagraph"/>
                              <w:spacing w:before="10"/>
                              <w:rPr>
                                <w:rFonts w:ascii="Brandon Grotesque Bold"/>
                                <w:b/>
                                <w:sz w:val="18"/>
                              </w:rPr>
                            </w:pPr>
                          </w:p>
                          <w:p w:rsidR="00BB43CC" w:rsidRDefault="00441F40">
                            <w:pPr>
                              <w:pStyle w:val="TableParagraph"/>
                              <w:spacing w:before="1"/>
                              <w:ind w:left="114"/>
                              <w:rPr>
                                <w:rFonts w:ascii="Brandon Grotesque Bold"/>
                                <w:b/>
                                <w:sz w:val="20"/>
                              </w:rPr>
                            </w:pPr>
                            <w:r>
                              <w:rPr>
                                <w:rFonts w:ascii="Brandon Grotesque Bold"/>
                                <w:b/>
                                <w:color w:val="F04E2D"/>
                                <w:sz w:val="20"/>
                              </w:rPr>
                              <w:t>DISCOVER</w:t>
                            </w:r>
                          </w:p>
                        </w:tc>
                        <w:tc>
                          <w:tcPr>
                            <w:tcW w:w="3690" w:type="dxa"/>
                            <w:tcBorders>
                              <w:bottom w:val="single" w:sz="8" w:space="0" w:color="F04E2D"/>
                            </w:tcBorders>
                          </w:tcPr>
                          <w:p w:rsidR="00BB43CC" w:rsidRPr="004E289C" w:rsidRDefault="00441F40" w:rsidP="004E289C">
                            <w:pPr>
                              <w:pStyle w:val="TableParagraph"/>
                              <w:spacing w:before="160" w:line="242" w:lineRule="auto"/>
                              <w:ind w:left="146" w:right="243"/>
                              <w:rPr>
                                <w:sz w:val="18"/>
                              </w:rPr>
                            </w:pPr>
                            <w:r w:rsidRPr="004E289C">
                              <w:rPr>
                                <w:color w:val="231F20"/>
                                <w:sz w:val="18"/>
                              </w:rPr>
                              <w:t>‘Discover’ introduced the project and the unique attributes of each growth area. The scale of the combined growth areas was emphasised to convey</w:t>
                            </w:r>
                            <w:r w:rsidR="004E289C" w:rsidRPr="004E289C">
                              <w:rPr>
                                <w:color w:val="231F20"/>
                                <w:sz w:val="18"/>
                              </w:rPr>
                              <w:t xml:space="preserve"> </w:t>
                            </w:r>
                            <w:r w:rsidRPr="004E289C">
                              <w:rPr>
                                <w:color w:val="231F20"/>
                                <w:sz w:val="18"/>
                              </w:rPr>
                              <w:t>the “city shaping” opportunity and encourage stakeholders to think big.</w:t>
                            </w:r>
                          </w:p>
                        </w:tc>
                      </w:tr>
                      <w:tr w:rsidR="00BB43CC">
                        <w:trPr>
                          <w:trHeight w:val="2060"/>
                        </w:trPr>
                        <w:tc>
                          <w:tcPr>
                            <w:tcW w:w="1328" w:type="dxa"/>
                            <w:tcBorders>
                              <w:top w:val="single" w:sz="8" w:space="0" w:color="F04E2D"/>
                              <w:bottom w:val="single" w:sz="8" w:space="0" w:color="F04E2D"/>
                            </w:tcBorders>
                          </w:tcPr>
                          <w:p w:rsidR="00BB43CC" w:rsidRDefault="00BB43CC">
                            <w:pPr>
                              <w:pStyle w:val="TableParagraph"/>
                              <w:rPr>
                                <w:rFonts w:ascii="Brandon Grotesque Bold"/>
                                <w:b/>
                                <w:sz w:val="28"/>
                              </w:rPr>
                            </w:pPr>
                          </w:p>
                          <w:p w:rsidR="00BB43CC" w:rsidRDefault="00BB43CC">
                            <w:pPr>
                              <w:pStyle w:val="TableParagraph"/>
                              <w:spacing w:before="1"/>
                              <w:rPr>
                                <w:rFonts w:ascii="Brandon Grotesque Bold"/>
                                <w:b/>
                                <w:sz w:val="34"/>
                              </w:rPr>
                            </w:pPr>
                          </w:p>
                          <w:p w:rsidR="00BB43CC" w:rsidRDefault="00441F40">
                            <w:pPr>
                              <w:pStyle w:val="TableParagraph"/>
                              <w:ind w:left="114"/>
                              <w:rPr>
                                <w:rFonts w:ascii="Brandon Grotesque Bold"/>
                                <w:b/>
                                <w:sz w:val="20"/>
                              </w:rPr>
                            </w:pPr>
                            <w:r>
                              <w:rPr>
                                <w:rFonts w:ascii="Brandon Grotesque Bold"/>
                                <w:b/>
                                <w:color w:val="F04E2D"/>
                                <w:sz w:val="20"/>
                              </w:rPr>
                              <w:t>INSPIRE</w:t>
                            </w:r>
                          </w:p>
                        </w:tc>
                        <w:tc>
                          <w:tcPr>
                            <w:tcW w:w="3690" w:type="dxa"/>
                            <w:tcBorders>
                              <w:top w:val="single" w:sz="8" w:space="0" w:color="F04E2D"/>
                              <w:bottom w:val="single" w:sz="8" w:space="0" w:color="F04E2D"/>
                            </w:tcBorders>
                          </w:tcPr>
                          <w:p w:rsidR="00BB43CC" w:rsidRDefault="00BB43CC">
                            <w:pPr>
                              <w:pStyle w:val="TableParagraph"/>
                              <w:spacing w:before="12"/>
                              <w:rPr>
                                <w:rFonts w:ascii="Brandon Grotesque Bold"/>
                                <w:b/>
                                <w:sz w:val="18"/>
                              </w:rPr>
                            </w:pPr>
                          </w:p>
                          <w:p w:rsidR="00BB43CC" w:rsidRPr="004E289C" w:rsidRDefault="00441F40" w:rsidP="004E289C">
                            <w:pPr>
                              <w:pStyle w:val="TableParagraph"/>
                              <w:spacing w:line="242" w:lineRule="auto"/>
                              <w:ind w:left="146" w:right="243"/>
                              <w:rPr>
                                <w:sz w:val="18"/>
                              </w:rPr>
                            </w:pPr>
                            <w:r w:rsidRPr="004E289C">
                              <w:rPr>
                                <w:color w:val="231F20"/>
                                <w:sz w:val="18"/>
                              </w:rPr>
                              <w:t>‘Inspire’ was led by technical experts offering insights into vision creation, best practice delivery of sustainable urban environments and the improved outcomes that can be achieved</w:t>
                            </w:r>
                            <w:r w:rsidR="004E289C" w:rsidRPr="004E289C">
                              <w:rPr>
                                <w:color w:val="231F20"/>
                                <w:sz w:val="18"/>
                              </w:rPr>
                              <w:t xml:space="preserve"> </w:t>
                            </w:r>
                            <w:r w:rsidRPr="004E289C">
                              <w:rPr>
                                <w:color w:val="231F20"/>
                                <w:sz w:val="18"/>
                              </w:rPr>
                              <w:t>when ‘business as usual’ models are</w:t>
                            </w:r>
                            <w:r w:rsidR="004E289C" w:rsidRPr="004E289C">
                              <w:rPr>
                                <w:color w:val="231F20"/>
                                <w:sz w:val="18"/>
                              </w:rPr>
                              <w:t xml:space="preserve"> </w:t>
                            </w:r>
                            <w:r w:rsidRPr="004E289C">
                              <w:rPr>
                                <w:color w:val="231F20"/>
                                <w:sz w:val="18"/>
                              </w:rPr>
                              <w:t>challenged.</w:t>
                            </w:r>
                          </w:p>
                        </w:tc>
                      </w:tr>
                      <w:tr w:rsidR="00BB43CC">
                        <w:trPr>
                          <w:trHeight w:val="1879"/>
                        </w:trPr>
                        <w:tc>
                          <w:tcPr>
                            <w:tcW w:w="1328" w:type="dxa"/>
                            <w:tcBorders>
                              <w:top w:val="single" w:sz="8" w:space="0" w:color="F04E2D"/>
                              <w:bottom w:val="single" w:sz="8" w:space="0" w:color="F04E2D"/>
                            </w:tcBorders>
                          </w:tcPr>
                          <w:p w:rsidR="00BB43CC" w:rsidRDefault="00BB43CC">
                            <w:pPr>
                              <w:pStyle w:val="TableParagraph"/>
                              <w:rPr>
                                <w:rFonts w:ascii="Brandon Grotesque Bold"/>
                                <w:b/>
                                <w:sz w:val="28"/>
                              </w:rPr>
                            </w:pPr>
                          </w:p>
                          <w:p w:rsidR="00BB43CC" w:rsidRDefault="00BB43CC">
                            <w:pPr>
                              <w:pStyle w:val="TableParagraph"/>
                              <w:spacing w:before="4"/>
                              <w:rPr>
                                <w:rFonts w:ascii="Brandon Grotesque Bold"/>
                                <w:b/>
                                <w:sz w:val="27"/>
                              </w:rPr>
                            </w:pPr>
                          </w:p>
                          <w:p w:rsidR="00BB43CC" w:rsidRDefault="00441F40">
                            <w:pPr>
                              <w:pStyle w:val="TableParagraph"/>
                              <w:spacing w:before="1"/>
                              <w:ind w:left="114"/>
                              <w:rPr>
                                <w:rFonts w:ascii="Brandon Grotesque Bold"/>
                                <w:b/>
                                <w:sz w:val="20"/>
                              </w:rPr>
                            </w:pPr>
                            <w:r>
                              <w:rPr>
                                <w:rFonts w:ascii="Brandon Grotesque Bold"/>
                                <w:b/>
                                <w:color w:val="F04E2D"/>
                                <w:sz w:val="20"/>
                              </w:rPr>
                              <w:t>DEFINE</w:t>
                            </w:r>
                          </w:p>
                        </w:tc>
                        <w:tc>
                          <w:tcPr>
                            <w:tcW w:w="3690" w:type="dxa"/>
                            <w:tcBorders>
                              <w:top w:val="single" w:sz="8" w:space="0" w:color="F04E2D"/>
                              <w:bottom w:val="single" w:sz="8" w:space="0" w:color="F04E2D"/>
                            </w:tcBorders>
                          </w:tcPr>
                          <w:p w:rsidR="00BB43CC" w:rsidRDefault="00BB43CC">
                            <w:pPr>
                              <w:pStyle w:val="TableParagraph"/>
                              <w:spacing w:before="11"/>
                              <w:rPr>
                                <w:rFonts w:ascii="Brandon Grotesque Bold"/>
                                <w:b/>
                                <w:sz w:val="19"/>
                              </w:rPr>
                            </w:pPr>
                          </w:p>
                          <w:p w:rsidR="00BB43CC" w:rsidRPr="004E289C" w:rsidRDefault="00441F40">
                            <w:pPr>
                              <w:pStyle w:val="TableParagraph"/>
                              <w:spacing w:line="242" w:lineRule="auto"/>
                              <w:ind w:left="146" w:right="243"/>
                              <w:rPr>
                                <w:sz w:val="18"/>
                              </w:rPr>
                            </w:pPr>
                            <w:r w:rsidRPr="004E289C">
                              <w:rPr>
                                <w:color w:val="231F20"/>
                                <w:sz w:val="18"/>
                              </w:rPr>
                              <w:t>‘Define’ enabled stakeholder collaboration through a set of dynamic and facilitated activities that provoked ideals to underpin place</w:t>
                            </w:r>
                            <w:r w:rsidR="004E289C" w:rsidRPr="004E289C">
                              <w:rPr>
                                <w:color w:val="231F20"/>
                                <w:sz w:val="18"/>
                              </w:rPr>
                              <w:t xml:space="preserve"> </w:t>
                            </w:r>
                            <w:r w:rsidRPr="004E289C">
                              <w:rPr>
                                <w:color w:val="231F20"/>
                                <w:sz w:val="18"/>
                              </w:rPr>
                              <w:t>transformation and define a vision and set of principles for the project.</w:t>
                            </w:r>
                          </w:p>
                        </w:tc>
                      </w:tr>
                    </w:tbl>
                    <w:p w:rsidR="00BB43CC" w:rsidRDefault="00BB43CC">
                      <w:pPr>
                        <w:pStyle w:val="BodyText"/>
                      </w:pPr>
                    </w:p>
                  </w:txbxContent>
                </v:textbox>
                <w10:wrap anchorx="page"/>
              </v:shape>
            </w:pict>
          </mc:Fallback>
        </mc:AlternateContent>
      </w:r>
      <w:r w:rsidRPr="004E289C">
        <w:rPr>
          <w:color w:val="231F20"/>
        </w:rPr>
        <w:t>Key questions were asked about the desired future state of the growth areas, such as “What is and will be the essence of the place?”, “What will be its</w:t>
      </w:r>
      <w:r w:rsidR="004E289C" w:rsidRPr="004E289C">
        <w:rPr>
          <w:color w:val="231F20"/>
        </w:rPr>
        <w:t xml:space="preserve"> </w:t>
      </w:r>
      <w:r w:rsidRPr="004E289C">
        <w:rPr>
          <w:color w:val="231F20"/>
        </w:rPr>
        <w:t>personality?” and “When people describe the place in the future, what will they say?”</w:t>
      </w:r>
    </w:p>
    <w:p w:rsidR="00BB43CC" w:rsidRDefault="00441F40">
      <w:pPr>
        <w:pStyle w:val="BodyText"/>
        <w:spacing w:before="3"/>
        <w:rPr>
          <w:b/>
          <w:sz w:val="12"/>
        </w:rPr>
      </w:pPr>
      <w:r>
        <w:rPr>
          <w:noProof/>
          <w:lang w:val="en-AU" w:eastAsia="en-AU" w:bidi="ar-SA"/>
        </w:rPr>
        <w:drawing>
          <wp:anchor distT="0" distB="0" distL="0" distR="0" simplePos="0" relativeHeight="1816" behindDoc="0" locked="0" layoutInCell="1" allowOverlap="1">
            <wp:simplePos x="0" y="0"/>
            <wp:positionH relativeFrom="page">
              <wp:posOffset>344208</wp:posOffset>
            </wp:positionH>
            <wp:positionV relativeFrom="paragraph">
              <wp:posOffset>119023</wp:posOffset>
            </wp:positionV>
            <wp:extent cx="3285458" cy="2185416"/>
            <wp:effectExtent l="0" t="0" r="0" b="0"/>
            <wp:wrapTopAndBottom/>
            <wp:docPr id="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8.png"/>
                    <pic:cNvPicPr/>
                  </pic:nvPicPr>
                  <pic:blipFill>
                    <a:blip r:embed="rId98" cstate="print"/>
                    <a:stretch>
                      <a:fillRect/>
                    </a:stretch>
                  </pic:blipFill>
                  <pic:spPr>
                    <a:xfrm>
                      <a:off x="0" y="0"/>
                      <a:ext cx="3285458" cy="2185416"/>
                    </a:xfrm>
                    <a:prstGeom prst="rect">
                      <a:avLst/>
                    </a:prstGeom>
                  </pic:spPr>
                </pic:pic>
              </a:graphicData>
            </a:graphic>
          </wp:anchor>
        </w:drawing>
      </w:r>
    </w:p>
    <w:p w:rsidR="00BB43CC" w:rsidRDefault="00BB43CC">
      <w:pPr>
        <w:pStyle w:val="BodyText"/>
        <w:spacing w:before="1"/>
        <w:rPr>
          <w:b/>
          <w:sz w:val="18"/>
        </w:rPr>
      </w:pPr>
    </w:p>
    <w:p w:rsidR="00BB43CC" w:rsidRDefault="00441F40">
      <w:pPr>
        <w:ind w:left="394"/>
        <w:rPr>
          <w:rFonts w:ascii="Brandon Grotesque Bold"/>
          <w:b/>
          <w:sz w:val="16"/>
        </w:rPr>
      </w:pPr>
      <w:r>
        <w:rPr>
          <w:rFonts w:ascii="Brandon Grotesque Bold"/>
          <w:b/>
          <w:color w:val="F04E2D"/>
          <w:w w:val="95"/>
          <w:sz w:val="16"/>
        </w:rPr>
        <w:t>4</w:t>
      </w:r>
    </w:p>
    <w:p w:rsidR="00BB43CC" w:rsidRDefault="00BB43CC">
      <w:pPr>
        <w:rPr>
          <w:rFonts w:ascii="Brandon Grotesque Bold"/>
          <w:sz w:val="16"/>
        </w:rPr>
        <w:sectPr w:rsidR="00BB43CC">
          <w:pgSz w:w="11910" w:h="16840"/>
          <w:pgMar w:top="220" w:right="0" w:bottom="0" w:left="0" w:header="720" w:footer="720" w:gutter="0"/>
          <w:cols w:space="720"/>
        </w:sectPr>
      </w:pPr>
    </w:p>
    <w:p w:rsidR="00BB43CC" w:rsidRDefault="00441F40">
      <w:pPr>
        <w:pStyle w:val="BodyText"/>
        <w:ind w:left="210"/>
        <w:rPr>
          <w:rFonts w:ascii="Brandon Grotesque Bold"/>
          <w:sz w:val="20"/>
        </w:rPr>
      </w:pPr>
      <w:r>
        <w:rPr>
          <w:rFonts w:ascii="Brandon Grotesque Bold"/>
          <w:noProof/>
          <w:sz w:val="20"/>
          <w:lang w:val="en-AU" w:eastAsia="en-AU" w:bidi="ar-SA"/>
        </w:rPr>
        <w:lastRenderedPageBreak/>
        <mc:AlternateContent>
          <mc:Choice Requires="wpg">
            <w:drawing>
              <wp:inline distT="0" distB="0" distL="0" distR="0">
                <wp:extent cx="7291705" cy="1690370"/>
                <wp:effectExtent l="0" t="3175" r="4445" b="1905"/>
                <wp:docPr id="229"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1705" cy="1690370"/>
                          <a:chOff x="0" y="0"/>
                          <a:chExt cx="11483" cy="2662"/>
                        </a:xfrm>
                      </wpg:grpSpPr>
                      <wps:wsp>
                        <wps:cNvPr id="230" name="Freeform 246"/>
                        <wps:cNvSpPr>
                          <a:spLocks/>
                        </wps:cNvSpPr>
                        <wps:spPr bwMode="auto">
                          <a:xfrm>
                            <a:off x="0" y="0"/>
                            <a:ext cx="9454" cy="2662"/>
                          </a:xfrm>
                          <a:custGeom>
                            <a:avLst/>
                            <a:gdLst>
                              <a:gd name="T0" fmla="*/ 9453 w 9454"/>
                              <a:gd name="T1" fmla="*/ 0 h 2662"/>
                              <a:gd name="T2" fmla="*/ 0 w 9454"/>
                              <a:gd name="T3" fmla="*/ 0 h 2662"/>
                              <a:gd name="T4" fmla="*/ 0 w 9454"/>
                              <a:gd name="T5" fmla="*/ 2661 h 2662"/>
                              <a:gd name="T6" fmla="*/ 8129 w 9454"/>
                              <a:gd name="T7" fmla="*/ 2661 h 2662"/>
                              <a:gd name="T8" fmla="*/ 9453 w 9454"/>
                              <a:gd name="T9" fmla="*/ 0 h 2662"/>
                            </a:gdLst>
                            <a:ahLst/>
                            <a:cxnLst>
                              <a:cxn ang="0">
                                <a:pos x="T0" y="T1"/>
                              </a:cxn>
                              <a:cxn ang="0">
                                <a:pos x="T2" y="T3"/>
                              </a:cxn>
                              <a:cxn ang="0">
                                <a:pos x="T4" y="T5"/>
                              </a:cxn>
                              <a:cxn ang="0">
                                <a:pos x="T6" y="T7"/>
                              </a:cxn>
                              <a:cxn ang="0">
                                <a:pos x="T8" y="T9"/>
                              </a:cxn>
                            </a:cxnLst>
                            <a:rect l="0" t="0" r="r" b="b"/>
                            <a:pathLst>
                              <a:path w="9454" h="2662">
                                <a:moveTo>
                                  <a:pt x="9453" y="0"/>
                                </a:moveTo>
                                <a:lnTo>
                                  <a:pt x="0" y="0"/>
                                </a:lnTo>
                                <a:lnTo>
                                  <a:pt x="0" y="2661"/>
                                </a:lnTo>
                                <a:lnTo>
                                  <a:pt x="8129" y="2661"/>
                                </a:lnTo>
                                <a:lnTo>
                                  <a:pt x="9453" y="0"/>
                                </a:lnTo>
                                <a:close/>
                              </a:path>
                            </a:pathLst>
                          </a:custGeom>
                          <a:solidFill>
                            <a:srgbClr val="F04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245"/>
                        <wps:cNvSpPr>
                          <a:spLocks/>
                        </wps:cNvSpPr>
                        <wps:spPr bwMode="auto">
                          <a:xfrm>
                            <a:off x="8357" y="0"/>
                            <a:ext cx="3126" cy="2662"/>
                          </a:xfrm>
                          <a:custGeom>
                            <a:avLst/>
                            <a:gdLst>
                              <a:gd name="T0" fmla="+- 0 11483 8358"/>
                              <a:gd name="T1" fmla="*/ T0 w 3126"/>
                              <a:gd name="T2" fmla="*/ 0 h 2662"/>
                              <a:gd name="T3" fmla="+- 0 9686 8358"/>
                              <a:gd name="T4" fmla="*/ T3 w 3126"/>
                              <a:gd name="T5" fmla="*/ 0 h 2662"/>
                              <a:gd name="T6" fmla="+- 0 8358 8358"/>
                              <a:gd name="T7" fmla="*/ T6 w 3126"/>
                              <a:gd name="T8" fmla="*/ 2662 h 2662"/>
                              <a:gd name="T9" fmla="+- 0 11483 8358"/>
                              <a:gd name="T10" fmla="*/ T9 w 3126"/>
                              <a:gd name="T11" fmla="*/ 2661 h 2662"/>
                              <a:gd name="T12" fmla="+- 0 11483 8358"/>
                              <a:gd name="T13" fmla="*/ T12 w 3126"/>
                              <a:gd name="T14" fmla="*/ 0 h 2662"/>
                            </a:gdLst>
                            <a:ahLst/>
                            <a:cxnLst>
                              <a:cxn ang="0">
                                <a:pos x="T1" y="T2"/>
                              </a:cxn>
                              <a:cxn ang="0">
                                <a:pos x="T4" y="T5"/>
                              </a:cxn>
                              <a:cxn ang="0">
                                <a:pos x="T7" y="T8"/>
                              </a:cxn>
                              <a:cxn ang="0">
                                <a:pos x="T10" y="T11"/>
                              </a:cxn>
                              <a:cxn ang="0">
                                <a:pos x="T13" y="T14"/>
                              </a:cxn>
                            </a:cxnLst>
                            <a:rect l="0" t="0" r="r" b="b"/>
                            <a:pathLst>
                              <a:path w="3126" h="2662">
                                <a:moveTo>
                                  <a:pt x="3125" y="0"/>
                                </a:moveTo>
                                <a:lnTo>
                                  <a:pt x="1328" y="0"/>
                                </a:lnTo>
                                <a:lnTo>
                                  <a:pt x="0" y="2662"/>
                                </a:lnTo>
                                <a:lnTo>
                                  <a:pt x="3125" y="2661"/>
                                </a:lnTo>
                                <a:lnTo>
                                  <a:pt x="3125" y="0"/>
                                </a:lnTo>
                                <a:close/>
                              </a:path>
                            </a:pathLst>
                          </a:custGeom>
                          <a:solidFill>
                            <a:srgbClr val="FFCF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Text Box 244"/>
                        <wps:cNvSpPr txBox="1">
                          <a:spLocks noChangeArrowheads="1"/>
                        </wps:cNvSpPr>
                        <wps:spPr bwMode="auto">
                          <a:xfrm>
                            <a:off x="0" y="0"/>
                            <a:ext cx="11483"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827"/>
                                <w:ind w:left="443"/>
                                <w:rPr>
                                  <w:rFonts w:ascii="Brandon Grotesque Bold"/>
                                  <w:b/>
                                  <w:sz w:val="72"/>
                                </w:rPr>
                              </w:pPr>
                              <w:r>
                                <w:rPr>
                                  <w:rFonts w:ascii="Brandon Grotesque Bold"/>
                                  <w:b/>
                                  <w:color w:val="FFFFFF"/>
                                  <w:sz w:val="72"/>
                                </w:rPr>
                                <w:t>GREATER GEELONG</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43" o:spid="_x0000_s1161" style="width:574.15pt;height:133.1pt;mso-position-horizontal-relative:char;mso-position-vertical-relative:line" coordsize="11483,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">
                <v:shape id="Freeform 246" o:spid="_x0000_s1162" style="position:absolute;width:9454;height:2662;visibility:visible;mso-wrap-style:square;v-text-anchor:top" coordsize="9454,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" path="m9453,l,,,2661r8129,l9453,xe" fillcolor="#f04e2d" stroked="f">
                  <v:path arrowok="t" o:connecttype="custom" o:connectlocs="9453,0;0,0;0,2661;8129,2661;9453,0" o:connectangles="0,0,0,0,0"/>
                </v:shape>
                <v:shape id="Freeform 245" o:spid="_x0000_s1163" style="position:absolute;left:8357;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" path="m3125,l1328,,,2662r3125,-1l3125,xe" fillcolor="#ffcf62" stroked="f">
                  <v:path arrowok="t" o:connecttype="custom" o:connectlocs="3125,0;1328,0;0,2662;3125,2661;3125,0" o:connectangles="0,0,0,0,0"/>
                </v:shape>
                <v:shape id="Text Box 244" o:spid="_x0000_s1164" type="#_x0000_t202" style="position:absolute;width:11483;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rsidR="00BB43CC" w:rsidRDefault="00441F40">
                        <w:pPr>
                          <w:spacing w:before="827"/>
                          <w:ind w:left="443"/>
                          <w:rPr>
                            <w:rFonts w:ascii="Brandon Grotesque Bold"/>
                            <w:b/>
                            <w:sz w:val="72"/>
                          </w:rPr>
                        </w:pPr>
                        <w:r>
                          <w:rPr>
                            <w:rFonts w:ascii="Brandon Grotesque Bold"/>
                            <w:b/>
                            <w:color w:val="FFFFFF"/>
                            <w:sz w:val="72"/>
                          </w:rPr>
                          <w:t>GREATER GEELONG</w:t>
                        </w:r>
                      </w:p>
                    </w:txbxContent>
                  </v:textbox>
                </v:shape>
                <w10:anchorlock/>
              </v:group>
            </w:pict>
          </mc:Fallback>
        </mc:AlternateContent>
      </w:r>
    </w:p>
    <w:p w:rsidR="00BB43CC" w:rsidRDefault="00441F40">
      <w:pPr>
        <w:pStyle w:val="BodyText"/>
        <w:spacing w:before="6"/>
        <w:rPr>
          <w:rFonts w:ascii="Brandon Grotesque Bold"/>
          <w:b/>
          <w:sz w:val="10"/>
        </w:rPr>
      </w:pPr>
      <w:r>
        <w:rPr>
          <w:noProof/>
          <w:lang w:val="en-AU" w:eastAsia="en-AU" w:bidi="ar-SA"/>
        </w:rPr>
        <mc:AlternateContent>
          <mc:Choice Requires="wpg">
            <w:drawing>
              <wp:anchor distT="0" distB="0" distL="0" distR="0" simplePos="0" relativeHeight="1936" behindDoc="0" locked="0" layoutInCell="1" allowOverlap="1">
                <wp:simplePos x="0" y="0"/>
                <wp:positionH relativeFrom="page">
                  <wp:posOffset>445770</wp:posOffset>
                </wp:positionH>
                <wp:positionV relativeFrom="paragraph">
                  <wp:posOffset>132715</wp:posOffset>
                </wp:positionV>
                <wp:extent cx="3180080" cy="499110"/>
                <wp:effectExtent l="17145" t="2540" r="12700" b="3175"/>
                <wp:wrapTopAndBottom/>
                <wp:docPr id="221"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0080" cy="499110"/>
                          <a:chOff x="702" y="209"/>
                          <a:chExt cx="5008" cy="786"/>
                        </a:xfrm>
                      </wpg:grpSpPr>
                      <wps:wsp>
                        <wps:cNvPr id="222" name="Freeform 242"/>
                        <wps:cNvSpPr>
                          <a:spLocks/>
                        </wps:cNvSpPr>
                        <wps:spPr bwMode="auto">
                          <a:xfrm>
                            <a:off x="702" y="326"/>
                            <a:ext cx="803" cy="651"/>
                          </a:xfrm>
                          <a:custGeom>
                            <a:avLst/>
                            <a:gdLst>
                              <a:gd name="T0" fmla="+- 0 1504 702"/>
                              <a:gd name="T1" fmla="*/ T0 w 803"/>
                              <a:gd name="T2" fmla="+- 0 326 326"/>
                              <a:gd name="T3" fmla="*/ 326 h 651"/>
                              <a:gd name="T4" fmla="+- 0 702 702"/>
                              <a:gd name="T5" fmla="*/ T4 w 803"/>
                              <a:gd name="T6" fmla="+- 0 326 326"/>
                              <a:gd name="T7" fmla="*/ 326 h 651"/>
                              <a:gd name="T8" fmla="+- 0 702 702"/>
                              <a:gd name="T9" fmla="*/ T8 w 803"/>
                              <a:gd name="T10" fmla="+- 0 977 326"/>
                              <a:gd name="T11" fmla="*/ 977 h 651"/>
                              <a:gd name="T12" fmla="+- 0 1201 702"/>
                              <a:gd name="T13" fmla="*/ T12 w 803"/>
                              <a:gd name="T14" fmla="+- 0 977 326"/>
                              <a:gd name="T15" fmla="*/ 977 h 651"/>
                              <a:gd name="T16" fmla="+- 0 1504 702"/>
                              <a:gd name="T17" fmla="*/ T16 w 803"/>
                              <a:gd name="T18" fmla="+- 0 326 326"/>
                              <a:gd name="T19" fmla="*/ 326 h 651"/>
                            </a:gdLst>
                            <a:ahLst/>
                            <a:cxnLst>
                              <a:cxn ang="0">
                                <a:pos x="T1" y="T3"/>
                              </a:cxn>
                              <a:cxn ang="0">
                                <a:pos x="T5" y="T7"/>
                              </a:cxn>
                              <a:cxn ang="0">
                                <a:pos x="T9" y="T11"/>
                              </a:cxn>
                              <a:cxn ang="0">
                                <a:pos x="T13" y="T15"/>
                              </a:cxn>
                              <a:cxn ang="0">
                                <a:pos x="T17" y="T19"/>
                              </a:cxn>
                            </a:cxnLst>
                            <a:rect l="0" t="0" r="r" b="b"/>
                            <a:pathLst>
                              <a:path w="803" h="651">
                                <a:moveTo>
                                  <a:pt x="802" y="0"/>
                                </a:moveTo>
                                <a:lnTo>
                                  <a:pt x="0" y="0"/>
                                </a:lnTo>
                                <a:lnTo>
                                  <a:pt x="0" y="651"/>
                                </a:lnTo>
                                <a:lnTo>
                                  <a:pt x="499" y="651"/>
                                </a:lnTo>
                                <a:lnTo>
                                  <a:pt x="802" y="0"/>
                                </a:lnTo>
                                <a:close/>
                              </a:path>
                            </a:pathLst>
                          </a:custGeom>
                          <a:solidFill>
                            <a:srgbClr val="FFF4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Line 241"/>
                        <wps:cNvCnPr>
                          <a:cxnSpLocks noChangeShapeType="1"/>
                        </wps:cNvCnPr>
                        <wps:spPr bwMode="auto">
                          <a:xfrm>
                            <a:off x="5710" y="980"/>
                            <a:ext cx="0" cy="0"/>
                          </a:xfrm>
                          <a:prstGeom prst="line">
                            <a:avLst/>
                          </a:prstGeom>
                          <a:noFill/>
                          <a:ln w="190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24" name="Line 240"/>
                        <wps:cNvCnPr>
                          <a:cxnSpLocks noChangeShapeType="1"/>
                        </wps:cNvCnPr>
                        <wps:spPr bwMode="auto">
                          <a:xfrm>
                            <a:off x="5710" y="325"/>
                            <a:ext cx="0" cy="0"/>
                          </a:xfrm>
                          <a:prstGeom prst="line">
                            <a:avLst/>
                          </a:prstGeom>
                          <a:noFill/>
                          <a:ln w="63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25" name="AutoShape 239"/>
                        <wps:cNvSpPr>
                          <a:spLocks/>
                        </wps:cNvSpPr>
                        <wps:spPr bwMode="auto">
                          <a:xfrm>
                            <a:off x="900" y="329"/>
                            <a:ext cx="356" cy="430"/>
                          </a:xfrm>
                          <a:custGeom>
                            <a:avLst/>
                            <a:gdLst>
                              <a:gd name="T0" fmla="+- 0 1048 901"/>
                              <a:gd name="T1" fmla="*/ T0 w 356"/>
                              <a:gd name="T2" fmla="+- 0 330 330"/>
                              <a:gd name="T3" fmla="*/ 330 h 430"/>
                              <a:gd name="T4" fmla="+- 0 1010 901"/>
                              <a:gd name="T5" fmla="*/ T4 w 356"/>
                              <a:gd name="T6" fmla="+- 0 340 330"/>
                              <a:gd name="T7" fmla="*/ 340 h 430"/>
                              <a:gd name="T8" fmla="+- 0 1010 901"/>
                              <a:gd name="T9" fmla="*/ T8 w 356"/>
                              <a:gd name="T10" fmla="+- 0 422 330"/>
                              <a:gd name="T11" fmla="*/ 422 h 430"/>
                              <a:gd name="T12" fmla="+- 0 1008 901"/>
                              <a:gd name="T13" fmla="*/ T12 w 356"/>
                              <a:gd name="T14" fmla="+- 0 477 330"/>
                              <a:gd name="T15" fmla="*/ 477 h 430"/>
                              <a:gd name="T16" fmla="+- 0 996 901"/>
                              <a:gd name="T17" fmla="*/ T16 w 356"/>
                              <a:gd name="T18" fmla="+- 0 507 330"/>
                              <a:gd name="T19" fmla="*/ 507 h 430"/>
                              <a:gd name="T20" fmla="+- 0 964 901"/>
                              <a:gd name="T21" fmla="*/ T20 w 356"/>
                              <a:gd name="T22" fmla="+- 0 521 330"/>
                              <a:gd name="T23" fmla="*/ 521 h 430"/>
                              <a:gd name="T24" fmla="+- 0 901 901"/>
                              <a:gd name="T25" fmla="*/ T24 w 356"/>
                              <a:gd name="T26" fmla="+- 0 531 330"/>
                              <a:gd name="T27" fmla="*/ 531 h 430"/>
                              <a:gd name="T28" fmla="+- 0 911 901"/>
                              <a:gd name="T29" fmla="*/ T28 w 356"/>
                              <a:gd name="T30" fmla="+- 0 718 330"/>
                              <a:gd name="T31" fmla="*/ 718 h 430"/>
                              <a:gd name="T32" fmla="+- 0 952 901"/>
                              <a:gd name="T33" fmla="*/ T32 w 356"/>
                              <a:gd name="T34" fmla="+- 0 759 330"/>
                              <a:gd name="T35" fmla="*/ 759 h 430"/>
                              <a:gd name="T36" fmla="+- 0 1148 901"/>
                              <a:gd name="T37" fmla="*/ T36 w 356"/>
                              <a:gd name="T38" fmla="+- 0 749 330"/>
                              <a:gd name="T39" fmla="*/ 749 h 430"/>
                              <a:gd name="T40" fmla="+- 0 1205 901"/>
                              <a:gd name="T41" fmla="*/ T40 w 356"/>
                              <a:gd name="T42" fmla="+- 0 749 330"/>
                              <a:gd name="T43" fmla="*/ 749 h 430"/>
                              <a:gd name="T44" fmla="+- 0 1212 901"/>
                              <a:gd name="T45" fmla="*/ T44 w 356"/>
                              <a:gd name="T46" fmla="+- 0 737 330"/>
                              <a:gd name="T47" fmla="*/ 737 h 430"/>
                              <a:gd name="T48" fmla="+- 0 1216 901"/>
                              <a:gd name="T49" fmla="*/ T48 w 356"/>
                              <a:gd name="T50" fmla="+- 0 708 330"/>
                              <a:gd name="T51" fmla="*/ 708 h 430"/>
                              <a:gd name="T52" fmla="+- 0 1250 901"/>
                              <a:gd name="T53" fmla="*/ T52 w 356"/>
                              <a:gd name="T54" fmla="+- 0 552 330"/>
                              <a:gd name="T55" fmla="*/ 552 h 430"/>
                              <a:gd name="T56" fmla="+- 0 1256 901"/>
                              <a:gd name="T57" fmla="*/ T56 w 356"/>
                              <a:gd name="T58" fmla="+- 0 514 330"/>
                              <a:gd name="T59" fmla="*/ 514 h 430"/>
                              <a:gd name="T60" fmla="+- 0 1256 901"/>
                              <a:gd name="T61" fmla="*/ T60 w 356"/>
                              <a:gd name="T62" fmla="+- 0 495 330"/>
                              <a:gd name="T63" fmla="*/ 495 h 430"/>
                              <a:gd name="T64" fmla="+- 0 1246 901"/>
                              <a:gd name="T65" fmla="*/ T64 w 356"/>
                              <a:gd name="T66" fmla="+- 0 489 330"/>
                              <a:gd name="T67" fmla="*/ 489 h 430"/>
                              <a:gd name="T68" fmla="+- 0 1223 901"/>
                              <a:gd name="T69" fmla="*/ T68 w 356"/>
                              <a:gd name="T70" fmla="+- 0 489 330"/>
                              <a:gd name="T71" fmla="*/ 489 h 430"/>
                              <a:gd name="T72" fmla="+- 0 1080 901"/>
                              <a:gd name="T73" fmla="*/ T72 w 356"/>
                              <a:gd name="T74" fmla="+- 0 478 330"/>
                              <a:gd name="T75" fmla="*/ 478 h 430"/>
                              <a:gd name="T76" fmla="+- 0 1083 901"/>
                              <a:gd name="T77" fmla="*/ T76 w 356"/>
                              <a:gd name="T78" fmla="+- 0 398 330"/>
                              <a:gd name="T79" fmla="*/ 398 h 430"/>
                              <a:gd name="T80" fmla="+- 0 1078 901"/>
                              <a:gd name="T81" fmla="*/ T80 w 356"/>
                              <a:gd name="T82" fmla="+- 0 353 330"/>
                              <a:gd name="T83" fmla="*/ 353 h 430"/>
                              <a:gd name="T84" fmla="+- 0 1068 901"/>
                              <a:gd name="T85" fmla="*/ T84 w 356"/>
                              <a:gd name="T86" fmla="+- 0 332 330"/>
                              <a:gd name="T87" fmla="*/ 332 h 430"/>
                              <a:gd name="T88" fmla="+- 0 1048 901"/>
                              <a:gd name="T89" fmla="*/ T88 w 356"/>
                              <a:gd name="T90" fmla="+- 0 330 330"/>
                              <a:gd name="T91" fmla="*/ 330 h 430"/>
                              <a:gd name="T92" fmla="+- 0 1205 901"/>
                              <a:gd name="T93" fmla="*/ T92 w 356"/>
                              <a:gd name="T94" fmla="+- 0 749 330"/>
                              <a:gd name="T95" fmla="*/ 749 h 430"/>
                              <a:gd name="T96" fmla="+- 0 1148 901"/>
                              <a:gd name="T97" fmla="*/ T96 w 356"/>
                              <a:gd name="T98" fmla="+- 0 749 330"/>
                              <a:gd name="T99" fmla="*/ 749 h 430"/>
                              <a:gd name="T100" fmla="+- 0 1184 901"/>
                              <a:gd name="T101" fmla="*/ T100 w 356"/>
                              <a:gd name="T102" fmla="+- 0 754 330"/>
                              <a:gd name="T103" fmla="*/ 754 h 430"/>
                              <a:gd name="T104" fmla="+- 0 1203 901"/>
                              <a:gd name="T105" fmla="*/ T104 w 356"/>
                              <a:gd name="T106" fmla="+- 0 751 330"/>
                              <a:gd name="T107" fmla="*/ 751 h 430"/>
                              <a:gd name="T108" fmla="+- 0 1205 901"/>
                              <a:gd name="T109" fmla="*/ T108 w 356"/>
                              <a:gd name="T110" fmla="+- 0 749 330"/>
                              <a:gd name="T111" fmla="*/ 749 h 430"/>
                              <a:gd name="T112" fmla="+- 0 1246 901"/>
                              <a:gd name="T113" fmla="*/ T112 w 356"/>
                              <a:gd name="T114" fmla="+- 0 488 330"/>
                              <a:gd name="T115" fmla="*/ 488 h 430"/>
                              <a:gd name="T116" fmla="+- 0 1223 901"/>
                              <a:gd name="T117" fmla="*/ T116 w 356"/>
                              <a:gd name="T118" fmla="+- 0 489 330"/>
                              <a:gd name="T119" fmla="*/ 489 h 430"/>
                              <a:gd name="T120" fmla="+- 0 1246 901"/>
                              <a:gd name="T121" fmla="*/ T120 w 356"/>
                              <a:gd name="T122" fmla="+- 0 489 330"/>
                              <a:gd name="T123" fmla="*/ 489 h 430"/>
                              <a:gd name="T124" fmla="+- 0 1246 901"/>
                              <a:gd name="T125" fmla="*/ T124 w 356"/>
                              <a:gd name="T126" fmla="+- 0 488 330"/>
                              <a:gd name="T127" fmla="*/ 488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56" h="430">
                                <a:moveTo>
                                  <a:pt x="147" y="0"/>
                                </a:moveTo>
                                <a:lnTo>
                                  <a:pt x="109" y="10"/>
                                </a:lnTo>
                                <a:lnTo>
                                  <a:pt x="109" y="92"/>
                                </a:lnTo>
                                <a:lnTo>
                                  <a:pt x="107" y="147"/>
                                </a:lnTo>
                                <a:lnTo>
                                  <a:pt x="95" y="177"/>
                                </a:lnTo>
                                <a:lnTo>
                                  <a:pt x="63" y="191"/>
                                </a:lnTo>
                                <a:lnTo>
                                  <a:pt x="0" y="201"/>
                                </a:lnTo>
                                <a:lnTo>
                                  <a:pt x="10" y="388"/>
                                </a:lnTo>
                                <a:lnTo>
                                  <a:pt x="51" y="429"/>
                                </a:lnTo>
                                <a:lnTo>
                                  <a:pt x="247" y="419"/>
                                </a:lnTo>
                                <a:lnTo>
                                  <a:pt x="304" y="419"/>
                                </a:lnTo>
                                <a:lnTo>
                                  <a:pt x="311" y="407"/>
                                </a:lnTo>
                                <a:lnTo>
                                  <a:pt x="315" y="378"/>
                                </a:lnTo>
                                <a:lnTo>
                                  <a:pt x="349" y="222"/>
                                </a:lnTo>
                                <a:lnTo>
                                  <a:pt x="355" y="184"/>
                                </a:lnTo>
                                <a:lnTo>
                                  <a:pt x="355" y="165"/>
                                </a:lnTo>
                                <a:lnTo>
                                  <a:pt x="345" y="159"/>
                                </a:lnTo>
                                <a:lnTo>
                                  <a:pt x="322" y="159"/>
                                </a:lnTo>
                                <a:lnTo>
                                  <a:pt x="179" y="148"/>
                                </a:lnTo>
                                <a:lnTo>
                                  <a:pt x="182" y="68"/>
                                </a:lnTo>
                                <a:lnTo>
                                  <a:pt x="177" y="23"/>
                                </a:lnTo>
                                <a:lnTo>
                                  <a:pt x="167" y="2"/>
                                </a:lnTo>
                                <a:lnTo>
                                  <a:pt x="147" y="0"/>
                                </a:lnTo>
                                <a:close/>
                                <a:moveTo>
                                  <a:pt x="304" y="419"/>
                                </a:moveTo>
                                <a:lnTo>
                                  <a:pt x="247" y="419"/>
                                </a:lnTo>
                                <a:lnTo>
                                  <a:pt x="283" y="424"/>
                                </a:lnTo>
                                <a:lnTo>
                                  <a:pt x="302" y="421"/>
                                </a:lnTo>
                                <a:lnTo>
                                  <a:pt x="304" y="419"/>
                                </a:lnTo>
                                <a:close/>
                                <a:moveTo>
                                  <a:pt x="345" y="158"/>
                                </a:moveTo>
                                <a:lnTo>
                                  <a:pt x="322" y="159"/>
                                </a:lnTo>
                                <a:lnTo>
                                  <a:pt x="345" y="159"/>
                                </a:lnTo>
                                <a:lnTo>
                                  <a:pt x="345"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Line 238"/>
                        <wps:cNvCnPr>
                          <a:cxnSpLocks noChangeShapeType="1"/>
                        </wps:cNvCnPr>
                        <wps:spPr bwMode="auto">
                          <a:xfrm>
                            <a:off x="859" y="500"/>
                            <a:ext cx="0" cy="259"/>
                          </a:xfrm>
                          <a:prstGeom prst="line">
                            <a:avLst/>
                          </a:prstGeom>
                          <a:noFill/>
                          <a:ln w="5387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7" name="AutoShape 237"/>
                        <wps:cNvSpPr>
                          <a:spLocks/>
                        </wps:cNvSpPr>
                        <wps:spPr bwMode="auto">
                          <a:xfrm>
                            <a:off x="795" y="208"/>
                            <a:ext cx="469" cy="561"/>
                          </a:xfrm>
                          <a:custGeom>
                            <a:avLst/>
                            <a:gdLst>
                              <a:gd name="T0" fmla="+- 0 796 796"/>
                              <a:gd name="T1" fmla="*/ T0 w 469"/>
                              <a:gd name="T2" fmla="+- 0 495 209"/>
                              <a:gd name="T3" fmla="*/ 495 h 561"/>
                              <a:gd name="T4" fmla="+- 0 910 796"/>
                              <a:gd name="T5" fmla="*/ T4 w 469"/>
                              <a:gd name="T6" fmla="+- 0 769 209"/>
                              <a:gd name="T7" fmla="*/ 769 h 561"/>
                              <a:gd name="T8" fmla="+- 0 1211 796"/>
                              <a:gd name="T9" fmla="*/ T8 w 469"/>
                              <a:gd name="T10" fmla="+- 0 746 209"/>
                              <a:gd name="T11" fmla="*/ 746 h 561"/>
                              <a:gd name="T12" fmla="+- 0 821 796"/>
                              <a:gd name="T13" fmla="*/ T12 w 469"/>
                              <a:gd name="T14" fmla="+- 0 744 209"/>
                              <a:gd name="T15" fmla="*/ 744 h 561"/>
                              <a:gd name="T16" fmla="+- 0 985 796"/>
                              <a:gd name="T17" fmla="*/ T16 w 469"/>
                              <a:gd name="T18" fmla="+- 0 507 209"/>
                              <a:gd name="T19" fmla="*/ 507 h 561"/>
                              <a:gd name="T20" fmla="+- 0 919 796"/>
                              <a:gd name="T21" fmla="*/ T20 w 469"/>
                              <a:gd name="T22" fmla="+- 0 492 209"/>
                              <a:gd name="T23" fmla="*/ 492 h 561"/>
                              <a:gd name="T24" fmla="+- 0 1211 796"/>
                              <a:gd name="T25" fmla="*/ T24 w 469"/>
                              <a:gd name="T26" fmla="+- 0 746 209"/>
                              <a:gd name="T27" fmla="*/ 746 h 561"/>
                              <a:gd name="T28" fmla="+- 0 950 796"/>
                              <a:gd name="T29" fmla="*/ T28 w 469"/>
                              <a:gd name="T30" fmla="+- 0 763 209"/>
                              <a:gd name="T31" fmla="*/ 763 h 561"/>
                              <a:gd name="T32" fmla="+- 0 985 796"/>
                              <a:gd name="T33" fmla="*/ T32 w 469"/>
                              <a:gd name="T34" fmla="+- 0 769 209"/>
                              <a:gd name="T35" fmla="*/ 769 h 561"/>
                              <a:gd name="T36" fmla="+- 0 1211 796"/>
                              <a:gd name="T37" fmla="*/ T36 w 469"/>
                              <a:gd name="T38" fmla="+- 0 746 209"/>
                              <a:gd name="T39" fmla="*/ 746 h 561"/>
                              <a:gd name="T40" fmla="+- 0 896 796"/>
                              <a:gd name="T41" fmla="*/ T40 w 469"/>
                              <a:gd name="T42" fmla="+- 0 744 209"/>
                              <a:gd name="T43" fmla="*/ 744 h 561"/>
                              <a:gd name="T44" fmla="+- 0 984 796"/>
                              <a:gd name="T45" fmla="*/ T44 w 469"/>
                              <a:gd name="T46" fmla="+- 0 744 209"/>
                              <a:gd name="T47" fmla="*/ 744 h 561"/>
                              <a:gd name="T48" fmla="+- 0 947 796"/>
                              <a:gd name="T49" fmla="*/ T48 w 469"/>
                              <a:gd name="T50" fmla="+- 0 733 209"/>
                              <a:gd name="T51" fmla="*/ 733 h 561"/>
                              <a:gd name="T52" fmla="+- 0 922 796"/>
                              <a:gd name="T53" fmla="*/ T52 w 469"/>
                              <a:gd name="T54" fmla="+- 0 530 209"/>
                              <a:gd name="T55" fmla="*/ 530 h 561"/>
                              <a:gd name="T56" fmla="+- 0 1077 796"/>
                              <a:gd name="T57" fmla="*/ T56 w 469"/>
                              <a:gd name="T58" fmla="+- 0 345 209"/>
                              <a:gd name="T59" fmla="*/ 345 h 561"/>
                              <a:gd name="T60" fmla="+- 0 1055 796"/>
                              <a:gd name="T61" fmla="*/ T60 w 469"/>
                              <a:gd name="T62" fmla="+- 0 357 209"/>
                              <a:gd name="T63" fmla="*/ 357 h 561"/>
                              <a:gd name="T64" fmla="+- 0 1067 796"/>
                              <a:gd name="T65" fmla="*/ T64 w 469"/>
                              <a:gd name="T66" fmla="+- 0 485 209"/>
                              <a:gd name="T67" fmla="*/ 485 h 561"/>
                              <a:gd name="T68" fmla="+- 0 1218 796"/>
                              <a:gd name="T69" fmla="*/ T68 w 469"/>
                              <a:gd name="T70" fmla="+- 0 494 209"/>
                              <a:gd name="T71" fmla="*/ 494 h 561"/>
                              <a:gd name="T72" fmla="+- 0 1238 796"/>
                              <a:gd name="T73" fmla="*/ T72 w 469"/>
                              <a:gd name="T74" fmla="+- 0 523 209"/>
                              <a:gd name="T75" fmla="*/ 523 h 561"/>
                              <a:gd name="T76" fmla="+- 0 1203 796"/>
                              <a:gd name="T77" fmla="*/ T76 w 469"/>
                              <a:gd name="T78" fmla="+- 0 716 209"/>
                              <a:gd name="T79" fmla="*/ 716 h 561"/>
                              <a:gd name="T80" fmla="+- 0 1169 796"/>
                              <a:gd name="T81" fmla="*/ T80 w 469"/>
                              <a:gd name="T82" fmla="+- 0 737 209"/>
                              <a:gd name="T83" fmla="*/ 737 h 561"/>
                              <a:gd name="T84" fmla="+- 0 1225 796"/>
                              <a:gd name="T85" fmla="*/ T84 w 469"/>
                              <a:gd name="T86" fmla="+- 0 729 209"/>
                              <a:gd name="T87" fmla="*/ 729 h 561"/>
                              <a:gd name="T88" fmla="+- 0 1264 796"/>
                              <a:gd name="T89" fmla="*/ T88 w 469"/>
                              <a:gd name="T90" fmla="+- 0 522 209"/>
                              <a:gd name="T91" fmla="*/ 522 h 561"/>
                              <a:gd name="T92" fmla="+- 0 1250 796"/>
                              <a:gd name="T93" fmla="*/ T92 w 469"/>
                              <a:gd name="T94" fmla="+- 0 487 209"/>
                              <a:gd name="T95" fmla="*/ 487 h 561"/>
                              <a:gd name="T96" fmla="+- 0 1218 796"/>
                              <a:gd name="T97" fmla="*/ T96 w 469"/>
                              <a:gd name="T98" fmla="+- 0 467 209"/>
                              <a:gd name="T99" fmla="*/ 467 h 561"/>
                              <a:gd name="T100" fmla="+- 0 1093 796"/>
                              <a:gd name="T101" fmla="*/ T100 w 469"/>
                              <a:gd name="T102" fmla="+- 0 386 209"/>
                              <a:gd name="T103" fmla="*/ 386 h 561"/>
                              <a:gd name="T104" fmla="+- 0 1026 796"/>
                              <a:gd name="T105" fmla="*/ T104 w 469"/>
                              <a:gd name="T106" fmla="+- 0 320 209"/>
                              <a:gd name="T107" fmla="*/ 320 h 561"/>
                              <a:gd name="T108" fmla="+- 0 997 796"/>
                              <a:gd name="T109" fmla="*/ T108 w 469"/>
                              <a:gd name="T110" fmla="+- 0 339 209"/>
                              <a:gd name="T111" fmla="*/ 339 h 561"/>
                              <a:gd name="T112" fmla="+- 0 994 796"/>
                              <a:gd name="T113" fmla="*/ T112 w 469"/>
                              <a:gd name="T114" fmla="+- 0 440 209"/>
                              <a:gd name="T115" fmla="*/ 440 h 561"/>
                              <a:gd name="T116" fmla="+- 0 942 796"/>
                              <a:gd name="T117" fmla="*/ T116 w 469"/>
                              <a:gd name="T118" fmla="+- 0 499 209"/>
                              <a:gd name="T119" fmla="*/ 499 h 561"/>
                              <a:gd name="T120" fmla="+- 0 1009 796"/>
                              <a:gd name="T121" fmla="*/ T120 w 469"/>
                              <a:gd name="T122" fmla="+- 0 480 209"/>
                              <a:gd name="T123" fmla="*/ 480 h 561"/>
                              <a:gd name="T124" fmla="+- 0 1020 796"/>
                              <a:gd name="T125" fmla="*/ T124 w 469"/>
                              <a:gd name="T126" fmla="+- 0 350 209"/>
                              <a:gd name="T127" fmla="*/ 350 h 561"/>
                              <a:gd name="T128" fmla="+- 0 1025 796"/>
                              <a:gd name="T129" fmla="*/ T128 w 469"/>
                              <a:gd name="T130" fmla="+- 0 345 209"/>
                              <a:gd name="T131" fmla="*/ 345 h 561"/>
                              <a:gd name="T132" fmla="+- 0 1073 796"/>
                              <a:gd name="T133" fmla="*/ T132 w 469"/>
                              <a:gd name="T134" fmla="+- 0 340 209"/>
                              <a:gd name="T135" fmla="*/ 340 h 561"/>
                              <a:gd name="T136" fmla="+- 0 923 796"/>
                              <a:gd name="T137" fmla="*/ T136 w 469"/>
                              <a:gd name="T138" fmla="+- 0 377 209"/>
                              <a:gd name="T139" fmla="*/ 377 h 561"/>
                              <a:gd name="T140" fmla="+- 0 849 796"/>
                              <a:gd name="T141" fmla="*/ T140 w 469"/>
                              <a:gd name="T142" fmla="+- 0 397 209"/>
                              <a:gd name="T143" fmla="*/ 397 h 561"/>
                              <a:gd name="T144" fmla="+- 0 929 796"/>
                              <a:gd name="T145" fmla="*/ T144 w 469"/>
                              <a:gd name="T146" fmla="+- 0 397 209"/>
                              <a:gd name="T147" fmla="*/ 397 h 561"/>
                              <a:gd name="T148" fmla="+- 0 1143 796"/>
                              <a:gd name="T149" fmla="*/ T148 w 469"/>
                              <a:gd name="T150" fmla="+- 0 377 209"/>
                              <a:gd name="T151" fmla="*/ 377 h 561"/>
                              <a:gd name="T152" fmla="+- 0 1130 796"/>
                              <a:gd name="T153" fmla="*/ T152 w 469"/>
                              <a:gd name="T154" fmla="+- 0 397 209"/>
                              <a:gd name="T155" fmla="*/ 397 h 561"/>
                              <a:gd name="T156" fmla="+- 0 1211 796"/>
                              <a:gd name="T157" fmla="*/ T156 w 469"/>
                              <a:gd name="T158" fmla="+- 0 397 209"/>
                              <a:gd name="T159" fmla="*/ 397 h 561"/>
                              <a:gd name="T160" fmla="+- 0 1143 796"/>
                              <a:gd name="T161" fmla="*/ T160 w 469"/>
                              <a:gd name="T162" fmla="+- 0 377 209"/>
                              <a:gd name="T163" fmla="*/ 377 h 561"/>
                              <a:gd name="T164" fmla="+- 0 907 796"/>
                              <a:gd name="T165" fmla="*/ T164 w 469"/>
                              <a:gd name="T166" fmla="+- 0 257 209"/>
                              <a:gd name="T167" fmla="*/ 257 h 561"/>
                              <a:gd name="T168" fmla="+- 0 941 796"/>
                              <a:gd name="T169" fmla="*/ T168 w 469"/>
                              <a:gd name="T170" fmla="+- 0 319 209"/>
                              <a:gd name="T171" fmla="*/ 319 h 561"/>
                              <a:gd name="T172" fmla="+- 0 964 796"/>
                              <a:gd name="T173" fmla="*/ T172 w 469"/>
                              <a:gd name="T174" fmla="+- 0 313 209"/>
                              <a:gd name="T175" fmla="*/ 313 h 561"/>
                              <a:gd name="T176" fmla="+- 0 915 796"/>
                              <a:gd name="T177" fmla="*/ T176 w 469"/>
                              <a:gd name="T178" fmla="+- 0 257 209"/>
                              <a:gd name="T179" fmla="*/ 257 h 561"/>
                              <a:gd name="T180" fmla="+- 0 1106 796"/>
                              <a:gd name="T181" fmla="*/ T180 w 469"/>
                              <a:gd name="T182" fmla="+- 0 323 209"/>
                              <a:gd name="T183" fmla="*/ 323 h 561"/>
                              <a:gd name="T184" fmla="+- 0 1145 796"/>
                              <a:gd name="T185" fmla="*/ T184 w 469"/>
                              <a:gd name="T186" fmla="+- 0 258 209"/>
                              <a:gd name="T187" fmla="*/ 258 h 561"/>
                              <a:gd name="T188" fmla="+- 0 1096 796"/>
                              <a:gd name="T189" fmla="*/ T188 w 469"/>
                              <a:gd name="T190" fmla="+- 0 314 209"/>
                              <a:gd name="T191" fmla="*/ 314 h 561"/>
                              <a:gd name="T192" fmla="+- 0 1119 796"/>
                              <a:gd name="T193" fmla="*/ T192 w 469"/>
                              <a:gd name="T194" fmla="+- 0 319 209"/>
                              <a:gd name="T195" fmla="*/ 319 h 561"/>
                              <a:gd name="T196" fmla="+- 0 1161 796"/>
                              <a:gd name="T197" fmla="*/ T196 w 469"/>
                              <a:gd name="T198" fmla="+- 0 269 209"/>
                              <a:gd name="T199" fmla="*/ 269 h 561"/>
                              <a:gd name="T200" fmla="+- 0 1037 796"/>
                              <a:gd name="T201" fmla="*/ T200 w 469"/>
                              <a:gd name="T202" fmla="+- 0 209 209"/>
                              <a:gd name="T203" fmla="*/ 209 h 561"/>
                              <a:gd name="T204" fmla="+- 0 1017 796"/>
                              <a:gd name="T205" fmla="*/ T204 w 469"/>
                              <a:gd name="T206" fmla="+- 0 283 209"/>
                              <a:gd name="T207" fmla="*/ 283 h 561"/>
                              <a:gd name="T208" fmla="+- 0 1042 796"/>
                              <a:gd name="T209" fmla="*/ T208 w 469"/>
                              <a:gd name="T210" fmla="+- 0 283 209"/>
                              <a:gd name="T211" fmla="*/ 283 h 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69" h="561">
                                <a:moveTo>
                                  <a:pt x="100" y="275"/>
                                </a:moveTo>
                                <a:lnTo>
                                  <a:pt x="11" y="275"/>
                                </a:lnTo>
                                <a:lnTo>
                                  <a:pt x="0" y="286"/>
                                </a:lnTo>
                                <a:lnTo>
                                  <a:pt x="0" y="549"/>
                                </a:lnTo>
                                <a:lnTo>
                                  <a:pt x="11" y="560"/>
                                </a:lnTo>
                                <a:lnTo>
                                  <a:pt x="114" y="560"/>
                                </a:lnTo>
                                <a:lnTo>
                                  <a:pt x="125" y="550"/>
                                </a:lnTo>
                                <a:lnTo>
                                  <a:pt x="126" y="537"/>
                                </a:lnTo>
                                <a:lnTo>
                                  <a:pt x="415" y="537"/>
                                </a:lnTo>
                                <a:lnTo>
                                  <a:pt x="416" y="535"/>
                                </a:lnTo>
                                <a:lnTo>
                                  <a:pt x="25" y="535"/>
                                </a:lnTo>
                                <a:lnTo>
                                  <a:pt x="25" y="300"/>
                                </a:lnTo>
                                <a:lnTo>
                                  <a:pt x="184" y="300"/>
                                </a:lnTo>
                                <a:lnTo>
                                  <a:pt x="189" y="298"/>
                                </a:lnTo>
                                <a:lnTo>
                                  <a:pt x="191" y="295"/>
                                </a:lnTo>
                                <a:lnTo>
                                  <a:pt x="125" y="295"/>
                                </a:lnTo>
                                <a:lnTo>
                                  <a:pt x="123" y="283"/>
                                </a:lnTo>
                                <a:lnTo>
                                  <a:pt x="112" y="275"/>
                                </a:lnTo>
                                <a:lnTo>
                                  <a:pt x="100" y="275"/>
                                </a:lnTo>
                                <a:close/>
                                <a:moveTo>
                                  <a:pt x="415" y="537"/>
                                </a:moveTo>
                                <a:lnTo>
                                  <a:pt x="126" y="537"/>
                                </a:lnTo>
                                <a:lnTo>
                                  <a:pt x="139" y="547"/>
                                </a:lnTo>
                                <a:lnTo>
                                  <a:pt x="154" y="554"/>
                                </a:lnTo>
                                <a:lnTo>
                                  <a:pt x="169" y="559"/>
                                </a:lnTo>
                                <a:lnTo>
                                  <a:pt x="186" y="560"/>
                                </a:lnTo>
                                <a:lnTo>
                                  <a:pt x="189" y="560"/>
                                </a:lnTo>
                                <a:lnTo>
                                  <a:pt x="374" y="553"/>
                                </a:lnTo>
                                <a:lnTo>
                                  <a:pt x="396" y="548"/>
                                </a:lnTo>
                                <a:lnTo>
                                  <a:pt x="415" y="537"/>
                                </a:lnTo>
                                <a:close/>
                                <a:moveTo>
                                  <a:pt x="184" y="300"/>
                                </a:moveTo>
                                <a:lnTo>
                                  <a:pt x="100" y="300"/>
                                </a:lnTo>
                                <a:lnTo>
                                  <a:pt x="100" y="535"/>
                                </a:lnTo>
                                <a:lnTo>
                                  <a:pt x="416" y="535"/>
                                </a:lnTo>
                                <a:lnTo>
                                  <a:pt x="188" y="535"/>
                                </a:lnTo>
                                <a:lnTo>
                                  <a:pt x="175" y="534"/>
                                </a:lnTo>
                                <a:lnTo>
                                  <a:pt x="162" y="530"/>
                                </a:lnTo>
                                <a:lnTo>
                                  <a:pt x="151" y="524"/>
                                </a:lnTo>
                                <a:lnTo>
                                  <a:pt x="140" y="516"/>
                                </a:lnTo>
                                <a:lnTo>
                                  <a:pt x="126" y="501"/>
                                </a:lnTo>
                                <a:lnTo>
                                  <a:pt x="126" y="321"/>
                                </a:lnTo>
                                <a:lnTo>
                                  <a:pt x="157" y="314"/>
                                </a:lnTo>
                                <a:lnTo>
                                  <a:pt x="184" y="300"/>
                                </a:lnTo>
                                <a:close/>
                                <a:moveTo>
                                  <a:pt x="281" y="136"/>
                                </a:moveTo>
                                <a:lnTo>
                                  <a:pt x="230" y="136"/>
                                </a:lnTo>
                                <a:lnTo>
                                  <a:pt x="246" y="140"/>
                                </a:lnTo>
                                <a:lnTo>
                                  <a:pt x="259" y="148"/>
                                </a:lnTo>
                                <a:lnTo>
                                  <a:pt x="268" y="161"/>
                                </a:lnTo>
                                <a:lnTo>
                                  <a:pt x="271" y="177"/>
                                </a:lnTo>
                                <a:lnTo>
                                  <a:pt x="271" y="276"/>
                                </a:lnTo>
                                <a:lnTo>
                                  <a:pt x="277" y="282"/>
                                </a:lnTo>
                                <a:lnTo>
                                  <a:pt x="409" y="282"/>
                                </a:lnTo>
                                <a:lnTo>
                                  <a:pt x="422" y="285"/>
                                </a:lnTo>
                                <a:lnTo>
                                  <a:pt x="433" y="292"/>
                                </a:lnTo>
                                <a:lnTo>
                                  <a:pt x="440" y="302"/>
                                </a:lnTo>
                                <a:lnTo>
                                  <a:pt x="442" y="314"/>
                                </a:lnTo>
                                <a:lnTo>
                                  <a:pt x="442" y="319"/>
                                </a:lnTo>
                                <a:lnTo>
                                  <a:pt x="411" y="494"/>
                                </a:lnTo>
                                <a:lnTo>
                                  <a:pt x="407" y="507"/>
                                </a:lnTo>
                                <a:lnTo>
                                  <a:pt x="398" y="517"/>
                                </a:lnTo>
                                <a:lnTo>
                                  <a:pt x="387" y="525"/>
                                </a:lnTo>
                                <a:lnTo>
                                  <a:pt x="373" y="528"/>
                                </a:lnTo>
                                <a:lnTo>
                                  <a:pt x="188" y="535"/>
                                </a:lnTo>
                                <a:lnTo>
                                  <a:pt x="416" y="535"/>
                                </a:lnTo>
                                <a:lnTo>
                                  <a:pt x="429" y="520"/>
                                </a:lnTo>
                                <a:lnTo>
                                  <a:pt x="437" y="498"/>
                                </a:lnTo>
                                <a:lnTo>
                                  <a:pt x="467" y="325"/>
                                </a:lnTo>
                                <a:lnTo>
                                  <a:pt x="468" y="313"/>
                                </a:lnTo>
                                <a:lnTo>
                                  <a:pt x="466" y="300"/>
                                </a:lnTo>
                                <a:lnTo>
                                  <a:pt x="461" y="288"/>
                                </a:lnTo>
                                <a:lnTo>
                                  <a:pt x="454" y="278"/>
                                </a:lnTo>
                                <a:lnTo>
                                  <a:pt x="445" y="269"/>
                                </a:lnTo>
                                <a:lnTo>
                                  <a:pt x="434" y="262"/>
                                </a:lnTo>
                                <a:lnTo>
                                  <a:pt x="422" y="258"/>
                                </a:lnTo>
                                <a:lnTo>
                                  <a:pt x="409" y="257"/>
                                </a:lnTo>
                                <a:lnTo>
                                  <a:pt x="297" y="257"/>
                                </a:lnTo>
                                <a:lnTo>
                                  <a:pt x="297" y="177"/>
                                </a:lnTo>
                                <a:lnTo>
                                  <a:pt x="291" y="152"/>
                                </a:lnTo>
                                <a:lnTo>
                                  <a:pt x="281" y="136"/>
                                </a:lnTo>
                                <a:close/>
                                <a:moveTo>
                                  <a:pt x="230" y="111"/>
                                </a:moveTo>
                                <a:lnTo>
                                  <a:pt x="218" y="114"/>
                                </a:lnTo>
                                <a:lnTo>
                                  <a:pt x="208" y="120"/>
                                </a:lnTo>
                                <a:lnTo>
                                  <a:pt x="201" y="130"/>
                                </a:lnTo>
                                <a:lnTo>
                                  <a:pt x="199" y="142"/>
                                </a:lnTo>
                                <a:lnTo>
                                  <a:pt x="199" y="202"/>
                                </a:lnTo>
                                <a:lnTo>
                                  <a:pt x="198" y="231"/>
                                </a:lnTo>
                                <a:lnTo>
                                  <a:pt x="190" y="261"/>
                                </a:lnTo>
                                <a:lnTo>
                                  <a:pt x="170" y="280"/>
                                </a:lnTo>
                                <a:lnTo>
                                  <a:pt x="146" y="290"/>
                                </a:lnTo>
                                <a:lnTo>
                                  <a:pt x="125" y="295"/>
                                </a:lnTo>
                                <a:lnTo>
                                  <a:pt x="191" y="295"/>
                                </a:lnTo>
                                <a:lnTo>
                                  <a:pt x="213" y="271"/>
                                </a:lnTo>
                                <a:lnTo>
                                  <a:pt x="224" y="231"/>
                                </a:lnTo>
                                <a:lnTo>
                                  <a:pt x="224" y="202"/>
                                </a:lnTo>
                                <a:lnTo>
                                  <a:pt x="224" y="141"/>
                                </a:lnTo>
                                <a:lnTo>
                                  <a:pt x="225" y="139"/>
                                </a:lnTo>
                                <a:lnTo>
                                  <a:pt x="227" y="137"/>
                                </a:lnTo>
                                <a:lnTo>
                                  <a:pt x="229" y="136"/>
                                </a:lnTo>
                                <a:lnTo>
                                  <a:pt x="230" y="136"/>
                                </a:lnTo>
                                <a:lnTo>
                                  <a:pt x="281" y="136"/>
                                </a:lnTo>
                                <a:lnTo>
                                  <a:pt x="277" y="131"/>
                                </a:lnTo>
                                <a:lnTo>
                                  <a:pt x="256" y="116"/>
                                </a:lnTo>
                                <a:lnTo>
                                  <a:pt x="230" y="111"/>
                                </a:lnTo>
                                <a:close/>
                                <a:moveTo>
                                  <a:pt x="127" y="168"/>
                                </a:moveTo>
                                <a:lnTo>
                                  <a:pt x="58" y="168"/>
                                </a:lnTo>
                                <a:lnTo>
                                  <a:pt x="53" y="174"/>
                                </a:lnTo>
                                <a:lnTo>
                                  <a:pt x="53" y="188"/>
                                </a:lnTo>
                                <a:lnTo>
                                  <a:pt x="58" y="194"/>
                                </a:lnTo>
                                <a:lnTo>
                                  <a:pt x="127" y="194"/>
                                </a:lnTo>
                                <a:lnTo>
                                  <a:pt x="133" y="188"/>
                                </a:lnTo>
                                <a:lnTo>
                                  <a:pt x="133" y="174"/>
                                </a:lnTo>
                                <a:lnTo>
                                  <a:pt x="127" y="168"/>
                                </a:lnTo>
                                <a:close/>
                                <a:moveTo>
                                  <a:pt x="347" y="168"/>
                                </a:moveTo>
                                <a:lnTo>
                                  <a:pt x="340" y="168"/>
                                </a:lnTo>
                                <a:lnTo>
                                  <a:pt x="334" y="174"/>
                                </a:lnTo>
                                <a:lnTo>
                                  <a:pt x="334" y="188"/>
                                </a:lnTo>
                                <a:lnTo>
                                  <a:pt x="340" y="194"/>
                                </a:lnTo>
                                <a:lnTo>
                                  <a:pt x="409" y="194"/>
                                </a:lnTo>
                                <a:lnTo>
                                  <a:pt x="415" y="188"/>
                                </a:lnTo>
                                <a:lnTo>
                                  <a:pt x="414" y="174"/>
                                </a:lnTo>
                                <a:lnTo>
                                  <a:pt x="409" y="168"/>
                                </a:lnTo>
                                <a:lnTo>
                                  <a:pt x="347" y="168"/>
                                </a:lnTo>
                                <a:close/>
                                <a:moveTo>
                                  <a:pt x="119" y="48"/>
                                </a:moveTo>
                                <a:lnTo>
                                  <a:pt x="111" y="48"/>
                                </a:lnTo>
                                <a:lnTo>
                                  <a:pt x="101" y="57"/>
                                </a:lnTo>
                                <a:lnTo>
                                  <a:pt x="101" y="66"/>
                                </a:lnTo>
                                <a:lnTo>
                                  <a:pt x="145" y="110"/>
                                </a:lnTo>
                                <a:lnTo>
                                  <a:pt x="150" y="115"/>
                                </a:lnTo>
                                <a:lnTo>
                                  <a:pt x="158" y="114"/>
                                </a:lnTo>
                                <a:lnTo>
                                  <a:pt x="168" y="104"/>
                                </a:lnTo>
                                <a:lnTo>
                                  <a:pt x="167" y="96"/>
                                </a:lnTo>
                                <a:lnTo>
                                  <a:pt x="162" y="91"/>
                                </a:lnTo>
                                <a:lnTo>
                                  <a:pt x="119" y="48"/>
                                </a:lnTo>
                                <a:close/>
                                <a:moveTo>
                                  <a:pt x="323" y="110"/>
                                </a:moveTo>
                                <a:lnTo>
                                  <a:pt x="305" y="110"/>
                                </a:lnTo>
                                <a:lnTo>
                                  <a:pt x="310" y="114"/>
                                </a:lnTo>
                                <a:lnTo>
                                  <a:pt x="318" y="114"/>
                                </a:lnTo>
                                <a:lnTo>
                                  <a:pt x="323" y="110"/>
                                </a:lnTo>
                                <a:close/>
                                <a:moveTo>
                                  <a:pt x="349" y="49"/>
                                </a:moveTo>
                                <a:lnTo>
                                  <a:pt x="344" y="53"/>
                                </a:lnTo>
                                <a:lnTo>
                                  <a:pt x="300" y="97"/>
                                </a:lnTo>
                                <a:lnTo>
                                  <a:pt x="300" y="105"/>
                                </a:lnTo>
                                <a:lnTo>
                                  <a:pt x="305" y="110"/>
                                </a:lnTo>
                                <a:lnTo>
                                  <a:pt x="323" y="110"/>
                                </a:lnTo>
                                <a:lnTo>
                                  <a:pt x="362" y="70"/>
                                </a:lnTo>
                                <a:lnTo>
                                  <a:pt x="365" y="66"/>
                                </a:lnTo>
                                <a:lnTo>
                                  <a:pt x="365" y="60"/>
                                </a:lnTo>
                                <a:lnTo>
                                  <a:pt x="357" y="50"/>
                                </a:lnTo>
                                <a:lnTo>
                                  <a:pt x="349" y="49"/>
                                </a:lnTo>
                                <a:close/>
                                <a:moveTo>
                                  <a:pt x="241" y="0"/>
                                </a:moveTo>
                                <a:lnTo>
                                  <a:pt x="227" y="0"/>
                                </a:lnTo>
                                <a:lnTo>
                                  <a:pt x="221" y="5"/>
                                </a:lnTo>
                                <a:lnTo>
                                  <a:pt x="221" y="74"/>
                                </a:lnTo>
                                <a:lnTo>
                                  <a:pt x="227" y="80"/>
                                </a:lnTo>
                                <a:lnTo>
                                  <a:pt x="241" y="80"/>
                                </a:lnTo>
                                <a:lnTo>
                                  <a:pt x="246" y="74"/>
                                </a:lnTo>
                                <a:lnTo>
                                  <a:pt x="246" y="5"/>
                                </a:lnTo>
                                <a:lnTo>
                                  <a:pt x="241" y="0"/>
                                </a:lnTo>
                                <a:close/>
                              </a:path>
                            </a:pathLst>
                          </a:custGeom>
                          <a:solidFill>
                            <a:srgbClr val="F04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Text Box 236"/>
                        <wps:cNvSpPr txBox="1">
                          <a:spLocks noChangeArrowheads="1"/>
                        </wps:cNvSpPr>
                        <wps:spPr bwMode="auto">
                          <a:xfrm>
                            <a:off x="702" y="208"/>
                            <a:ext cx="5008" cy="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68"/>
                                <w:ind w:left="899"/>
                                <w:rPr>
                                  <w:rFonts w:ascii="Brandon Grotesque Black"/>
                                  <w:sz w:val="24"/>
                                </w:rPr>
                              </w:pPr>
                              <w:r>
                                <w:rPr>
                                  <w:rFonts w:ascii="Brandon Grotesque Black"/>
                                  <w:color w:val="F04E2D"/>
                                  <w:sz w:val="24"/>
                                </w:rPr>
                                <w:t>A CLEVER &amp; CREATIVE FUTURE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35" o:spid="_x0000_s1165" style="position:absolute;margin-left:35.1pt;margin-top:10.45pt;width:250.4pt;height:39.3pt;z-index:1936;mso-wrap-distance-left:0;mso-wrap-distance-right:0;mso-position-horizontal-relative:page;mso-position-vertical-relative:text" coordorigin="702,209" coordsize="500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">
                <v:shape id="Freeform 242" o:spid="_x0000_s1166" style="position:absolute;left:702;top:326;width:803;height:651;visibility:visible;mso-wrap-style:square;v-text-anchor:top" coordsize="80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" path="m802,l,,,651r499,l802,xe" fillcolor="#fff4d2" stroked="f">
                  <v:path arrowok="t" o:connecttype="custom" o:connectlocs="802,326;0,326;0,977;499,977;802,326" o:connectangles="0,0,0,0,0"/>
                </v:shape>
                <v:line id="Line 241" o:spid="_x0000_s1167" style="position:absolute;visibility:visible;mso-wrap-style:square" from="5710,980" to="571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" strokecolor="#f04e2d" strokeweight="1.5pt"/>
                <v:line id="Line 240" o:spid="_x0000_s1168" style="position:absolute;visibility:visible;mso-wrap-style:square" from="5710,325" to="57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" strokecolor="#f04e2d" strokeweight=".5pt"/>
                <v:shape id="AutoShape 239" o:spid="_x0000_s1169" style="position:absolute;left:900;top:329;width:356;height:430;visibility:visible;mso-wrap-style:square;v-text-anchor:top" coordsize="35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" path="m147,l109,10r,82l107,147,95,177,63,191,,201,10,388r41,41l247,419r57,l311,407r4,-29l349,222r6,-38l355,165r-10,-6l322,159,179,148r3,-80l177,23,167,2,147,xm304,419r-57,l283,424r19,-3l304,419xm345,158r-23,1l345,159r,-1xe" stroked="f">
                  <v:path arrowok="t" o:connecttype="custom" o:connectlocs="147,330;109,340;109,422;107,477;95,507;63,521;0,531;10,718;51,759;247,749;304,749;311,737;315,708;349,552;355,514;355,495;345,489;322,489;179,478;182,398;177,353;167,332;147,330;304,749;247,749;283,754;302,751;304,749;345,488;322,489;345,489;345,488" o:connectangles="0,0,0,0,0,0,0,0,0,0,0,0,0,0,0,0,0,0,0,0,0,0,0,0,0,0,0,0,0,0,0,0"/>
                </v:shape>
                <v:line id="Line 238" o:spid="_x0000_s1170" style="position:absolute;visibility:visible;mso-wrap-style:square" from="859,500" to="859,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" strokecolor="white" strokeweight="1.49647mm"/>
                <v:shape id="AutoShape 237" o:spid="_x0000_s1171" style="position:absolute;left:795;top:208;width:469;height:561;visibility:visible;mso-wrap-style:square;v-text-anchor:top" coordsize="46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" path="m100,275r-89,l,286,,549r11,11l114,560r11,-10l126,537r289,l416,535r-391,l25,300r159,l189,298r2,-3l125,295r-2,-12l112,275r-12,xm415,537r-289,l139,547r15,7l169,559r17,1l189,560r185,-7l396,548r19,-11xm184,300r-84,l100,535r316,l188,535r-13,-1l162,530r-11,-6l140,516,126,501r,-180l157,314r27,-14xm281,136r-51,l246,140r13,8l268,161r3,16l271,276r6,6l409,282r13,3l433,292r7,10l442,314r,5l411,494r-4,13l398,517r-11,8l373,528r-185,7l416,535r13,-15l437,498,467,325r1,-12l466,300r-5,-12l454,278r-9,-9l434,262r-12,-4l409,257r-112,l297,177r-6,-25l281,136xm230,111r-12,3l208,120r-7,10l199,142r,60l198,231r-8,30l170,280r-24,10l125,295r66,l213,271r11,-40l224,202r,-61l225,139r2,-2l229,136r1,l281,136r-4,-5l256,116r-26,-5xm127,168r-69,l53,174r,14l58,194r69,l133,188r,-14l127,168xm347,168r-7,l334,174r,14l340,194r69,l415,188r-1,-14l409,168r-62,xm119,48r-8,l101,57r,9l145,110r5,5l158,114r10,-10l167,96r-5,-5l119,48xm323,110r-18,l310,114r8,l323,110xm349,49r-5,4l300,97r,8l305,110r18,l362,70r3,-4l365,60,357,50r-8,-1xm241,l227,r-6,5l221,74r6,6l241,80r5,-6l246,5,241,xe" fillcolor="#f04e2d" stroked="f">
                  <v:path arrowok="t" o:connecttype="custom" o:connectlocs="0,495;114,769;415,746;25,744;189,507;123,492;415,746;154,763;189,769;415,746;100,744;188,744;151,733;126,530;281,345;259,357;271,485;422,494;442,523;407,716;373,737;429,729;468,522;454,487;422,467;297,386;230,320;201,339;198,440;146,499;213,480;224,350;229,345;277,340;127,377;53,397;133,397;347,377;334,397;415,397;347,377;111,257;145,319;168,313;119,257;310,323;349,258;300,314;323,319;365,269;241,209;221,283;246,283" o:connectangles="0,0,0,0,0,0,0,0,0,0,0,0,0,0,0,0,0,0,0,0,0,0,0,0,0,0,0,0,0,0,0,0,0,0,0,0,0,0,0,0,0,0,0,0,0,0,0,0,0,0,0,0,0"/>
                </v:shape>
                <v:shape id="Text Box 236" o:spid="_x0000_s1172" type="#_x0000_t202" style="position:absolute;left:702;top:208;width:5008;height: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BB43CC" w:rsidRDefault="00441F40">
                        <w:pPr>
                          <w:spacing w:before="268"/>
                          <w:ind w:left="899"/>
                          <w:rPr>
                            <w:rFonts w:ascii="Brandon Grotesque Black"/>
                            <w:sz w:val="24"/>
                          </w:rPr>
                        </w:pPr>
                        <w:r>
                          <w:rPr>
                            <w:rFonts w:ascii="Brandon Grotesque Black"/>
                            <w:color w:val="F04E2D"/>
                            <w:sz w:val="24"/>
                          </w:rPr>
                          <w:t>A CLEVER &amp; CREATIVE FUTURE</w:t>
                        </w:r>
                      </w:p>
                    </w:txbxContent>
                  </v:textbox>
                </v:shape>
                <w10:wrap type="topAndBottom" anchorx="page"/>
              </v:group>
            </w:pict>
          </mc:Fallback>
        </mc:AlternateContent>
      </w:r>
      <w:r>
        <w:rPr>
          <w:noProof/>
          <w:lang w:val="en-AU" w:eastAsia="en-AU" w:bidi="ar-SA"/>
        </w:rPr>
        <mc:AlternateContent>
          <mc:Choice Requires="wpg">
            <w:drawing>
              <wp:anchor distT="0" distB="0" distL="0" distR="0" simplePos="0" relativeHeight="1984" behindDoc="0" locked="0" layoutInCell="1" allowOverlap="1">
                <wp:simplePos x="0" y="0"/>
                <wp:positionH relativeFrom="page">
                  <wp:posOffset>3892550</wp:posOffset>
                </wp:positionH>
                <wp:positionV relativeFrom="paragraph">
                  <wp:posOffset>120015</wp:posOffset>
                </wp:positionV>
                <wp:extent cx="3180080" cy="511810"/>
                <wp:effectExtent l="15875" t="8890" r="13970" b="3175"/>
                <wp:wrapTopAndBottom/>
                <wp:docPr id="210"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0080" cy="511810"/>
                          <a:chOff x="6130" y="189"/>
                          <a:chExt cx="5008" cy="806"/>
                        </a:xfrm>
                      </wpg:grpSpPr>
                      <wps:wsp>
                        <wps:cNvPr id="211" name="Freeform 234"/>
                        <wps:cNvSpPr>
                          <a:spLocks/>
                        </wps:cNvSpPr>
                        <wps:spPr bwMode="auto">
                          <a:xfrm>
                            <a:off x="6129" y="326"/>
                            <a:ext cx="803" cy="651"/>
                          </a:xfrm>
                          <a:custGeom>
                            <a:avLst/>
                            <a:gdLst>
                              <a:gd name="T0" fmla="+- 0 6932 6130"/>
                              <a:gd name="T1" fmla="*/ T0 w 803"/>
                              <a:gd name="T2" fmla="+- 0 326 326"/>
                              <a:gd name="T3" fmla="*/ 326 h 651"/>
                              <a:gd name="T4" fmla="+- 0 6130 6130"/>
                              <a:gd name="T5" fmla="*/ T4 w 803"/>
                              <a:gd name="T6" fmla="+- 0 326 326"/>
                              <a:gd name="T7" fmla="*/ 326 h 651"/>
                              <a:gd name="T8" fmla="+- 0 6130 6130"/>
                              <a:gd name="T9" fmla="*/ T8 w 803"/>
                              <a:gd name="T10" fmla="+- 0 977 326"/>
                              <a:gd name="T11" fmla="*/ 977 h 651"/>
                              <a:gd name="T12" fmla="+- 0 6628 6130"/>
                              <a:gd name="T13" fmla="*/ T12 w 803"/>
                              <a:gd name="T14" fmla="+- 0 977 326"/>
                              <a:gd name="T15" fmla="*/ 977 h 651"/>
                              <a:gd name="T16" fmla="+- 0 6932 6130"/>
                              <a:gd name="T17" fmla="*/ T16 w 803"/>
                              <a:gd name="T18" fmla="+- 0 326 326"/>
                              <a:gd name="T19" fmla="*/ 326 h 651"/>
                            </a:gdLst>
                            <a:ahLst/>
                            <a:cxnLst>
                              <a:cxn ang="0">
                                <a:pos x="T1" y="T3"/>
                              </a:cxn>
                              <a:cxn ang="0">
                                <a:pos x="T5" y="T7"/>
                              </a:cxn>
                              <a:cxn ang="0">
                                <a:pos x="T9" y="T11"/>
                              </a:cxn>
                              <a:cxn ang="0">
                                <a:pos x="T13" y="T15"/>
                              </a:cxn>
                              <a:cxn ang="0">
                                <a:pos x="T17" y="T19"/>
                              </a:cxn>
                            </a:cxnLst>
                            <a:rect l="0" t="0" r="r" b="b"/>
                            <a:pathLst>
                              <a:path w="803" h="651">
                                <a:moveTo>
                                  <a:pt x="802" y="0"/>
                                </a:moveTo>
                                <a:lnTo>
                                  <a:pt x="0" y="0"/>
                                </a:lnTo>
                                <a:lnTo>
                                  <a:pt x="0" y="651"/>
                                </a:lnTo>
                                <a:lnTo>
                                  <a:pt x="498" y="651"/>
                                </a:lnTo>
                                <a:lnTo>
                                  <a:pt x="802" y="0"/>
                                </a:lnTo>
                                <a:close/>
                              </a:path>
                            </a:pathLst>
                          </a:custGeom>
                          <a:solidFill>
                            <a:srgbClr val="FFF4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Line 233"/>
                        <wps:cNvCnPr>
                          <a:cxnSpLocks noChangeShapeType="1"/>
                        </wps:cNvCnPr>
                        <wps:spPr bwMode="auto">
                          <a:xfrm>
                            <a:off x="11138" y="980"/>
                            <a:ext cx="0" cy="0"/>
                          </a:xfrm>
                          <a:prstGeom prst="line">
                            <a:avLst/>
                          </a:prstGeom>
                          <a:noFill/>
                          <a:ln w="190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13" name="Line 232"/>
                        <wps:cNvCnPr>
                          <a:cxnSpLocks noChangeShapeType="1"/>
                        </wps:cNvCnPr>
                        <wps:spPr bwMode="auto">
                          <a:xfrm>
                            <a:off x="11138" y="325"/>
                            <a:ext cx="0" cy="0"/>
                          </a:xfrm>
                          <a:prstGeom prst="line">
                            <a:avLst/>
                          </a:prstGeom>
                          <a:noFill/>
                          <a:ln w="63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214" name="AutoShape 231"/>
                        <wps:cNvSpPr>
                          <a:spLocks/>
                        </wps:cNvSpPr>
                        <wps:spPr bwMode="auto">
                          <a:xfrm>
                            <a:off x="6251" y="197"/>
                            <a:ext cx="417" cy="596"/>
                          </a:xfrm>
                          <a:custGeom>
                            <a:avLst/>
                            <a:gdLst>
                              <a:gd name="T0" fmla="+- 0 6394 6251"/>
                              <a:gd name="T1" fmla="*/ T0 w 417"/>
                              <a:gd name="T2" fmla="+- 0 208 198"/>
                              <a:gd name="T3" fmla="*/ 208 h 596"/>
                              <a:gd name="T4" fmla="+- 0 6291 6251"/>
                              <a:gd name="T5" fmla="*/ T4 w 417"/>
                              <a:gd name="T6" fmla="+- 0 283 198"/>
                              <a:gd name="T7" fmla="*/ 283 h 596"/>
                              <a:gd name="T8" fmla="+- 0 6251 6251"/>
                              <a:gd name="T9" fmla="*/ T8 w 417"/>
                              <a:gd name="T10" fmla="+- 0 406 198"/>
                              <a:gd name="T11" fmla="*/ 406 h 596"/>
                              <a:gd name="T12" fmla="+- 0 6294 6251"/>
                              <a:gd name="T13" fmla="*/ T12 w 417"/>
                              <a:gd name="T14" fmla="+- 0 537 198"/>
                              <a:gd name="T15" fmla="*/ 537 h 596"/>
                              <a:gd name="T16" fmla="+- 0 6380 6251"/>
                              <a:gd name="T17" fmla="*/ T16 w 417"/>
                              <a:gd name="T18" fmla="+- 0 686 198"/>
                              <a:gd name="T19" fmla="*/ 686 h 596"/>
                              <a:gd name="T20" fmla="+- 0 6450 6251"/>
                              <a:gd name="T21" fmla="*/ T20 w 417"/>
                              <a:gd name="T22" fmla="+- 0 787 198"/>
                              <a:gd name="T23" fmla="*/ 787 h 596"/>
                              <a:gd name="T24" fmla="+- 0 6464 6251"/>
                              <a:gd name="T25" fmla="*/ T24 w 417"/>
                              <a:gd name="T26" fmla="+- 0 794 198"/>
                              <a:gd name="T27" fmla="*/ 794 h 596"/>
                              <a:gd name="T28" fmla="+- 0 6498 6251"/>
                              <a:gd name="T29" fmla="*/ T28 w 417"/>
                              <a:gd name="T30" fmla="+- 0 747 198"/>
                              <a:gd name="T31" fmla="*/ 747 h 596"/>
                              <a:gd name="T32" fmla="+- 0 6583 6251"/>
                              <a:gd name="T33" fmla="*/ T32 w 417"/>
                              <a:gd name="T34" fmla="+- 0 614 198"/>
                              <a:gd name="T35" fmla="*/ 614 h 596"/>
                              <a:gd name="T36" fmla="+- 0 6459 6251"/>
                              <a:gd name="T37" fmla="*/ T36 w 417"/>
                              <a:gd name="T38" fmla="+- 0 554 198"/>
                              <a:gd name="T39" fmla="*/ 554 h 596"/>
                              <a:gd name="T40" fmla="+- 0 6354 6251"/>
                              <a:gd name="T41" fmla="*/ T40 w 417"/>
                              <a:gd name="T42" fmla="+- 0 511 198"/>
                              <a:gd name="T43" fmla="*/ 511 h 596"/>
                              <a:gd name="T44" fmla="+- 0 6311 6251"/>
                              <a:gd name="T45" fmla="*/ T44 w 417"/>
                              <a:gd name="T46" fmla="+- 0 406 198"/>
                              <a:gd name="T47" fmla="*/ 406 h 596"/>
                              <a:gd name="T48" fmla="+- 0 6354 6251"/>
                              <a:gd name="T49" fmla="*/ T48 w 417"/>
                              <a:gd name="T50" fmla="+- 0 301 198"/>
                              <a:gd name="T51" fmla="*/ 301 h 596"/>
                              <a:gd name="T52" fmla="+- 0 6459 6251"/>
                              <a:gd name="T53" fmla="*/ T52 w 417"/>
                              <a:gd name="T54" fmla="+- 0 257 198"/>
                              <a:gd name="T55" fmla="*/ 257 h 596"/>
                              <a:gd name="T56" fmla="+- 0 6582 6251"/>
                              <a:gd name="T57" fmla="*/ T56 w 417"/>
                              <a:gd name="T58" fmla="+- 0 238 198"/>
                              <a:gd name="T59" fmla="*/ 238 h 596"/>
                              <a:gd name="T60" fmla="+- 0 6459 6251"/>
                              <a:gd name="T61" fmla="*/ T60 w 417"/>
                              <a:gd name="T62" fmla="+- 0 198 198"/>
                              <a:gd name="T63" fmla="*/ 198 h 596"/>
                              <a:gd name="T64" fmla="+- 0 6459 6251"/>
                              <a:gd name="T65" fmla="*/ T64 w 417"/>
                              <a:gd name="T66" fmla="+- 0 257 198"/>
                              <a:gd name="T67" fmla="*/ 257 h 596"/>
                              <a:gd name="T68" fmla="+- 0 6564 6251"/>
                              <a:gd name="T69" fmla="*/ T68 w 417"/>
                              <a:gd name="T70" fmla="+- 0 301 198"/>
                              <a:gd name="T71" fmla="*/ 301 h 596"/>
                              <a:gd name="T72" fmla="+- 0 6608 6251"/>
                              <a:gd name="T73" fmla="*/ T72 w 417"/>
                              <a:gd name="T74" fmla="+- 0 406 198"/>
                              <a:gd name="T75" fmla="*/ 406 h 596"/>
                              <a:gd name="T76" fmla="+- 0 6564 6251"/>
                              <a:gd name="T77" fmla="*/ T76 w 417"/>
                              <a:gd name="T78" fmla="+- 0 511 198"/>
                              <a:gd name="T79" fmla="*/ 511 h 596"/>
                              <a:gd name="T80" fmla="+- 0 6459 6251"/>
                              <a:gd name="T81" fmla="*/ T80 w 417"/>
                              <a:gd name="T82" fmla="+- 0 554 198"/>
                              <a:gd name="T83" fmla="*/ 554 h 596"/>
                              <a:gd name="T84" fmla="+- 0 6625 6251"/>
                              <a:gd name="T85" fmla="*/ T84 w 417"/>
                              <a:gd name="T86" fmla="+- 0 537 198"/>
                              <a:gd name="T87" fmla="*/ 537 h 596"/>
                              <a:gd name="T88" fmla="+- 0 6667 6251"/>
                              <a:gd name="T89" fmla="*/ T88 w 417"/>
                              <a:gd name="T90" fmla="+- 0 406 198"/>
                              <a:gd name="T91" fmla="*/ 406 h 596"/>
                              <a:gd name="T92" fmla="+- 0 6627 6251"/>
                              <a:gd name="T93" fmla="*/ T92 w 417"/>
                              <a:gd name="T94" fmla="+- 0 283 198"/>
                              <a:gd name="T95" fmla="*/ 283 h 596"/>
                              <a:gd name="T96" fmla="+- 0 6459 6251"/>
                              <a:gd name="T97" fmla="*/ T96 w 417"/>
                              <a:gd name="T98" fmla="+- 0 317 198"/>
                              <a:gd name="T99" fmla="*/ 317 h 596"/>
                              <a:gd name="T100" fmla="+- 0 6396 6251"/>
                              <a:gd name="T101" fmla="*/ T100 w 417"/>
                              <a:gd name="T102" fmla="+- 0 343 198"/>
                              <a:gd name="T103" fmla="*/ 343 h 596"/>
                              <a:gd name="T104" fmla="+- 0 6370 6251"/>
                              <a:gd name="T105" fmla="*/ T104 w 417"/>
                              <a:gd name="T106" fmla="+- 0 406 198"/>
                              <a:gd name="T107" fmla="*/ 406 h 596"/>
                              <a:gd name="T108" fmla="+- 0 6396 6251"/>
                              <a:gd name="T109" fmla="*/ T108 w 417"/>
                              <a:gd name="T110" fmla="+- 0 469 198"/>
                              <a:gd name="T111" fmla="*/ 469 h 596"/>
                              <a:gd name="T112" fmla="+- 0 6459 6251"/>
                              <a:gd name="T113" fmla="*/ T112 w 417"/>
                              <a:gd name="T114" fmla="+- 0 495 198"/>
                              <a:gd name="T115" fmla="*/ 495 h 596"/>
                              <a:gd name="T116" fmla="+- 0 6522 6251"/>
                              <a:gd name="T117" fmla="*/ T116 w 417"/>
                              <a:gd name="T118" fmla="+- 0 469 198"/>
                              <a:gd name="T119" fmla="*/ 469 h 596"/>
                              <a:gd name="T120" fmla="+- 0 6548 6251"/>
                              <a:gd name="T121" fmla="*/ T120 w 417"/>
                              <a:gd name="T122" fmla="+- 0 406 198"/>
                              <a:gd name="T123" fmla="*/ 406 h 596"/>
                              <a:gd name="T124" fmla="+- 0 6522 6251"/>
                              <a:gd name="T125" fmla="*/ T124 w 417"/>
                              <a:gd name="T126" fmla="+- 0 343 198"/>
                              <a:gd name="T127" fmla="*/ 343 h 596"/>
                              <a:gd name="T128" fmla="+- 0 6459 6251"/>
                              <a:gd name="T129" fmla="*/ T128 w 417"/>
                              <a:gd name="T130" fmla="+- 0 317 198"/>
                              <a:gd name="T131" fmla="*/ 317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17" h="596">
                                <a:moveTo>
                                  <a:pt x="208" y="0"/>
                                </a:moveTo>
                                <a:lnTo>
                                  <a:pt x="143" y="10"/>
                                </a:lnTo>
                                <a:lnTo>
                                  <a:pt x="85" y="40"/>
                                </a:lnTo>
                                <a:lnTo>
                                  <a:pt x="40" y="85"/>
                                </a:lnTo>
                                <a:lnTo>
                                  <a:pt x="11" y="142"/>
                                </a:lnTo>
                                <a:lnTo>
                                  <a:pt x="0" y="208"/>
                                </a:lnTo>
                                <a:lnTo>
                                  <a:pt x="12" y="267"/>
                                </a:lnTo>
                                <a:lnTo>
                                  <a:pt x="43" y="339"/>
                                </a:lnTo>
                                <a:lnTo>
                                  <a:pt x="84" y="416"/>
                                </a:lnTo>
                                <a:lnTo>
                                  <a:pt x="129" y="488"/>
                                </a:lnTo>
                                <a:lnTo>
                                  <a:pt x="170" y="549"/>
                                </a:lnTo>
                                <a:lnTo>
                                  <a:pt x="199" y="589"/>
                                </a:lnTo>
                                <a:lnTo>
                                  <a:pt x="203" y="596"/>
                                </a:lnTo>
                                <a:lnTo>
                                  <a:pt x="213" y="596"/>
                                </a:lnTo>
                                <a:lnTo>
                                  <a:pt x="218" y="589"/>
                                </a:lnTo>
                                <a:lnTo>
                                  <a:pt x="247" y="549"/>
                                </a:lnTo>
                                <a:lnTo>
                                  <a:pt x="287" y="488"/>
                                </a:lnTo>
                                <a:lnTo>
                                  <a:pt x="332" y="416"/>
                                </a:lnTo>
                                <a:lnTo>
                                  <a:pt x="364" y="356"/>
                                </a:lnTo>
                                <a:lnTo>
                                  <a:pt x="208" y="356"/>
                                </a:lnTo>
                                <a:lnTo>
                                  <a:pt x="150" y="345"/>
                                </a:lnTo>
                                <a:lnTo>
                                  <a:pt x="103" y="313"/>
                                </a:lnTo>
                                <a:lnTo>
                                  <a:pt x="71" y="266"/>
                                </a:lnTo>
                                <a:lnTo>
                                  <a:pt x="60" y="208"/>
                                </a:lnTo>
                                <a:lnTo>
                                  <a:pt x="71" y="150"/>
                                </a:lnTo>
                                <a:lnTo>
                                  <a:pt x="103" y="103"/>
                                </a:lnTo>
                                <a:lnTo>
                                  <a:pt x="150" y="71"/>
                                </a:lnTo>
                                <a:lnTo>
                                  <a:pt x="208" y="59"/>
                                </a:lnTo>
                                <a:lnTo>
                                  <a:pt x="350" y="59"/>
                                </a:lnTo>
                                <a:lnTo>
                                  <a:pt x="331" y="40"/>
                                </a:lnTo>
                                <a:lnTo>
                                  <a:pt x="274" y="10"/>
                                </a:lnTo>
                                <a:lnTo>
                                  <a:pt x="208" y="0"/>
                                </a:lnTo>
                                <a:close/>
                                <a:moveTo>
                                  <a:pt x="350" y="59"/>
                                </a:moveTo>
                                <a:lnTo>
                                  <a:pt x="208" y="59"/>
                                </a:lnTo>
                                <a:lnTo>
                                  <a:pt x="266" y="71"/>
                                </a:lnTo>
                                <a:lnTo>
                                  <a:pt x="313" y="103"/>
                                </a:lnTo>
                                <a:lnTo>
                                  <a:pt x="345" y="150"/>
                                </a:lnTo>
                                <a:lnTo>
                                  <a:pt x="357" y="208"/>
                                </a:lnTo>
                                <a:lnTo>
                                  <a:pt x="345" y="266"/>
                                </a:lnTo>
                                <a:lnTo>
                                  <a:pt x="313" y="313"/>
                                </a:lnTo>
                                <a:lnTo>
                                  <a:pt x="266" y="345"/>
                                </a:lnTo>
                                <a:lnTo>
                                  <a:pt x="208" y="356"/>
                                </a:lnTo>
                                <a:lnTo>
                                  <a:pt x="364" y="356"/>
                                </a:lnTo>
                                <a:lnTo>
                                  <a:pt x="374" y="339"/>
                                </a:lnTo>
                                <a:lnTo>
                                  <a:pt x="404" y="267"/>
                                </a:lnTo>
                                <a:lnTo>
                                  <a:pt x="416" y="208"/>
                                </a:lnTo>
                                <a:lnTo>
                                  <a:pt x="406" y="142"/>
                                </a:lnTo>
                                <a:lnTo>
                                  <a:pt x="376" y="85"/>
                                </a:lnTo>
                                <a:lnTo>
                                  <a:pt x="350" y="59"/>
                                </a:lnTo>
                                <a:close/>
                                <a:moveTo>
                                  <a:pt x="208" y="119"/>
                                </a:moveTo>
                                <a:lnTo>
                                  <a:pt x="174" y="126"/>
                                </a:lnTo>
                                <a:lnTo>
                                  <a:pt x="145" y="145"/>
                                </a:lnTo>
                                <a:lnTo>
                                  <a:pt x="126" y="173"/>
                                </a:lnTo>
                                <a:lnTo>
                                  <a:pt x="119" y="208"/>
                                </a:lnTo>
                                <a:lnTo>
                                  <a:pt x="126" y="243"/>
                                </a:lnTo>
                                <a:lnTo>
                                  <a:pt x="145" y="271"/>
                                </a:lnTo>
                                <a:lnTo>
                                  <a:pt x="174" y="290"/>
                                </a:lnTo>
                                <a:lnTo>
                                  <a:pt x="208" y="297"/>
                                </a:lnTo>
                                <a:lnTo>
                                  <a:pt x="243" y="290"/>
                                </a:lnTo>
                                <a:lnTo>
                                  <a:pt x="271" y="271"/>
                                </a:lnTo>
                                <a:lnTo>
                                  <a:pt x="290" y="243"/>
                                </a:lnTo>
                                <a:lnTo>
                                  <a:pt x="297" y="208"/>
                                </a:lnTo>
                                <a:lnTo>
                                  <a:pt x="290" y="173"/>
                                </a:lnTo>
                                <a:lnTo>
                                  <a:pt x="271" y="145"/>
                                </a:lnTo>
                                <a:lnTo>
                                  <a:pt x="243" y="126"/>
                                </a:lnTo>
                                <a:lnTo>
                                  <a:pt x="208" y="1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5" name="Picture 2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6301" y="248"/>
                            <a:ext cx="316"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Freeform 229"/>
                        <wps:cNvSpPr>
                          <a:spLocks/>
                        </wps:cNvSpPr>
                        <wps:spPr bwMode="auto">
                          <a:xfrm>
                            <a:off x="6251" y="197"/>
                            <a:ext cx="417" cy="596"/>
                          </a:xfrm>
                          <a:custGeom>
                            <a:avLst/>
                            <a:gdLst>
                              <a:gd name="T0" fmla="+- 0 6459 6251"/>
                              <a:gd name="T1" fmla="*/ T0 w 417"/>
                              <a:gd name="T2" fmla="+- 0 198 198"/>
                              <a:gd name="T3" fmla="*/ 198 h 596"/>
                              <a:gd name="T4" fmla="+- 0 6525 6251"/>
                              <a:gd name="T5" fmla="*/ T4 w 417"/>
                              <a:gd name="T6" fmla="+- 0 208 198"/>
                              <a:gd name="T7" fmla="*/ 208 h 596"/>
                              <a:gd name="T8" fmla="+- 0 6582 6251"/>
                              <a:gd name="T9" fmla="*/ T8 w 417"/>
                              <a:gd name="T10" fmla="+- 0 238 198"/>
                              <a:gd name="T11" fmla="*/ 238 h 596"/>
                              <a:gd name="T12" fmla="+- 0 6627 6251"/>
                              <a:gd name="T13" fmla="*/ T12 w 417"/>
                              <a:gd name="T14" fmla="+- 0 283 198"/>
                              <a:gd name="T15" fmla="*/ 283 h 596"/>
                              <a:gd name="T16" fmla="+- 0 6657 6251"/>
                              <a:gd name="T17" fmla="*/ T16 w 417"/>
                              <a:gd name="T18" fmla="+- 0 340 198"/>
                              <a:gd name="T19" fmla="*/ 340 h 596"/>
                              <a:gd name="T20" fmla="+- 0 6667 6251"/>
                              <a:gd name="T21" fmla="*/ T20 w 417"/>
                              <a:gd name="T22" fmla="+- 0 406 198"/>
                              <a:gd name="T23" fmla="*/ 406 h 596"/>
                              <a:gd name="T24" fmla="+- 0 6655 6251"/>
                              <a:gd name="T25" fmla="*/ T24 w 417"/>
                              <a:gd name="T26" fmla="+- 0 465 198"/>
                              <a:gd name="T27" fmla="*/ 465 h 596"/>
                              <a:gd name="T28" fmla="+- 0 6625 6251"/>
                              <a:gd name="T29" fmla="*/ T28 w 417"/>
                              <a:gd name="T30" fmla="+- 0 537 198"/>
                              <a:gd name="T31" fmla="*/ 537 h 596"/>
                              <a:gd name="T32" fmla="+- 0 6583 6251"/>
                              <a:gd name="T33" fmla="*/ T32 w 417"/>
                              <a:gd name="T34" fmla="+- 0 614 198"/>
                              <a:gd name="T35" fmla="*/ 614 h 596"/>
                              <a:gd name="T36" fmla="+- 0 6538 6251"/>
                              <a:gd name="T37" fmla="*/ T36 w 417"/>
                              <a:gd name="T38" fmla="+- 0 686 198"/>
                              <a:gd name="T39" fmla="*/ 686 h 596"/>
                              <a:gd name="T40" fmla="+- 0 6498 6251"/>
                              <a:gd name="T41" fmla="*/ T40 w 417"/>
                              <a:gd name="T42" fmla="+- 0 747 198"/>
                              <a:gd name="T43" fmla="*/ 747 h 596"/>
                              <a:gd name="T44" fmla="+- 0 6464 6251"/>
                              <a:gd name="T45" fmla="*/ T44 w 417"/>
                              <a:gd name="T46" fmla="+- 0 794 198"/>
                              <a:gd name="T47" fmla="*/ 794 h 596"/>
                              <a:gd name="T48" fmla="+- 0 6454 6251"/>
                              <a:gd name="T49" fmla="*/ T48 w 417"/>
                              <a:gd name="T50" fmla="+- 0 794 198"/>
                              <a:gd name="T51" fmla="*/ 794 h 596"/>
                              <a:gd name="T52" fmla="+- 0 6380 6251"/>
                              <a:gd name="T53" fmla="*/ T52 w 417"/>
                              <a:gd name="T54" fmla="+- 0 686 198"/>
                              <a:gd name="T55" fmla="*/ 686 h 596"/>
                              <a:gd name="T56" fmla="+- 0 6335 6251"/>
                              <a:gd name="T57" fmla="*/ T56 w 417"/>
                              <a:gd name="T58" fmla="+- 0 614 198"/>
                              <a:gd name="T59" fmla="*/ 614 h 596"/>
                              <a:gd name="T60" fmla="+- 0 6294 6251"/>
                              <a:gd name="T61" fmla="*/ T60 w 417"/>
                              <a:gd name="T62" fmla="+- 0 537 198"/>
                              <a:gd name="T63" fmla="*/ 537 h 596"/>
                              <a:gd name="T64" fmla="+- 0 6263 6251"/>
                              <a:gd name="T65" fmla="*/ T64 w 417"/>
                              <a:gd name="T66" fmla="+- 0 465 198"/>
                              <a:gd name="T67" fmla="*/ 465 h 596"/>
                              <a:gd name="T68" fmla="+- 0 6251 6251"/>
                              <a:gd name="T69" fmla="*/ T68 w 417"/>
                              <a:gd name="T70" fmla="+- 0 406 198"/>
                              <a:gd name="T71" fmla="*/ 406 h 596"/>
                              <a:gd name="T72" fmla="+- 0 6262 6251"/>
                              <a:gd name="T73" fmla="*/ T72 w 417"/>
                              <a:gd name="T74" fmla="+- 0 340 198"/>
                              <a:gd name="T75" fmla="*/ 340 h 596"/>
                              <a:gd name="T76" fmla="+- 0 6291 6251"/>
                              <a:gd name="T77" fmla="*/ T76 w 417"/>
                              <a:gd name="T78" fmla="+- 0 283 198"/>
                              <a:gd name="T79" fmla="*/ 283 h 596"/>
                              <a:gd name="T80" fmla="+- 0 6336 6251"/>
                              <a:gd name="T81" fmla="*/ T80 w 417"/>
                              <a:gd name="T82" fmla="+- 0 238 198"/>
                              <a:gd name="T83" fmla="*/ 238 h 596"/>
                              <a:gd name="T84" fmla="+- 0 6394 6251"/>
                              <a:gd name="T85" fmla="*/ T84 w 417"/>
                              <a:gd name="T86" fmla="+- 0 208 198"/>
                              <a:gd name="T87" fmla="*/ 208 h 596"/>
                              <a:gd name="T88" fmla="+- 0 6459 6251"/>
                              <a:gd name="T89" fmla="*/ T88 w 417"/>
                              <a:gd name="T90" fmla="+- 0 198 198"/>
                              <a:gd name="T91" fmla="*/ 198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17" h="596">
                                <a:moveTo>
                                  <a:pt x="208" y="0"/>
                                </a:moveTo>
                                <a:lnTo>
                                  <a:pt x="274" y="10"/>
                                </a:lnTo>
                                <a:lnTo>
                                  <a:pt x="331" y="40"/>
                                </a:lnTo>
                                <a:lnTo>
                                  <a:pt x="376" y="85"/>
                                </a:lnTo>
                                <a:lnTo>
                                  <a:pt x="406" y="142"/>
                                </a:lnTo>
                                <a:lnTo>
                                  <a:pt x="416" y="208"/>
                                </a:lnTo>
                                <a:lnTo>
                                  <a:pt x="404" y="267"/>
                                </a:lnTo>
                                <a:lnTo>
                                  <a:pt x="374" y="339"/>
                                </a:lnTo>
                                <a:lnTo>
                                  <a:pt x="332" y="416"/>
                                </a:lnTo>
                                <a:lnTo>
                                  <a:pt x="287" y="488"/>
                                </a:lnTo>
                                <a:lnTo>
                                  <a:pt x="247" y="549"/>
                                </a:lnTo>
                                <a:lnTo>
                                  <a:pt x="213" y="596"/>
                                </a:lnTo>
                                <a:lnTo>
                                  <a:pt x="203" y="596"/>
                                </a:lnTo>
                                <a:lnTo>
                                  <a:pt x="129" y="488"/>
                                </a:lnTo>
                                <a:lnTo>
                                  <a:pt x="84" y="416"/>
                                </a:lnTo>
                                <a:lnTo>
                                  <a:pt x="43" y="339"/>
                                </a:lnTo>
                                <a:lnTo>
                                  <a:pt x="12" y="267"/>
                                </a:lnTo>
                                <a:lnTo>
                                  <a:pt x="0" y="208"/>
                                </a:lnTo>
                                <a:lnTo>
                                  <a:pt x="11" y="142"/>
                                </a:lnTo>
                                <a:lnTo>
                                  <a:pt x="40" y="85"/>
                                </a:lnTo>
                                <a:lnTo>
                                  <a:pt x="85" y="40"/>
                                </a:lnTo>
                                <a:lnTo>
                                  <a:pt x="143" y="10"/>
                                </a:lnTo>
                                <a:lnTo>
                                  <a:pt x="208" y="0"/>
                                </a:lnTo>
                              </a:path>
                            </a:pathLst>
                          </a:custGeom>
                          <a:noFill/>
                          <a:ln w="11430">
                            <a:solidFill>
                              <a:srgbClr val="F04E2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AutoShape 228"/>
                        <wps:cNvSpPr>
                          <a:spLocks/>
                        </wps:cNvSpPr>
                        <wps:spPr bwMode="auto">
                          <a:xfrm>
                            <a:off x="6253" y="199"/>
                            <a:ext cx="413" cy="593"/>
                          </a:xfrm>
                          <a:custGeom>
                            <a:avLst/>
                            <a:gdLst>
                              <a:gd name="T0" fmla="+- 0 6379 6253"/>
                              <a:gd name="T1" fmla="*/ T0 w 413"/>
                              <a:gd name="T2" fmla="+- 0 216 200"/>
                              <a:gd name="T3" fmla="*/ 216 h 593"/>
                              <a:gd name="T4" fmla="+- 0 6269 6253"/>
                              <a:gd name="T5" fmla="*/ T4 w 413"/>
                              <a:gd name="T6" fmla="+- 0 326 200"/>
                              <a:gd name="T7" fmla="*/ 326 h 593"/>
                              <a:gd name="T8" fmla="+- 0 6265 6253"/>
                              <a:gd name="T9" fmla="*/ T8 w 413"/>
                              <a:gd name="T10" fmla="+- 0 465 200"/>
                              <a:gd name="T11" fmla="*/ 465 h 593"/>
                              <a:gd name="T12" fmla="+- 0 6336 6253"/>
                              <a:gd name="T13" fmla="*/ T12 w 413"/>
                              <a:gd name="T14" fmla="+- 0 613 200"/>
                              <a:gd name="T15" fmla="*/ 613 h 593"/>
                              <a:gd name="T16" fmla="+- 0 6421 6253"/>
                              <a:gd name="T17" fmla="*/ T16 w 413"/>
                              <a:gd name="T18" fmla="+- 0 745 200"/>
                              <a:gd name="T19" fmla="*/ 745 h 593"/>
                              <a:gd name="T20" fmla="+- 0 6455 6253"/>
                              <a:gd name="T21" fmla="*/ T20 w 413"/>
                              <a:gd name="T22" fmla="+- 0 792 200"/>
                              <a:gd name="T23" fmla="*/ 792 h 593"/>
                              <a:gd name="T24" fmla="+- 0 6469 6253"/>
                              <a:gd name="T25" fmla="*/ T24 w 413"/>
                              <a:gd name="T26" fmla="+- 0 786 200"/>
                              <a:gd name="T27" fmla="*/ 786 h 593"/>
                              <a:gd name="T28" fmla="+- 0 6538 6253"/>
                              <a:gd name="T29" fmla="*/ T28 w 413"/>
                              <a:gd name="T30" fmla="+- 0 685 200"/>
                              <a:gd name="T31" fmla="*/ 685 h 593"/>
                              <a:gd name="T32" fmla="+- 0 6614 6253"/>
                              <a:gd name="T33" fmla="*/ T32 w 413"/>
                              <a:gd name="T34" fmla="+- 0 554 200"/>
                              <a:gd name="T35" fmla="*/ 554 h 593"/>
                              <a:gd name="T36" fmla="+- 0 6402 6253"/>
                              <a:gd name="T37" fmla="*/ T36 w 413"/>
                              <a:gd name="T38" fmla="+- 0 542 200"/>
                              <a:gd name="T39" fmla="*/ 542 h 593"/>
                              <a:gd name="T40" fmla="+- 0 6324 6253"/>
                              <a:gd name="T41" fmla="*/ T40 w 413"/>
                              <a:gd name="T42" fmla="+- 0 464 200"/>
                              <a:gd name="T43" fmla="*/ 464 h 593"/>
                              <a:gd name="T44" fmla="+- 0 6324 6253"/>
                              <a:gd name="T45" fmla="*/ T44 w 413"/>
                              <a:gd name="T46" fmla="+- 0 349 200"/>
                              <a:gd name="T47" fmla="*/ 349 h 593"/>
                              <a:gd name="T48" fmla="+- 0 6402 6253"/>
                              <a:gd name="T49" fmla="*/ T48 w 413"/>
                              <a:gd name="T50" fmla="+- 0 270 200"/>
                              <a:gd name="T51" fmla="*/ 270 h 593"/>
                              <a:gd name="T52" fmla="+- 0 6603 6253"/>
                              <a:gd name="T53" fmla="*/ T52 w 413"/>
                              <a:gd name="T54" fmla="+- 0 259 200"/>
                              <a:gd name="T55" fmla="*/ 259 h 593"/>
                              <a:gd name="T56" fmla="+- 0 6459 6253"/>
                              <a:gd name="T57" fmla="*/ T56 w 413"/>
                              <a:gd name="T58" fmla="+- 0 200 200"/>
                              <a:gd name="T59" fmla="*/ 200 h 593"/>
                              <a:gd name="T60" fmla="+- 0 6459 6253"/>
                              <a:gd name="T61" fmla="*/ T60 w 413"/>
                              <a:gd name="T62" fmla="+- 0 259 200"/>
                              <a:gd name="T63" fmla="*/ 259 h 593"/>
                              <a:gd name="T64" fmla="+- 0 6563 6253"/>
                              <a:gd name="T65" fmla="*/ T64 w 413"/>
                              <a:gd name="T66" fmla="+- 0 302 200"/>
                              <a:gd name="T67" fmla="*/ 302 h 593"/>
                              <a:gd name="T68" fmla="+- 0 6607 6253"/>
                              <a:gd name="T69" fmla="*/ T68 w 413"/>
                              <a:gd name="T70" fmla="+- 0 406 200"/>
                              <a:gd name="T71" fmla="*/ 406 h 593"/>
                              <a:gd name="T72" fmla="+- 0 6563 6253"/>
                              <a:gd name="T73" fmla="*/ T72 w 413"/>
                              <a:gd name="T74" fmla="+- 0 511 200"/>
                              <a:gd name="T75" fmla="*/ 511 h 593"/>
                              <a:gd name="T76" fmla="+- 0 6459 6253"/>
                              <a:gd name="T77" fmla="*/ T76 w 413"/>
                              <a:gd name="T78" fmla="+- 0 554 200"/>
                              <a:gd name="T79" fmla="*/ 554 h 593"/>
                              <a:gd name="T80" fmla="+- 0 6623 6253"/>
                              <a:gd name="T81" fmla="*/ T80 w 413"/>
                              <a:gd name="T82" fmla="+- 0 537 200"/>
                              <a:gd name="T83" fmla="*/ 537 h 593"/>
                              <a:gd name="T84" fmla="+- 0 6665 6253"/>
                              <a:gd name="T85" fmla="*/ T84 w 413"/>
                              <a:gd name="T86" fmla="+- 0 406 200"/>
                              <a:gd name="T87" fmla="*/ 406 h 593"/>
                              <a:gd name="T88" fmla="+- 0 6605 6253"/>
                              <a:gd name="T89" fmla="*/ T88 w 413"/>
                              <a:gd name="T90" fmla="+- 0 260 200"/>
                              <a:gd name="T91" fmla="*/ 260 h 593"/>
                              <a:gd name="T92" fmla="+- 0 6459 6253"/>
                              <a:gd name="T93" fmla="*/ T92 w 413"/>
                              <a:gd name="T94" fmla="+- 0 318 200"/>
                              <a:gd name="T95" fmla="*/ 318 h 593"/>
                              <a:gd name="T96" fmla="+- 0 6397 6253"/>
                              <a:gd name="T97" fmla="*/ T96 w 413"/>
                              <a:gd name="T98" fmla="+- 0 344 200"/>
                              <a:gd name="T99" fmla="*/ 344 h 593"/>
                              <a:gd name="T100" fmla="+- 0 6371 6253"/>
                              <a:gd name="T101" fmla="*/ T100 w 413"/>
                              <a:gd name="T102" fmla="+- 0 406 200"/>
                              <a:gd name="T103" fmla="*/ 406 h 593"/>
                              <a:gd name="T104" fmla="+- 0 6397 6253"/>
                              <a:gd name="T105" fmla="*/ T104 w 413"/>
                              <a:gd name="T106" fmla="+- 0 469 200"/>
                              <a:gd name="T107" fmla="*/ 469 h 593"/>
                              <a:gd name="T108" fmla="+- 0 6459 6253"/>
                              <a:gd name="T109" fmla="*/ T108 w 413"/>
                              <a:gd name="T110" fmla="+- 0 495 200"/>
                              <a:gd name="T111" fmla="*/ 495 h 593"/>
                              <a:gd name="T112" fmla="+- 0 6522 6253"/>
                              <a:gd name="T113" fmla="*/ T112 w 413"/>
                              <a:gd name="T114" fmla="+- 0 469 200"/>
                              <a:gd name="T115" fmla="*/ 469 h 593"/>
                              <a:gd name="T116" fmla="+- 0 6548 6253"/>
                              <a:gd name="T117" fmla="*/ T116 w 413"/>
                              <a:gd name="T118" fmla="+- 0 406 200"/>
                              <a:gd name="T119" fmla="*/ 406 h 593"/>
                              <a:gd name="T120" fmla="+- 0 6522 6253"/>
                              <a:gd name="T121" fmla="*/ T120 w 413"/>
                              <a:gd name="T122" fmla="+- 0 344 200"/>
                              <a:gd name="T123" fmla="*/ 344 h 593"/>
                              <a:gd name="T124" fmla="+- 0 6459 6253"/>
                              <a:gd name="T125" fmla="*/ T124 w 413"/>
                              <a:gd name="T126" fmla="+- 0 318 200"/>
                              <a:gd name="T127" fmla="*/ 318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13" h="593">
                                <a:moveTo>
                                  <a:pt x="206" y="0"/>
                                </a:moveTo>
                                <a:lnTo>
                                  <a:pt x="126" y="16"/>
                                </a:lnTo>
                                <a:lnTo>
                                  <a:pt x="60" y="60"/>
                                </a:lnTo>
                                <a:lnTo>
                                  <a:pt x="16" y="126"/>
                                </a:lnTo>
                                <a:lnTo>
                                  <a:pt x="0" y="206"/>
                                </a:lnTo>
                                <a:lnTo>
                                  <a:pt x="12" y="265"/>
                                </a:lnTo>
                                <a:lnTo>
                                  <a:pt x="42" y="337"/>
                                </a:lnTo>
                                <a:lnTo>
                                  <a:pt x="83" y="413"/>
                                </a:lnTo>
                                <a:lnTo>
                                  <a:pt x="128" y="485"/>
                                </a:lnTo>
                                <a:lnTo>
                                  <a:pt x="168" y="545"/>
                                </a:lnTo>
                                <a:lnTo>
                                  <a:pt x="197" y="586"/>
                                </a:lnTo>
                                <a:lnTo>
                                  <a:pt x="202" y="592"/>
                                </a:lnTo>
                                <a:lnTo>
                                  <a:pt x="211" y="592"/>
                                </a:lnTo>
                                <a:lnTo>
                                  <a:pt x="216" y="586"/>
                                </a:lnTo>
                                <a:lnTo>
                                  <a:pt x="244" y="545"/>
                                </a:lnTo>
                                <a:lnTo>
                                  <a:pt x="285" y="485"/>
                                </a:lnTo>
                                <a:lnTo>
                                  <a:pt x="329" y="413"/>
                                </a:lnTo>
                                <a:lnTo>
                                  <a:pt x="361" y="354"/>
                                </a:lnTo>
                                <a:lnTo>
                                  <a:pt x="206" y="354"/>
                                </a:lnTo>
                                <a:lnTo>
                                  <a:pt x="149" y="342"/>
                                </a:lnTo>
                                <a:lnTo>
                                  <a:pt x="102" y="311"/>
                                </a:lnTo>
                                <a:lnTo>
                                  <a:pt x="71" y="264"/>
                                </a:lnTo>
                                <a:lnTo>
                                  <a:pt x="59" y="206"/>
                                </a:lnTo>
                                <a:lnTo>
                                  <a:pt x="71" y="149"/>
                                </a:lnTo>
                                <a:lnTo>
                                  <a:pt x="102" y="102"/>
                                </a:lnTo>
                                <a:lnTo>
                                  <a:pt x="149" y="70"/>
                                </a:lnTo>
                                <a:lnTo>
                                  <a:pt x="206" y="59"/>
                                </a:lnTo>
                                <a:lnTo>
                                  <a:pt x="350" y="59"/>
                                </a:lnTo>
                                <a:lnTo>
                                  <a:pt x="287" y="16"/>
                                </a:lnTo>
                                <a:lnTo>
                                  <a:pt x="206" y="0"/>
                                </a:lnTo>
                                <a:close/>
                                <a:moveTo>
                                  <a:pt x="350" y="59"/>
                                </a:moveTo>
                                <a:lnTo>
                                  <a:pt x="206" y="59"/>
                                </a:lnTo>
                                <a:lnTo>
                                  <a:pt x="264" y="70"/>
                                </a:lnTo>
                                <a:lnTo>
                                  <a:pt x="310" y="102"/>
                                </a:lnTo>
                                <a:lnTo>
                                  <a:pt x="342" y="149"/>
                                </a:lnTo>
                                <a:lnTo>
                                  <a:pt x="354" y="206"/>
                                </a:lnTo>
                                <a:lnTo>
                                  <a:pt x="342" y="264"/>
                                </a:lnTo>
                                <a:lnTo>
                                  <a:pt x="310" y="311"/>
                                </a:lnTo>
                                <a:lnTo>
                                  <a:pt x="264" y="342"/>
                                </a:lnTo>
                                <a:lnTo>
                                  <a:pt x="206" y="354"/>
                                </a:lnTo>
                                <a:lnTo>
                                  <a:pt x="361" y="354"/>
                                </a:lnTo>
                                <a:lnTo>
                                  <a:pt x="370" y="337"/>
                                </a:lnTo>
                                <a:lnTo>
                                  <a:pt x="401" y="265"/>
                                </a:lnTo>
                                <a:lnTo>
                                  <a:pt x="412" y="206"/>
                                </a:lnTo>
                                <a:lnTo>
                                  <a:pt x="396" y="126"/>
                                </a:lnTo>
                                <a:lnTo>
                                  <a:pt x="352" y="60"/>
                                </a:lnTo>
                                <a:lnTo>
                                  <a:pt x="350" y="59"/>
                                </a:lnTo>
                                <a:close/>
                                <a:moveTo>
                                  <a:pt x="206" y="118"/>
                                </a:moveTo>
                                <a:lnTo>
                                  <a:pt x="172" y="125"/>
                                </a:lnTo>
                                <a:lnTo>
                                  <a:pt x="144" y="144"/>
                                </a:lnTo>
                                <a:lnTo>
                                  <a:pt x="125" y="172"/>
                                </a:lnTo>
                                <a:lnTo>
                                  <a:pt x="118" y="206"/>
                                </a:lnTo>
                                <a:lnTo>
                                  <a:pt x="125" y="241"/>
                                </a:lnTo>
                                <a:lnTo>
                                  <a:pt x="144" y="269"/>
                                </a:lnTo>
                                <a:lnTo>
                                  <a:pt x="172" y="288"/>
                                </a:lnTo>
                                <a:lnTo>
                                  <a:pt x="206" y="295"/>
                                </a:lnTo>
                                <a:lnTo>
                                  <a:pt x="241" y="288"/>
                                </a:lnTo>
                                <a:lnTo>
                                  <a:pt x="269" y="269"/>
                                </a:lnTo>
                                <a:lnTo>
                                  <a:pt x="288" y="241"/>
                                </a:lnTo>
                                <a:lnTo>
                                  <a:pt x="295" y="206"/>
                                </a:lnTo>
                                <a:lnTo>
                                  <a:pt x="288" y="172"/>
                                </a:lnTo>
                                <a:lnTo>
                                  <a:pt x="269" y="144"/>
                                </a:lnTo>
                                <a:lnTo>
                                  <a:pt x="241" y="125"/>
                                </a:lnTo>
                                <a:lnTo>
                                  <a:pt x="206" y="1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8" name="Picture 2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6303" y="249"/>
                            <a:ext cx="313"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 name="Freeform 226"/>
                        <wps:cNvSpPr>
                          <a:spLocks/>
                        </wps:cNvSpPr>
                        <wps:spPr bwMode="auto">
                          <a:xfrm>
                            <a:off x="6253" y="199"/>
                            <a:ext cx="413" cy="593"/>
                          </a:xfrm>
                          <a:custGeom>
                            <a:avLst/>
                            <a:gdLst>
                              <a:gd name="T0" fmla="+- 0 6459 6253"/>
                              <a:gd name="T1" fmla="*/ T0 w 413"/>
                              <a:gd name="T2" fmla="+- 0 200 200"/>
                              <a:gd name="T3" fmla="*/ 200 h 593"/>
                              <a:gd name="T4" fmla="+- 0 6540 6253"/>
                              <a:gd name="T5" fmla="*/ T4 w 413"/>
                              <a:gd name="T6" fmla="+- 0 216 200"/>
                              <a:gd name="T7" fmla="*/ 216 h 593"/>
                              <a:gd name="T8" fmla="+- 0 6605 6253"/>
                              <a:gd name="T9" fmla="*/ T8 w 413"/>
                              <a:gd name="T10" fmla="+- 0 260 200"/>
                              <a:gd name="T11" fmla="*/ 260 h 593"/>
                              <a:gd name="T12" fmla="+- 0 6649 6253"/>
                              <a:gd name="T13" fmla="*/ T12 w 413"/>
                              <a:gd name="T14" fmla="+- 0 326 200"/>
                              <a:gd name="T15" fmla="*/ 326 h 593"/>
                              <a:gd name="T16" fmla="+- 0 6665 6253"/>
                              <a:gd name="T17" fmla="*/ T16 w 413"/>
                              <a:gd name="T18" fmla="+- 0 406 200"/>
                              <a:gd name="T19" fmla="*/ 406 h 593"/>
                              <a:gd name="T20" fmla="+- 0 6654 6253"/>
                              <a:gd name="T21" fmla="*/ T20 w 413"/>
                              <a:gd name="T22" fmla="+- 0 465 200"/>
                              <a:gd name="T23" fmla="*/ 465 h 593"/>
                              <a:gd name="T24" fmla="+- 0 6623 6253"/>
                              <a:gd name="T25" fmla="*/ T24 w 413"/>
                              <a:gd name="T26" fmla="+- 0 537 200"/>
                              <a:gd name="T27" fmla="*/ 537 h 593"/>
                              <a:gd name="T28" fmla="+- 0 6582 6253"/>
                              <a:gd name="T29" fmla="*/ T28 w 413"/>
                              <a:gd name="T30" fmla="+- 0 613 200"/>
                              <a:gd name="T31" fmla="*/ 613 h 593"/>
                              <a:gd name="T32" fmla="+- 0 6538 6253"/>
                              <a:gd name="T33" fmla="*/ T32 w 413"/>
                              <a:gd name="T34" fmla="+- 0 685 200"/>
                              <a:gd name="T35" fmla="*/ 685 h 593"/>
                              <a:gd name="T36" fmla="+- 0 6497 6253"/>
                              <a:gd name="T37" fmla="*/ T36 w 413"/>
                              <a:gd name="T38" fmla="+- 0 745 200"/>
                              <a:gd name="T39" fmla="*/ 745 h 593"/>
                              <a:gd name="T40" fmla="+- 0 6464 6253"/>
                              <a:gd name="T41" fmla="*/ T40 w 413"/>
                              <a:gd name="T42" fmla="+- 0 792 200"/>
                              <a:gd name="T43" fmla="*/ 792 h 593"/>
                              <a:gd name="T44" fmla="+- 0 6455 6253"/>
                              <a:gd name="T45" fmla="*/ T44 w 413"/>
                              <a:gd name="T46" fmla="+- 0 792 200"/>
                              <a:gd name="T47" fmla="*/ 792 h 593"/>
                              <a:gd name="T48" fmla="+- 0 6381 6253"/>
                              <a:gd name="T49" fmla="*/ T48 w 413"/>
                              <a:gd name="T50" fmla="+- 0 685 200"/>
                              <a:gd name="T51" fmla="*/ 685 h 593"/>
                              <a:gd name="T52" fmla="+- 0 6336 6253"/>
                              <a:gd name="T53" fmla="*/ T52 w 413"/>
                              <a:gd name="T54" fmla="+- 0 613 200"/>
                              <a:gd name="T55" fmla="*/ 613 h 593"/>
                              <a:gd name="T56" fmla="+- 0 6295 6253"/>
                              <a:gd name="T57" fmla="*/ T56 w 413"/>
                              <a:gd name="T58" fmla="+- 0 537 200"/>
                              <a:gd name="T59" fmla="*/ 537 h 593"/>
                              <a:gd name="T60" fmla="+- 0 6265 6253"/>
                              <a:gd name="T61" fmla="*/ T60 w 413"/>
                              <a:gd name="T62" fmla="+- 0 465 200"/>
                              <a:gd name="T63" fmla="*/ 465 h 593"/>
                              <a:gd name="T64" fmla="+- 0 6253 6253"/>
                              <a:gd name="T65" fmla="*/ T64 w 413"/>
                              <a:gd name="T66" fmla="+- 0 406 200"/>
                              <a:gd name="T67" fmla="*/ 406 h 593"/>
                              <a:gd name="T68" fmla="+- 0 6269 6253"/>
                              <a:gd name="T69" fmla="*/ T68 w 413"/>
                              <a:gd name="T70" fmla="+- 0 326 200"/>
                              <a:gd name="T71" fmla="*/ 326 h 593"/>
                              <a:gd name="T72" fmla="+- 0 6313 6253"/>
                              <a:gd name="T73" fmla="*/ T72 w 413"/>
                              <a:gd name="T74" fmla="+- 0 260 200"/>
                              <a:gd name="T75" fmla="*/ 260 h 593"/>
                              <a:gd name="T76" fmla="+- 0 6379 6253"/>
                              <a:gd name="T77" fmla="*/ T76 w 413"/>
                              <a:gd name="T78" fmla="+- 0 216 200"/>
                              <a:gd name="T79" fmla="*/ 216 h 593"/>
                              <a:gd name="T80" fmla="+- 0 6459 6253"/>
                              <a:gd name="T81" fmla="*/ T80 w 413"/>
                              <a:gd name="T82" fmla="+- 0 200 200"/>
                              <a:gd name="T83" fmla="*/ 200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3" h="593">
                                <a:moveTo>
                                  <a:pt x="206" y="0"/>
                                </a:moveTo>
                                <a:lnTo>
                                  <a:pt x="287" y="16"/>
                                </a:lnTo>
                                <a:lnTo>
                                  <a:pt x="352" y="60"/>
                                </a:lnTo>
                                <a:lnTo>
                                  <a:pt x="396" y="126"/>
                                </a:lnTo>
                                <a:lnTo>
                                  <a:pt x="412" y="206"/>
                                </a:lnTo>
                                <a:lnTo>
                                  <a:pt x="401" y="265"/>
                                </a:lnTo>
                                <a:lnTo>
                                  <a:pt x="370" y="337"/>
                                </a:lnTo>
                                <a:lnTo>
                                  <a:pt x="329" y="413"/>
                                </a:lnTo>
                                <a:lnTo>
                                  <a:pt x="285" y="485"/>
                                </a:lnTo>
                                <a:lnTo>
                                  <a:pt x="244" y="545"/>
                                </a:lnTo>
                                <a:lnTo>
                                  <a:pt x="211" y="592"/>
                                </a:lnTo>
                                <a:lnTo>
                                  <a:pt x="202" y="592"/>
                                </a:lnTo>
                                <a:lnTo>
                                  <a:pt x="128" y="485"/>
                                </a:lnTo>
                                <a:lnTo>
                                  <a:pt x="83" y="413"/>
                                </a:lnTo>
                                <a:lnTo>
                                  <a:pt x="42" y="337"/>
                                </a:lnTo>
                                <a:lnTo>
                                  <a:pt x="12" y="265"/>
                                </a:lnTo>
                                <a:lnTo>
                                  <a:pt x="0" y="206"/>
                                </a:lnTo>
                                <a:lnTo>
                                  <a:pt x="16" y="126"/>
                                </a:lnTo>
                                <a:lnTo>
                                  <a:pt x="60" y="60"/>
                                </a:lnTo>
                                <a:lnTo>
                                  <a:pt x="126" y="16"/>
                                </a:lnTo>
                                <a:lnTo>
                                  <a:pt x="206" y="0"/>
                                </a:lnTo>
                                <a:close/>
                              </a:path>
                            </a:pathLst>
                          </a:custGeom>
                          <a:noFill/>
                          <a:ln w="11430">
                            <a:solidFill>
                              <a:srgbClr val="F04E2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Text Box 225"/>
                        <wps:cNvSpPr txBox="1">
                          <a:spLocks noChangeArrowheads="1"/>
                        </wps:cNvSpPr>
                        <wps:spPr bwMode="auto">
                          <a:xfrm>
                            <a:off x="6129" y="188"/>
                            <a:ext cx="500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88"/>
                                <w:ind w:left="909"/>
                                <w:rPr>
                                  <w:rFonts w:ascii="Brandon Grotesque Black"/>
                                  <w:sz w:val="24"/>
                                </w:rPr>
                              </w:pPr>
                              <w:r>
                                <w:rPr>
                                  <w:rFonts w:ascii="Brandon Grotesque Black"/>
                                  <w:color w:val="F04E2D"/>
                                  <w:sz w:val="24"/>
                                </w:rPr>
                                <w:t>G21 REGIONAL GROWTH 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24" o:spid="_x0000_s1173" style="position:absolute;margin-left:306.5pt;margin-top:9.45pt;width:250.4pt;height:40.3pt;z-index:1984;mso-wrap-distance-left:0;mso-wrap-distance-right:0;mso-position-horizontal-relative:page;mso-position-vertical-relative:text" coordorigin="6130,189" coordsize="5008,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">
                <v:shape id="Freeform 234" o:spid="_x0000_s1174" style="position:absolute;left:6129;top:326;width:803;height:651;visibility:visible;mso-wrap-style:square;v-text-anchor:top" coordsize="80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" path="m802,l,,,651r498,l802,xe" fillcolor="#fff4d2" stroked="f">
                  <v:path arrowok="t" o:connecttype="custom" o:connectlocs="802,326;0,326;0,977;498,977;802,326" o:connectangles="0,0,0,0,0"/>
                </v:shape>
                <v:line id="Line 233" o:spid="_x0000_s1175" style="position:absolute;visibility:visible;mso-wrap-style:square" from="11138,980" to="11138,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" strokecolor="#f04e2d" strokeweight="1.5pt"/>
                <v:line id="Line 232" o:spid="_x0000_s1176" style="position:absolute;visibility:visible;mso-wrap-style:square" from="11138,325" to="11138,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" strokecolor="#f04e2d" strokeweight=".5pt"/>
                <v:shape id="AutoShape 231" o:spid="_x0000_s1177" style="position:absolute;left:6251;top:197;width:417;height:596;visibility:visible;mso-wrap-style:square;v-text-anchor:top" coordsize="41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" path="m208,l143,10,85,40,40,85,11,142,,208r12,59l43,339r41,77l129,488r41,61l199,589r4,7l213,596r5,-7l247,549r40,-61l332,416r32,-60l208,356,150,345,103,313,71,266,60,208,71,150r32,-47l150,71,208,59r142,l331,40,274,10,208,xm350,59r-142,l266,71r47,32l345,150r12,58l345,266r-32,47l266,345r-58,11l364,356r10,-17l404,267r12,-59l406,142,376,85,350,59xm208,119r-34,7l145,145r-19,28l119,208r7,35l145,271r29,19l208,297r35,-7l271,271r19,-28l297,208r-7,-35l271,145,243,126r-35,-7xe" stroked="f">
                  <v:path arrowok="t" o:connecttype="custom" o:connectlocs="143,208;40,283;0,406;43,537;129,686;199,787;213,794;247,747;332,614;208,554;103,511;60,406;103,301;208,257;331,238;208,198;208,257;313,301;357,406;313,511;208,554;374,537;416,406;376,283;208,317;145,343;119,406;145,469;208,495;271,469;297,406;271,343;208,317" o:connectangles="0,0,0,0,0,0,0,0,0,0,0,0,0,0,0,0,0,0,0,0,0,0,0,0,0,0,0,0,0,0,0,0,0"/>
                </v:shape>
                <v:shape id="Picture 230" o:spid="_x0000_s1178" type="#_x0000_t75" style="position:absolute;left:6301;top:248;width:316;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">
                  <v:imagedata r:id="rId18" o:title=""/>
                </v:shape>
                <v:shape id="Freeform 229" o:spid="_x0000_s1179" style="position:absolute;left:6251;top:197;width:417;height:596;visibility:visible;mso-wrap-style:square;v-text-anchor:top" coordsize="41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" path="m208,r66,10l331,40r45,45l406,142r10,66l404,267r-30,72l332,416r-45,72l247,549r-34,47l203,596,129,488,84,416,43,339,12,267,,208,11,142,40,85,85,40,143,10,208,e" filled="f" strokecolor="#f04e2d" strokeweight=".9pt">
                  <v:path arrowok="t" o:connecttype="custom" o:connectlocs="208,198;274,208;331,238;376,283;406,340;416,406;404,465;374,537;332,614;287,686;247,747;213,794;203,794;129,686;84,614;43,537;12,465;0,406;11,340;40,283;85,238;143,208;208,198" o:connectangles="0,0,0,0,0,0,0,0,0,0,0,0,0,0,0,0,0,0,0,0,0,0,0"/>
                </v:shape>
                <v:shape id="AutoShape 228" o:spid="_x0000_s1180" style="position:absolute;left:6253;top:199;width:413;height:593;visibility:visible;mso-wrap-style:square;v-text-anchor:top" coordsize="41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" path="m206,l126,16,60,60,16,126,,206r12,59l42,337r41,76l128,485r40,60l197,586r5,6l211,592r5,-6l244,545r41,-60l329,413r32,-59l206,354,149,342,102,311,71,264,59,206,71,149r31,-47l149,70,206,59r144,l287,16,206,xm350,59r-144,l264,70r46,32l342,149r12,57l342,264r-32,47l264,342r-58,12l361,354r9,-17l401,265r11,-59l396,126,352,60r-2,-1xm206,118r-34,7l144,144r-19,28l118,206r7,35l144,269r28,19l206,295r35,-7l269,269r19,-28l295,206r-7,-34l269,144,241,125r-35,-7xe" stroked="f">
                  <v:path arrowok="t" o:connecttype="custom" o:connectlocs="126,216;16,326;12,465;83,613;168,745;202,792;216,786;285,685;361,554;149,542;71,464;71,349;149,270;350,259;206,200;206,259;310,302;354,406;310,511;206,554;370,537;412,406;352,260;206,318;144,344;118,406;144,469;206,495;269,469;295,406;269,344;206,318" o:connectangles="0,0,0,0,0,0,0,0,0,0,0,0,0,0,0,0,0,0,0,0,0,0,0,0,0,0,0,0,0,0,0,0"/>
                </v:shape>
                <v:shape id="Picture 227" o:spid="_x0000_s1181" type="#_x0000_t75" style="position:absolute;left:6303;top:249;width:313;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">
                  <v:imagedata r:id="rId100" o:title=""/>
                </v:shape>
                <v:shape id="Freeform 226" o:spid="_x0000_s1182" style="position:absolute;left:6253;top:199;width:413;height:593;visibility:visible;mso-wrap-style:square;v-text-anchor:top" coordsize="413,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" path="m206,r81,16l352,60r44,66l412,206r-11,59l370,337r-41,76l285,485r-41,60l211,592r-9,l128,485,83,413,42,337,12,265,,206,16,126,60,60,126,16,206,xe" filled="f" strokecolor="#f04e2d" strokeweight=".9pt">
                  <v:path arrowok="t" o:connecttype="custom" o:connectlocs="206,200;287,216;352,260;396,326;412,406;401,465;370,537;329,613;285,685;244,745;211,792;202,792;128,685;83,613;42,537;12,465;0,406;16,326;60,260;126,216;206,200" o:connectangles="0,0,0,0,0,0,0,0,0,0,0,0,0,0,0,0,0,0,0,0,0"/>
                </v:shape>
                <v:shape id="Text Box 225" o:spid="_x0000_s1183" type="#_x0000_t202" style="position:absolute;left:6129;top:188;width:5008;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BB43CC" w:rsidRDefault="00441F40">
                        <w:pPr>
                          <w:spacing w:before="288"/>
                          <w:ind w:left="909"/>
                          <w:rPr>
                            <w:rFonts w:ascii="Brandon Grotesque Black"/>
                            <w:sz w:val="24"/>
                          </w:rPr>
                        </w:pPr>
                        <w:r>
                          <w:rPr>
                            <w:rFonts w:ascii="Brandon Grotesque Black"/>
                            <w:color w:val="F04E2D"/>
                            <w:sz w:val="24"/>
                          </w:rPr>
                          <w:t>G21 REGIONAL GROWTH PLAN</w:t>
                        </w:r>
                      </w:p>
                    </w:txbxContent>
                  </v:textbox>
                </v:shape>
                <w10:wrap type="topAndBottom" anchorx="page"/>
              </v:group>
            </w:pict>
          </mc:Fallback>
        </mc:AlternateContent>
      </w:r>
    </w:p>
    <w:p w:rsidR="00BB43CC" w:rsidRDefault="00BB43CC">
      <w:pPr>
        <w:pStyle w:val="BodyText"/>
        <w:spacing w:before="12"/>
        <w:rPr>
          <w:rFonts w:ascii="Brandon Grotesque Bold"/>
          <w:b/>
          <w:sz w:val="4"/>
        </w:rPr>
      </w:pPr>
    </w:p>
    <w:p w:rsidR="00BB43CC" w:rsidRDefault="00BB43CC">
      <w:pPr>
        <w:rPr>
          <w:rFonts w:ascii="Brandon Grotesque Bold"/>
          <w:sz w:val="4"/>
        </w:rPr>
        <w:sectPr w:rsidR="00BB43CC">
          <w:pgSz w:w="11910" w:h="16840"/>
          <w:pgMar w:top="200" w:right="0" w:bottom="0" w:left="0" w:header="720" w:footer="720" w:gutter="0"/>
          <w:cols w:space="720"/>
        </w:sectPr>
      </w:pPr>
    </w:p>
    <w:p w:rsidR="00BB43CC" w:rsidRPr="004E289C" w:rsidRDefault="00441F40">
      <w:pPr>
        <w:pStyle w:val="BodyText"/>
        <w:spacing w:before="74" w:line="273" w:lineRule="auto"/>
        <w:ind w:left="680" w:right="86"/>
      </w:pPr>
      <w:r w:rsidRPr="004E289C">
        <w:rPr>
          <w:color w:val="231F20"/>
        </w:rPr>
        <w:lastRenderedPageBreak/>
        <w:t>From September 2016 to May 2017, over 16,000 people participated in the City’s ‘</w:t>
      </w:r>
      <w:r w:rsidRPr="004E289C">
        <w:rPr>
          <w:rFonts w:ascii="Avenir Medium" w:hAnsi="Avenir Medium"/>
          <w:i/>
          <w:color w:val="231F20"/>
        </w:rPr>
        <w:t>Our Future</w:t>
      </w:r>
      <w:r w:rsidRPr="004E289C">
        <w:rPr>
          <w:color w:val="231F20"/>
        </w:rPr>
        <w:t>’ project to develop a long term community vision for Geelong. The</w:t>
      </w:r>
      <w:r w:rsidR="004E289C" w:rsidRPr="004E289C">
        <w:rPr>
          <w:color w:val="231F20"/>
        </w:rPr>
        <w:t xml:space="preserve"> </w:t>
      </w:r>
      <w:r w:rsidRPr="004E289C">
        <w:rPr>
          <w:color w:val="231F20"/>
        </w:rPr>
        <w:t>community’s vision was endorsed by the City in July 2017 and will guide the region’s development over the next 30 years:</w:t>
      </w:r>
    </w:p>
    <w:p w:rsidR="00BB43CC" w:rsidRDefault="00441F40">
      <w:pPr>
        <w:pStyle w:val="BodyText"/>
        <w:rPr>
          <w:b/>
          <w:sz w:val="20"/>
        </w:rPr>
      </w:pPr>
      <w:r>
        <w:rPr>
          <w:noProof/>
          <w:lang w:val="en-AU" w:eastAsia="en-AU" w:bidi="ar-SA"/>
        </w:rPr>
        <mc:AlternateContent>
          <mc:Choice Requires="wpg">
            <w:drawing>
              <wp:anchor distT="0" distB="0" distL="114300" distR="114300" simplePos="0" relativeHeight="2080" behindDoc="0" locked="0" layoutInCell="1" allowOverlap="1">
                <wp:simplePos x="0" y="0"/>
                <wp:positionH relativeFrom="page">
                  <wp:posOffset>440690</wp:posOffset>
                </wp:positionH>
                <wp:positionV relativeFrom="paragraph">
                  <wp:posOffset>150495</wp:posOffset>
                </wp:positionV>
                <wp:extent cx="3350260" cy="1689735"/>
                <wp:effectExtent l="2540" t="0" r="9525" b="6985"/>
                <wp:wrapNone/>
                <wp:docPr id="20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0260" cy="1689735"/>
                          <a:chOff x="694" y="-2709"/>
                          <a:chExt cx="5276" cy="2661"/>
                        </a:xfrm>
                      </wpg:grpSpPr>
                      <wps:wsp>
                        <wps:cNvPr id="207" name="Rectangle 219"/>
                        <wps:cNvSpPr>
                          <a:spLocks noChangeArrowheads="1"/>
                        </wps:cNvSpPr>
                        <wps:spPr bwMode="auto">
                          <a:xfrm>
                            <a:off x="694" y="-2709"/>
                            <a:ext cx="5131" cy="2557"/>
                          </a:xfrm>
                          <a:prstGeom prst="rect">
                            <a:avLst/>
                          </a:prstGeom>
                          <a:solidFill>
                            <a:srgbClr val="4FBF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Freeform 218"/>
                        <wps:cNvSpPr>
                          <a:spLocks/>
                        </wps:cNvSpPr>
                        <wps:spPr bwMode="auto">
                          <a:xfrm>
                            <a:off x="5289" y="-1118"/>
                            <a:ext cx="682" cy="1069"/>
                          </a:xfrm>
                          <a:custGeom>
                            <a:avLst/>
                            <a:gdLst>
                              <a:gd name="T0" fmla="+- 0 5970 5289"/>
                              <a:gd name="T1" fmla="*/ T0 w 682"/>
                              <a:gd name="T2" fmla="+- 0 -1117 -1117"/>
                              <a:gd name="T3" fmla="*/ -1117 h 1069"/>
                              <a:gd name="T4" fmla="+- 0 5834 5289"/>
                              <a:gd name="T5" fmla="*/ T4 w 682"/>
                              <a:gd name="T6" fmla="+- 0 -1117 -1117"/>
                              <a:gd name="T7" fmla="*/ -1117 h 1069"/>
                              <a:gd name="T8" fmla="+- 0 5289 5289"/>
                              <a:gd name="T9" fmla="*/ T8 w 682"/>
                              <a:gd name="T10" fmla="+- 0 -48 -1117"/>
                              <a:gd name="T11" fmla="*/ -48 h 1069"/>
                              <a:gd name="T12" fmla="+- 0 5970 5289"/>
                              <a:gd name="T13" fmla="*/ T12 w 682"/>
                              <a:gd name="T14" fmla="+- 0 -48 -1117"/>
                              <a:gd name="T15" fmla="*/ -48 h 1069"/>
                              <a:gd name="T16" fmla="+- 0 5970 5289"/>
                              <a:gd name="T17" fmla="*/ T16 w 682"/>
                              <a:gd name="T18" fmla="+- 0 -1117 -1117"/>
                              <a:gd name="T19" fmla="*/ -1117 h 1069"/>
                            </a:gdLst>
                            <a:ahLst/>
                            <a:cxnLst>
                              <a:cxn ang="0">
                                <a:pos x="T1" y="T3"/>
                              </a:cxn>
                              <a:cxn ang="0">
                                <a:pos x="T5" y="T7"/>
                              </a:cxn>
                              <a:cxn ang="0">
                                <a:pos x="T9" y="T11"/>
                              </a:cxn>
                              <a:cxn ang="0">
                                <a:pos x="T13" y="T15"/>
                              </a:cxn>
                              <a:cxn ang="0">
                                <a:pos x="T17" y="T19"/>
                              </a:cxn>
                            </a:cxnLst>
                            <a:rect l="0" t="0" r="r" b="b"/>
                            <a:pathLst>
                              <a:path w="682" h="1069">
                                <a:moveTo>
                                  <a:pt x="681" y="0"/>
                                </a:moveTo>
                                <a:lnTo>
                                  <a:pt x="545" y="0"/>
                                </a:lnTo>
                                <a:lnTo>
                                  <a:pt x="0" y="1069"/>
                                </a:lnTo>
                                <a:lnTo>
                                  <a:pt x="681" y="1069"/>
                                </a:lnTo>
                                <a:lnTo>
                                  <a:pt x="68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Text Box 217"/>
                        <wps:cNvSpPr txBox="1">
                          <a:spLocks noChangeArrowheads="1"/>
                        </wps:cNvSpPr>
                        <wps:spPr bwMode="auto">
                          <a:xfrm>
                            <a:off x="694" y="-2709"/>
                            <a:ext cx="5131" cy="2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85"/>
                                <w:ind w:left="283"/>
                                <w:rPr>
                                  <w:rFonts w:ascii="Brandon Grotesque Bold"/>
                                  <w:b/>
                                  <w:sz w:val="28"/>
                                </w:rPr>
                              </w:pPr>
                              <w:r>
                                <w:rPr>
                                  <w:rFonts w:ascii="Brandon Grotesque Bold"/>
                                  <w:b/>
                                  <w:color w:val="FFFFFF"/>
                                  <w:sz w:val="28"/>
                                </w:rPr>
                                <w:t>GREATER GEELONG VISION</w:t>
                              </w:r>
                            </w:p>
                            <w:p w:rsidR="00BB43CC" w:rsidRDefault="00441F40">
                              <w:pPr>
                                <w:spacing w:before="96" w:line="201" w:lineRule="auto"/>
                                <w:ind w:left="283" w:right="479"/>
                                <w:rPr>
                                  <w:rFonts w:ascii="Brandon Grotesque Bold"/>
                                  <w:b/>
                                  <w:sz w:val="28"/>
                                </w:rPr>
                              </w:pPr>
                              <w:r>
                                <w:rPr>
                                  <w:rFonts w:ascii="Brandon Grotesque Bold"/>
                                  <w:b/>
                                  <w:color w:val="FFFFFF"/>
                                  <w:sz w:val="28"/>
                                </w:rPr>
                                <w:t xml:space="preserve">By 2047, Greater Geelong will be internationally recognised as a clever </w:t>
                              </w:r>
                              <w:r>
                                <w:rPr>
                                  <w:rFonts w:ascii="Brandon Grotesque Bold"/>
                                  <w:b/>
                                  <w:color w:val="FFFFFF"/>
                                  <w:w w:val="95"/>
                                  <w:sz w:val="28"/>
                                </w:rPr>
                                <w:t xml:space="preserve">and creative city-region that is forward looking, enterprising and adaptive, and </w:t>
                              </w:r>
                              <w:r>
                                <w:rPr>
                                  <w:rFonts w:ascii="Brandon Grotesque Bold"/>
                                  <w:b/>
                                  <w:color w:val="FFFFFF"/>
                                  <w:sz w:val="28"/>
                                </w:rPr>
                                <w:t>cares for its people and environment.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16" o:spid="_x0000_s1184" style="position:absolute;margin-left:34.7pt;margin-top:11.85pt;width:263.8pt;height:133.05pt;z-index:2080;mso-position-horizontal-relative:page;mso-position-vertical-relative:text" coordorigin="694,-2709" coordsize="5276,2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">
                <v:rect id="Rectangle 219" o:spid="_x0000_s1185" style="position:absolute;left:694;top:-2709;width:5131;height:2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" fillcolor="#4fbfa1" stroked="f"/>
                <v:shape id="Freeform 218" o:spid="_x0000_s1186" style="position:absolute;left:5289;top:-1118;width:682;height:1069;visibility:visible;mso-wrap-style:square;v-text-anchor:top" coordsize="68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" path="m681,l545,,,1069r681,l681,xe" stroked="f">
                  <v:path arrowok="t" o:connecttype="custom" o:connectlocs="681,-1117;545,-1117;0,-48;681,-48;681,-1117" o:connectangles="0,0,0,0,0"/>
                </v:shape>
                <v:shape id="Text Box 217" o:spid="_x0000_s1187" type="#_x0000_t202" style="position:absolute;left:694;top:-2709;width:5131;height:2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BB43CC" w:rsidRDefault="00441F40">
                        <w:pPr>
                          <w:spacing w:before="185"/>
                          <w:ind w:left="283"/>
                          <w:rPr>
                            <w:rFonts w:ascii="Brandon Grotesque Bold"/>
                            <w:b/>
                            <w:sz w:val="28"/>
                          </w:rPr>
                        </w:pPr>
                        <w:r>
                          <w:rPr>
                            <w:rFonts w:ascii="Brandon Grotesque Bold"/>
                            <w:b/>
                            <w:color w:val="FFFFFF"/>
                            <w:sz w:val="28"/>
                          </w:rPr>
                          <w:t>GREATER GEELONG VISION</w:t>
                        </w:r>
                      </w:p>
                      <w:p w:rsidR="00BB43CC" w:rsidRDefault="00441F40">
                        <w:pPr>
                          <w:spacing w:before="96" w:line="201" w:lineRule="auto"/>
                          <w:ind w:left="283" w:right="479"/>
                          <w:rPr>
                            <w:rFonts w:ascii="Brandon Grotesque Bold"/>
                            <w:b/>
                            <w:sz w:val="28"/>
                          </w:rPr>
                        </w:pPr>
                        <w:r>
                          <w:rPr>
                            <w:rFonts w:ascii="Brandon Grotesque Bold"/>
                            <w:b/>
                            <w:color w:val="FFFFFF"/>
                            <w:sz w:val="28"/>
                          </w:rPr>
                          <w:t xml:space="preserve">By 2047, Greater Geelong will be internationally recognised as a clever </w:t>
                        </w:r>
                        <w:r>
                          <w:rPr>
                            <w:rFonts w:ascii="Brandon Grotesque Bold"/>
                            <w:b/>
                            <w:color w:val="FFFFFF"/>
                            <w:w w:val="95"/>
                            <w:sz w:val="28"/>
                          </w:rPr>
                          <w:t>and creative city-region that is forward looking, enterprising and adaptive, a</w:t>
                        </w:r>
                        <w:r>
                          <w:rPr>
                            <w:rFonts w:ascii="Brandon Grotesque Bold"/>
                            <w:b/>
                            <w:color w:val="FFFFFF"/>
                            <w:w w:val="95"/>
                            <w:sz w:val="28"/>
                          </w:rPr>
                          <w:t xml:space="preserve">nd </w:t>
                        </w:r>
                        <w:r>
                          <w:rPr>
                            <w:rFonts w:ascii="Brandon Grotesque Bold"/>
                            <w:b/>
                            <w:color w:val="FFFFFF"/>
                            <w:sz w:val="28"/>
                          </w:rPr>
                          <w:t>cares for its people and environment.</w:t>
                        </w:r>
                      </w:p>
                    </w:txbxContent>
                  </v:textbox>
                </v:shape>
                <w10:wrap anchorx="page"/>
              </v:group>
            </w:pict>
          </mc:Fallback>
        </mc:AlternateContent>
      </w: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spacing w:before="7" w:after="1"/>
        <w:rPr>
          <w:b/>
          <w:sz w:val="21"/>
        </w:rPr>
      </w:pPr>
    </w:p>
    <w:p w:rsidR="00BB43CC" w:rsidRDefault="00441F40">
      <w:pPr>
        <w:pStyle w:val="BodyText"/>
        <w:ind w:left="679" w:right="-47"/>
        <w:rPr>
          <w:sz w:val="20"/>
        </w:rPr>
      </w:pPr>
      <w:r>
        <w:rPr>
          <w:noProof/>
          <w:sz w:val="20"/>
          <w:lang w:val="en-AU" w:eastAsia="en-AU" w:bidi="ar-SA"/>
        </w:rPr>
        <w:drawing>
          <wp:inline distT="0" distB="0" distL="0" distR="0">
            <wp:extent cx="3280781" cy="4343400"/>
            <wp:effectExtent l="0" t="0" r="0" b="0"/>
            <wp:docPr id="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0.png"/>
                    <pic:cNvPicPr/>
                  </pic:nvPicPr>
                  <pic:blipFill>
                    <a:blip r:embed="rId101" cstate="print"/>
                    <a:stretch>
                      <a:fillRect/>
                    </a:stretch>
                  </pic:blipFill>
                  <pic:spPr>
                    <a:xfrm>
                      <a:off x="0" y="0"/>
                      <a:ext cx="3280781" cy="4343400"/>
                    </a:xfrm>
                    <a:prstGeom prst="rect">
                      <a:avLst/>
                    </a:prstGeom>
                  </pic:spPr>
                </pic:pic>
              </a:graphicData>
            </a:graphic>
          </wp:inline>
        </w:drawing>
      </w:r>
    </w:p>
    <w:p w:rsidR="00BB43CC" w:rsidRDefault="00441F40">
      <w:pPr>
        <w:spacing w:before="98" w:line="276" w:lineRule="auto"/>
        <w:ind w:left="362" w:right="1254"/>
        <w:jc w:val="both"/>
        <w:rPr>
          <w:b/>
          <w:sz w:val="19"/>
        </w:rPr>
      </w:pPr>
      <w:r>
        <w:br w:type="column"/>
      </w:r>
      <w:r w:rsidRPr="004E289C">
        <w:rPr>
          <w:color w:val="231F20"/>
          <w:sz w:val="19"/>
        </w:rPr>
        <w:lastRenderedPageBreak/>
        <w:t xml:space="preserve">The </w:t>
      </w:r>
      <w:r w:rsidRPr="004E289C">
        <w:rPr>
          <w:rFonts w:ascii="Avenir Medium"/>
          <w:i/>
          <w:color w:val="231F20"/>
          <w:sz w:val="19"/>
        </w:rPr>
        <w:t xml:space="preserve">G21 Regional Growth Plan </w:t>
      </w:r>
      <w:r w:rsidRPr="004E289C">
        <w:rPr>
          <w:color w:val="231F20"/>
          <w:sz w:val="19"/>
        </w:rPr>
        <w:t>sets a vision for the growth of the Geelong region that has initiated the project:</w:t>
      </w:r>
    </w:p>
    <w:p w:rsidR="00BB43CC" w:rsidRDefault="00441F40">
      <w:pPr>
        <w:pStyle w:val="BodyText"/>
        <w:spacing w:before="7"/>
        <w:rPr>
          <w:b/>
          <w:sz w:val="12"/>
        </w:rPr>
      </w:pPr>
      <w:r>
        <w:rPr>
          <w:noProof/>
          <w:lang w:val="en-AU" w:eastAsia="en-AU" w:bidi="ar-SA"/>
        </w:rPr>
        <mc:AlternateContent>
          <mc:Choice Requires="wpg">
            <w:drawing>
              <wp:anchor distT="0" distB="0" distL="0" distR="0" simplePos="0" relativeHeight="2032" behindDoc="0" locked="0" layoutInCell="1" allowOverlap="1">
                <wp:simplePos x="0" y="0"/>
                <wp:positionH relativeFrom="page">
                  <wp:posOffset>3962400</wp:posOffset>
                </wp:positionH>
                <wp:positionV relativeFrom="paragraph">
                  <wp:posOffset>121285</wp:posOffset>
                </wp:positionV>
                <wp:extent cx="3218180" cy="1873885"/>
                <wp:effectExtent l="0" t="2540" r="1270" b="0"/>
                <wp:wrapTopAndBottom/>
                <wp:docPr id="202"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8180" cy="1873885"/>
                          <a:chOff x="6240" y="191"/>
                          <a:chExt cx="5068" cy="2951"/>
                        </a:xfrm>
                      </wpg:grpSpPr>
                      <wps:wsp>
                        <wps:cNvPr id="203" name="Rectangle 223"/>
                        <wps:cNvSpPr>
                          <a:spLocks noChangeArrowheads="1"/>
                        </wps:cNvSpPr>
                        <wps:spPr bwMode="auto">
                          <a:xfrm>
                            <a:off x="6240" y="190"/>
                            <a:ext cx="4922" cy="2922"/>
                          </a:xfrm>
                          <a:prstGeom prst="rect">
                            <a:avLst/>
                          </a:prstGeom>
                          <a:solidFill>
                            <a:srgbClr val="4FBF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 name="Freeform 222"/>
                        <wps:cNvSpPr>
                          <a:spLocks/>
                        </wps:cNvSpPr>
                        <wps:spPr bwMode="auto">
                          <a:xfrm>
                            <a:off x="10626" y="2072"/>
                            <a:ext cx="682" cy="1069"/>
                          </a:xfrm>
                          <a:custGeom>
                            <a:avLst/>
                            <a:gdLst>
                              <a:gd name="T0" fmla="+- 0 11308 10626"/>
                              <a:gd name="T1" fmla="*/ T0 w 682"/>
                              <a:gd name="T2" fmla="+- 0 2072 2072"/>
                              <a:gd name="T3" fmla="*/ 2072 h 1069"/>
                              <a:gd name="T4" fmla="+- 0 11171 10626"/>
                              <a:gd name="T5" fmla="*/ T4 w 682"/>
                              <a:gd name="T6" fmla="+- 0 2072 2072"/>
                              <a:gd name="T7" fmla="*/ 2072 h 1069"/>
                              <a:gd name="T8" fmla="+- 0 10626 10626"/>
                              <a:gd name="T9" fmla="*/ T8 w 682"/>
                              <a:gd name="T10" fmla="+- 0 3141 2072"/>
                              <a:gd name="T11" fmla="*/ 3141 h 1069"/>
                              <a:gd name="T12" fmla="+- 0 11308 10626"/>
                              <a:gd name="T13" fmla="*/ T12 w 682"/>
                              <a:gd name="T14" fmla="+- 0 3141 2072"/>
                              <a:gd name="T15" fmla="*/ 3141 h 1069"/>
                              <a:gd name="T16" fmla="+- 0 11308 10626"/>
                              <a:gd name="T17" fmla="*/ T16 w 682"/>
                              <a:gd name="T18" fmla="+- 0 2072 2072"/>
                              <a:gd name="T19" fmla="*/ 2072 h 1069"/>
                            </a:gdLst>
                            <a:ahLst/>
                            <a:cxnLst>
                              <a:cxn ang="0">
                                <a:pos x="T1" y="T3"/>
                              </a:cxn>
                              <a:cxn ang="0">
                                <a:pos x="T5" y="T7"/>
                              </a:cxn>
                              <a:cxn ang="0">
                                <a:pos x="T9" y="T11"/>
                              </a:cxn>
                              <a:cxn ang="0">
                                <a:pos x="T13" y="T15"/>
                              </a:cxn>
                              <a:cxn ang="0">
                                <a:pos x="T17" y="T19"/>
                              </a:cxn>
                            </a:cxnLst>
                            <a:rect l="0" t="0" r="r" b="b"/>
                            <a:pathLst>
                              <a:path w="682" h="1069">
                                <a:moveTo>
                                  <a:pt x="682" y="0"/>
                                </a:moveTo>
                                <a:lnTo>
                                  <a:pt x="545" y="0"/>
                                </a:lnTo>
                                <a:lnTo>
                                  <a:pt x="0" y="1069"/>
                                </a:lnTo>
                                <a:lnTo>
                                  <a:pt x="682" y="1069"/>
                                </a:lnTo>
                                <a:lnTo>
                                  <a:pt x="6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Text Box 221"/>
                        <wps:cNvSpPr txBox="1">
                          <a:spLocks noChangeArrowheads="1"/>
                        </wps:cNvSpPr>
                        <wps:spPr bwMode="auto">
                          <a:xfrm>
                            <a:off x="6240" y="190"/>
                            <a:ext cx="4922" cy="2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85"/>
                                <w:ind w:left="283"/>
                                <w:rPr>
                                  <w:rFonts w:ascii="Brandon Grotesque Bold"/>
                                  <w:b/>
                                  <w:sz w:val="28"/>
                                </w:rPr>
                              </w:pPr>
                              <w:r>
                                <w:rPr>
                                  <w:rFonts w:ascii="Brandon Grotesque Bold"/>
                                  <w:b/>
                                  <w:color w:val="FFFFFF"/>
                                  <w:sz w:val="28"/>
                                </w:rPr>
                                <w:t>G21 VISION</w:t>
                              </w:r>
                            </w:p>
                            <w:p w:rsidR="00BB43CC" w:rsidRDefault="00441F40">
                              <w:pPr>
                                <w:spacing w:before="96" w:line="201" w:lineRule="auto"/>
                                <w:ind w:left="283" w:right="266"/>
                                <w:rPr>
                                  <w:rFonts w:ascii="Brandon Grotesque Bold" w:hAnsi="Brandon Grotesque Bold"/>
                                  <w:b/>
                                  <w:sz w:val="28"/>
                                </w:rPr>
                              </w:pPr>
                              <w:r>
                                <w:rPr>
                                  <w:rFonts w:ascii="Brandon Grotesque Bold" w:hAnsi="Brandon Grotesque Bold"/>
                                  <w:b/>
                                  <w:color w:val="FFFFFF"/>
                                  <w:sz w:val="28"/>
                                </w:rPr>
                                <w:t xml:space="preserve">The Geelong region is Australia’s </w:t>
                              </w:r>
                              <w:r>
                                <w:rPr>
                                  <w:rFonts w:ascii="Brandon Grotesque Bold" w:hAnsi="Brandon Grotesque Bold"/>
                                  <w:b/>
                                  <w:color w:val="FFFFFF"/>
                                  <w:w w:val="95"/>
                                  <w:sz w:val="28"/>
                                </w:rPr>
                                <w:t xml:space="preserve">most desirable destination for living, </w:t>
                              </w:r>
                              <w:r>
                                <w:rPr>
                                  <w:rFonts w:ascii="Brandon Grotesque Bold" w:hAnsi="Brandon Grotesque Bold"/>
                                  <w:b/>
                                  <w:color w:val="FFFFFF"/>
                                  <w:sz w:val="28"/>
                                </w:rPr>
                                <w:t>visiting, working and investing; it</w:t>
                              </w:r>
                            </w:p>
                            <w:p w:rsidR="00BB43CC" w:rsidRDefault="00441F40">
                              <w:pPr>
                                <w:spacing w:line="201" w:lineRule="auto"/>
                                <w:ind w:left="283" w:right="650"/>
                                <w:rPr>
                                  <w:rFonts w:ascii="Brandon Grotesque Bold"/>
                                  <w:b/>
                                  <w:sz w:val="28"/>
                                </w:rPr>
                              </w:pPr>
                              <w:r>
                                <w:rPr>
                                  <w:rFonts w:ascii="Brandon Grotesque Bold"/>
                                  <w:b/>
                                  <w:color w:val="FFFFFF"/>
                                  <w:sz w:val="28"/>
                                </w:rPr>
                                <w:t>is</w:t>
                              </w:r>
                              <w:r>
                                <w:rPr>
                                  <w:rFonts w:ascii="Brandon Grotesque Bold"/>
                                  <w:b/>
                                  <w:color w:val="FFFFFF"/>
                                  <w:spacing w:val="-43"/>
                                  <w:sz w:val="28"/>
                                </w:rPr>
                                <w:t xml:space="preserve"> </w:t>
                              </w:r>
                              <w:r>
                                <w:rPr>
                                  <w:rFonts w:ascii="Brandon Grotesque Bold"/>
                                  <w:b/>
                                  <w:color w:val="FFFFFF"/>
                                  <w:sz w:val="28"/>
                                </w:rPr>
                                <w:t>renowned</w:t>
                              </w:r>
                              <w:r>
                                <w:rPr>
                                  <w:rFonts w:ascii="Brandon Grotesque Bold"/>
                                  <w:b/>
                                  <w:color w:val="FFFFFF"/>
                                  <w:spacing w:val="-43"/>
                                  <w:sz w:val="28"/>
                                </w:rPr>
                                <w:t xml:space="preserve"> </w:t>
                              </w:r>
                              <w:r>
                                <w:rPr>
                                  <w:rFonts w:ascii="Brandon Grotesque Bold"/>
                                  <w:b/>
                                  <w:color w:val="FFFFFF"/>
                                  <w:sz w:val="28"/>
                                </w:rPr>
                                <w:t>for</w:t>
                              </w:r>
                              <w:r>
                                <w:rPr>
                                  <w:rFonts w:ascii="Brandon Grotesque Bold"/>
                                  <w:b/>
                                  <w:color w:val="FFFFFF"/>
                                  <w:spacing w:val="-43"/>
                                  <w:sz w:val="28"/>
                                </w:rPr>
                                <w:t xml:space="preserve"> </w:t>
                              </w:r>
                              <w:r>
                                <w:rPr>
                                  <w:rFonts w:ascii="Brandon Grotesque Bold"/>
                                  <w:b/>
                                  <w:color w:val="FFFFFF"/>
                                  <w:sz w:val="28"/>
                                </w:rPr>
                                <w:t>its</w:t>
                              </w:r>
                              <w:r>
                                <w:rPr>
                                  <w:rFonts w:ascii="Brandon Grotesque Bold"/>
                                  <w:b/>
                                  <w:color w:val="FFFFFF"/>
                                  <w:spacing w:val="-43"/>
                                  <w:sz w:val="28"/>
                                </w:rPr>
                                <w:t xml:space="preserve"> </w:t>
                              </w:r>
                              <w:r>
                                <w:rPr>
                                  <w:rFonts w:ascii="Brandon Grotesque Bold"/>
                                  <w:b/>
                                  <w:color w:val="FFFFFF"/>
                                  <w:sz w:val="28"/>
                                </w:rPr>
                                <w:t>vibrant</w:t>
                              </w:r>
                              <w:r>
                                <w:rPr>
                                  <w:rFonts w:ascii="Brandon Grotesque Bold"/>
                                  <w:b/>
                                  <w:color w:val="FFFFFF"/>
                                  <w:spacing w:val="-43"/>
                                  <w:sz w:val="28"/>
                                </w:rPr>
                                <w:t xml:space="preserve"> </w:t>
                              </w:r>
                              <w:r>
                                <w:rPr>
                                  <w:rFonts w:ascii="Brandon Grotesque Bold"/>
                                  <w:b/>
                                  <w:color w:val="FFFFFF"/>
                                  <w:sz w:val="28"/>
                                </w:rPr>
                                <w:t xml:space="preserve">cohesive community, exceptional physical </w:t>
                              </w:r>
                              <w:r>
                                <w:rPr>
                                  <w:rFonts w:ascii="Brandon Grotesque Bold"/>
                                  <w:b/>
                                  <w:color w:val="FFFFFF"/>
                                  <w:w w:val="95"/>
                                  <w:sz w:val="28"/>
                                </w:rPr>
                                <w:t>environment and vigorous</w:t>
                              </w:r>
                              <w:r>
                                <w:rPr>
                                  <w:rFonts w:ascii="Brandon Grotesque Bold"/>
                                  <w:b/>
                                  <w:color w:val="FFFFFF"/>
                                  <w:spacing w:val="-50"/>
                                  <w:w w:val="95"/>
                                  <w:sz w:val="28"/>
                                </w:rPr>
                                <w:t xml:space="preserve"> </w:t>
                              </w:r>
                              <w:r>
                                <w:rPr>
                                  <w:rFonts w:ascii="Brandon Grotesque Bold"/>
                                  <w:b/>
                                  <w:color w:val="FFFFFF"/>
                                  <w:w w:val="95"/>
                                  <w:sz w:val="28"/>
                                </w:rPr>
                                <w:t>economy.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20" o:spid="_x0000_s1188" style="position:absolute;margin-left:312pt;margin-top:9.55pt;width:253.4pt;height:147.55pt;z-index:2032;mso-wrap-distance-left:0;mso-wrap-distance-right:0;mso-position-horizontal-relative:page;mso-position-vertical-relative:text" coordorigin="6240,191" coordsize="5068,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">
                <v:rect id="Rectangle 223" o:spid="_x0000_s1189" style="position:absolute;left:6240;top:190;width:4922;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" fillcolor="#4fbfa1" stroked="f"/>
                <v:shape id="Freeform 222" o:spid="_x0000_s1190" style="position:absolute;left:10626;top:2072;width:682;height:1069;visibility:visible;mso-wrap-style:square;v-text-anchor:top" coordsize="68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" path="m682,l545,,,1069r682,l682,xe" stroked="f">
                  <v:path arrowok="t" o:connecttype="custom" o:connectlocs="682,2072;545,2072;0,3141;682,3141;682,2072" o:connectangles="0,0,0,0,0"/>
                </v:shape>
                <v:shape id="Text Box 221" o:spid="_x0000_s1191" type="#_x0000_t202" style="position:absolute;left:6240;top:190;width:4922;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rsidR="00BB43CC" w:rsidRDefault="00441F40">
                        <w:pPr>
                          <w:spacing w:before="185"/>
                          <w:ind w:left="283"/>
                          <w:rPr>
                            <w:rFonts w:ascii="Brandon Grotesque Bold"/>
                            <w:b/>
                            <w:sz w:val="28"/>
                          </w:rPr>
                        </w:pPr>
                        <w:r>
                          <w:rPr>
                            <w:rFonts w:ascii="Brandon Grotesque Bold"/>
                            <w:b/>
                            <w:color w:val="FFFFFF"/>
                            <w:sz w:val="28"/>
                          </w:rPr>
                          <w:t>G21 VISION</w:t>
                        </w:r>
                      </w:p>
                      <w:p w:rsidR="00BB43CC" w:rsidRDefault="00441F40">
                        <w:pPr>
                          <w:spacing w:before="96" w:line="201" w:lineRule="auto"/>
                          <w:ind w:left="283" w:right="266"/>
                          <w:rPr>
                            <w:rFonts w:ascii="Brandon Grotesque Bold" w:hAnsi="Brandon Grotesque Bold"/>
                            <w:b/>
                            <w:sz w:val="28"/>
                          </w:rPr>
                        </w:pPr>
                        <w:r>
                          <w:rPr>
                            <w:rFonts w:ascii="Brandon Grotesque Bold" w:hAnsi="Brandon Grotesque Bold"/>
                            <w:b/>
                            <w:color w:val="FFFFFF"/>
                            <w:sz w:val="28"/>
                          </w:rPr>
                          <w:t xml:space="preserve">The Geelong region is Australia’s </w:t>
                        </w:r>
                        <w:r>
                          <w:rPr>
                            <w:rFonts w:ascii="Brandon Grotesque Bold" w:hAnsi="Brandon Grotesque Bold"/>
                            <w:b/>
                            <w:color w:val="FFFFFF"/>
                            <w:w w:val="95"/>
                            <w:sz w:val="28"/>
                          </w:rPr>
                          <w:t xml:space="preserve">most desirable destination for living, </w:t>
                        </w:r>
                        <w:r>
                          <w:rPr>
                            <w:rFonts w:ascii="Brandon Grotesque Bold" w:hAnsi="Brandon Grotesque Bold"/>
                            <w:b/>
                            <w:color w:val="FFFFFF"/>
                            <w:sz w:val="28"/>
                          </w:rPr>
                          <w:t>visiting, working and investing; it</w:t>
                        </w:r>
                      </w:p>
                      <w:p w:rsidR="00BB43CC" w:rsidRDefault="00441F40">
                        <w:pPr>
                          <w:spacing w:line="201" w:lineRule="auto"/>
                          <w:ind w:left="283" w:right="650"/>
                          <w:rPr>
                            <w:rFonts w:ascii="Brandon Grotesque Bold"/>
                            <w:b/>
                            <w:sz w:val="28"/>
                          </w:rPr>
                        </w:pPr>
                        <w:r>
                          <w:rPr>
                            <w:rFonts w:ascii="Brandon Grotesque Bold"/>
                            <w:b/>
                            <w:color w:val="FFFFFF"/>
                            <w:sz w:val="28"/>
                          </w:rPr>
                          <w:t>is</w:t>
                        </w:r>
                        <w:r>
                          <w:rPr>
                            <w:rFonts w:ascii="Brandon Grotesque Bold"/>
                            <w:b/>
                            <w:color w:val="FFFFFF"/>
                            <w:spacing w:val="-43"/>
                            <w:sz w:val="28"/>
                          </w:rPr>
                          <w:t xml:space="preserve"> </w:t>
                        </w:r>
                        <w:r>
                          <w:rPr>
                            <w:rFonts w:ascii="Brandon Grotesque Bold"/>
                            <w:b/>
                            <w:color w:val="FFFFFF"/>
                            <w:sz w:val="28"/>
                          </w:rPr>
                          <w:t>renowned</w:t>
                        </w:r>
                        <w:r>
                          <w:rPr>
                            <w:rFonts w:ascii="Brandon Grotesque Bold"/>
                            <w:b/>
                            <w:color w:val="FFFFFF"/>
                            <w:spacing w:val="-43"/>
                            <w:sz w:val="28"/>
                          </w:rPr>
                          <w:t xml:space="preserve"> </w:t>
                        </w:r>
                        <w:r>
                          <w:rPr>
                            <w:rFonts w:ascii="Brandon Grotesque Bold"/>
                            <w:b/>
                            <w:color w:val="FFFFFF"/>
                            <w:sz w:val="28"/>
                          </w:rPr>
                          <w:t>for</w:t>
                        </w:r>
                        <w:r>
                          <w:rPr>
                            <w:rFonts w:ascii="Brandon Grotesque Bold"/>
                            <w:b/>
                            <w:color w:val="FFFFFF"/>
                            <w:spacing w:val="-43"/>
                            <w:sz w:val="28"/>
                          </w:rPr>
                          <w:t xml:space="preserve"> </w:t>
                        </w:r>
                        <w:r>
                          <w:rPr>
                            <w:rFonts w:ascii="Brandon Grotesque Bold"/>
                            <w:b/>
                            <w:color w:val="FFFFFF"/>
                            <w:sz w:val="28"/>
                          </w:rPr>
                          <w:t>its</w:t>
                        </w:r>
                        <w:r>
                          <w:rPr>
                            <w:rFonts w:ascii="Brandon Grotesque Bold"/>
                            <w:b/>
                            <w:color w:val="FFFFFF"/>
                            <w:spacing w:val="-43"/>
                            <w:sz w:val="28"/>
                          </w:rPr>
                          <w:t xml:space="preserve"> </w:t>
                        </w:r>
                        <w:r>
                          <w:rPr>
                            <w:rFonts w:ascii="Brandon Grotesque Bold"/>
                            <w:b/>
                            <w:color w:val="FFFFFF"/>
                            <w:sz w:val="28"/>
                          </w:rPr>
                          <w:t>vibrant</w:t>
                        </w:r>
                        <w:r>
                          <w:rPr>
                            <w:rFonts w:ascii="Brandon Grotesque Bold"/>
                            <w:b/>
                            <w:color w:val="FFFFFF"/>
                            <w:spacing w:val="-43"/>
                            <w:sz w:val="28"/>
                          </w:rPr>
                          <w:t xml:space="preserve"> </w:t>
                        </w:r>
                        <w:r>
                          <w:rPr>
                            <w:rFonts w:ascii="Brandon Grotesque Bold"/>
                            <w:b/>
                            <w:color w:val="FFFFFF"/>
                            <w:sz w:val="28"/>
                          </w:rPr>
                          <w:t xml:space="preserve">cohesive community, exceptional physical </w:t>
                        </w:r>
                        <w:r>
                          <w:rPr>
                            <w:rFonts w:ascii="Brandon Grotesque Bold"/>
                            <w:b/>
                            <w:color w:val="FFFFFF"/>
                            <w:w w:val="95"/>
                            <w:sz w:val="28"/>
                          </w:rPr>
                          <w:t>environment and vigorous</w:t>
                        </w:r>
                        <w:r>
                          <w:rPr>
                            <w:rFonts w:ascii="Brandon Grotesque Bold"/>
                            <w:b/>
                            <w:color w:val="FFFFFF"/>
                            <w:spacing w:val="-50"/>
                            <w:w w:val="95"/>
                            <w:sz w:val="28"/>
                          </w:rPr>
                          <w:t xml:space="preserve"> </w:t>
                        </w:r>
                        <w:r>
                          <w:rPr>
                            <w:rFonts w:ascii="Brandon Grotesque Bold"/>
                            <w:b/>
                            <w:color w:val="FFFFFF"/>
                            <w:w w:val="95"/>
                            <w:sz w:val="28"/>
                          </w:rPr>
                          <w:t>economy.</w:t>
                        </w:r>
                      </w:p>
                    </w:txbxContent>
                  </v:textbox>
                </v:shape>
                <w10:wrap type="topAndBottom" anchorx="page"/>
              </v:group>
            </w:pict>
          </mc:Fallback>
        </mc:AlternateContent>
      </w:r>
    </w:p>
    <w:p w:rsidR="00BB43CC" w:rsidRDefault="00BB43CC">
      <w:pPr>
        <w:pStyle w:val="BodyText"/>
        <w:rPr>
          <w:b/>
          <w:sz w:val="22"/>
        </w:rPr>
      </w:pPr>
    </w:p>
    <w:p w:rsidR="00BB43CC" w:rsidRDefault="00441F40">
      <w:pPr>
        <w:pStyle w:val="Heading6"/>
        <w:spacing w:before="197" w:line="225" w:lineRule="auto"/>
        <w:ind w:left="364" w:right="1220"/>
      </w:pPr>
      <w:r>
        <w:rPr>
          <w:color w:val="F04E2D"/>
        </w:rPr>
        <w:t>PROJECT PRINCIPLES FOR THE NORTHERN AND WESTERN GEELONG GROWTH AREAS</w:t>
      </w:r>
    </w:p>
    <w:p w:rsidR="00BB43CC" w:rsidRPr="004E289C" w:rsidRDefault="00441F40">
      <w:pPr>
        <w:pStyle w:val="BodyText"/>
        <w:spacing w:before="148" w:line="273" w:lineRule="auto"/>
        <w:ind w:left="362" w:right="570"/>
      </w:pPr>
      <w:r w:rsidRPr="004E289C">
        <w:rPr>
          <w:color w:val="231F20"/>
        </w:rPr>
        <w:t xml:space="preserve">Project principles have been adopted from </w:t>
      </w:r>
      <w:r w:rsidRPr="004E289C">
        <w:rPr>
          <w:rFonts w:ascii="Avenir Medium" w:hAnsi="Avenir Medium"/>
          <w:i/>
          <w:color w:val="231F20"/>
        </w:rPr>
        <w:t xml:space="preserve">Growth Corridor Plans: Managing Melbourne’s Growth </w:t>
      </w:r>
      <w:r w:rsidRPr="004E289C">
        <w:rPr>
          <w:color w:val="231F20"/>
        </w:rPr>
        <w:t>(Victorian Planning Authority, 2012). Whilst it is acknowledged that each growth area is unique, the following greenfield planning principles can be applied to Geelong’s growth areas:</w:t>
      </w:r>
    </w:p>
    <w:p w:rsidR="00BB43CC" w:rsidRDefault="00441F40">
      <w:pPr>
        <w:pStyle w:val="ListParagraph"/>
        <w:numPr>
          <w:ilvl w:val="0"/>
          <w:numId w:val="1"/>
        </w:numPr>
        <w:tabs>
          <w:tab w:val="left" w:pos="533"/>
        </w:tabs>
        <w:spacing w:before="118"/>
        <w:ind w:hanging="170"/>
        <w:rPr>
          <w:sz w:val="19"/>
        </w:rPr>
      </w:pPr>
      <w:r>
        <w:rPr>
          <w:color w:val="231F20"/>
          <w:sz w:val="19"/>
        </w:rPr>
        <w:t>Create diverse and vibrant new urban</w:t>
      </w:r>
      <w:r>
        <w:rPr>
          <w:color w:val="231F20"/>
          <w:spacing w:val="-1"/>
          <w:sz w:val="19"/>
        </w:rPr>
        <w:t xml:space="preserve"> </w:t>
      </w:r>
      <w:r>
        <w:rPr>
          <w:color w:val="231F20"/>
          <w:sz w:val="19"/>
        </w:rPr>
        <w:t>communities</w:t>
      </w:r>
    </w:p>
    <w:p w:rsidR="00BB43CC" w:rsidRDefault="00441F40">
      <w:pPr>
        <w:pStyle w:val="ListParagraph"/>
        <w:numPr>
          <w:ilvl w:val="0"/>
          <w:numId w:val="1"/>
        </w:numPr>
        <w:tabs>
          <w:tab w:val="left" w:pos="533"/>
        </w:tabs>
        <w:ind w:hanging="170"/>
        <w:rPr>
          <w:sz w:val="19"/>
        </w:rPr>
      </w:pPr>
      <w:r>
        <w:rPr>
          <w:color w:val="231F20"/>
          <w:sz w:val="19"/>
        </w:rPr>
        <w:t>Integrate transport and land use planning</w:t>
      </w:r>
    </w:p>
    <w:p w:rsidR="00BB43CC" w:rsidRDefault="00441F40">
      <w:pPr>
        <w:pStyle w:val="ListParagraph"/>
        <w:numPr>
          <w:ilvl w:val="0"/>
          <w:numId w:val="1"/>
        </w:numPr>
        <w:tabs>
          <w:tab w:val="left" w:pos="533"/>
        </w:tabs>
        <w:spacing w:before="158"/>
        <w:ind w:hanging="170"/>
        <w:rPr>
          <w:sz w:val="19"/>
        </w:rPr>
      </w:pPr>
      <w:r>
        <w:rPr>
          <w:color w:val="231F20"/>
          <w:sz w:val="19"/>
        </w:rPr>
        <w:t>Plan for local employment</w:t>
      </w:r>
    </w:p>
    <w:p w:rsidR="00BB43CC" w:rsidRDefault="00441F40">
      <w:pPr>
        <w:pStyle w:val="ListParagraph"/>
        <w:numPr>
          <w:ilvl w:val="0"/>
          <w:numId w:val="1"/>
        </w:numPr>
        <w:tabs>
          <w:tab w:val="left" w:pos="533"/>
        </w:tabs>
        <w:ind w:hanging="170"/>
        <w:rPr>
          <w:sz w:val="19"/>
        </w:rPr>
      </w:pPr>
      <w:r>
        <w:rPr>
          <w:color w:val="231F20"/>
          <w:sz w:val="19"/>
        </w:rPr>
        <w:t>Create growth areas with high amenity and</w:t>
      </w:r>
      <w:r>
        <w:rPr>
          <w:color w:val="231F20"/>
          <w:spacing w:val="-3"/>
          <w:sz w:val="19"/>
        </w:rPr>
        <w:t xml:space="preserve"> </w:t>
      </w:r>
      <w:r>
        <w:rPr>
          <w:color w:val="231F20"/>
          <w:sz w:val="19"/>
        </w:rPr>
        <w:t>character</w:t>
      </w:r>
    </w:p>
    <w:p w:rsidR="00BB43CC" w:rsidRDefault="00441F40">
      <w:pPr>
        <w:pStyle w:val="ListParagraph"/>
        <w:numPr>
          <w:ilvl w:val="0"/>
          <w:numId w:val="1"/>
        </w:numPr>
        <w:tabs>
          <w:tab w:val="left" w:pos="533"/>
        </w:tabs>
        <w:spacing w:line="288" w:lineRule="auto"/>
        <w:ind w:right="1127" w:hanging="170"/>
        <w:rPr>
          <w:sz w:val="19"/>
        </w:rPr>
      </w:pPr>
      <w:r>
        <w:rPr>
          <w:color w:val="231F20"/>
          <w:sz w:val="19"/>
        </w:rPr>
        <w:t>Protect biodiversity, waterways and cultural</w:t>
      </w:r>
      <w:r>
        <w:rPr>
          <w:color w:val="231F20"/>
          <w:spacing w:val="-22"/>
          <w:sz w:val="19"/>
        </w:rPr>
        <w:t xml:space="preserve"> </w:t>
      </w:r>
      <w:r>
        <w:rPr>
          <w:color w:val="231F20"/>
          <w:sz w:val="19"/>
        </w:rPr>
        <w:t>heritage values</w:t>
      </w:r>
    </w:p>
    <w:p w:rsidR="00BB43CC" w:rsidRDefault="00441F40">
      <w:pPr>
        <w:pStyle w:val="ListParagraph"/>
        <w:numPr>
          <w:ilvl w:val="0"/>
          <w:numId w:val="1"/>
        </w:numPr>
        <w:tabs>
          <w:tab w:val="left" w:pos="533"/>
        </w:tabs>
        <w:spacing w:before="114"/>
        <w:ind w:hanging="170"/>
        <w:rPr>
          <w:sz w:val="19"/>
        </w:rPr>
      </w:pPr>
      <w:r>
        <w:rPr>
          <w:color w:val="231F20"/>
          <w:sz w:val="19"/>
        </w:rPr>
        <w:t>Create integrated open space</w:t>
      </w:r>
      <w:r>
        <w:rPr>
          <w:color w:val="231F20"/>
          <w:spacing w:val="-1"/>
          <w:sz w:val="19"/>
        </w:rPr>
        <w:t xml:space="preserve"> </w:t>
      </w:r>
      <w:r>
        <w:rPr>
          <w:color w:val="231F20"/>
          <w:sz w:val="19"/>
        </w:rPr>
        <w:t>networks</w:t>
      </w:r>
    </w:p>
    <w:p w:rsidR="00BB43CC" w:rsidRDefault="00441F40">
      <w:pPr>
        <w:pStyle w:val="ListParagraph"/>
        <w:numPr>
          <w:ilvl w:val="0"/>
          <w:numId w:val="1"/>
        </w:numPr>
        <w:tabs>
          <w:tab w:val="left" w:pos="533"/>
        </w:tabs>
        <w:ind w:hanging="170"/>
        <w:rPr>
          <w:sz w:val="19"/>
        </w:rPr>
      </w:pPr>
      <w:r>
        <w:rPr>
          <w:color w:val="231F20"/>
          <w:sz w:val="19"/>
        </w:rPr>
        <w:t>Plan for environmental</w:t>
      </w:r>
      <w:r>
        <w:rPr>
          <w:color w:val="231F20"/>
          <w:spacing w:val="-1"/>
          <w:sz w:val="19"/>
        </w:rPr>
        <w:t xml:space="preserve"> </w:t>
      </w:r>
      <w:r>
        <w:rPr>
          <w:color w:val="231F20"/>
          <w:sz w:val="19"/>
        </w:rPr>
        <w:t>sustainability</w:t>
      </w:r>
    </w:p>
    <w:p w:rsidR="00BB43CC" w:rsidRDefault="00441F40">
      <w:pPr>
        <w:pStyle w:val="ListParagraph"/>
        <w:numPr>
          <w:ilvl w:val="0"/>
          <w:numId w:val="1"/>
        </w:numPr>
        <w:tabs>
          <w:tab w:val="left" w:pos="533"/>
        </w:tabs>
        <w:spacing w:line="288" w:lineRule="auto"/>
        <w:ind w:right="1576" w:hanging="170"/>
        <w:rPr>
          <w:sz w:val="19"/>
        </w:rPr>
      </w:pPr>
      <w:r>
        <w:rPr>
          <w:color w:val="231F20"/>
          <w:sz w:val="19"/>
        </w:rPr>
        <w:t>Stage development to ensure the efficient</w:t>
      </w:r>
      <w:r>
        <w:rPr>
          <w:color w:val="231F20"/>
          <w:spacing w:val="-11"/>
          <w:sz w:val="19"/>
        </w:rPr>
        <w:t xml:space="preserve"> </w:t>
      </w:r>
      <w:r>
        <w:rPr>
          <w:color w:val="231F20"/>
          <w:sz w:val="19"/>
        </w:rPr>
        <w:t>and orderly provision of infrastructure and</w:t>
      </w:r>
      <w:r>
        <w:rPr>
          <w:color w:val="231F20"/>
          <w:spacing w:val="-12"/>
          <w:sz w:val="19"/>
        </w:rPr>
        <w:t xml:space="preserve"> </w:t>
      </w:r>
      <w:r>
        <w:rPr>
          <w:color w:val="231F20"/>
          <w:sz w:val="19"/>
        </w:rPr>
        <w:t>services.</w:t>
      </w:r>
    </w:p>
    <w:p w:rsidR="00BB43CC" w:rsidRDefault="00BB43CC">
      <w:pPr>
        <w:pStyle w:val="BodyText"/>
        <w:rPr>
          <w:rFonts w:ascii="Avenir LT Std 35 Light"/>
          <w:sz w:val="22"/>
        </w:rPr>
      </w:pPr>
    </w:p>
    <w:p w:rsidR="00BB43CC" w:rsidRDefault="00BB43CC">
      <w:pPr>
        <w:pStyle w:val="BodyText"/>
        <w:rPr>
          <w:rFonts w:ascii="Avenir LT Std 35 Light"/>
          <w:sz w:val="22"/>
        </w:rPr>
      </w:pPr>
    </w:p>
    <w:p w:rsidR="00BB43CC" w:rsidRDefault="00BB43CC">
      <w:pPr>
        <w:pStyle w:val="BodyText"/>
        <w:rPr>
          <w:rFonts w:ascii="Avenir LT Std 35 Light"/>
          <w:sz w:val="22"/>
        </w:rPr>
      </w:pPr>
    </w:p>
    <w:p w:rsidR="00BB43CC" w:rsidRDefault="00BB43CC">
      <w:pPr>
        <w:pStyle w:val="BodyText"/>
        <w:rPr>
          <w:rFonts w:ascii="Avenir LT Std 35 Light"/>
          <w:sz w:val="22"/>
        </w:rPr>
      </w:pPr>
    </w:p>
    <w:p w:rsidR="00BB43CC" w:rsidRDefault="00BB43CC">
      <w:pPr>
        <w:pStyle w:val="BodyText"/>
        <w:rPr>
          <w:rFonts w:ascii="Avenir LT Std 35 Light"/>
          <w:sz w:val="22"/>
        </w:rPr>
      </w:pPr>
    </w:p>
    <w:p w:rsidR="00BB43CC" w:rsidRDefault="00BB43CC">
      <w:pPr>
        <w:pStyle w:val="BodyText"/>
        <w:rPr>
          <w:rFonts w:ascii="Avenir LT Std 35 Light"/>
          <w:sz w:val="22"/>
        </w:rPr>
      </w:pPr>
    </w:p>
    <w:p w:rsidR="00BB43CC" w:rsidRDefault="00BB43CC">
      <w:pPr>
        <w:pStyle w:val="BodyText"/>
        <w:spacing w:before="1"/>
        <w:rPr>
          <w:rFonts w:ascii="Avenir LT Std 35 Light"/>
          <w:sz w:val="21"/>
        </w:rPr>
      </w:pPr>
    </w:p>
    <w:p w:rsidR="00BB43CC" w:rsidRDefault="00441F40">
      <w:pPr>
        <w:ind w:right="471"/>
        <w:jc w:val="right"/>
        <w:rPr>
          <w:rFonts w:ascii="Brandon Grotesque Bold"/>
          <w:b/>
          <w:sz w:val="16"/>
        </w:rPr>
      </w:pPr>
      <w:r>
        <w:rPr>
          <w:rFonts w:ascii="Brandon Grotesque Bold"/>
          <w:b/>
          <w:color w:val="F04E2D"/>
          <w:w w:val="95"/>
          <w:sz w:val="16"/>
        </w:rPr>
        <w:t>5</w:t>
      </w:r>
    </w:p>
    <w:p w:rsidR="00BB43CC" w:rsidRDefault="00BB43CC">
      <w:pPr>
        <w:jc w:val="right"/>
        <w:rPr>
          <w:rFonts w:ascii="Brandon Grotesque Bold"/>
          <w:sz w:val="16"/>
        </w:rPr>
        <w:sectPr w:rsidR="00BB43CC">
          <w:type w:val="continuous"/>
          <w:pgSz w:w="11910" w:h="16840"/>
          <w:pgMar w:top="1580" w:right="0" w:bottom="280" w:left="0" w:header="720" w:footer="720" w:gutter="0"/>
          <w:cols w:num="2" w:space="720" w:equalWidth="0">
            <w:col w:w="5840" w:space="40"/>
            <w:col w:w="6030"/>
          </w:cols>
        </w:sectPr>
      </w:pPr>
    </w:p>
    <w:p w:rsidR="00BB43CC" w:rsidRDefault="00441F40">
      <w:pPr>
        <w:pStyle w:val="Heading1"/>
        <w:spacing w:before="79"/>
      </w:pPr>
      <w:r>
        <w:rPr>
          <w:color w:val="FFFFFF"/>
        </w:rPr>
        <w:lastRenderedPageBreak/>
        <w:t>PRINCIPLES</w:t>
      </w:r>
    </w:p>
    <w:p w:rsidR="00BB43CC" w:rsidRDefault="00441F40">
      <w:pPr>
        <w:spacing w:line="864" w:lineRule="exact"/>
        <w:ind w:left="804"/>
        <w:rPr>
          <w:rFonts w:ascii="Brandon Grotesque Bold"/>
          <w:b/>
          <w:sz w:val="71"/>
        </w:rPr>
      </w:pPr>
      <w:r>
        <w:rPr>
          <w:rFonts w:ascii="Brandon Grotesque Bold"/>
          <w:b/>
          <w:color w:val="FFFFFF"/>
          <w:sz w:val="71"/>
        </w:rPr>
        <w:t>EXPLORATION</w:t>
      </w:r>
    </w:p>
    <w:p w:rsidR="00BB43CC" w:rsidRDefault="00BB43CC">
      <w:pPr>
        <w:pStyle w:val="BodyText"/>
        <w:rPr>
          <w:rFonts w:ascii="Brandon Grotesque Bold"/>
          <w:b/>
          <w:sz w:val="20"/>
        </w:rPr>
      </w:pPr>
    </w:p>
    <w:p w:rsidR="00BB43CC" w:rsidRDefault="00BB43CC">
      <w:pPr>
        <w:pStyle w:val="BodyText"/>
        <w:rPr>
          <w:rFonts w:ascii="Brandon Grotesque Bold"/>
          <w:b/>
          <w:sz w:val="25"/>
        </w:rPr>
      </w:pPr>
    </w:p>
    <w:p w:rsidR="00BB43CC" w:rsidRDefault="00BB43CC">
      <w:pPr>
        <w:rPr>
          <w:rFonts w:ascii="Brandon Grotesque Bold"/>
          <w:sz w:val="25"/>
        </w:rPr>
        <w:sectPr w:rsidR="00BB43CC">
          <w:pgSz w:w="11910" w:h="16840"/>
          <w:pgMar w:top="620" w:right="0" w:bottom="0" w:left="0" w:header="720" w:footer="720" w:gutter="0"/>
          <w:cols w:space="720"/>
        </w:sectPr>
      </w:pPr>
    </w:p>
    <w:p w:rsidR="00BB43CC" w:rsidRDefault="00441F40">
      <w:pPr>
        <w:pStyle w:val="Heading4"/>
        <w:spacing w:before="101"/>
        <w:ind w:left="1738"/>
      </w:pPr>
      <w:r>
        <w:rPr>
          <w:color w:val="F04E2D"/>
        </w:rPr>
        <w:lastRenderedPageBreak/>
        <w:t>PRINCIPLES EXPLORATION</w:t>
      </w:r>
    </w:p>
    <w:p w:rsidR="00BB43CC" w:rsidRDefault="00BB43CC">
      <w:pPr>
        <w:pStyle w:val="BodyText"/>
        <w:spacing w:before="7"/>
        <w:rPr>
          <w:rFonts w:ascii="Brandon Grotesque Black"/>
          <w:sz w:val="23"/>
        </w:rPr>
      </w:pPr>
    </w:p>
    <w:p w:rsidR="00BB43CC" w:rsidRPr="004E289C" w:rsidRDefault="00441F40">
      <w:pPr>
        <w:spacing w:line="201" w:lineRule="auto"/>
        <w:ind w:left="793" w:right="172"/>
        <w:rPr>
          <w:rFonts w:ascii="Brandon Grotesque Bold" w:hAnsi="Brandon Grotesque Bold"/>
          <w:sz w:val="28"/>
        </w:rPr>
      </w:pPr>
      <w:r w:rsidRPr="004E289C">
        <w:rPr>
          <w:rFonts w:ascii="Brandon Grotesque Bold" w:hAnsi="Brandon Grotesque Bold"/>
          <w:color w:val="FFCF62"/>
          <w:sz w:val="28"/>
        </w:rPr>
        <w:t xml:space="preserve">The G21 vision and project principles set </w:t>
      </w:r>
      <w:r w:rsidRPr="004E289C">
        <w:rPr>
          <w:rFonts w:ascii="Brandon Grotesque Bold" w:hAnsi="Brandon Grotesque Bold"/>
          <w:color w:val="FFCF62"/>
          <w:w w:val="95"/>
          <w:sz w:val="28"/>
        </w:rPr>
        <w:t>the</w:t>
      </w:r>
      <w:r w:rsidRPr="004E289C">
        <w:rPr>
          <w:rFonts w:ascii="Brandon Grotesque Bold" w:hAnsi="Brandon Grotesque Bold"/>
          <w:color w:val="FFCF62"/>
          <w:spacing w:val="-15"/>
          <w:w w:val="95"/>
          <w:sz w:val="28"/>
        </w:rPr>
        <w:t xml:space="preserve"> </w:t>
      </w:r>
      <w:r w:rsidRPr="004E289C">
        <w:rPr>
          <w:rFonts w:ascii="Brandon Grotesque Bold" w:hAnsi="Brandon Grotesque Bold"/>
          <w:color w:val="FFCF62"/>
          <w:w w:val="95"/>
          <w:sz w:val="28"/>
        </w:rPr>
        <w:t>framework</w:t>
      </w:r>
      <w:r w:rsidRPr="004E289C">
        <w:rPr>
          <w:rFonts w:ascii="Brandon Grotesque Bold" w:hAnsi="Brandon Grotesque Bold"/>
          <w:color w:val="FFCF62"/>
          <w:spacing w:val="-15"/>
          <w:w w:val="95"/>
          <w:sz w:val="28"/>
        </w:rPr>
        <w:t xml:space="preserve"> </w:t>
      </w:r>
      <w:r w:rsidRPr="004E289C">
        <w:rPr>
          <w:rFonts w:ascii="Brandon Grotesque Bold" w:hAnsi="Brandon Grotesque Bold"/>
          <w:color w:val="FFCF62"/>
          <w:w w:val="95"/>
          <w:sz w:val="28"/>
        </w:rPr>
        <w:t>for</w:t>
      </w:r>
      <w:r w:rsidRPr="004E289C">
        <w:rPr>
          <w:rFonts w:ascii="Brandon Grotesque Bold" w:hAnsi="Brandon Grotesque Bold"/>
          <w:color w:val="FFCF62"/>
          <w:spacing w:val="-15"/>
          <w:w w:val="95"/>
          <w:sz w:val="28"/>
        </w:rPr>
        <w:t xml:space="preserve"> </w:t>
      </w:r>
      <w:r w:rsidRPr="004E289C">
        <w:rPr>
          <w:rFonts w:ascii="Brandon Grotesque Bold" w:hAnsi="Brandon Grotesque Bold"/>
          <w:color w:val="FFCF62"/>
          <w:w w:val="95"/>
          <w:sz w:val="28"/>
        </w:rPr>
        <w:t>exploring</w:t>
      </w:r>
      <w:r w:rsidRPr="004E289C">
        <w:rPr>
          <w:rFonts w:ascii="Brandon Grotesque Bold" w:hAnsi="Brandon Grotesque Bold"/>
          <w:color w:val="FFCF62"/>
          <w:spacing w:val="-15"/>
          <w:w w:val="95"/>
          <w:sz w:val="28"/>
        </w:rPr>
        <w:t xml:space="preserve"> </w:t>
      </w:r>
      <w:r w:rsidRPr="004E289C">
        <w:rPr>
          <w:rFonts w:ascii="Brandon Grotesque Bold" w:hAnsi="Brandon Grotesque Bold"/>
          <w:color w:val="FFCF62"/>
          <w:w w:val="95"/>
          <w:sz w:val="28"/>
        </w:rPr>
        <w:t>attributes</w:t>
      </w:r>
      <w:r w:rsidRPr="004E289C">
        <w:rPr>
          <w:rFonts w:ascii="Brandon Grotesque Bold" w:hAnsi="Brandon Grotesque Bold"/>
          <w:color w:val="FFCF62"/>
          <w:spacing w:val="-15"/>
          <w:w w:val="95"/>
          <w:sz w:val="28"/>
        </w:rPr>
        <w:t xml:space="preserve"> </w:t>
      </w:r>
      <w:r w:rsidRPr="004E289C">
        <w:rPr>
          <w:rFonts w:ascii="Brandon Grotesque Bold" w:hAnsi="Brandon Grotesque Bold"/>
          <w:color w:val="FFCF62"/>
          <w:w w:val="95"/>
          <w:sz w:val="28"/>
        </w:rPr>
        <w:t xml:space="preserve">that </w:t>
      </w:r>
      <w:r w:rsidRPr="004E289C">
        <w:rPr>
          <w:rFonts w:ascii="Brandon Grotesque Bold" w:hAnsi="Brandon Grotesque Bold"/>
          <w:color w:val="FFCF62"/>
          <w:sz w:val="28"/>
        </w:rPr>
        <w:t>will</w:t>
      </w:r>
      <w:r w:rsidRPr="004E289C">
        <w:rPr>
          <w:rFonts w:ascii="Brandon Grotesque Bold" w:hAnsi="Brandon Grotesque Bold"/>
          <w:color w:val="FFCF62"/>
          <w:spacing w:val="-39"/>
          <w:sz w:val="28"/>
        </w:rPr>
        <w:t xml:space="preserve"> </w:t>
      </w:r>
      <w:r w:rsidRPr="004E289C">
        <w:rPr>
          <w:rFonts w:ascii="Brandon Grotesque Bold" w:hAnsi="Brandon Grotesque Bold"/>
          <w:color w:val="FFCF62"/>
          <w:sz w:val="28"/>
        </w:rPr>
        <w:t>shape</w:t>
      </w:r>
      <w:r w:rsidRPr="004E289C">
        <w:rPr>
          <w:rFonts w:ascii="Brandon Grotesque Bold" w:hAnsi="Brandon Grotesque Bold"/>
          <w:color w:val="FFCF62"/>
          <w:spacing w:val="-39"/>
          <w:sz w:val="28"/>
        </w:rPr>
        <w:t xml:space="preserve"> </w:t>
      </w:r>
      <w:r w:rsidRPr="004E289C">
        <w:rPr>
          <w:rFonts w:ascii="Brandon Grotesque Bold" w:hAnsi="Brandon Grotesque Bold"/>
          <w:color w:val="FFCF62"/>
          <w:sz w:val="28"/>
        </w:rPr>
        <w:t>the</w:t>
      </w:r>
      <w:r w:rsidRPr="004E289C">
        <w:rPr>
          <w:rFonts w:ascii="Brandon Grotesque Bold" w:hAnsi="Brandon Grotesque Bold"/>
          <w:color w:val="FFCF62"/>
          <w:spacing w:val="-39"/>
          <w:sz w:val="28"/>
        </w:rPr>
        <w:t xml:space="preserve"> </w:t>
      </w:r>
      <w:r w:rsidRPr="004E289C">
        <w:rPr>
          <w:rFonts w:ascii="Brandon Grotesque Bold" w:hAnsi="Brandon Grotesque Bold"/>
          <w:color w:val="FFCF62"/>
          <w:sz w:val="28"/>
        </w:rPr>
        <w:t>growth</w:t>
      </w:r>
      <w:r w:rsidRPr="004E289C">
        <w:rPr>
          <w:rFonts w:ascii="Brandon Grotesque Bold" w:hAnsi="Brandon Grotesque Bold"/>
          <w:color w:val="FFCF62"/>
          <w:spacing w:val="-39"/>
          <w:sz w:val="28"/>
        </w:rPr>
        <w:t xml:space="preserve"> </w:t>
      </w:r>
      <w:r w:rsidRPr="004E289C">
        <w:rPr>
          <w:rFonts w:ascii="Brandon Grotesque Bold" w:hAnsi="Brandon Grotesque Bold"/>
          <w:color w:val="FFCF62"/>
          <w:sz w:val="28"/>
        </w:rPr>
        <w:t>areas.</w:t>
      </w:r>
      <w:r w:rsidRPr="004E289C">
        <w:rPr>
          <w:rFonts w:ascii="Brandon Grotesque Bold" w:hAnsi="Brandon Grotesque Bold"/>
          <w:color w:val="FFCF62"/>
          <w:spacing w:val="-39"/>
          <w:sz w:val="28"/>
        </w:rPr>
        <w:t xml:space="preserve"> </w:t>
      </w:r>
      <w:r w:rsidRPr="004E289C">
        <w:rPr>
          <w:rFonts w:ascii="Brandon Grotesque Bold" w:hAnsi="Brandon Grotesque Bold"/>
          <w:color w:val="FFCF62"/>
          <w:sz w:val="28"/>
        </w:rPr>
        <w:t xml:space="preserve">Stakeholders universally agreed that Geelong’s future </w:t>
      </w:r>
      <w:r w:rsidRPr="004E289C">
        <w:rPr>
          <w:rFonts w:ascii="Brandon Grotesque Bold" w:hAnsi="Brandon Grotesque Bold"/>
          <w:color w:val="FFCF62"/>
          <w:w w:val="95"/>
          <w:sz w:val="28"/>
        </w:rPr>
        <w:t xml:space="preserve">urban communities should be sustainable, </w:t>
      </w:r>
      <w:r w:rsidRPr="004E289C">
        <w:rPr>
          <w:rFonts w:ascii="Brandon Grotesque Bold" w:hAnsi="Brandon Grotesque Bold"/>
          <w:color w:val="FFCF62"/>
          <w:sz w:val="28"/>
        </w:rPr>
        <w:t>vibrant</w:t>
      </w:r>
      <w:r w:rsidRPr="004E289C">
        <w:rPr>
          <w:rFonts w:ascii="Brandon Grotesque Bold" w:hAnsi="Brandon Grotesque Bold"/>
          <w:color w:val="FFCF62"/>
          <w:spacing w:val="-46"/>
          <w:sz w:val="28"/>
        </w:rPr>
        <w:t xml:space="preserve"> </w:t>
      </w:r>
      <w:r w:rsidRPr="004E289C">
        <w:rPr>
          <w:rFonts w:ascii="Brandon Grotesque Bold" w:hAnsi="Brandon Grotesque Bold"/>
          <w:color w:val="FFCF62"/>
          <w:sz w:val="28"/>
        </w:rPr>
        <w:t>and</w:t>
      </w:r>
      <w:r w:rsidRPr="004E289C">
        <w:rPr>
          <w:rFonts w:ascii="Brandon Grotesque Bold" w:hAnsi="Brandon Grotesque Bold"/>
          <w:color w:val="FFCF62"/>
          <w:spacing w:val="-46"/>
          <w:sz w:val="28"/>
        </w:rPr>
        <w:t xml:space="preserve"> </w:t>
      </w:r>
      <w:r w:rsidRPr="004E289C">
        <w:rPr>
          <w:rFonts w:ascii="Brandon Grotesque Bold" w:hAnsi="Brandon Grotesque Bold"/>
          <w:color w:val="FFCF62"/>
          <w:sz w:val="28"/>
        </w:rPr>
        <w:t>diverse</w:t>
      </w:r>
      <w:r w:rsidRPr="004E289C">
        <w:rPr>
          <w:rFonts w:ascii="Brandon Grotesque Bold" w:hAnsi="Brandon Grotesque Bold"/>
          <w:color w:val="FFCF62"/>
          <w:spacing w:val="-46"/>
          <w:sz w:val="28"/>
        </w:rPr>
        <w:t xml:space="preserve"> </w:t>
      </w:r>
      <w:r w:rsidRPr="004E289C">
        <w:rPr>
          <w:rFonts w:ascii="Brandon Grotesque Bold" w:hAnsi="Brandon Grotesque Bold"/>
          <w:color w:val="FFCF62"/>
          <w:sz w:val="28"/>
        </w:rPr>
        <w:t>and</w:t>
      </w:r>
      <w:r w:rsidRPr="004E289C">
        <w:rPr>
          <w:rFonts w:ascii="Brandon Grotesque Bold" w:hAnsi="Brandon Grotesque Bold"/>
          <w:color w:val="FFCF62"/>
          <w:spacing w:val="-46"/>
          <w:sz w:val="28"/>
        </w:rPr>
        <w:t xml:space="preserve"> </w:t>
      </w:r>
      <w:r w:rsidRPr="004E289C">
        <w:rPr>
          <w:rFonts w:ascii="Brandon Grotesque Bold" w:hAnsi="Brandon Grotesque Bold"/>
          <w:color w:val="FFCF62"/>
          <w:sz w:val="28"/>
        </w:rPr>
        <w:t>contain</w:t>
      </w:r>
      <w:r w:rsidRPr="004E289C">
        <w:rPr>
          <w:rFonts w:ascii="Brandon Grotesque Bold" w:hAnsi="Brandon Grotesque Bold"/>
          <w:color w:val="FFCF62"/>
          <w:spacing w:val="-46"/>
          <w:sz w:val="28"/>
        </w:rPr>
        <w:t xml:space="preserve"> </w:t>
      </w:r>
      <w:r w:rsidRPr="004E289C">
        <w:rPr>
          <w:rFonts w:ascii="Brandon Grotesque Bold" w:hAnsi="Brandon Grotesque Bold"/>
          <w:color w:val="FFCF62"/>
          <w:sz w:val="28"/>
        </w:rPr>
        <w:t>the</w:t>
      </w:r>
      <w:r w:rsidRPr="004E289C">
        <w:rPr>
          <w:rFonts w:ascii="Brandon Grotesque Bold" w:hAnsi="Brandon Grotesque Bold"/>
          <w:color w:val="FFCF62"/>
          <w:spacing w:val="-46"/>
          <w:sz w:val="28"/>
        </w:rPr>
        <w:t xml:space="preserve"> </w:t>
      </w:r>
      <w:r w:rsidRPr="004E289C">
        <w:rPr>
          <w:rFonts w:ascii="Brandon Grotesque Bold" w:hAnsi="Brandon Grotesque Bold"/>
          <w:color w:val="FFCF62"/>
          <w:sz w:val="28"/>
        </w:rPr>
        <w:t>typical</w:t>
      </w:r>
    </w:p>
    <w:p w:rsidR="00BB43CC" w:rsidRPr="004E289C" w:rsidRDefault="00441F40">
      <w:pPr>
        <w:spacing w:line="351" w:lineRule="exact"/>
        <w:ind w:left="793"/>
        <w:rPr>
          <w:rFonts w:ascii="Brandon Grotesque Bold" w:hAnsi="Brandon Grotesque Bold"/>
          <w:sz w:val="28"/>
        </w:rPr>
      </w:pPr>
      <w:r w:rsidRPr="004E289C">
        <w:rPr>
          <w:rFonts w:ascii="Brandon Grotesque Bold" w:hAnsi="Brandon Grotesque Bold"/>
          <w:color w:val="FFCF62"/>
          <w:w w:val="95"/>
          <w:sz w:val="28"/>
        </w:rPr>
        <w:t>‘building</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blocks’</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required</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by</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the</w:t>
      </w:r>
      <w:r w:rsidRPr="004E289C">
        <w:rPr>
          <w:rFonts w:ascii="Brandon Grotesque Bold" w:hAnsi="Brandon Grotesque Bold"/>
          <w:color w:val="FFCF62"/>
          <w:spacing w:val="-16"/>
          <w:w w:val="95"/>
          <w:sz w:val="28"/>
        </w:rPr>
        <w:t xml:space="preserve"> </w:t>
      </w:r>
      <w:r w:rsidRPr="004E289C">
        <w:rPr>
          <w:rFonts w:ascii="Brandon Grotesque Bold" w:hAnsi="Brandon Grotesque Bold"/>
          <w:color w:val="FFCF62"/>
          <w:w w:val="95"/>
          <w:sz w:val="28"/>
        </w:rPr>
        <w:t>community.</w:t>
      </w:r>
    </w:p>
    <w:p w:rsidR="00BB43CC" w:rsidRPr="004E289C" w:rsidRDefault="00441F40">
      <w:pPr>
        <w:pStyle w:val="BodyText"/>
        <w:spacing w:before="222" w:line="283" w:lineRule="auto"/>
        <w:ind w:left="793" w:right="535"/>
      </w:pPr>
      <w:r w:rsidRPr="004E289C">
        <w:rPr>
          <w:color w:val="231F20"/>
        </w:rPr>
        <w:t>The exploration of principles confirmed that there is mutual understanding and acceptance of what</w:t>
      </w:r>
      <w:r w:rsidR="004E289C">
        <w:rPr>
          <w:color w:val="231F20"/>
        </w:rPr>
        <w:t xml:space="preserve"> </w:t>
      </w:r>
      <w:r w:rsidRPr="004E289C">
        <w:rPr>
          <w:color w:val="231F20"/>
        </w:rPr>
        <w:t>constitutes aspirational communities; however,</w:t>
      </w:r>
    </w:p>
    <w:p w:rsidR="00BB43CC" w:rsidRPr="004E289C" w:rsidRDefault="00441F40">
      <w:pPr>
        <w:pStyle w:val="BodyText"/>
        <w:spacing w:line="283" w:lineRule="auto"/>
        <w:ind w:left="793"/>
      </w:pPr>
      <w:r w:rsidRPr="004E289C">
        <w:rPr>
          <w:color w:val="231F20"/>
        </w:rPr>
        <w:t>implementation is more difficult and this is the phase where these aspirations are constrained. Stakeholders identified the need to rise above these barriers to overcome uniform and unsustainable outcomes.</w:t>
      </w:r>
    </w:p>
    <w:p w:rsidR="00BB43CC" w:rsidRPr="004E289C" w:rsidRDefault="00441F40">
      <w:pPr>
        <w:pStyle w:val="BodyText"/>
        <w:spacing w:line="283" w:lineRule="auto"/>
        <w:ind w:left="793" w:right="133"/>
      </w:pPr>
      <w:r w:rsidRPr="004E289C">
        <w:rPr>
          <w:color w:val="231F20"/>
        </w:rPr>
        <w:t>Opportunities, constraints and triggers for change have been identified for each project principle.</w:t>
      </w:r>
    </w:p>
    <w:p w:rsidR="00BB43CC" w:rsidRDefault="00441F40">
      <w:pPr>
        <w:pStyle w:val="BodyText"/>
        <w:spacing w:before="9"/>
        <w:rPr>
          <w:b/>
          <w:sz w:val="38"/>
        </w:rPr>
      </w:pPr>
      <w:r>
        <w:br w:type="column"/>
      </w:r>
    </w:p>
    <w:p w:rsidR="00BB43CC" w:rsidRPr="004E289C" w:rsidRDefault="00441F40">
      <w:pPr>
        <w:pStyle w:val="Heading4"/>
        <w:spacing w:line="216" w:lineRule="auto"/>
        <w:ind w:right="1184"/>
      </w:pPr>
      <w:r w:rsidRPr="004E289C">
        <w:rPr>
          <w:color w:val="F04E2D"/>
        </w:rPr>
        <w:t>CREATE DIVERSE AND VIBRANT NEW URBAN COMMUNITIES</w:t>
      </w:r>
    </w:p>
    <w:p w:rsidR="00BB43CC" w:rsidRPr="004E289C" w:rsidRDefault="00441F40">
      <w:pPr>
        <w:pStyle w:val="BodyText"/>
        <w:tabs>
          <w:tab w:val="left" w:pos="1273"/>
        </w:tabs>
        <w:spacing w:before="149" w:line="189" w:lineRule="auto"/>
        <w:ind w:left="1273" w:right="998"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Neighbourhood character based on natural landscape</w:t>
      </w:r>
      <w:r w:rsidRPr="004E289C">
        <w:rPr>
          <w:color w:val="231F20"/>
          <w:spacing w:val="-2"/>
        </w:rPr>
        <w:t xml:space="preserve"> </w:t>
      </w:r>
      <w:r w:rsidRPr="004E289C">
        <w:rPr>
          <w:color w:val="231F20"/>
        </w:rPr>
        <w:t>features</w:t>
      </w:r>
    </w:p>
    <w:p w:rsidR="00BB43CC" w:rsidRPr="004E289C" w:rsidRDefault="00441F40">
      <w:pPr>
        <w:pStyle w:val="BodyText"/>
        <w:spacing w:before="136"/>
        <w:ind w:left="793"/>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Infrastructure funding and construction</w:t>
      </w:r>
    </w:p>
    <w:p w:rsidR="00BB43CC" w:rsidRPr="004E289C" w:rsidRDefault="00441F40">
      <w:pPr>
        <w:pStyle w:val="BodyText"/>
        <w:spacing w:before="65" w:line="189" w:lineRule="auto"/>
        <w:ind w:left="1273" w:hanging="480"/>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Flexible regulations and incentives created by stakeholder partnerships</w:t>
      </w:r>
    </w:p>
    <w:p w:rsidR="00BB43CC" w:rsidRPr="004E289C" w:rsidRDefault="00441F40">
      <w:pPr>
        <w:pStyle w:val="BodyText"/>
        <w:tabs>
          <w:tab w:val="left" w:pos="1273"/>
        </w:tabs>
        <w:spacing w:before="136"/>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Excessive regulation and</w:t>
      </w:r>
      <w:r w:rsidRPr="004E289C">
        <w:rPr>
          <w:color w:val="231F20"/>
          <w:spacing w:val="-1"/>
        </w:rPr>
        <w:t xml:space="preserve"> </w:t>
      </w:r>
      <w:r w:rsidRPr="004E289C">
        <w:rPr>
          <w:color w:val="231F20"/>
        </w:rPr>
        <w:t>standardisation</w:t>
      </w:r>
    </w:p>
    <w:p w:rsidR="00BB43CC" w:rsidRPr="004E289C" w:rsidRDefault="00441F40">
      <w:pPr>
        <w:pStyle w:val="Heading4"/>
        <w:spacing w:before="145" w:line="216" w:lineRule="auto"/>
      </w:pPr>
      <w:r w:rsidRPr="004E289C">
        <w:rPr>
          <w:color w:val="F04E2D"/>
        </w:rPr>
        <w:t>INTEGRATE TRANSPORT AND LAND USE PLANNING</w:t>
      </w:r>
    </w:p>
    <w:p w:rsidR="00BB43CC" w:rsidRPr="004E289C" w:rsidRDefault="00441F40">
      <w:pPr>
        <w:pStyle w:val="BodyText"/>
        <w:tabs>
          <w:tab w:val="left" w:pos="1273"/>
        </w:tabs>
        <w:spacing w:before="149" w:line="189" w:lineRule="auto"/>
        <w:ind w:left="1273" w:right="1184"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Connections to Geelong (linear links) and Melbourne (freeway and</w:t>
      </w:r>
      <w:r w:rsidRPr="004E289C">
        <w:rPr>
          <w:color w:val="231F20"/>
          <w:spacing w:val="-2"/>
        </w:rPr>
        <w:t xml:space="preserve"> </w:t>
      </w:r>
      <w:r w:rsidRPr="004E289C">
        <w:rPr>
          <w:color w:val="231F20"/>
        </w:rPr>
        <w:t>rail)</w:t>
      </w:r>
    </w:p>
    <w:p w:rsidR="00BB43CC" w:rsidRPr="004E289C" w:rsidRDefault="00441F40">
      <w:pPr>
        <w:pStyle w:val="BodyText"/>
        <w:tabs>
          <w:tab w:val="left" w:pos="1273"/>
        </w:tabs>
        <w:spacing w:before="190" w:line="189" w:lineRule="auto"/>
        <w:ind w:left="1273" w:right="837"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Flexible and adaptive uses that can transition with economic change</w:t>
      </w:r>
    </w:p>
    <w:p w:rsidR="00BB43CC" w:rsidRPr="004E289C" w:rsidRDefault="00441F40">
      <w:pPr>
        <w:pStyle w:val="BodyText"/>
        <w:tabs>
          <w:tab w:val="left" w:pos="1273"/>
        </w:tabs>
        <w:spacing w:before="135"/>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“Car free</w:t>
      </w:r>
      <w:r w:rsidRPr="004E289C">
        <w:rPr>
          <w:color w:val="231F20"/>
          <w:spacing w:val="-1"/>
        </w:rPr>
        <w:t xml:space="preserve"> </w:t>
      </w:r>
      <w:r w:rsidRPr="004E289C">
        <w:rPr>
          <w:color w:val="231F20"/>
        </w:rPr>
        <w:t>routine”</w:t>
      </w:r>
    </w:p>
    <w:p w:rsidR="00BB43CC" w:rsidRPr="004E289C" w:rsidRDefault="00441F40">
      <w:pPr>
        <w:pStyle w:val="BodyText"/>
        <w:spacing w:before="11"/>
        <w:ind w:left="793"/>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Railway station to service Northern Geelong</w:t>
      </w:r>
    </w:p>
    <w:p w:rsidR="00BB43CC" w:rsidRPr="004E289C" w:rsidRDefault="00441F40">
      <w:pPr>
        <w:pStyle w:val="BodyText"/>
        <w:tabs>
          <w:tab w:val="left" w:pos="1273"/>
        </w:tabs>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Car-dependent</w:t>
      </w:r>
      <w:r w:rsidRPr="004E289C">
        <w:rPr>
          <w:color w:val="231F20"/>
          <w:spacing w:val="-1"/>
        </w:rPr>
        <w:t xml:space="preserve"> </w:t>
      </w:r>
      <w:r w:rsidRPr="004E289C">
        <w:rPr>
          <w:color w:val="231F20"/>
        </w:rPr>
        <w:t>culture</w:t>
      </w:r>
    </w:p>
    <w:p w:rsidR="00BB43CC" w:rsidRPr="004E289C" w:rsidRDefault="00441F40">
      <w:pPr>
        <w:pStyle w:val="BodyText"/>
        <w:tabs>
          <w:tab w:val="left" w:pos="1273"/>
        </w:tabs>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Slow provision of public</w:t>
      </w:r>
      <w:r w:rsidRPr="004E289C">
        <w:rPr>
          <w:color w:val="231F20"/>
          <w:spacing w:val="-1"/>
        </w:rPr>
        <w:t xml:space="preserve"> </w:t>
      </w:r>
      <w:r w:rsidRPr="004E289C">
        <w:rPr>
          <w:color w:val="231F20"/>
        </w:rPr>
        <w:t>transport</w:t>
      </w:r>
    </w:p>
    <w:p w:rsidR="00BB43CC" w:rsidRPr="004E289C" w:rsidRDefault="00441F40">
      <w:pPr>
        <w:pStyle w:val="Heading4"/>
        <w:spacing w:before="87"/>
      </w:pPr>
      <w:r w:rsidRPr="004E289C">
        <w:rPr>
          <w:color w:val="F04E2D"/>
        </w:rPr>
        <w:t>PLAN FOR LOCAL EMPLOYMENT</w:t>
      </w:r>
    </w:p>
    <w:p w:rsidR="00BB43CC" w:rsidRPr="004E289C" w:rsidRDefault="00441F40">
      <w:pPr>
        <w:pStyle w:val="BodyText"/>
        <w:tabs>
          <w:tab w:val="left" w:pos="1273"/>
        </w:tabs>
        <w:spacing w:before="139" w:line="189" w:lineRule="auto"/>
        <w:ind w:left="1273" w:right="928"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Innovative, high-tech industries that provide jobs for the Geelong</w:t>
      </w:r>
      <w:r w:rsidRPr="004E289C">
        <w:rPr>
          <w:color w:val="231F20"/>
          <w:spacing w:val="-2"/>
        </w:rPr>
        <w:t xml:space="preserve"> </w:t>
      </w:r>
      <w:r w:rsidRPr="004E289C">
        <w:rPr>
          <w:color w:val="231F20"/>
        </w:rPr>
        <w:t>region</w:t>
      </w:r>
    </w:p>
    <w:p w:rsidR="00BB43CC" w:rsidRPr="004E289C" w:rsidRDefault="00441F40">
      <w:pPr>
        <w:pStyle w:val="BodyText"/>
        <w:tabs>
          <w:tab w:val="left" w:pos="1273"/>
        </w:tabs>
        <w:spacing w:before="135"/>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Proximity to the Geelong Ring</w:t>
      </w:r>
      <w:r w:rsidRPr="004E289C">
        <w:rPr>
          <w:color w:val="231F20"/>
          <w:spacing w:val="-1"/>
        </w:rPr>
        <w:t xml:space="preserve"> </w:t>
      </w:r>
      <w:r w:rsidRPr="004E289C">
        <w:rPr>
          <w:color w:val="231F20"/>
        </w:rPr>
        <w:t>Road</w:t>
      </w:r>
    </w:p>
    <w:p w:rsidR="00BB43CC" w:rsidRPr="004E289C" w:rsidRDefault="00441F40">
      <w:pPr>
        <w:pStyle w:val="BodyText"/>
        <w:tabs>
          <w:tab w:val="left" w:pos="1273"/>
        </w:tabs>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Locally-based employment</w:t>
      </w:r>
    </w:p>
    <w:p w:rsidR="00BB43CC" w:rsidRPr="004E289C" w:rsidRDefault="00441F40">
      <w:pPr>
        <w:pStyle w:val="BodyText"/>
        <w:spacing w:before="11"/>
        <w:ind w:left="793"/>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‘24-hour’ employment hub</w:t>
      </w:r>
    </w:p>
    <w:p w:rsidR="00BB43CC" w:rsidRPr="004E289C" w:rsidRDefault="00441F40">
      <w:pPr>
        <w:pStyle w:val="BodyText"/>
        <w:spacing w:before="66" w:line="189" w:lineRule="auto"/>
        <w:ind w:left="1273" w:right="490" w:hanging="480"/>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Incentives for businesses to locate in growth areas</w:t>
      </w:r>
    </w:p>
    <w:p w:rsidR="00BB43CC" w:rsidRPr="004E289C" w:rsidRDefault="00441F40">
      <w:pPr>
        <w:pStyle w:val="BodyText"/>
        <w:tabs>
          <w:tab w:val="left" w:pos="1273"/>
        </w:tabs>
        <w:spacing w:before="135"/>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Decline of manufacturing and industry</w:t>
      </w:r>
    </w:p>
    <w:p w:rsidR="00BB43CC" w:rsidRPr="004E289C" w:rsidRDefault="00441F40">
      <w:pPr>
        <w:pStyle w:val="BodyText"/>
        <w:tabs>
          <w:tab w:val="left" w:pos="1273"/>
        </w:tabs>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Impact of surrounding industrial land</w:t>
      </w:r>
      <w:r w:rsidRPr="004E289C">
        <w:rPr>
          <w:color w:val="231F20"/>
          <w:spacing w:val="-1"/>
        </w:rPr>
        <w:t xml:space="preserve"> </w:t>
      </w:r>
      <w:r w:rsidRPr="004E289C">
        <w:rPr>
          <w:color w:val="231F20"/>
        </w:rPr>
        <w:t>use</w:t>
      </w:r>
    </w:p>
    <w:p w:rsidR="00BB43CC" w:rsidRDefault="00BB43CC">
      <w:pPr>
        <w:sectPr w:rsidR="00BB43CC">
          <w:type w:val="continuous"/>
          <w:pgSz w:w="11910" w:h="16840"/>
          <w:pgMar w:top="1580" w:right="0" w:bottom="280" w:left="0" w:header="720" w:footer="720" w:gutter="0"/>
          <w:cols w:num="2" w:space="720" w:equalWidth="0">
            <w:col w:w="5736" w:space="171"/>
            <w:col w:w="6003"/>
          </w:cols>
        </w:sectPr>
      </w:pPr>
    </w:p>
    <w:p w:rsidR="00BB43CC" w:rsidRDefault="00441F40">
      <w:pPr>
        <w:pStyle w:val="BodyText"/>
        <w:rPr>
          <w:b/>
          <w:sz w:val="20"/>
        </w:rPr>
      </w:pPr>
      <w:r>
        <w:rPr>
          <w:noProof/>
          <w:lang w:val="en-AU" w:eastAsia="en-AU" w:bidi="ar-SA"/>
        </w:rPr>
        <w:lastRenderedPageBreak/>
        <mc:AlternateContent>
          <mc:Choice Requires="wpg">
            <w:drawing>
              <wp:anchor distT="0" distB="0" distL="114300" distR="114300" simplePos="0" relativeHeight="503282096" behindDoc="1" locked="0" layoutInCell="1" allowOverlap="1">
                <wp:simplePos x="0" y="0"/>
                <wp:positionH relativeFrom="page">
                  <wp:posOffset>0</wp:posOffset>
                </wp:positionH>
                <wp:positionV relativeFrom="page">
                  <wp:posOffset>0</wp:posOffset>
                </wp:positionV>
                <wp:extent cx="7623810" cy="10692130"/>
                <wp:effectExtent l="0" t="0" r="5715" b="4445"/>
                <wp:wrapNone/>
                <wp:docPr id="193"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3810" cy="10692130"/>
                          <a:chOff x="0" y="0"/>
                          <a:chExt cx="12006" cy="16838"/>
                        </a:xfrm>
                      </wpg:grpSpPr>
                      <wps:wsp>
                        <wps:cNvPr id="194" name="Freeform 215"/>
                        <wps:cNvSpPr>
                          <a:spLocks/>
                        </wps:cNvSpPr>
                        <wps:spPr bwMode="auto">
                          <a:xfrm>
                            <a:off x="100" y="100"/>
                            <a:ext cx="11806" cy="16638"/>
                          </a:xfrm>
                          <a:custGeom>
                            <a:avLst/>
                            <a:gdLst>
                              <a:gd name="T0" fmla="+- 0 11906 100"/>
                              <a:gd name="T1" fmla="*/ T0 w 11806"/>
                              <a:gd name="T2" fmla="+- 0 100 100"/>
                              <a:gd name="T3" fmla="*/ 100 h 16638"/>
                              <a:gd name="T4" fmla="+- 0 100 100"/>
                              <a:gd name="T5" fmla="*/ T4 w 11806"/>
                              <a:gd name="T6" fmla="+- 0 100 100"/>
                              <a:gd name="T7" fmla="*/ 100 h 16638"/>
                              <a:gd name="T8" fmla="+- 0 100 100"/>
                              <a:gd name="T9" fmla="*/ T8 w 11806"/>
                              <a:gd name="T10" fmla="+- 0 16738 100"/>
                              <a:gd name="T11" fmla="*/ 16738 h 16638"/>
                            </a:gdLst>
                            <a:ahLst/>
                            <a:cxnLst>
                              <a:cxn ang="0">
                                <a:pos x="T1" y="T3"/>
                              </a:cxn>
                              <a:cxn ang="0">
                                <a:pos x="T5" y="T7"/>
                              </a:cxn>
                              <a:cxn ang="0">
                                <a:pos x="T9" y="T11"/>
                              </a:cxn>
                            </a:cxnLst>
                            <a:rect l="0" t="0" r="r" b="b"/>
                            <a:pathLst>
                              <a:path w="11806" h="16638">
                                <a:moveTo>
                                  <a:pt x="11806" y="0"/>
                                </a:moveTo>
                                <a:lnTo>
                                  <a:pt x="0" y="0"/>
                                </a:lnTo>
                                <a:lnTo>
                                  <a:pt x="0" y="16638"/>
                                </a:lnTo>
                              </a:path>
                            </a:pathLst>
                          </a:custGeom>
                          <a:noFill/>
                          <a:ln w="1270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Rectangle 214"/>
                        <wps:cNvSpPr>
                          <a:spLocks noChangeArrowheads="1"/>
                        </wps:cNvSpPr>
                        <wps:spPr bwMode="auto">
                          <a:xfrm>
                            <a:off x="6332" y="3061"/>
                            <a:ext cx="5574" cy="13097"/>
                          </a:xfrm>
                          <a:prstGeom prst="rect">
                            <a:avLst/>
                          </a:prstGeom>
                          <a:solidFill>
                            <a:srgbClr val="FFF6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 name="Rectangle 213"/>
                        <wps:cNvSpPr>
                          <a:spLocks noChangeArrowheads="1"/>
                        </wps:cNvSpPr>
                        <wps:spPr bwMode="auto">
                          <a:xfrm>
                            <a:off x="246" y="213"/>
                            <a:ext cx="11659" cy="2662"/>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Freeform 212"/>
                        <wps:cNvSpPr>
                          <a:spLocks/>
                        </wps:cNvSpPr>
                        <wps:spPr bwMode="auto">
                          <a:xfrm>
                            <a:off x="793" y="3077"/>
                            <a:ext cx="765" cy="571"/>
                          </a:xfrm>
                          <a:custGeom>
                            <a:avLst/>
                            <a:gdLst>
                              <a:gd name="T0" fmla="+- 0 1559 794"/>
                              <a:gd name="T1" fmla="*/ T0 w 765"/>
                              <a:gd name="T2" fmla="+- 0 3078 3078"/>
                              <a:gd name="T3" fmla="*/ 3078 h 571"/>
                              <a:gd name="T4" fmla="+- 0 794 794"/>
                              <a:gd name="T5" fmla="*/ T4 w 765"/>
                              <a:gd name="T6" fmla="+- 0 3078 3078"/>
                              <a:gd name="T7" fmla="*/ 3078 h 571"/>
                              <a:gd name="T8" fmla="+- 0 794 794"/>
                              <a:gd name="T9" fmla="*/ T8 w 765"/>
                              <a:gd name="T10" fmla="+- 0 3649 3078"/>
                              <a:gd name="T11" fmla="*/ 3649 h 571"/>
                              <a:gd name="T12" fmla="+- 0 1292 794"/>
                              <a:gd name="T13" fmla="*/ T12 w 765"/>
                              <a:gd name="T14" fmla="+- 0 3649 3078"/>
                              <a:gd name="T15" fmla="*/ 3649 h 571"/>
                              <a:gd name="T16" fmla="+- 0 1559 794"/>
                              <a:gd name="T17" fmla="*/ T16 w 765"/>
                              <a:gd name="T18" fmla="+- 0 3078 3078"/>
                              <a:gd name="T19" fmla="*/ 3078 h 571"/>
                            </a:gdLst>
                            <a:ahLst/>
                            <a:cxnLst>
                              <a:cxn ang="0">
                                <a:pos x="T1" y="T3"/>
                              </a:cxn>
                              <a:cxn ang="0">
                                <a:pos x="T5" y="T7"/>
                              </a:cxn>
                              <a:cxn ang="0">
                                <a:pos x="T9" y="T11"/>
                              </a:cxn>
                              <a:cxn ang="0">
                                <a:pos x="T13" y="T15"/>
                              </a:cxn>
                              <a:cxn ang="0">
                                <a:pos x="T17" y="T19"/>
                              </a:cxn>
                            </a:cxnLst>
                            <a:rect l="0" t="0" r="r" b="b"/>
                            <a:pathLst>
                              <a:path w="765" h="571">
                                <a:moveTo>
                                  <a:pt x="765" y="0"/>
                                </a:moveTo>
                                <a:lnTo>
                                  <a:pt x="0" y="0"/>
                                </a:lnTo>
                                <a:lnTo>
                                  <a:pt x="0" y="571"/>
                                </a:lnTo>
                                <a:lnTo>
                                  <a:pt x="498" y="571"/>
                                </a:lnTo>
                                <a:lnTo>
                                  <a:pt x="765" y="0"/>
                                </a:lnTo>
                                <a:close/>
                              </a:path>
                            </a:pathLst>
                          </a:custGeom>
                          <a:solidFill>
                            <a:srgbClr val="FFF4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Line 211"/>
                        <wps:cNvCnPr>
                          <a:cxnSpLocks noChangeShapeType="1"/>
                        </wps:cNvCnPr>
                        <wps:spPr bwMode="auto">
                          <a:xfrm>
                            <a:off x="5769" y="3651"/>
                            <a:ext cx="0" cy="0"/>
                          </a:xfrm>
                          <a:prstGeom prst="line">
                            <a:avLst/>
                          </a:prstGeom>
                          <a:noFill/>
                          <a:ln w="19050">
                            <a:solidFill>
                              <a:srgbClr val="F04E2D"/>
                            </a:solidFill>
                            <a:prstDash val="solid"/>
                            <a:round/>
                            <a:headEnd/>
                            <a:tailEnd/>
                          </a:ln>
                          <a:extLst>
                            <a:ext uri="{909E8E84-426E-40DD-AFC4-6F175D3DCCD1}">
                              <a14:hiddenFill xmlns:a14="http://schemas.microsoft.com/office/drawing/2010/main">
                                <a:noFill/>
                              </a14:hiddenFill>
                            </a:ext>
                          </a:extLst>
                        </wps:spPr>
                        <wps:bodyPr/>
                      </wps:wsp>
                      <wps:wsp>
                        <wps:cNvPr id="199" name="Line 210"/>
                        <wps:cNvCnPr>
                          <a:cxnSpLocks noChangeShapeType="1"/>
                        </wps:cNvCnPr>
                        <wps:spPr bwMode="auto">
                          <a:xfrm>
                            <a:off x="5769" y="3076"/>
                            <a:ext cx="0" cy="0"/>
                          </a:xfrm>
                          <a:prstGeom prst="line">
                            <a:avLst/>
                          </a:prstGeom>
                          <a:noFill/>
                          <a:ln w="6350">
                            <a:solidFill>
                              <a:srgbClr val="F04E2D"/>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0" name="Picture 20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799" y="9154"/>
                            <a:ext cx="4989" cy="6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1" name="AutoShape 208"/>
                        <wps:cNvSpPr>
                          <a:spLocks/>
                        </wps:cNvSpPr>
                        <wps:spPr bwMode="auto">
                          <a:xfrm>
                            <a:off x="965" y="2984"/>
                            <a:ext cx="399" cy="566"/>
                          </a:xfrm>
                          <a:custGeom>
                            <a:avLst/>
                            <a:gdLst>
                              <a:gd name="T0" fmla="+- 0 1143 965"/>
                              <a:gd name="T1" fmla="*/ T0 w 399"/>
                              <a:gd name="T2" fmla="+- 0 2990 2985"/>
                              <a:gd name="T3" fmla="*/ 2990 h 566"/>
                              <a:gd name="T4" fmla="+- 0 1102 965"/>
                              <a:gd name="T5" fmla="*/ T4 w 399"/>
                              <a:gd name="T6" fmla="+- 0 3005 2985"/>
                              <a:gd name="T7" fmla="*/ 3005 h 566"/>
                              <a:gd name="T8" fmla="+- 0 1084 965"/>
                              <a:gd name="T9" fmla="*/ T8 w 399"/>
                              <a:gd name="T10" fmla="+- 0 3017 2985"/>
                              <a:gd name="T11" fmla="*/ 3017 h 566"/>
                              <a:gd name="T12" fmla="+- 0 1057 965"/>
                              <a:gd name="T13" fmla="*/ T12 w 399"/>
                              <a:gd name="T14" fmla="+- 0 3040 2985"/>
                              <a:gd name="T15" fmla="*/ 3040 h 566"/>
                              <a:gd name="T16" fmla="+- 0 1036 965"/>
                              <a:gd name="T17" fmla="*/ T16 w 399"/>
                              <a:gd name="T18" fmla="+- 0 3067 2985"/>
                              <a:gd name="T19" fmla="*/ 3067 h 566"/>
                              <a:gd name="T20" fmla="+- 0 1009 965"/>
                              <a:gd name="T21" fmla="*/ T20 w 399"/>
                              <a:gd name="T22" fmla="+- 0 3147 2985"/>
                              <a:gd name="T23" fmla="*/ 3147 h 566"/>
                              <a:gd name="T24" fmla="+- 0 1042 965"/>
                              <a:gd name="T25" fmla="*/ T24 w 399"/>
                              <a:gd name="T26" fmla="+- 0 3270 2985"/>
                              <a:gd name="T27" fmla="*/ 3270 h 566"/>
                              <a:gd name="T28" fmla="+- 0 1079 965"/>
                              <a:gd name="T29" fmla="*/ T28 w 399"/>
                              <a:gd name="T30" fmla="+- 0 3338 2985"/>
                              <a:gd name="T31" fmla="*/ 3338 h 566"/>
                              <a:gd name="T32" fmla="+- 0 1041 965"/>
                              <a:gd name="T33" fmla="*/ T32 w 399"/>
                              <a:gd name="T34" fmla="+- 0 3344 2985"/>
                              <a:gd name="T35" fmla="*/ 3344 h 566"/>
                              <a:gd name="T36" fmla="+- 0 1013 965"/>
                              <a:gd name="T37" fmla="*/ T36 w 399"/>
                              <a:gd name="T38" fmla="+- 0 3372 2985"/>
                              <a:gd name="T39" fmla="*/ 3372 h 566"/>
                              <a:gd name="T40" fmla="+- 0 965 965"/>
                              <a:gd name="T41" fmla="*/ T40 w 399"/>
                              <a:gd name="T42" fmla="+- 0 3480 2985"/>
                              <a:gd name="T43" fmla="*/ 3480 h 566"/>
                              <a:gd name="T44" fmla="+- 0 980 965"/>
                              <a:gd name="T45" fmla="*/ T44 w 399"/>
                              <a:gd name="T46" fmla="+- 0 3527 2985"/>
                              <a:gd name="T47" fmla="*/ 3527 h 566"/>
                              <a:gd name="T48" fmla="+- 0 1012 965"/>
                              <a:gd name="T49" fmla="*/ T48 w 399"/>
                              <a:gd name="T50" fmla="+- 0 3548 2985"/>
                              <a:gd name="T51" fmla="*/ 3548 h 566"/>
                              <a:gd name="T52" fmla="+- 0 1037 965"/>
                              <a:gd name="T53" fmla="*/ T52 w 399"/>
                              <a:gd name="T54" fmla="+- 0 3550 2985"/>
                              <a:gd name="T55" fmla="*/ 3550 h 566"/>
                              <a:gd name="T56" fmla="+- 0 1060 965"/>
                              <a:gd name="T57" fmla="*/ T56 w 399"/>
                              <a:gd name="T58" fmla="+- 0 3542 2985"/>
                              <a:gd name="T59" fmla="*/ 3542 h 566"/>
                              <a:gd name="T60" fmla="+- 0 1078 965"/>
                              <a:gd name="T61" fmla="*/ T60 w 399"/>
                              <a:gd name="T62" fmla="+- 0 3526 2985"/>
                              <a:gd name="T63" fmla="*/ 3526 h 566"/>
                              <a:gd name="T64" fmla="+- 0 1087 965"/>
                              <a:gd name="T65" fmla="*/ T64 w 399"/>
                              <a:gd name="T66" fmla="+- 0 3512 2985"/>
                              <a:gd name="T67" fmla="*/ 3512 h 566"/>
                              <a:gd name="T68" fmla="+- 0 1012 965"/>
                              <a:gd name="T69" fmla="*/ T68 w 399"/>
                              <a:gd name="T70" fmla="+- 0 3504 2985"/>
                              <a:gd name="T71" fmla="*/ 3504 h 566"/>
                              <a:gd name="T72" fmla="+- 0 1004 965"/>
                              <a:gd name="T73" fmla="*/ T72 w 399"/>
                              <a:gd name="T74" fmla="+- 0 3486 2985"/>
                              <a:gd name="T75" fmla="*/ 3486 h 566"/>
                              <a:gd name="T76" fmla="+- 0 1052 965"/>
                              <a:gd name="T77" fmla="*/ T76 w 399"/>
                              <a:gd name="T78" fmla="+- 0 3385 2985"/>
                              <a:gd name="T79" fmla="*/ 3385 h 566"/>
                              <a:gd name="T80" fmla="+- 0 1068 965"/>
                              <a:gd name="T81" fmla="*/ T80 w 399"/>
                              <a:gd name="T82" fmla="+- 0 3378 2985"/>
                              <a:gd name="T83" fmla="*/ 3378 h 566"/>
                              <a:gd name="T84" fmla="+- 0 1126 965"/>
                              <a:gd name="T85" fmla="*/ T84 w 399"/>
                              <a:gd name="T86" fmla="+- 0 3373 2985"/>
                              <a:gd name="T87" fmla="*/ 3373 h 566"/>
                              <a:gd name="T88" fmla="+- 0 1124 965"/>
                              <a:gd name="T89" fmla="*/ T88 w 399"/>
                              <a:gd name="T90" fmla="+- 0 3338 2985"/>
                              <a:gd name="T91" fmla="*/ 3338 h 566"/>
                              <a:gd name="T92" fmla="+- 0 1124 965"/>
                              <a:gd name="T93" fmla="*/ T92 w 399"/>
                              <a:gd name="T94" fmla="+- 0 3338 2985"/>
                              <a:gd name="T95" fmla="*/ 3338 h 566"/>
                              <a:gd name="T96" fmla="+- 0 1250 965"/>
                              <a:gd name="T97" fmla="*/ T96 w 399"/>
                              <a:gd name="T98" fmla="+- 0 3335 2985"/>
                              <a:gd name="T99" fmla="*/ 3335 h 566"/>
                              <a:gd name="T100" fmla="+- 0 1301 965"/>
                              <a:gd name="T101" fmla="*/ T100 w 399"/>
                              <a:gd name="T102" fmla="+- 0 3306 2985"/>
                              <a:gd name="T103" fmla="*/ 3306 h 566"/>
                              <a:gd name="T104" fmla="+- 0 1124 965"/>
                              <a:gd name="T105" fmla="*/ T104 w 399"/>
                              <a:gd name="T106" fmla="+- 0 3291 2985"/>
                              <a:gd name="T107" fmla="*/ 3291 h 566"/>
                              <a:gd name="T108" fmla="+- 0 1055 965"/>
                              <a:gd name="T109" fmla="*/ T108 w 399"/>
                              <a:gd name="T110" fmla="+- 0 3209 2985"/>
                              <a:gd name="T111" fmla="*/ 3209 h 566"/>
                              <a:gd name="T112" fmla="+- 0 1063 965"/>
                              <a:gd name="T113" fmla="*/ T112 w 399"/>
                              <a:gd name="T114" fmla="+- 0 3101 2985"/>
                              <a:gd name="T115" fmla="*/ 3101 h 566"/>
                              <a:gd name="T116" fmla="+- 0 1097 965"/>
                              <a:gd name="T117" fmla="*/ T116 w 399"/>
                              <a:gd name="T118" fmla="+- 0 3058 2985"/>
                              <a:gd name="T119" fmla="*/ 3058 h 566"/>
                              <a:gd name="T120" fmla="+- 0 1143 965"/>
                              <a:gd name="T121" fmla="*/ T120 w 399"/>
                              <a:gd name="T122" fmla="+- 0 3032 2985"/>
                              <a:gd name="T123" fmla="*/ 3032 h 566"/>
                              <a:gd name="T124" fmla="+- 0 1195 965"/>
                              <a:gd name="T125" fmla="*/ T124 w 399"/>
                              <a:gd name="T126" fmla="+- 0 3026 2985"/>
                              <a:gd name="T127" fmla="*/ 3026 h 566"/>
                              <a:gd name="T128" fmla="+- 0 1266 965"/>
                              <a:gd name="T129" fmla="*/ T128 w 399"/>
                              <a:gd name="T130" fmla="+- 0 3005 2985"/>
                              <a:gd name="T131" fmla="*/ 3005 h 566"/>
                              <a:gd name="T132" fmla="+- 0 1183 965"/>
                              <a:gd name="T133" fmla="*/ T132 w 399"/>
                              <a:gd name="T134" fmla="+- 0 2985 2985"/>
                              <a:gd name="T135" fmla="*/ 2985 h 566"/>
                              <a:gd name="T136" fmla="+- 0 1068 965"/>
                              <a:gd name="T137" fmla="*/ T136 w 399"/>
                              <a:gd name="T138" fmla="+- 0 3378 2985"/>
                              <a:gd name="T139" fmla="*/ 3378 h 566"/>
                              <a:gd name="T140" fmla="+- 0 1092 965"/>
                              <a:gd name="T141" fmla="*/ T140 w 399"/>
                              <a:gd name="T142" fmla="+- 0 3387 2985"/>
                              <a:gd name="T143" fmla="*/ 3387 h 566"/>
                              <a:gd name="T144" fmla="+- 0 1044 965"/>
                              <a:gd name="T145" fmla="*/ T144 w 399"/>
                              <a:gd name="T146" fmla="+- 0 3508 2985"/>
                              <a:gd name="T147" fmla="*/ 3508 h 566"/>
                              <a:gd name="T148" fmla="+- 0 1087 965"/>
                              <a:gd name="T149" fmla="*/ T148 w 399"/>
                              <a:gd name="T150" fmla="+- 0 3512 2985"/>
                              <a:gd name="T151" fmla="*/ 3512 h 566"/>
                              <a:gd name="T152" fmla="+- 0 1132 965"/>
                              <a:gd name="T153" fmla="*/ T152 w 399"/>
                              <a:gd name="T154" fmla="+- 0 3412 2985"/>
                              <a:gd name="T155" fmla="*/ 3412 h 566"/>
                              <a:gd name="T156" fmla="+- 0 1127 965"/>
                              <a:gd name="T157" fmla="*/ T156 w 399"/>
                              <a:gd name="T158" fmla="+- 0 3378 2985"/>
                              <a:gd name="T159" fmla="*/ 3378 h 566"/>
                              <a:gd name="T160" fmla="+- 0 1125 965"/>
                              <a:gd name="T161" fmla="*/ T160 w 399"/>
                              <a:gd name="T162" fmla="+- 0 3335 2985"/>
                              <a:gd name="T163" fmla="*/ 3335 h 566"/>
                              <a:gd name="T164" fmla="+- 0 1175 965"/>
                              <a:gd name="T165" fmla="*/ T164 w 399"/>
                              <a:gd name="T166" fmla="+- 0 3351 2985"/>
                              <a:gd name="T167" fmla="*/ 3351 h 566"/>
                              <a:gd name="T168" fmla="+- 0 1215 965"/>
                              <a:gd name="T169" fmla="*/ T168 w 399"/>
                              <a:gd name="T170" fmla="+- 0 3345 2985"/>
                              <a:gd name="T171" fmla="*/ 3345 h 566"/>
                              <a:gd name="T172" fmla="+- 0 1233 965"/>
                              <a:gd name="T173" fmla="*/ T172 w 399"/>
                              <a:gd name="T174" fmla="+- 0 3342 2985"/>
                              <a:gd name="T175" fmla="*/ 3342 h 566"/>
                              <a:gd name="T176" fmla="+- 0 1250 965"/>
                              <a:gd name="T177" fmla="*/ T176 w 399"/>
                              <a:gd name="T178" fmla="+- 0 3335 2985"/>
                              <a:gd name="T179" fmla="*/ 3335 h 566"/>
                              <a:gd name="T180" fmla="+- 0 1195 965"/>
                              <a:gd name="T181" fmla="*/ T180 w 399"/>
                              <a:gd name="T182" fmla="+- 0 3026 2985"/>
                              <a:gd name="T183" fmla="*/ 3026 h 566"/>
                              <a:gd name="T184" fmla="+- 0 1248 965"/>
                              <a:gd name="T185" fmla="*/ T184 w 399"/>
                              <a:gd name="T186" fmla="+- 0 3041 2985"/>
                              <a:gd name="T187" fmla="*/ 3041 h 566"/>
                              <a:gd name="T188" fmla="+- 0 1317 965"/>
                              <a:gd name="T189" fmla="*/ T188 w 399"/>
                              <a:gd name="T190" fmla="+- 0 3124 2985"/>
                              <a:gd name="T191" fmla="*/ 3124 h 566"/>
                              <a:gd name="T192" fmla="+- 0 1309 965"/>
                              <a:gd name="T193" fmla="*/ T192 w 399"/>
                              <a:gd name="T194" fmla="+- 0 3231 2985"/>
                              <a:gd name="T195" fmla="*/ 3231 h 566"/>
                              <a:gd name="T196" fmla="+- 0 1230 965"/>
                              <a:gd name="T197" fmla="*/ T196 w 399"/>
                              <a:gd name="T198" fmla="+- 0 3300 2985"/>
                              <a:gd name="T199" fmla="*/ 3300 h 566"/>
                              <a:gd name="T200" fmla="+- 0 1301 965"/>
                              <a:gd name="T201" fmla="*/ T200 w 399"/>
                              <a:gd name="T202" fmla="+- 0 3306 2985"/>
                              <a:gd name="T203" fmla="*/ 3306 h 566"/>
                              <a:gd name="T204" fmla="+- 0 1326 965"/>
                              <a:gd name="T205" fmla="*/ T204 w 399"/>
                              <a:gd name="T206" fmla="+- 0 3280 2985"/>
                              <a:gd name="T207" fmla="*/ 3280 h 566"/>
                              <a:gd name="T208" fmla="+- 0 1363 965"/>
                              <a:gd name="T209" fmla="*/ T208 w 399"/>
                              <a:gd name="T210" fmla="+- 0 3181 2985"/>
                              <a:gd name="T211" fmla="*/ 3181 h 566"/>
                              <a:gd name="T212" fmla="+- 0 1321 965"/>
                              <a:gd name="T213" fmla="*/ T212 w 399"/>
                              <a:gd name="T214" fmla="+- 0 3050 2985"/>
                              <a:gd name="T215" fmla="*/ 3050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99" h="566">
                                <a:moveTo>
                                  <a:pt x="218" y="0"/>
                                </a:moveTo>
                                <a:lnTo>
                                  <a:pt x="178" y="5"/>
                                </a:lnTo>
                                <a:lnTo>
                                  <a:pt x="139" y="19"/>
                                </a:lnTo>
                                <a:lnTo>
                                  <a:pt x="137" y="20"/>
                                </a:lnTo>
                                <a:lnTo>
                                  <a:pt x="130" y="24"/>
                                </a:lnTo>
                                <a:lnTo>
                                  <a:pt x="119" y="32"/>
                                </a:lnTo>
                                <a:lnTo>
                                  <a:pt x="104" y="43"/>
                                </a:lnTo>
                                <a:lnTo>
                                  <a:pt x="92" y="55"/>
                                </a:lnTo>
                                <a:lnTo>
                                  <a:pt x="81" y="68"/>
                                </a:lnTo>
                                <a:lnTo>
                                  <a:pt x="71" y="82"/>
                                </a:lnTo>
                                <a:lnTo>
                                  <a:pt x="62" y="98"/>
                                </a:lnTo>
                                <a:lnTo>
                                  <a:pt x="44" y="162"/>
                                </a:lnTo>
                                <a:lnTo>
                                  <a:pt x="50" y="227"/>
                                </a:lnTo>
                                <a:lnTo>
                                  <a:pt x="77" y="285"/>
                                </a:lnTo>
                                <a:lnTo>
                                  <a:pt x="124" y="332"/>
                                </a:lnTo>
                                <a:lnTo>
                                  <a:pt x="114" y="353"/>
                                </a:lnTo>
                                <a:lnTo>
                                  <a:pt x="94" y="353"/>
                                </a:lnTo>
                                <a:lnTo>
                                  <a:pt x="76" y="359"/>
                                </a:lnTo>
                                <a:lnTo>
                                  <a:pt x="60" y="371"/>
                                </a:lnTo>
                                <a:lnTo>
                                  <a:pt x="48" y="387"/>
                                </a:lnTo>
                                <a:lnTo>
                                  <a:pt x="7" y="471"/>
                                </a:lnTo>
                                <a:lnTo>
                                  <a:pt x="0" y="495"/>
                                </a:lnTo>
                                <a:lnTo>
                                  <a:pt x="3" y="520"/>
                                </a:lnTo>
                                <a:lnTo>
                                  <a:pt x="15" y="542"/>
                                </a:lnTo>
                                <a:lnTo>
                                  <a:pt x="35" y="558"/>
                                </a:lnTo>
                                <a:lnTo>
                                  <a:pt x="47" y="563"/>
                                </a:lnTo>
                                <a:lnTo>
                                  <a:pt x="59" y="565"/>
                                </a:lnTo>
                                <a:lnTo>
                                  <a:pt x="72" y="565"/>
                                </a:lnTo>
                                <a:lnTo>
                                  <a:pt x="83" y="562"/>
                                </a:lnTo>
                                <a:lnTo>
                                  <a:pt x="95" y="557"/>
                                </a:lnTo>
                                <a:lnTo>
                                  <a:pt x="105" y="550"/>
                                </a:lnTo>
                                <a:lnTo>
                                  <a:pt x="113" y="541"/>
                                </a:lnTo>
                                <a:lnTo>
                                  <a:pt x="120" y="530"/>
                                </a:lnTo>
                                <a:lnTo>
                                  <a:pt x="122" y="527"/>
                                </a:lnTo>
                                <a:lnTo>
                                  <a:pt x="64" y="527"/>
                                </a:lnTo>
                                <a:lnTo>
                                  <a:pt x="47" y="519"/>
                                </a:lnTo>
                                <a:lnTo>
                                  <a:pt x="43" y="514"/>
                                </a:lnTo>
                                <a:lnTo>
                                  <a:pt x="39" y="501"/>
                                </a:lnTo>
                                <a:lnTo>
                                  <a:pt x="40" y="495"/>
                                </a:lnTo>
                                <a:lnTo>
                                  <a:pt x="87" y="400"/>
                                </a:lnTo>
                                <a:lnTo>
                                  <a:pt x="91" y="396"/>
                                </a:lnTo>
                                <a:lnTo>
                                  <a:pt x="103" y="393"/>
                                </a:lnTo>
                                <a:lnTo>
                                  <a:pt x="162" y="393"/>
                                </a:lnTo>
                                <a:lnTo>
                                  <a:pt x="161" y="388"/>
                                </a:lnTo>
                                <a:lnTo>
                                  <a:pt x="149" y="372"/>
                                </a:lnTo>
                                <a:lnTo>
                                  <a:pt x="159" y="353"/>
                                </a:lnTo>
                                <a:lnTo>
                                  <a:pt x="114" y="353"/>
                                </a:lnTo>
                                <a:lnTo>
                                  <a:pt x="159" y="353"/>
                                </a:lnTo>
                                <a:lnTo>
                                  <a:pt x="160" y="350"/>
                                </a:lnTo>
                                <a:lnTo>
                                  <a:pt x="285" y="350"/>
                                </a:lnTo>
                                <a:lnTo>
                                  <a:pt x="308" y="340"/>
                                </a:lnTo>
                                <a:lnTo>
                                  <a:pt x="336" y="321"/>
                                </a:lnTo>
                                <a:lnTo>
                                  <a:pt x="212" y="321"/>
                                </a:lnTo>
                                <a:lnTo>
                                  <a:pt x="159" y="306"/>
                                </a:lnTo>
                                <a:lnTo>
                                  <a:pt x="116" y="271"/>
                                </a:lnTo>
                                <a:lnTo>
                                  <a:pt x="90" y="224"/>
                                </a:lnTo>
                                <a:lnTo>
                                  <a:pt x="84" y="170"/>
                                </a:lnTo>
                                <a:lnTo>
                                  <a:pt x="98" y="116"/>
                                </a:lnTo>
                                <a:lnTo>
                                  <a:pt x="113" y="93"/>
                                </a:lnTo>
                                <a:lnTo>
                                  <a:pt x="132" y="73"/>
                                </a:lnTo>
                                <a:lnTo>
                                  <a:pt x="153" y="58"/>
                                </a:lnTo>
                                <a:lnTo>
                                  <a:pt x="178" y="47"/>
                                </a:lnTo>
                                <a:lnTo>
                                  <a:pt x="203" y="42"/>
                                </a:lnTo>
                                <a:lnTo>
                                  <a:pt x="230" y="41"/>
                                </a:lnTo>
                                <a:lnTo>
                                  <a:pt x="326" y="41"/>
                                </a:lnTo>
                                <a:lnTo>
                                  <a:pt x="301" y="20"/>
                                </a:lnTo>
                                <a:lnTo>
                                  <a:pt x="260" y="5"/>
                                </a:lnTo>
                                <a:lnTo>
                                  <a:pt x="218" y="0"/>
                                </a:lnTo>
                                <a:close/>
                                <a:moveTo>
                                  <a:pt x="162" y="393"/>
                                </a:moveTo>
                                <a:lnTo>
                                  <a:pt x="103" y="393"/>
                                </a:lnTo>
                                <a:lnTo>
                                  <a:pt x="109" y="393"/>
                                </a:lnTo>
                                <a:lnTo>
                                  <a:pt x="127" y="402"/>
                                </a:lnTo>
                                <a:lnTo>
                                  <a:pt x="131" y="416"/>
                                </a:lnTo>
                                <a:lnTo>
                                  <a:pt x="79" y="523"/>
                                </a:lnTo>
                                <a:lnTo>
                                  <a:pt x="64" y="527"/>
                                </a:lnTo>
                                <a:lnTo>
                                  <a:pt x="122" y="527"/>
                                </a:lnTo>
                                <a:lnTo>
                                  <a:pt x="161" y="447"/>
                                </a:lnTo>
                                <a:lnTo>
                                  <a:pt x="167" y="427"/>
                                </a:lnTo>
                                <a:lnTo>
                                  <a:pt x="167" y="407"/>
                                </a:lnTo>
                                <a:lnTo>
                                  <a:pt x="162" y="393"/>
                                </a:lnTo>
                                <a:close/>
                                <a:moveTo>
                                  <a:pt x="285" y="350"/>
                                </a:moveTo>
                                <a:lnTo>
                                  <a:pt x="160" y="350"/>
                                </a:lnTo>
                                <a:lnTo>
                                  <a:pt x="190" y="361"/>
                                </a:lnTo>
                                <a:lnTo>
                                  <a:pt x="210" y="366"/>
                                </a:lnTo>
                                <a:lnTo>
                                  <a:pt x="227" y="365"/>
                                </a:lnTo>
                                <a:lnTo>
                                  <a:pt x="250" y="360"/>
                                </a:lnTo>
                                <a:lnTo>
                                  <a:pt x="259" y="359"/>
                                </a:lnTo>
                                <a:lnTo>
                                  <a:pt x="268" y="357"/>
                                </a:lnTo>
                                <a:lnTo>
                                  <a:pt x="277" y="354"/>
                                </a:lnTo>
                                <a:lnTo>
                                  <a:pt x="285" y="350"/>
                                </a:lnTo>
                                <a:close/>
                                <a:moveTo>
                                  <a:pt x="326" y="41"/>
                                </a:moveTo>
                                <a:lnTo>
                                  <a:pt x="230" y="41"/>
                                </a:lnTo>
                                <a:lnTo>
                                  <a:pt x="257" y="46"/>
                                </a:lnTo>
                                <a:lnTo>
                                  <a:pt x="283" y="56"/>
                                </a:lnTo>
                                <a:lnTo>
                                  <a:pt x="326" y="91"/>
                                </a:lnTo>
                                <a:lnTo>
                                  <a:pt x="352" y="139"/>
                                </a:lnTo>
                                <a:lnTo>
                                  <a:pt x="358" y="192"/>
                                </a:lnTo>
                                <a:lnTo>
                                  <a:pt x="344" y="246"/>
                                </a:lnTo>
                                <a:lnTo>
                                  <a:pt x="311" y="289"/>
                                </a:lnTo>
                                <a:lnTo>
                                  <a:pt x="265" y="315"/>
                                </a:lnTo>
                                <a:lnTo>
                                  <a:pt x="212" y="321"/>
                                </a:lnTo>
                                <a:lnTo>
                                  <a:pt x="336" y="321"/>
                                </a:lnTo>
                                <a:lnTo>
                                  <a:pt x="337" y="321"/>
                                </a:lnTo>
                                <a:lnTo>
                                  <a:pt x="361" y="295"/>
                                </a:lnTo>
                                <a:lnTo>
                                  <a:pt x="380" y="265"/>
                                </a:lnTo>
                                <a:lnTo>
                                  <a:pt x="398" y="196"/>
                                </a:lnTo>
                                <a:lnTo>
                                  <a:pt x="390" y="126"/>
                                </a:lnTo>
                                <a:lnTo>
                                  <a:pt x="356" y="65"/>
                                </a:lnTo>
                                <a:lnTo>
                                  <a:pt x="326" y="41"/>
                                </a:lnTo>
                                <a:close/>
                              </a:path>
                            </a:pathLst>
                          </a:custGeom>
                          <a:solidFill>
                            <a:srgbClr val="F04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87AEE6" id="Group 207" o:spid="_x0000_s1026" style="position:absolute;margin-left:0;margin-top:0;width:600.3pt;height:841.9pt;z-index:-34384;mso-position-horizontal-relative:page;mso-position-vertical-relative:page" coordsize="120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">
                <v:shape id="Freeform 215" o:spid="_x0000_s1027" style="position:absolute;left:100;top:100;width:11806;height:16638;visibility:visible;mso-wrap-style:square;v-text-anchor:top" coordsize="11806,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" path="m11806,l,,,16638e" filled="f" strokecolor="white" strokeweight="10pt">
                  <v:path arrowok="t" o:connecttype="custom" o:connectlocs="11806,100;0,100;0,16738" o:connectangles="0,0,0"/>
                </v:shape>
                <v:rect id="Rectangle 214" o:spid="_x0000_s1028" style="position:absolute;left:6332;top:3061;width:5574;height:1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" fillcolor="#fff6de" stroked="f"/>
                <v:rect id="Rectangle 213" o:spid="_x0000_s1029" style="position:absolute;left:246;top:213;width:11659;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" fillcolor="#f04e2d" stroked="f"/>
                <v:shape id="Freeform 212" o:spid="_x0000_s1030" style="position:absolute;left:793;top:3077;width:765;height:571;visibility:visible;mso-wrap-style:square;v-text-anchor:top" coordsize="765,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" path="m765,l,,,571r498,l765,xe" fillcolor="#fff4d2" stroked="f">
                  <v:path arrowok="t" o:connecttype="custom" o:connectlocs="765,3078;0,3078;0,3649;498,3649;765,3078" o:connectangles="0,0,0,0,0"/>
                </v:shape>
                <v:line id="Line 211" o:spid="_x0000_s1031" style="position:absolute;visibility:visible;mso-wrap-style:square" from="5769,3651" to="5769,3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" strokecolor="#f04e2d" strokeweight="1.5pt"/>
                <v:line id="Line 210" o:spid="_x0000_s1032" style="position:absolute;visibility:visible;mso-wrap-style:square" from="5769,3076" to="5769,3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" strokecolor="#f04e2d" strokeweight=".5pt"/>
                <v:shape id="Picture 209" o:spid="_x0000_s1033" type="#_x0000_t75" style="position:absolute;left:799;top:9154;width:4989;height:6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">
                  <v:imagedata r:id="rId103" o:title=""/>
                </v:shape>
                <v:shape id="AutoShape 208" o:spid="_x0000_s1034" style="position:absolute;left:965;top:2984;width:399;height:566;visibility:visible;mso-wrap-style:square;v-text-anchor:top" coordsize="39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" path="m218,l178,5,139,19r-2,1l130,24r-11,8l104,43,92,55,81,68,71,82,62,98,44,162r6,65l77,285r47,47l114,353r-20,l76,359,60,371,48,387,7,471,,495r3,25l15,542r20,16l47,563r12,2l72,565r11,-3l95,557r10,-7l113,541r7,-11l122,527r-58,l47,519r-4,-5l39,501r1,-6l87,400r4,-4l103,393r59,l161,388,149,372r10,-19l114,353r45,l160,350r125,l308,340r28,-19l212,321,159,306,116,271,90,224,84,170,98,116,113,93,132,73,153,58,178,47r25,-5l230,41r96,l301,20,260,5,218,xm162,393r-59,l109,393r18,9l131,416,79,523r-15,4l122,527r39,-80l167,427r,-20l162,393xm285,350r-125,l190,361r20,5l227,365r23,-5l259,359r9,-2l277,354r8,-4xm326,41r-96,l257,46r26,10l326,91r26,48l358,192r-14,54l311,289r-46,26l212,321r124,l337,321r24,-26l380,265r18,-69l390,126,356,65,326,41xe" fillcolor="#f04e2d" stroked="f">
                  <v:path arrowok="t" o:connecttype="custom" o:connectlocs="178,2990;137,3005;119,3017;92,3040;71,3067;44,3147;77,3270;114,3338;76,3344;48,3372;0,3480;15,3527;47,3548;72,3550;95,3542;113,3526;122,3512;47,3504;39,3486;87,3385;103,3378;161,3373;159,3338;159,3338;285,3335;336,3306;159,3291;90,3209;98,3101;132,3058;178,3032;230,3026;301,3005;218,2985;103,3378;127,3387;79,3508;122,3512;167,3412;162,3378;160,3335;210,3351;250,3345;268,3342;285,3335;230,3026;283,3041;352,3124;344,3231;265,3300;336,3306;361,3280;398,3181;356,3050" o:connectangles="0,0,0,0,0,0,0,0,0,0,0,0,0,0,0,0,0,0,0,0,0,0,0,0,0,0,0,0,0,0,0,0,0,0,0,0,0,0,0,0,0,0,0,0,0,0,0,0,0,0,0,0,0,0"/>
                </v:shape>
                <w10:wrap anchorx="page" anchory="page"/>
              </v:group>
            </w:pict>
          </mc:Fallback>
        </mc:AlternateContent>
      </w: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spacing w:before="9"/>
        <w:rPr>
          <w:b/>
          <w:sz w:val="21"/>
        </w:rPr>
      </w:pPr>
    </w:p>
    <w:p w:rsidR="00BB43CC" w:rsidRDefault="00441F40">
      <w:pPr>
        <w:ind w:left="398"/>
        <w:rPr>
          <w:rFonts w:ascii="Brandon Grotesque Bold"/>
          <w:b/>
          <w:sz w:val="16"/>
        </w:rPr>
      </w:pPr>
      <w:r>
        <w:rPr>
          <w:rFonts w:ascii="Brandon Grotesque Bold"/>
          <w:b/>
          <w:color w:val="F04E2D"/>
          <w:w w:val="95"/>
          <w:sz w:val="16"/>
        </w:rPr>
        <w:t>6</w:t>
      </w:r>
    </w:p>
    <w:p w:rsidR="00BB43CC" w:rsidRDefault="00BB43CC">
      <w:pPr>
        <w:rPr>
          <w:rFonts w:ascii="Brandon Grotesque Bold"/>
          <w:sz w:val="16"/>
        </w:rPr>
        <w:sectPr w:rsidR="00BB43CC">
          <w:type w:val="continuous"/>
          <w:pgSz w:w="11910" w:h="16840"/>
          <w:pgMar w:top="1580" w:right="0" w:bottom="280" w:left="0" w:header="720" w:footer="720" w:gutter="0"/>
          <w:cols w:space="720"/>
        </w:sect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spacing w:before="1"/>
        <w:rPr>
          <w:rFonts w:ascii="Brandon Grotesque Bold"/>
          <w:b/>
          <w:sz w:val="28"/>
        </w:rPr>
      </w:pPr>
    </w:p>
    <w:p w:rsidR="00BB43CC" w:rsidRDefault="00BB43CC">
      <w:pPr>
        <w:rPr>
          <w:rFonts w:ascii="Brandon Grotesque Bold"/>
          <w:sz w:val="28"/>
        </w:rPr>
        <w:sectPr w:rsidR="00BB43CC">
          <w:pgSz w:w="11910" w:h="16840"/>
          <w:pgMar w:top="1580" w:right="0" w:bottom="0" w:left="0" w:header="720" w:footer="720" w:gutter="0"/>
          <w:cols w:space="720"/>
        </w:sectPr>
      </w:pPr>
    </w:p>
    <w:p w:rsidR="00BB43CC" w:rsidRPr="004E289C" w:rsidRDefault="00441F40">
      <w:pPr>
        <w:pStyle w:val="Heading4"/>
        <w:spacing w:before="126" w:line="216" w:lineRule="auto"/>
        <w:ind w:right="244"/>
      </w:pPr>
      <w:r w:rsidRPr="004E289C">
        <w:rPr>
          <w:color w:val="F04E2D"/>
        </w:rPr>
        <w:lastRenderedPageBreak/>
        <w:t>CREATE GROWTH AREAS WITH HIGH AMENITY AND CHARACTER</w:t>
      </w:r>
    </w:p>
    <w:p w:rsidR="00BB43CC" w:rsidRPr="004E289C" w:rsidRDefault="00441F40">
      <w:pPr>
        <w:pStyle w:val="BodyText"/>
        <w:tabs>
          <w:tab w:val="left" w:pos="1273"/>
        </w:tabs>
        <w:spacing w:before="149" w:line="189" w:lineRule="auto"/>
        <w:ind w:left="1273" w:right="222"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Monocline escarpment and its views defining character of the Northern Geelong growth</w:t>
      </w:r>
      <w:r w:rsidRPr="004E289C">
        <w:rPr>
          <w:color w:val="231F20"/>
          <w:spacing w:val="-8"/>
        </w:rPr>
        <w:t xml:space="preserve"> </w:t>
      </w:r>
      <w:r w:rsidRPr="004E289C">
        <w:rPr>
          <w:color w:val="231F20"/>
        </w:rPr>
        <w:t>area</w:t>
      </w:r>
    </w:p>
    <w:p w:rsidR="00BB43CC" w:rsidRPr="004E289C" w:rsidRDefault="00441F40">
      <w:pPr>
        <w:pStyle w:val="BodyText"/>
        <w:tabs>
          <w:tab w:val="left" w:pos="1273"/>
        </w:tabs>
        <w:spacing w:before="189" w:line="189" w:lineRule="auto"/>
        <w:ind w:left="1273" w:right="244"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Rivers and quarry lake defining character of</w:t>
      </w:r>
      <w:r w:rsidRPr="004E289C">
        <w:rPr>
          <w:color w:val="231F20"/>
          <w:spacing w:val="-4"/>
        </w:rPr>
        <w:t xml:space="preserve"> </w:t>
      </w:r>
      <w:r w:rsidRPr="004E289C">
        <w:rPr>
          <w:color w:val="231F20"/>
        </w:rPr>
        <w:t>the Western Geelong growth</w:t>
      </w:r>
      <w:r w:rsidRPr="004E289C">
        <w:rPr>
          <w:color w:val="231F20"/>
          <w:spacing w:val="-2"/>
        </w:rPr>
        <w:t xml:space="preserve"> </w:t>
      </w:r>
      <w:r w:rsidRPr="004E289C">
        <w:rPr>
          <w:color w:val="231F20"/>
        </w:rPr>
        <w:t>area</w:t>
      </w:r>
    </w:p>
    <w:p w:rsidR="00BB43CC" w:rsidRPr="004E289C" w:rsidRDefault="00441F40">
      <w:pPr>
        <w:pStyle w:val="BodyText"/>
        <w:tabs>
          <w:tab w:val="left" w:pos="1273"/>
        </w:tabs>
        <w:spacing w:before="190" w:line="189" w:lineRule="auto"/>
        <w:ind w:left="1273" w:right="405"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Character elements borrowed from the</w:t>
      </w:r>
      <w:r w:rsidRPr="004E289C">
        <w:rPr>
          <w:color w:val="231F20"/>
          <w:spacing w:val="-8"/>
        </w:rPr>
        <w:t xml:space="preserve"> </w:t>
      </w:r>
      <w:r w:rsidRPr="004E289C">
        <w:rPr>
          <w:color w:val="231F20"/>
          <w:spacing w:val="-3"/>
        </w:rPr>
        <w:t xml:space="preserve">older, </w:t>
      </w:r>
      <w:r w:rsidRPr="004E289C">
        <w:rPr>
          <w:color w:val="231F20"/>
        </w:rPr>
        <w:t>established Geelong neighbourhoods</w:t>
      </w:r>
    </w:p>
    <w:p w:rsidR="00BB43CC" w:rsidRPr="004E289C" w:rsidRDefault="00441F40">
      <w:pPr>
        <w:pStyle w:val="BodyText"/>
        <w:tabs>
          <w:tab w:val="left" w:pos="1273"/>
        </w:tabs>
        <w:spacing w:before="135"/>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Gateways from the Geelong Ring</w:t>
      </w:r>
      <w:r w:rsidRPr="004E289C">
        <w:rPr>
          <w:color w:val="231F20"/>
          <w:spacing w:val="-1"/>
        </w:rPr>
        <w:t xml:space="preserve"> </w:t>
      </w:r>
      <w:r w:rsidRPr="004E289C">
        <w:rPr>
          <w:color w:val="231F20"/>
        </w:rPr>
        <w:t>Road</w:t>
      </w:r>
    </w:p>
    <w:p w:rsidR="00BB43CC" w:rsidRPr="004E289C" w:rsidRDefault="00441F40">
      <w:pPr>
        <w:pStyle w:val="BodyText"/>
        <w:tabs>
          <w:tab w:val="left" w:pos="1273"/>
        </w:tabs>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Diverse streetscapes and street tree</w:t>
      </w:r>
      <w:r w:rsidRPr="004E289C">
        <w:rPr>
          <w:color w:val="231F20"/>
          <w:spacing w:val="-5"/>
        </w:rPr>
        <w:t xml:space="preserve"> </w:t>
      </w:r>
      <w:r w:rsidRPr="004E289C">
        <w:rPr>
          <w:color w:val="231F20"/>
        </w:rPr>
        <w:t>planting</w:t>
      </w:r>
    </w:p>
    <w:p w:rsidR="00BB43CC" w:rsidRPr="004E289C" w:rsidRDefault="00441F40">
      <w:pPr>
        <w:pStyle w:val="BodyText"/>
        <w:tabs>
          <w:tab w:val="left" w:pos="1273"/>
        </w:tabs>
        <w:spacing w:before="65" w:line="189" w:lineRule="auto"/>
        <w:ind w:left="1273" w:right="561"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Standardised processes resulting in</w:t>
      </w:r>
      <w:r w:rsidRPr="004E289C">
        <w:rPr>
          <w:color w:val="231F20"/>
          <w:spacing w:val="-12"/>
        </w:rPr>
        <w:t xml:space="preserve"> </w:t>
      </w:r>
      <w:r w:rsidRPr="004E289C">
        <w:rPr>
          <w:color w:val="231F20"/>
        </w:rPr>
        <w:t>uniform greenfield</w:t>
      </w:r>
      <w:r w:rsidRPr="004E289C">
        <w:rPr>
          <w:color w:val="231F20"/>
          <w:spacing w:val="-1"/>
        </w:rPr>
        <w:t xml:space="preserve"> </w:t>
      </w:r>
      <w:r w:rsidRPr="004E289C">
        <w:rPr>
          <w:color w:val="231F20"/>
        </w:rPr>
        <w:t>suburbs</w:t>
      </w:r>
    </w:p>
    <w:p w:rsidR="00BB43CC" w:rsidRPr="004E289C" w:rsidRDefault="00441F40">
      <w:pPr>
        <w:pStyle w:val="BodyText"/>
        <w:tabs>
          <w:tab w:val="left" w:pos="1273"/>
        </w:tabs>
        <w:spacing w:before="190" w:line="189" w:lineRule="auto"/>
        <w:ind w:left="1273" w:right="356"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Geelong Ring Road isolating the growth</w:t>
      </w:r>
      <w:r w:rsidRPr="004E289C">
        <w:rPr>
          <w:color w:val="231F20"/>
          <w:spacing w:val="-8"/>
        </w:rPr>
        <w:t xml:space="preserve"> </w:t>
      </w:r>
      <w:r w:rsidRPr="004E289C">
        <w:rPr>
          <w:color w:val="231F20"/>
        </w:rPr>
        <w:t>areas from existing</w:t>
      </w:r>
      <w:r w:rsidRPr="004E289C">
        <w:rPr>
          <w:color w:val="231F20"/>
          <w:spacing w:val="-1"/>
        </w:rPr>
        <w:t xml:space="preserve"> </w:t>
      </w:r>
      <w:r w:rsidRPr="004E289C">
        <w:rPr>
          <w:color w:val="231F20"/>
        </w:rPr>
        <w:t>Geelong</w:t>
      </w:r>
    </w:p>
    <w:p w:rsidR="00BB43CC" w:rsidRPr="004E289C" w:rsidRDefault="00BB43CC">
      <w:pPr>
        <w:pStyle w:val="BodyText"/>
        <w:spacing w:before="3"/>
        <w:rPr>
          <w:sz w:val="22"/>
        </w:rPr>
      </w:pPr>
    </w:p>
    <w:p w:rsidR="00BB43CC" w:rsidRPr="004E289C" w:rsidRDefault="00441F40">
      <w:pPr>
        <w:pStyle w:val="Heading4"/>
        <w:spacing w:line="216" w:lineRule="auto"/>
        <w:ind w:right="244"/>
      </w:pPr>
      <w:r w:rsidRPr="004E289C">
        <w:rPr>
          <w:color w:val="F04E2D"/>
        </w:rPr>
        <w:t>PROTECT BIODIVERSITY, WATERWAYS AND CULTURAL HERITAGE VALUES</w:t>
      </w:r>
    </w:p>
    <w:p w:rsidR="00BB43CC" w:rsidRPr="004E289C" w:rsidRDefault="00441F40">
      <w:pPr>
        <w:pStyle w:val="BodyText"/>
        <w:tabs>
          <w:tab w:val="left" w:pos="1273"/>
        </w:tabs>
        <w:spacing w:before="149" w:line="189" w:lineRule="auto"/>
        <w:ind w:left="1273" w:right="93"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Existing natural and heritage assets incorporated into future</w:t>
      </w:r>
      <w:r w:rsidRPr="004E289C">
        <w:rPr>
          <w:color w:val="231F20"/>
          <w:spacing w:val="-1"/>
        </w:rPr>
        <w:t xml:space="preserve"> </w:t>
      </w:r>
      <w:r w:rsidRPr="004E289C">
        <w:rPr>
          <w:color w:val="231F20"/>
        </w:rPr>
        <w:t>development</w:t>
      </w:r>
    </w:p>
    <w:p w:rsidR="00BB43CC" w:rsidRPr="004E289C" w:rsidRDefault="00441F40">
      <w:pPr>
        <w:pStyle w:val="BodyText"/>
        <w:tabs>
          <w:tab w:val="left" w:pos="1273"/>
        </w:tabs>
        <w:spacing w:before="136"/>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Quarry rehabilitated and established as a</w:t>
      </w:r>
      <w:r w:rsidRPr="004E289C">
        <w:rPr>
          <w:color w:val="231F20"/>
          <w:spacing w:val="-2"/>
        </w:rPr>
        <w:t xml:space="preserve"> </w:t>
      </w:r>
      <w:r w:rsidRPr="004E289C">
        <w:rPr>
          <w:color w:val="231F20"/>
        </w:rPr>
        <w:t>lake</w:t>
      </w:r>
    </w:p>
    <w:p w:rsidR="00BB43CC" w:rsidRPr="004E289C" w:rsidRDefault="00441F40">
      <w:pPr>
        <w:pStyle w:val="BodyText"/>
        <w:tabs>
          <w:tab w:val="left" w:pos="1273"/>
        </w:tabs>
        <w:spacing w:before="11"/>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Multi-purpose open spaces and waterways</w:t>
      </w:r>
    </w:p>
    <w:p w:rsidR="00BB43CC" w:rsidRPr="004E289C" w:rsidRDefault="00441F40">
      <w:pPr>
        <w:pStyle w:val="BodyText"/>
        <w:tabs>
          <w:tab w:val="left" w:pos="1273"/>
        </w:tabs>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Varying standards to allow for</w:t>
      </w:r>
      <w:r w:rsidRPr="004E289C">
        <w:rPr>
          <w:color w:val="231F20"/>
          <w:spacing w:val="-4"/>
        </w:rPr>
        <w:t xml:space="preserve"> </w:t>
      </w:r>
      <w:r w:rsidRPr="004E289C">
        <w:rPr>
          <w:color w:val="231F20"/>
        </w:rPr>
        <w:t>innovation</w:t>
      </w:r>
    </w:p>
    <w:p w:rsidR="00BB43CC" w:rsidRPr="004E289C" w:rsidRDefault="00441F40">
      <w:pPr>
        <w:pStyle w:val="BodyText"/>
        <w:tabs>
          <w:tab w:val="left" w:pos="1273"/>
        </w:tabs>
        <w:spacing w:before="66" w:line="189" w:lineRule="auto"/>
        <w:ind w:left="1273" w:right="438"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Holistic value of natural assets emphasised in urban development</w:t>
      </w:r>
    </w:p>
    <w:p w:rsidR="00BB43CC" w:rsidRPr="004E289C" w:rsidRDefault="00441F40">
      <w:pPr>
        <w:pStyle w:val="BodyText"/>
        <w:spacing w:before="135"/>
        <w:ind w:left="795" w:hanging="2"/>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Maintenance requirements and strict standards</w:t>
      </w:r>
    </w:p>
    <w:p w:rsidR="00BB43CC" w:rsidRPr="004E289C" w:rsidRDefault="00441F40">
      <w:pPr>
        <w:pStyle w:val="Heading4"/>
        <w:spacing w:before="146" w:line="216" w:lineRule="auto"/>
        <w:ind w:right="244"/>
      </w:pPr>
      <w:r w:rsidRPr="004E289C">
        <w:rPr>
          <w:color w:val="F04E2D"/>
        </w:rPr>
        <w:t>CREATE INTEGRATED OPEN SPACE NETWORKS</w:t>
      </w:r>
    </w:p>
    <w:p w:rsidR="00BB43CC" w:rsidRPr="004E289C" w:rsidRDefault="00441F40">
      <w:pPr>
        <w:pStyle w:val="BodyText"/>
        <w:tabs>
          <w:tab w:val="left" w:pos="1273"/>
        </w:tabs>
        <w:spacing w:before="159" w:line="180" w:lineRule="auto"/>
        <w:ind w:left="1273" w:right="226"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Multi-purpose spaces for movement,</w:t>
      </w:r>
      <w:r w:rsidRPr="004E289C">
        <w:rPr>
          <w:color w:val="231F20"/>
          <w:spacing w:val="-9"/>
        </w:rPr>
        <w:t xml:space="preserve"> </w:t>
      </w:r>
      <w:r w:rsidRPr="004E289C">
        <w:rPr>
          <w:color w:val="231F20"/>
        </w:rPr>
        <w:t>recreation and community events</w:t>
      </w:r>
    </w:p>
    <w:p w:rsidR="00BB43CC" w:rsidRPr="004E289C" w:rsidRDefault="00441F40">
      <w:pPr>
        <w:pStyle w:val="BodyText"/>
        <w:tabs>
          <w:tab w:val="left" w:pos="1273"/>
        </w:tabs>
        <w:spacing w:before="137"/>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Adaptive guidelines for creating open</w:t>
      </w:r>
      <w:r w:rsidRPr="004E289C">
        <w:rPr>
          <w:color w:val="231F20"/>
          <w:spacing w:val="-2"/>
        </w:rPr>
        <w:t xml:space="preserve"> </w:t>
      </w:r>
      <w:r w:rsidRPr="004E289C">
        <w:rPr>
          <w:color w:val="231F20"/>
        </w:rPr>
        <w:t>space</w:t>
      </w:r>
    </w:p>
    <w:p w:rsidR="00BB43CC" w:rsidRPr="004E289C" w:rsidRDefault="00441F40">
      <w:pPr>
        <w:pStyle w:val="BodyText"/>
        <w:spacing w:before="66" w:line="189" w:lineRule="auto"/>
        <w:ind w:left="1273" w:hanging="480"/>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Shared ownership of open space between public and private sectors</w:t>
      </w:r>
    </w:p>
    <w:p w:rsidR="00BB43CC" w:rsidRPr="004E289C" w:rsidRDefault="00441F40">
      <w:pPr>
        <w:pStyle w:val="BodyText"/>
        <w:spacing w:before="135"/>
        <w:ind w:left="793"/>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Maintenance requirements and strict standards</w:t>
      </w:r>
    </w:p>
    <w:p w:rsidR="00BB43CC" w:rsidRPr="004E289C" w:rsidRDefault="00441F40">
      <w:pPr>
        <w:pStyle w:val="Heading4"/>
        <w:spacing w:before="126" w:line="216" w:lineRule="auto"/>
        <w:ind w:right="1171"/>
      </w:pPr>
      <w:r w:rsidRPr="004E289C">
        <w:br w:type="column"/>
      </w:r>
      <w:r w:rsidRPr="004E289C">
        <w:rPr>
          <w:color w:val="F04E2D"/>
        </w:rPr>
        <w:lastRenderedPageBreak/>
        <w:t>PLAN FOR ENVIRONMENTAL SUSTAINABILITY</w:t>
      </w:r>
    </w:p>
    <w:p w:rsidR="00BB43CC" w:rsidRPr="004E289C" w:rsidRDefault="00441F40">
      <w:pPr>
        <w:pStyle w:val="BodyText"/>
        <w:tabs>
          <w:tab w:val="left" w:pos="1273"/>
        </w:tabs>
        <w:spacing w:before="95"/>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Sustainability as a non-negotiable</w:t>
      </w:r>
    </w:p>
    <w:p w:rsidR="00BB43CC" w:rsidRPr="004E289C" w:rsidRDefault="00441F40">
      <w:pPr>
        <w:pStyle w:val="BodyText"/>
        <w:tabs>
          <w:tab w:val="left" w:pos="1273"/>
        </w:tabs>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“Visible sustainability” in the urban</w:t>
      </w:r>
      <w:r w:rsidRPr="004E289C">
        <w:rPr>
          <w:color w:val="231F20"/>
          <w:spacing w:val="-1"/>
        </w:rPr>
        <w:t xml:space="preserve"> </w:t>
      </w:r>
      <w:r w:rsidRPr="004E289C">
        <w:rPr>
          <w:color w:val="231F20"/>
        </w:rPr>
        <w:t>environment</w:t>
      </w:r>
    </w:p>
    <w:p w:rsidR="00BB43CC" w:rsidRPr="004E289C" w:rsidRDefault="00441F40">
      <w:pPr>
        <w:pStyle w:val="BodyText"/>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Financial incentives</w:t>
      </w:r>
    </w:p>
    <w:p w:rsidR="00BB43CC" w:rsidRPr="004E289C" w:rsidRDefault="00441F40">
      <w:pPr>
        <w:pStyle w:val="BodyText"/>
        <w:tabs>
          <w:tab w:val="left" w:pos="1273"/>
        </w:tabs>
        <w:spacing w:before="11"/>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Developer</w:t>
      </w:r>
      <w:r w:rsidRPr="004E289C">
        <w:rPr>
          <w:color w:val="231F20"/>
          <w:spacing w:val="-1"/>
        </w:rPr>
        <w:t xml:space="preserve"> </w:t>
      </w:r>
      <w:r w:rsidRPr="004E289C">
        <w:rPr>
          <w:color w:val="231F20"/>
        </w:rPr>
        <w:t>resistance</w:t>
      </w:r>
    </w:p>
    <w:p w:rsidR="00BB43CC" w:rsidRPr="004E289C" w:rsidRDefault="00441F40">
      <w:pPr>
        <w:pStyle w:val="Heading4"/>
        <w:spacing w:before="106" w:line="216" w:lineRule="auto"/>
        <w:ind w:right="1171"/>
      </w:pPr>
      <w:r w:rsidRPr="004E289C">
        <w:rPr>
          <w:color w:val="F04E2D"/>
        </w:rPr>
        <w:t>STAGE DEVELOPMENT TO ENSURE THE EFFICIENT AND ORDERLY</w:t>
      </w:r>
    </w:p>
    <w:p w:rsidR="00BB43CC" w:rsidRPr="004E289C" w:rsidRDefault="00441F40">
      <w:pPr>
        <w:spacing w:before="2" w:line="216" w:lineRule="auto"/>
        <w:ind w:left="795" w:right="1171"/>
        <w:rPr>
          <w:rFonts w:ascii="Brandon Grotesque Black"/>
          <w:sz w:val="24"/>
        </w:rPr>
      </w:pPr>
      <w:r w:rsidRPr="004E289C">
        <w:rPr>
          <w:rFonts w:ascii="Brandon Grotesque Black"/>
          <w:color w:val="F04E2D"/>
          <w:sz w:val="24"/>
        </w:rPr>
        <w:t>PROVISION OF INFRASTRUCTURE AND SERVICES</w:t>
      </w:r>
    </w:p>
    <w:p w:rsidR="00BB43CC" w:rsidRPr="004E289C" w:rsidRDefault="00441F40">
      <w:pPr>
        <w:pStyle w:val="BodyText"/>
        <w:tabs>
          <w:tab w:val="left" w:pos="1273"/>
        </w:tabs>
        <w:spacing w:before="149" w:line="189" w:lineRule="auto"/>
        <w:ind w:left="1273" w:right="1170"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Early and flexible infrastructure provision</w:t>
      </w:r>
      <w:r w:rsidRPr="004E289C">
        <w:rPr>
          <w:color w:val="231F20"/>
          <w:spacing w:val="-11"/>
        </w:rPr>
        <w:t xml:space="preserve"> </w:t>
      </w:r>
      <w:r w:rsidRPr="004E289C">
        <w:rPr>
          <w:color w:val="231F20"/>
        </w:rPr>
        <w:t>for emerging</w:t>
      </w:r>
      <w:r w:rsidRPr="004E289C">
        <w:rPr>
          <w:color w:val="231F20"/>
          <w:spacing w:val="-1"/>
        </w:rPr>
        <w:t xml:space="preserve"> </w:t>
      </w:r>
      <w:r w:rsidRPr="004E289C">
        <w:rPr>
          <w:color w:val="231F20"/>
        </w:rPr>
        <w:t>communities</w:t>
      </w:r>
    </w:p>
    <w:p w:rsidR="00BB43CC" w:rsidRPr="004E289C" w:rsidRDefault="00441F40">
      <w:pPr>
        <w:pStyle w:val="BodyText"/>
        <w:tabs>
          <w:tab w:val="left" w:pos="1273"/>
        </w:tabs>
        <w:spacing w:before="135"/>
        <w:ind w:left="793"/>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Small scale, diverse neighbourhoods</w:t>
      </w:r>
    </w:p>
    <w:p w:rsidR="00BB43CC" w:rsidRPr="004E289C" w:rsidRDefault="00441F40">
      <w:pPr>
        <w:pStyle w:val="BodyText"/>
        <w:tabs>
          <w:tab w:val="left" w:pos="1273"/>
        </w:tabs>
        <w:spacing w:before="66" w:line="189" w:lineRule="auto"/>
        <w:ind w:left="1273" w:right="977" w:hanging="480"/>
      </w:pPr>
      <w:r w:rsidRPr="004E289C">
        <w:rPr>
          <w:rFonts w:ascii="Wingdings 2" w:hAnsi="Wingdings 2"/>
          <w:color w:val="F04E2D"/>
          <w:position w:val="-7"/>
          <w:sz w:val="40"/>
        </w:rPr>
        <w:t></w:t>
      </w:r>
      <w:r w:rsidRPr="004E289C">
        <w:rPr>
          <w:rFonts w:ascii="Times New Roman" w:hAnsi="Times New Roman"/>
          <w:color w:val="F04E2D"/>
          <w:position w:val="-7"/>
          <w:sz w:val="40"/>
        </w:rPr>
        <w:tab/>
      </w:r>
      <w:r w:rsidRPr="004E289C">
        <w:rPr>
          <w:color w:val="231F20"/>
        </w:rPr>
        <w:t>Strong partnerships between public and private sectors to manage conflicting</w:t>
      </w:r>
      <w:r w:rsidRPr="004E289C">
        <w:rPr>
          <w:color w:val="231F20"/>
          <w:spacing w:val="-4"/>
        </w:rPr>
        <w:t xml:space="preserve"> </w:t>
      </w:r>
      <w:r w:rsidRPr="004E289C">
        <w:rPr>
          <w:color w:val="231F20"/>
        </w:rPr>
        <w:t>priorities</w:t>
      </w:r>
    </w:p>
    <w:p w:rsidR="00BB43CC" w:rsidRPr="004E289C" w:rsidRDefault="00441F40">
      <w:pPr>
        <w:pStyle w:val="BodyText"/>
        <w:spacing w:before="135"/>
        <w:ind w:left="793"/>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Value capture</w:t>
      </w:r>
    </w:p>
    <w:p w:rsidR="00BB43CC" w:rsidRPr="004E289C" w:rsidRDefault="00441F40">
      <w:pPr>
        <w:pStyle w:val="BodyText"/>
        <w:spacing w:before="12"/>
        <w:ind w:left="793"/>
      </w:pPr>
      <w:r w:rsidRPr="004E289C">
        <w:rPr>
          <w:rFonts w:ascii="Wingdings 2" w:hAnsi="Wingdings 2"/>
          <w:color w:val="F04E2D"/>
          <w:position w:val="-7"/>
          <w:sz w:val="40"/>
        </w:rPr>
        <w:t></w:t>
      </w:r>
      <w:r w:rsidRPr="004E289C">
        <w:rPr>
          <w:rFonts w:ascii="Times New Roman" w:hAnsi="Times New Roman"/>
          <w:color w:val="F04E2D"/>
          <w:position w:val="-7"/>
          <w:sz w:val="40"/>
        </w:rPr>
        <w:t xml:space="preserve"> </w:t>
      </w:r>
      <w:r w:rsidRPr="004E289C">
        <w:rPr>
          <w:color w:val="231F20"/>
        </w:rPr>
        <w:t>Infrastructure funding</w:t>
      </w:r>
    </w:p>
    <w:p w:rsidR="00BB43CC" w:rsidRDefault="00BB43CC">
      <w:pPr>
        <w:sectPr w:rsidR="00BB43CC">
          <w:type w:val="continuous"/>
          <w:pgSz w:w="11910" w:h="16840"/>
          <w:pgMar w:top="1580" w:right="0" w:bottom="280" w:left="0" w:header="720" w:footer="720" w:gutter="0"/>
          <w:cols w:num="2" w:space="720" w:equalWidth="0">
            <w:col w:w="5593" w:space="48"/>
            <w:col w:w="6269"/>
          </w:cols>
        </w:sectPr>
      </w:pPr>
    </w:p>
    <w:p w:rsidR="00BB43CC" w:rsidRDefault="00441F40">
      <w:pPr>
        <w:pStyle w:val="BodyText"/>
        <w:rPr>
          <w:b/>
          <w:sz w:val="20"/>
        </w:rPr>
      </w:pPr>
      <w:r>
        <w:rPr>
          <w:noProof/>
          <w:lang w:val="en-AU" w:eastAsia="en-AU" w:bidi="ar-SA"/>
        </w:rPr>
        <w:lastRenderedPageBreak/>
        <mc:AlternateContent>
          <mc:Choice Requires="wpg">
            <w:drawing>
              <wp:anchor distT="0" distB="0" distL="114300" distR="114300" simplePos="0" relativeHeight="503282120" behindDoc="1" locked="0" layoutInCell="1" allowOverlap="1">
                <wp:simplePos x="0" y="0"/>
                <wp:positionH relativeFrom="page">
                  <wp:posOffset>-63500</wp:posOffset>
                </wp:positionH>
                <wp:positionV relativeFrom="page">
                  <wp:posOffset>0</wp:posOffset>
                </wp:positionV>
                <wp:extent cx="7623810" cy="10692130"/>
                <wp:effectExtent l="3175" t="0" r="2540" b="4445"/>
                <wp:wrapNone/>
                <wp:docPr id="186"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3810" cy="10692130"/>
                          <a:chOff x="-100" y="0"/>
                          <a:chExt cx="12006" cy="16838"/>
                        </a:xfrm>
                      </wpg:grpSpPr>
                      <wps:wsp>
                        <wps:cNvPr id="187" name="Freeform 206"/>
                        <wps:cNvSpPr>
                          <a:spLocks/>
                        </wps:cNvSpPr>
                        <wps:spPr bwMode="auto">
                          <a:xfrm>
                            <a:off x="0" y="100"/>
                            <a:ext cx="11806" cy="16638"/>
                          </a:xfrm>
                          <a:custGeom>
                            <a:avLst/>
                            <a:gdLst>
                              <a:gd name="T0" fmla="*/ 0 w 11806"/>
                              <a:gd name="T1" fmla="+- 0 16738 100"/>
                              <a:gd name="T2" fmla="*/ 16738 h 16638"/>
                              <a:gd name="T3" fmla="*/ 11806 w 11806"/>
                              <a:gd name="T4" fmla="+- 0 16738 100"/>
                              <a:gd name="T5" fmla="*/ 16738 h 16638"/>
                              <a:gd name="T6" fmla="*/ 11806 w 11806"/>
                              <a:gd name="T7" fmla="+- 0 100 100"/>
                              <a:gd name="T8" fmla="*/ 100 h 16638"/>
                              <a:gd name="T9" fmla="*/ 0 w 11806"/>
                              <a:gd name="T10" fmla="+- 0 100 100"/>
                              <a:gd name="T11" fmla="*/ 100 h 16638"/>
                            </a:gdLst>
                            <a:ahLst/>
                            <a:cxnLst>
                              <a:cxn ang="0">
                                <a:pos x="T0" y="T2"/>
                              </a:cxn>
                              <a:cxn ang="0">
                                <a:pos x="T3" y="T5"/>
                              </a:cxn>
                              <a:cxn ang="0">
                                <a:pos x="T6" y="T8"/>
                              </a:cxn>
                              <a:cxn ang="0">
                                <a:pos x="T9" y="T11"/>
                              </a:cxn>
                            </a:cxnLst>
                            <a:rect l="0" t="0" r="r" b="b"/>
                            <a:pathLst>
                              <a:path w="11806" h="16638">
                                <a:moveTo>
                                  <a:pt x="0" y="16638"/>
                                </a:moveTo>
                                <a:lnTo>
                                  <a:pt x="11806" y="16638"/>
                                </a:lnTo>
                                <a:lnTo>
                                  <a:pt x="11806" y="0"/>
                                </a:lnTo>
                                <a:lnTo>
                                  <a:pt x="0" y="0"/>
                                </a:lnTo>
                              </a:path>
                            </a:pathLst>
                          </a:custGeom>
                          <a:noFill/>
                          <a:ln w="1270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Rectangle 205"/>
                        <wps:cNvSpPr>
                          <a:spLocks noChangeArrowheads="1"/>
                        </wps:cNvSpPr>
                        <wps:spPr bwMode="auto">
                          <a:xfrm>
                            <a:off x="0" y="3061"/>
                            <a:ext cx="11693" cy="13097"/>
                          </a:xfrm>
                          <a:prstGeom prst="rect">
                            <a:avLst/>
                          </a:prstGeom>
                          <a:solidFill>
                            <a:srgbClr val="FFF6D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9" name="Picture 20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6530" y="10371"/>
                            <a:ext cx="5163" cy="5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 name="Freeform 203"/>
                        <wps:cNvSpPr>
                          <a:spLocks/>
                        </wps:cNvSpPr>
                        <wps:spPr bwMode="auto">
                          <a:xfrm>
                            <a:off x="0" y="213"/>
                            <a:ext cx="9664" cy="2662"/>
                          </a:xfrm>
                          <a:custGeom>
                            <a:avLst/>
                            <a:gdLst>
                              <a:gd name="T0" fmla="*/ 9663 w 9664"/>
                              <a:gd name="T1" fmla="+- 0 213 213"/>
                              <a:gd name="T2" fmla="*/ 213 h 2662"/>
                              <a:gd name="T3" fmla="*/ 0 w 9664"/>
                              <a:gd name="T4" fmla="+- 0 213 213"/>
                              <a:gd name="T5" fmla="*/ 213 h 2662"/>
                              <a:gd name="T6" fmla="*/ 0 w 9664"/>
                              <a:gd name="T7" fmla="+- 0 2875 213"/>
                              <a:gd name="T8" fmla="*/ 2875 h 2662"/>
                              <a:gd name="T9" fmla="*/ 8339 w 9664"/>
                              <a:gd name="T10" fmla="+- 0 2875 213"/>
                              <a:gd name="T11" fmla="*/ 2875 h 2662"/>
                              <a:gd name="T12" fmla="*/ 9663 w 9664"/>
                              <a:gd name="T13" fmla="+- 0 213 213"/>
                              <a:gd name="T14" fmla="*/ 213 h 2662"/>
                            </a:gdLst>
                            <a:ahLst/>
                            <a:cxnLst>
                              <a:cxn ang="0">
                                <a:pos x="T0" y="T2"/>
                              </a:cxn>
                              <a:cxn ang="0">
                                <a:pos x="T3" y="T5"/>
                              </a:cxn>
                              <a:cxn ang="0">
                                <a:pos x="T6" y="T8"/>
                              </a:cxn>
                              <a:cxn ang="0">
                                <a:pos x="T9" y="T11"/>
                              </a:cxn>
                              <a:cxn ang="0">
                                <a:pos x="T12" y="T14"/>
                              </a:cxn>
                            </a:cxnLst>
                            <a:rect l="0" t="0" r="r" b="b"/>
                            <a:pathLst>
                              <a:path w="9664" h="2662">
                                <a:moveTo>
                                  <a:pt x="9663" y="0"/>
                                </a:moveTo>
                                <a:lnTo>
                                  <a:pt x="0" y="0"/>
                                </a:lnTo>
                                <a:lnTo>
                                  <a:pt x="0" y="2662"/>
                                </a:lnTo>
                                <a:lnTo>
                                  <a:pt x="8339" y="2662"/>
                                </a:lnTo>
                                <a:lnTo>
                                  <a:pt x="9663" y="0"/>
                                </a:lnTo>
                                <a:close/>
                              </a:path>
                            </a:pathLst>
                          </a:custGeom>
                          <a:solidFill>
                            <a:srgbClr val="F04E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202"/>
                        <wps:cNvSpPr>
                          <a:spLocks/>
                        </wps:cNvSpPr>
                        <wps:spPr bwMode="auto">
                          <a:xfrm>
                            <a:off x="8567" y="213"/>
                            <a:ext cx="3126" cy="2662"/>
                          </a:xfrm>
                          <a:custGeom>
                            <a:avLst/>
                            <a:gdLst>
                              <a:gd name="T0" fmla="+- 0 11693 8568"/>
                              <a:gd name="T1" fmla="*/ T0 w 3126"/>
                              <a:gd name="T2" fmla="+- 0 213 213"/>
                              <a:gd name="T3" fmla="*/ 213 h 2662"/>
                              <a:gd name="T4" fmla="+- 0 9896 8568"/>
                              <a:gd name="T5" fmla="*/ T4 w 3126"/>
                              <a:gd name="T6" fmla="+- 0 213 213"/>
                              <a:gd name="T7" fmla="*/ 213 h 2662"/>
                              <a:gd name="T8" fmla="+- 0 8568 8568"/>
                              <a:gd name="T9" fmla="*/ T8 w 3126"/>
                              <a:gd name="T10" fmla="+- 0 2875 213"/>
                              <a:gd name="T11" fmla="*/ 2875 h 2662"/>
                              <a:gd name="T12" fmla="+- 0 11693 8568"/>
                              <a:gd name="T13" fmla="*/ T12 w 3126"/>
                              <a:gd name="T14" fmla="+- 0 2875 213"/>
                              <a:gd name="T15" fmla="*/ 2875 h 2662"/>
                              <a:gd name="T16" fmla="+- 0 11693 8568"/>
                              <a:gd name="T17" fmla="*/ T16 w 3126"/>
                              <a:gd name="T18" fmla="+- 0 213 213"/>
                              <a:gd name="T19" fmla="*/ 213 h 2662"/>
                            </a:gdLst>
                            <a:ahLst/>
                            <a:cxnLst>
                              <a:cxn ang="0">
                                <a:pos x="T1" y="T3"/>
                              </a:cxn>
                              <a:cxn ang="0">
                                <a:pos x="T5" y="T7"/>
                              </a:cxn>
                              <a:cxn ang="0">
                                <a:pos x="T9" y="T11"/>
                              </a:cxn>
                              <a:cxn ang="0">
                                <a:pos x="T13" y="T15"/>
                              </a:cxn>
                              <a:cxn ang="0">
                                <a:pos x="T17" y="T19"/>
                              </a:cxn>
                            </a:cxnLst>
                            <a:rect l="0" t="0" r="r" b="b"/>
                            <a:pathLst>
                              <a:path w="3126" h="2662">
                                <a:moveTo>
                                  <a:pt x="3125" y="0"/>
                                </a:moveTo>
                                <a:lnTo>
                                  <a:pt x="1328" y="0"/>
                                </a:lnTo>
                                <a:lnTo>
                                  <a:pt x="0" y="2662"/>
                                </a:lnTo>
                                <a:lnTo>
                                  <a:pt x="3125" y="2662"/>
                                </a:lnTo>
                                <a:lnTo>
                                  <a:pt x="3125" y="0"/>
                                </a:lnTo>
                                <a:close/>
                              </a:path>
                            </a:pathLst>
                          </a:custGeom>
                          <a:solidFill>
                            <a:srgbClr val="FFCF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201"/>
                        <wps:cNvSpPr>
                          <a:spLocks/>
                        </wps:cNvSpPr>
                        <wps:spPr bwMode="auto">
                          <a:xfrm>
                            <a:off x="10544" y="13928"/>
                            <a:ext cx="1310" cy="2317"/>
                          </a:xfrm>
                          <a:custGeom>
                            <a:avLst/>
                            <a:gdLst>
                              <a:gd name="T0" fmla="+- 0 11854 10545"/>
                              <a:gd name="T1" fmla="*/ T0 w 1310"/>
                              <a:gd name="T2" fmla="+- 0 13928 13928"/>
                              <a:gd name="T3" fmla="*/ 13928 h 2317"/>
                              <a:gd name="T4" fmla="+- 0 11724 10545"/>
                              <a:gd name="T5" fmla="*/ T4 w 1310"/>
                              <a:gd name="T6" fmla="+- 0 13928 13928"/>
                              <a:gd name="T7" fmla="*/ 13928 h 2317"/>
                              <a:gd name="T8" fmla="+- 0 10545 10545"/>
                              <a:gd name="T9" fmla="*/ T8 w 1310"/>
                              <a:gd name="T10" fmla="+- 0 16244 13928"/>
                              <a:gd name="T11" fmla="*/ 16244 h 2317"/>
                              <a:gd name="T12" fmla="+- 0 11854 10545"/>
                              <a:gd name="T13" fmla="*/ T12 w 1310"/>
                              <a:gd name="T14" fmla="+- 0 16244 13928"/>
                              <a:gd name="T15" fmla="*/ 16244 h 2317"/>
                              <a:gd name="T16" fmla="+- 0 11854 10545"/>
                              <a:gd name="T17" fmla="*/ T16 w 1310"/>
                              <a:gd name="T18" fmla="+- 0 13928 13928"/>
                              <a:gd name="T19" fmla="*/ 13928 h 2317"/>
                            </a:gdLst>
                            <a:ahLst/>
                            <a:cxnLst>
                              <a:cxn ang="0">
                                <a:pos x="T1" y="T3"/>
                              </a:cxn>
                              <a:cxn ang="0">
                                <a:pos x="T5" y="T7"/>
                              </a:cxn>
                              <a:cxn ang="0">
                                <a:pos x="T9" y="T11"/>
                              </a:cxn>
                              <a:cxn ang="0">
                                <a:pos x="T13" y="T15"/>
                              </a:cxn>
                              <a:cxn ang="0">
                                <a:pos x="T17" y="T19"/>
                              </a:cxn>
                            </a:cxnLst>
                            <a:rect l="0" t="0" r="r" b="b"/>
                            <a:pathLst>
                              <a:path w="1310" h="2317">
                                <a:moveTo>
                                  <a:pt x="1309" y="0"/>
                                </a:moveTo>
                                <a:lnTo>
                                  <a:pt x="1179" y="0"/>
                                </a:lnTo>
                                <a:lnTo>
                                  <a:pt x="0" y="2316"/>
                                </a:lnTo>
                                <a:lnTo>
                                  <a:pt x="1309" y="2316"/>
                                </a:lnTo>
                                <a:lnTo>
                                  <a:pt x="130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C300CDD" id="Group 200" o:spid="_x0000_s1026" style="position:absolute;margin-left:-5pt;margin-top:0;width:600.3pt;height:841.9pt;z-index:-34360;mso-position-horizontal-relative:page;mso-position-vertical-relative:page" coordorigin="-100" coordsize="120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">
                <v:shape id="Freeform 206" o:spid="_x0000_s1027" style="position:absolute;top:100;width:11806;height:16638;visibility:visible;mso-wrap-style:square;v-text-anchor:top" coordsize="11806,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" path="m,16638r11806,l11806,,,e" filled="f" strokecolor="white" strokeweight="10pt">
                  <v:path arrowok="t" o:connecttype="custom" o:connectlocs="0,16738;11806,16738;11806,100;0,100" o:connectangles="0,0,0,0"/>
                </v:shape>
                <v:rect id="Rectangle 205" o:spid="_x0000_s1028" style="position:absolute;top:3061;width:11693;height:1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" fillcolor="#fff6de" stroked="f"/>
                <v:shape id="Picture 204" o:spid="_x0000_s1029" type="#_x0000_t75" style="position:absolute;left:6530;top:10371;width:5163;height: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">
                  <v:imagedata r:id="rId105" o:title=""/>
                </v:shape>
                <v:shape id="Freeform 203" o:spid="_x0000_s1030" style="position:absolute;top:213;width:9664;height:2662;visibility:visible;mso-wrap-style:square;v-text-anchor:top" coordsize="9664,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" path="m9663,l,,,2662r8339,l9663,xe" fillcolor="#f04e2d" stroked="f">
                  <v:path arrowok="t" o:connecttype="custom" o:connectlocs="9663,213;0,213;0,2875;8339,2875;9663,213" o:connectangles="0,0,0,0,0"/>
                </v:shape>
                <v:shape id="Freeform 202" o:spid="_x0000_s1031" style="position:absolute;left:8567;top:213;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" path="m3125,l1328,,,2662r3125,l3125,xe" fillcolor="#ffcf62" stroked="f">
                  <v:path arrowok="t" o:connecttype="custom" o:connectlocs="3125,213;1328,213;0,2875;3125,2875;3125,213" o:connectangles="0,0,0,0,0"/>
                </v:shape>
                <v:shape id="Freeform 201" o:spid="_x0000_s1032" style="position:absolute;left:10544;top:13928;width:1310;height:2317;visibility:visible;mso-wrap-style:square;v-text-anchor:top" coordsize="1310,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" path="m1309,l1179,,,2316r1309,l1309,xe" stroked="f">
                  <v:path arrowok="t" o:connecttype="custom" o:connectlocs="1309,13928;1179,13928;0,16244;1309,16244;1309,13928" o:connectangles="0,0,0,0,0"/>
                </v:shape>
                <w10:wrap anchorx="page" anchory="page"/>
              </v:group>
            </w:pict>
          </mc:Fallback>
        </mc:AlternateContent>
      </w:r>
    </w:p>
    <w:p w:rsidR="00BB43CC" w:rsidRDefault="00BB43CC">
      <w:pPr>
        <w:pStyle w:val="BodyText"/>
        <w:spacing w:before="1"/>
        <w:rPr>
          <w:b/>
        </w:rPr>
      </w:pPr>
    </w:p>
    <w:p w:rsidR="00BB43CC" w:rsidRDefault="00441F40">
      <w:pPr>
        <w:spacing w:before="99"/>
        <w:ind w:right="475"/>
        <w:jc w:val="right"/>
        <w:rPr>
          <w:rFonts w:ascii="Brandon Grotesque Bold"/>
          <w:b/>
          <w:sz w:val="16"/>
        </w:rPr>
      </w:pPr>
      <w:r>
        <w:rPr>
          <w:rFonts w:ascii="Brandon Grotesque Bold"/>
          <w:b/>
          <w:color w:val="F04E2D"/>
          <w:w w:val="94"/>
          <w:sz w:val="16"/>
        </w:rPr>
        <w:t>7</w:t>
      </w:r>
    </w:p>
    <w:p w:rsidR="00BB43CC" w:rsidRDefault="00BB43CC">
      <w:pPr>
        <w:jc w:val="right"/>
        <w:rPr>
          <w:rFonts w:ascii="Brandon Grotesque Bold"/>
          <w:sz w:val="16"/>
        </w:rPr>
        <w:sectPr w:rsidR="00BB43CC">
          <w:type w:val="continuous"/>
          <w:pgSz w:w="11910" w:h="16840"/>
          <w:pgMar w:top="1580" w:right="0" w:bottom="280" w:left="0" w:header="720" w:footer="720" w:gutter="0"/>
          <w:cols w:space="720"/>
        </w:sectPr>
      </w:pPr>
    </w:p>
    <w:p w:rsidR="00BB43CC" w:rsidRDefault="00441F40">
      <w:pPr>
        <w:pStyle w:val="BodyText"/>
        <w:ind w:left="225"/>
        <w:rPr>
          <w:rFonts w:ascii="Brandon Grotesque Bold"/>
          <w:sz w:val="20"/>
        </w:rPr>
      </w:pPr>
      <w:r>
        <w:rPr>
          <w:rFonts w:ascii="Brandon Grotesque Bold"/>
          <w:noProof/>
          <w:sz w:val="20"/>
          <w:lang w:val="en-AU" w:eastAsia="en-AU" w:bidi="ar-SA"/>
        </w:rPr>
        <w:lastRenderedPageBreak/>
        <mc:AlternateContent>
          <mc:Choice Requires="wpg">
            <w:drawing>
              <wp:inline distT="0" distB="0" distL="0" distR="0">
                <wp:extent cx="7291705" cy="1690370"/>
                <wp:effectExtent l="0" t="3175" r="4445" b="1905"/>
                <wp:docPr id="181"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1705" cy="1690370"/>
                          <a:chOff x="0" y="0"/>
                          <a:chExt cx="11483" cy="2662"/>
                        </a:xfrm>
                      </wpg:grpSpPr>
                      <wps:wsp>
                        <wps:cNvPr id="182" name="Freeform 199"/>
                        <wps:cNvSpPr>
                          <a:spLocks/>
                        </wps:cNvSpPr>
                        <wps:spPr bwMode="auto">
                          <a:xfrm>
                            <a:off x="0" y="0"/>
                            <a:ext cx="9454" cy="2662"/>
                          </a:xfrm>
                          <a:custGeom>
                            <a:avLst/>
                            <a:gdLst>
                              <a:gd name="T0" fmla="*/ 9453 w 9454"/>
                              <a:gd name="T1" fmla="*/ 0 h 2662"/>
                              <a:gd name="T2" fmla="*/ 0 w 9454"/>
                              <a:gd name="T3" fmla="*/ 0 h 2662"/>
                              <a:gd name="T4" fmla="*/ 0 w 9454"/>
                              <a:gd name="T5" fmla="*/ 2661 h 2662"/>
                              <a:gd name="T6" fmla="*/ 8129 w 9454"/>
                              <a:gd name="T7" fmla="*/ 2661 h 2662"/>
                              <a:gd name="T8" fmla="*/ 9453 w 9454"/>
                              <a:gd name="T9" fmla="*/ 0 h 2662"/>
                            </a:gdLst>
                            <a:ahLst/>
                            <a:cxnLst>
                              <a:cxn ang="0">
                                <a:pos x="T0" y="T1"/>
                              </a:cxn>
                              <a:cxn ang="0">
                                <a:pos x="T2" y="T3"/>
                              </a:cxn>
                              <a:cxn ang="0">
                                <a:pos x="T4" y="T5"/>
                              </a:cxn>
                              <a:cxn ang="0">
                                <a:pos x="T6" y="T7"/>
                              </a:cxn>
                              <a:cxn ang="0">
                                <a:pos x="T8" y="T9"/>
                              </a:cxn>
                            </a:cxnLst>
                            <a:rect l="0" t="0" r="r" b="b"/>
                            <a:pathLst>
                              <a:path w="9454" h="2662">
                                <a:moveTo>
                                  <a:pt x="9453" y="0"/>
                                </a:moveTo>
                                <a:lnTo>
                                  <a:pt x="0" y="0"/>
                                </a:lnTo>
                                <a:lnTo>
                                  <a:pt x="0" y="2661"/>
                                </a:lnTo>
                                <a:lnTo>
                                  <a:pt x="8129" y="2661"/>
                                </a:lnTo>
                                <a:lnTo>
                                  <a:pt x="9453"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98"/>
                        <wps:cNvSpPr>
                          <a:spLocks/>
                        </wps:cNvSpPr>
                        <wps:spPr bwMode="auto">
                          <a:xfrm>
                            <a:off x="8357" y="0"/>
                            <a:ext cx="3126" cy="2662"/>
                          </a:xfrm>
                          <a:custGeom>
                            <a:avLst/>
                            <a:gdLst>
                              <a:gd name="T0" fmla="+- 0 11483 8358"/>
                              <a:gd name="T1" fmla="*/ T0 w 3126"/>
                              <a:gd name="T2" fmla="*/ 0 h 2662"/>
                              <a:gd name="T3" fmla="+- 0 9686 8358"/>
                              <a:gd name="T4" fmla="*/ T3 w 3126"/>
                              <a:gd name="T5" fmla="*/ 0 h 2662"/>
                              <a:gd name="T6" fmla="+- 0 8358 8358"/>
                              <a:gd name="T7" fmla="*/ T6 w 3126"/>
                              <a:gd name="T8" fmla="*/ 2662 h 2662"/>
                              <a:gd name="T9" fmla="+- 0 11483 8358"/>
                              <a:gd name="T10" fmla="*/ T9 w 3126"/>
                              <a:gd name="T11" fmla="*/ 2661 h 2662"/>
                              <a:gd name="T12" fmla="+- 0 11483 8358"/>
                              <a:gd name="T13" fmla="*/ T12 w 3126"/>
                              <a:gd name="T14" fmla="*/ 0 h 2662"/>
                            </a:gdLst>
                            <a:ahLst/>
                            <a:cxnLst>
                              <a:cxn ang="0">
                                <a:pos x="T1" y="T2"/>
                              </a:cxn>
                              <a:cxn ang="0">
                                <a:pos x="T4" y="T5"/>
                              </a:cxn>
                              <a:cxn ang="0">
                                <a:pos x="T7" y="T8"/>
                              </a:cxn>
                              <a:cxn ang="0">
                                <a:pos x="T10" y="T11"/>
                              </a:cxn>
                              <a:cxn ang="0">
                                <a:pos x="T13" y="T14"/>
                              </a:cxn>
                            </a:cxnLst>
                            <a:rect l="0" t="0" r="r" b="b"/>
                            <a:pathLst>
                              <a:path w="3126" h="2662">
                                <a:moveTo>
                                  <a:pt x="3125" y="0"/>
                                </a:moveTo>
                                <a:lnTo>
                                  <a:pt x="1328" y="0"/>
                                </a:lnTo>
                                <a:lnTo>
                                  <a:pt x="0" y="2662"/>
                                </a:lnTo>
                                <a:lnTo>
                                  <a:pt x="3125" y="2661"/>
                                </a:lnTo>
                                <a:lnTo>
                                  <a:pt x="3125" y="0"/>
                                </a:lnTo>
                                <a:close/>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Text Box 197"/>
                        <wps:cNvSpPr txBox="1">
                          <a:spLocks noChangeArrowheads="1"/>
                        </wps:cNvSpPr>
                        <wps:spPr bwMode="auto">
                          <a:xfrm>
                            <a:off x="570" y="1294"/>
                            <a:ext cx="4330"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45" w:line="206" w:lineRule="auto"/>
                                <w:ind w:right="8"/>
                                <w:rPr>
                                  <w:rFonts w:ascii="Brandon Grotesque Bold"/>
                                  <w:b/>
                                  <w:sz w:val="32"/>
                                </w:rPr>
                              </w:pPr>
                              <w:r>
                                <w:rPr>
                                  <w:rFonts w:ascii="Brandon Grotesque Bold"/>
                                  <w:b/>
                                  <w:color w:val="FFFFFF"/>
                                  <w:spacing w:val="7"/>
                                  <w:sz w:val="32"/>
                                </w:rPr>
                                <w:t>NORTHERN</w:t>
                              </w:r>
                              <w:r>
                                <w:rPr>
                                  <w:rFonts w:ascii="Brandon Grotesque Bold"/>
                                  <w:b/>
                                  <w:color w:val="FFFFFF"/>
                                  <w:spacing w:val="-45"/>
                                  <w:sz w:val="32"/>
                                </w:rPr>
                                <w:t xml:space="preserve"> </w:t>
                              </w:r>
                              <w:r>
                                <w:rPr>
                                  <w:rFonts w:ascii="Brandon Grotesque Bold"/>
                                  <w:b/>
                                  <w:color w:val="FFFFFF"/>
                                  <w:spacing w:val="5"/>
                                  <w:sz w:val="32"/>
                                </w:rPr>
                                <w:t>AND</w:t>
                              </w:r>
                              <w:r>
                                <w:rPr>
                                  <w:rFonts w:ascii="Brandon Grotesque Bold"/>
                                  <w:b/>
                                  <w:color w:val="FFFFFF"/>
                                  <w:spacing w:val="-45"/>
                                  <w:sz w:val="32"/>
                                </w:rPr>
                                <w:t xml:space="preserve"> </w:t>
                              </w:r>
                              <w:r>
                                <w:rPr>
                                  <w:rFonts w:ascii="Brandon Grotesque Bold"/>
                                  <w:b/>
                                  <w:color w:val="FFFFFF"/>
                                  <w:spacing w:val="10"/>
                                  <w:sz w:val="32"/>
                                </w:rPr>
                                <w:t xml:space="preserve">WESTERN </w:t>
                              </w:r>
                              <w:r>
                                <w:rPr>
                                  <w:rFonts w:ascii="Brandon Grotesque Bold"/>
                                  <w:b/>
                                  <w:color w:val="FFFFFF"/>
                                  <w:spacing w:val="7"/>
                                  <w:sz w:val="32"/>
                                </w:rPr>
                                <w:t>GEELONG</w:t>
                              </w:r>
                              <w:r>
                                <w:rPr>
                                  <w:rFonts w:ascii="Brandon Grotesque Bold"/>
                                  <w:b/>
                                  <w:color w:val="FFFFFF"/>
                                  <w:spacing w:val="-37"/>
                                  <w:sz w:val="32"/>
                                </w:rPr>
                                <w:t xml:space="preserve"> </w:t>
                              </w:r>
                              <w:r>
                                <w:rPr>
                                  <w:rFonts w:ascii="Brandon Grotesque Bold"/>
                                  <w:b/>
                                  <w:color w:val="FFFFFF"/>
                                  <w:spacing w:val="7"/>
                                  <w:sz w:val="32"/>
                                </w:rPr>
                                <w:t>GROWTH</w:t>
                              </w:r>
                              <w:r>
                                <w:rPr>
                                  <w:rFonts w:ascii="Brandon Grotesque Bold"/>
                                  <w:b/>
                                  <w:color w:val="FFFFFF"/>
                                  <w:spacing w:val="-37"/>
                                  <w:sz w:val="32"/>
                                </w:rPr>
                                <w:t xml:space="preserve"> </w:t>
                              </w:r>
                              <w:r>
                                <w:rPr>
                                  <w:rFonts w:ascii="Brandon Grotesque Bold"/>
                                  <w:b/>
                                  <w:color w:val="FFFFFF"/>
                                  <w:spacing w:val="10"/>
                                  <w:sz w:val="32"/>
                                </w:rPr>
                                <w:t>AREAS</w:t>
                              </w:r>
                            </w:p>
                          </w:txbxContent>
                        </wps:txbx>
                        <wps:bodyPr rot="0" vert="horz" wrap="square" lIns="0" tIns="0" rIns="0" bIns="0" anchor="t" anchorCtr="0" upright="1">
                          <a:noAutofit/>
                        </wps:bodyPr>
                      </wps:wsp>
                      <wps:wsp>
                        <wps:cNvPr id="185" name="Text Box 196"/>
                        <wps:cNvSpPr txBox="1">
                          <a:spLocks noChangeArrowheads="1"/>
                        </wps:cNvSpPr>
                        <wps:spPr bwMode="auto">
                          <a:xfrm>
                            <a:off x="572" y="443"/>
                            <a:ext cx="6045" cy="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line="1025" w:lineRule="exact"/>
                                <w:rPr>
                                  <w:rFonts w:ascii="Brandon Grotesque Bold"/>
                                  <w:b/>
                                  <w:sz w:val="72"/>
                                </w:rPr>
                              </w:pPr>
                              <w:r>
                                <w:rPr>
                                  <w:rFonts w:ascii="Brandon Grotesque Bold"/>
                                  <w:b/>
                                  <w:color w:val="FFFFFF"/>
                                  <w:sz w:val="72"/>
                                </w:rPr>
                                <w:t>PROJECT</w:t>
                              </w:r>
                              <w:r>
                                <w:rPr>
                                  <w:rFonts w:ascii="Brandon Grotesque Bold"/>
                                  <w:b/>
                                  <w:color w:val="FFFFFF"/>
                                  <w:spacing w:val="-95"/>
                                  <w:sz w:val="72"/>
                                </w:rPr>
                                <w:t xml:space="preserve"> </w:t>
                              </w:r>
                              <w:r>
                                <w:rPr>
                                  <w:rFonts w:ascii="Brandon Grotesque Bold"/>
                                  <w:b/>
                                  <w:color w:val="FFFFFF"/>
                                  <w:sz w:val="72"/>
                                </w:rPr>
                                <w:t>VISION</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95" o:spid="_x0000_s1192" style="width:574.15pt;height:133.1pt;mso-position-horizontal-relative:char;mso-position-vertical-relative:line" coordsize="11483,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">
                <v:shape id="Freeform 199" o:spid="_x0000_s1193" style="position:absolute;width:9454;height:2662;visibility:visible;mso-wrap-style:square;v-text-anchor:top" coordsize="9454,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" path="m9453,l,,,2661r8129,l9453,xe" fillcolor="#003263" stroked="f">
                  <v:path arrowok="t" o:connecttype="custom" o:connectlocs="9453,0;0,0;0,2661;8129,2661;9453,0" o:connectangles="0,0,0,0,0"/>
                </v:shape>
                <v:shape id="Freeform 198" o:spid="_x0000_s1194" style="position:absolute;left:8357;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" path="m3125,l1328,,,2662r3125,-1l3125,xe" fillcolor="#c9e2ea" stroked="f">
                  <v:path arrowok="t" o:connecttype="custom" o:connectlocs="3125,0;1328,0;0,2662;3125,2661;3125,0" o:connectangles="0,0,0,0,0"/>
                </v:shape>
                <v:shape id="Text Box 197" o:spid="_x0000_s1195" type="#_x0000_t202" style="position:absolute;left:570;top:1294;width:4330;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rsidR="00BB43CC" w:rsidRDefault="00441F40">
                        <w:pPr>
                          <w:spacing w:before="45" w:line="206" w:lineRule="auto"/>
                          <w:ind w:right="8"/>
                          <w:rPr>
                            <w:rFonts w:ascii="Brandon Grotesque Bold"/>
                            <w:b/>
                            <w:sz w:val="32"/>
                          </w:rPr>
                        </w:pPr>
                        <w:r>
                          <w:rPr>
                            <w:rFonts w:ascii="Brandon Grotesque Bold"/>
                            <w:b/>
                            <w:color w:val="FFFFFF"/>
                            <w:spacing w:val="7"/>
                            <w:sz w:val="32"/>
                          </w:rPr>
                          <w:t>NORTHERN</w:t>
                        </w:r>
                        <w:r>
                          <w:rPr>
                            <w:rFonts w:ascii="Brandon Grotesque Bold"/>
                            <w:b/>
                            <w:color w:val="FFFFFF"/>
                            <w:spacing w:val="-45"/>
                            <w:sz w:val="32"/>
                          </w:rPr>
                          <w:t xml:space="preserve"> </w:t>
                        </w:r>
                        <w:r>
                          <w:rPr>
                            <w:rFonts w:ascii="Brandon Grotesque Bold"/>
                            <w:b/>
                            <w:color w:val="FFFFFF"/>
                            <w:spacing w:val="5"/>
                            <w:sz w:val="32"/>
                          </w:rPr>
                          <w:t>AND</w:t>
                        </w:r>
                        <w:r>
                          <w:rPr>
                            <w:rFonts w:ascii="Brandon Grotesque Bold"/>
                            <w:b/>
                            <w:color w:val="FFFFFF"/>
                            <w:spacing w:val="-45"/>
                            <w:sz w:val="32"/>
                          </w:rPr>
                          <w:t xml:space="preserve"> </w:t>
                        </w:r>
                        <w:r>
                          <w:rPr>
                            <w:rFonts w:ascii="Brandon Grotesque Bold"/>
                            <w:b/>
                            <w:color w:val="FFFFFF"/>
                            <w:spacing w:val="10"/>
                            <w:sz w:val="32"/>
                          </w:rPr>
                          <w:t xml:space="preserve">WESTERN </w:t>
                        </w:r>
                        <w:r>
                          <w:rPr>
                            <w:rFonts w:ascii="Brandon Grotesque Bold"/>
                            <w:b/>
                            <w:color w:val="FFFFFF"/>
                            <w:spacing w:val="7"/>
                            <w:sz w:val="32"/>
                          </w:rPr>
                          <w:t>GEELONG</w:t>
                        </w:r>
                        <w:r>
                          <w:rPr>
                            <w:rFonts w:ascii="Brandon Grotesque Bold"/>
                            <w:b/>
                            <w:color w:val="FFFFFF"/>
                            <w:spacing w:val="-37"/>
                            <w:sz w:val="32"/>
                          </w:rPr>
                          <w:t xml:space="preserve"> </w:t>
                        </w:r>
                        <w:r>
                          <w:rPr>
                            <w:rFonts w:ascii="Brandon Grotesque Bold"/>
                            <w:b/>
                            <w:color w:val="FFFFFF"/>
                            <w:spacing w:val="7"/>
                            <w:sz w:val="32"/>
                          </w:rPr>
                          <w:t>GROWTH</w:t>
                        </w:r>
                        <w:r>
                          <w:rPr>
                            <w:rFonts w:ascii="Brandon Grotesque Bold"/>
                            <w:b/>
                            <w:color w:val="FFFFFF"/>
                            <w:spacing w:val="-37"/>
                            <w:sz w:val="32"/>
                          </w:rPr>
                          <w:t xml:space="preserve"> </w:t>
                        </w:r>
                        <w:r>
                          <w:rPr>
                            <w:rFonts w:ascii="Brandon Grotesque Bold"/>
                            <w:b/>
                            <w:color w:val="FFFFFF"/>
                            <w:spacing w:val="10"/>
                            <w:sz w:val="32"/>
                          </w:rPr>
                          <w:t>AREAS</w:t>
                        </w:r>
                      </w:p>
                    </w:txbxContent>
                  </v:textbox>
                </v:shape>
                <v:shape id="Text Box 196" o:spid="_x0000_s1196" type="#_x0000_t202" style="position:absolute;left:572;top:443;width:6045;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rsidR="00BB43CC" w:rsidRDefault="00441F40">
                        <w:pPr>
                          <w:spacing w:line="1025" w:lineRule="exact"/>
                          <w:rPr>
                            <w:rFonts w:ascii="Brandon Grotesque Bold"/>
                            <w:b/>
                            <w:sz w:val="72"/>
                          </w:rPr>
                        </w:pPr>
                        <w:r>
                          <w:rPr>
                            <w:rFonts w:ascii="Brandon Grotesque Bold"/>
                            <w:b/>
                            <w:color w:val="FFFFFF"/>
                            <w:sz w:val="72"/>
                          </w:rPr>
                          <w:t>PROJECT</w:t>
                        </w:r>
                        <w:r>
                          <w:rPr>
                            <w:rFonts w:ascii="Brandon Grotesque Bold"/>
                            <w:b/>
                            <w:color w:val="FFFFFF"/>
                            <w:spacing w:val="-95"/>
                            <w:sz w:val="72"/>
                          </w:rPr>
                          <w:t xml:space="preserve"> </w:t>
                        </w:r>
                        <w:r>
                          <w:rPr>
                            <w:rFonts w:ascii="Brandon Grotesque Bold"/>
                            <w:b/>
                            <w:color w:val="FFFFFF"/>
                            <w:sz w:val="72"/>
                          </w:rPr>
                          <w:t>VISION</w:t>
                        </w:r>
                      </w:p>
                    </w:txbxContent>
                  </v:textbox>
                </v:shape>
                <w10:anchorlock/>
              </v:group>
            </w:pict>
          </mc:Fallback>
        </mc:AlternateContent>
      </w:r>
    </w:p>
    <w:p w:rsidR="00BB43CC" w:rsidRDefault="00441F40">
      <w:pPr>
        <w:pStyle w:val="BodyText"/>
        <w:spacing w:before="8"/>
        <w:rPr>
          <w:rFonts w:ascii="Brandon Grotesque Bold"/>
          <w:b/>
          <w:sz w:val="13"/>
        </w:rPr>
      </w:pPr>
      <w:r>
        <w:rPr>
          <w:noProof/>
          <w:lang w:val="en-AU" w:eastAsia="en-AU" w:bidi="ar-SA"/>
        </w:rPr>
        <mc:AlternateContent>
          <mc:Choice Requires="wpg">
            <w:drawing>
              <wp:anchor distT="0" distB="0" distL="0" distR="0" simplePos="0" relativeHeight="2224" behindDoc="0" locked="0" layoutInCell="1" allowOverlap="1">
                <wp:simplePos x="0" y="0"/>
                <wp:positionH relativeFrom="page">
                  <wp:posOffset>186055</wp:posOffset>
                </wp:positionH>
                <wp:positionV relativeFrom="paragraph">
                  <wp:posOffset>147955</wp:posOffset>
                </wp:positionV>
                <wp:extent cx="7254875" cy="5187315"/>
                <wp:effectExtent l="0" t="0" r="7620" b="5080"/>
                <wp:wrapTopAndBottom/>
                <wp:docPr id="178"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4875" cy="5187315"/>
                          <a:chOff x="293" y="233"/>
                          <a:chExt cx="11425" cy="8169"/>
                        </a:xfrm>
                      </wpg:grpSpPr>
                      <pic:pic xmlns:pic="http://schemas.openxmlformats.org/drawingml/2006/picture">
                        <pic:nvPicPr>
                          <pic:cNvPr id="179" name="Picture 19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293" y="233"/>
                            <a:ext cx="11385" cy="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Freeform 193"/>
                        <wps:cNvSpPr>
                          <a:spLocks/>
                        </wps:cNvSpPr>
                        <wps:spPr bwMode="auto">
                          <a:xfrm>
                            <a:off x="11019" y="7239"/>
                            <a:ext cx="699" cy="1163"/>
                          </a:xfrm>
                          <a:custGeom>
                            <a:avLst/>
                            <a:gdLst>
                              <a:gd name="T0" fmla="+- 0 11718 11019"/>
                              <a:gd name="T1" fmla="*/ T0 w 699"/>
                              <a:gd name="T2" fmla="+- 0 7240 7240"/>
                              <a:gd name="T3" fmla="*/ 7240 h 1163"/>
                              <a:gd name="T4" fmla="+- 0 11019 11019"/>
                              <a:gd name="T5" fmla="*/ T4 w 699"/>
                              <a:gd name="T6" fmla="+- 0 8402 7240"/>
                              <a:gd name="T7" fmla="*/ 8402 h 1163"/>
                              <a:gd name="T8" fmla="+- 0 11718 11019"/>
                              <a:gd name="T9" fmla="*/ T8 w 699"/>
                              <a:gd name="T10" fmla="+- 0 8402 7240"/>
                              <a:gd name="T11" fmla="*/ 8402 h 1163"/>
                              <a:gd name="T12" fmla="+- 0 11718 11019"/>
                              <a:gd name="T13" fmla="*/ T12 w 699"/>
                              <a:gd name="T14" fmla="+- 0 7240 7240"/>
                              <a:gd name="T15" fmla="*/ 7240 h 1163"/>
                            </a:gdLst>
                            <a:ahLst/>
                            <a:cxnLst>
                              <a:cxn ang="0">
                                <a:pos x="T1" y="T3"/>
                              </a:cxn>
                              <a:cxn ang="0">
                                <a:pos x="T5" y="T7"/>
                              </a:cxn>
                              <a:cxn ang="0">
                                <a:pos x="T9" y="T11"/>
                              </a:cxn>
                              <a:cxn ang="0">
                                <a:pos x="T13" y="T15"/>
                              </a:cxn>
                            </a:cxnLst>
                            <a:rect l="0" t="0" r="r" b="b"/>
                            <a:pathLst>
                              <a:path w="699" h="1163">
                                <a:moveTo>
                                  <a:pt x="699" y="0"/>
                                </a:moveTo>
                                <a:lnTo>
                                  <a:pt x="0" y="1162"/>
                                </a:lnTo>
                                <a:lnTo>
                                  <a:pt x="699" y="1162"/>
                                </a:lnTo>
                                <a:lnTo>
                                  <a:pt x="69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2AFC06" id="Group 192" o:spid="_x0000_s1026" style="position:absolute;margin-left:14.65pt;margin-top:11.65pt;width:571.25pt;height:408.45pt;z-index:2224;mso-wrap-distance-left:0;mso-wrap-distance-right:0;mso-position-horizontal-relative:page" coordorigin="293,233" coordsize="11425,8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">
                <v:shape id="Picture 194" o:spid="_x0000_s1027" type="#_x0000_t75" style="position:absolute;left:293;top:233;width:1138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">
                  <v:imagedata r:id="rId107" o:title=""/>
                </v:shape>
                <v:shape id="Freeform 193" o:spid="_x0000_s1028" style="position:absolute;left:11019;top:7239;width:699;height:1163;visibility:visible;mso-wrap-style:square;v-text-anchor:top" coordsize="699,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" path="m699,l,1162r699,l699,xe" stroked="f">
                  <v:path arrowok="t" o:connecttype="custom" o:connectlocs="699,7240;0,8402;699,8402;699,7240" o:connectangles="0,0,0,0"/>
                </v:shape>
                <w10:wrap type="topAndBottom" anchorx="page"/>
              </v:group>
            </w:pict>
          </mc:Fallback>
        </mc:AlternateContent>
      </w:r>
    </w:p>
    <w:p w:rsidR="00BB43CC" w:rsidRDefault="00BB43CC">
      <w:pPr>
        <w:pStyle w:val="BodyText"/>
        <w:spacing w:before="1"/>
        <w:rPr>
          <w:rFonts w:ascii="Brandon Grotesque Bold"/>
          <w:b/>
          <w:sz w:val="7"/>
        </w:rPr>
      </w:pPr>
    </w:p>
    <w:p w:rsidR="00BB43CC" w:rsidRPr="004E289C" w:rsidRDefault="00441F40">
      <w:pPr>
        <w:spacing w:before="143" w:line="204" w:lineRule="auto"/>
        <w:ind w:left="793" w:right="6140"/>
        <w:rPr>
          <w:rFonts w:ascii="Brandon Grotesque Bold" w:hAnsi="Brandon Grotesque Bold"/>
          <w:sz w:val="28"/>
        </w:rPr>
      </w:pPr>
      <w:r w:rsidRPr="004E289C">
        <w:rPr>
          <w:noProof/>
          <w:lang w:val="en-AU" w:eastAsia="en-AU" w:bidi="ar-SA"/>
        </w:rPr>
        <mc:AlternateContent>
          <mc:Choice Requires="wpg">
            <w:drawing>
              <wp:anchor distT="0" distB="0" distL="114300" distR="114300" simplePos="0" relativeHeight="2272" behindDoc="0" locked="0" layoutInCell="1" allowOverlap="1">
                <wp:simplePos x="0" y="0"/>
                <wp:positionH relativeFrom="page">
                  <wp:posOffset>3888105</wp:posOffset>
                </wp:positionH>
                <wp:positionV relativeFrom="paragraph">
                  <wp:posOffset>125095</wp:posOffset>
                </wp:positionV>
                <wp:extent cx="3659505" cy="2309495"/>
                <wp:effectExtent l="1905" t="1905" r="5715" b="3175"/>
                <wp:wrapNone/>
                <wp:docPr id="174"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9505" cy="2309495"/>
                          <a:chOff x="6123" y="197"/>
                          <a:chExt cx="5763" cy="3637"/>
                        </a:xfrm>
                      </wpg:grpSpPr>
                      <wps:wsp>
                        <wps:cNvPr id="175" name="Rectangle 191"/>
                        <wps:cNvSpPr>
                          <a:spLocks noChangeArrowheads="1"/>
                        </wps:cNvSpPr>
                        <wps:spPr bwMode="auto">
                          <a:xfrm>
                            <a:off x="6122" y="196"/>
                            <a:ext cx="4989" cy="3603"/>
                          </a:xfrm>
                          <a:prstGeom prst="rect">
                            <a:avLst/>
                          </a:prstGeom>
                          <a:solidFill>
                            <a:srgbClr val="8ACE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Freeform 190"/>
                        <wps:cNvSpPr>
                          <a:spLocks/>
                        </wps:cNvSpPr>
                        <wps:spPr bwMode="auto">
                          <a:xfrm>
                            <a:off x="10604" y="2753"/>
                            <a:ext cx="1282" cy="1081"/>
                          </a:xfrm>
                          <a:custGeom>
                            <a:avLst/>
                            <a:gdLst>
                              <a:gd name="T0" fmla="+- 0 11886 10604"/>
                              <a:gd name="T1" fmla="*/ T0 w 1282"/>
                              <a:gd name="T2" fmla="+- 0 2753 2753"/>
                              <a:gd name="T3" fmla="*/ 2753 h 1081"/>
                              <a:gd name="T4" fmla="+- 0 11149 10604"/>
                              <a:gd name="T5" fmla="*/ T4 w 1282"/>
                              <a:gd name="T6" fmla="+- 0 2753 2753"/>
                              <a:gd name="T7" fmla="*/ 2753 h 1081"/>
                              <a:gd name="T8" fmla="+- 0 10604 10604"/>
                              <a:gd name="T9" fmla="*/ T8 w 1282"/>
                              <a:gd name="T10" fmla="+- 0 3834 2753"/>
                              <a:gd name="T11" fmla="*/ 3834 h 1081"/>
                              <a:gd name="T12" fmla="+- 0 11886 10604"/>
                              <a:gd name="T13" fmla="*/ T12 w 1282"/>
                              <a:gd name="T14" fmla="+- 0 3834 2753"/>
                              <a:gd name="T15" fmla="*/ 3834 h 1081"/>
                              <a:gd name="T16" fmla="+- 0 11886 10604"/>
                              <a:gd name="T17" fmla="*/ T16 w 1282"/>
                              <a:gd name="T18" fmla="+- 0 2753 2753"/>
                              <a:gd name="T19" fmla="*/ 2753 h 1081"/>
                            </a:gdLst>
                            <a:ahLst/>
                            <a:cxnLst>
                              <a:cxn ang="0">
                                <a:pos x="T1" y="T3"/>
                              </a:cxn>
                              <a:cxn ang="0">
                                <a:pos x="T5" y="T7"/>
                              </a:cxn>
                              <a:cxn ang="0">
                                <a:pos x="T9" y="T11"/>
                              </a:cxn>
                              <a:cxn ang="0">
                                <a:pos x="T13" y="T15"/>
                              </a:cxn>
                              <a:cxn ang="0">
                                <a:pos x="T17" y="T19"/>
                              </a:cxn>
                            </a:cxnLst>
                            <a:rect l="0" t="0" r="r" b="b"/>
                            <a:pathLst>
                              <a:path w="1282" h="1081">
                                <a:moveTo>
                                  <a:pt x="1282" y="0"/>
                                </a:moveTo>
                                <a:lnTo>
                                  <a:pt x="545" y="0"/>
                                </a:lnTo>
                                <a:lnTo>
                                  <a:pt x="0" y="1081"/>
                                </a:lnTo>
                                <a:lnTo>
                                  <a:pt x="1282" y="1081"/>
                                </a:lnTo>
                                <a:lnTo>
                                  <a:pt x="12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Text Box 189"/>
                        <wps:cNvSpPr txBox="1">
                          <a:spLocks noChangeArrowheads="1"/>
                        </wps:cNvSpPr>
                        <wps:spPr bwMode="auto">
                          <a:xfrm>
                            <a:off x="6122" y="196"/>
                            <a:ext cx="4989" cy="3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85"/>
                                <w:ind w:left="285"/>
                                <w:rPr>
                                  <w:rFonts w:ascii="Brandon Grotesque Bold"/>
                                  <w:b/>
                                  <w:sz w:val="28"/>
                                </w:rPr>
                              </w:pPr>
                              <w:r>
                                <w:rPr>
                                  <w:rFonts w:ascii="Brandon Grotesque Bold"/>
                                  <w:b/>
                                  <w:color w:val="FFFFFF"/>
                                  <w:sz w:val="28"/>
                                </w:rPr>
                                <w:t>PROJECT VISION</w:t>
                              </w:r>
                            </w:p>
                            <w:p w:rsidR="00BB43CC" w:rsidRPr="004E289C" w:rsidRDefault="00441F40">
                              <w:pPr>
                                <w:spacing w:before="96" w:line="201" w:lineRule="auto"/>
                                <w:ind w:left="283" w:right="369"/>
                                <w:rPr>
                                  <w:rFonts w:ascii="Brandon Grotesque Bold" w:hAnsi="Brandon Grotesque Bold"/>
                                  <w:sz w:val="28"/>
                                </w:rPr>
                              </w:pPr>
                              <w:r w:rsidRPr="004E289C">
                                <w:rPr>
                                  <w:rFonts w:ascii="Brandon Grotesque Bold" w:hAnsi="Brandon Grotesque Bold"/>
                                  <w:color w:val="FFFFFF"/>
                                  <w:sz w:val="28"/>
                                </w:rPr>
                                <w:t xml:space="preserve">The Northern and Western Geelong </w:t>
                              </w:r>
                              <w:r w:rsidRPr="004E289C">
                                <w:rPr>
                                  <w:rFonts w:ascii="Brandon Grotesque Bold" w:hAnsi="Brandon Grotesque Bold"/>
                                  <w:color w:val="FFFFFF"/>
                                  <w:w w:val="95"/>
                                  <w:sz w:val="28"/>
                                </w:rPr>
                                <w:t xml:space="preserve">Growth Areas will exemplify Geelong’s transformation as a clever and creative </w:t>
                              </w:r>
                              <w:r w:rsidRPr="004E289C">
                                <w:rPr>
                                  <w:rFonts w:ascii="Brandon Grotesque Bold" w:hAnsi="Brandon Grotesque Bold"/>
                                  <w:color w:val="FFFFFF"/>
                                  <w:sz w:val="28"/>
                                </w:rPr>
                                <w:t>city by building diverse, localised</w:t>
                              </w:r>
                            </w:p>
                            <w:p w:rsidR="00BB43CC" w:rsidRPr="004E289C" w:rsidRDefault="00441F40">
                              <w:pPr>
                                <w:spacing w:line="201" w:lineRule="auto"/>
                                <w:ind w:left="283" w:right="721"/>
                                <w:rPr>
                                  <w:rFonts w:ascii="Brandon Grotesque Bold"/>
                                  <w:sz w:val="28"/>
                                </w:rPr>
                              </w:pPr>
                              <w:r w:rsidRPr="004E289C">
                                <w:rPr>
                                  <w:rFonts w:ascii="Brandon Grotesque Bold"/>
                                  <w:color w:val="FFFFFF"/>
                                  <w:sz w:val="28"/>
                                </w:rPr>
                                <w:t xml:space="preserve">and sustainable neighbourhoods </w:t>
                              </w:r>
                              <w:r w:rsidRPr="004E289C">
                                <w:rPr>
                                  <w:rFonts w:ascii="Brandon Grotesque Bold"/>
                                  <w:color w:val="FFFFFF"/>
                                  <w:w w:val="95"/>
                                  <w:sz w:val="28"/>
                                </w:rPr>
                                <w:t>that</w:t>
                              </w:r>
                              <w:r w:rsidRPr="004E289C">
                                <w:rPr>
                                  <w:rFonts w:ascii="Brandon Grotesque Bold"/>
                                  <w:color w:val="FFFFFF"/>
                                  <w:spacing w:val="-34"/>
                                  <w:w w:val="95"/>
                                  <w:sz w:val="28"/>
                                </w:rPr>
                                <w:t xml:space="preserve"> </w:t>
                              </w:r>
                              <w:r w:rsidRPr="004E289C">
                                <w:rPr>
                                  <w:rFonts w:ascii="Brandon Grotesque Bold"/>
                                  <w:color w:val="FFFFFF"/>
                                  <w:w w:val="95"/>
                                  <w:sz w:val="28"/>
                                </w:rPr>
                                <w:t>prioritise</w:t>
                              </w:r>
                              <w:r w:rsidRPr="004E289C">
                                <w:rPr>
                                  <w:rFonts w:ascii="Brandon Grotesque Bold"/>
                                  <w:color w:val="FFFFFF"/>
                                  <w:spacing w:val="-34"/>
                                  <w:w w:val="95"/>
                                  <w:sz w:val="28"/>
                                </w:rPr>
                                <w:t xml:space="preserve"> </w:t>
                              </w:r>
                              <w:r w:rsidRPr="004E289C">
                                <w:rPr>
                                  <w:rFonts w:ascii="Brandon Grotesque Bold"/>
                                  <w:color w:val="FFFFFF"/>
                                  <w:w w:val="95"/>
                                  <w:sz w:val="28"/>
                                </w:rPr>
                                <w:t>self-sufficiency</w:t>
                              </w:r>
                              <w:r w:rsidRPr="004E289C">
                                <w:rPr>
                                  <w:rFonts w:ascii="Brandon Grotesque Bold"/>
                                  <w:color w:val="FFFFFF"/>
                                  <w:spacing w:val="-34"/>
                                  <w:w w:val="95"/>
                                  <w:sz w:val="28"/>
                                </w:rPr>
                                <w:t xml:space="preserve"> </w:t>
                              </w:r>
                              <w:r w:rsidRPr="004E289C">
                                <w:rPr>
                                  <w:rFonts w:ascii="Brandon Grotesque Bold"/>
                                  <w:color w:val="FFFFFF"/>
                                  <w:w w:val="95"/>
                                  <w:sz w:val="28"/>
                                </w:rPr>
                                <w:t>whilst</w:t>
                              </w:r>
                            </w:p>
                            <w:p w:rsidR="00BB43CC" w:rsidRPr="004E289C" w:rsidRDefault="00441F40">
                              <w:pPr>
                                <w:spacing w:line="201" w:lineRule="auto"/>
                                <w:ind w:left="283" w:right="285"/>
                                <w:rPr>
                                  <w:rFonts w:ascii="Brandon Grotesque Bold"/>
                                  <w:sz w:val="28"/>
                                </w:rPr>
                              </w:pPr>
                              <w:r w:rsidRPr="004E289C">
                                <w:rPr>
                                  <w:rFonts w:ascii="Brandon Grotesque Bold"/>
                                  <w:color w:val="FFFFFF"/>
                                  <w:w w:val="95"/>
                                  <w:sz w:val="28"/>
                                </w:rPr>
                                <w:t xml:space="preserve">maximising connections to the Geelong </w:t>
                              </w:r>
                              <w:r w:rsidRPr="004E289C">
                                <w:rPr>
                                  <w:rFonts w:ascii="Brandon Grotesque Bold"/>
                                  <w:color w:val="FFFFFF"/>
                                  <w:sz w:val="28"/>
                                </w:rPr>
                                <w:t>community, economy and identity.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88" o:spid="_x0000_s1197" style="position:absolute;left:0;text-align:left;margin-left:306.15pt;margin-top:9.85pt;width:288.15pt;height:181.85pt;z-index:2272;mso-position-horizontal-relative:page;mso-position-vertical-relative:text" coordorigin="6123,197" coordsize="5763,3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">
                <v:rect id="Rectangle 191" o:spid="_x0000_s1198" style="position:absolute;left:6122;top:196;width:4989;height:3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" fillcolor="#8aced7" stroked="f"/>
                <v:shape id="Freeform 190" o:spid="_x0000_s1199" style="position:absolute;left:10604;top:2753;width:1282;height:1081;visibility:visible;mso-wrap-style:square;v-text-anchor:top" coordsize="1282,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" path="m1282,l545,,,1081r1282,l1282,xe" stroked="f">
                  <v:path arrowok="t" o:connecttype="custom" o:connectlocs="1282,2753;545,2753;0,3834;1282,3834;1282,2753" o:connectangles="0,0,0,0,0"/>
                </v:shape>
                <v:shape id="Text Box 189" o:spid="_x0000_s1200" type="#_x0000_t202" style="position:absolute;left:6122;top:196;width:4989;height:3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rsidR="00BB43CC" w:rsidRDefault="00441F40">
                        <w:pPr>
                          <w:spacing w:before="185"/>
                          <w:ind w:left="285"/>
                          <w:rPr>
                            <w:rFonts w:ascii="Brandon Grotesque Bold"/>
                            <w:b/>
                            <w:sz w:val="28"/>
                          </w:rPr>
                        </w:pPr>
                        <w:r>
                          <w:rPr>
                            <w:rFonts w:ascii="Brandon Grotesque Bold"/>
                            <w:b/>
                            <w:color w:val="FFFFFF"/>
                            <w:sz w:val="28"/>
                          </w:rPr>
                          <w:t>PROJECT VISION</w:t>
                        </w:r>
                      </w:p>
                      <w:p w:rsidR="00BB43CC" w:rsidRPr="004E289C" w:rsidRDefault="00441F40">
                        <w:pPr>
                          <w:spacing w:before="96" w:line="201" w:lineRule="auto"/>
                          <w:ind w:left="283" w:right="369"/>
                          <w:rPr>
                            <w:rFonts w:ascii="Brandon Grotesque Bold" w:hAnsi="Brandon Grotesque Bold"/>
                            <w:sz w:val="28"/>
                          </w:rPr>
                        </w:pPr>
                        <w:r w:rsidRPr="004E289C">
                          <w:rPr>
                            <w:rFonts w:ascii="Brandon Grotesque Bold" w:hAnsi="Brandon Grotesque Bold"/>
                            <w:color w:val="FFFFFF"/>
                            <w:sz w:val="28"/>
                          </w:rPr>
                          <w:t xml:space="preserve">The Northern and Western Geelong </w:t>
                        </w:r>
                        <w:r w:rsidRPr="004E289C">
                          <w:rPr>
                            <w:rFonts w:ascii="Brandon Grotesque Bold" w:hAnsi="Brandon Grotesque Bold"/>
                            <w:color w:val="FFFFFF"/>
                            <w:w w:val="95"/>
                            <w:sz w:val="28"/>
                          </w:rPr>
                          <w:t xml:space="preserve">Growth Areas will exemplify Geelong’s transformation as a clever and creative </w:t>
                        </w:r>
                        <w:r w:rsidRPr="004E289C">
                          <w:rPr>
                            <w:rFonts w:ascii="Brandon Grotesque Bold" w:hAnsi="Brandon Grotesque Bold"/>
                            <w:color w:val="FFFFFF"/>
                            <w:sz w:val="28"/>
                          </w:rPr>
                          <w:t>city by building diverse, localised</w:t>
                        </w:r>
                      </w:p>
                      <w:p w:rsidR="00BB43CC" w:rsidRPr="004E289C" w:rsidRDefault="00441F40">
                        <w:pPr>
                          <w:spacing w:line="201" w:lineRule="auto"/>
                          <w:ind w:left="283" w:right="721"/>
                          <w:rPr>
                            <w:rFonts w:ascii="Brandon Grotesque Bold"/>
                            <w:sz w:val="28"/>
                          </w:rPr>
                        </w:pPr>
                        <w:r w:rsidRPr="004E289C">
                          <w:rPr>
                            <w:rFonts w:ascii="Brandon Grotesque Bold"/>
                            <w:color w:val="FFFFFF"/>
                            <w:sz w:val="28"/>
                          </w:rPr>
                          <w:t xml:space="preserve">and sustainable neighbourhoods </w:t>
                        </w:r>
                        <w:r w:rsidRPr="004E289C">
                          <w:rPr>
                            <w:rFonts w:ascii="Brandon Grotesque Bold"/>
                            <w:color w:val="FFFFFF"/>
                            <w:w w:val="95"/>
                            <w:sz w:val="28"/>
                          </w:rPr>
                          <w:t>that</w:t>
                        </w:r>
                        <w:r w:rsidRPr="004E289C">
                          <w:rPr>
                            <w:rFonts w:ascii="Brandon Grotesque Bold"/>
                            <w:color w:val="FFFFFF"/>
                            <w:spacing w:val="-34"/>
                            <w:w w:val="95"/>
                            <w:sz w:val="28"/>
                          </w:rPr>
                          <w:t xml:space="preserve"> </w:t>
                        </w:r>
                        <w:r w:rsidRPr="004E289C">
                          <w:rPr>
                            <w:rFonts w:ascii="Brandon Grotesque Bold"/>
                            <w:color w:val="FFFFFF"/>
                            <w:w w:val="95"/>
                            <w:sz w:val="28"/>
                          </w:rPr>
                          <w:t>prioritise</w:t>
                        </w:r>
                        <w:r w:rsidRPr="004E289C">
                          <w:rPr>
                            <w:rFonts w:ascii="Brandon Grotesque Bold"/>
                            <w:color w:val="FFFFFF"/>
                            <w:spacing w:val="-34"/>
                            <w:w w:val="95"/>
                            <w:sz w:val="28"/>
                          </w:rPr>
                          <w:t xml:space="preserve"> </w:t>
                        </w:r>
                        <w:r w:rsidRPr="004E289C">
                          <w:rPr>
                            <w:rFonts w:ascii="Brandon Grotesque Bold"/>
                            <w:color w:val="FFFFFF"/>
                            <w:w w:val="95"/>
                            <w:sz w:val="28"/>
                          </w:rPr>
                          <w:t>self-sufficiency</w:t>
                        </w:r>
                        <w:r w:rsidRPr="004E289C">
                          <w:rPr>
                            <w:rFonts w:ascii="Brandon Grotesque Bold"/>
                            <w:color w:val="FFFFFF"/>
                            <w:spacing w:val="-34"/>
                            <w:w w:val="95"/>
                            <w:sz w:val="28"/>
                          </w:rPr>
                          <w:t xml:space="preserve"> </w:t>
                        </w:r>
                        <w:r w:rsidRPr="004E289C">
                          <w:rPr>
                            <w:rFonts w:ascii="Brandon Grotesque Bold"/>
                            <w:color w:val="FFFFFF"/>
                            <w:w w:val="95"/>
                            <w:sz w:val="28"/>
                          </w:rPr>
                          <w:t>whilst</w:t>
                        </w:r>
                      </w:p>
                      <w:p w:rsidR="00BB43CC" w:rsidRPr="004E289C" w:rsidRDefault="00441F40">
                        <w:pPr>
                          <w:spacing w:line="201" w:lineRule="auto"/>
                          <w:ind w:left="283" w:right="285"/>
                          <w:rPr>
                            <w:rFonts w:ascii="Brandon Grotesque Bold"/>
                            <w:sz w:val="28"/>
                          </w:rPr>
                        </w:pPr>
                        <w:r w:rsidRPr="004E289C">
                          <w:rPr>
                            <w:rFonts w:ascii="Brandon Grotesque Bold"/>
                            <w:color w:val="FFFFFF"/>
                            <w:w w:val="95"/>
                            <w:sz w:val="28"/>
                          </w:rPr>
                          <w:t xml:space="preserve">maximising connections to the Geelong </w:t>
                        </w:r>
                        <w:r w:rsidRPr="004E289C">
                          <w:rPr>
                            <w:rFonts w:ascii="Brandon Grotesque Bold"/>
                            <w:color w:val="FFFFFF"/>
                            <w:sz w:val="28"/>
                          </w:rPr>
                          <w:t>community, economy and identity.</w:t>
                        </w:r>
                      </w:p>
                    </w:txbxContent>
                  </v:textbox>
                </v:shape>
                <w10:wrap anchorx="page"/>
              </v:group>
            </w:pict>
          </mc:Fallback>
        </mc:AlternateContent>
      </w:r>
      <w:r w:rsidRPr="004E289C">
        <w:rPr>
          <w:rFonts w:ascii="Brandon Grotesque Bold" w:hAnsi="Brandon Grotesque Bold"/>
          <w:color w:val="8ACED7"/>
          <w:w w:val="95"/>
          <w:sz w:val="28"/>
        </w:rPr>
        <w:t xml:space="preserve">The project vision, applicable to both growth </w:t>
      </w:r>
      <w:r w:rsidRPr="004E289C">
        <w:rPr>
          <w:rFonts w:ascii="Brandon Grotesque Bold" w:hAnsi="Brandon Grotesque Bold"/>
          <w:color w:val="8ACED7"/>
          <w:sz w:val="28"/>
        </w:rPr>
        <w:t>areas, outlines an initial statement for establishing the future communities and their contribution to shaping Geelong’s future.</w:t>
      </w:r>
    </w:p>
    <w:p w:rsidR="00BB43CC" w:rsidRPr="004E289C" w:rsidRDefault="00441F40">
      <w:pPr>
        <w:pStyle w:val="BodyText"/>
        <w:spacing w:before="116" w:line="283" w:lineRule="auto"/>
        <w:ind w:left="793" w:right="6271"/>
      </w:pPr>
      <w:r w:rsidRPr="004E289C">
        <w:rPr>
          <w:color w:val="231F20"/>
        </w:rPr>
        <w:t>Subsequently, a standalone vision and set of principles has been formulated for each growth area to establish a unique and strong sense of identity that will guide their transformation.</w:t>
      </w: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rPr>
          <w:b/>
          <w:sz w:val="20"/>
        </w:rPr>
      </w:pPr>
    </w:p>
    <w:p w:rsidR="00BB43CC" w:rsidRDefault="00BB43CC">
      <w:pPr>
        <w:pStyle w:val="BodyText"/>
        <w:spacing w:before="5"/>
        <w:rPr>
          <w:b/>
          <w:sz w:val="22"/>
        </w:rPr>
      </w:pPr>
    </w:p>
    <w:p w:rsidR="00BB43CC" w:rsidRDefault="00441F40">
      <w:pPr>
        <w:spacing w:before="99"/>
        <w:ind w:left="396"/>
        <w:rPr>
          <w:rFonts w:ascii="Brandon Grotesque Bold"/>
          <w:b/>
          <w:sz w:val="16"/>
        </w:rPr>
      </w:pPr>
      <w:r>
        <w:rPr>
          <w:rFonts w:ascii="Brandon Grotesque Bold"/>
          <w:b/>
          <w:color w:val="003263"/>
          <w:w w:val="95"/>
          <w:sz w:val="16"/>
        </w:rPr>
        <w:t>8</w:t>
      </w:r>
    </w:p>
    <w:p w:rsidR="00BB43CC" w:rsidRDefault="00BB43CC">
      <w:pPr>
        <w:rPr>
          <w:rFonts w:ascii="Brandon Grotesque Bold"/>
          <w:sz w:val="16"/>
        </w:rPr>
        <w:sectPr w:rsidR="00BB43CC">
          <w:pgSz w:w="11910" w:h="16840"/>
          <w:pgMar w:top="200" w:right="0" w:bottom="0" w:left="0" w:header="720" w:footer="720" w:gutter="0"/>
          <w:cols w:space="720"/>
        </w:sectPr>
      </w:pPr>
    </w:p>
    <w:p w:rsidR="00BB43CC" w:rsidRDefault="00441F40">
      <w:pPr>
        <w:pStyle w:val="BodyText"/>
        <w:ind w:left="210"/>
        <w:rPr>
          <w:rFonts w:ascii="Brandon Grotesque Bold"/>
          <w:sz w:val="20"/>
        </w:rPr>
      </w:pPr>
      <w:r>
        <w:rPr>
          <w:rFonts w:ascii="Brandon Grotesque Bold"/>
          <w:noProof/>
          <w:sz w:val="20"/>
          <w:lang w:val="en-AU" w:eastAsia="en-AU" w:bidi="ar-SA"/>
        </w:rPr>
        <w:lastRenderedPageBreak/>
        <mc:AlternateContent>
          <mc:Choice Requires="wpg">
            <w:drawing>
              <wp:inline distT="0" distB="0" distL="0" distR="0">
                <wp:extent cx="7291705" cy="1690370"/>
                <wp:effectExtent l="0" t="3175" r="4445" b="1905"/>
                <wp:docPr id="170"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1705" cy="1690370"/>
                          <a:chOff x="0" y="0"/>
                          <a:chExt cx="11483" cy="2662"/>
                        </a:xfrm>
                      </wpg:grpSpPr>
                      <wps:wsp>
                        <wps:cNvPr id="171" name="Freeform 187"/>
                        <wps:cNvSpPr>
                          <a:spLocks/>
                        </wps:cNvSpPr>
                        <wps:spPr bwMode="auto">
                          <a:xfrm>
                            <a:off x="0" y="0"/>
                            <a:ext cx="9454" cy="2662"/>
                          </a:xfrm>
                          <a:custGeom>
                            <a:avLst/>
                            <a:gdLst>
                              <a:gd name="T0" fmla="*/ 9453 w 9454"/>
                              <a:gd name="T1" fmla="*/ 0 h 2662"/>
                              <a:gd name="T2" fmla="*/ 0 w 9454"/>
                              <a:gd name="T3" fmla="*/ 0 h 2662"/>
                              <a:gd name="T4" fmla="*/ 0 w 9454"/>
                              <a:gd name="T5" fmla="*/ 2661 h 2662"/>
                              <a:gd name="T6" fmla="*/ 8129 w 9454"/>
                              <a:gd name="T7" fmla="*/ 2661 h 2662"/>
                              <a:gd name="T8" fmla="*/ 9453 w 9454"/>
                              <a:gd name="T9" fmla="*/ 0 h 2662"/>
                            </a:gdLst>
                            <a:ahLst/>
                            <a:cxnLst>
                              <a:cxn ang="0">
                                <a:pos x="T0" y="T1"/>
                              </a:cxn>
                              <a:cxn ang="0">
                                <a:pos x="T2" y="T3"/>
                              </a:cxn>
                              <a:cxn ang="0">
                                <a:pos x="T4" y="T5"/>
                              </a:cxn>
                              <a:cxn ang="0">
                                <a:pos x="T6" y="T7"/>
                              </a:cxn>
                              <a:cxn ang="0">
                                <a:pos x="T8" y="T9"/>
                              </a:cxn>
                            </a:cxnLst>
                            <a:rect l="0" t="0" r="r" b="b"/>
                            <a:pathLst>
                              <a:path w="9454" h="2662">
                                <a:moveTo>
                                  <a:pt x="9453" y="0"/>
                                </a:moveTo>
                                <a:lnTo>
                                  <a:pt x="0" y="0"/>
                                </a:lnTo>
                                <a:lnTo>
                                  <a:pt x="0" y="2661"/>
                                </a:lnTo>
                                <a:lnTo>
                                  <a:pt x="8129" y="2661"/>
                                </a:lnTo>
                                <a:lnTo>
                                  <a:pt x="9453"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86"/>
                        <wps:cNvSpPr>
                          <a:spLocks/>
                        </wps:cNvSpPr>
                        <wps:spPr bwMode="auto">
                          <a:xfrm>
                            <a:off x="8357" y="0"/>
                            <a:ext cx="3126" cy="2662"/>
                          </a:xfrm>
                          <a:custGeom>
                            <a:avLst/>
                            <a:gdLst>
                              <a:gd name="T0" fmla="+- 0 11483 8358"/>
                              <a:gd name="T1" fmla="*/ T0 w 3126"/>
                              <a:gd name="T2" fmla="*/ 0 h 2662"/>
                              <a:gd name="T3" fmla="+- 0 9686 8358"/>
                              <a:gd name="T4" fmla="*/ T3 w 3126"/>
                              <a:gd name="T5" fmla="*/ 0 h 2662"/>
                              <a:gd name="T6" fmla="+- 0 8358 8358"/>
                              <a:gd name="T7" fmla="*/ T6 w 3126"/>
                              <a:gd name="T8" fmla="*/ 2662 h 2662"/>
                              <a:gd name="T9" fmla="+- 0 11483 8358"/>
                              <a:gd name="T10" fmla="*/ T9 w 3126"/>
                              <a:gd name="T11" fmla="*/ 2661 h 2662"/>
                              <a:gd name="T12" fmla="+- 0 11483 8358"/>
                              <a:gd name="T13" fmla="*/ T12 w 3126"/>
                              <a:gd name="T14" fmla="*/ 0 h 2662"/>
                            </a:gdLst>
                            <a:ahLst/>
                            <a:cxnLst>
                              <a:cxn ang="0">
                                <a:pos x="T1" y="T2"/>
                              </a:cxn>
                              <a:cxn ang="0">
                                <a:pos x="T4" y="T5"/>
                              </a:cxn>
                              <a:cxn ang="0">
                                <a:pos x="T7" y="T8"/>
                              </a:cxn>
                              <a:cxn ang="0">
                                <a:pos x="T10" y="T11"/>
                              </a:cxn>
                              <a:cxn ang="0">
                                <a:pos x="T13" y="T14"/>
                              </a:cxn>
                            </a:cxnLst>
                            <a:rect l="0" t="0" r="r" b="b"/>
                            <a:pathLst>
                              <a:path w="3126" h="2662">
                                <a:moveTo>
                                  <a:pt x="3125" y="0"/>
                                </a:moveTo>
                                <a:lnTo>
                                  <a:pt x="1328" y="0"/>
                                </a:lnTo>
                                <a:lnTo>
                                  <a:pt x="0" y="2662"/>
                                </a:lnTo>
                                <a:lnTo>
                                  <a:pt x="3125" y="2661"/>
                                </a:lnTo>
                                <a:lnTo>
                                  <a:pt x="3125" y="0"/>
                                </a:lnTo>
                                <a:close/>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Text Box 185"/>
                        <wps:cNvSpPr txBox="1">
                          <a:spLocks noChangeArrowheads="1"/>
                        </wps:cNvSpPr>
                        <wps:spPr bwMode="auto">
                          <a:xfrm>
                            <a:off x="0" y="0"/>
                            <a:ext cx="11483"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733" w:line="168" w:lineRule="auto"/>
                                <w:ind w:left="494"/>
                                <w:rPr>
                                  <w:rFonts w:ascii="Brandon Grotesque Bold"/>
                                  <w:b/>
                                  <w:sz w:val="72"/>
                                </w:rPr>
                              </w:pPr>
                              <w:r>
                                <w:rPr>
                                  <w:rFonts w:ascii="Brandon Grotesque Bold"/>
                                  <w:b/>
                                  <w:color w:val="FFFFFF"/>
                                  <w:sz w:val="72"/>
                                </w:rPr>
                                <w:t>NORTHERN GEELONG GROWTH AREA</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84" o:spid="_x0000_s1201" style="width:574.15pt;height:133.1pt;mso-position-horizontal-relative:char;mso-position-vertical-relative:line" coordsize="11483,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">
                <v:shape id="Freeform 187" o:spid="_x0000_s1202" style="position:absolute;width:9454;height:2662;visibility:visible;mso-wrap-style:square;v-text-anchor:top" coordsize="9454,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" path="m9453,l,,,2661r8129,l9453,xe" fillcolor="#003263" stroked="f">
                  <v:path arrowok="t" o:connecttype="custom" o:connectlocs="9453,0;0,0;0,2661;8129,2661;9453,0" o:connectangles="0,0,0,0,0"/>
                </v:shape>
                <v:shape id="Freeform 186" o:spid="_x0000_s1203" style="position:absolute;left:8357;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" path="m3125,l1328,,,2662r3125,-1l3125,xe" fillcolor="#c9e2ea" stroked="f">
                  <v:path arrowok="t" o:connecttype="custom" o:connectlocs="3125,0;1328,0;0,2662;3125,2661;3125,0" o:connectangles="0,0,0,0,0"/>
                </v:shape>
                <v:shape id="Text Box 185" o:spid="_x0000_s1204" type="#_x0000_t202" style="position:absolute;width:11483;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rsidR="00BB43CC" w:rsidRDefault="00441F40">
                        <w:pPr>
                          <w:spacing w:before="733" w:line="168" w:lineRule="auto"/>
                          <w:ind w:left="494"/>
                          <w:rPr>
                            <w:rFonts w:ascii="Brandon Grotesque Bold"/>
                            <w:b/>
                            <w:sz w:val="72"/>
                          </w:rPr>
                        </w:pPr>
                        <w:r>
                          <w:rPr>
                            <w:rFonts w:ascii="Brandon Grotesque Bold"/>
                            <w:b/>
                            <w:color w:val="FFFFFF"/>
                            <w:sz w:val="72"/>
                          </w:rPr>
                          <w:t>NORTHERN GEELONG GROWTH AREA</w:t>
                        </w:r>
                      </w:p>
                    </w:txbxContent>
                  </v:textbox>
                </v:shape>
                <w10:anchorlock/>
              </v:group>
            </w:pict>
          </mc:Fallback>
        </mc:AlternateContent>
      </w:r>
    </w:p>
    <w:p w:rsidR="00BB43CC" w:rsidRDefault="00BB43CC">
      <w:pPr>
        <w:pStyle w:val="BodyText"/>
        <w:spacing w:before="4"/>
        <w:rPr>
          <w:rFonts w:ascii="Brandon Grotesque Bold"/>
          <w:b/>
          <w:sz w:val="13"/>
        </w:rPr>
      </w:pPr>
    </w:p>
    <w:p w:rsidR="00BB43CC" w:rsidRDefault="00BB43CC">
      <w:pPr>
        <w:rPr>
          <w:rFonts w:ascii="Brandon Grotesque Bold"/>
          <w:sz w:val="13"/>
        </w:rPr>
        <w:sectPr w:rsidR="00BB43CC">
          <w:pgSz w:w="11910" w:h="16840"/>
          <w:pgMar w:top="200" w:right="0" w:bottom="0" w:left="0" w:header="720" w:footer="720" w:gutter="0"/>
          <w:cols w:space="720"/>
        </w:sectPr>
      </w:pPr>
    </w:p>
    <w:p w:rsidR="00BB43CC" w:rsidRPr="004E289C" w:rsidRDefault="00441F40">
      <w:pPr>
        <w:pStyle w:val="Heading4"/>
        <w:spacing w:before="101"/>
      </w:pPr>
      <w:r w:rsidRPr="004E289C">
        <w:rPr>
          <w:color w:val="003263"/>
        </w:rPr>
        <w:lastRenderedPageBreak/>
        <w:t>THE GROWTH AREA</w:t>
      </w:r>
    </w:p>
    <w:p w:rsidR="00BB43CC" w:rsidRPr="004E289C" w:rsidRDefault="00441F40">
      <w:pPr>
        <w:pStyle w:val="BodyText"/>
        <w:spacing w:before="117" w:line="283" w:lineRule="auto"/>
        <w:ind w:left="793" w:right="262"/>
      </w:pPr>
      <w:r w:rsidRPr="004E289C">
        <w:rPr>
          <w:color w:val="231F20"/>
        </w:rPr>
        <w:t>The Northern Geelong Growth Area is renowned for the Lovely Banks monocline that defines the local landscape and allows stunning views to the You Yangs, Corio Bay and across Geelong. Stakeholders valued the strategic location of the area for its proximity to transport infrastructure and employment land that can</w:t>
      </w:r>
    </w:p>
    <w:p w:rsidR="00BB43CC" w:rsidRPr="004E289C" w:rsidRDefault="00441F40">
      <w:pPr>
        <w:pStyle w:val="BodyText"/>
        <w:spacing w:line="283" w:lineRule="auto"/>
        <w:ind w:left="793" w:right="152"/>
      </w:pPr>
      <w:r w:rsidRPr="004E289C">
        <w:rPr>
          <w:noProof/>
          <w:lang w:val="en-AU" w:eastAsia="en-AU" w:bidi="ar-SA"/>
        </w:rPr>
        <mc:AlternateContent>
          <mc:Choice Requires="wpg">
            <w:drawing>
              <wp:anchor distT="0" distB="0" distL="114300" distR="114300" simplePos="0" relativeHeight="503282672" behindDoc="1" locked="0" layoutInCell="1" allowOverlap="1">
                <wp:simplePos x="0" y="0"/>
                <wp:positionH relativeFrom="page">
                  <wp:posOffset>323850</wp:posOffset>
                </wp:positionH>
                <wp:positionV relativeFrom="paragraph">
                  <wp:posOffset>432435</wp:posOffset>
                </wp:positionV>
                <wp:extent cx="3570605" cy="1928495"/>
                <wp:effectExtent l="0" t="0" r="1270" b="6350"/>
                <wp:wrapNone/>
                <wp:docPr id="167"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0605" cy="1928495"/>
                          <a:chOff x="510" y="681"/>
                          <a:chExt cx="5623" cy="3037"/>
                        </a:xfrm>
                      </wpg:grpSpPr>
                      <wps:wsp>
                        <wps:cNvPr id="168" name="Rectangle 183"/>
                        <wps:cNvSpPr>
                          <a:spLocks noChangeArrowheads="1"/>
                        </wps:cNvSpPr>
                        <wps:spPr bwMode="auto">
                          <a:xfrm>
                            <a:off x="510" y="681"/>
                            <a:ext cx="5273" cy="2908"/>
                          </a:xfrm>
                          <a:prstGeom prst="rect">
                            <a:avLst/>
                          </a:prstGeom>
                          <a:solidFill>
                            <a:srgbClr val="8ACE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Freeform 182"/>
                        <wps:cNvSpPr>
                          <a:spLocks/>
                        </wps:cNvSpPr>
                        <wps:spPr bwMode="auto">
                          <a:xfrm>
                            <a:off x="5251" y="2648"/>
                            <a:ext cx="882" cy="1069"/>
                          </a:xfrm>
                          <a:custGeom>
                            <a:avLst/>
                            <a:gdLst>
                              <a:gd name="T0" fmla="+- 0 6132 5251"/>
                              <a:gd name="T1" fmla="*/ T0 w 882"/>
                              <a:gd name="T2" fmla="+- 0 2649 2649"/>
                              <a:gd name="T3" fmla="*/ 2649 h 1069"/>
                              <a:gd name="T4" fmla="+- 0 5796 5251"/>
                              <a:gd name="T5" fmla="*/ T4 w 882"/>
                              <a:gd name="T6" fmla="+- 0 2649 2649"/>
                              <a:gd name="T7" fmla="*/ 2649 h 1069"/>
                              <a:gd name="T8" fmla="+- 0 5251 5251"/>
                              <a:gd name="T9" fmla="*/ T8 w 882"/>
                              <a:gd name="T10" fmla="+- 0 3718 2649"/>
                              <a:gd name="T11" fmla="*/ 3718 h 1069"/>
                              <a:gd name="T12" fmla="+- 0 6132 5251"/>
                              <a:gd name="T13" fmla="*/ T12 w 882"/>
                              <a:gd name="T14" fmla="+- 0 3717 2649"/>
                              <a:gd name="T15" fmla="*/ 3717 h 1069"/>
                              <a:gd name="T16" fmla="+- 0 6132 5251"/>
                              <a:gd name="T17" fmla="*/ T16 w 882"/>
                              <a:gd name="T18" fmla="+- 0 2649 2649"/>
                              <a:gd name="T19" fmla="*/ 2649 h 1069"/>
                            </a:gdLst>
                            <a:ahLst/>
                            <a:cxnLst>
                              <a:cxn ang="0">
                                <a:pos x="T1" y="T3"/>
                              </a:cxn>
                              <a:cxn ang="0">
                                <a:pos x="T5" y="T7"/>
                              </a:cxn>
                              <a:cxn ang="0">
                                <a:pos x="T9" y="T11"/>
                              </a:cxn>
                              <a:cxn ang="0">
                                <a:pos x="T13" y="T15"/>
                              </a:cxn>
                              <a:cxn ang="0">
                                <a:pos x="T17" y="T19"/>
                              </a:cxn>
                            </a:cxnLst>
                            <a:rect l="0" t="0" r="r" b="b"/>
                            <a:pathLst>
                              <a:path w="882" h="1069">
                                <a:moveTo>
                                  <a:pt x="881" y="0"/>
                                </a:moveTo>
                                <a:lnTo>
                                  <a:pt x="545" y="0"/>
                                </a:lnTo>
                                <a:lnTo>
                                  <a:pt x="0" y="1069"/>
                                </a:lnTo>
                                <a:lnTo>
                                  <a:pt x="881" y="1068"/>
                                </a:lnTo>
                                <a:lnTo>
                                  <a:pt x="88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10E109" id="Group 181" o:spid="_x0000_s1026" style="position:absolute;margin-left:25.5pt;margin-top:34.05pt;width:281.15pt;height:151.85pt;z-index:-33808;mso-position-horizontal-relative:page" coordorigin="510,681" coordsize="5623,3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">
                <v:rect id="Rectangle 183" o:spid="_x0000_s1027" style="position:absolute;left:510;top:681;width:5273;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" fillcolor="#8aced7" stroked="f"/>
                <v:shape id="Freeform 182" o:spid="_x0000_s1028" style="position:absolute;left:5251;top:2648;width:882;height:1069;visibility:visible;mso-wrap-style:square;v-text-anchor:top" coordsize="88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" path="m881,l545,,,1069r881,-1l881,xe" stroked="f">
                  <v:path arrowok="t" o:connecttype="custom" o:connectlocs="881,2649;545,2649;0,3718;881,3717;881,2649" o:connectangles="0,0,0,0,0"/>
                </v:shape>
                <w10:wrap anchorx="page"/>
              </v:group>
            </w:pict>
          </mc:Fallback>
        </mc:AlternateContent>
      </w:r>
      <w:r w:rsidRPr="004E289C">
        <w:rPr>
          <w:color w:val="231F20"/>
        </w:rPr>
        <w:t>facilitate adaptive and innovative business development in proximity to attractive residential neighbourhoods.</w:t>
      </w:r>
    </w:p>
    <w:p w:rsidR="00BB43CC" w:rsidRPr="004E289C" w:rsidRDefault="00441F40">
      <w:pPr>
        <w:pStyle w:val="BodyText"/>
        <w:spacing w:before="5"/>
        <w:rPr>
          <w:sz w:val="9"/>
        </w:rPr>
      </w:pPr>
      <w:r w:rsidRPr="004E289C">
        <w:rPr>
          <w:noProof/>
          <w:lang w:val="en-AU" w:eastAsia="en-AU" w:bidi="ar-SA"/>
        </w:rPr>
        <mc:AlternateContent>
          <mc:Choice Requires="wps">
            <w:drawing>
              <wp:anchor distT="0" distB="0" distL="0" distR="0" simplePos="0" relativeHeight="2344" behindDoc="0" locked="0" layoutInCell="1" allowOverlap="1">
                <wp:simplePos x="0" y="0"/>
                <wp:positionH relativeFrom="page">
                  <wp:posOffset>323850</wp:posOffset>
                </wp:positionH>
                <wp:positionV relativeFrom="paragraph">
                  <wp:posOffset>87630</wp:posOffset>
                </wp:positionV>
                <wp:extent cx="3348355" cy="1846580"/>
                <wp:effectExtent l="0" t="0" r="4445" b="3810"/>
                <wp:wrapTopAndBottom/>
                <wp:docPr id="166"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355" cy="184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85"/>
                              <w:ind w:left="285"/>
                              <w:rPr>
                                <w:rFonts w:ascii="Brandon Grotesque Bold"/>
                                <w:b/>
                                <w:sz w:val="28"/>
                              </w:rPr>
                            </w:pPr>
                            <w:r>
                              <w:rPr>
                                <w:rFonts w:ascii="Brandon Grotesque Bold"/>
                                <w:b/>
                                <w:color w:val="FFFFFF"/>
                                <w:sz w:val="28"/>
                              </w:rPr>
                              <w:t>VISION FOR NORTHERN GEELONG</w:t>
                            </w:r>
                          </w:p>
                          <w:p w:rsidR="00BB43CC" w:rsidRPr="004E289C" w:rsidRDefault="00441F40">
                            <w:pPr>
                              <w:spacing w:before="96" w:line="201" w:lineRule="auto"/>
                              <w:ind w:left="283" w:right="334"/>
                              <w:rPr>
                                <w:rFonts w:ascii="Brandon Grotesque Bold" w:hAnsi="Brandon Grotesque Bold"/>
                                <w:sz w:val="28"/>
                              </w:rPr>
                            </w:pPr>
                            <w:r w:rsidRPr="004E289C">
                              <w:rPr>
                                <w:rFonts w:ascii="Brandon Grotesque Bold" w:hAnsi="Brandon Grotesque Bold"/>
                                <w:color w:val="FFFFFF"/>
                                <w:sz w:val="28"/>
                              </w:rPr>
                              <w:t xml:space="preserve">Northern Geelong will be distinguished </w:t>
                            </w:r>
                            <w:r w:rsidRPr="004E289C">
                              <w:rPr>
                                <w:rFonts w:ascii="Brandon Grotesque Bold" w:hAnsi="Brandon Grotesque Bold"/>
                                <w:color w:val="FFFFFF"/>
                                <w:w w:val="95"/>
                                <w:sz w:val="28"/>
                              </w:rPr>
                              <w:t xml:space="preserve">by neighbourhoods with panoramic views across the region and built around diverse </w:t>
                            </w:r>
                            <w:r w:rsidRPr="004E289C">
                              <w:rPr>
                                <w:rFonts w:ascii="Brandon Grotesque Bold" w:hAnsi="Brandon Grotesque Bold"/>
                                <w:color w:val="FFFFFF"/>
                                <w:sz w:val="28"/>
                              </w:rPr>
                              <w:t>and accessible employment hubs that epitomise Geelong’s creativity, innovation and enterprise.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80" o:spid="_x0000_s1205" type="#_x0000_t202" style="position:absolute;margin-left:25.5pt;margin-top:6.9pt;width:263.65pt;height:145.4pt;z-index:2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jutwIAALYFAAAOAAAAZHJzL2Uyb0RvYy54bWysVNuOmzAQfa/Uf7D8znIJs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" filled="f" stroked="f">
                <v:textbox inset="0,0,0,0">
                  <w:txbxContent>
                    <w:p w:rsidR="00BB43CC" w:rsidRDefault="00441F40">
                      <w:pPr>
                        <w:spacing w:before="185"/>
                        <w:ind w:left="285"/>
                        <w:rPr>
                          <w:rFonts w:ascii="Brandon Grotesque Bold"/>
                          <w:b/>
                          <w:sz w:val="28"/>
                        </w:rPr>
                      </w:pPr>
                      <w:r>
                        <w:rPr>
                          <w:rFonts w:ascii="Brandon Grotesque Bold"/>
                          <w:b/>
                          <w:color w:val="FFFFFF"/>
                          <w:sz w:val="28"/>
                        </w:rPr>
                        <w:t>VISION FOR NORTHERN GEELONG</w:t>
                      </w:r>
                    </w:p>
                    <w:p w:rsidR="00BB43CC" w:rsidRPr="004E289C" w:rsidRDefault="00441F40">
                      <w:pPr>
                        <w:spacing w:before="96" w:line="201" w:lineRule="auto"/>
                        <w:ind w:left="283" w:right="334"/>
                        <w:rPr>
                          <w:rFonts w:ascii="Brandon Grotesque Bold" w:hAnsi="Brandon Grotesque Bold"/>
                          <w:sz w:val="28"/>
                        </w:rPr>
                      </w:pPr>
                      <w:r w:rsidRPr="004E289C">
                        <w:rPr>
                          <w:rFonts w:ascii="Brandon Grotesque Bold" w:hAnsi="Brandon Grotesque Bold"/>
                          <w:color w:val="FFFFFF"/>
                          <w:sz w:val="28"/>
                        </w:rPr>
                        <w:t xml:space="preserve">Northern Geelong will be distinguished </w:t>
                      </w:r>
                      <w:r w:rsidRPr="004E289C">
                        <w:rPr>
                          <w:rFonts w:ascii="Brandon Grotesque Bold" w:hAnsi="Brandon Grotesque Bold"/>
                          <w:color w:val="FFFFFF"/>
                          <w:w w:val="95"/>
                          <w:sz w:val="28"/>
                        </w:rPr>
                        <w:t xml:space="preserve">by neighbourhoods with panoramic views across the region and built around diverse </w:t>
                      </w:r>
                      <w:r w:rsidRPr="004E289C">
                        <w:rPr>
                          <w:rFonts w:ascii="Brandon Grotesque Bold" w:hAnsi="Brandon Grotesque Bold"/>
                          <w:color w:val="FFFFFF"/>
                          <w:sz w:val="28"/>
                        </w:rPr>
                        <w:t>and accessible employment hubs that epitomise Geelong’s creativity, innovation and enterprise.</w:t>
                      </w:r>
                    </w:p>
                  </w:txbxContent>
                </v:textbox>
                <w10:wrap type="topAndBottom" anchorx="page"/>
              </v:shape>
            </w:pict>
          </mc:Fallback>
        </mc:AlternateContent>
      </w:r>
    </w:p>
    <w:p w:rsidR="00BB43CC" w:rsidRPr="004E289C" w:rsidRDefault="00BB43CC">
      <w:pPr>
        <w:pStyle w:val="BodyText"/>
        <w:spacing w:before="2"/>
        <w:rPr>
          <w:sz w:val="22"/>
        </w:rPr>
      </w:pPr>
    </w:p>
    <w:p w:rsidR="00BB43CC" w:rsidRPr="004E289C" w:rsidRDefault="00441F40">
      <w:pPr>
        <w:pStyle w:val="Heading4"/>
        <w:spacing w:line="335" w:lineRule="exact"/>
      </w:pPr>
      <w:r w:rsidRPr="004E289C">
        <w:rPr>
          <w:color w:val="003263"/>
        </w:rPr>
        <w:t>PRINCIPLES</w:t>
      </w:r>
    </w:p>
    <w:p w:rsidR="00BB43CC" w:rsidRPr="004E289C" w:rsidRDefault="00441F40">
      <w:pPr>
        <w:spacing w:before="89" w:line="160" w:lineRule="auto"/>
        <w:ind w:left="793" w:right="297"/>
        <w:rPr>
          <w:sz w:val="19"/>
        </w:rPr>
      </w:pPr>
      <w:r w:rsidRPr="004E289C">
        <w:rPr>
          <w:rFonts w:ascii="Brandon Grotesque Bold"/>
          <w:color w:val="8ACED7"/>
          <w:sz w:val="28"/>
        </w:rPr>
        <w:t>Create diverse and vibrant new urban communities:</w:t>
      </w:r>
      <w:r w:rsidRPr="004E289C">
        <w:rPr>
          <w:rFonts w:ascii="Brandon Grotesque Bold"/>
          <w:color w:val="8ACED7"/>
          <w:spacing w:val="-24"/>
          <w:sz w:val="28"/>
        </w:rPr>
        <w:t xml:space="preserve"> </w:t>
      </w:r>
      <w:r w:rsidRPr="004E289C">
        <w:rPr>
          <w:color w:val="231F20"/>
          <w:sz w:val="19"/>
        </w:rPr>
        <w:t>Plan</w:t>
      </w:r>
      <w:r w:rsidRPr="004E289C">
        <w:rPr>
          <w:color w:val="231F20"/>
          <w:spacing w:val="-14"/>
          <w:sz w:val="19"/>
        </w:rPr>
        <w:t xml:space="preserve"> </w:t>
      </w:r>
      <w:r w:rsidRPr="004E289C">
        <w:rPr>
          <w:color w:val="231F20"/>
          <w:sz w:val="19"/>
        </w:rPr>
        <w:t>for</w:t>
      </w:r>
      <w:r w:rsidRPr="004E289C">
        <w:rPr>
          <w:color w:val="231F20"/>
          <w:spacing w:val="-14"/>
          <w:sz w:val="19"/>
        </w:rPr>
        <w:t xml:space="preserve"> </w:t>
      </w:r>
      <w:r w:rsidRPr="004E289C">
        <w:rPr>
          <w:color w:val="231F20"/>
          <w:sz w:val="19"/>
        </w:rPr>
        <w:t>a</w:t>
      </w:r>
      <w:r w:rsidRPr="004E289C">
        <w:rPr>
          <w:color w:val="231F20"/>
          <w:spacing w:val="-14"/>
          <w:sz w:val="19"/>
        </w:rPr>
        <w:t xml:space="preserve"> </w:t>
      </w:r>
      <w:r w:rsidRPr="004E289C">
        <w:rPr>
          <w:color w:val="231F20"/>
          <w:sz w:val="19"/>
        </w:rPr>
        <w:t>dynamic</w:t>
      </w:r>
      <w:r w:rsidRPr="004E289C">
        <w:rPr>
          <w:color w:val="231F20"/>
          <w:spacing w:val="-14"/>
          <w:sz w:val="19"/>
        </w:rPr>
        <w:t xml:space="preserve"> </w:t>
      </w:r>
      <w:r w:rsidRPr="004E289C">
        <w:rPr>
          <w:color w:val="231F20"/>
          <w:sz w:val="19"/>
        </w:rPr>
        <w:t>mix</w:t>
      </w:r>
      <w:r w:rsidRPr="004E289C">
        <w:rPr>
          <w:color w:val="231F20"/>
          <w:spacing w:val="-14"/>
          <w:sz w:val="19"/>
        </w:rPr>
        <w:t xml:space="preserve"> </w:t>
      </w:r>
      <w:r w:rsidRPr="004E289C">
        <w:rPr>
          <w:color w:val="231F20"/>
          <w:sz w:val="19"/>
        </w:rPr>
        <w:t>of</w:t>
      </w:r>
      <w:r w:rsidRPr="004E289C">
        <w:rPr>
          <w:color w:val="231F20"/>
          <w:spacing w:val="-14"/>
          <w:sz w:val="19"/>
        </w:rPr>
        <w:t xml:space="preserve"> </w:t>
      </w:r>
      <w:r w:rsidRPr="004E289C">
        <w:rPr>
          <w:color w:val="231F20"/>
          <w:sz w:val="19"/>
        </w:rPr>
        <w:t>residential</w:t>
      </w:r>
    </w:p>
    <w:p w:rsidR="00BB43CC" w:rsidRPr="004E289C" w:rsidRDefault="00441F40">
      <w:pPr>
        <w:pStyle w:val="BodyText"/>
        <w:spacing w:before="25" w:line="283" w:lineRule="auto"/>
        <w:ind w:left="793"/>
      </w:pPr>
      <w:r w:rsidRPr="004E289C">
        <w:rPr>
          <w:color w:val="231F20"/>
        </w:rPr>
        <w:t>and commercial neighbourhoods that easily interconnect and identify as part of the established Geelong community.</w:t>
      </w:r>
    </w:p>
    <w:p w:rsidR="00BB43CC" w:rsidRPr="004E289C" w:rsidRDefault="00441F40">
      <w:pPr>
        <w:pStyle w:val="Heading3"/>
        <w:spacing w:before="4"/>
        <w:rPr>
          <w:b w:val="0"/>
        </w:rPr>
      </w:pPr>
      <w:r w:rsidRPr="004E289C">
        <w:rPr>
          <w:b w:val="0"/>
          <w:color w:val="8ACED7"/>
        </w:rPr>
        <w:t>Integrate transport and land use planning:</w:t>
      </w:r>
    </w:p>
    <w:p w:rsidR="00BB43CC" w:rsidRPr="004E289C" w:rsidRDefault="00441F40">
      <w:pPr>
        <w:pStyle w:val="BodyText"/>
        <w:spacing w:before="21" w:line="283" w:lineRule="auto"/>
        <w:ind w:left="793" w:right="281"/>
        <w:jc w:val="both"/>
      </w:pPr>
      <w:r w:rsidRPr="004E289C">
        <w:rPr>
          <w:color w:val="231F20"/>
        </w:rPr>
        <w:t>Deliver a comprehensive public transport network that facilitates convenient access to local employment hubs and central Geelong.</w:t>
      </w:r>
    </w:p>
    <w:p w:rsidR="00BB43CC" w:rsidRPr="004E289C" w:rsidRDefault="00441F40">
      <w:pPr>
        <w:spacing w:before="6" w:line="230" w:lineRule="auto"/>
        <w:ind w:left="793" w:right="-3"/>
        <w:rPr>
          <w:sz w:val="19"/>
        </w:rPr>
      </w:pPr>
      <w:r w:rsidRPr="004E289C">
        <w:rPr>
          <w:noProof/>
          <w:lang w:val="en-AU" w:eastAsia="en-AU" w:bidi="ar-SA"/>
        </w:rPr>
        <mc:AlternateContent>
          <mc:Choice Requires="wps">
            <w:drawing>
              <wp:anchor distT="0" distB="0" distL="114300" distR="114300" simplePos="0" relativeHeight="3136" behindDoc="0" locked="0" layoutInCell="1" allowOverlap="1">
                <wp:simplePos x="0" y="0"/>
                <wp:positionH relativeFrom="page">
                  <wp:posOffset>4623435</wp:posOffset>
                </wp:positionH>
                <wp:positionV relativeFrom="paragraph">
                  <wp:posOffset>189865</wp:posOffset>
                </wp:positionV>
                <wp:extent cx="222250" cy="52070"/>
                <wp:effectExtent l="12700" t="3810" r="11430" b="2540"/>
                <wp:wrapNone/>
                <wp:docPr id="165" name="WordArt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20000">
                          <a:off x="0" y="0"/>
                          <a:ext cx="22225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Evans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9" o:spid="_x0000_s1206" type="#_x0000_t202" style="position:absolute;left:0;text-align:left;margin-left:364.05pt;margin-top:14.95pt;width:17.5pt;height:4.1pt;rotation:-83;z-index: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Evans Rd</w:t>
                      </w:r>
                    </w:p>
                  </w:txbxContent>
                </v:textbox>
                <w10:wrap anchorx="page"/>
              </v:shape>
            </w:pict>
          </mc:Fallback>
        </mc:AlternateContent>
      </w:r>
      <w:r w:rsidRPr="004E289C">
        <w:rPr>
          <w:rFonts w:ascii="Brandon Grotesque Bold"/>
          <w:color w:val="8ACED7"/>
          <w:sz w:val="28"/>
        </w:rPr>
        <w:t xml:space="preserve">Plan for local employment: </w:t>
      </w:r>
      <w:r w:rsidRPr="004E289C">
        <w:rPr>
          <w:color w:val="231F20"/>
          <w:sz w:val="19"/>
        </w:rPr>
        <w:t>Optimise local job creation by establishing a diverse, adaptable employment</w:t>
      </w:r>
    </w:p>
    <w:p w:rsidR="00BB43CC" w:rsidRPr="004E289C" w:rsidRDefault="00441F40">
      <w:pPr>
        <w:pStyle w:val="BodyText"/>
        <w:spacing w:before="42" w:line="283" w:lineRule="auto"/>
        <w:ind w:left="793" w:right="-10"/>
      </w:pPr>
      <w:r w:rsidRPr="004E289C">
        <w:rPr>
          <w:noProof/>
          <w:lang w:val="en-AU" w:eastAsia="en-AU" w:bidi="ar-SA"/>
        </w:rPr>
        <mc:AlternateContent>
          <mc:Choice Requires="wps">
            <w:drawing>
              <wp:anchor distT="0" distB="0" distL="114300" distR="114300" simplePos="0" relativeHeight="3016" behindDoc="0" locked="0" layoutInCell="1" allowOverlap="1">
                <wp:simplePos x="0" y="0"/>
                <wp:positionH relativeFrom="page">
                  <wp:posOffset>4608195</wp:posOffset>
                </wp:positionH>
                <wp:positionV relativeFrom="paragraph">
                  <wp:posOffset>367665</wp:posOffset>
                </wp:positionV>
                <wp:extent cx="245110" cy="52070"/>
                <wp:effectExtent l="66040" t="0" r="62865" b="0"/>
                <wp:wrapNone/>
                <wp:docPr id="164" name="WordArt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240000">
                          <a:off x="0" y="0"/>
                          <a:ext cx="24511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Anakie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8" o:spid="_x0000_s1207" type="#_x0000_t202" style="position:absolute;left:0;text-align:left;margin-left:362.85pt;margin-top:28.95pt;width:19.3pt;height:4.1pt;rotation:54;z-index:3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Anakie Rd</w:t>
                      </w:r>
                    </w:p>
                  </w:txbxContent>
                </v:textbox>
                <w10:wrap anchorx="page"/>
              </v:shape>
            </w:pict>
          </mc:Fallback>
        </mc:AlternateContent>
      </w:r>
      <w:r w:rsidRPr="004E289C">
        <w:rPr>
          <w:color w:val="231F20"/>
        </w:rPr>
        <w:t>hub to capitalise of future trends and leverage the</w:t>
      </w:r>
      <w:r w:rsidRPr="004E289C">
        <w:rPr>
          <w:color w:val="231F20"/>
          <w:spacing w:val="-21"/>
        </w:rPr>
        <w:t xml:space="preserve"> </w:t>
      </w:r>
      <w:r w:rsidRPr="004E289C">
        <w:rPr>
          <w:color w:val="231F20"/>
        </w:rPr>
        <w:t xml:space="preserve">growth </w:t>
      </w:r>
      <w:r w:rsidRPr="004E289C">
        <w:rPr>
          <w:color w:val="231F20"/>
          <w:spacing w:val="-4"/>
        </w:rPr>
        <w:t xml:space="preserve">area’s </w:t>
      </w:r>
      <w:r w:rsidRPr="004E289C">
        <w:rPr>
          <w:color w:val="231F20"/>
        </w:rPr>
        <w:t>proximity to the Geelong Ring Road Employment Precinct, the Port of Geelong, Avalon Airport and Melbourne.</w:t>
      </w:r>
    </w:p>
    <w:p w:rsidR="00BB43CC" w:rsidRPr="004E289C" w:rsidRDefault="00441F40">
      <w:pPr>
        <w:spacing w:before="40" w:line="177" w:lineRule="auto"/>
        <w:ind w:left="793" w:right="142"/>
        <w:rPr>
          <w:sz w:val="19"/>
        </w:rPr>
      </w:pPr>
      <w:r w:rsidRPr="004E289C">
        <w:rPr>
          <w:noProof/>
          <w:lang w:val="en-AU" w:eastAsia="en-AU" w:bidi="ar-SA"/>
        </w:rPr>
        <mc:AlternateContent>
          <mc:Choice Requires="wps">
            <w:drawing>
              <wp:anchor distT="0" distB="0" distL="114300" distR="114300" simplePos="0" relativeHeight="3112" behindDoc="0" locked="0" layoutInCell="1" allowOverlap="1">
                <wp:simplePos x="0" y="0"/>
                <wp:positionH relativeFrom="page">
                  <wp:posOffset>4452620</wp:posOffset>
                </wp:positionH>
                <wp:positionV relativeFrom="paragraph">
                  <wp:posOffset>399415</wp:posOffset>
                </wp:positionV>
                <wp:extent cx="222885" cy="52070"/>
                <wp:effectExtent l="13970" t="7620" r="10160" b="7620"/>
                <wp:wrapNone/>
                <wp:docPr id="163" name="WordArt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20000">
                          <a:off x="0" y="0"/>
                          <a:ext cx="22288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Evans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7" o:spid="_x0000_s1208" type="#_x0000_t202" style="position:absolute;left:0;text-align:left;margin-left:350.6pt;margin-top:31.45pt;width:17.55pt;height:4.1pt;rotation:-83;z-index:3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Evans Rd</w:t>
                      </w:r>
                    </w:p>
                  </w:txbxContent>
                </v:textbox>
                <w10:wrap anchorx="page"/>
              </v:shape>
            </w:pict>
          </mc:Fallback>
        </mc:AlternateContent>
      </w:r>
      <w:r w:rsidRPr="004E289C">
        <w:rPr>
          <w:rFonts w:ascii="Brandon Grotesque Bold"/>
          <w:color w:val="8ACED7"/>
          <w:sz w:val="28"/>
        </w:rPr>
        <w:t>Create</w:t>
      </w:r>
      <w:r w:rsidRPr="004E289C">
        <w:rPr>
          <w:rFonts w:ascii="Brandon Grotesque Bold"/>
          <w:color w:val="8ACED7"/>
          <w:spacing w:val="-43"/>
          <w:sz w:val="28"/>
        </w:rPr>
        <w:t xml:space="preserve"> </w:t>
      </w:r>
      <w:r w:rsidRPr="004E289C">
        <w:rPr>
          <w:rFonts w:ascii="Brandon Grotesque Bold"/>
          <w:color w:val="8ACED7"/>
          <w:sz w:val="28"/>
        </w:rPr>
        <w:t>growth</w:t>
      </w:r>
      <w:r w:rsidRPr="004E289C">
        <w:rPr>
          <w:rFonts w:ascii="Brandon Grotesque Bold"/>
          <w:color w:val="8ACED7"/>
          <w:spacing w:val="-43"/>
          <w:sz w:val="28"/>
        </w:rPr>
        <w:t xml:space="preserve"> </w:t>
      </w:r>
      <w:r w:rsidRPr="004E289C">
        <w:rPr>
          <w:rFonts w:ascii="Brandon Grotesque Bold"/>
          <w:color w:val="8ACED7"/>
          <w:sz w:val="28"/>
        </w:rPr>
        <w:t>areas</w:t>
      </w:r>
      <w:r w:rsidRPr="004E289C">
        <w:rPr>
          <w:rFonts w:ascii="Brandon Grotesque Bold"/>
          <w:color w:val="8ACED7"/>
          <w:spacing w:val="-43"/>
          <w:sz w:val="28"/>
        </w:rPr>
        <w:t xml:space="preserve"> </w:t>
      </w:r>
      <w:r w:rsidRPr="004E289C">
        <w:rPr>
          <w:rFonts w:ascii="Brandon Grotesque Bold"/>
          <w:color w:val="8ACED7"/>
          <w:sz w:val="28"/>
        </w:rPr>
        <w:t>with</w:t>
      </w:r>
      <w:r w:rsidRPr="004E289C">
        <w:rPr>
          <w:rFonts w:ascii="Brandon Grotesque Bold"/>
          <w:color w:val="8ACED7"/>
          <w:spacing w:val="-43"/>
          <w:sz w:val="28"/>
        </w:rPr>
        <w:t xml:space="preserve"> </w:t>
      </w:r>
      <w:r w:rsidRPr="004E289C">
        <w:rPr>
          <w:rFonts w:ascii="Brandon Grotesque Bold"/>
          <w:color w:val="8ACED7"/>
          <w:sz w:val="28"/>
        </w:rPr>
        <w:t>high</w:t>
      </w:r>
      <w:r w:rsidRPr="004E289C">
        <w:rPr>
          <w:rFonts w:ascii="Brandon Grotesque Bold"/>
          <w:color w:val="8ACED7"/>
          <w:spacing w:val="-43"/>
          <w:sz w:val="28"/>
        </w:rPr>
        <w:t xml:space="preserve"> </w:t>
      </w:r>
      <w:r w:rsidRPr="004E289C">
        <w:rPr>
          <w:rFonts w:ascii="Brandon Grotesque Bold"/>
          <w:color w:val="8ACED7"/>
          <w:sz w:val="28"/>
        </w:rPr>
        <w:t>amenity</w:t>
      </w:r>
      <w:r w:rsidRPr="004E289C">
        <w:rPr>
          <w:rFonts w:ascii="Brandon Grotesque Bold"/>
          <w:color w:val="8ACED7"/>
          <w:spacing w:val="-43"/>
          <w:sz w:val="28"/>
        </w:rPr>
        <w:t xml:space="preserve"> </w:t>
      </w:r>
      <w:r w:rsidRPr="004E289C">
        <w:rPr>
          <w:rFonts w:ascii="Brandon Grotesque Bold"/>
          <w:color w:val="8ACED7"/>
          <w:sz w:val="28"/>
        </w:rPr>
        <w:t>and character:</w:t>
      </w:r>
      <w:r w:rsidRPr="004E289C">
        <w:rPr>
          <w:rFonts w:ascii="Brandon Grotesque Bold"/>
          <w:color w:val="8ACED7"/>
          <w:spacing w:val="-23"/>
          <w:sz w:val="28"/>
        </w:rPr>
        <w:t xml:space="preserve"> </w:t>
      </w:r>
      <w:r w:rsidRPr="004E289C">
        <w:rPr>
          <w:color w:val="231F20"/>
          <w:sz w:val="19"/>
        </w:rPr>
        <w:t>Establish</w:t>
      </w:r>
      <w:r w:rsidRPr="004E289C">
        <w:rPr>
          <w:color w:val="231F20"/>
          <w:spacing w:val="-13"/>
          <w:sz w:val="19"/>
        </w:rPr>
        <w:t xml:space="preserve"> </w:t>
      </w:r>
      <w:r w:rsidRPr="004E289C">
        <w:rPr>
          <w:color w:val="231F20"/>
          <w:sz w:val="19"/>
        </w:rPr>
        <w:t>a</w:t>
      </w:r>
      <w:r w:rsidRPr="004E289C">
        <w:rPr>
          <w:color w:val="231F20"/>
          <w:spacing w:val="-13"/>
          <w:sz w:val="19"/>
        </w:rPr>
        <w:t xml:space="preserve"> </w:t>
      </w:r>
      <w:r w:rsidRPr="004E289C">
        <w:rPr>
          <w:color w:val="231F20"/>
          <w:sz w:val="19"/>
        </w:rPr>
        <w:t>district</w:t>
      </w:r>
      <w:r w:rsidRPr="004E289C">
        <w:rPr>
          <w:color w:val="231F20"/>
          <w:spacing w:val="-13"/>
          <w:sz w:val="19"/>
        </w:rPr>
        <w:t xml:space="preserve"> </w:t>
      </w:r>
      <w:r w:rsidRPr="004E289C">
        <w:rPr>
          <w:color w:val="231F20"/>
          <w:sz w:val="19"/>
        </w:rPr>
        <w:t>of</w:t>
      </w:r>
      <w:r w:rsidRPr="004E289C">
        <w:rPr>
          <w:color w:val="231F20"/>
          <w:spacing w:val="-13"/>
          <w:sz w:val="19"/>
        </w:rPr>
        <w:t xml:space="preserve"> </w:t>
      </w:r>
      <w:r w:rsidRPr="004E289C">
        <w:rPr>
          <w:color w:val="231F20"/>
          <w:sz w:val="19"/>
        </w:rPr>
        <w:t>neighbourhoods</w:t>
      </w:r>
      <w:r w:rsidRPr="004E289C">
        <w:rPr>
          <w:color w:val="231F20"/>
          <w:spacing w:val="-13"/>
          <w:sz w:val="19"/>
        </w:rPr>
        <w:t xml:space="preserve"> </w:t>
      </w:r>
      <w:r w:rsidRPr="004E289C">
        <w:rPr>
          <w:color w:val="231F20"/>
          <w:sz w:val="19"/>
        </w:rPr>
        <w:t>that</w:t>
      </w:r>
    </w:p>
    <w:p w:rsidR="00BB43CC" w:rsidRPr="004E289C" w:rsidRDefault="00441F40">
      <w:pPr>
        <w:pStyle w:val="BodyText"/>
        <w:spacing w:before="15" w:line="283" w:lineRule="auto"/>
        <w:ind w:left="793" w:right="262"/>
      </w:pPr>
      <w:r w:rsidRPr="004E289C">
        <w:rPr>
          <w:noProof/>
          <w:lang w:val="en-AU" w:eastAsia="en-AU" w:bidi="ar-SA"/>
        </w:rPr>
        <mc:AlternateContent>
          <mc:Choice Requires="wps">
            <w:drawing>
              <wp:anchor distT="0" distB="0" distL="114300" distR="114300" simplePos="0" relativeHeight="2920" behindDoc="0" locked="0" layoutInCell="1" allowOverlap="1">
                <wp:simplePos x="0" y="0"/>
                <wp:positionH relativeFrom="page">
                  <wp:posOffset>6326505</wp:posOffset>
                </wp:positionH>
                <wp:positionV relativeFrom="paragraph">
                  <wp:posOffset>523240</wp:posOffset>
                </wp:positionV>
                <wp:extent cx="250190" cy="52070"/>
                <wp:effectExtent l="1905" t="17145" r="5080" b="6985"/>
                <wp:wrapNone/>
                <wp:docPr id="162" name="WordArt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25019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Purnell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6" o:spid="_x0000_s1209" type="#_x0000_t202" style="position:absolute;left:0;text-align:left;margin-left:498.15pt;margin-top:41.2pt;width:19.7pt;height:4.1pt;rotation:7;z-index:2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Purnell Rd</w:t>
                      </w:r>
                    </w:p>
                  </w:txbxContent>
                </v:textbox>
                <w10:wrap anchorx="page"/>
              </v:shape>
            </w:pict>
          </mc:Fallback>
        </mc:AlternateContent>
      </w:r>
      <w:r w:rsidRPr="004E289C">
        <w:rPr>
          <w:noProof/>
          <w:lang w:val="en-AU" w:eastAsia="en-AU" w:bidi="ar-SA"/>
        </w:rPr>
        <mc:AlternateContent>
          <mc:Choice Requires="wps">
            <w:drawing>
              <wp:anchor distT="0" distB="0" distL="114300" distR="114300" simplePos="0" relativeHeight="2944" behindDoc="0" locked="0" layoutInCell="1" allowOverlap="1">
                <wp:simplePos x="0" y="0"/>
                <wp:positionH relativeFrom="page">
                  <wp:posOffset>3883025</wp:posOffset>
                </wp:positionH>
                <wp:positionV relativeFrom="paragraph">
                  <wp:posOffset>749935</wp:posOffset>
                </wp:positionV>
                <wp:extent cx="311785" cy="52070"/>
                <wp:effectExtent l="6350" t="24765" r="5715" b="18415"/>
                <wp:wrapNone/>
                <wp:docPr id="161" name="WordArt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31178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larat Railway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5" o:spid="_x0000_s1210" type="#_x0000_t202" style="position:absolute;left:0;text-align:left;margin-left:305.75pt;margin-top:59.05pt;width:24.55pt;height:4.1pt;rotation:8;z-index: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larat Railway</w:t>
                      </w:r>
                    </w:p>
                  </w:txbxContent>
                </v:textbox>
                <w10:wrap anchorx="page"/>
              </v:shape>
            </w:pict>
          </mc:Fallback>
        </mc:AlternateContent>
      </w:r>
      <w:r w:rsidRPr="004E289C">
        <w:rPr>
          <w:noProof/>
          <w:lang w:val="en-AU" w:eastAsia="en-AU" w:bidi="ar-SA"/>
        </w:rPr>
        <mc:AlternateContent>
          <mc:Choice Requires="wps">
            <w:drawing>
              <wp:anchor distT="0" distB="0" distL="114300" distR="114300" simplePos="0" relativeHeight="3232" behindDoc="0" locked="0" layoutInCell="1" allowOverlap="1">
                <wp:simplePos x="0" y="0"/>
                <wp:positionH relativeFrom="page">
                  <wp:posOffset>5112385</wp:posOffset>
                </wp:positionH>
                <wp:positionV relativeFrom="paragraph">
                  <wp:posOffset>782320</wp:posOffset>
                </wp:positionV>
                <wp:extent cx="362585" cy="52070"/>
                <wp:effectExtent l="19685" t="6350" r="23495" b="2540"/>
                <wp:wrapNone/>
                <wp:docPr id="160" name="WordArt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36258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tone Bridge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4" o:spid="_x0000_s1211" type="#_x0000_t202" style="position:absolute;left:0;text-align:left;margin-left:402.55pt;margin-top:61.6pt;width:28.55pt;height:4.1pt;rotation:-82;z-index: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tone Bridge Rd</w:t>
                      </w:r>
                    </w:p>
                  </w:txbxContent>
                </v:textbox>
                <w10:wrap anchorx="page"/>
              </v:shape>
            </w:pict>
          </mc:Fallback>
        </mc:AlternateContent>
      </w:r>
      <w:r w:rsidRPr="004E289C">
        <w:rPr>
          <w:noProof/>
          <w:lang w:val="en-AU" w:eastAsia="en-AU" w:bidi="ar-SA"/>
        </w:rPr>
        <mc:AlternateContent>
          <mc:Choice Requires="wps">
            <w:drawing>
              <wp:anchor distT="0" distB="0" distL="114300" distR="114300" simplePos="0" relativeHeight="3256" behindDoc="0" locked="0" layoutInCell="1" allowOverlap="1">
                <wp:simplePos x="0" y="0"/>
                <wp:positionH relativeFrom="page">
                  <wp:posOffset>6017260</wp:posOffset>
                </wp:positionH>
                <wp:positionV relativeFrom="paragraph">
                  <wp:posOffset>784225</wp:posOffset>
                </wp:positionV>
                <wp:extent cx="287655" cy="52070"/>
                <wp:effectExtent l="20320" t="7620" r="13335" b="0"/>
                <wp:wrapNone/>
                <wp:docPr id="159" name="WordArt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28765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Princess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3" o:spid="_x0000_s1212" type="#_x0000_t202" style="position:absolute;left:0;text-align:left;margin-left:473.8pt;margin-top:61.75pt;width:22.65pt;height:4.1pt;rotation:-82;z-index:3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Princess Rd</w:t>
                      </w:r>
                    </w:p>
                  </w:txbxContent>
                </v:textbox>
                <w10:wrap anchorx="page"/>
              </v:shape>
            </w:pict>
          </mc:Fallback>
        </mc:AlternateContent>
      </w:r>
      <w:r w:rsidRPr="004E289C">
        <w:rPr>
          <w:noProof/>
          <w:lang w:val="en-AU" w:eastAsia="en-AU" w:bidi="ar-SA"/>
        </w:rPr>
        <mc:AlternateContent>
          <mc:Choice Requires="wps">
            <w:drawing>
              <wp:anchor distT="0" distB="0" distL="114300" distR="114300" simplePos="0" relativeHeight="3280" behindDoc="0" locked="0" layoutInCell="1" allowOverlap="1">
                <wp:simplePos x="0" y="0"/>
                <wp:positionH relativeFrom="page">
                  <wp:posOffset>5469890</wp:posOffset>
                </wp:positionH>
                <wp:positionV relativeFrom="paragraph">
                  <wp:posOffset>706120</wp:posOffset>
                </wp:positionV>
                <wp:extent cx="470535" cy="72390"/>
                <wp:effectExtent l="30480" t="635" r="30480" b="5080"/>
                <wp:wrapNone/>
                <wp:docPr id="158" name="WordArt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860000">
                          <a:off x="0" y="0"/>
                          <a:ext cx="470535" cy="723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10"/>
                                <w:szCs w:val="10"/>
                              </w:rPr>
                              <w:t>elong Ring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2" o:spid="_x0000_s1213" type="#_x0000_t202" style="position:absolute;left:0;text-align:left;margin-left:430.7pt;margin-top:55.6pt;width:37.05pt;height:5.7pt;rotation:-79;z-index: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10"/>
                          <w:szCs w:val="10"/>
                        </w:rPr>
                        <w:t>elong Ring Rd</w:t>
                      </w:r>
                    </w:p>
                  </w:txbxContent>
                </v:textbox>
                <w10:wrap anchorx="page"/>
              </v:shape>
            </w:pict>
          </mc:Fallback>
        </mc:AlternateContent>
      </w:r>
      <w:r w:rsidRPr="004E289C">
        <w:rPr>
          <w:color w:val="231F20"/>
        </w:rPr>
        <w:t>exploit the panoramic vistas across the region, deliver an attractive interface to neighbouring precincts and enhance Geelong’s local character.</w:t>
      </w:r>
    </w:p>
    <w:p w:rsidR="00BB43CC" w:rsidRPr="004E289C" w:rsidRDefault="00441F40">
      <w:pPr>
        <w:spacing w:before="225" w:line="184" w:lineRule="auto"/>
        <w:ind w:left="300" w:right="939"/>
        <w:rPr>
          <w:sz w:val="19"/>
        </w:rPr>
      </w:pPr>
      <w:r w:rsidRPr="004E289C">
        <w:br w:type="column"/>
      </w:r>
      <w:r w:rsidRPr="004E289C">
        <w:rPr>
          <w:rFonts w:ascii="Brandon Grotesque Bold"/>
          <w:color w:val="8ACED7"/>
          <w:w w:val="95"/>
          <w:sz w:val="28"/>
        </w:rPr>
        <w:lastRenderedPageBreak/>
        <w:t>Protect</w:t>
      </w:r>
      <w:r w:rsidRPr="004E289C">
        <w:rPr>
          <w:rFonts w:ascii="Brandon Grotesque Bold"/>
          <w:color w:val="8ACED7"/>
          <w:spacing w:val="-21"/>
          <w:w w:val="95"/>
          <w:sz w:val="28"/>
        </w:rPr>
        <w:t xml:space="preserve"> </w:t>
      </w:r>
      <w:r w:rsidRPr="004E289C">
        <w:rPr>
          <w:rFonts w:ascii="Brandon Grotesque Bold"/>
          <w:color w:val="8ACED7"/>
          <w:w w:val="95"/>
          <w:sz w:val="28"/>
        </w:rPr>
        <w:t>biodiversity,</w:t>
      </w:r>
      <w:r w:rsidRPr="004E289C">
        <w:rPr>
          <w:rFonts w:ascii="Brandon Grotesque Bold"/>
          <w:color w:val="8ACED7"/>
          <w:spacing w:val="-21"/>
          <w:w w:val="95"/>
          <w:sz w:val="28"/>
        </w:rPr>
        <w:t xml:space="preserve"> </w:t>
      </w:r>
      <w:r w:rsidRPr="004E289C">
        <w:rPr>
          <w:rFonts w:ascii="Brandon Grotesque Bold"/>
          <w:color w:val="8ACED7"/>
          <w:w w:val="95"/>
          <w:sz w:val="28"/>
        </w:rPr>
        <w:t>waterways</w:t>
      </w:r>
      <w:r w:rsidRPr="004E289C">
        <w:rPr>
          <w:rFonts w:ascii="Brandon Grotesque Bold"/>
          <w:color w:val="8ACED7"/>
          <w:spacing w:val="-21"/>
          <w:w w:val="95"/>
          <w:sz w:val="28"/>
        </w:rPr>
        <w:t xml:space="preserve"> </w:t>
      </w:r>
      <w:r w:rsidRPr="004E289C">
        <w:rPr>
          <w:rFonts w:ascii="Brandon Grotesque Bold"/>
          <w:color w:val="8ACED7"/>
          <w:w w:val="95"/>
          <w:sz w:val="28"/>
        </w:rPr>
        <w:t>and</w:t>
      </w:r>
      <w:r w:rsidRPr="004E289C">
        <w:rPr>
          <w:rFonts w:ascii="Brandon Grotesque Bold"/>
          <w:color w:val="8ACED7"/>
          <w:spacing w:val="-21"/>
          <w:w w:val="95"/>
          <w:sz w:val="28"/>
        </w:rPr>
        <w:t xml:space="preserve"> </w:t>
      </w:r>
      <w:r w:rsidRPr="004E289C">
        <w:rPr>
          <w:rFonts w:ascii="Brandon Grotesque Bold"/>
          <w:color w:val="8ACED7"/>
          <w:w w:val="95"/>
          <w:sz w:val="28"/>
        </w:rPr>
        <w:t xml:space="preserve">cultural </w:t>
      </w:r>
      <w:r w:rsidRPr="004E289C">
        <w:rPr>
          <w:rFonts w:ascii="Brandon Grotesque Bold"/>
          <w:color w:val="8ACED7"/>
          <w:sz w:val="28"/>
        </w:rPr>
        <w:t>heritage</w:t>
      </w:r>
      <w:r w:rsidRPr="004E289C">
        <w:rPr>
          <w:rFonts w:ascii="Brandon Grotesque Bold"/>
          <w:color w:val="8ACED7"/>
          <w:spacing w:val="-35"/>
          <w:sz w:val="28"/>
        </w:rPr>
        <w:t xml:space="preserve"> </w:t>
      </w:r>
      <w:r w:rsidRPr="004E289C">
        <w:rPr>
          <w:rFonts w:ascii="Brandon Grotesque Bold"/>
          <w:color w:val="8ACED7"/>
          <w:sz w:val="28"/>
        </w:rPr>
        <w:t>values:</w:t>
      </w:r>
      <w:r w:rsidRPr="004E289C">
        <w:rPr>
          <w:rFonts w:ascii="Brandon Grotesque Bold"/>
          <w:color w:val="8ACED7"/>
          <w:spacing w:val="-40"/>
          <w:sz w:val="28"/>
        </w:rPr>
        <w:t xml:space="preserve"> </w:t>
      </w:r>
      <w:r w:rsidRPr="004E289C">
        <w:rPr>
          <w:color w:val="231F20"/>
          <w:sz w:val="19"/>
        </w:rPr>
        <w:t>Protect</w:t>
      </w:r>
      <w:r w:rsidRPr="004E289C">
        <w:rPr>
          <w:color w:val="231F20"/>
          <w:spacing w:val="-23"/>
          <w:sz w:val="19"/>
        </w:rPr>
        <w:t xml:space="preserve"> </w:t>
      </w:r>
      <w:r w:rsidRPr="004E289C">
        <w:rPr>
          <w:color w:val="231F20"/>
          <w:sz w:val="19"/>
        </w:rPr>
        <w:t>and</w:t>
      </w:r>
      <w:r w:rsidRPr="004E289C">
        <w:rPr>
          <w:color w:val="231F20"/>
          <w:spacing w:val="-23"/>
          <w:sz w:val="19"/>
        </w:rPr>
        <w:t xml:space="preserve"> </w:t>
      </w:r>
      <w:r w:rsidRPr="004E289C">
        <w:rPr>
          <w:color w:val="231F20"/>
          <w:sz w:val="19"/>
        </w:rPr>
        <w:t>regenerate</w:t>
      </w:r>
      <w:r w:rsidRPr="004E289C">
        <w:rPr>
          <w:color w:val="231F20"/>
          <w:spacing w:val="-23"/>
          <w:sz w:val="19"/>
        </w:rPr>
        <w:t xml:space="preserve"> </w:t>
      </w:r>
      <w:r w:rsidRPr="004E289C">
        <w:rPr>
          <w:color w:val="231F20"/>
          <w:sz w:val="19"/>
        </w:rPr>
        <w:t>biodiversity</w:t>
      </w:r>
    </w:p>
    <w:p w:rsidR="00BB43CC" w:rsidRPr="004E289C" w:rsidRDefault="00441F40">
      <w:pPr>
        <w:pStyle w:val="BodyText"/>
        <w:spacing w:before="14" w:line="283" w:lineRule="auto"/>
        <w:ind w:left="300" w:right="1089"/>
        <w:jc w:val="both"/>
      </w:pPr>
      <w:r w:rsidRPr="004E289C">
        <w:rPr>
          <w:color w:val="231F20"/>
        </w:rPr>
        <w:t>values of the natural and constructed waterways along the Lovely Banks monocline and heritage values of the Elcho Homestead.</w:t>
      </w:r>
    </w:p>
    <w:p w:rsidR="00BB43CC" w:rsidRPr="004E289C" w:rsidRDefault="00441F40">
      <w:pPr>
        <w:pStyle w:val="Heading3"/>
        <w:spacing w:line="364" w:lineRule="exact"/>
        <w:ind w:left="300"/>
        <w:rPr>
          <w:b w:val="0"/>
        </w:rPr>
      </w:pPr>
      <w:r w:rsidRPr="004E289C">
        <w:rPr>
          <w:b w:val="0"/>
          <w:color w:val="8ACED7"/>
        </w:rPr>
        <w:t>Create integrated open space networks:</w:t>
      </w:r>
    </w:p>
    <w:p w:rsidR="00BB43CC" w:rsidRPr="004E289C" w:rsidRDefault="00441F40">
      <w:pPr>
        <w:pStyle w:val="BodyText"/>
        <w:spacing w:before="22" w:line="283" w:lineRule="auto"/>
        <w:ind w:left="300" w:right="860"/>
      </w:pPr>
      <w:r w:rsidRPr="004E289C">
        <w:rPr>
          <w:color w:val="231F20"/>
        </w:rPr>
        <w:t>Cultivate a stunning trail along the ridgeline of the Lovely Banks monocline and substantial green links along infrastructure easements with an adjoining network of recreation reserves and local</w:t>
      </w:r>
      <w:r w:rsidRPr="004E289C">
        <w:rPr>
          <w:color w:val="231F20"/>
          <w:spacing w:val="-2"/>
        </w:rPr>
        <w:t xml:space="preserve"> </w:t>
      </w:r>
      <w:r w:rsidRPr="004E289C">
        <w:rPr>
          <w:color w:val="231F20"/>
        </w:rPr>
        <w:t>parks.</w:t>
      </w:r>
    </w:p>
    <w:p w:rsidR="00BB43CC" w:rsidRPr="004E289C" w:rsidRDefault="00441F40">
      <w:pPr>
        <w:pStyle w:val="Heading3"/>
        <w:spacing w:line="358" w:lineRule="exact"/>
        <w:ind w:left="300"/>
        <w:rPr>
          <w:rFonts w:ascii="Avenir LT Std 65 Medium"/>
          <w:b w:val="0"/>
          <w:sz w:val="19"/>
        </w:rPr>
      </w:pPr>
      <w:r w:rsidRPr="004E289C">
        <w:rPr>
          <w:b w:val="0"/>
          <w:color w:val="8ACED7"/>
        </w:rPr>
        <w:t xml:space="preserve">Plan for environmental sustainability: </w:t>
      </w:r>
      <w:r w:rsidRPr="004E289C">
        <w:rPr>
          <w:rFonts w:ascii="Avenir LT Std 65 Medium"/>
          <w:b w:val="0"/>
          <w:color w:val="231F20"/>
          <w:sz w:val="19"/>
        </w:rPr>
        <w:t>Create a</w:t>
      </w:r>
    </w:p>
    <w:p w:rsidR="00BB43CC" w:rsidRPr="004E289C" w:rsidRDefault="00441F40">
      <w:pPr>
        <w:pStyle w:val="BodyText"/>
        <w:spacing w:line="283" w:lineRule="auto"/>
        <w:ind w:left="300" w:right="927"/>
      </w:pPr>
      <w:r w:rsidRPr="004E289C">
        <w:rPr>
          <w:color w:val="231F20"/>
        </w:rPr>
        <w:t>carbon positive community that implements ecologically sustainable development principles by prioritising renewable energy production and minimising resource use.</w:t>
      </w:r>
    </w:p>
    <w:p w:rsidR="00BB43CC" w:rsidRPr="004E289C" w:rsidRDefault="00441F40">
      <w:pPr>
        <w:spacing w:before="73" w:line="177" w:lineRule="auto"/>
        <w:ind w:left="300" w:right="1016"/>
        <w:jc w:val="both"/>
        <w:rPr>
          <w:sz w:val="19"/>
        </w:rPr>
      </w:pPr>
      <w:r w:rsidRPr="004E289C">
        <w:rPr>
          <w:rFonts w:ascii="Brandon Grotesque Bold"/>
          <w:color w:val="8ACED7"/>
          <w:sz w:val="28"/>
        </w:rPr>
        <w:t>Stage</w:t>
      </w:r>
      <w:r w:rsidRPr="004E289C">
        <w:rPr>
          <w:rFonts w:ascii="Brandon Grotesque Bold"/>
          <w:color w:val="8ACED7"/>
          <w:spacing w:val="-47"/>
          <w:sz w:val="28"/>
        </w:rPr>
        <w:t xml:space="preserve"> </w:t>
      </w:r>
      <w:r w:rsidRPr="004E289C">
        <w:rPr>
          <w:rFonts w:ascii="Brandon Grotesque Bold"/>
          <w:color w:val="8ACED7"/>
          <w:sz w:val="28"/>
        </w:rPr>
        <w:t>development</w:t>
      </w:r>
      <w:r w:rsidRPr="004E289C">
        <w:rPr>
          <w:rFonts w:ascii="Brandon Grotesque Bold"/>
          <w:color w:val="8ACED7"/>
          <w:spacing w:val="-47"/>
          <w:sz w:val="28"/>
        </w:rPr>
        <w:t xml:space="preserve"> </w:t>
      </w:r>
      <w:r w:rsidRPr="004E289C">
        <w:rPr>
          <w:rFonts w:ascii="Brandon Grotesque Bold"/>
          <w:color w:val="8ACED7"/>
          <w:sz w:val="28"/>
        </w:rPr>
        <w:t>to</w:t>
      </w:r>
      <w:r w:rsidRPr="004E289C">
        <w:rPr>
          <w:rFonts w:ascii="Brandon Grotesque Bold"/>
          <w:color w:val="8ACED7"/>
          <w:spacing w:val="-47"/>
          <w:sz w:val="28"/>
        </w:rPr>
        <w:t xml:space="preserve"> </w:t>
      </w:r>
      <w:r w:rsidRPr="004E289C">
        <w:rPr>
          <w:rFonts w:ascii="Brandon Grotesque Bold"/>
          <w:color w:val="8ACED7"/>
          <w:sz w:val="28"/>
        </w:rPr>
        <w:t>ensure</w:t>
      </w:r>
      <w:r w:rsidRPr="004E289C">
        <w:rPr>
          <w:rFonts w:ascii="Brandon Grotesque Bold"/>
          <w:color w:val="8ACED7"/>
          <w:spacing w:val="-47"/>
          <w:sz w:val="28"/>
        </w:rPr>
        <w:t xml:space="preserve"> </w:t>
      </w:r>
      <w:r w:rsidRPr="004E289C">
        <w:rPr>
          <w:rFonts w:ascii="Brandon Grotesque Bold"/>
          <w:color w:val="8ACED7"/>
          <w:sz w:val="28"/>
        </w:rPr>
        <w:t>the</w:t>
      </w:r>
      <w:r w:rsidRPr="004E289C">
        <w:rPr>
          <w:rFonts w:ascii="Brandon Grotesque Bold"/>
          <w:color w:val="8ACED7"/>
          <w:spacing w:val="-47"/>
          <w:sz w:val="28"/>
        </w:rPr>
        <w:t xml:space="preserve"> </w:t>
      </w:r>
      <w:r w:rsidRPr="004E289C">
        <w:rPr>
          <w:rFonts w:ascii="Brandon Grotesque Bold"/>
          <w:color w:val="8ACED7"/>
          <w:sz w:val="28"/>
        </w:rPr>
        <w:t xml:space="preserve">efficient </w:t>
      </w:r>
      <w:r w:rsidRPr="004E289C">
        <w:rPr>
          <w:rFonts w:ascii="Brandon Grotesque Bold"/>
          <w:color w:val="8ACED7"/>
          <w:w w:val="95"/>
          <w:sz w:val="28"/>
        </w:rPr>
        <w:t xml:space="preserve">and orderly provision of infrastructure and </w:t>
      </w:r>
      <w:r w:rsidRPr="004E289C">
        <w:rPr>
          <w:rFonts w:ascii="Brandon Grotesque Bold"/>
          <w:color w:val="8ACED7"/>
          <w:sz w:val="28"/>
        </w:rPr>
        <w:t>services:</w:t>
      </w:r>
      <w:r w:rsidRPr="004E289C">
        <w:rPr>
          <w:rFonts w:ascii="Brandon Grotesque Bold"/>
          <w:color w:val="8ACED7"/>
          <w:spacing w:val="-22"/>
          <w:sz w:val="28"/>
        </w:rPr>
        <w:t xml:space="preserve"> </w:t>
      </w:r>
      <w:r w:rsidRPr="004E289C">
        <w:rPr>
          <w:color w:val="231F20"/>
          <w:sz w:val="19"/>
        </w:rPr>
        <w:t>Ensure</w:t>
      </w:r>
      <w:r w:rsidRPr="004E289C">
        <w:rPr>
          <w:color w:val="231F20"/>
          <w:spacing w:val="-12"/>
          <w:sz w:val="19"/>
        </w:rPr>
        <w:t xml:space="preserve"> </w:t>
      </w:r>
      <w:r w:rsidRPr="004E289C">
        <w:rPr>
          <w:color w:val="231F20"/>
          <w:sz w:val="19"/>
        </w:rPr>
        <w:t>that</w:t>
      </w:r>
      <w:r w:rsidRPr="004E289C">
        <w:rPr>
          <w:color w:val="231F20"/>
          <w:spacing w:val="-12"/>
          <w:sz w:val="19"/>
        </w:rPr>
        <w:t xml:space="preserve"> </w:t>
      </w:r>
      <w:r w:rsidRPr="004E289C">
        <w:rPr>
          <w:color w:val="231F20"/>
          <w:sz w:val="19"/>
        </w:rPr>
        <w:t>staging</w:t>
      </w:r>
      <w:r w:rsidRPr="004E289C">
        <w:rPr>
          <w:color w:val="231F20"/>
          <w:spacing w:val="-12"/>
          <w:sz w:val="19"/>
        </w:rPr>
        <w:t xml:space="preserve"> </w:t>
      </w:r>
      <w:r w:rsidRPr="004E289C">
        <w:rPr>
          <w:color w:val="231F20"/>
          <w:sz w:val="19"/>
        </w:rPr>
        <w:t>of</w:t>
      </w:r>
      <w:r w:rsidRPr="004E289C">
        <w:rPr>
          <w:color w:val="231F20"/>
          <w:spacing w:val="-12"/>
          <w:sz w:val="19"/>
        </w:rPr>
        <w:t xml:space="preserve"> </w:t>
      </w:r>
      <w:r w:rsidRPr="004E289C">
        <w:rPr>
          <w:color w:val="231F20"/>
          <w:sz w:val="19"/>
        </w:rPr>
        <w:t>development</w:t>
      </w:r>
      <w:r w:rsidRPr="004E289C">
        <w:rPr>
          <w:color w:val="231F20"/>
          <w:spacing w:val="-12"/>
          <w:sz w:val="19"/>
        </w:rPr>
        <w:t xml:space="preserve"> </w:t>
      </w:r>
      <w:r w:rsidRPr="004E289C">
        <w:rPr>
          <w:color w:val="231F20"/>
          <w:sz w:val="19"/>
        </w:rPr>
        <w:t>creates</w:t>
      </w:r>
    </w:p>
    <w:p w:rsidR="00BB43CC" w:rsidRPr="004E289C" w:rsidRDefault="00441F40">
      <w:pPr>
        <w:pStyle w:val="BodyText"/>
        <w:spacing w:before="16" w:line="283" w:lineRule="auto"/>
        <w:ind w:left="300" w:right="815"/>
      </w:pPr>
      <w:r w:rsidRPr="004E289C">
        <w:rPr>
          <w:noProof/>
          <w:lang w:val="en-AU" w:eastAsia="en-AU" w:bidi="ar-SA"/>
        </w:rPr>
        <mc:AlternateContent>
          <mc:Choice Requires="wps">
            <w:drawing>
              <wp:anchor distT="0" distB="0" distL="114300" distR="114300" simplePos="0" relativeHeight="2728" behindDoc="0" locked="0" layoutInCell="1" allowOverlap="1">
                <wp:simplePos x="0" y="0"/>
                <wp:positionH relativeFrom="page">
                  <wp:posOffset>5187950</wp:posOffset>
                </wp:positionH>
                <wp:positionV relativeFrom="paragraph">
                  <wp:posOffset>956945</wp:posOffset>
                </wp:positionV>
                <wp:extent cx="271145" cy="52070"/>
                <wp:effectExtent l="6350" t="9525" r="8255" b="5080"/>
                <wp:wrapNone/>
                <wp:docPr id="157" name="WordArt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0000">
                          <a:off x="0" y="0"/>
                          <a:ext cx="27114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Staceys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1" o:spid="_x0000_s1214" type="#_x0000_t202" style="position:absolute;left:0;text-align:left;margin-left:408.5pt;margin-top:75.35pt;width:21.35pt;height:4.1pt;rotation:6;z-index:2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Staceys Rd</w:t>
                      </w:r>
                    </w:p>
                  </w:txbxContent>
                </v:textbox>
                <w10:wrap anchorx="page"/>
              </v:shape>
            </w:pict>
          </mc:Fallback>
        </mc:AlternateContent>
      </w:r>
      <w:r w:rsidRPr="004E289C">
        <w:rPr>
          <w:noProof/>
          <w:lang w:val="en-AU" w:eastAsia="en-AU" w:bidi="ar-SA"/>
        </w:rPr>
        <mc:AlternateContent>
          <mc:Choice Requires="wps">
            <w:drawing>
              <wp:anchor distT="0" distB="0" distL="114300" distR="114300" simplePos="0" relativeHeight="2752" behindDoc="0" locked="0" layoutInCell="1" allowOverlap="1">
                <wp:simplePos x="0" y="0"/>
                <wp:positionH relativeFrom="page">
                  <wp:posOffset>6434455</wp:posOffset>
                </wp:positionH>
                <wp:positionV relativeFrom="paragraph">
                  <wp:posOffset>1281430</wp:posOffset>
                </wp:positionV>
                <wp:extent cx="271780" cy="52070"/>
                <wp:effectExtent l="5080" t="10160" r="8890" b="13970"/>
                <wp:wrapNone/>
                <wp:docPr id="156" name="WordArt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27178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Patullos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70" o:spid="_x0000_s1215" type="#_x0000_t202" style="position:absolute;left:0;text-align:left;margin-left:506.65pt;margin-top:100.9pt;width:21.4pt;height:4.1pt;rotation:7;z-index: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Patullos Rd</w:t>
                      </w:r>
                    </w:p>
                  </w:txbxContent>
                </v:textbox>
                <w10:wrap anchorx="page"/>
              </v:shape>
            </w:pict>
          </mc:Fallback>
        </mc:AlternateContent>
      </w:r>
      <w:r w:rsidRPr="004E289C">
        <w:rPr>
          <w:noProof/>
          <w:lang w:val="en-AU" w:eastAsia="en-AU" w:bidi="ar-SA"/>
        </w:rPr>
        <mc:AlternateContent>
          <mc:Choice Requires="wps">
            <w:drawing>
              <wp:anchor distT="0" distB="0" distL="114300" distR="114300" simplePos="0" relativeHeight="3040" behindDoc="0" locked="0" layoutInCell="1" allowOverlap="1">
                <wp:simplePos x="0" y="0"/>
                <wp:positionH relativeFrom="page">
                  <wp:posOffset>5972175</wp:posOffset>
                </wp:positionH>
                <wp:positionV relativeFrom="paragraph">
                  <wp:posOffset>1407160</wp:posOffset>
                </wp:positionV>
                <wp:extent cx="219075" cy="52070"/>
                <wp:effectExtent l="36195" t="4445" r="35560" b="0"/>
                <wp:wrapNone/>
                <wp:docPr id="155" name="WordArt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780000">
                          <a:off x="0" y="0"/>
                          <a:ext cx="21907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color w:val="231F20"/>
                                <w:sz w:val="8"/>
                                <w:szCs w:val="8"/>
                              </w:rPr>
                              <w:t>Monocline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9" o:spid="_x0000_s1216" type="#_x0000_t202" style="position:absolute;left:0;text-align:left;margin-left:470.25pt;margin-top:110.8pt;width:17.25pt;height:4.1pt;rotation:63;z-index: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color w:val="231F20"/>
                          <w:sz w:val="8"/>
                          <w:szCs w:val="8"/>
                        </w:rPr>
                        <w:t>Monocline</w:t>
                      </w:r>
                    </w:p>
                  </w:txbxContent>
                </v:textbox>
                <w10:wrap anchorx="page"/>
              </v:shape>
            </w:pict>
          </mc:Fallback>
        </mc:AlternateContent>
      </w:r>
      <w:r w:rsidRPr="004E289C">
        <w:rPr>
          <w:noProof/>
          <w:lang w:val="en-AU" w:eastAsia="en-AU" w:bidi="ar-SA"/>
        </w:rPr>
        <mc:AlternateContent>
          <mc:Choice Requires="wps">
            <w:drawing>
              <wp:anchor distT="0" distB="0" distL="114300" distR="114300" simplePos="0" relativeHeight="3064" behindDoc="0" locked="0" layoutInCell="1" allowOverlap="1">
                <wp:simplePos x="0" y="0"/>
                <wp:positionH relativeFrom="page">
                  <wp:posOffset>6117590</wp:posOffset>
                </wp:positionH>
                <wp:positionV relativeFrom="paragraph">
                  <wp:posOffset>824865</wp:posOffset>
                </wp:positionV>
                <wp:extent cx="330835" cy="52070"/>
                <wp:effectExtent l="27940" t="4445" r="34290" b="0"/>
                <wp:wrapNone/>
                <wp:docPr id="154" name="WordArt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740000">
                          <a:off x="0" y="0"/>
                          <a:ext cx="33083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hus Marsh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8" o:spid="_x0000_s1217" type="#_x0000_t202" style="position:absolute;left:0;text-align:left;margin-left:481.7pt;margin-top:64.95pt;width:26.05pt;height:4.1pt;rotation:79;z-index:3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hus Marsh Rd</w:t>
                      </w:r>
                    </w:p>
                  </w:txbxContent>
                </v:textbox>
                <w10:wrap anchorx="page"/>
              </v:shape>
            </w:pict>
          </mc:Fallback>
        </mc:AlternateContent>
      </w:r>
      <w:r w:rsidRPr="004E289C">
        <w:rPr>
          <w:noProof/>
          <w:lang w:val="en-AU" w:eastAsia="en-AU" w:bidi="ar-SA"/>
        </w:rPr>
        <mc:AlternateContent>
          <mc:Choice Requires="wps">
            <w:drawing>
              <wp:anchor distT="0" distB="0" distL="114300" distR="114300" simplePos="0" relativeHeight="3328" behindDoc="0" locked="0" layoutInCell="1" allowOverlap="1">
                <wp:simplePos x="0" y="0"/>
                <wp:positionH relativeFrom="page">
                  <wp:posOffset>6898005</wp:posOffset>
                </wp:positionH>
                <wp:positionV relativeFrom="paragraph">
                  <wp:posOffset>1678305</wp:posOffset>
                </wp:positionV>
                <wp:extent cx="213360" cy="52070"/>
                <wp:effectExtent l="1905" t="45085" r="0" b="45720"/>
                <wp:wrapNone/>
                <wp:docPr id="153" name="WordArt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20000">
                          <a:off x="0" y="0"/>
                          <a:ext cx="21336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Elcho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7" o:spid="_x0000_s1218" type="#_x0000_t202" style="position:absolute;left:0;text-align:left;margin-left:543.15pt;margin-top:132.15pt;width:16.8pt;height:4.1pt;rotation:-28;z-index: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Elcho Rd</w:t>
                      </w:r>
                    </w:p>
                  </w:txbxContent>
                </v:textbox>
                <w10:wrap anchorx="page"/>
              </v:shape>
            </w:pict>
          </mc:Fallback>
        </mc:AlternateContent>
      </w:r>
      <w:r w:rsidRPr="004E289C">
        <w:rPr>
          <w:color w:val="231F20"/>
        </w:rPr>
        <w:t>early provision of public transport to central Geelong and facilitates coordinated delivery of employment precincts to support job growth in Northern Geelong.</w:t>
      </w:r>
    </w:p>
    <w:p w:rsidR="00BB43CC" w:rsidRDefault="00BB43CC">
      <w:pPr>
        <w:spacing w:line="283" w:lineRule="auto"/>
        <w:sectPr w:rsidR="00BB43CC">
          <w:type w:val="continuous"/>
          <w:pgSz w:w="11910" w:h="16840"/>
          <w:pgMar w:top="1580" w:right="0" w:bottom="280" w:left="0" w:header="720" w:footer="720" w:gutter="0"/>
          <w:cols w:num="2" w:space="720" w:equalWidth="0">
            <w:col w:w="5783" w:space="40"/>
            <w:col w:w="6087"/>
          </w:cols>
        </w:sectPr>
      </w:pPr>
    </w:p>
    <w:p w:rsidR="00BB43CC" w:rsidRDefault="00441F40">
      <w:pPr>
        <w:pStyle w:val="BodyText"/>
        <w:rPr>
          <w:b/>
          <w:sz w:val="20"/>
        </w:rPr>
      </w:pPr>
      <w:r>
        <w:rPr>
          <w:noProof/>
          <w:lang w:val="en-AU" w:eastAsia="en-AU" w:bidi="ar-SA"/>
        </w:rPr>
        <w:lastRenderedPageBreak/>
        <mc:AlternateContent>
          <mc:Choice Requires="wps">
            <w:drawing>
              <wp:anchor distT="0" distB="0" distL="114300" distR="114300" simplePos="0" relativeHeight="2776" behindDoc="0" locked="0" layoutInCell="1" allowOverlap="1">
                <wp:simplePos x="0" y="0"/>
                <wp:positionH relativeFrom="page">
                  <wp:posOffset>5390515</wp:posOffset>
                </wp:positionH>
                <wp:positionV relativeFrom="page">
                  <wp:posOffset>7283450</wp:posOffset>
                </wp:positionV>
                <wp:extent cx="213360" cy="52070"/>
                <wp:effectExtent l="0" t="15875" r="6350" b="8255"/>
                <wp:wrapNone/>
                <wp:docPr id="152" name="WordArt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21336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Elcho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6" o:spid="_x0000_s1219" type="#_x0000_t202" style="position:absolute;margin-left:424.45pt;margin-top:573.5pt;width:16.8pt;height:4.1pt;rotation:7;z-index:2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Elcho 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800" behindDoc="0" locked="0" layoutInCell="1" allowOverlap="1">
                <wp:simplePos x="0" y="0"/>
                <wp:positionH relativeFrom="page">
                  <wp:posOffset>6814820</wp:posOffset>
                </wp:positionH>
                <wp:positionV relativeFrom="page">
                  <wp:posOffset>7628890</wp:posOffset>
                </wp:positionV>
                <wp:extent cx="274955" cy="52070"/>
                <wp:effectExtent l="4445" t="18415" r="6350" b="15240"/>
                <wp:wrapNone/>
                <wp:docPr id="151" name="WordArt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27495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Gibbons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5" o:spid="_x0000_s1220" type="#_x0000_t202" style="position:absolute;margin-left:536.6pt;margin-top:600.7pt;width:21.65pt;height:4.1pt;rotation:7;z-index: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Gibbons 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824" behindDoc="0" locked="0" layoutInCell="1" allowOverlap="1">
                <wp:simplePos x="0" y="0"/>
                <wp:positionH relativeFrom="page">
                  <wp:posOffset>6210300</wp:posOffset>
                </wp:positionH>
                <wp:positionV relativeFrom="page">
                  <wp:posOffset>8037195</wp:posOffset>
                </wp:positionV>
                <wp:extent cx="276225" cy="52070"/>
                <wp:effectExtent l="0" t="17145" r="0" b="6985"/>
                <wp:wrapNone/>
                <wp:docPr id="150" name="WordArt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27622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Houston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4" o:spid="_x0000_s1221" type="#_x0000_t202" style="position:absolute;margin-left:489pt;margin-top:632.85pt;width:21.75pt;height:4.1pt;rotation:7;z-index:2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Houston 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848" behindDoc="0" locked="0" layoutInCell="1" allowOverlap="1">
                <wp:simplePos x="0" y="0"/>
                <wp:positionH relativeFrom="page">
                  <wp:posOffset>6772275</wp:posOffset>
                </wp:positionH>
                <wp:positionV relativeFrom="page">
                  <wp:posOffset>8388350</wp:posOffset>
                </wp:positionV>
                <wp:extent cx="243205" cy="52070"/>
                <wp:effectExtent l="0" t="15875" r="4445" b="8255"/>
                <wp:wrapNone/>
                <wp:docPr id="149" name="WordArt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24320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Heales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3" o:spid="_x0000_s1222" type="#_x0000_t202" style="position:absolute;margin-left:533.25pt;margin-top:660.5pt;width:19.15pt;height:4.1pt;rotation:7;z-index: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Heales 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872" behindDoc="0" locked="0" layoutInCell="1" allowOverlap="1">
                <wp:simplePos x="0" y="0"/>
                <wp:positionH relativeFrom="page">
                  <wp:posOffset>6068695</wp:posOffset>
                </wp:positionH>
                <wp:positionV relativeFrom="page">
                  <wp:posOffset>8316595</wp:posOffset>
                </wp:positionV>
                <wp:extent cx="243205" cy="52070"/>
                <wp:effectExtent l="1270" t="10795" r="3175" b="13335"/>
                <wp:wrapNone/>
                <wp:docPr id="148" name="WordArt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24320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Heales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2" o:spid="_x0000_s1223" type="#_x0000_t202" style="position:absolute;margin-left:477.85pt;margin-top:654.85pt;width:19.15pt;height:4.1pt;rotation:7;z-index:2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Heales 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3088" behindDoc="0" locked="0" layoutInCell="1" allowOverlap="1">
                <wp:simplePos x="0" y="0"/>
                <wp:positionH relativeFrom="page">
                  <wp:posOffset>6370320</wp:posOffset>
                </wp:positionH>
                <wp:positionV relativeFrom="page">
                  <wp:posOffset>7983855</wp:posOffset>
                </wp:positionV>
                <wp:extent cx="452120" cy="52070"/>
                <wp:effectExtent l="36195" t="1905" r="45085" b="3175"/>
                <wp:wrapNone/>
                <wp:docPr id="147" name="WordArt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740000">
                          <a:off x="0" y="0"/>
                          <a:ext cx="45212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Bacchus Marsh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1" o:spid="_x0000_s1224" type="#_x0000_t202" style="position:absolute;margin-left:501.6pt;margin-top:628.65pt;width:35.6pt;height:4.1pt;rotation:79;z-index: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Bacchus Marsh 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3184" behindDoc="0" locked="0" layoutInCell="1" allowOverlap="1">
                <wp:simplePos x="0" y="0"/>
                <wp:positionH relativeFrom="page">
                  <wp:posOffset>4882515</wp:posOffset>
                </wp:positionH>
                <wp:positionV relativeFrom="page">
                  <wp:posOffset>8651240</wp:posOffset>
                </wp:positionV>
                <wp:extent cx="365760" cy="52070"/>
                <wp:effectExtent l="19685" t="7620" r="13970" b="0"/>
                <wp:wrapNone/>
                <wp:docPr id="146" name="WordArt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20000">
                          <a:off x="0" y="0"/>
                          <a:ext cx="36576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Emmersons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60" o:spid="_x0000_s1225" type="#_x0000_t202" style="position:absolute;margin-left:384.45pt;margin-top:681.2pt;width:28.8pt;height:4.1pt;rotation:-83;z-index: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Emmersons Rd</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3208" behindDoc="0" locked="0" layoutInCell="1" allowOverlap="1">
                <wp:simplePos x="0" y="0"/>
                <wp:positionH relativeFrom="page">
                  <wp:posOffset>5748020</wp:posOffset>
                </wp:positionH>
                <wp:positionV relativeFrom="page">
                  <wp:posOffset>8750300</wp:posOffset>
                </wp:positionV>
                <wp:extent cx="311785" cy="52070"/>
                <wp:effectExtent l="20320" t="0" r="13335" b="2540"/>
                <wp:wrapNone/>
                <wp:docPr id="145" name="WordArt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20000">
                          <a:off x="0" y="0"/>
                          <a:ext cx="31178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Tower Hill Dr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59" o:spid="_x0000_s1226" type="#_x0000_t202" style="position:absolute;margin-left:452.6pt;margin-top:689pt;width:24.55pt;height:4.1pt;rotation:-83;z-index:3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Tower Hill Dr</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3304" behindDoc="0" locked="0" layoutInCell="1" allowOverlap="1">
                <wp:simplePos x="0" y="0"/>
                <wp:positionH relativeFrom="page">
                  <wp:posOffset>5602605</wp:posOffset>
                </wp:positionH>
                <wp:positionV relativeFrom="page">
                  <wp:posOffset>8827770</wp:posOffset>
                </wp:positionV>
                <wp:extent cx="218440" cy="52070"/>
                <wp:effectExtent l="37465" t="635" r="24765" b="0"/>
                <wp:wrapNone/>
                <wp:docPr id="144" name="WordArt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60000">
                          <a:off x="0" y="0"/>
                          <a:ext cx="21844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color w:val="231F20"/>
                                <w:sz w:val="8"/>
                                <w:szCs w:val="8"/>
                              </w:rPr>
                              <w:t>Monocline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58" o:spid="_x0000_s1227" type="#_x0000_t202" style="position:absolute;margin-left:441.15pt;margin-top:695.1pt;width:17.2pt;height:4.1pt;rotation:-69;z-index:3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color w:val="231F20"/>
                          <w:sz w:val="8"/>
                          <w:szCs w:val="8"/>
                        </w:rPr>
                        <w:t>Monocline</w:t>
                      </w:r>
                    </w:p>
                  </w:txbxContent>
                </v:textbox>
                <w10:wrap anchorx="page" anchory="page"/>
              </v:shape>
            </w:pict>
          </mc:Fallback>
        </mc:AlternateContent>
      </w:r>
    </w:p>
    <w:p w:rsidR="00BB43CC" w:rsidRDefault="00BB43CC">
      <w:pPr>
        <w:pStyle w:val="BodyText"/>
        <w:rPr>
          <w:b/>
          <w:sz w:val="20"/>
        </w:rPr>
      </w:pPr>
    </w:p>
    <w:p w:rsidR="00BB43CC" w:rsidRDefault="00BB43CC">
      <w:pPr>
        <w:pStyle w:val="BodyText"/>
        <w:spacing w:before="4"/>
        <w:rPr>
          <w:b/>
          <w:sz w:val="28"/>
        </w:rPr>
      </w:pPr>
    </w:p>
    <w:p w:rsidR="00BB43CC" w:rsidRDefault="00441F40">
      <w:pPr>
        <w:spacing w:before="99"/>
        <w:ind w:right="471"/>
        <w:jc w:val="right"/>
        <w:rPr>
          <w:rFonts w:ascii="Brandon Grotesque Bold"/>
          <w:b/>
          <w:sz w:val="16"/>
        </w:rPr>
      </w:pPr>
      <w:r>
        <w:rPr>
          <w:noProof/>
          <w:lang w:val="en-AU" w:eastAsia="en-AU" w:bidi="ar-SA"/>
        </w:rPr>
        <mc:AlternateContent>
          <mc:Choice Requires="wpg">
            <w:drawing>
              <wp:anchor distT="0" distB="0" distL="114300" distR="114300" simplePos="0" relativeHeight="2656" behindDoc="0" locked="0" layoutInCell="1" allowOverlap="1">
                <wp:simplePos x="0" y="0"/>
                <wp:positionH relativeFrom="page">
                  <wp:posOffset>3874770</wp:posOffset>
                </wp:positionH>
                <wp:positionV relativeFrom="paragraph">
                  <wp:posOffset>-4115435</wp:posOffset>
                </wp:positionV>
                <wp:extent cx="3465195" cy="4075430"/>
                <wp:effectExtent l="0" t="0" r="3810" b="3175"/>
                <wp:wrapNone/>
                <wp:docPr id="103"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5195" cy="4075430"/>
                          <a:chOff x="6102" y="-6481"/>
                          <a:chExt cx="5457" cy="6418"/>
                        </a:xfrm>
                      </wpg:grpSpPr>
                      <wps:wsp>
                        <wps:cNvPr id="104" name="Freeform 157"/>
                        <wps:cNvSpPr>
                          <a:spLocks/>
                        </wps:cNvSpPr>
                        <wps:spPr bwMode="auto">
                          <a:xfrm>
                            <a:off x="6122" y="-6464"/>
                            <a:ext cx="5381" cy="6360"/>
                          </a:xfrm>
                          <a:custGeom>
                            <a:avLst/>
                            <a:gdLst>
                              <a:gd name="T0" fmla="+- 0 11503 6123"/>
                              <a:gd name="T1" fmla="*/ T0 w 5381"/>
                              <a:gd name="T2" fmla="+- 0 -6464 -6464"/>
                              <a:gd name="T3" fmla="*/ -6464 h 6360"/>
                              <a:gd name="T4" fmla="+- 0 6123 6123"/>
                              <a:gd name="T5" fmla="*/ T4 w 5381"/>
                              <a:gd name="T6" fmla="+- 0 -6464 -6464"/>
                              <a:gd name="T7" fmla="*/ -6464 h 6360"/>
                              <a:gd name="T8" fmla="+- 0 6123 6123"/>
                              <a:gd name="T9" fmla="*/ T8 w 5381"/>
                              <a:gd name="T10" fmla="+- 0 -104 -6464"/>
                              <a:gd name="T11" fmla="*/ -104 h 6360"/>
                              <a:gd name="T12" fmla="+- 0 11123 6123"/>
                              <a:gd name="T13" fmla="*/ T12 w 5381"/>
                              <a:gd name="T14" fmla="+- 0 -104 -6464"/>
                              <a:gd name="T15" fmla="*/ -104 h 6360"/>
                              <a:gd name="T16" fmla="+- 0 11503 6123"/>
                              <a:gd name="T17" fmla="*/ T16 w 5381"/>
                              <a:gd name="T18" fmla="+- 0 -1027 -6464"/>
                              <a:gd name="T19" fmla="*/ -1027 h 6360"/>
                              <a:gd name="T20" fmla="+- 0 11503 6123"/>
                              <a:gd name="T21" fmla="*/ T20 w 5381"/>
                              <a:gd name="T22" fmla="+- 0 -6464 -6464"/>
                              <a:gd name="T23" fmla="*/ -6464 h 6360"/>
                            </a:gdLst>
                            <a:ahLst/>
                            <a:cxnLst>
                              <a:cxn ang="0">
                                <a:pos x="T1" y="T3"/>
                              </a:cxn>
                              <a:cxn ang="0">
                                <a:pos x="T5" y="T7"/>
                              </a:cxn>
                              <a:cxn ang="0">
                                <a:pos x="T9" y="T11"/>
                              </a:cxn>
                              <a:cxn ang="0">
                                <a:pos x="T13" y="T15"/>
                              </a:cxn>
                              <a:cxn ang="0">
                                <a:pos x="T17" y="T19"/>
                              </a:cxn>
                              <a:cxn ang="0">
                                <a:pos x="T21" y="T23"/>
                              </a:cxn>
                            </a:cxnLst>
                            <a:rect l="0" t="0" r="r" b="b"/>
                            <a:pathLst>
                              <a:path w="5381" h="6360">
                                <a:moveTo>
                                  <a:pt x="5380" y="0"/>
                                </a:moveTo>
                                <a:lnTo>
                                  <a:pt x="0" y="0"/>
                                </a:lnTo>
                                <a:lnTo>
                                  <a:pt x="0" y="6360"/>
                                </a:lnTo>
                                <a:lnTo>
                                  <a:pt x="5000" y="6360"/>
                                </a:lnTo>
                                <a:lnTo>
                                  <a:pt x="5380" y="5437"/>
                                </a:lnTo>
                                <a:lnTo>
                                  <a:pt x="5380" y="0"/>
                                </a:lnTo>
                                <a:close/>
                              </a:path>
                            </a:pathLst>
                          </a:custGeom>
                          <a:solidFill>
                            <a:srgbClr val="FFF0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 name="Picture 15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126" y="-5494"/>
                            <a:ext cx="4377" cy="5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AutoShape 155"/>
                        <wps:cNvSpPr>
                          <a:spLocks/>
                        </wps:cNvSpPr>
                        <wps:spPr bwMode="auto">
                          <a:xfrm>
                            <a:off x="6122" y="-2454"/>
                            <a:ext cx="337" cy="1907"/>
                          </a:xfrm>
                          <a:custGeom>
                            <a:avLst/>
                            <a:gdLst>
                              <a:gd name="T0" fmla="+- 0 6123 6123"/>
                              <a:gd name="T1" fmla="*/ T0 w 337"/>
                              <a:gd name="T2" fmla="+- 0 -997 -2454"/>
                              <a:gd name="T3" fmla="*/ -997 h 1907"/>
                              <a:gd name="T4" fmla="+- 0 6123 6123"/>
                              <a:gd name="T5" fmla="*/ T4 w 337"/>
                              <a:gd name="T6" fmla="+- 0 -581 -2454"/>
                              <a:gd name="T7" fmla="*/ -581 h 1907"/>
                              <a:gd name="T8" fmla="+- 0 6460 6123"/>
                              <a:gd name="T9" fmla="*/ T8 w 337"/>
                              <a:gd name="T10" fmla="+- 0 -547 -2454"/>
                              <a:gd name="T11" fmla="*/ -547 h 1907"/>
                              <a:gd name="T12" fmla="+- 0 6123 6123"/>
                              <a:gd name="T13" fmla="*/ T12 w 337"/>
                              <a:gd name="T14" fmla="+- 0 -997 -2454"/>
                              <a:gd name="T15" fmla="*/ -997 h 1907"/>
                              <a:gd name="T16" fmla="+- 0 6123 6123"/>
                              <a:gd name="T17" fmla="*/ T16 w 337"/>
                              <a:gd name="T18" fmla="+- 0 -2454 -2454"/>
                              <a:gd name="T19" fmla="*/ -2454 h 1907"/>
                              <a:gd name="T20" fmla="+- 0 6123 6123"/>
                              <a:gd name="T21" fmla="*/ T20 w 337"/>
                              <a:gd name="T22" fmla="+- 0 -2436 -2454"/>
                              <a:gd name="T23" fmla="*/ -2436 h 1907"/>
                              <a:gd name="T24" fmla="+- 0 6124 6123"/>
                              <a:gd name="T25" fmla="*/ T24 w 337"/>
                              <a:gd name="T26" fmla="+- 0 -2445 -2454"/>
                              <a:gd name="T27" fmla="*/ -2445 h 1907"/>
                              <a:gd name="T28" fmla="+- 0 6123 6123"/>
                              <a:gd name="T29" fmla="*/ T28 w 337"/>
                              <a:gd name="T30" fmla="+- 0 -2454 -2454"/>
                              <a:gd name="T31" fmla="*/ -2454 h 19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7" h="1907">
                                <a:moveTo>
                                  <a:pt x="0" y="1457"/>
                                </a:moveTo>
                                <a:lnTo>
                                  <a:pt x="0" y="1873"/>
                                </a:lnTo>
                                <a:lnTo>
                                  <a:pt x="337" y="1907"/>
                                </a:lnTo>
                                <a:lnTo>
                                  <a:pt x="0" y="1457"/>
                                </a:lnTo>
                                <a:close/>
                                <a:moveTo>
                                  <a:pt x="0" y="0"/>
                                </a:moveTo>
                                <a:lnTo>
                                  <a:pt x="0" y="18"/>
                                </a:lnTo>
                                <a:lnTo>
                                  <a:pt x="1" y="9"/>
                                </a:lnTo>
                                <a:lnTo>
                                  <a:pt x="0"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 name="Picture 15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122" y="-2454"/>
                            <a:ext cx="337" cy="1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AutoShape 153"/>
                        <wps:cNvSpPr>
                          <a:spLocks/>
                        </wps:cNvSpPr>
                        <wps:spPr bwMode="auto">
                          <a:xfrm>
                            <a:off x="6122" y="-4229"/>
                            <a:ext cx="1803" cy="4125"/>
                          </a:xfrm>
                          <a:custGeom>
                            <a:avLst/>
                            <a:gdLst>
                              <a:gd name="T0" fmla="+- 0 6735 6123"/>
                              <a:gd name="T1" fmla="*/ T0 w 1803"/>
                              <a:gd name="T2" fmla="+- 0 -206 -4228"/>
                              <a:gd name="T3" fmla="*/ -206 h 4125"/>
                              <a:gd name="T4" fmla="+- 0 7577 6123"/>
                              <a:gd name="T5" fmla="*/ T4 w 1803"/>
                              <a:gd name="T6" fmla="+- 0 -104 -4228"/>
                              <a:gd name="T7" fmla="*/ -104 h 4125"/>
                              <a:gd name="T8" fmla="+- 0 7558 6123"/>
                              <a:gd name="T9" fmla="*/ T8 w 1803"/>
                              <a:gd name="T10" fmla="+- 0 -123 -4228"/>
                              <a:gd name="T11" fmla="*/ -123 h 4125"/>
                              <a:gd name="T12" fmla="+- 0 7530 6123"/>
                              <a:gd name="T13" fmla="*/ T12 w 1803"/>
                              <a:gd name="T14" fmla="+- 0 -146 -4228"/>
                              <a:gd name="T15" fmla="*/ -146 h 4125"/>
                              <a:gd name="T16" fmla="+- 0 7510 6123"/>
                              <a:gd name="T17" fmla="*/ T16 w 1803"/>
                              <a:gd name="T18" fmla="+- 0 -158 -4228"/>
                              <a:gd name="T19" fmla="*/ -158 h 4125"/>
                              <a:gd name="T20" fmla="+- 0 7345 6123"/>
                              <a:gd name="T21" fmla="*/ T20 w 1803"/>
                              <a:gd name="T22" fmla="+- 0 -269 -4228"/>
                              <a:gd name="T23" fmla="*/ -269 h 4125"/>
                              <a:gd name="T24" fmla="+- 0 7296 6123"/>
                              <a:gd name="T25" fmla="*/ T24 w 1803"/>
                              <a:gd name="T26" fmla="+- 0 -292 -4228"/>
                              <a:gd name="T27" fmla="*/ -292 h 4125"/>
                              <a:gd name="T28" fmla="+- 0 7234 6123"/>
                              <a:gd name="T29" fmla="*/ T28 w 1803"/>
                              <a:gd name="T30" fmla="+- 0 -316 -4228"/>
                              <a:gd name="T31" fmla="*/ -316 h 4125"/>
                              <a:gd name="T32" fmla="+- 0 7187 6123"/>
                              <a:gd name="T33" fmla="*/ T32 w 1803"/>
                              <a:gd name="T34" fmla="+- 0 -331 -4228"/>
                              <a:gd name="T35" fmla="*/ -331 h 4125"/>
                              <a:gd name="T36" fmla="+- 0 7123 6123"/>
                              <a:gd name="T37" fmla="*/ T36 w 1803"/>
                              <a:gd name="T38" fmla="+- 0 -347 -4228"/>
                              <a:gd name="T39" fmla="*/ -347 h 4125"/>
                              <a:gd name="T40" fmla="+- 0 7108 6123"/>
                              <a:gd name="T41" fmla="*/ T40 w 1803"/>
                              <a:gd name="T42" fmla="+- 0 -349 -4228"/>
                              <a:gd name="T43" fmla="*/ -349 h 4125"/>
                              <a:gd name="T44" fmla="+- 0 6553 6123"/>
                              <a:gd name="T45" fmla="*/ T44 w 1803"/>
                              <a:gd name="T46" fmla="+- 0 -448 -4228"/>
                              <a:gd name="T47" fmla="*/ -448 h 4125"/>
                              <a:gd name="T48" fmla="+- 0 6511 6123"/>
                              <a:gd name="T49" fmla="*/ T48 w 1803"/>
                              <a:gd name="T50" fmla="+- 0 -504 -4228"/>
                              <a:gd name="T51" fmla="*/ -504 h 4125"/>
                              <a:gd name="T52" fmla="+- 0 6835 6123"/>
                              <a:gd name="T53" fmla="*/ T52 w 1803"/>
                              <a:gd name="T54" fmla="+- 0 -435 -4228"/>
                              <a:gd name="T55" fmla="*/ -435 h 4125"/>
                              <a:gd name="T56" fmla="+- 0 7111 6123"/>
                              <a:gd name="T57" fmla="*/ T56 w 1803"/>
                              <a:gd name="T58" fmla="+- 0 -381 -4228"/>
                              <a:gd name="T59" fmla="*/ -381 h 4125"/>
                              <a:gd name="T60" fmla="+- 0 7123 6123"/>
                              <a:gd name="T61" fmla="*/ T60 w 1803"/>
                              <a:gd name="T62" fmla="+- 0 -349 -4228"/>
                              <a:gd name="T63" fmla="*/ -349 h 4125"/>
                              <a:gd name="T64" fmla="+- 0 7137 6123"/>
                              <a:gd name="T65" fmla="*/ T64 w 1803"/>
                              <a:gd name="T66" fmla="+- 0 -483 -4228"/>
                              <a:gd name="T67" fmla="*/ -483 h 4125"/>
                              <a:gd name="T68" fmla="+- 0 7162 6123"/>
                              <a:gd name="T69" fmla="*/ T68 w 1803"/>
                              <a:gd name="T70" fmla="+- 0 -727 -4228"/>
                              <a:gd name="T71" fmla="*/ -727 h 4125"/>
                              <a:gd name="T72" fmla="+- 0 7177 6123"/>
                              <a:gd name="T73" fmla="*/ T72 w 1803"/>
                              <a:gd name="T74" fmla="+- 0 -869 -4228"/>
                              <a:gd name="T75" fmla="*/ -869 h 4125"/>
                              <a:gd name="T76" fmla="+- 0 6235 6123"/>
                              <a:gd name="T77" fmla="*/ T76 w 1803"/>
                              <a:gd name="T78" fmla="+- 0 -874 -4228"/>
                              <a:gd name="T79" fmla="*/ -874 h 4125"/>
                              <a:gd name="T80" fmla="+- 0 6123 6123"/>
                              <a:gd name="T81" fmla="*/ T80 w 1803"/>
                              <a:gd name="T82" fmla="+- 0 -2536 -4228"/>
                              <a:gd name="T83" fmla="*/ -2536 h 4125"/>
                              <a:gd name="T84" fmla="+- 0 6138 6123"/>
                              <a:gd name="T85" fmla="*/ T84 w 1803"/>
                              <a:gd name="T86" fmla="+- 0 -2437 -4228"/>
                              <a:gd name="T87" fmla="*/ -2437 h 4125"/>
                              <a:gd name="T88" fmla="+- 0 6123 6123"/>
                              <a:gd name="T89" fmla="*/ T88 w 1803"/>
                              <a:gd name="T90" fmla="+- 0 -1023 -4228"/>
                              <a:gd name="T91" fmla="*/ -1023 h 4125"/>
                              <a:gd name="T92" fmla="+- 0 6273 6123"/>
                              <a:gd name="T93" fmla="*/ T92 w 1803"/>
                              <a:gd name="T94" fmla="+- 0 -893 -4228"/>
                              <a:gd name="T95" fmla="*/ -893 h 4125"/>
                              <a:gd name="T96" fmla="+- 0 7177 6123"/>
                              <a:gd name="T97" fmla="*/ T96 w 1803"/>
                              <a:gd name="T98" fmla="+- 0 -869 -4228"/>
                              <a:gd name="T99" fmla="*/ -869 h 4125"/>
                              <a:gd name="T100" fmla="+- 0 7203 6123"/>
                              <a:gd name="T101" fmla="*/ T100 w 1803"/>
                              <a:gd name="T102" fmla="+- 0 -1112 -4228"/>
                              <a:gd name="T103" fmla="*/ -1112 h 4125"/>
                              <a:gd name="T104" fmla="+- 0 7860 6123"/>
                              <a:gd name="T105" fmla="*/ T104 w 1803"/>
                              <a:gd name="T106" fmla="+- 0 -1260 -4228"/>
                              <a:gd name="T107" fmla="*/ -1260 h 4125"/>
                              <a:gd name="T108" fmla="+- 0 7296 6123"/>
                              <a:gd name="T109" fmla="*/ T108 w 1803"/>
                              <a:gd name="T110" fmla="+- 0 -1870 -4228"/>
                              <a:gd name="T111" fmla="*/ -1870 h 4125"/>
                              <a:gd name="T112" fmla="+- 0 7317 6123"/>
                              <a:gd name="T113" fmla="*/ T112 w 1803"/>
                              <a:gd name="T114" fmla="+- 0 -2041 -4228"/>
                              <a:gd name="T115" fmla="*/ -2041 h 4125"/>
                              <a:gd name="T116" fmla="+- 0 7403 6123"/>
                              <a:gd name="T117" fmla="*/ T116 w 1803"/>
                              <a:gd name="T118" fmla="+- 0 -2717 -4228"/>
                              <a:gd name="T119" fmla="*/ -2717 h 4125"/>
                              <a:gd name="T120" fmla="+- 0 7033 6123"/>
                              <a:gd name="T121" fmla="*/ T120 w 1803"/>
                              <a:gd name="T122" fmla="+- 0 -3276 -4228"/>
                              <a:gd name="T123" fmla="*/ -3276 h 4125"/>
                              <a:gd name="T124" fmla="+- 0 7860 6123"/>
                              <a:gd name="T125" fmla="*/ T124 w 1803"/>
                              <a:gd name="T126" fmla="+- 0 -1260 -4228"/>
                              <a:gd name="T127" fmla="*/ -1260 h 4125"/>
                              <a:gd name="T128" fmla="+- 0 7851 6123"/>
                              <a:gd name="T129" fmla="*/ T128 w 1803"/>
                              <a:gd name="T130" fmla="+- 0 -1183 -4228"/>
                              <a:gd name="T131" fmla="*/ -1183 h 4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803" h="4125">
                                <a:moveTo>
                                  <a:pt x="430" y="3780"/>
                                </a:moveTo>
                                <a:lnTo>
                                  <a:pt x="612" y="4022"/>
                                </a:lnTo>
                                <a:lnTo>
                                  <a:pt x="689" y="4124"/>
                                </a:lnTo>
                                <a:lnTo>
                                  <a:pt x="1454" y="4124"/>
                                </a:lnTo>
                                <a:lnTo>
                                  <a:pt x="1445" y="4115"/>
                                </a:lnTo>
                                <a:lnTo>
                                  <a:pt x="1435" y="4105"/>
                                </a:lnTo>
                                <a:lnTo>
                                  <a:pt x="1417" y="4089"/>
                                </a:lnTo>
                                <a:lnTo>
                                  <a:pt x="1407" y="4082"/>
                                </a:lnTo>
                                <a:lnTo>
                                  <a:pt x="1396" y="4076"/>
                                </a:lnTo>
                                <a:lnTo>
                                  <a:pt x="1387" y="4070"/>
                                </a:lnTo>
                                <a:lnTo>
                                  <a:pt x="1295" y="4000"/>
                                </a:lnTo>
                                <a:lnTo>
                                  <a:pt x="1222" y="3959"/>
                                </a:lnTo>
                                <a:lnTo>
                                  <a:pt x="1200" y="3948"/>
                                </a:lnTo>
                                <a:lnTo>
                                  <a:pt x="1173" y="3936"/>
                                </a:lnTo>
                                <a:lnTo>
                                  <a:pt x="1146" y="3925"/>
                                </a:lnTo>
                                <a:lnTo>
                                  <a:pt x="1111" y="3912"/>
                                </a:lnTo>
                                <a:lnTo>
                                  <a:pt x="1089" y="3905"/>
                                </a:lnTo>
                                <a:lnTo>
                                  <a:pt x="1064" y="3897"/>
                                </a:lnTo>
                                <a:lnTo>
                                  <a:pt x="1027" y="3887"/>
                                </a:lnTo>
                                <a:lnTo>
                                  <a:pt x="1000" y="3881"/>
                                </a:lnTo>
                                <a:lnTo>
                                  <a:pt x="1000" y="3879"/>
                                </a:lnTo>
                                <a:lnTo>
                                  <a:pt x="985" y="3879"/>
                                </a:lnTo>
                                <a:lnTo>
                                  <a:pt x="781" y="3849"/>
                                </a:lnTo>
                                <a:lnTo>
                                  <a:pt x="430" y="3780"/>
                                </a:lnTo>
                                <a:close/>
                                <a:moveTo>
                                  <a:pt x="112" y="3354"/>
                                </a:moveTo>
                                <a:lnTo>
                                  <a:pt x="388" y="3724"/>
                                </a:lnTo>
                                <a:lnTo>
                                  <a:pt x="405" y="3746"/>
                                </a:lnTo>
                                <a:lnTo>
                                  <a:pt x="712" y="3793"/>
                                </a:lnTo>
                                <a:lnTo>
                                  <a:pt x="780" y="3804"/>
                                </a:lnTo>
                                <a:lnTo>
                                  <a:pt x="988" y="3847"/>
                                </a:lnTo>
                                <a:lnTo>
                                  <a:pt x="985" y="3879"/>
                                </a:lnTo>
                                <a:lnTo>
                                  <a:pt x="1000" y="3879"/>
                                </a:lnTo>
                                <a:lnTo>
                                  <a:pt x="1003" y="3847"/>
                                </a:lnTo>
                                <a:lnTo>
                                  <a:pt x="1014" y="3745"/>
                                </a:lnTo>
                                <a:lnTo>
                                  <a:pt x="1016" y="3724"/>
                                </a:lnTo>
                                <a:lnTo>
                                  <a:pt x="1039" y="3501"/>
                                </a:lnTo>
                                <a:lnTo>
                                  <a:pt x="1042" y="3478"/>
                                </a:lnTo>
                                <a:lnTo>
                                  <a:pt x="1054" y="3359"/>
                                </a:lnTo>
                                <a:lnTo>
                                  <a:pt x="147" y="3359"/>
                                </a:lnTo>
                                <a:lnTo>
                                  <a:pt x="112" y="3354"/>
                                </a:lnTo>
                                <a:close/>
                                <a:moveTo>
                                  <a:pt x="0" y="0"/>
                                </a:moveTo>
                                <a:lnTo>
                                  <a:pt x="0" y="1692"/>
                                </a:lnTo>
                                <a:lnTo>
                                  <a:pt x="14" y="1764"/>
                                </a:lnTo>
                                <a:lnTo>
                                  <a:pt x="15" y="1791"/>
                                </a:lnTo>
                                <a:lnTo>
                                  <a:pt x="0" y="1908"/>
                                </a:lnTo>
                                <a:lnTo>
                                  <a:pt x="0" y="3205"/>
                                </a:lnTo>
                                <a:lnTo>
                                  <a:pt x="92" y="3328"/>
                                </a:lnTo>
                                <a:lnTo>
                                  <a:pt x="150" y="3335"/>
                                </a:lnTo>
                                <a:lnTo>
                                  <a:pt x="147" y="3359"/>
                                </a:lnTo>
                                <a:lnTo>
                                  <a:pt x="1054" y="3359"/>
                                </a:lnTo>
                                <a:lnTo>
                                  <a:pt x="1078" y="3138"/>
                                </a:lnTo>
                                <a:lnTo>
                                  <a:pt x="1080" y="3116"/>
                                </a:lnTo>
                                <a:lnTo>
                                  <a:pt x="1098" y="2968"/>
                                </a:lnTo>
                                <a:lnTo>
                                  <a:pt x="1737" y="2968"/>
                                </a:lnTo>
                                <a:lnTo>
                                  <a:pt x="1802" y="2436"/>
                                </a:lnTo>
                                <a:lnTo>
                                  <a:pt x="1173" y="2358"/>
                                </a:lnTo>
                                <a:lnTo>
                                  <a:pt x="1191" y="2207"/>
                                </a:lnTo>
                                <a:lnTo>
                                  <a:pt x="1194" y="2187"/>
                                </a:lnTo>
                                <a:lnTo>
                                  <a:pt x="1277" y="1511"/>
                                </a:lnTo>
                                <a:lnTo>
                                  <a:pt x="1280" y="1511"/>
                                </a:lnTo>
                                <a:lnTo>
                                  <a:pt x="1264" y="1486"/>
                                </a:lnTo>
                                <a:lnTo>
                                  <a:pt x="910" y="952"/>
                                </a:lnTo>
                                <a:lnTo>
                                  <a:pt x="0" y="0"/>
                                </a:lnTo>
                                <a:close/>
                                <a:moveTo>
                                  <a:pt x="1737" y="2968"/>
                                </a:moveTo>
                                <a:lnTo>
                                  <a:pt x="1098" y="2968"/>
                                </a:lnTo>
                                <a:lnTo>
                                  <a:pt x="1728" y="3045"/>
                                </a:lnTo>
                                <a:lnTo>
                                  <a:pt x="1737" y="2968"/>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 name="Picture 15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6122" y="-4229"/>
                            <a:ext cx="1803" cy="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Freeform 151"/>
                        <wps:cNvSpPr>
                          <a:spLocks/>
                        </wps:cNvSpPr>
                        <wps:spPr bwMode="auto">
                          <a:xfrm>
                            <a:off x="6122" y="-518"/>
                            <a:ext cx="669" cy="414"/>
                          </a:xfrm>
                          <a:custGeom>
                            <a:avLst/>
                            <a:gdLst>
                              <a:gd name="T0" fmla="+- 0 6123 6123"/>
                              <a:gd name="T1" fmla="*/ T0 w 669"/>
                              <a:gd name="T2" fmla="+- 0 -517 -517"/>
                              <a:gd name="T3" fmla="*/ -517 h 414"/>
                              <a:gd name="T4" fmla="+- 0 6123 6123"/>
                              <a:gd name="T5" fmla="*/ T4 w 669"/>
                              <a:gd name="T6" fmla="+- 0 -104 -517"/>
                              <a:gd name="T7" fmla="*/ -104 h 414"/>
                              <a:gd name="T8" fmla="+- 0 6791 6123"/>
                              <a:gd name="T9" fmla="*/ T8 w 669"/>
                              <a:gd name="T10" fmla="+- 0 -104 -517"/>
                              <a:gd name="T11" fmla="*/ -104 h 414"/>
                              <a:gd name="T12" fmla="+- 0 6537 6123"/>
                              <a:gd name="T13" fmla="*/ T12 w 669"/>
                              <a:gd name="T14" fmla="+- 0 -444 -517"/>
                              <a:gd name="T15" fmla="*/ -444 h 414"/>
                              <a:gd name="T16" fmla="+- 0 6471 6123"/>
                              <a:gd name="T17" fmla="*/ T16 w 669"/>
                              <a:gd name="T18" fmla="+- 0 -455 -517"/>
                              <a:gd name="T19" fmla="*/ -455 h 414"/>
                              <a:gd name="T20" fmla="+- 0 6436 6123"/>
                              <a:gd name="T21" fmla="*/ T20 w 669"/>
                              <a:gd name="T22" fmla="+- 0 -468 -517"/>
                              <a:gd name="T23" fmla="*/ -468 h 414"/>
                              <a:gd name="T24" fmla="+- 0 6123 6123"/>
                              <a:gd name="T25" fmla="*/ T24 w 669"/>
                              <a:gd name="T26" fmla="+- 0 -517 -517"/>
                              <a:gd name="T27" fmla="*/ -517 h 414"/>
                            </a:gdLst>
                            <a:ahLst/>
                            <a:cxnLst>
                              <a:cxn ang="0">
                                <a:pos x="T1" y="T3"/>
                              </a:cxn>
                              <a:cxn ang="0">
                                <a:pos x="T5" y="T7"/>
                              </a:cxn>
                              <a:cxn ang="0">
                                <a:pos x="T9" y="T11"/>
                              </a:cxn>
                              <a:cxn ang="0">
                                <a:pos x="T13" y="T15"/>
                              </a:cxn>
                              <a:cxn ang="0">
                                <a:pos x="T17" y="T19"/>
                              </a:cxn>
                              <a:cxn ang="0">
                                <a:pos x="T21" y="T23"/>
                              </a:cxn>
                              <a:cxn ang="0">
                                <a:pos x="T25" y="T27"/>
                              </a:cxn>
                            </a:cxnLst>
                            <a:rect l="0" t="0" r="r" b="b"/>
                            <a:pathLst>
                              <a:path w="669" h="414">
                                <a:moveTo>
                                  <a:pt x="0" y="0"/>
                                </a:moveTo>
                                <a:lnTo>
                                  <a:pt x="0" y="413"/>
                                </a:lnTo>
                                <a:lnTo>
                                  <a:pt x="668" y="413"/>
                                </a:lnTo>
                                <a:lnTo>
                                  <a:pt x="414" y="73"/>
                                </a:lnTo>
                                <a:lnTo>
                                  <a:pt x="348" y="62"/>
                                </a:lnTo>
                                <a:lnTo>
                                  <a:pt x="313" y="49"/>
                                </a:lnTo>
                                <a:lnTo>
                                  <a:pt x="0"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15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6122" y="-518"/>
                            <a:ext cx="669"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AutoShape 149"/>
                        <wps:cNvSpPr>
                          <a:spLocks/>
                        </wps:cNvSpPr>
                        <wps:spPr bwMode="auto">
                          <a:xfrm>
                            <a:off x="6441" y="-502"/>
                            <a:ext cx="63" cy="23"/>
                          </a:xfrm>
                          <a:custGeom>
                            <a:avLst/>
                            <a:gdLst>
                              <a:gd name="T0" fmla="+- 0 6444 6441"/>
                              <a:gd name="T1" fmla="*/ T0 w 63"/>
                              <a:gd name="T2" fmla="+- 0 -501 -501"/>
                              <a:gd name="T3" fmla="*/ -501 h 23"/>
                              <a:gd name="T4" fmla="+- 0 6441 6441"/>
                              <a:gd name="T5" fmla="*/ T4 w 63"/>
                              <a:gd name="T6" fmla="+- 0 -486 -501"/>
                              <a:gd name="T7" fmla="*/ -486 h 23"/>
                              <a:gd name="T8" fmla="+- 0 6483 6441"/>
                              <a:gd name="T9" fmla="*/ T8 w 63"/>
                              <a:gd name="T10" fmla="+- 0 -479 -501"/>
                              <a:gd name="T11" fmla="*/ -479 h 23"/>
                              <a:gd name="T12" fmla="+- 0 6485 6441"/>
                              <a:gd name="T13" fmla="*/ T12 w 63"/>
                              <a:gd name="T14" fmla="+- 0 -491 -501"/>
                              <a:gd name="T15" fmla="*/ -491 h 23"/>
                              <a:gd name="T16" fmla="+- 0 6501 6441"/>
                              <a:gd name="T17" fmla="*/ T16 w 63"/>
                              <a:gd name="T18" fmla="+- 0 -491 -501"/>
                              <a:gd name="T19" fmla="*/ -491 h 23"/>
                              <a:gd name="T20" fmla="+- 0 6501 6441"/>
                              <a:gd name="T21" fmla="*/ T20 w 63"/>
                              <a:gd name="T22" fmla="+- 0 -491 -501"/>
                              <a:gd name="T23" fmla="*/ -491 h 23"/>
                              <a:gd name="T24" fmla="+- 0 6444 6441"/>
                              <a:gd name="T25" fmla="*/ T24 w 63"/>
                              <a:gd name="T26" fmla="+- 0 -501 -501"/>
                              <a:gd name="T27" fmla="*/ -501 h 23"/>
                              <a:gd name="T28" fmla="+- 0 6501 6441"/>
                              <a:gd name="T29" fmla="*/ T28 w 63"/>
                              <a:gd name="T30" fmla="+- 0 -491 -501"/>
                              <a:gd name="T31" fmla="*/ -491 h 23"/>
                              <a:gd name="T32" fmla="+- 0 6485 6441"/>
                              <a:gd name="T33" fmla="*/ T32 w 63"/>
                              <a:gd name="T34" fmla="+- 0 -491 -501"/>
                              <a:gd name="T35" fmla="*/ -491 h 23"/>
                              <a:gd name="T36" fmla="+- 0 6504 6441"/>
                              <a:gd name="T37" fmla="*/ T36 w 63"/>
                              <a:gd name="T38" fmla="+- 0 -488 -501"/>
                              <a:gd name="T39" fmla="*/ -488 h 23"/>
                              <a:gd name="T40" fmla="+- 0 6501 6441"/>
                              <a:gd name="T41" fmla="*/ T40 w 63"/>
                              <a:gd name="T42" fmla="+- 0 -491 -501"/>
                              <a:gd name="T43" fmla="*/ -49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3" h="23">
                                <a:moveTo>
                                  <a:pt x="3" y="0"/>
                                </a:moveTo>
                                <a:lnTo>
                                  <a:pt x="0" y="15"/>
                                </a:lnTo>
                                <a:lnTo>
                                  <a:pt x="42" y="22"/>
                                </a:lnTo>
                                <a:lnTo>
                                  <a:pt x="44" y="10"/>
                                </a:lnTo>
                                <a:lnTo>
                                  <a:pt x="60" y="10"/>
                                </a:lnTo>
                                <a:lnTo>
                                  <a:pt x="3" y="0"/>
                                </a:lnTo>
                                <a:close/>
                                <a:moveTo>
                                  <a:pt x="60" y="10"/>
                                </a:moveTo>
                                <a:lnTo>
                                  <a:pt x="44" y="10"/>
                                </a:lnTo>
                                <a:lnTo>
                                  <a:pt x="63" y="13"/>
                                </a:lnTo>
                                <a:lnTo>
                                  <a:pt x="60" y="1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 name="Picture 14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441" y="-502"/>
                            <a:ext cx="63" cy="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Freeform 147"/>
                        <wps:cNvSpPr>
                          <a:spLocks/>
                        </wps:cNvSpPr>
                        <wps:spPr bwMode="auto">
                          <a:xfrm>
                            <a:off x="9896" y="-1916"/>
                            <a:ext cx="567" cy="564"/>
                          </a:xfrm>
                          <a:custGeom>
                            <a:avLst/>
                            <a:gdLst>
                              <a:gd name="T0" fmla="+- 0 9958 9897"/>
                              <a:gd name="T1" fmla="*/ T0 w 567"/>
                              <a:gd name="T2" fmla="+- 0 -1916 -1916"/>
                              <a:gd name="T3" fmla="*/ -1916 h 564"/>
                              <a:gd name="T4" fmla="+- 0 9897 9897"/>
                              <a:gd name="T5" fmla="*/ T4 w 567"/>
                              <a:gd name="T6" fmla="+- 0 -1422 -1916"/>
                              <a:gd name="T7" fmla="*/ -1422 h 564"/>
                              <a:gd name="T8" fmla="+- 0 10463 9897"/>
                              <a:gd name="T9" fmla="*/ T8 w 567"/>
                              <a:gd name="T10" fmla="+- 0 -1352 -1916"/>
                              <a:gd name="T11" fmla="*/ -1352 h 564"/>
                              <a:gd name="T12" fmla="+- 0 10461 9897"/>
                              <a:gd name="T13" fmla="*/ T12 w 567"/>
                              <a:gd name="T14" fmla="+- 0 -1394 -1916"/>
                              <a:gd name="T15" fmla="*/ -1394 h 564"/>
                              <a:gd name="T16" fmla="+- 0 10419 9897"/>
                              <a:gd name="T17" fmla="*/ T16 w 567"/>
                              <a:gd name="T18" fmla="+- 0 -1657 -1916"/>
                              <a:gd name="T19" fmla="*/ -1657 h 564"/>
                              <a:gd name="T20" fmla="+- 0 10423 9897"/>
                              <a:gd name="T21" fmla="*/ T20 w 567"/>
                              <a:gd name="T22" fmla="+- 0 -1768 -1916"/>
                              <a:gd name="T23" fmla="*/ -1768 h 564"/>
                              <a:gd name="T24" fmla="+- 0 10376 9897"/>
                              <a:gd name="T25" fmla="*/ T24 w 567"/>
                              <a:gd name="T26" fmla="+- 0 -1831 -1916"/>
                              <a:gd name="T27" fmla="*/ -1831 h 564"/>
                              <a:gd name="T28" fmla="+- 0 10307 9897"/>
                              <a:gd name="T29" fmla="*/ T28 w 567"/>
                              <a:gd name="T30" fmla="+- 0 -1882 -1916"/>
                              <a:gd name="T31" fmla="*/ -1882 h 564"/>
                              <a:gd name="T32" fmla="+- 0 10213 9897"/>
                              <a:gd name="T33" fmla="*/ T32 w 567"/>
                              <a:gd name="T34" fmla="+- 0 -1905 -1916"/>
                              <a:gd name="T35" fmla="*/ -1905 h 564"/>
                              <a:gd name="T36" fmla="+- 0 9958 9897"/>
                              <a:gd name="T37" fmla="*/ T36 w 567"/>
                              <a:gd name="T38" fmla="+- 0 -1916 -1916"/>
                              <a:gd name="T39" fmla="*/ -1916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7" h="564">
                                <a:moveTo>
                                  <a:pt x="61" y="0"/>
                                </a:moveTo>
                                <a:lnTo>
                                  <a:pt x="0" y="494"/>
                                </a:lnTo>
                                <a:lnTo>
                                  <a:pt x="566" y="564"/>
                                </a:lnTo>
                                <a:lnTo>
                                  <a:pt x="564" y="522"/>
                                </a:lnTo>
                                <a:lnTo>
                                  <a:pt x="522" y="259"/>
                                </a:lnTo>
                                <a:lnTo>
                                  <a:pt x="526" y="148"/>
                                </a:lnTo>
                                <a:lnTo>
                                  <a:pt x="479" y="85"/>
                                </a:lnTo>
                                <a:lnTo>
                                  <a:pt x="410" y="34"/>
                                </a:lnTo>
                                <a:lnTo>
                                  <a:pt x="316" y="11"/>
                                </a:lnTo>
                                <a:lnTo>
                                  <a:pt x="61"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14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9896" y="-1916"/>
                            <a:ext cx="567"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AutoShape 145"/>
                        <wps:cNvSpPr>
                          <a:spLocks/>
                        </wps:cNvSpPr>
                        <wps:spPr bwMode="auto">
                          <a:xfrm>
                            <a:off x="9774" y="-5139"/>
                            <a:ext cx="313" cy="666"/>
                          </a:xfrm>
                          <a:custGeom>
                            <a:avLst/>
                            <a:gdLst>
                              <a:gd name="T0" fmla="+- 0 9777 9774"/>
                              <a:gd name="T1" fmla="*/ T0 w 313"/>
                              <a:gd name="T2" fmla="+- 0 -4688 -5138"/>
                              <a:gd name="T3" fmla="*/ -4688 h 666"/>
                              <a:gd name="T4" fmla="+- 0 9774 9774"/>
                              <a:gd name="T5" fmla="*/ T4 w 313"/>
                              <a:gd name="T6" fmla="+- 0 -4557 -5138"/>
                              <a:gd name="T7" fmla="*/ -4557 h 666"/>
                              <a:gd name="T8" fmla="+- 0 9797 9774"/>
                              <a:gd name="T9" fmla="*/ T8 w 313"/>
                              <a:gd name="T10" fmla="+- 0 -4527 -5138"/>
                              <a:gd name="T11" fmla="*/ -4527 h 666"/>
                              <a:gd name="T12" fmla="+- 0 9800 9774"/>
                              <a:gd name="T13" fmla="*/ T12 w 313"/>
                              <a:gd name="T14" fmla="+- 0 -4512 -5138"/>
                              <a:gd name="T15" fmla="*/ -4512 h 666"/>
                              <a:gd name="T16" fmla="+- 0 10082 9774"/>
                              <a:gd name="T17" fmla="*/ T16 w 313"/>
                              <a:gd name="T18" fmla="+- 0 -4477 -5138"/>
                              <a:gd name="T19" fmla="*/ -4477 h 666"/>
                              <a:gd name="T20" fmla="+- 0 10087 9774"/>
                              <a:gd name="T21" fmla="*/ T20 w 313"/>
                              <a:gd name="T22" fmla="+- 0 -4473 -5138"/>
                              <a:gd name="T23" fmla="*/ -4473 h 666"/>
                              <a:gd name="T24" fmla="+- 0 10082 9774"/>
                              <a:gd name="T25" fmla="*/ T24 w 313"/>
                              <a:gd name="T26" fmla="+- 0 -4495 -5138"/>
                              <a:gd name="T27" fmla="*/ -4495 h 666"/>
                              <a:gd name="T28" fmla="+- 0 10050 9774"/>
                              <a:gd name="T29" fmla="*/ T28 w 313"/>
                              <a:gd name="T30" fmla="+- 0 -4674 -5138"/>
                              <a:gd name="T31" fmla="*/ -4674 h 666"/>
                              <a:gd name="T32" fmla="+- 0 9894 9774"/>
                              <a:gd name="T33" fmla="*/ T32 w 313"/>
                              <a:gd name="T34" fmla="+- 0 -4674 -5138"/>
                              <a:gd name="T35" fmla="*/ -4674 h 666"/>
                              <a:gd name="T36" fmla="+- 0 9777 9774"/>
                              <a:gd name="T37" fmla="*/ T36 w 313"/>
                              <a:gd name="T38" fmla="+- 0 -4688 -5138"/>
                              <a:gd name="T39" fmla="*/ -4688 h 666"/>
                              <a:gd name="T40" fmla="+- 0 9810 9774"/>
                              <a:gd name="T41" fmla="*/ T40 w 313"/>
                              <a:gd name="T42" fmla="+- 0 -5138 -5138"/>
                              <a:gd name="T43" fmla="*/ -5138 h 666"/>
                              <a:gd name="T44" fmla="+- 0 9894 9774"/>
                              <a:gd name="T45" fmla="*/ T44 w 313"/>
                              <a:gd name="T46" fmla="+- 0 -4674 -5138"/>
                              <a:gd name="T47" fmla="*/ -4674 h 666"/>
                              <a:gd name="T48" fmla="+- 0 10050 9774"/>
                              <a:gd name="T49" fmla="*/ T48 w 313"/>
                              <a:gd name="T50" fmla="+- 0 -4674 -5138"/>
                              <a:gd name="T51" fmla="*/ -4674 h 666"/>
                              <a:gd name="T52" fmla="+- 0 9969 9774"/>
                              <a:gd name="T53" fmla="*/ T52 w 313"/>
                              <a:gd name="T54" fmla="+- 0 -5115 -5138"/>
                              <a:gd name="T55" fmla="*/ -5115 h 666"/>
                              <a:gd name="T56" fmla="+- 0 9965 9774"/>
                              <a:gd name="T57" fmla="*/ T56 w 313"/>
                              <a:gd name="T58" fmla="+- 0 -5119 -5138"/>
                              <a:gd name="T59" fmla="*/ -5119 h 666"/>
                              <a:gd name="T60" fmla="+- 0 9810 9774"/>
                              <a:gd name="T61" fmla="*/ T60 w 313"/>
                              <a:gd name="T62" fmla="+- 0 -5138 -5138"/>
                              <a:gd name="T63" fmla="*/ -5138 h 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3" h="666">
                                <a:moveTo>
                                  <a:pt x="3" y="450"/>
                                </a:moveTo>
                                <a:lnTo>
                                  <a:pt x="0" y="581"/>
                                </a:lnTo>
                                <a:lnTo>
                                  <a:pt x="23" y="611"/>
                                </a:lnTo>
                                <a:lnTo>
                                  <a:pt x="26" y="626"/>
                                </a:lnTo>
                                <a:lnTo>
                                  <a:pt x="308" y="661"/>
                                </a:lnTo>
                                <a:lnTo>
                                  <a:pt x="313" y="665"/>
                                </a:lnTo>
                                <a:lnTo>
                                  <a:pt x="308" y="643"/>
                                </a:lnTo>
                                <a:lnTo>
                                  <a:pt x="276" y="464"/>
                                </a:lnTo>
                                <a:lnTo>
                                  <a:pt x="120" y="464"/>
                                </a:lnTo>
                                <a:lnTo>
                                  <a:pt x="3" y="450"/>
                                </a:lnTo>
                                <a:close/>
                                <a:moveTo>
                                  <a:pt x="36" y="0"/>
                                </a:moveTo>
                                <a:lnTo>
                                  <a:pt x="120" y="464"/>
                                </a:lnTo>
                                <a:lnTo>
                                  <a:pt x="276" y="464"/>
                                </a:lnTo>
                                <a:lnTo>
                                  <a:pt x="195" y="23"/>
                                </a:lnTo>
                                <a:lnTo>
                                  <a:pt x="191" y="19"/>
                                </a:lnTo>
                                <a:lnTo>
                                  <a:pt x="36"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14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9774" y="-5139"/>
                            <a:ext cx="313"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Freeform 143"/>
                        <wps:cNvSpPr>
                          <a:spLocks/>
                        </wps:cNvSpPr>
                        <wps:spPr bwMode="auto">
                          <a:xfrm>
                            <a:off x="11004" y="-5199"/>
                            <a:ext cx="499" cy="1769"/>
                          </a:xfrm>
                          <a:custGeom>
                            <a:avLst/>
                            <a:gdLst>
                              <a:gd name="T0" fmla="+- 0 11503 11004"/>
                              <a:gd name="T1" fmla="*/ T0 w 499"/>
                              <a:gd name="T2" fmla="+- 0 -5199 -5199"/>
                              <a:gd name="T3" fmla="*/ -5199 h 1769"/>
                              <a:gd name="T4" fmla="+- 0 11110 11004"/>
                              <a:gd name="T5" fmla="*/ T4 w 499"/>
                              <a:gd name="T6" fmla="+- 0 -4996 -5199"/>
                              <a:gd name="T7" fmla="*/ -4996 h 1769"/>
                              <a:gd name="T8" fmla="+- 0 11004 11004"/>
                              <a:gd name="T9" fmla="*/ T8 w 499"/>
                              <a:gd name="T10" fmla="+- 0 -4124 -5199"/>
                              <a:gd name="T11" fmla="*/ -4124 h 1769"/>
                              <a:gd name="T12" fmla="+- 0 11251 11004"/>
                              <a:gd name="T13" fmla="*/ T12 w 499"/>
                              <a:gd name="T14" fmla="+- 0 -4093 -5199"/>
                              <a:gd name="T15" fmla="*/ -4093 h 1769"/>
                              <a:gd name="T16" fmla="+- 0 11249 11004"/>
                              <a:gd name="T17" fmla="*/ T16 w 499"/>
                              <a:gd name="T18" fmla="+- 0 -4078 -5199"/>
                              <a:gd name="T19" fmla="*/ -4078 h 1769"/>
                              <a:gd name="T20" fmla="+- 0 11241 11004"/>
                              <a:gd name="T21" fmla="*/ T20 w 499"/>
                              <a:gd name="T22" fmla="+- 0 -4013 -5199"/>
                              <a:gd name="T23" fmla="*/ -4013 h 1769"/>
                              <a:gd name="T24" fmla="+- 0 11406 11004"/>
                              <a:gd name="T25" fmla="*/ T24 w 499"/>
                              <a:gd name="T26" fmla="+- 0 -3992 -5199"/>
                              <a:gd name="T27" fmla="*/ -3992 h 1769"/>
                              <a:gd name="T28" fmla="+- 0 11348 11004"/>
                              <a:gd name="T29" fmla="*/ T28 w 499"/>
                              <a:gd name="T30" fmla="+- 0 -3520 -5199"/>
                              <a:gd name="T31" fmla="*/ -3520 h 1769"/>
                              <a:gd name="T32" fmla="+- 0 11340 11004"/>
                              <a:gd name="T33" fmla="*/ T32 w 499"/>
                              <a:gd name="T34" fmla="+- 0 -3451 -5199"/>
                              <a:gd name="T35" fmla="*/ -3451 h 1769"/>
                              <a:gd name="T36" fmla="+- 0 11503 11004"/>
                              <a:gd name="T37" fmla="*/ T36 w 499"/>
                              <a:gd name="T38" fmla="+- 0 -3431 -5199"/>
                              <a:gd name="T39" fmla="*/ -3431 h 1769"/>
                              <a:gd name="T40" fmla="+- 0 11503 11004"/>
                              <a:gd name="T41" fmla="*/ T40 w 499"/>
                              <a:gd name="T42" fmla="+- 0 -5199 -5199"/>
                              <a:gd name="T43" fmla="*/ -5199 h 1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99" h="1769">
                                <a:moveTo>
                                  <a:pt x="499" y="0"/>
                                </a:moveTo>
                                <a:lnTo>
                                  <a:pt x="106" y="203"/>
                                </a:lnTo>
                                <a:lnTo>
                                  <a:pt x="0" y="1075"/>
                                </a:lnTo>
                                <a:lnTo>
                                  <a:pt x="247" y="1106"/>
                                </a:lnTo>
                                <a:lnTo>
                                  <a:pt x="245" y="1121"/>
                                </a:lnTo>
                                <a:lnTo>
                                  <a:pt x="237" y="1186"/>
                                </a:lnTo>
                                <a:lnTo>
                                  <a:pt x="402" y="1207"/>
                                </a:lnTo>
                                <a:lnTo>
                                  <a:pt x="344" y="1679"/>
                                </a:lnTo>
                                <a:lnTo>
                                  <a:pt x="336" y="1748"/>
                                </a:lnTo>
                                <a:lnTo>
                                  <a:pt x="499" y="1768"/>
                                </a:lnTo>
                                <a:lnTo>
                                  <a:pt x="499"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 name="Picture 1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1004" y="-5199"/>
                            <a:ext cx="499" cy="1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 name="AutoShape 141"/>
                        <wps:cNvSpPr>
                          <a:spLocks/>
                        </wps:cNvSpPr>
                        <wps:spPr bwMode="auto">
                          <a:xfrm>
                            <a:off x="6122" y="-6464"/>
                            <a:ext cx="3728" cy="3719"/>
                          </a:xfrm>
                          <a:custGeom>
                            <a:avLst/>
                            <a:gdLst>
                              <a:gd name="T0" fmla="+- 0 7860 6123"/>
                              <a:gd name="T1" fmla="*/ T0 w 3728"/>
                              <a:gd name="T2" fmla="+- 0 -6464 -6464"/>
                              <a:gd name="T3" fmla="*/ -6464 h 3719"/>
                              <a:gd name="T4" fmla="+- 0 6123 6123"/>
                              <a:gd name="T5" fmla="*/ T4 w 3728"/>
                              <a:gd name="T6" fmla="+- 0 -6464 -6464"/>
                              <a:gd name="T7" fmla="*/ -6464 h 3719"/>
                              <a:gd name="T8" fmla="+- 0 6123 6123"/>
                              <a:gd name="T9" fmla="*/ T8 w 3728"/>
                              <a:gd name="T10" fmla="+- 0 -4251 -6464"/>
                              <a:gd name="T11" fmla="*/ -4251 h 3719"/>
                              <a:gd name="T12" fmla="+- 0 7048 6123"/>
                              <a:gd name="T13" fmla="*/ T12 w 3728"/>
                              <a:gd name="T14" fmla="+- 0 -3283 -6464"/>
                              <a:gd name="T15" fmla="*/ -3283 h 3719"/>
                              <a:gd name="T16" fmla="+- 0 7390 6123"/>
                              <a:gd name="T17" fmla="*/ T16 w 3728"/>
                              <a:gd name="T18" fmla="+- 0 -2766 -6464"/>
                              <a:gd name="T19" fmla="*/ -2766 h 3719"/>
                              <a:gd name="T20" fmla="+- 0 7403 6123"/>
                              <a:gd name="T21" fmla="*/ T20 w 3728"/>
                              <a:gd name="T22" fmla="+- 0 -2746 -6464"/>
                              <a:gd name="T23" fmla="*/ -2746 h 3719"/>
                              <a:gd name="T24" fmla="+- 0 7469 6123"/>
                              <a:gd name="T25" fmla="*/ T24 w 3728"/>
                              <a:gd name="T26" fmla="+- 0 -3282 -6464"/>
                              <a:gd name="T27" fmla="*/ -3282 h 3719"/>
                              <a:gd name="T28" fmla="+- 0 7471 6123"/>
                              <a:gd name="T29" fmla="*/ T28 w 3728"/>
                              <a:gd name="T30" fmla="+- 0 -3297 -6464"/>
                              <a:gd name="T31" fmla="*/ -3297 h 3719"/>
                              <a:gd name="T32" fmla="+- 0 7652 6123"/>
                              <a:gd name="T33" fmla="*/ T32 w 3728"/>
                              <a:gd name="T34" fmla="+- 0 -4775 -6464"/>
                              <a:gd name="T35" fmla="*/ -4775 h 3719"/>
                              <a:gd name="T36" fmla="+- 0 7656 6123"/>
                              <a:gd name="T37" fmla="*/ T36 w 3728"/>
                              <a:gd name="T38" fmla="+- 0 -4791 -6464"/>
                              <a:gd name="T39" fmla="*/ -4791 h 3719"/>
                              <a:gd name="T40" fmla="+- 0 7729 6123"/>
                              <a:gd name="T41" fmla="*/ T40 w 3728"/>
                              <a:gd name="T42" fmla="+- 0 -5389 -6464"/>
                              <a:gd name="T43" fmla="*/ -5389 h 3719"/>
                              <a:gd name="T44" fmla="+- 0 8986 6123"/>
                              <a:gd name="T45" fmla="*/ T44 w 3728"/>
                              <a:gd name="T46" fmla="+- 0 -5389 -6464"/>
                              <a:gd name="T47" fmla="*/ -5389 h 3719"/>
                              <a:gd name="T48" fmla="+- 0 9043 6123"/>
                              <a:gd name="T49" fmla="*/ T48 w 3728"/>
                              <a:gd name="T50" fmla="+- 0 -5869 -6464"/>
                              <a:gd name="T51" fmla="*/ -5869 h 3719"/>
                              <a:gd name="T52" fmla="+- 0 9831 6123"/>
                              <a:gd name="T53" fmla="*/ T52 w 3728"/>
                              <a:gd name="T54" fmla="+- 0 -5869 -6464"/>
                              <a:gd name="T55" fmla="*/ -5869 h 3719"/>
                              <a:gd name="T56" fmla="+- 0 9809 6123"/>
                              <a:gd name="T57" fmla="*/ T56 w 3728"/>
                              <a:gd name="T58" fmla="+- 0 -5987 -6464"/>
                              <a:gd name="T59" fmla="*/ -5987 h 3719"/>
                              <a:gd name="T60" fmla="+- 0 8116 6123"/>
                              <a:gd name="T61" fmla="*/ T60 w 3728"/>
                              <a:gd name="T62" fmla="+- 0 -5987 -6464"/>
                              <a:gd name="T63" fmla="*/ -5987 h 3719"/>
                              <a:gd name="T64" fmla="+- 0 7805 6123"/>
                              <a:gd name="T65" fmla="*/ T64 w 3728"/>
                              <a:gd name="T66" fmla="+- 0 -6025 -6464"/>
                              <a:gd name="T67" fmla="*/ -6025 h 3719"/>
                              <a:gd name="T68" fmla="+- 0 7860 6123"/>
                              <a:gd name="T69" fmla="*/ T68 w 3728"/>
                              <a:gd name="T70" fmla="+- 0 -6464 -6464"/>
                              <a:gd name="T71" fmla="*/ -6464 h 3719"/>
                              <a:gd name="T72" fmla="+- 0 8986 6123"/>
                              <a:gd name="T73" fmla="*/ T72 w 3728"/>
                              <a:gd name="T74" fmla="+- 0 -5389 -6464"/>
                              <a:gd name="T75" fmla="*/ -5389 h 3719"/>
                              <a:gd name="T76" fmla="+- 0 7729 6123"/>
                              <a:gd name="T77" fmla="*/ T76 w 3728"/>
                              <a:gd name="T78" fmla="+- 0 -5389 -6464"/>
                              <a:gd name="T79" fmla="*/ -5389 h 3719"/>
                              <a:gd name="T80" fmla="+- 0 8971 6123"/>
                              <a:gd name="T81" fmla="*/ T80 w 3728"/>
                              <a:gd name="T82" fmla="+- 0 -5241 -6464"/>
                              <a:gd name="T83" fmla="*/ -5241 h 3719"/>
                              <a:gd name="T84" fmla="+- 0 8970 6123"/>
                              <a:gd name="T85" fmla="*/ T84 w 3728"/>
                              <a:gd name="T86" fmla="+- 0 -5257 -6464"/>
                              <a:gd name="T87" fmla="*/ -5257 h 3719"/>
                              <a:gd name="T88" fmla="+- 0 8986 6123"/>
                              <a:gd name="T89" fmla="*/ T88 w 3728"/>
                              <a:gd name="T90" fmla="+- 0 -5389 -6464"/>
                              <a:gd name="T91" fmla="*/ -5389 h 3719"/>
                              <a:gd name="T92" fmla="+- 0 9839 6123"/>
                              <a:gd name="T93" fmla="*/ T92 w 3728"/>
                              <a:gd name="T94" fmla="+- 0 -5821 -6464"/>
                              <a:gd name="T95" fmla="*/ -5821 h 3719"/>
                              <a:gd name="T96" fmla="+- 0 9416 6123"/>
                              <a:gd name="T97" fmla="*/ T96 w 3728"/>
                              <a:gd name="T98" fmla="+- 0 -5821 -6464"/>
                              <a:gd name="T99" fmla="*/ -5821 h 3719"/>
                              <a:gd name="T100" fmla="+- 0 9446 6123"/>
                              <a:gd name="T101" fmla="*/ T100 w 3728"/>
                              <a:gd name="T102" fmla="+- 0 -5819 -6464"/>
                              <a:gd name="T103" fmla="*/ -5819 h 3719"/>
                              <a:gd name="T104" fmla="+- 0 9661 6123"/>
                              <a:gd name="T105" fmla="*/ T104 w 3728"/>
                              <a:gd name="T106" fmla="+- 0 -5785 -6464"/>
                              <a:gd name="T107" fmla="*/ -5785 h 3719"/>
                              <a:gd name="T108" fmla="+- 0 9850 6123"/>
                              <a:gd name="T109" fmla="*/ T108 w 3728"/>
                              <a:gd name="T110" fmla="+- 0 -5762 -6464"/>
                              <a:gd name="T111" fmla="*/ -5762 h 3719"/>
                              <a:gd name="T112" fmla="+- 0 9847 6123"/>
                              <a:gd name="T113" fmla="*/ T112 w 3728"/>
                              <a:gd name="T114" fmla="+- 0 -5779 -6464"/>
                              <a:gd name="T115" fmla="*/ -5779 h 3719"/>
                              <a:gd name="T116" fmla="+- 0 9839 6123"/>
                              <a:gd name="T117" fmla="*/ T116 w 3728"/>
                              <a:gd name="T118" fmla="+- 0 -5821 -6464"/>
                              <a:gd name="T119" fmla="*/ -5821 h 3719"/>
                              <a:gd name="T120" fmla="+- 0 9831 6123"/>
                              <a:gd name="T121" fmla="*/ T120 w 3728"/>
                              <a:gd name="T122" fmla="+- 0 -5869 -6464"/>
                              <a:gd name="T123" fmla="*/ -5869 h 3719"/>
                              <a:gd name="T124" fmla="+- 0 9043 6123"/>
                              <a:gd name="T125" fmla="*/ T124 w 3728"/>
                              <a:gd name="T126" fmla="+- 0 -5869 -6464"/>
                              <a:gd name="T127" fmla="*/ -5869 h 3719"/>
                              <a:gd name="T128" fmla="+- 0 9106 6123"/>
                              <a:gd name="T129" fmla="*/ T128 w 3728"/>
                              <a:gd name="T130" fmla="+- 0 -5846 -6464"/>
                              <a:gd name="T131" fmla="*/ -5846 h 3719"/>
                              <a:gd name="T132" fmla="+- 0 9137 6123"/>
                              <a:gd name="T133" fmla="*/ T132 w 3728"/>
                              <a:gd name="T134" fmla="+- 0 -5838 -6464"/>
                              <a:gd name="T135" fmla="*/ -5838 h 3719"/>
                              <a:gd name="T136" fmla="+- 0 9244 6123"/>
                              <a:gd name="T137" fmla="*/ T136 w 3728"/>
                              <a:gd name="T138" fmla="+- 0 -5794 -6464"/>
                              <a:gd name="T139" fmla="*/ -5794 h 3719"/>
                              <a:gd name="T140" fmla="+- 0 9271 6123"/>
                              <a:gd name="T141" fmla="*/ T140 w 3728"/>
                              <a:gd name="T142" fmla="+- 0 -5789 -6464"/>
                              <a:gd name="T143" fmla="*/ -5789 h 3719"/>
                              <a:gd name="T144" fmla="+- 0 9299 6123"/>
                              <a:gd name="T145" fmla="*/ T144 w 3728"/>
                              <a:gd name="T146" fmla="+- 0 -5793 -6464"/>
                              <a:gd name="T147" fmla="*/ -5793 h 3719"/>
                              <a:gd name="T148" fmla="+- 0 9322 6123"/>
                              <a:gd name="T149" fmla="*/ T148 w 3728"/>
                              <a:gd name="T150" fmla="+- 0 -5807 -6464"/>
                              <a:gd name="T151" fmla="*/ -5807 h 3719"/>
                              <a:gd name="T152" fmla="+- 0 9352 6123"/>
                              <a:gd name="T153" fmla="*/ T152 w 3728"/>
                              <a:gd name="T154" fmla="+- 0 -5813 -6464"/>
                              <a:gd name="T155" fmla="*/ -5813 h 3719"/>
                              <a:gd name="T156" fmla="+- 0 9364 6123"/>
                              <a:gd name="T157" fmla="*/ T156 w 3728"/>
                              <a:gd name="T158" fmla="+- 0 -5816 -6464"/>
                              <a:gd name="T159" fmla="*/ -5816 h 3719"/>
                              <a:gd name="T160" fmla="+- 0 9376 6123"/>
                              <a:gd name="T161" fmla="*/ T160 w 3728"/>
                              <a:gd name="T162" fmla="+- 0 -5818 -6464"/>
                              <a:gd name="T163" fmla="*/ -5818 h 3719"/>
                              <a:gd name="T164" fmla="+- 0 9396 6123"/>
                              <a:gd name="T165" fmla="*/ T164 w 3728"/>
                              <a:gd name="T166" fmla="+- 0 -5820 -6464"/>
                              <a:gd name="T167" fmla="*/ -5820 h 3719"/>
                              <a:gd name="T168" fmla="+- 0 9416 6123"/>
                              <a:gd name="T169" fmla="*/ T168 w 3728"/>
                              <a:gd name="T170" fmla="+- 0 -5821 -6464"/>
                              <a:gd name="T171" fmla="*/ -5821 h 3719"/>
                              <a:gd name="T172" fmla="+- 0 9839 6123"/>
                              <a:gd name="T173" fmla="*/ T172 w 3728"/>
                              <a:gd name="T174" fmla="+- 0 -5821 -6464"/>
                              <a:gd name="T175" fmla="*/ -5821 h 3719"/>
                              <a:gd name="T176" fmla="+- 0 9831 6123"/>
                              <a:gd name="T177" fmla="*/ T176 w 3728"/>
                              <a:gd name="T178" fmla="+- 0 -5869 -6464"/>
                              <a:gd name="T179" fmla="*/ -5869 h 3719"/>
                              <a:gd name="T180" fmla="+- 0 9722 6123"/>
                              <a:gd name="T181" fmla="*/ T180 w 3728"/>
                              <a:gd name="T182" fmla="+- 0 -6464 -6464"/>
                              <a:gd name="T183" fmla="*/ -6464 h 3719"/>
                              <a:gd name="T184" fmla="+- 0 8172 6123"/>
                              <a:gd name="T185" fmla="*/ T184 w 3728"/>
                              <a:gd name="T186" fmla="+- 0 -6464 -6464"/>
                              <a:gd name="T187" fmla="*/ -6464 h 3719"/>
                              <a:gd name="T188" fmla="+- 0 8116 6123"/>
                              <a:gd name="T189" fmla="*/ T188 w 3728"/>
                              <a:gd name="T190" fmla="+- 0 -5987 -6464"/>
                              <a:gd name="T191" fmla="*/ -5987 h 3719"/>
                              <a:gd name="T192" fmla="+- 0 9809 6123"/>
                              <a:gd name="T193" fmla="*/ T192 w 3728"/>
                              <a:gd name="T194" fmla="+- 0 -5987 -6464"/>
                              <a:gd name="T195" fmla="*/ -5987 h 3719"/>
                              <a:gd name="T196" fmla="+- 0 9722 6123"/>
                              <a:gd name="T197" fmla="*/ T196 w 3728"/>
                              <a:gd name="T198" fmla="+- 0 -6464 -6464"/>
                              <a:gd name="T199" fmla="*/ -6464 h 3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728" h="3719">
                                <a:moveTo>
                                  <a:pt x="1737" y="0"/>
                                </a:moveTo>
                                <a:lnTo>
                                  <a:pt x="0" y="0"/>
                                </a:lnTo>
                                <a:lnTo>
                                  <a:pt x="0" y="2213"/>
                                </a:lnTo>
                                <a:lnTo>
                                  <a:pt x="925" y="3181"/>
                                </a:lnTo>
                                <a:lnTo>
                                  <a:pt x="1267" y="3698"/>
                                </a:lnTo>
                                <a:lnTo>
                                  <a:pt x="1280" y="3718"/>
                                </a:lnTo>
                                <a:lnTo>
                                  <a:pt x="1346" y="3182"/>
                                </a:lnTo>
                                <a:lnTo>
                                  <a:pt x="1348" y="3167"/>
                                </a:lnTo>
                                <a:lnTo>
                                  <a:pt x="1529" y="1689"/>
                                </a:lnTo>
                                <a:lnTo>
                                  <a:pt x="1533" y="1673"/>
                                </a:lnTo>
                                <a:lnTo>
                                  <a:pt x="1606" y="1075"/>
                                </a:lnTo>
                                <a:lnTo>
                                  <a:pt x="2863" y="1075"/>
                                </a:lnTo>
                                <a:lnTo>
                                  <a:pt x="2920" y="595"/>
                                </a:lnTo>
                                <a:lnTo>
                                  <a:pt x="3708" y="595"/>
                                </a:lnTo>
                                <a:lnTo>
                                  <a:pt x="3686" y="477"/>
                                </a:lnTo>
                                <a:lnTo>
                                  <a:pt x="1993" y="477"/>
                                </a:lnTo>
                                <a:lnTo>
                                  <a:pt x="1682" y="439"/>
                                </a:lnTo>
                                <a:lnTo>
                                  <a:pt x="1737" y="0"/>
                                </a:lnTo>
                                <a:close/>
                                <a:moveTo>
                                  <a:pt x="2863" y="1075"/>
                                </a:moveTo>
                                <a:lnTo>
                                  <a:pt x="1606" y="1075"/>
                                </a:lnTo>
                                <a:lnTo>
                                  <a:pt x="2848" y="1223"/>
                                </a:lnTo>
                                <a:lnTo>
                                  <a:pt x="2847" y="1207"/>
                                </a:lnTo>
                                <a:lnTo>
                                  <a:pt x="2863" y="1075"/>
                                </a:lnTo>
                                <a:close/>
                                <a:moveTo>
                                  <a:pt x="3716" y="643"/>
                                </a:moveTo>
                                <a:lnTo>
                                  <a:pt x="3293" y="643"/>
                                </a:lnTo>
                                <a:lnTo>
                                  <a:pt x="3323" y="645"/>
                                </a:lnTo>
                                <a:lnTo>
                                  <a:pt x="3538" y="679"/>
                                </a:lnTo>
                                <a:lnTo>
                                  <a:pt x="3727" y="702"/>
                                </a:lnTo>
                                <a:lnTo>
                                  <a:pt x="3724" y="685"/>
                                </a:lnTo>
                                <a:lnTo>
                                  <a:pt x="3716" y="643"/>
                                </a:lnTo>
                                <a:close/>
                                <a:moveTo>
                                  <a:pt x="3708" y="595"/>
                                </a:moveTo>
                                <a:lnTo>
                                  <a:pt x="2920" y="595"/>
                                </a:lnTo>
                                <a:lnTo>
                                  <a:pt x="2983" y="618"/>
                                </a:lnTo>
                                <a:lnTo>
                                  <a:pt x="3014" y="626"/>
                                </a:lnTo>
                                <a:lnTo>
                                  <a:pt x="3121" y="670"/>
                                </a:lnTo>
                                <a:lnTo>
                                  <a:pt x="3148" y="675"/>
                                </a:lnTo>
                                <a:lnTo>
                                  <a:pt x="3176" y="671"/>
                                </a:lnTo>
                                <a:lnTo>
                                  <a:pt x="3199" y="657"/>
                                </a:lnTo>
                                <a:lnTo>
                                  <a:pt x="3229" y="651"/>
                                </a:lnTo>
                                <a:lnTo>
                                  <a:pt x="3241" y="648"/>
                                </a:lnTo>
                                <a:lnTo>
                                  <a:pt x="3253" y="646"/>
                                </a:lnTo>
                                <a:lnTo>
                                  <a:pt x="3273" y="644"/>
                                </a:lnTo>
                                <a:lnTo>
                                  <a:pt x="3293" y="643"/>
                                </a:lnTo>
                                <a:lnTo>
                                  <a:pt x="3716" y="643"/>
                                </a:lnTo>
                                <a:lnTo>
                                  <a:pt x="3708" y="595"/>
                                </a:lnTo>
                                <a:close/>
                                <a:moveTo>
                                  <a:pt x="3599" y="0"/>
                                </a:moveTo>
                                <a:lnTo>
                                  <a:pt x="2049" y="0"/>
                                </a:lnTo>
                                <a:lnTo>
                                  <a:pt x="1993" y="477"/>
                                </a:lnTo>
                                <a:lnTo>
                                  <a:pt x="3686" y="477"/>
                                </a:lnTo>
                                <a:lnTo>
                                  <a:pt x="3599"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 name="Picture 14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122" y="-6464"/>
                            <a:ext cx="3728" cy="3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Freeform 139"/>
                        <wps:cNvSpPr>
                          <a:spLocks/>
                        </wps:cNvSpPr>
                        <wps:spPr bwMode="auto">
                          <a:xfrm>
                            <a:off x="10711" y="-443"/>
                            <a:ext cx="29" cy="65"/>
                          </a:xfrm>
                          <a:custGeom>
                            <a:avLst/>
                            <a:gdLst>
                              <a:gd name="T0" fmla="+- 0 10713 10712"/>
                              <a:gd name="T1" fmla="*/ T0 w 29"/>
                              <a:gd name="T2" fmla="+- 0 -443 -443"/>
                              <a:gd name="T3" fmla="*/ -443 h 65"/>
                              <a:gd name="T4" fmla="+- 0 10712 10712"/>
                              <a:gd name="T5" fmla="*/ T4 w 29"/>
                              <a:gd name="T6" fmla="+- 0 -382 -443"/>
                              <a:gd name="T7" fmla="*/ -382 h 65"/>
                              <a:gd name="T8" fmla="+- 0 10740 10712"/>
                              <a:gd name="T9" fmla="*/ T8 w 29"/>
                              <a:gd name="T10" fmla="+- 0 -379 -443"/>
                              <a:gd name="T11" fmla="*/ -379 h 65"/>
                              <a:gd name="T12" fmla="+- 0 10741 10712"/>
                              <a:gd name="T13" fmla="*/ T12 w 29"/>
                              <a:gd name="T14" fmla="+- 0 -440 -443"/>
                              <a:gd name="T15" fmla="*/ -440 h 65"/>
                              <a:gd name="T16" fmla="+- 0 10713 10712"/>
                              <a:gd name="T17" fmla="*/ T16 w 29"/>
                              <a:gd name="T18" fmla="+- 0 -443 -443"/>
                              <a:gd name="T19" fmla="*/ -443 h 65"/>
                            </a:gdLst>
                            <a:ahLst/>
                            <a:cxnLst>
                              <a:cxn ang="0">
                                <a:pos x="T1" y="T3"/>
                              </a:cxn>
                              <a:cxn ang="0">
                                <a:pos x="T5" y="T7"/>
                              </a:cxn>
                              <a:cxn ang="0">
                                <a:pos x="T9" y="T11"/>
                              </a:cxn>
                              <a:cxn ang="0">
                                <a:pos x="T13" y="T15"/>
                              </a:cxn>
                              <a:cxn ang="0">
                                <a:pos x="T17" y="T19"/>
                              </a:cxn>
                            </a:cxnLst>
                            <a:rect l="0" t="0" r="r" b="b"/>
                            <a:pathLst>
                              <a:path w="29" h="65">
                                <a:moveTo>
                                  <a:pt x="1" y="0"/>
                                </a:moveTo>
                                <a:lnTo>
                                  <a:pt x="0" y="61"/>
                                </a:lnTo>
                                <a:lnTo>
                                  <a:pt x="28" y="64"/>
                                </a:lnTo>
                                <a:lnTo>
                                  <a:pt x="29" y="3"/>
                                </a:lnTo>
                                <a:lnTo>
                                  <a:pt x="1" y="0"/>
                                </a:lnTo>
                                <a:close/>
                              </a:path>
                            </a:pathLst>
                          </a:custGeom>
                          <a:solidFill>
                            <a:srgbClr val="464646">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13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0220" y="-718"/>
                            <a:ext cx="262"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AutoShape 137"/>
                        <wps:cNvSpPr>
                          <a:spLocks/>
                        </wps:cNvSpPr>
                        <wps:spPr bwMode="auto">
                          <a:xfrm>
                            <a:off x="10467" y="-1894"/>
                            <a:ext cx="793" cy="897"/>
                          </a:xfrm>
                          <a:custGeom>
                            <a:avLst/>
                            <a:gdLst>
                              <a:gd name="T0" fmla="+- 0 10624 10468"/>
                              <a:gd name="T1" fmla="*/ T0 w 793"/>
                              <a:gd name="T2" fmla="+- 0 -1453 -1893"/>
                              <a:gd name="T3" fmla="*/ -1453 h 897"/>
                              <a:gd name="T4" fmla="+- 0 10615 10468"/>
                              <a:gd name="T5" fmla="*/ T4 w 793"/>
                              <a:gd name="T6" fmla="+- 0 -1474 -1893"/>
                              <a:gd name="T7" fmla="*/ -1474 h 897"/>
                              <a:gd name="T8" fmla="+- 0 10616 10468"/>
                              <a:gd name="T9" fmla="*/ T8 w 793"/>
                              <a:gd name="T10" fmla="+- 0 -1509 -1893"/>
                              <a:gd name="T11" fmla="*/ -1509 h 897"/>
                              <a:gd name="T12" fmla="+- 0 10619 10468"/>
                              <a:gd name="T13" fmla="*/ T12 w 793"/>
                              <a:gd name="T14" fmla="+- 0 -1632 -1893"/>
                              <a:gd name="T15" fmla="*/ -1632 h 897"/>
                              <a:gd name="T16" fmla="+- 0 10616 10468"/>
                              <a:gd name="T17" fmla="*/ T16 w 793"/>
                              <a:gd name="T18" fmla="+- 0 -1632 -1893"/>
                              <a:gd name="T19" fmla="*/ -1632 h 897"/>
                              <a:gd name="T20" fmla="+- 0 10618 10468"/>
                              <a:gd name="T21" fmla="*/ T20 w 793"/>
                              <a:gd name="T22" fmla="+- 0 -1650 -1893"/>
                              <a:gd name="T23" fmla="*/ -1650 h 897"/>
                              <a:gd name="T24" fmla="+- 0 10477 10468"/>
                              <a:gd name="T25" fmla="*/ T24 w 793"/>
                              <a:gd name="T26" fmla="+- 0 -1650 -1893"/>
                              <a:gd name="T27" fmla="*/ -1650 h 897"/>
                              <a:gd name="T28" fmla="+- 0 10468 10468"/>
                              <a:gd name="T29" fmla="*/ T28 w 793"/>
                              <a:gd name="T30" fmla="+- 0 -1650 -1893"/>
                              <a:gd name="T31" fmla="*/ -1650 h 897"/>
                              <a:gd name="T32" fmla="+- 0 10483 10468"/>
                              <a:gd name="T33" fmla="*/ T32 w 793"/>
                              <a:gd name="T34" fmla="+- 0 -1554 -1893"/>
                              <a:gd name="T35" fmla="*/ -1554 h 897"/>
                              <a:gd name="T36" fmla="+- 0 10491 10468"/>
                              <a:gd name="T37" fmla="*/ T36 w 793"/>
                              <a:gd name="T38" fmla="+- 0 -1505 -1893"/>
                              <a:gd name="T39" fmla="*/ -1505 h 897"/>
                              <a:gd name="T40" fmla="+- 0 10520 10468"/>
                              <a:gd name="T41" fmla="*/ T40 w 793"/>
                              <a:gd name="T42" fmla="+- 0 -1509 -1893"/>
                              <a:gd name="T43" fmla="*/ -1509 h 897"/>
                              <a:gd name="T44" fmla="+- 0 10533 10468"/>
                              <a:gd name="T45" fmla="*/ T44 w 793"/>
                              <a:gd name="T46" fmla="+- 0 -1431 -1893"/>
                              <a:gd name="T47" fmla="*/ -1431 h 897"/>
                              <a:gd name="T48" fmla="+- 0 10536 10468"/>
                              <a:gd name="T49" fmla="*/ T48 w 793"/>
                              <a:gd name="T50" fmla="+- 0 -1429 -1893"/>
                              <a:gd name="T51" fmla="*/ -1429 h 897"/>
                              <a:gd name="T52" fmla="+- 0 10577 10468"/>
                              <a:gd name="T53" fmla="*/ T52 w 793"/>
                              <a:gd name="T54" fmla="+- 0 -1436 -1893"/>
                              <a:gd name="T55" fmla="*/ -1436 h 897"/>
                              <a:gd name="T56" fmla="+- 0 10582 10468"/>
                              <a:gd name="T57" fmla="*/ T56 w 793"/>
                              <a:gd name="T58" fmla="+- 0 -1437 -1893"/>
                              <a:gd name="T59" fmla="*/ -1437 h 897"/>
                              <a:gd name="T60" fmla="+- 0 10585 10468"/>
                              <a:gd name="T61" fmla="*/ T60 w 793"/>
                              <a:gd name="T62" fmla="+- 0 -1438 -1893"/>
                              <a:gd name="T63" fmla="*/ -1438 h 897"/>
                              <a:gd name="T64" fmla="+- 0 10589 10468"/>
                              <a:gd name="T65" fmla="*/ T64 w 793"/>
                              <a:gd name="T66" fmla="+- 0 -1439 -1893"/>
                              <a:gd name="T67" fmla="*/ -1439 h 897"/>
                              <a:gd name="T68" fmla="+- 0 10594 10468"/>
                              <a:gd name="T69" fmla="*/ T68 w 793"/>
                              <a:gd name="T70" fmla="+- 0 -1441 -1893"/>
                              <a:gd name="T71" fmla="*/ -1441 h 897"/>
                              <a:gd name="T72" fmla="+- 0 10624 10468"/>
                              <a:gd name="T73" fmla="*/ T72 w 793"/>
                              <a:gd name="T74" fmla="+- 0 -1453 -1893"/>
                              <a:gd name="T75" fmla="*/ -1453 h 897"/>
                              <a:gd name="T76" fmla="+- 0 10648 10468"/>
                              <a:gd name="T77" fmla="*/ T76 w 793"/>
                              <a:gd name="T78" fmla="+- 0 -1893 -1893"/>
                              <a:gd name="T79" fmla="*/ -1893 h 897"/>
                              <a:gd name="T80" fmla="+- 0 10617 10468"/>
                              <a:gd name="T81" fmla="*/ T80 w 793"/>
                              <a:gd name="T82" fmla="+- 0 -1893 -1893"/>
                              <a:gd name="T83" fmla="*/ -1893 h 897"/>
                              <a:gd name="T84" fmla="+- 0 10539 10468"/>
                              <a:gd name="T85" fmla="*/ T84 w 793"/>
                              <a:gd name="T86" fmla="+- 0 -1869 -1893"/>
                              <a:gd name="T87" fmla="*/ -1869 h 897"/>
                              <a:gd name="T88" fmla="+- 0 10496 10468"/>
                              <a:gd name="T89" fmla="*/ T88 w 793"/>
                              <a:gd name="T90" fmla="+- 0 -1846 -1893"/>
                              <a:gd name="T91" fmla="*/ -1846 h 897"/>
                              <a:gd name="T92" fmla="+- 0 10477 10468"/>
                              <a:gd name="T93" fmla="*/ T92 w 793"/>
                              <a:gd name="T94" fmla="+- 0 -1717 -1893"/>
                              <a:gd name="T95" fmla="*/ -1717 h 897"/>
                              <a:gd name="T96" fmla="+- 0 10475 10468"/>
                              <a:gd name="T97" fmla="*/ T96 w 793"/>
                              <a:gd name="T98" fmla="+- 0 -1661 -1893"/>
                              <a:gd name="T99" fmla="*/ -1661 h 897"/>
                              <a:gd name="T100" fmla="+- 0 10477 10468"/>
                              <a:gd name="T101" fmla="*/ T100 w 793"/>
                              <a:gd name="T102" fmla="+- 0 -1651 -1893"/>
                              <a:gd name="T103" fmla="*/ -1651 h 897"/>
                              <a:gd name="T104" fmla="+- 0 10618 10468"/>
                              <a:gd name="T105" fmla="*/ T104 w 793"/>
                              <a:gd name="T106" fmla="+- 0 -1651 -1893"/>
                              <a:gd name="T107" fmla="*/ -1651 h 897"/>
                              <a:gd name="T108" fmla="+- 0 10648 10468"/>
                              <a:gd name="T109" fmla="*/ T108 w 793"/>
                              <a:gd name="T110" fmla="+- 0 -1893 -1893"/>
                              <a:gd name="T111" fmla="*/ -1893 h 897"/>
                              <a:gd name="T112" fmla="+- 0 11260 10468"/>
                              <a:gd name="T113" fmla="*/ T112 w 793"/>
                              <a:gd name="T114" fmla="+- 0 -1005 -1893"/>
                              <a:gd name="T115" fmla="*/ -1005 h 897"/>
                              <a:gd name="T116" fmla="+- 0 11255 10468"/>
                              <a:gd name="T117" fmla="*/ T116 w 793"/>
                              <a:gd name="T118" fmla="+- 0 -1023 -1893"/>
                              <a:gd name="T119" fmla="*/ -1023 h 897"/>
                              <a:gd name="T120" fmla="+- 0 11232 10468"/>
                              <a:gd name="T121" fmla="*/ T120 w 793"/>
                              <a:gd name="T122" fmla="+- 0 -1016 -1893"/>
                              <a:gd name="T123" fmla="*/ -1016 h 897"/>
                              <a:gd name="T124" fmla="+- 0 11228 10468"/>
                              <a:gd name="T125" fmla="*/ T124 w 793"/>
                              <a:gd name="T126" fmla="+- 0 -1014 -1893"/>
                              <a:gd name="T127" fmla="*/ -1014 h 897"/>
                              <a:gd name="T128" fmla="+- 0 11233 10468"/>
                              <a:gd name="T129" fmla="*/ T128 w 793"/>
                              <a:gd name="T130" fmla="+- 0 -996 -1893"/>
                              <a:gd name="T131" fmla="*/ -996 h 897"/>
                              <a:gd name="T132" fmla="+- 0 11260 10468"/>
                              <a:gd name="T133" fmla="*/ T132 w 793"/>
                              <a:gd name="T134" fmla="+- 0 -1005 -1893"/>
                              <a:gd name="T135" fmla="*/ -1005 h 8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93" h="897">
                                <a:moveTo>
                                  <a:pt x="156" y="440"/>
                                </a:moveTo>
                                <a:lnTo>
                                  <a:pt x="147" y="419"/>
                                </a:lnTo>
                                <a:lnTo>
                                  <a:pt x="148" y="384"/>
                                </a:lnTo>
                                <a:lnTo>
                                  <a:pt x="151" y="261"/>
                                </a:lnTo>
                                <a:lnTo>
                                  <a:pt x="148" y="261"/>
                                </a:lnTo>
                                <a:lnTo>
                                  <a:pt x="150" y="243"/>
                                </a:lnTo>
                                <a:lnTo>
                                  <a:pt x="9" y="243"/>
                                </a:lnTo>
                                <a:lnTo>
                                  <a:pt x="0" y="243"/>
                                </a:lnTo>
                                <a:lnTo>
                                  <a:pt x="15" y="339"/>
                                </a:lnTo>
                                <a:lnTo>
                                  <a:pt x="23" y="388"/>
                                </a:lnTo>
                                <a:lnTo>
                                  <a:pt x="52" y="384"/>
                                </a:lnTo>
                                <a:lnTo>
                                  <a:pt x="65" y="462"/>
                                </a:lnTo>
                                <a:lnTo>
                                  <a:pt x="68" y="464"/>
                                </a:lnTo>
                                <a:lnTo>
                                  <a:pt x="109" y="457"/>
                                </a:lnTo>
                                <a:lnTo>
                                  <a:pt x="114" y="456"/>
                                </a:lnTo>
                                <a:lnTo>
                                  <a:pt x="117" y="455"/>
                                </a:lnTo>
                                <a:lnTo>
                                  <a:pt x="121" y="454"/>
                                </a:lnTo>
                                <a:lnTo>
                                  <a:pt x="126" y="452"/>
                                </a:lnTo>
                                <a:lnTo>
                                  <a:pt x="156" y="440"/>
                                </a:lnTo>
                                <a:moveTo>
                                  <a:pt x="180" y="0"/>
                                </a:moveTo>
                                <a:lnTo>
                                  <a:pt x="149" y="0"/>
                                </a:lnTo>
                                <a:lnTo>
                                  <a:pt x="71" y="24"/>
                                </a:lnTo>
                                <a:lnTo>
                                  <a:pt x="28" y="47"/>
                                </a:lnTo>
                                <a:lnTo>
                                  <a:pt x="9" y="176"/>
                                </a:lnTo>
                                <a:lnTo>
                                  <a:pt x="7" y="232"/>
                                </a:lnTo>
                                <a:lnTo>
                                  <a:pt x="9" y="242"/>
                                </a:lnTo>
                                <a:lnTo>
                                  <a:pt x="150" y="242"/>
                                </a:lnTo>
                                <a:lnTo>
                                  <a:pt x="180" y="0"/>
                                </a:lnTo>
                                <a:moveTo>
                                  <a:pt x="792" y="888"/>
                                </a:moveTo>
                                <a:lnTo>
                                  <a:pt x="787" y="870"/>
                                </a:lnTo>
                                <a:lnTo>
                                  <a:pt x="764" y="877"/>
                                </a:lnTo>
                                <a:lnTo>
                                  <a:pt x="760" y="879"/>
                                </a:lnTo>
                                <a:lnTo>
                                  <a:pt x="765" y="897"/>
                                </a:lnTo>
                                <a:lnTo>
                                  <a:pt x="792" y="888"/>
                                </a:lnTo>
                              </a:path>
                            </a:pathLst>
                          </a:custGeom>
                          <a:solidFill>
                            <a:srgbClr val="464646">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AutoShape 136"/>
                        <wps:cNvSpPr>
                          <a:spLocks/>
                        </wps:cNvSpPr>
                        <wps:spPr bwMode="auto">
                          <a:xfrm>
                            <a:off x="6122" y="-6464"/>
                            <a:ext cx="2371" cy="6360"/>
                          </a:xfrm>
                          <a:custGeom>
                            <a:avLst/>
                            <a:gdLst>
                              <a:gd name="T0" fmla="+- 0 6510 6123"/>
                              <a:gd name="T1" fmla="*/ T0 w 2371"/>
                              <a:gd name="T2" fmla="+- 0 -479 -6464"/>
                              <a:gd name="T3" fmla="*/ -479 h 6360"/>
                              <a:gd name="T4" fmla="+- 0 6485 6123"/>
                              <a:gd name="T5" fmla="*/ T4 w 2371"/>
                              <a:gd name="T6" fmla="+- 0 -491 -6464"/>
                              <a:gd name="T7" fmla="*/ -491 h 6360"/>
                              <a:gd name="T8" fmla="+- 0 6441 6123"/>
                              <a:gd name="T9" fmla="*/ T8 w 2371"/>
                              <a:gd name="T10" fmla="+- 0 -486 -6464"/>
                              <a:gd name="T11" fmla="*/ -486 h 6360"/>
                              <a:gd name="T12" fmla="+- 0 6501 6123"/>
                              <a:gd name="T13" fmla="*/ T12 w 2371"/>
                              <a:gd name="T14" fmla="+- 0 -491 -6464"/>
                              <a:gd name="T15" fmla="*/ -491 h 6360"/>
                              <a:gd name="T16" fmla="+- 0 6460 6123"/>
                              <a:gd name="T17" fmla="*/ T16 w 2371"/>
                              <a:gd name="T18" fmla="+- 0 -547 -6464"/>
                              <a:gd name="T19" fmla="*/ -547 h 6360"/>
                              <a:gd name="T20" fmla="+- 0 6123 6123"/>
                              <a:gd name="T21" fmla="*/ T20 w 2371"/>
                              <a:gd name="T22" fmla="+- 0 -517 -6464"/>
                              <a:gd name="T23" fmla="*/ -517 h 6360"/>
                              <a:gd name="T24" fmla="+- 0 6471 6123"/>
                              <a:gd name="T25" fmla="*/ T24 w 2371"/>
                              <a:gd name="T26" fmla="+- 0 -455 -6464"/>
                              <a:gd name="T27" fmla="*/ -455 h 6360"/>
                              <a:gd name="T28" fmla="+- 0 7111 6123"/>
                              <a:gd name="T29" fmla="*/ T28 w 2371"/>
                              <a:gd name="T30" fmla="+- 0 -381 -6464"/>
                              <a:gd name="T31" fmla="*/ -381 h 6360"/>
                              <a:gd name="T32" fmla="+- 0 6835 6123"/>
                              <a:gd name="T33" fmla="*/ T32 w 2371"/>
                              <a:gd name="T34" fmla="+- 0 -435 -6464"/>
                              <a:gd name="T35" fmla="*/ -435 h 6360"/>
                              <a:gd name="T36" fmla="+- 0 6553 6123"/>
                              <a:gd name="T37" fmla="*/ T36 w 2371"/>
                              <a:gd name="T38" fmla="+- 0 -448 -6464"/>
                              <a:gd name="T39" fmla="*/ -448 h 6360"/>
                              <a:gd name="T40" fmla="+- 0 7108 6123"/>
                              <a:gd name="T41" fmla="*/ T40 w 2371"/>
                              <a:gd name="T42" fmla="+- 0 -349 -6464"/>
                              <a:gd name="T43" fmla="*/ -349 h 6360"/>
                              <a:gd name="T44" fmla="+- 0 7621 6123"/>
                              <a:gd name="T45" fmla="*/ T44 w 2371"/>
                              <a:gd name="T46" fmla="+- 0 -104 -6464"/>
                              <a:gd name="T47" fmla="*/ -104 h 6360"/>
                              <a:gd name="T48" fmla="+- 0 7576 6123"/>
                              <a:gd name="T49" fmla="*/ T48 w 2371"/>
                              <a:gd name="T50" fmla="+- 0 -149 -6464"/>
                              <a:gd name="T51" fmla="*/ -149 h 6360"/>
                              <a:gd name="T52" fmla="+- 0 7542 6123"/>
                              <a:gd name="T53" fmla="*/ T52 w 2371"/>
                              <a:gd name="T54" fmla="+- 0 -183 -6464"/>
                              <a:gd name="T55" fmla="*/ -183 h 6360"/>
                              <a:gd name="T56" fmla="+- 0 7529 6123"/>
                              <a:gd name="T57" fmla="*/ T56 w 2371"/>
                              <a:gd name="T58" fmla="+- 0 -202 -6464"/>
                              <a:gd name="T59" fmla="*/ -202 h 6360"/>
                              <a:gd name="T60" fmla="+- 0 7350 6123"/>
                              <a:gd name="T61" fmla="*/ T60 w 2371"/>
                              <a:gd name="T62" fmla="+- 0 -303 -6464"/>
                              <a:gd name="T63" fmla="*/ -303 h 6360"/>
                              <a:gd name="T64" fmla="+- 0 7328 6123"/>
                              <a:gd name="T65" fmla="*/ T64 w 2371"/>
                              <a:gd name="T66" fmla="+- 0 -313 -6464"/>
                              <a:gd name="T67" fmla="*/ -313 h 6360"/>
                              <a:gd name="T68" fmla="+- 0 7306 6123"/>
                              <a:gd name="T69" fmla="*/ T68 w 2371"/>
                              <a:gd name="T70" fmla="+- 0 -323 -6464"/>
                              <a:gd name="T71" fmla="*/ -323 h 6360"/>
                              <a:gd name="T72" fmla="+- 0 7283 6123"/>
                              <a:gd name="T73" fmla="*/ T72 w 2371"/>
                              <a:gd name="T74" fmla="+- 0 -332 -6464"/>
                              <a:gd name="T75" fmla="*/ -332 h 6360"/>
                              <a:gd name="T76" fmla="+- 0 7261 6123"/>
                              <a:gd name="T77" fmla="*/ T76 w 2371"/>
                              <a:gd name="T78" fmla="+- 0 -341 -6464"/>
                              <a:gd name="T79" fmla="*/ -341 h 6360"/>
                              <a:gd name="T80" fmla="+- 0 7238 6123"/>
                              <a:gd name="T81" fmla="*/ T80 w 2371"/>
                              <a:gd name="T82" fmla="+- 0 -349 -6464"/>
                              <a:gd name="T83" fmla="*/ -349 h 6360"/>
                              <a:gd name="T84" fmla="+- 0 7215 6123"/>
                              <a:gd name="T85" fmla="*/ T84 w 2371"/>
                              <a:gd name="T86" fmla="+- 0 -356 -6464"/>
                              <a:gd name="T87" fmla="*/ -356 h 6360"/>
                              <a:gd name="T88" fmla="+- 0 7192 6123"/>
                              <a:gd name="T89" fmla="*/ T88 w 2371"/>
                              <a:gd name="T90" fmla="+- 0 -363 -6464"/>
                              <a:gd name="T91" fmla="*/ -363 h 6360"/>
                              <a:gd name="T92" fmla="+- 0 7168 6123"/>
                              <a:gd name="T93" fmla="*/ T92 w 2371"/>
                              <a:gd name="T94" fmla="+- 0 -370 -6464"/>
                              <a:gd name="T95" fmla="*/ -370 h 6360"/>
                              <a:gd name="T96" fmla="+- 0 7145 6123"/>
                              <a:gd name="T97" fmla="*/ T96 w 2371"/>
                              <a:gd name="T98" fmla="+- 0 -375 -6464"/>
                              <a:gd name="T99" fmla="*/ -375 h 6360"/>
                              <a:gd name="T100" fmla="+- 0 7123 6123"/>
                              <a:gd name="T101" fmla="*/ T100 w 2371"/>
                              <a:gd name="T102" fmla="+- 0 -347 -6464"/>
                              <a:gd name="T103" fmla="*/ -347 h 6360"/>
                              <a:gd name="T104" fmla="+- 0 7187 6123"/>
                              <a:gd name="T105" fmla="*/ T104 w 2371"/>
                              <a:gd name="T106" fmla="+- 0 -331 -6464"/>
                              <a:gd name="T107" fmla="*/ -331 h 6360"/>
                              <a:gd name="T108" fmla="+- 0 7234 6123"/>
                              <a:gd name="T109" fmla="*/ T108 w 2371"/>
                              <a:gd name="T110" fmla="+- 0 -316 -6464"/>
                              <a:gd name="T111" fmla="*/ -316 h 6360"/>
                              <a:gd name="T112" fmla="+- 0 7296 6123"/>
                              <a:gd name="T113" fmla="*/ T112 w 2371"/>
                              <a:gd name="T114" fmla="+- 0 -292 -6464"/>
                              <a:gd name="T115" fmla="*/ -292 h 6360"/>
                              <a:gd name="T116" fmla="+- 0 7345 6123"/>
                              <a:gd name="T117" fmla="*/ T116 w 2371"/>
                              <a:gd name="T118" fmla="+- 0 -269 -6464"/>
                              <a:gd name="T119" fmla="*/ -269 h 6360"/>
                              <a:gd name="T120" fmla="+- 0 7510 6123"/>
                              <a:gd name="T121" fmla="*/ T120 w 2371"/>
                              <a:gd name="T122" fmla="+- 0 -158 -6464"/>
                              <a:gd name="T123" fmla="*/ -158 h 6360"/>
                              <a:gd name="T124" fmla="+- 0 7530 6123"/>
                              <a:gd name="T125" fmla="*/ T124 w 2371"/>
                              <a:gd name="T126" fmla="+- 0 -146 -6464"/>
                              <a:gd name="T127" fmla="*/ -146 h 6360"/>
                              <a:gd name="T128" fmla="+- 0 7558 6123"/>
                              <a:gd name="T129" fmla="*/ T128 w 2371"/>
                              <a:gd name="T130" fmla="+- 0 -122 -6464"/>
                              <a:gd name="T131" fmla="*/ -122 h 6360"/>
                              <a:gd name="T132" fmla="+- 0 7577 6123"/>
                              <a:gd name="T133" fmla="*/ T132 w 2371"/>
                              <a:gd name="T134" fmla="+- 0 -104 -6464"/>
                              <a:gd name="T135" fmla="*/ -104 h 6360"/>
                              <a:gd name="T136" fmla="+- 0 8172 6123"/>
                              <a:gd name="T137" fmla="*/ T136 w 2371"/>
                              <a:gd name="T138" fmla="+- 0 -6464 -6464"/>
                              <a:gd name="T139" fmla="*/ -6464 h 6360"/>
                              <a:gd name="T140" fmla="+- 0 7805 6123"/>
                              <a:gd name="T141" fmla="*/ T140 w 2371"/>
                              <a:gd name="T142" fmla="+- 0 -6025 -6464"/>
                              <a:gd name="T143" fmla="*/ -6025 h 6360"/>
                              <a:gd name="T144" fmla="+- 0 8172 6123"/>
                              <a:gd name="T145" fmla="*/ T144 w 2371"/>
                              <a:gd name="T146" fmla="+- 0 -6464 -6464"/>
                              <a:gd name="T147" fmla="*/ -6464 h 6360"/>
                              <a:gd name="T148" fmla="+- 0 8453 6123"/>
                              <a:gd name="T149" fmla="*/ T148 w 2371"/>
                              <a:gd name="T150" fmla="+- 0 -1102 -6464"/>
                              <a:gd name="T151" fmla="*/ -1102 h 6360"/>
                              <a:gd name="T152" fmla="+- 0 8469 6123"/>
                              <a:gd name="T153" fmla="*/ T152 w 2371"/>
                              <a:gd name="T154" fmla="+- 0 -953 -6464"/>
                              <a:gd name="T155" fmla="*/ -953 h 6360"/>
                              <a:gd name="T156" fmla="+- 0 8494 6123"/>
                              <a:gd name="T157" fmla="*/ T156 w 2371"/>
                              <a:gd name="T158" fmla="+- 0 -1041 -6464"/>
                              <a:gd name="T159" fmla="*/ -1041 h 6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371" h="6360">
                                <a:moveTo>
                                  <a:pt x="414" y="6020"/>
                                </a:moveTo>
                                <a:lnTo>
                                  <a:pt x="387" y="5985"/>
                                </a:lnTo>
                                <a:lnTo>
                                  <a:pt x="381" y="5976"/>
                                </a:lnTo>
                                <a:lnTo>
                                  <a:pt x="362" y="5973"/>
                                </a:lnTo>
                                <a:lnTo>
                                  <a:pt x="360" y="5985"/>
                                </a:lnTo>
                                <a:lnTo>
                                  <a:pt x="318" y="5978"/>
                                </a:lnTo>
                                <a:lnTo>
                                  <a:pt x="321" y="5963"/>
                                </a:lnTo>
                                <a:lnTo>
                                  <a:pt x="378" y="5973"/>
                                </a:lnTo>
                                <a:lnTo>
                                  <a:pt x="371" y="5963"/>
                                </a:lnTo>
                                <a:lnTo>
                                  <a:pt x="337" y="5917"/>
                                </a:lnTo>
                                <a:lnTo>
                                  <a:pt x="0" y="5883"/>
                                </a:lnTo>
                                <a:lnTo>
                                  <a:pt x="0" y="5947"/>
                                </a:lnTo>
                                <a:lnTo>
                                  <a:pt x="313" y="5996"/>
                                </a:lnTo>
                                <a:lnTo>
                                  <a:pt x="348" y="6009"/>
                                </a:lnTo>
                                <a:lnTo>
                                  <a:pt x="414" y="6020"/>
                                </a:lnTo>
                                <a:moveTo>
                                  <a:pt x="988" y="6083"/>
                                </a:moveTo>
                                <a:lnTo>
                                  <a:pt x="780" y="6040"/>
                                </a:lnTo>
                                <a:lnTo>
                                  <a:pt x="712" y="6029"/>
                                </a:lnTo>
                                <a:lnTo>
                                  <a:pt x="405" y="5982"/>
                                </a:lnTo>
                                <a:lnTo>
                                  <a:pt x="430" y="6016"/>
                                </a:lnTo>
                                <a:lnTo>
                                  <a:pt x="781" y="6085"/>
                                </a:lnTo>
                                <a:lnTo>
                                  <a:pt x="985" y="6115"/>
                                </a:lnTo>
                                <a:lnTo>
                                  <a:pt x="988" y="6083"/>
                                </a:lnTo>
                                <a:moveTo>
                                  <a:pt x="1498" y="6360"/>
                                </a:moveTo>
                                <a:lnTo>
                                  <a:pt x="1480" y="6341"/>
                                </a:lnTo>
                                <a:lnTo>
                                  <a:pt x="1453" y="6315"/>
                                </a:lnTo>
                                <a:lnTo>
                                  <a:pt x="1424" y="6289"/>
                                </a:lnTo>
                                <a:lnTo>
                                  <a:pt x="1419" y="6281"/>
                                </a:lnTo>
                                <a:lnTo>
                                  <a:pt x="1405" y="6270"/>
                                </a:lnTo>
                                <a:lnTo>
                                  <a:pt x="1406" y="6262"/>
                                </a:lnTo>
                                <a:lnTo>
                                  <a:pt x="1395" y="6244"/>
                                </a:lnTo>
                                <a:lnTo>
                                  <a:pt x="1227" y="6161"/>
                                </a:lnTo>
                                <a:lnTo>
                                  <a:pt x="1216" y="6156"/>
                                </a:lnTo>
                                <a:lnTo>
                                  <a:pt x="1205" y="6151"/>
                                </a:lnTo>
                                <a:lnTo>
                                  <a:pt x="1194" y="6146"/>
                                </a:lnTo>
                                <a:lnTo>
                                  <a:pt x="1183" y="6141"/>
                                </a:lnTo>
                                <a:lnTo>
                                  <a:pt x="1172" y="6136"/>
                                </a:lnTo>
                                <a:lnTo>
                                  <a:pt x="1160" y="6132"/>
                                </a:lnTo>
                                <a:lnTo>
                                  <a:pt x="1149" y="6127"/>
                                </a:lnTo>
                                <a:lnTo>
                                  <a:pt x="1138" y="6123"/>
                                </a:lnTo>
                                <a:lnTo>
                                  <a:pt x="1126" y="6119"/>
                                </a:lnTo>
                                <a:lnTo>
                                  <a:pt x="1115" y="6115"/>
                                </a:lnTo>
                                <a:lnTo>
                                  <a:pt x="1103" y="6111"/>
                                </a:lnTo>
                                <a:lnTo>
                                  <a:pt x="1092" y="6108"/>
                                </a:lnTo>
                                <a:lnTo>
                                  <a:pt x="1080" y="6104"/>
                                </a:lnTo>
                                <a:lnTo>
                                  <a:pt x="1069" y="6101"/>
                                </a:lnTo>
                                <a:lnTo>
                                  <a:pt x="1057" y="6097"/>
                                </a:lnTo>
                                <a:lnTo>
                                  <a:pt x="1045" y="6094"/>
                                </a:lnTo>
                                <a:lnTo>
                                  <a:pt x="1034" y="6091"/>
                                </a:lnTo>
                                <a:lnTo>
                                  <a:pt x="1022" y="6089"/>
                                </a:lnTo>
                                <a:lnTo>
                                  <a:pt x="1003" y="6085"/>
                                </a:lnTo>
                                <a:lnTo>
                                  <a:pt x="1000" y="6117"/>
                                </a:lnTo>
                                <a:lnTo>
                                  <a:pt x="1027" y="6123"/>
                                </a:lnTo>
                                <a:lnTo>
                                  <a:pt x="1064" y="6133"/>
                                </a:lnTo>
                                <a:lnTo>
                                  <a:pt x="1089" y="6141"/>
                                </a:lnTo>
                                <a:lnTo>
                                  <a:pt x="1111" y="6148"/>
                                </a:lnTo>
                                <a:lnTo>
                                  <a:pt x="1146" y="6161"/>
                                </a:lnTo>
                                <a:lnTo>
                                  <a:pt x="1173" y="6172"/>
                                </a:lnTo>
                                <a:lnTo>
                                  <a:pt x="1200" y="6184"/>
                                </a:lnTo>
                                <a:lnTo>
                                  <a:pt x="1222" y="6195"/>
                                </a:lnTo>
                                <a:lnTo>
                                  <a:pt x="1295" y="6236"/>
                                </a:lnTo>
                                <a:lnTo>
                                  <a:pt x="1387" y="6306"/>
                                </a:lnTo>
                                <a:lnTo>
                                  <a:pt x="1396" y="6312"/>
                                </a:lnTo>
                                <a:lnTo>
                                  <a:pt x="1407" y="6318"/>
                                </a:lnTo>
                                <a:lnTo>
                                  <a:pt x="1417" y="6325"/>
                                </a:lnTo>
                                <a:lnTo>
                                  <a:pt x="1435" y="6342"/>
                                </a:lnTo>
                                <a:lnTo>
                                  <a:pt x="1445" y="6351"/>
                                </a:lnTo>
                                <a:lnTo>
                                  <a:pt x="1454" y="6360"/>
                                </a:lnTo>
                                <a:lnTo>
                                  <a:pt x="1498" y="6360"/>
                                </a:lnTo>
                                <a:moveTo>
                                  <a:pt x="2049" y="0"/>
                                </a:moveTo>
                                <a:lnTo>
                                  <a:pt x="1737" y="0"/>
                                </a:lnTo>
                                <a:lnTo>
                                  <a:pt x="1682" y="439"/>
                                </a:lnTo>
                                <a:lnTo>
                                  <a:pt x="1993" y="477"/>
                                </a:lnTo>
                                <a:lnTo>
                                  <a:pt x="2049" y="0"/>
                                </a:lnTo>
                                <a:moveTo>
                                  <a:pt x="2371" y="5423"/>
                                </a:moveTo>
                                <a:lnTo>
                                  <a:pt x="2330" y="5362"/>
                                </a:lnTo>
                                <a:lnTo>
                                  <a:pt x="2355" y="5433"/>
                                </a:lnTo>
                                <a:lnTo>
                                  <a:pt x="2346" y="5511"/>
                                </a:lnTo>
                                <a:lnTo>
                                  <a:pt x="2361" y="5512"/>
                                </a:lnTo>
                                <a:lnTo>
                                  <a:pt x="2371" y="5423"/>
                                </a:lnTo>
                              </a:path>
                            </a:pathLst>
                          </a:custGeom>
                          <a:solidFill>
                            <a:srgbClr val="D1D1D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1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8176" y="-1695"/>
                            <a:ext cx="35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AutoShape 134"/>
                        <wps:cNvSpPr>
                          <a:spLocks/>
                        </wps:cNvSpPr>
                        <wps:spPr bwMode="auto">
                          <a:xfrm>
                            <a:off x="9294" y="-2027"/>
                            <a:ext cx="2209" cy="1885"/>
                          </a:xfrm>
                          <a:custGeom>
                            <a:avLst/>
                            <a:gdLst>
                              <a:gd name="T0" fmla="+- 0 10075 9295"/>
                              <a:gd name="T1" fmla="*/ T0 w 2209"/>
                              <a:gd name="T2" fmla="+- 0 -165 -2026"/>
                              <a:gd name="T3" fmla="*/ -165 h 1885"/>
                              <a:gd name="T4" fmla="+- 0 10068 9295"/>
                              <a:gd name="T5" fmla="*/ T4 w 2209"/>
                              <a:gd name="T6" fmla="+- 0 -176 -2026"/>
                              <a:gd name="T7" fmla="*/ -176 h 1885"/>
                              <a:gd name="T8" fmla="+- 0 10068 9295"/>
                              <a:gd name="T9" fmla="*/ T8 w 2209"/>
                              <a:gd name="T10" fmla="+- 0 -184 -2026"/>
                              <a:gd name="T11" fmla="*/ -184 h 1885"/>
                              <a:gd name="T12" fmla="+- 0 10065 9295"/>
                              <a:gd name="T13" fmla="*/ T12 w 2209"/>
                              <a:gd name="T14" fmla="+- 0 -190 -2026"/>
                              <a:gd name="T15" fmla="*/ -190 h 1885"/>
                              <a:gd name="T16" fmla="+- 0 10043 9295"/>
                              <a:gd name="T17" fmla="*/ T16 w 2209"/>
                              <a:gd name="T18" fmla="+- 0 -178 -2026"/>
                              <a:gd name="T19" fmla="*/ -178 h 1885"/>
                              <a:gd name="T20" fmla="+- 0 10054 9295"/>
                              <a:gd name="T21" fmla="*/ T20 w 2209"/>
                              <a:gd name="T22" fmla="+- 0 -159 -2026"/>
                              <a:gd name="T23" fmla="*/ -159 h 1885"/>
                              <a:gd name="T24" fmla="+- 0 10030 9295"/>
                              <a:gd name="T25" fmla="*/ T24 w 2209"/>
                              <a:gd name="T26" fmla="+- 0 -146 -2026"/>
                              <a:gd name="T27" fmla="*/ -146 h 1885"/>
                              <a:gd name="T28" fmla="+- 0 10033 9295"/>
                              <a:gd name="T29" fmla="*/ T28 w 2209"/>
                              <a:gd name="T30" fmla="+- 0 -142 -2026"/>
                              <a:gd name="T31" fmla="*/ -142 h 1885"/>
                              <a:gd name="T32" fmla="+- 0 10075 9295"/>
                              <a:gd name="T33" fmla="*/ T32 w 2209"/>
                              <a:gd name="T34" fmla="+- 0 -165 -2026"/>
                              <a:gd name="T35" fmla="*/ -165 h 1885"/>
                              <a:gd name="T36" fmla="+- 0 10261 9295"/>
                              <a:gd name="T37" fmla="*/ T36 w 2209"/>
                              <a:gd name="T38" fmla="+- 0 -2020 -2026"/>
                              <a:gd name="T39" fmla="*/ -2020 h 1885"/>
                              <a:gd name="T40" fmla="+- 0 10235 9295"/>
                              <a:gd name="T41" fmla="*/ T40 w 2209"/>
                              <a:gd name="T42" fmla="+- 0 -2021 -2026"/>
                              <a:gd name="T43" fmla="*/ -2021 h 1885"/>
                              <a:gd name="T44" fmla="+- 0 10119 9295"/>
                              <a:gd name="T45" fmla="*/ T44 w 2209"/>
                              <a:gd name="T46" fmla="+- 0 -2016 -2026"/>
                              <a:gd name="T47" fmla="*/ -2016 h 1885"/>
                              <a:gd name="T48" fmla="+- 0 10110 9295"/>
                              <a:gd name="T49" fmla="*/ T48 w 2209"/>
                              <a:gd name="T50" fmla="+- 0 -2016 -2026"/>
                              <a:gd name="T51" fmla="*/ -2016 h 1885"/>
                              <a:gd name="T52" fmla="+- 0 10055 9295"/>
                              <a:gd name="T53" fmla="*/ T52 w 2209"/>
                              <a:gd name="T54" fmla="+- 0 -2017 -2026"/>
                              <a:gd name="T55" fmla="*/ -2017 h 1885"/>
                              <a:gd name="T56" fmla="+- 0 10055 9295"/>
                              <a:gd name="T57" fmla="*/ T56 w 2209"/>
                              <a:gd name="T58" fmla="+- 0 -2016 -2026"/>
                              <a:gd name="T59" fmla="*/ -2016 h 1885"/>
                              <a:gd name="T60" fmla="+- 0 10034 9295"/>
                              <a:gd name="T61" fmla="*/ T60 w 2209"/>
                              <a:gd name="T62" fmla="+- 0 -2019 -2026"/>
                              <a:gd name="T63" fmla="*/ -2019 h 1885"/>
                              <a:gd name="T64" fmla="+- 0 9971 9295"/>
                              <a:gd name="T65" fmla="*/ T64 w 2209"/>
                              <a:gd name="T66" fmla="+- 0 -2026 -2026"/>
                              <a:gd name="T67" fmla="*/ -2026 h 1885"/>
                              <a:gd name="T68" fmla="+- 0 9971 9295"/>
                              <a:gd name="T69" fmla="*/ T68 w 2209"/>
                              <a:gd name="T70" fmla="+- 0 -2019 -2026"/>
                              <a:gd name="T71" fmla="*/ -2019 h 1885"/>
                              <a:gd name="T72" fmla="+- 0 9969 9295"/>
                              <a:gd name="T73" fmla="*/ T72 w 2209"/>
                              <a:gd name="T74" fmla="+- 0 -2019 -2026"/>
                              <a:gd name="T75" fmla="*/ -2019 h 1885"/>
                              <a:gd name="T76" fmla="+- 0 9949 9295"/>
                              <a:gd name="T77" fmla="*/ T76 w 2209"/>
                              <a:gd name="T78" fmla="+- 0 -2017 -2026"/>
                              <a:gd name="T79" fmla="*/ -2017 h 1885"/>
                              <a:gd name="T80" fmla="+- 0 9795 9295"/>
                              <a:gd name="T81" fmla="*/ T80 w 2209"/>
                              <a:gd name="T82" fmla="+- 0 -2001 -2026"/>
                              <a:gd name="T83" fmla="*/ -2001 h 1885"/>
                              <a:gd name="T84" fmla="+- 0 9683 9295"/>
                              <a:gd name="T85" fmla="*/ T84 w 2209"/>
                              <a:gd name="T86" fmla="+- 0 -1980 -2026"/>
                              <a:gd name="T87" fmla="*/ -1980 h 1885"/>
                              <a:gd name="T88" fmla="+- 0 9543 9295"/>
                              <a:gd name="T89" fmla="*/ T88 w 2209"/>
                              <a:gd name="T90" fmla="+- 0 -1927 -2026"/>
                              <a:gd name="T91" fmla="*/ -1927 h 1885"/>
                              <a:gd name="T92" fmla="+- 0 9407 9295"/>
                              <a:gd name="T93" fmla="*/ T92 w 2209"/>
                              <a:gd name="T94" fmla="+- 0 -1858 -2026"/>
                              <a:gd name="T95" fmla="*/ -1858 h 1885"/>
                              <a:gd name="T96" fmla="+- 0 9296 9295"/>
                              <a:gd name="T97" fmla="*/ T96 w 2209"/>
                              <a:gd name="T98" fmla="+- 0 -1771 -2026"/>
                              <a:gd name="T99" fmla="*/ -1771 h 1885"/>
                              <a:gd name="T100" fmla="+- 0 9295 9295"/>
                              <a:gd name="T101" fmla="*/ T100 w 2209"/>
                              <a:gd name="T102" fmla="+- 0 -1761 -2026"/>
                              <a:gd name="T103" fmla="*/ -1761 h 1885"/>
                              <a:gd name="T104" fmla="+- 0 9411 9295"/>
                              <a:gd name="T105" fmla="*/ T104 w 2209"/>
                              <a:gd name="T106" fmla="+- 0 -1851 -2026"/>
                              <a:gd name="T107" fmla="*/ -1851 h 1885"/>
                              <a:gd name="T108" fmla="+- 0 9546 9295"/>
                              <a:gd name="T109" fmla="*/ T108 w 2209"/>
                              <a:gd name="T110" fmla="+- 0 -1920 -2026"/>
                              <a:gd name="T111" fmla="*/ -1920 h 1885"/>
                              <a:gd name="T112" fmla="+- 0 9685 9295"/>
                              <a:gd name="T113" fmla="*/ T112 w 2209"/>
                              <a:gd name="T114" fmla="+- 0 -1972 -2026"/>
                              <a:gd name="T115" fmla="*/ -1972 h 1885"/>
                              <a:gd name="T116" fmla="+- 0 9796 9295"/>
                              <a:gd name="T117" fmla="*/ T116 w 2209"/>
                              <a:gd name="T118" fmla="+- 0 -1994 -2026"/>
                              <a:gd name="T119" fmla="*/ -1994 h 1885"/>
                              <a:gd name="T120" fmla="+- 0 9950 9295"/>
                              <a:gd name="T121" fmla="*/ T120 w 2209"/>
                              <a:gd name="T122" fmla="+- 0 -2009 -2026"/>
                              <a:gd name="T123" fmla="*/ -2009 h 1885"/>
                              <a:gd name="T124" fmla="+- 0 9970 9295"/>
                              <a:gd name="T125" fmla="*/ T124 w 2209"/>
                              <a:gd name="T126" fmla="+- 0 -2011 -2026"/>
                              <a:gd name="T127" fmla="*/ -2011 h 1885"/>
                              <a:gd name="T128" fmla="+- 0 10119 9295"/>
                              <a:gd name="T129" fmla="*/ T128 w 2209"/>
                              <a:gd name="T130" fmla="+- 0 -2008 -2026"/>
                              <a:gd name="T131" fmla="*/ -2008 h 1885"/>
                              <a:gd name="T132" fmla="+- 0 10179 9295"/>
                              <a:gd name="T133" fmla="*/ T132 w 2209"/>
                              <a:gd name="T134" fmla="+- 0 -2011 -2026"/>
                              <a:gd name="T135" fmla="*/ -2011 h 1885"/>
                              <a:gd name="T136" fmla="+- 0 10236 9295"/>
                              <a:gd name="T137" fmla="*/ T136 w 2209"/>
                              <a:gd name="T138" fmla="+- 0 -2013 -2026"/>
                              <a:gd name="T139" fmla="*/ -2013 h 1885"/>
                              <a:gd name="T140" fmla="+- 0 10244 9295"/>
                              <a:gd name="T141" fmla="*/ T140 w 2209"/>
                              <a:gd name="T142" fmla="+- 0 -2016 -2026"/>
                              <a:gd name="T143" fmla="*/ -2016 h 1885"/>
                              <a:gd name="T144" fmla="+- 0 10261 9295"/>
                              <a:gd name="T145" fmla="*/ T144 w 2209"/>
                              <a:gd name="T146" fmla="+- 0 -2020 -2026"/>
                              <a:gd name="T147" fmla="*/ -2020 h 1885"/>
                              <a:gd name="T148" fmla="+- 0 11158 9295"/>
                              <a:gd name="T149" fmla="*/ T148 w 2209"/>
                              <a:gd name="T150" fmla="+- 0 -1985 -2026"/>
                              <a:gd name="T151" fmla="*/ -1985 h 1885"/>
                              <a:gd name="T152" fmla="+- 0 11154 9295"/>
                              <a:gd name="T153" fmla="*/ T152 w 2209"/>
                              <a:gd name="T154" fmla="+- 0 -1985 -2026"/>
                              <a:gd name="T155" fmla="*/ -1985 h 1885"/>
                              <a:gd name="T156" fmla="+- 0 11154 9295"/>
                              <a:gd name="T157" fmla="*/ T156 w 2209"/>
                              <a:gd name="T158" fmla="+- 0 -1983 -2026"/>
                              <a:gd name="T159" fmla="*/ -1983 h 1885"/>
                              <a:gd name="T160" fmla="+- 0 11075 9295"/>
                              <a:gd name="T161" fmla="*/ T160 w 2209"/>
                              <a:gd name="T162" fmla="+- 0 -1981 -2026"/>
                              <a:gd name="T163" fmla="*/ -1981 h 1885"/>
                              <a:gd name="T164" fmla="+- 0 10902 9295"/>
                              <a:gd name="T165" fmla="*/ T164 w 2209"/>
                              <a:gd name="T166" fmla="+- 0 -1989 -2026"/>
                              <a:gd name="T167" fmla="*/ -1989 h 1885"/>
                              <a:gd name="T168" fmla="+- 0 10686 9295"/>
                              <a:gd name="T169" fmla="*/ T168 w 2209"/>
                              <a:gd name="T170" fmla="+- 0 -2007 -2026"/>
                              <a:gd name="T171" fmla="*/ -2007 h 1885"/>
                              <a:gd name="T172" fmla="+- 0 10656 9295"/>
                              <a:gd name="T173" fmla="*/ T172 w 2209"/>
                              <a:gd name="T174" fmla="+- 0 -2008 -2026"/>
                              <a:gd name="T175" fmla="*/ -2008 h 1885"/>
                              <a:gd name="T176" fmla="+- 0 10685 9295"/>
                              <a:gd name="T177" fmla="*/ T176 w 2209"/>
                              <a:gd name="T178" fmla="+- 0 -1999 -2026"/>
                              <a:gd name="T179" fmla="*/ -1999 h 1885"/>
                              <a:gd name="T180" fmla="+- 0 10902 9295"/>
                              <a:gd name="T181" fmla="*/ T180 w 2209"/>
                              <a:gd name="T182" fmla="+- 0 -1982 -2026"/>
                              <a:gd name="T183" fmla="*/ -1982 h 1885"/>
                              <a:gd name="T184" fmla="+- 0 11075 9295"/>
                              <a:gd name="T185" fmla="*/ T184 w 2209"/>
                              <a:gd name="T186" fmla="+- 0 -1974 -2026"/>
                              <a:gd name="T187" fmla="*/ -1974 h 1885"/>
                              <a:gd name="T188" fmla="+- 0 11157 9295"/>
                              <a:gd name="T189" fmla="*/ T188 w 2209"/>
                              <a:gd name="T190" fmla="+- 0 -1976 -2026"/>
                              <a:gd name="T191" fmla="*/ -1976 h 1885"/>
                              <a:gd name="T192" fmla="+- 0 11158 9295"/>
                              <a:gd name="T193" fmla="*/ T192 w 2209"/>
                              <a:gd name="T194" fmla="+- 0 -1981 -2026"/>
                              <a:gd name="T195" fmla="*/ -1981 h 1885"/>
                              <a:gd name="T196" fmla="+- 0 11158 9295"/>
                              <a:gd name="T197" fmla="*/ T196 w 2209"/>
                              <a:gd name="T198" fmla="+- 0 -1985 -2026"/>
                              <a:gd name="T199" fmla="*/ -1985 h 1885"/>
                              <a:gd name="T200" fmla="+- 0 11503 9295"/>
                              <a:gd name="T201" fmla="*/ T200 w 2209"/>
                              <a:gd name="T202" fmla="+- 0 -2010 -2026"/>
                              <a:gd name="T203" fmla="*/ -2010 h 1885"/>
                              <a:gd name="T204" fmla="+- 0 11301 9295"/>
                              <a:gd name="T205" fmla="*/ T204 w 2209"/>
                              <a:gd name="T206" fmla="+- 0 -1988 -2026"/>
                              <a:gd name="T207" fmla="*/ -1988 h 1885"/>
                              <a:gd name="T208" fmla="+- 0 11174 9295"/>
                              <a:gd name="T209" fmla="*/ T208 w 2209"/>
                              <a:gd name="T210" fmla="+- 0 -1985 -2026"/>
                              <a:gd name="T211" fmla="*/ -1985 h 1885"/>
                              <a:gd name="T212" fmla="+- 0 11173 9295"/>
                              <a:gd name="T213" fmla="*/ T212 w 2209"/>
                              <a:gd name="T214" fmla="+- 0 -1976 -2026"/>
                              <a:gd name="T215" fmla="*/ -1976 h 1885"/>
                              <a:gd name="T216" fmla="+- 0 11301 9295"/>
                              <a:gd name="T217" fmla="*/ T216 w 2209"/>
                              <a:gd name="T218" fmla="+- 0 -1979 -2026"/>
                              <a:gd name="T219" fmla="*/ -1979 h 1885"/>
                              <a:gd name="T220" fmla="+- 0 11503 9295"/>
                              <a:gd name="T221" fmla="*/ T220 w 2209"/>
                              <a:gd name="T222" fmla="+- 0 -2000 -2026"/>
                              <a:gd name="T223" fmla="*/ -2000 h 1885"/>
                              <a:gd name="T224" fmla="+- 0 11503 9295"/>
                              <a:gd name="T225" fmla="*/ T224 w 2209"/>
                              <a:gd name="T226" fmla="+- 0 -2010 -2026"/>
                              <a:gd name="T227" fmla="*/ -2010 h 1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209" h="1885">
                                <a:moveTo>
                                  <a:pt x="780" y="1861"/>
                                </a:moveTo>
                                <a:lnTo>
                                  <a:pt x="773" y="1850"/>
                                </a:lnTo>
                                <a:lnTo>
                                  <a:pt x="773" y="1842"/>
                                </a:lnTo>
                                <a:lnTo>
                                  <a:pt x="770" y="1836"/>
                                </a:lnTo>
                                <a:lnTo>
                                  <a:pt x="748" y="1848"/>
                                </a:lnTo>
                                <a:lnTo>
                                  <a:pt x="759" y="1867"/>
                                </a:lnTo>
                                <a:lnTo>
                                  <a:pt x="735" y="1880"/>
                                </a:lnTo>
                                <a:lnTo>
                                  <a:pt x="738" y="1884"/>
                                </a:lnTo>
                                <a:lnTo>
                                  <a:pt x="780" y="1861"/>
                                </a:lnTo>
                                <a:moveTo>
                                  <a:pt x="966" y="6"/>
                                </a:moveTo>
                                <a:lnTo>
                                  <a:pt x="940" y="5"/>
                                </a:lnTo>
                                <a:lnTo>
                                  <a:pt x="824" y="10"/>
                                </a:lnTo>
                                <a:lnTo>
                                  <a:pt x="815" y="10"/>
                                </a:lnTo>
                                <a:lnTo>
                                  <a:pt x="760" y="9"/>
                                </a:lnTo>
                                <a:lnTo>
                                  <a:pt x="760" y="10"/>
                                </a:lnTo>
                                <a:lnTo>
                                  <a:pt x="739" y="7"/>
                                </a:lnTo>
                                <a:lnTo>
                                  <a:pt x="676" y="0"/>
                                </a:lnTo>
                                <a:lnTo>
                                  <a:pt x="676" y="7"/>
                                </a:lnTo>
                                <a:lnTo>
                                  <a:pt x="674" y="7"/>
                                </a:lnTo>
                                <a:lnTo>
                                  <a:pt x="654" y="9"/>
                                </a:lnTo>
                                <a:lnTo>
                                  <a:pt x="500" y="25"/>
                                </a:lnTo>
                                <a:lnTo>
                                  <a:pt x="388" y="46"/>
                                </a:lnTo>
                                <a:lnTo>
                                  <a:pt x="248" y="99"/>
                                </a:lnTo>
                                <a:lnTo>
                                  <a:pt x="112" y="168"/>
                                </a:lnTo>
                                <a:lnTo>
                                  <a:pt x="1" y="255"/>
                                </a:lnTo>
                                <a:lnTo>
                                  <a:pt x="0" y="265"/>
                                </a:lnTo>
                                <a:lnTo>
                                  <a:pt x="116" y="175"/>
                                </a:lnTo>
                                <a:lnTo>
                                  <a:pt x="251" y="106"/>
                                </a:lnTo>
                                <a:lnTo>
                                  <a:pt x="390" y="54"/>
                                </a:lnTo>
                                <a:lnTo>
                                  <a:pt x="501" y="32"/>
                                </a:lnTo>
                                <a:lnTo>
                                  <a:pt x="655" y="17"/>
                                </a:lnTo>
                                <a:lnTo>
                                  <a:pt x="675" y="15"/>
                                </a:lnTo>
                                <a:lnTo>
                                  <a:pt x="824" y="18"/>
                                </a:lnTo>
                                <a:lnTo>
                                  <a:pt x="884" y="15"/>
                                </a:lnTo>
                                <a:lnTo>
                                  <a:pt x="941" y="13"/>
                                </a:lnTo>
                                <a:lnTo>
                                  <a:pt x="949" y="10"/>
                                </a:lnTo>
                                <a:lnTo>
                                  <a:pt x="966" y="6"/>
                                </a:lnTo>
                                <a:moveTo>
                                  <a:pt x="1863" y="41"/>
                                </a:moveTo>
                                <a:lnTo>
                                  <a:pt x="1859" y="41"/>
                                </a:lnTo>
                                <a:lnTo>
                                  <a:pt x="1859" y="43"/>
                                </a:lnTo>
                                <a:lnTo>
                                  <a:pt x="1780" y="45"/>
                                </a:lnTo>
                                <a:lnTo>
                                  <a:pt x="1607" y="37"/>
                                </a:lnTo>
                                <a:lnTo>
                                  <a:pt x="1391" y="19"/>
                                </a:lnTo>
                                <a:lnTo>
                                  <a:pt x="1361" y="18"/>
                                </a:lnTo>
                                <a:lnTo>
                                  <a:pt x="1390" y="27"/>
                                </a:lnTo>
                                <a:lnTo>
                                  <a:pt x="1607" y="44"/>
                                </a:lnTo>
                                <a:lnTo>
                                  <a:pt x="1780" y="52"/>
                                </a:lnTo>
                                <a:lnTo>
                                  <a:pt x="1862" y="50"/>
                                </a:lnTo>
                                <a:lnTo>
                                  <a:pt x="1863" y="45"/>
                                </a:lnTo>
                                <a:lnTo>
                                  <a:pt x="1863" y="41"/>
                                </a:lnTo>
                                <a:moveTo>
                                  <a:pt x="2208" y="16"/>
                                </a:moveTo>
                                <a:lnTo>
                                  <a:pt x="2006" y="38"/>
                                </a:lnTo>
                                <a:lnTo>
                                  <a:pt x="1879" y="41"/>
                                </a:lnTo>
                                <a:lnTo>
                                  <a:pt x="1878" y="50"/>
                                </a:lnTo>
                                <a:lnTo>
                                  <a:pt x="2006" y="47"/>
                                </a:lnTo>
                                <a:lnTo>
                                  <a:pt x="2208" y="26"/>
                                </a:lnTo>
                                <a:lnTo>
                                  <a:pt x="2208" y="16"/>
                                </a:lnTo>
                              </a:path>
                            </a:pathLst>
                          </a:custGeom>
                          <a:solidFill>
                            <a:srgbClr val="D1D1D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Picture 1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7403" y="-6464"/>
                            <a:ext cx="4100" cy="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1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6105" y="-6481"/>
                            <a:ext cx="5415" cy="6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Freeform 131"/>
                        <wps:cNvSpPr>
                          <a:spLocks/>
                        </wps:cNvSpPr>
                        <wps:spPr bwMode="auto">
                          <a:xfrm>
                            <a:off x="6122" y="-4233"/>
                            <a:ext cx="2350" cy="4129"/>
                          </a:xfrm>
                          <a:custGeom>
                            <a:avLst/>
                            <a:gdLst>
                              <a:gd name="T0" fmla="+- 0 6123 6123"/>
                              <a:gd name="T1" fmla="*/ T0 w 2350"/>
                              <a:gd name="T2" fmla="+- 0 -4232 -4232"/>
                              <a:gd name="T3" fmla="*/ -4232 h 4129"/>
                              <a:gd name="T4" fmla="+- 0 7042 6123"/>
                              <a:gd name="T5" fmla="*/ T4 w 2350"/>
                              <a:gd name="T6" fmla="+- 0 -3269 -4232"/>
                              <a:gd name="T7" fmla="*/ -3269 h 4129"/>
                              <a:gd name="T8" fmla="+- 0 8472 6123"/>
                              <a:gd name="T9" fmla="*/ T8 w 2350"/>
                              <a:gd name="T10" fmla="+- 0 -1062 -4232"/>
                              <a:gd name="T11" fmla="*/ -1062 h 4129"/>
                              <a:gd name="T12" fmla="+- 0 8353 6123"/>
                              <a:gd name="T13" fmla="*/ T12 w 2350"/>
                              <a:gd name="T14" fmla="+- 0 -104 -4232"/>
                              <a:gd name="T15" fmla="*/ -104 h 4129"/>
                            </a:gdLst>
                            <a:ahLst/>
                            <a:cxnLst>
                              <a:cxn ang="0">
                                <a:pos x="T1" y="T3"/>
                              </a:cxn>
                              <a:cxn ang="0">
                                <a:pos x="T5" y="T7"/>
                              </a:cxn>
                              <a:cxn ang="0">
                                <a:pos x="T9" y="T11"/>
                              </a:cxn>
                              <a:cxn ang="0">
                                <a:pos x="T13" y="T15"/>
                              </a:cxn>
                            </a:cxnLst>
                            <a:rect l="0" t="0" r="r" b="b"/>
                            <a:pathLst>
                              <a:path w="2350" h="4129">
                                <a:moveTo>
                                  <a:pt x="0" y="0"/>
                                </a:moveTo>
                                <a:lnTo>
                                  <a:pt x="919" y="963"/>
                                </a:lnTo>
                                <a:lnTo>
                                  <a:pt x="2349" y="3170"/>
                                </a:lnTo>
                                <a:lnTo>
                                  <a:pt x="2230" y="4128"/>
                                </a:lnTo>
                              </a:path>
                            </a:pathLst>
                          </a:custGeom>
                          <a:noFill/>
                          <a:ln w="5626">
                            <a:solidFill>
                              <a:srgbClr val="85889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1" name="Picture 13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102" y="-6481"/>
                            <a:ext cx="5442" cy="6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Text Box 129"/>
                        <wps:cNvSpPr txBox="1">
                          <a:spLocks noChangeArrowheads="1"/>
                        </wps:cNvSpPr>
                        <wps:spPr bwMode="auto">
                          <a:xfrm>
                            <a:off x="7879" y="-6268"/>
                            <a:ext cx="27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
                                <w:rPr>
                                  <w:rFonts w:ascii="News Gothic Std"/>
                                  <w:sz w:val="8"/>
                                </w:rPr>
                              </w:pPr>
                              <w:r>
                                <w:rPr>
                                  <w:rFonts w:ascii="News Gothic Std"/>
                                  <w:color w:val="231F20"/>
                                  <w:sz w:val="8"/>
                                </w:rPr>
                                <w:t>LEMMP</w:t>
                              </w:r>
                            </w:p>
                          </w:txbxContent>
                        </wps:txbx>
                        <wps:bodyPr rot="0" vert="horz" wrap="square" lIns="0" tIns="0" rIns="0" bIns="0" anchor="t" anchorCtr="0" upright="1">
                          <a:noAutofit/>
                        </wps:bodyPr>
                      </wps:wsp>
                      <wps:wsp>
                        <wps:cNvPr id="133" name="Text Box 128"/>
                        <wps:cNvSpPr txBox="1">
                          <a:spLocks noChangeArrowheads="1"/>
                        </wps:cNvSpPr>
                        <wps:spPr bwMode="auto">
                          <a:xfrm>
                            <a:off x="7458" y="-4689"/>
                            <a:ext cx="2388"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14" w:line="182" w:lineRule="auto"/>
                                <w:ind w:right="19"/>
                                <w:jc w:val="center"/>
                                <w:rPr>
                                  <w:rFonts w:ascii="Brandon Grotesque Black"/>
                                  <w:sz w:val="42"/>
                                </w:rPr>
                              </w:pPr>
                              <w:r>
                                <w:rPr>
                                  <w:rFonts w:ascii="Brandon Grotesque Black"/>
                                  <w:color w:val="414042"/>
                                  <w:sz w:val="42"/>
                                </w:rPr>
                                <w:t>NORTHERN GEELONG GROWTH AREA</w:t>
                              </w:r>
                            </w:p>
                          </w:txbxContent>
                        </wps:txbx>
                        <wps:bodyPr rot="0" vert="horz" wrap="square" lIns="0" tIns="0" rIns="0" bIns="0" anchor="t" anchorCtr="0" upright="1">
                          <a:noAutofit/>
                        </wps:bodyPr>
                      </wps:wsp>
                      <wps:wsp>
                        <wps:cNvPr id="134" name="Text Box 127"/>
                        <wps:cNvSpPr txBox="1">
                          <a:spLocks noChangeArrowheads="1"/>
                        </wps:cNvSpPr>
                        <wps:spPr bwMode="auto">
                          <a:xfrm>
                            <a:off x="10244" y="-4601"/>
                            <a:ext cx="829"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 w:line="100" w:lineRule="exact"/>
                                <w:ind w:left="424"/>
                                <w:rPr>
                                  <w:rFonts w:ascii="News Gothic Std"/>
                                  <w:sz w:val="8"/>
                                </w:rPr>
                              </w:pPr>
                              <w:r>
                                <w:rPr>
                                  <w:rFonts w:ascii="News Gothic Std"/>
                                  <w:color w:val="231F20"/>
                                  <w:sz w:val="8"/>
                                </w:rPr>
                                <w:t>Elcho Park</w:t>
                              </w:r>
                            </w:p>
                            <w:p w:rsidR="00BB43CC" w:rsidRDefault="00441F40">
                              <w:pPr>
                                <w:tabs>
                                  <w:tab w:val="left" w:pos="405"/>
                                </w:tabs>
                                <w:spacing w:before="5" w:line="220" w:lineRule="auto"/>
                                <w:ind w:left="16" w:right="18" w:hanging="17"/>
                                <w:rPr>
                                  <w:rFonts w:ascii="News Gothic Std"/>
                                  <w:sz w:val="8"/>
                                </w:rPr>
                              </w:pPr>
                              <w:r>
                                <w:rPr>
                                  <w:rFonts w:ascii="News Gothic Std"/>
                                  <w:color w:val="231F20"/>
                                  <w:sz w:val="8"/>
                                </w:rPr>
                                <w:t>Elcho</w:t>
                              </w:r>
                              <w:r>
                                <w:rPr>
                                  <w:rFonts w:ascii="News Gothic Std"/>
                                  <w:color w:val="231F20"/>
                                  <w:sz w:val="8"/>
                                </w:rPr>
                                <w:tab/>
                                <w:t>Golf Course Park</w:t>
                              </w:r>
                            </w:p>
                          </w:txbxContent>
                        </wps:txbx>
                        <wps:bodyPr rot="0" vert="horz" wrap="square" lIns="0" tIns="0" rIns="0" bIns="0" anchor="t" anchorCtr="0" upright="1">
                          <a:noAutofit/>
                        </wps:bodyPr>
                      </wps:wsp>
                      <wps:wsp>
                        <wps:cNvPr id="135" name="Text Box 126"/>
                        <wps:cNvSpPr txBox="1">
                          <a:spLocks noChangeArrowheads="1"/>
                        </wps:cNvSpPr>
                        <wps:spPr bwMode="auto">
                          <a:xfrm>
                            <a:off x="8276" y="-1751"/>
                            <a:ext cx="237"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5" w:line="230" w:lineRule="auto"/>
                                <w:ind w:left="4" w:right="18" w:hanging="5"/>
                                <w:jc w:val="both"/>
                                <w:rPr>
                                  <w:rFonts w:ascii="News Gothic Std"/>
                                  <w:sz w:val="8"/>
                                </w:rPr>
                              </w:pPr>
                              <w:r>
                                <w:rPr>
                                  <w:rFonts w:ascii="News Gothic Std"/>
                                  <w:color w:val="231F20"/>
                                  <w:sz w:val="8"/>
                                </w:rPr>
                                <w:t>Lovely Banks Basin</w:t>
                              </w:r>
                            </w:p>
                          </w:txbxContent>
                        </wps:txbx>
                        <wps:bodyPr rot="0" vert="horz" wrap="square" lIns="0" tIns="0" rIns="0" bIns="0" anchor="t" anchorCtr="0" upright="1">
                          <a:noAutofit/>
                        </wps:bodyPr>
                      </wps:wsp>
                      <wps:wsp>
                        <wps:cNvPr id="136" name="Text Box 125"/>
                        <wps:cNvSpPr txBox="1">
                          <a:spLocks noChangeArrowheads="1"/>
                        </wps:cNvSpPr>
                        <wps:spPr bwMode="auto">
                          <a:xfrm>
                            <a:off x="8696" y="-1716"/>
                            <a:ext cx="526"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5" w:line="230" w:lineRule="auto"/>
                                <w:ind w:right="10" w:firstLine="52"/>
                                <w:rPr>
                                  <w:rFonts w:ascii="News Gothic Std"/>
                                  <w:sz w:val="8"/>
                                </w:rPr>
                              </w:pPr>
                              <w:r>
                                <w:rPr>
                                  <w:rFonts w:ascii="News Gothic Std"/>
                                  <w:color w:val="231F20"/>
                                  <w:sz w:val="8"/>
                                </w:rPr>
                                <w:t>Northbound Service Centre</w:t>
                              </w:r>
                            </w:p>
                          </w:txbxContent>
                        </wps:txbx>
                        <wps:bodyPr rot="0" vert="horz" wrap="square" lIns="0" tIns="0" rIns="0" bIns="0" anchor="t" anchorCtr="0" upright="1">
                          <a:noAutofit/>
                        </wps:bodyPr>
                      </wps:wsp>
                      <wps:wsp>
                        <wps:cNvPr id="137" name="Text Box 124"/>
                        <wps:cNvSpPr txBox="1">
                          <a:spLocks noChangeArrowheads="1"/>
                        </wps:cNvSpPr>
                        <wps:spPr bwMode="auto">
                          <a:xfrm>
                            <a:off x="9684" y="-1866"/>
                            <a:ext cx="816"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 w:line="100" w:lineRule="exact"/>
                                <w:rPr>
                                  <w:rFonts w:ascii="News Gothic Std"/>
                                  <w:sz w:val="8"/>
                                </w:rPr>
                              </w:pPr>
                              <w:r>
                                <w:rPr>
                                  <w:rFonts w:ascii="News Gothic Std"/>
                                  <w:color w:val="231F20"/>
                                  <w:sz w:val="8"/>
                                </w:rPr>
                                <w:t>Sutcliffe</w:t>
                              </w:r>
                            </w:p>
                            <w:p w:rsidR="00BB43CC" w:rsidRDefault="00441F40">
                              <w:pPr>
                                <w:spacing w:line="118" w:lineRule="exact"/>
                                <w:rPr>
                                  <w:rFonts w:ascii="News Gothic Std"/>
                                  <w:sz w:val="8"/>
                                </w:rPr>
                              </w:pPr>
                              <w:r>
                                <w:rPr>
                                  <w:rFonts w:ascii="News Gothic Std"/>
                                  <w:color w:val="231F20"/>
                                  <w:position w:val="2"/>
                                  <w:sz w:val="8"/>
                                </w:rPr>
                                <w:t xml:space="preserve">Reserve </w:t>
                              </w:r>
                              <w:r>
                                <w:rPr>
                                  <w:rFonts w:ascii="News Gothic Std"/>
                                  <w:color w:val="231F20"/>
                                  <w:sz w:val="8"/>
                                </w:rPr>
                                <w:t>M.C. Herd</w:t>
                              </w:r>
                            </w:p>
                            <w:p w:rsidR="00BB43CC" w:rsidRDefault="00441F40">
                              <w:pPr>
                                <w:spacing w:line="100" w:lineRule="exact"/>
                                <w:ind w:left="232"/>
                                <w:rPr>
                                  <w:rFonts w:ascii="News Gothic Std"/>
                                  <w:sz w:val="8"/>
                                </w:rPr>
                              </w:pPr>
                              <w:r>
                                <w:rPr>
                                  <w:rFonts w:ascii="News Gothic Std"/>
                                  <w:color w:val="231F20"/>
                                  <w:sz w:val="8"/>
                                </w:rPr>
                                <w:t>Meat Wholesaler</w:t>
                              </w:r>
                            </w:p>
                          </w:txbxContent>
                        </wps:txbx>
                        <wps:bodyPr rot="0" vert="horz" wrap="square" lIns="0" tIns="0" rIns="0" bIns="0" anchor="t" anchorCtr="0" upright="1">
                          <a:noAutofit/>
                        </wps:bodyPr>
                      </wps:wsp>
                      <wps:wsp>
                        <wps:cNvPr id="138" name="Text Box 123"/>
                        <wps:cNvSpPr txBox="1">
                          <a:spLocks noChangeArrowheads="1"/>
                        </wps:cNvSpPr>
                        <wps:spPr bwMode="auto">
                          <a:xfrm>
                            <a:off x="8297" y="-1405"/>
                            <a:ext cx="56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5" w:line="230" w:lineRule="auto"/>
                                <w:ind w:left="154" w:right="11" w:hanging="155"/>
                                <w:rPr>
                                  <w:rFonts w:ascii="News Gothic Std"/>
                                  <w:sz w:val="8"/>
                                </w:rPr>
                              </w:pPr>
                              <w:r>
                                <w:rPr>
                                  <w:rFonts w:ascii="News Gothic Std"/>
                                  <w:color w:val="231F20"/>
                                  <w:sz w:val="8"/>
                                </w:rPr>
                                <w:t>Geelong Baptist College</w:t>
                              </w:r>
                            </w:p>
                          </w:txbxContent>
                        </wps:txbx>
                        <wps:bodyPr rot="0" vert="horz" wrap="square" lIns="0" tIns="0" rIns="0" bIns="0" anchor="t" anchorCtr="0" upright="1">
                          <a:noAutofit/>
                        </wps:bodyPr>
                      </wps:wsp>
                      <wps:wsp>
                        <wps:cNvPr id="139" name="Text Box 122"/>
                        <wps:cNvSpPr txBox="1">
                          <a:spLocks noChangeArrowheads="1"/>
                        </wps:cNvSpPr>
                        <wps:spPr bwMode="auto">
                          <a:xfrm>
                            <a:off x="10712" y="-1452"/>
                            <a:ext cx="46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5" w:line="230" w:lineRule="auto"/>
                                <w:ind w:left="85" w:right="10" w:hanging="86"/>
                                <w:rPr>
                                  <w:rFonts w:ascii="News Gothic Std"/>
                                  <w:sz w:val="8"/>
                                </w:rPr>
                              </w:pPr>
                              <w:r>
                                <w:rPr>
                                  <w:rFonts w:ascii="News Gothic Std"/>
                                  <w:color w:val="231F20"/>
                                  <w:sz w:val="8"/>
                                </w:rPr>
                                <w:t>Hendy Street Reserve</w:t>
                              </w:r>
                            </w:p>
                          </w:txbxContent>
                        </wps:txbx>
                        <wps:bodyPr rot="0" vert="horz" wrap="square" lIns="0" tIns="0" rIns="0" bIns="0" anchor="t" anchorCtr="0" upright="1">
                          <a:noAutofit/>
                        </wps:bodyPr>
                      </wps:wsp>
                      <wps:wsp>
                        <wps:cNvPr id="140" name="Text Box 121"/>
                        <wps:cNvSpPr txBox="1">
                          <a:spLocks noChangeArrowheads="1"/>
                        </wps:cNvSpPr>
                        <wps:spPr bwMode="auto">
                          <a:xfrm>
                            <a:off x="10054" y="-687"/>
                            <a:ext cx="470"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5" w:line="230" w:lineRule="auto"/>
                                <w:ind w:left="183" w:right="41" w:hanging="24"/>
                                <w:jc w:val="center"/>
                                <w:rPr>
                                  <w:rFonts w:ascii="News Gothic Std"/>
                                  <w:sz w:val="8"/>
                                </w:rPr>
                              </w:pPr>
                              <w:r>
                                <w:rPr>
                                  <w:rFonts w:ascii="News Gothic Std"/>
                                  <w:color w:val="231F20"/>
                                  <w:sz w:val="8"/>
                                </w:rPr>
                                <w:t>Corio Central</w:t>
                              </w:r>
                            </w:p>
                            <w:p w:rsidR="00BB43CC" w:rsidRDefault="00BB43CC">
                              <w:pPr>
                                <w:spacing w:before="10"/>
                                <w:rPr>
                                  <w:rFonts w:ascii="Brandon Grotesque Bold"/>
                                  <w:b/>
                                  <w:sz w:val="9"/>
                                </w:rPr>
                              </w:pPr>
                            </w:p>
                            <w:p w:rsidR="00BB43CC" w:rsidRDefault="00441F40">
                              <w:pPr>
                                <w:spacing w:line="230" w:lineRule="auto"/>
                                <w:ind w:right="18"/>
                                <w:jc w:val="center"/>
                                <w:rPr>
                                  <w:rFonts w:ascii="News Gothic Std"/>
                                  <w:sz w:val="8"/>
                                </w:rPr>
                              </w:pPr>
                              <w:r>
                                <w:rPr>
                                  <w:rFonts w:ascii="News Gothic Std"/>
                                  <w:color w:val="231F20"/>
                                  <w:sz w:val="8"/>
                                </w:rPr>
                                <w:t>Northern Bay</w:t>
                              </w:r>
                              <w:r>
                                <w:rPr>
                                  <w:rFonts w:ascii="News Gothic Std"/>
                                  <w:color w:val="231F20"/>
                                  <w:w w:val="102"/>
                                  <w:sz w:val="8"/>
                                </w:rPr>
                                <w:t xml:space="preserve"> </w:t>
                              </w:r>
                              <w:r>
                                <w:rPr>
                                  <w:rFonts w:ascii="News Gothic Std"/>
                                  <w:color w:val="231F20"/>
                                  <w:sz w:val="8"/>
                                </w:rPr>
                                <w:t>College</w:t>
                              </w:r>
                            </w:p>
                          </w:txbxContent>
                        </wps:txbx>
                        <wps:bodyPr rot="0" vert="horz" wrap="square" lIns="0" tIns="0" rIns="0" bIns="0" anchor="t" anchorCtr="0" upright="1">
                          <a:noAutofit/>
                        </wps:bodyPr>
                      </wps:wsp>
                      <wps:wsp>
                        <wps:cNvPr id="141" name="Text Box 120"/>
                        <wps:cNvSpPr txBox="1">
                          <a:spLocks noChangeArrowheads="1"/>
                        </wps:cNvSpPr>
                        <wps:spPr bwMode="auto">
                          <a:xfrm>
                            <a:off x="11106" y="-3050"/>
                            <a:ext cx="454"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8" w:line="235" w:lineRule="auto"/>
                                <w:ind w:left="20" w:right="1" w:firstLine="77"/>
                                <w:rPr>
                                  <w:rFonts w:ascii="News Gothic Std"/>
                                  <w:sz w:val="13"/>
                                </w:rPr>
                              </w:pPr>
                              <w:r>
                                <w:rPr>
                                  <w:rFonts w:ascii="News Gothic Std"/>
                                  <w:color w:val="231F20"/>
                                  <w:w w:val="105"/>
                                  <w:sz w:val="13"/>
                                </w:rPr>
                                <w:t>GEEL EMPLO</w:t>
                              </w:r>
                            </w:p>
                          </w:txbxContent>
                        </wps:txbx>
                        <wps:bodyPr rot="0" vert="horz" wrap="square" lIns="0" tIns="0" rIns="0" bIns="0" anchor="t" anchorCtr="0" upright="1">
                          <a:noAutofit/>
                        </wps:bodyPr>
                      </wps:wsp>
                      <wps:wsp>
                        <wps:cNvPr id="142" name="Text Box 119"/>
                        <wps:cNvSpPr txBox="1">
                          <a:spLocks noChangeArrowheads="1"/>
                        </wps:cNvSpPr>
                        <wps:spPr bwMode="auto">
                          <a:xfrm>
                            <a:off x="8304" y="-2874"/>
                            <a:ext cx="934"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3"/>
                                <w:ind w:left="20"/>
                                <w:rPr>
                                  <w:rFonts w:ascii="News Gothic Std"/>
                                  <w:sz w:val="13"/>
                                </w:rPr>
                              </w:pPr>
                              <w:r>
                                <w:rPr>
                                  <w:rFonts w:ascii="News Gothic Std"/>
                                  <w:color w:val="231F20"/>
                                  <w:w w:val="105"/>
                                  <w:position w:val="1"/>
                                  <w:sz w:val="13"/>
                                </w:rPr>
                                <w:t xml:space="preserve">LOVELY </w:t>
                              </w:r>
                              <w:r>
                                <w:rPr>
                                  <w:rFonts w:ascii="News Gothic Std"/>
                                  <w:color w:val="231F20"/>
                                  <w:w w:val="105"/>
                                  <w:sz w:val="13"/>
                                </w:rPr>
                                <w:t>BANKS</w:t>
                              </w:r>
                            </w:p>
                          </w:txbxContent>
                        </wps:txbx>
                        <wps:bodyPr rot="0" vert="horz" wrap="square" lIns="0" tIns="0" rIns="0" bIns="0" anchor="t" anchorCtr="0" upright="1">
                          <a:noAutofit/>
                        </wps:bodyPr>
                      </wps:wsp>
                      <wps:wsp>
                        <wps:cNvPr id="143" name="Text Box 118"/>
                        <wps:cNvSpPr txBox="1">
                          <a:spLocks noChangeArrowheads="1"/>
                        </wps:cNvSpPr>
                        <wps:spPr bwMode="auto">
                          <a:xfrm>
                            <a:off x="6143" y="-1393"/>
                            <a:ext cx="70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6"/>
                                <w:ind w:left="20"/>
                                <w:rPr>
                                  <w:rFonts w:ascii="News Gothic Std"/>
                                  <w:sz w:val="13"/>
                                </w:rPr>
                              </w:pPr>
                              <w:r>
                                <w:rPr>
                                  <w:rFonts w:ascii="News Gothic Std"/>
                                  <w:color w:val="231F20"/>
                                  <w:w w:val="105"/>
                                  <w:sz w:val="13"/>
                                </w:rPr>
                                <w:t>OORABOOL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17" o:spid="_x0000_s1228" style="position:absolute;left:0;text-align:left;margin-left:305.1pt;margin-top:-324.05pt;width:272.85pt;height:320.9pt;z-index:2656;mso-position-horizontal-relative:page;mso-position-vertical-relative:text" coordorigin="6102,-6481" coordsize="5457,6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">
                <v:shape id="Freeform 157" o:spid="_x0000_s1229" style="position:absolute;left:6122;top:-6464;width:5381;height:6360;visibility:visible;mso-wrap-style:square;v-text-anchor:top" coordsize="5381,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" path="m5380,l,,,6360r5000,l5380,5437,5380,xe" fillcolor="#fff0c1" stroked="f">
                  <v:path arrowok="t" o:connecttype="custom" o:connectlocs="5380,-6464;0,-6464;0,-104;5000,-104;5380,-1027;5380,-6464" o:connectangles="0,0,0,0,0,0"/>
                </v:shape>
                <v:shape id="Picture 156" o:spid="_x0000_s1230" type="#_x0000_t75" style="position:absolute;left:7126;top:-5494;width:4377;height: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">
                  <v:imagedata r:id="rId122" o:title=""/>
                </v:shape>
                <v:shape id="AutoShape 155" o:spid="_x0000_s1231" style="position:absolute;left:6122;top:-2454;width:337;height:1907;visibility:visible;mso-wrap-style:square;v-text-anchor:top" coordsize="337,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" path="m,1457r,416l337,1907,,1457xm,l,18,1,9,,xe" fillcolor="#e8e8e8" stroked="f">
                  <v:fill opacity="52428f"/>
                  <v:path arrowok="t" o:connecttype="custom" o:connectlocs="0,-997;0,-581;337,-547;0,-997;0,-2454;0,-2436;1,-2445;0,-2454" o:connectangles="0,0,0,0,0,0,0,0"/>
                </v:shape>
                <v:shape id="Picture 154" o:spid="_x0000_s1232" type="#_x0000_t75" style="position:absolute;left:6122;top:-2454;width:337;height: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">
                  <v:imagedata r:id="rId123" o:title=""/>
                </v:shape>
                <v:shape id="AutoShape 153" o:spid="_x0000_s1233" style="position:absolute;left:6122;top:-4229;width:1803;height:4125;visibility:visible;mso-wrap-style:square;v-text-anchor:top" coordsize="1803,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" path="m430,3780r182,242l689,4124r765,l1445,4115r-10,-10l1417,4089r-10,-7l1396,4076r-9,-6l1295,4000r-73,-41l1200,3948r-27,-12l1146,3925r-35,-13l1089,3905r-25,-8l1027,3887r-27,-6l1000,3879r-15,l781,3849,430,3780xm112,3354r276,370l405,3746r307,47l780,3804r208,43l985,3879r15,l1003,3847r11,-102l1016,3724r23,-223l1042,3478r12,-119l147,3359r-35,-5xm,l,1692r14,72l15,1791,,1908,,3205r92,123l150,3335r-3,24l1054,3359r24,-221l1080,3116r18,-148l1737,2968r65,-532l1173,2358r18,-151l1194,2187r83,-676l1280,1511r-16,-25l910,952,,xm1737,2968r-639,l1728,3045r9,-77xe" fillcolor="#e8e8e8" stroked="f">
                  <v:fill opacity="52428f"/>
                  <v:path arrowok="t" o:connecttype="custom" o:connectlocs="612,-206;1454,-104;1435,-123;1407,-146;1387,-158;1222,-269;1173,-292;1111,-316;1064,-331;1000,-347;985,-349;430,-448;388,-504;712,-435;988,-381;1000,-349;1014,-483;1039,-727;1054,-869;112,-874;0,-2536;15,-2437;0,-1023;150,-893;1054,-869;1080,-1112;1737,-1260;1173,-1870;1194,-2041;1280,-2717;910,-3276;1737,-1260;1728,-1183" o:connectangles="0,0,0,0,0,0,0,0,0,0,0,0,0,0,0,0,0,0,0,0,0,0,0,0,0,0,0,0,0,0,0,0,0"/>
                </v:shape>
                <v:shape id="Picture 152" o:spid="_x0000_s1234" type="#_x0000_t75" style="position:absolute;left:6122;top:-4229;width:1803;height:4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">
                  <v:imagedata r:id="rId124" o:title=""/>
                </v:shape>
                <v:shape id="Freeform 151" o:spid="_x0000_s1235" style="position:absolute;left:6122;top:-518;width:669;height:414;visibility:visible;mso-wrap-style:square;v-text-anchor:top" coordsize="669,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" path="m,l,413r668,l414,73,348,62,313,49,,xe" fillcolor="#e8e8e8" stroked="f">
                  <v:fill opacity="52428f"/>
                  <v:path arrowok="t" o:connecttype="custom" o:connectlocs="0,-517;0,-104;668,-104;414,-444;348,-455;313,-468;0,-517" o:connectangles="0,0,0,0,0,0,0"/>
                </v:shape>
                <v:shape id="Picture 150" o:spid="_x0000_s1236" type="#_x0000_t75" style="position:absolute;left:6122;top:-518;width:669;height: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">
                  <v:imagedata r:id="rId125" o:title=""/>
                </v:shape>
                <v:shape id="AutoShape 149" o:spid="_x0000_s1237" style="position:absolute;left:6441;top:-502;width:63;height:23;visibility:visible;mso-wrap-style:square;v-text-anchor:top" coordsize="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" path="m3,l,15r42,7l44,10r16,l3,xm60,10r-16,l63,13,60,10xe" fillcolor="#e8e8e8" stroked="f">
                  <v:fill opacity="52428f"/>
                  <v:path arrowok="t" o:connecttype="custom" o:connectlocs="3,-501;0,-486;42,-479;44,-491;60,-491;60,-491;3,-501;60,-491;44,-491;63,-488;60,-491" o:connectangles="0,0,0,0,0,0,0,0,0,0,0"/>
                </v:shape>
                <v:shape id="Picture 148" o:spid="_x0000_s1238" type="#_x0000_t75" style="position:absolute;left:6441;top:-502;width:63;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">
                  <v:imagedata r:id="rId126" o:title=""/>
                </v:shape>
                <v:shape id="Freeform 147" o:spid="_x0000_s1239" style="position:absolute;left:9896;top:-1916;width:567;height:564;visibility:visible;mso-wrap-style:square;v-text-anchor:top" coordsize="56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" path="m61,l,494r566,70l564,522,522,259r4,-111l479,85,410,34,316,11,61,xe" fillcolor="#e8e8e8" stroked="f">
                  <v:fill opacity="52428f"/>
                  <v:path arrowok="t" o:connecttype="custom" o:connectlocs="61,-1916;0,-1422;566,-1352;564,-1394;522,-1657;526,-1768;479,-1831;410,-1882;316,-1905;61,-1916" o:connectangles="0,0,0,0,0,0,0,0,0,0"/>
                </v:shape>
                <v:shape id="Picture 146" o:spid="_x0000_s1240" type="#_x0000_t75" style="position:absolute;left:9896;top:-1916;width:567;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">
                  <v:imagedata r:id="rId127" o:title=""/>
                </v:shape>
                <v:shape id="AutoShape 145" o:spid="_x0000_s1241" style="position:absolute;left:9774;top:-5139;width:313;height:666;visibility:visible;mso-wrap-style:square;v-text-anchor:top" coordsize="31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" path="m3,450l,581r23,30l26,626r282,35l313,665r-5,-22l276,464r-156,l3,450xm36,r84,464l276,464,195,23r-4,-4l36,xe" fillcolor="#e8e8e8" stroked="f">
                  <v:fill opacity="52428f"/>
                  <v:path arrowok="t" o:connecttype="custom" o:connectlocs="3,-4688;0,-4557;23,-4527;26,-4512;308,-4477;313,-4473;308,-4495;276,-4674;120,-4674;3,-4688;36,-5138;120,-4674;276,-4674;195,-5115;191,-5119;36,-5138" o:connectangles="0,0,0,0,0,0,0,0,0,0,0,0,0,0,0,0"/>
                </v:shape>
                <v:shape id="Picture 144" o:spid="_x0000_s1242" type="#_x0000_t75" style="position:absolute;left:9774;top:-5139;width:313;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">
                  <v:imagedata r:id="rId128" o:title=""/>
                </v:shape>
                <v:shape id="Freeform 143" o:spid="_x0000_s1243" style="position:absolute;left:11004;top:-5199;width:499;height:1769;visibility:visible;mso-wrap-style:square;v-text-anchor:top" coordsize="499,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" path="m499,l106,203,,1075r247,31l245,1121r-8,65l402,1207r-58,472l336,1748r163,20l499,xe" fillcolor="#e8e8e8" stroked="f">
                  <v:fill opacity="52428f"/>
                  <v:path arrowok="t" o:connecttype="custom" o:connectlocs="499,-5199;106,-4996;0,-4124;247,-4093;245,-4078;237,-4013;402,-3992;344,-3520;336,-3451;499,-3431;499,-5199" o:connectangles="0,0,0,0,0,0,0,0,0,0,0"/>
                </v:shape>
                <v:shape id="Picture 142" o:spid="_x0000_s1244" type="#_x0000_t75" style="position:absolute;left:11004;top:-5199;width:499;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">
                  <v:imagedata r:id="rId129" o:title=""/>
                </v:shape>
                <v:shape id="AutoShape 141" o:spid="_x0000_s1245" style="position:absolute;left:6122;top:-6464;width:3728;height:3719;visibility:visible;mso-wrap-style:square;v-text-anchor:top" coordsize="3728,3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" path="m1737,l,,,2213r925,968l1267,3698r13,20l1346,3182r2,-15l1529,1689r4,-16l1606,1075r1257,l2920,595r788,l3686,477r-1693,l1682,439,1737,xm2863,1075r-1257,l2848,1223r-1,-16l2863,1075xm3716,643r-423,l3323,645r215,34l3727,702r-3,-17l3716,643xm3708,595r-788,l2983,618r31,8l3121,670r27,5l3176,671r23,-14l3229,651r12,-3l3253,646r20,-2l3293,643r423,l3708,595xm3599,l2049,r-56,477l3686,477,3599,xe" fillcolor="#e8e8e8" stroked="f">
                  <v:fill opacity="52428f"/>
                  <v:path arrowok="t" o:connecttype="custom" o:connectlocs="1737,-6464;0,-6464;0,-4251;925,-3283;1267,-2766;1280,-2746;1346,-3282;1348,-3297;1529,-4775;1533,-4791;1606,-5389;2863,-5389;2920,-5869;3708,-5869;3686,-5987;1993,-5987;1682,-6025;1737,-6464;2863,-5389;1606,-5389;2848,-5241;2847,-5257;2863,-5389;3716,-5821;3293,-5821;3323,-5819;3538,-5785;3727,-5762;3724,-5779;3716,-5821;3708,-5869;2920,-5869;2983,-5846;3014,-5838;3121,-5794;3148,-5789;3176,-5793;3199,-5807;3229,-5813;3241,-5816;3253,-5818;3273,-5820;3293,-5821;3716,-5821;3708,-5869;3599,-6464;2049,-6464;1993,-5987;3686,-5987;3599,-6464" o:connectangles="0,0,0,0,0,0,0,0,0,0,0,0,0,0,0,0,0,0,0,0,0,0,0,0,0,0,0,0,0,0,0,0,0,0,0,0,0,0,0,0,0,0,0,0,0,0,0,0,0,0"/>
                </v:shape>
                <v:shape id="Picture 140" o:spid="_x0000_s1246" type="#_x0000_t75" style="position:absolute;left:6122;top:-6464;width:3728;height: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">
                  <v:imagedata r:id="rId130" o:title=""/>
                </v:shape>
                <v:shape id="Freeform 139" o:spid="_x0000_s1247" style="position:absolute;left:10711;top:-443;width:29;height:65;visibility:visible;mso-wrap-style:square;v-text-anchor:top" coordsize="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" path="m1,l,61r28,3l29,3,1,xe" fillcolor="#464646" stroked="f">
                  <v:fill opacity="52428f"/>
                  <v:path arrowok="t" o:connecttype="custom" o:connectlocs="1,-443;0,-382;28,-379;29,-440;1,-443" o:connectangles="0,0,0,0,0"/>
                </v:shape>
                <v:shape id="Picture 138" o:spid="_x0000_s1248" type="#_x0000_t75" style="position:absolute;left:10220;top:-718;width:262;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">
                  <v:imagedata r:id="rId131" o:title=""/>
                </v:shape>
                <v:shape id="AutoShape 137" o:spid="_x0000_s1249" style="position:absolute;left:10467;top:-1894;width:793;height:897;visibility:visible;mso-wrap-style:square;v-text-anchor:top" coordsize="793,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" path="m156,440r-9,-21l148,384r3,-123l148,261r2,-18l9,243r-9,l15,339r8,49l52,384r13,78l68,464r41,-7l114,456r3,-1l121,454r5,-2l156,440m180,l149,,71,24,28,47,9,176,7,232r2,10l150,242,180,m792,888r-5,-18l764,877r-4,2l765,897r27,-9e" fillcolor="#464646" stroked="f">
                  <v:fill opacity="52428f"/>
                  <v:path arrowok="t" o:connecttype="custom" o:connectlocs="156,-1453;147,-1474;148,-1509;151,-1632;148,-1632;150,-1650;9,-1650;0,-1650;15,-1554;23,-1505;52,-1509;65,-1431;68,-1429;109,-1436;114,-1437;117,-1438;121,-1439;126,-1441;156,-1453;180,-1893;149,-1893;71,-1869;28,-1846;9,-1717;7,-1661;9,-1651;150,-1651;180,-1893;792,-1005;787,-1023;764,-1016;760,-1014;765,-996;792,-1005" o:connectangles="0,0,0,0,0,0,0,0,0,0,0,0,0,0,0,0,0,0,0,0,0,0,0,0,0,0,0,0,0,0,0,0,0,0"/>
                </v:shape>
                <v:shape id="AutoShape 136" o:spid="_x0000_s1250" style="position:absolute;left:6122;top:-6464;width:2371;height:6360;visibility:visible;mso-wrap-style:square;v-text-anchor:top" coordsize="2371,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" path="m414,6020r-27,-35l381,5976r-19,-3l360,5985r-42,-7l321,5963r57,10l371,5963r-34,-46l,5883r,64l313,5996r35,13l414,6020t574,63l780,6040r-68,-11l405,5982r25,34l781,6085r204,30l988,6083t510,277l1480,6341r-27,-26l1424,6289r-5,-8l1405,6270r1,-8l1395,6244r-168,-83l1216,6156r-11,-5l1194,6146r-11,-5l1172,6136r-12,-4l1149,6127r-11,-4l1126,6119r-11,-4l1103,6111r-11,-3l1080,6104r-11,-3l1057,6097r-12,-3l1034,6091r-12,-2l1003,6085r-3,32l1027,6123r37,10l1089,6141r22,7l1146,6161r27,11l1200,6184r22,11l1295,6236r92,70l1396,6312r11,6l1417,6325r18,17l1445,6351r9,9l1498,6360m2049,l1737,r-55,439l1993,477,2049,t322,5423l2330,5362r25,71l2346,5511r15,1l2371,5423e" fillcolor="#d1d1d1" stroked="f">
                  <v:fill opacity="52428f"/>
                  <v:path arrowok="t" o:connecttype="custom" o:connectlocs="387,-479;362,-491;318,-486;378,-491;337,-547;0,-517;348,-455;988,-381;712,-435;430,-448;985,-349;1498,-104;1453,-149;1419,-183;1406,-202;1227,-303;1205,-313;1183,-323;1160,-332;1138,-341;1115,-349;1092,-356;1069,-363;1045,-370;1022,-375;1000,-347;1064,-331;1111,-316;1173,-292;1222,-269;1387,-158;1407,-146;1435,-122;1454,-104;2049,-6464;1682,-6025;2049,-6464;2330,-1102;2346,-953;2371,-1041" o:connectangles="0,0,0,0,0,0,0,0,0,0,0,0,0,0,0,0,0,0,0,0,0,0,0,0,0,0,0,0,0,0,0,0,0,0,0,0,0,0,0,0"/>
                </v:shape>
                <v:shape id="Picture 135" o:spid="_x0000_s1251" type="#_x0000_t75" style="position:absolute;left:8176;top:-1695;width:356;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">
                  <v:imagedata r:id="rId132" o:title=""/>
                </v:shape>
                <v:shape id="AutoShape 134" o:spid="_x0000_s1252" style="position:absolute;left:9294;top:-2027;width:2209;height:1885;visibility:visible;mso-wrap-style:square;v-text-anchor:top" coordsize="2209,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" path="m780,1861r-7,-11l773,1842r-3,-6l748,1848r11,19l735,1880r3,4l780,1861m966,6l940,5,824,10r-9,l760,9r,1l739,7,676,r,7l674,7,654,9,500,25,388,46,248,99,112,168,1,255,,265,116,175,251,106,390,54,501,32,655,17r20,-2l824,18r60,-3l941,13r8,-3l966,6t897,35l1859,41r,2l1780,45,1607,37,1391,19r-30,-1l1390,27r217,17l1780,52r82,-2l1863,45r,-4m2208,16l2006,38r-127,3l1878,50r128,-3l2208,26r,-10e" fillcolor="#d1d1d1" stroked="f">
                  <v:fill opacity="52428f"/>
                  <v:path arrowok="t" o:connecttype="custom" o:connectlocs="780,-165;773,-176;773,-184;770,-190;748,-178;759,-159;735,-146;738,-142;780,-165;966,-2020;940,-2021;824,-2016;815,-2016;760,-2017;760,-2016;739,-2019;676,-2026;676,-2019;674,-2019;654,-2017;500,-2001;388,-1980;248,-1927;112,-1858;1,-1771;0,-1761;116,-1851;251,-1920;390,-1972;501,-1994;655,-2009;675,-2011;824,-2008;884,-2011;941,-2013;949,-2016;966,-2020;1863,-1985;1859,-1985;1859,-1983;1780,-1981;1607,-1989;1391,-2007;1361,-2008;1390,-1999;1607,-1982;1780,-1974;1862,-1976;1863,-1981;1863,-1985;2208,-2010;2006,-1988;1879,-1985;1878,-1976;2006,-1979;2208,-2000;2208,-2010" o:connectangles="0,0,0,0,0,0,0,0,0,0,0,0,0,0,0,0,0,0,0,0,0,0,0,0,0,0,0,0,0,0,0,0,0,0,0,0,0,0,0,0,0,0,0,0,0,0,0,0,0,0,0,0,0,0,0,0,0"/>
                </v:shape>
                <v:shape id="Picture 133" o:spid="_x0000_s1253" type="#_x0000_t75" style="position:absolute;left:7403;top:-6464;width:4100;height: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">
                  <v:imagedata r:id="rId133" o:title=""/>
                </v:shape>
                <v:shape id="Picture 132" o:spid="_x0000_s1254" type="#_x0000_t75" style="position:absolute;left:6105;top:-6481;width:5415;height:6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">
                  <v:imagedata r:id="rId134" o:title=""/>
                </v:shape>
                <v:shape id="Freeform 131" o:spid="_x0000_s1255" style="position:absolute;left:6122;top:-4233;width:2350;height:4129;visibility:visible;mso-wrap-style:square;v-text-anchor:top" coordsize="2350,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" path="m,l919,963,2349,3170r-119,958e" filled="f" strokecolor="#85889b" strokeweight=".15628mm">
                  <v:path arrowok="t" o:connecttype="custom" o:connectlocs="0,-4232;919,-3269;2349,-1062;2230,-104" o:connectangles="0,0,0,0"/>
                </v:shape>
                <v:shape id="Picture 130" o:spid="_x0000_s1256" type="#_x0000_t75" style="position:absolute;left:6102;top:-6481;width:5442;height:6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">
                  <v:imagedata r:id="rId135" o:title=""/>
                </v:shape>
                <v:shape id="Text Box 129" o:spid="_x0000_s1257" type="#_x0000_t202" style="position:absolute;left:7879;top:-6268;width:27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rsidR="00BB43CC" w:rsidRDefault="00441F40">
                        <w:pPr>
                          <w:spacing w:before="1"/>
                          <w:rPr>
                            <w:rFonts w:ascii="News Gothic Std"/>
                            <w:sz w:val="8"/>
                          </w:rPr>
                        </w:pPr>
                        <w:r>
                          <w:rPr>
                            <w:rFonts w:ascii="News Gothic Std"/>
                            <w:color w:val="231F20"/>
                            <w:sz w:val="8"/>
                          </w:rPr>
                          <w:t>LEMMP</w:t>
                        </w:r>
                      </w:p>
                    </w:txbxContent>
                  </v:textbox>
                </v:shape>
                <v:shape id="Text Box 128" o:spid="_x0000_s1258" type="#_x0000_t202" style="position:absolute;left:7458;top:-4689;width:2388;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rsidR="00BB43CC" w:rsidRDefault="00441F40">
                        <w:pPr>
                          <w:spacing w:before="114" w:line="182" w:lineRule="auto"/>
                          <w:ind w:right="19"/>
                          <w:jc w:val="center"/>
                          <w:rPr>
                            <w:rFonts w:ascii="Brandon Grotesque Black"/>
                            <w:sz w:val="42"/>
                          </w:rPr>
                        </w:pPr>
                        <w:r>
                          <w:rPr>
                            <w:rFonts w:ascii="Brandon Grotesque Black"/>
                            <w:color w:val="414042"/>
                            <w:sz w:val="42"/>
                          </w:rPr>
                          <w:t>NORTHERN GEELONG GROWTH AREA</w:t>
                        </w:r>
                      </w:p>
                    </w:txbxContent>
                  </v:textbox>
                </v:shape>
                <v:shape id="Text Box 127" o:spid="_x0000_s1259" type="#_x0000_t202" style="position:absolute;left:10244;top:-4601;width:829;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rsidR="00BB43CC" w:rsidRDefault="00441F40">
                        <w:pPr>
                          <w:spacing w:before="1" w:line="100" w:lineRule="exact"/>
                          <w:ind w:left="424"/>
                          <w:rPr>
                            <w:rFonts w:ascii="News Gothic Std"/>
                            <w:sz w:val="8"/>
                          </w:rPr>
                        </w:pPr>
                        <w:r>
                          <w:rPr>
                            <w:rFonts w:ascii="News Gothic Std"/>
                            <w:color w:val="231F20"/>
                            <w:sz w:val="8"/>
                          </w:rPr>
                          <w:t>Elcho Park</w:t>
                        </w:r>
                      </w:p>
                      <w:p w:rsidR="00BB43CC" w:rsidRDefault="00441F40">
                        <w:pPr>
                          <w:tabs>
                            <w:tab w:val="left" w:pos="405"/>
                          </w:tabs>
                          <w:spacing w:before="5" w:line="220" w:lineRule="auto"/>
                          <w:ind w:left="16" w:right="18" w:hanging="17"/>
                          <w:rPr>
                            <w:rFonts w:ascii="News Gothic Std"/>
                            <w:sz w:val="8"/>
                          </w:rPr>
                        </w:pPr>
                        <w:r>
                          <w:rPr>
                            <w:rFonts w:ascii="News Gothic Std"/>
                            <w:color w:val="231F20"/>
                            <w:sz w:val="8"/>
                          </w:rPr>
                          <w:t>Elcho</w:t>
                        </w:r>
                        <w:r>
                          <w:rPr>
                            <w:rFonts w:ascii="News Gothic Std"/>
                            <w:color w:val="231F20"/>
                            <w:sz w:val="8"/>
                          </w:rPr>
                          <w:tab/>
                          <w:t>Golf Course Park</w:t>
                        </w:r>
                      </w:p>
                    </w:txbxContent>
                  </v:textbox>
                </v:shape>
                <v:shape id="Text Box 126" o:spid="_x0000_s1260" type="#_x0000_t202" style="position:absolute;left:8276;top:-1751;width:237;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rsidR="00BB43CC" w:rsidRDefault="00441F40">
                        <w:pPr>
                          <w:spacing w:before="5" w:line="230" w:lineRule="auto"/>
                          <w:ind w:left="4" w:right="18" w:hanging="5"/>
                          <w:jc w:val="both"/>
                          <w:rPr>
                            <w:rFonts w:ascii="News Gothic Std"/>
                            <w:sz w:val="8"/>
                          </w:rPr>
                        </w:pPr>
                        <w:r>
                          <w:rPr>
                            <w:rFonts w:ascii="News Gothic Std"/>
                            <w:color w:val="231F20"/>
                            <w:sz w:val="8"/>
                          </w:rPr>
                          <w:t>Lovely Banks Basin</w:t>
                        </w:r>
                      </w:p>
                    </w:txbxContent>
                  </v:textbox>
                </v:shape>
                <v:shape id="Text Box 125" o:spid="_x0000_s1261" type="#_x0000_t202" style="position:absolute;left:8696;top:-1716;width:526;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rsidR="00BB43CC" w:rsidRDefault="00441F40">
                        <w:pPr>
                          <w:spacing w:before="5" w:line="230" w:lineRule="auto"/>
                          <w:ind w:right="10" w:firstLine="52"/>
                          <w:rPr>
                            <w:rFonts w:ascii="News Gothic Std"/>
                            <w:sz w:val="8"/>
                          </w:rPr>
                        </w:pPr>
                        <w:r>
                          <w:rPr>
                            <w:rFonts w:ascii="News Gothic Std"/>
                            <w:color w:val="231F20"/>
                            <w:sz w:val="8"/>
                          </w:rPr>
                          <w:t>Northbound Service Centre</w:t>
                        </w:r>
                      </w:p>
                    </w:txbxContent>
                  </v:textbox>
                </v:shape>
                <v:shape id="Text Box 124" o:spid="_x0000_s1262" type="#_x0000_t202" style="position:absolute;left:9684;top:-1866;width:816;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rsidR="00BB43CC" w:rsidRDefault="00441F40">
                        <w:pPr>
                          <w:spacing w:before="1" w:line="100" w:lineRule="exact"/>
                          <w:rPr>
                            <w:rFonts w:ascii="News Gothic Std"/>
                            <w:sz w:val="8"/>
                          </w:rPr>
                        </w:pPr>
                        <w:r>
                          <w:rPr>
                            <w:rFonts w:ascii="News Gothic Std"/>
                            <w:color w:val="231F20"/>
                            <w:sz w:val="8"/>
                          </w:rPr>
                          <w:t>Sutcliffe</w:t>
                        </w:r>
                      </w:p>
                      <w:p w:rsidR="00BB43CC" w:rsidRDefault="00441F40">
                        <w:pPr>
                          <w:spacing w:line="118" w:lineRule="exact"/>
                          <w:rPr>
                            <w:rFonts w:ascii="News Gothic Std"/>
                            <w:sz w:val="8"/>
                          </w:rPr>
                        </w:pPr>
                        <w:r>
                          <w:rPr>
                            <w:rFonts w:ascii="News Gothic Std"/>
                            <w:color w:val="231F20"/>
                            <w:position w:val="2"/>
                            <w:sz w:val="8"/>
                          </w:rPr>
                          <w:t xml:space="preserve">Reserve </w:t>
                        </w:r>
                        <w:r>
                          <w:rPr>
                            <w:rFonts w:ascii="News Gothic Std"/>
                            <w:color w:val="231F20"/>
                            <w:sz w:val="8"/>
                          </w:rPr>
                          <w:t>M.C. Herd</w:t>
                        </w:r>
                      </w:p>
                      <w:p w:rsidR="00BB43CC" w:rsidRDefault="00441F40">
                        <w:pPr>
                          <w:spacing w:line="100" w:lineRule="exact"/>
                          <w:ind w:left="232"/>
                          <w:rPr>
                            <w:rFonts w:ascii="News Gothic Std"/>
                            <w:sz w:val="8"/>
                          </w:rPr>
                        </w:pPr>
                        <w:r>
                          <w:rPr>
                            <w:rFonts w:ascii="News Gothic Std"/>
                            <w:color w:val="231F20"/>
                            <w:sz w:val="8"/>
                          </w:rPr>
                          <w:t>Meat Wholesaler</w:t>
                        </w:r>
                      </w:p>
                    </w:txbxContent>
                  </v:textbox>
                </v:shape>
                <v:shape id="Text Box 123" o:spid="_x0000_s1263" type="#_x0000_t202" style="position:absolute;left:8297;top:-1405;width:562;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rsidR="00BB43CC" w:rsidRDefault="00441F40">
                        <w:pPr>
                          <w:spacing w:before="5" w:line="230" w:lineRule="auto"/>
                          <w:ind w:left="154" w:right="11" w:hanging="155"/>
                          <w:rPr>
                            <w:rFonts w:ascii="News Gothic Std"/>
                            <w:sz w:val="8"/>
                          </w:rPr>
                        </w:pPr>
                        <w:r>
                          <w:rPr>
                            <w:rFonts w:ascii="News Gothic Std"/>
                            <w:color w:val="231F20"/>
                            <w:sz w:val="8"/>
                          </w:rPr>
                          <w:t>Geelong Baptist College</w:t>
                        </w:r>
                      </w:p>
                    </w:txbxContent>
                  </v:textbox>
                </v:shape>
                <v:shape id="Text Box 122" o:spid="_x0000_s1264" type="#_x0000_t202" style="position:absolute;left:10712;top:-1452;width:467;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rsidR="00BB43CC" w:rsidRDefault="00441F40">
                        <w:pPr>
                          <w:spacing w:before="5" w:line="230" w:lineRule="auto"/>
                          <w:ind w:left="85" w:right="10" w:hanging="86"/>
                          <w:rPr>
                            <w:rFonts w:ascii="News Gothic Std"/>
                            <w:sz w:val="8"/>
                          </w:rPr>
                        </w:pPr>
                        <w:r>
                          <w:rPr>
                            <w:rFonts w:ascii="News Gothic Std"/>
                            <w:color w:val="231F20"/>
                            <w:sz w:val="8"/>
                          </w:rPr>
                          <w:t>Hendy Street Reserve</w:t>
                        </w:r>
                      </w:p>
                    </w:txbxContent>
                  </v:textbox>
                </v:shape>
                <v:shape id="Text Box 121" o:spid="_x0000_s1265" type="#_x0000_t202" style="position:absolute;left:10054;top:-687;width:470;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rsidR="00BB43CC" w:rsidRDefault="00441F40">
                        <w:pPr>
                          <w:spacing w:before="5" w:line="230" w:lineRule="auto"/>
                          <w:ind w:left="183" w:right="41" w:hanging="24"/>
                          <w:jc w:val="center"/>
                          <w:rPr>
                            <w:rFonts w:ascii="News Gothic Std"/>
                            <w:sz w:val="8"/>
                          </w:rPr>
                        </w:pPr>
                        <w:r>
                          <w:rPr>
                            <w:rFonts w:ascii="News Gothic Std"/>
                            <w:color w:val="231F20"/>
                            <w:sz w:val="8"/>
                          </w:rPr>
                          <w:t>Corio Central</w:t>
                        </w:r>
                      </w:p>
                      <w:p w:rsidR="00BB43CC" w:rsidRDefault="00BB43CC">
                        <w:pPr>
                          <w:spacing w:before="10"/>
                          <w:rPr>
                            <w:rFonts w:ascii="Brandon Grotesque Bold"/>
                            <w:b/>
                            <w:sz w:val="9"/>
                          </w:rPr>
                        </w:pPr>
                      </w:p>
                      <w:p w:rsidR="00BB43CC" w:rsidRDefault="00441F40">
                        <w:pPr>
                          <w:spacing w:line="230" w:lineRule="auto"/>
                          <w:ind w:right="18"/>
                          <w:jc w:val="center"/>
                          <w:rPr>
                            <w:rFonts w:ascii="News Gothic Std"/>
                            <w:sz w:val="8"/>
                          </w:rPr>
                        </w:pPr>
                        <w:r>
                          <w:rPr>
                            <w:rFonts w:ascii="News Gothic Std"/>
                            <w:color w:val="231F20"/>
                            <w:sz w:val="8"/>
                          </w:rPr>
                          <w:t>Northern Bay</w:t>
                        </w:r>
                        <w:r>
                          <w:rPr>
                            <w:rFonts w:ascii="News Gothic Std"/>
                            <w:color w:val="231F20"/>
                            <w:w w:val="102"/>
                            <w:sz w:val="8"/>
                          </w:rPr>
                          <w:t xml:space="preserve"> </w:t>
                        </w:r>
                        <w:r>
                          <w:rPr>
                            <w:rFonts w:ascii="News Gothic Std"/>
                            <w:color w:val="231F20"/>
                            <w:sz w:val="8"/>
                          </w:rPr>
                          <w:t>College</w:t>
                        </w:r>
                      </w:p>
                    </w:txbxContent>
                  </v:textbox>
                </v:shape>
                <v:shape id="Text Box 120" o:spid="_x0000_s1266" type="#_x0000_t202" style="position:absolute;left:11106;top:-3050;width:454;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rsidR="00BB43CC" w:rsidRDefault="00441F40">
                        <w:pPr>
                          <w:spacing w:before="28" w:line="235" w:lineRule="auto"/>
                          <w:ind w:left="20" w:right="1" w:firstLine="77"/>
                          <w:rPr>
                            <w:rFonts w:ascii="News Gothic Std"/>
                            <w:sz w:val="13"/>
                          </w:rPr>
                        </w:pPr>
                        <w:r>
                          <w:rPr>
                            <w:rFonts w:ascii="News Gothic Std"/>
                            <w:color w:val="231F20"/>
                            <w:w w:val="105"/>
                            <w:sz w:val="13"/>
                          </w:rPr>
                          <w:t>GEEL EMPLO</w:t>
                        </w:r>
                      </w:p>
                    </w:txbxContent>
                  </v:textbox>
                </v:shape>
                <v:shape id="Text Box 119" o:spid="_x0000_s1267" type="#_x0000_t202" style="position:absolute;left:8304;top:-2874;width:934;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rsidR="00BB43CC" w:rsidRDefault="00441F40">
                        <w:pPr>
                          <w:spacing w:before="23"/>
                          <w:ind w:left="20"/>
                          <w:rPr>
                            <w:rFonts w:ascii="News Gothic Std"/>
                            <w:sz w:val="13"/>
                          </w:rPr>
                        </w:pPr>
                        <w:r>
                          <w:rPr>
                            <w:rFonts w:ascii="News Gothic Std"/>
                            <w:color w:val="231F20"/>
                            <w:w w:val="105"/>
                            <w:position w:val="1"/>
                            <w:sz w:val="13"/>
                          </w:rPr>
                          <w:t xml:space="preserve">LOVELY </w:t>
                        </w:r>
                        <w:r>
                          <w:rPr>
                            <w:rFonts w:ascii="News Gothic Std"/>
                            <w:color w:val="231F20"/>
                            <w:w w:val="105"/>
                            <w:sz w:val="13"/>
                          </w:rPr>
                          <w:t>BANKS</w:t>
                        </w:r>
                      </w:p>
                    </w:txbxContent>
                  </v:textbox>
                </v:shape>
                <v:shape id="Text Box 118" o:spid="_x0000_s1268" type="#_x0000_t202" style="position:absolute;left:6143;top:-1393;width:70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rsidR="00BB43CC" w:rsidRDefault="00441F40">
                        <w:pPr>
                          <w:spacing w:before="26"/>
                          <w:ind w:left="20"/>
                          <w:rPr>
                            <w:rFonts w:ascii="News Gothic Std"/>
                            <w:sz w:val="13"/>
                          </w:rPr>
                        </w:pPr>
                        <w:r>
                          <w:rPr>
                            <w:rFonts w:ascii="News Gothic Std"/>
                            <w:color w:val="231F20"/>
                            <w:w w:val="105"/>
                            <w:sz w:val="13"/>
                          </w:rPr>
                          <w:t>OORABOOL</w:t>
                        </w:r>
                      </w:p>
                    </w:txbxContent>
                  </v:textbox>
                </v:shape>
                <w10:wrap anchorx="page"/>
              </v:group>
            </w:pict>
          </mc:Fallback>
        </mc:AlternateContent>
      </w:r>
      <w:r>
        <w:rPr>
          <w:noProof/>
          <w:lang w:val="en-AU" w:eastAsia="en-AU" w:bidi="ar-SA"/>
        </w:rPr>
        <mc:AlternateContent>
          <mc:Choice Requires="wps">
            <w:drawing>
              <wp:anchor distT="0" distB="0" distL="114300" distR="114300" simplePos="0" relativeHeight="2704" behindDoc="0" locked="0" layoutInCell="1" allowOverlap="1">
                <wp:simplePos x="0" y="0"/>
                <wp:positionH relativeFrom="page">
                  <wp:posOffset>4880610</wp:posOffset>
                </wp:positionH>
                <wp:positionV relativeFrom="paragraph">
                  <wp:posOffset>-622935</wp:posOffset>
                </wp:positionV>
                <wp:extent cx="398145" cy="52070"/>
                <wp:effectExtent l="3810" t="13970" r="7620" b="10160"/>
                <wp:wrapNone/>
                <wp:docPr id="102" name="WordArt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39814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Lovely Banks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16" o:spid="_x0000_s1269" type="#_x0000_t202" style="position:absolute;left:0;text-align:left;margin-left:384.3pt;margin-top:-49.05pt;width:31.35pt;height:4.1pt;rotation:5;z-index: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Lovely Banks Rd</w:t>
                      </w:r>
                    </w:p>
                  </w:txbxContent>
                </v:textbox>
                <w10:wrap anchorx="page"/>
              </v:shape>
            </w:pict>
          </mc:Fallback>
        </mc:AlternateContent>
      </w:r>
      <w:r>
        <w:rPr>
          <w:noProof/>
          <w:lang w:val="en-AU" w:eastAsia="en-AU" w:bidi="ar-SA"/>
        </w:rPr>
        <mc:AlternateContent>
          <mc:Choice Requires="wps">
            <w:drawing>
              <wp:anchor distT="0" distB="0" distL="114300" distR="114300" simplePos="0" relativeHeight="2896" behindDoc="0" locked="0" layoutInCell="1" allowOverlap="1">
                <wp:simplePos x="0" y="0"/>
                <wp:positionH relativeFrom="page">
                  <wp:posOffset>6188710</wp:posOffset>
                </wp:positionH>
                <wp:positionV relativeFrom="paragraph">
                  <wp:posOffset>-951230</wp:posOffset>
                </wp:positionV>
                <wp:extent cx="322580" cy="52070"/>
                <wp:effectExtent l="6985" t="19050" r="3810" b="14605"/>
                <wp:wrapNone/>
                <wp:docPr id="101" name="WordArt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32258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Plantation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15" o:spid="_x0000_s1270" type="#_x0000_t202" style="position:absolute;left:0;text-align:left;margin-left:487.3pt;margin-top:-74.9pt;width:25.4pt;height:4.1pt;rotation:7;z-index: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Plantation Rd</w:t>
                      </w:r>
                    </w:p>
                  </w:txbxContent>
                </v:textbox>
                <w10:wrap anchorx="page"/>
              </v:shape>
            </w:pict>
          </mc:Fallback>
        </mc:AlternateContent>
      </w:r>
      <w:r>
        <w:rPr>
          <w:noProof/>
          <w:lang w:val="en-AU" w:eastAsia="en-AU" w:bidi="ar-SA"/>
        </w:rPr>
        <mc:AlternateContent>
          <mc:Choice Requires="wps">
            <w:drawing>
              <wp:anchor distT="0" distB="0" distL="114300" distR="114300" simplePos="0" relativeHeight="2968" behindDoc="0" locked="0" layoutInCell="1" allowOverlap="1">
                <wp:simplePos x="0" y="0"/>
                <wp:positionH relativeFrom="page">
                  <wp:posOffset>5355590</wp:posOffset>
                </wp:positionH>
                <wp:positionV relativeFrom="paragraph">
                  <wp:posOffset>-1197610</wp:posOffset>
                </wp:positionV>
                <wp:extent cx="311150" cy="52070"/>
                <wp:effectExtent l="0" t="58420" r="0" b="51435"/>
                <wp:wrapNone/>
                <wp:docPr id="100" name="WordArt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80000">
                          <a:off x="0" y="0"/>
                          <a:ext cx="31115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Tower Hill Dr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14" o:spid="_x0000_s1271" type="#_x0000_t202" style="position:absolute;left:0;text-align:left;margin-left:421.7pt;margin-top:-94.3pt;width:24.5pt;height:4.1pt;rotation:23;z-index:2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Tower Hill Dr</w:t>
                      </w:r>
                    </w:p>
                  </w:txbxContent>
                </v:textbox>
                <w10:wrap anchorx="page"/>
              </v:shape>
            </w:pict>
          </mc:Fallback>
        </mc:AlternateContent>
      </w:r>
      <w:r>
        <w:rPr>
          <w:noProof/>
          <w:lang w:val="en-AU" w:eastAsia="en-AU" w:bidi="ar-SA"/>
        </w:rPr>
        <mc:AlternateContent>
          <mc:Choice Requires="wps">
            <w:drawing>
              <wp:anchor distT="0" distB="0" distL="114300" distR="114300" simplePos="0" relativeHeight="2992" behindDoc="0" locked="0" layoutInCell="1" allowOverlap="1">
                <wp:simplePos x="0" y="0"/>
                <wp:positionH relativeFrom="page">
                  <wp:posOffset>4667885</wp:posOffset>
                </wp:positionH>
                <wp:positionV relativeFrom="paragraph">
                  <wp:posOffset>-92710</wp:posOffset>
                </wp:positionV>
                <wp:extent cx="36195" cy="52070"/>
                <wp:effectExtent l="0" t="8890" r="2540" b="2540"/>
                <wp:wrapNone/>
                <wp:docPr id="99" name="WordArt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700000">
                          <a:off x="0" y="0"/>
                          <a:ext cx="36195"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C</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13" o:spid="_x0000_s1272" type="#_x0000_t202" style="position:absolute;left:0;text-align:left;margin-left:367.55pt;margin-top:-7.3pt;width:2.85pt;height:4.1pt;rotation:45;z-index: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C</w:t>
                      </w:r>
                    </w:p>
                  </w:txbxContent>
                </v:textbox>
                <w10:wrap anchorx="page"/>
              </v:shape>
            </w:pict>
          </mc:Fallback>
        </mc:AlternateContent>
      </w:r>
      <w:r>
        <w:rPr>
          <w:noProof/>
          <w:lang w:val="en-AU" w:eastAsia="en-AU" w:bidi="ar-SA"/>
        </w:rPr>
        <mc:AlternateContent>
          <mc:Choice Requires="wps">
            <w:drawing>
              <wp:anchor distT="0" distB="0" distL="114300" distR="114300" simplePos="0" relativeHeight="3160" behindDoc="0" locked="0" layoutInCell="1" allowOverlap="1">
                <wp:simplePos x="0" y="0"/>
                <wp:positionH relativeFrom="page">
                  <wp:posOffset>4792345</wp:posOffset>
                </wp:positionH>
                <wp:positionV relativeFrom="paragraph">
                  <wp:posOffset>-959485</wp:posOffset>
                </wp:positionV>
                <wp:extent cx="365760" cy="52070"/>
                <wp:effectExtent l="24765" t="6350" r="18415" b="0"/>
                <wp:wrapNone/>
                <wp:docPr id="98" name="WordArt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20000">
                          <a:off x="0" y="0"/>
                          <a:ext cx="365760" cy="5207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Emmersons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WordArt 112" o:spid="_x0000_s1273" type="#_x0000_t202" style="position:absolute;left:0;text-align:left;margin-left:377.35pt;margin-top:-75.55pt;width:28.8pt;height:4.1pt;rotation:-83;z-index:3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" filled="f" stroked="f">
                <v:stroke joinstyle="round"/>
                <o:lock v:ext="edit" shapetype="t"/>
                <v:textbox style="mso-fit-shape-to-text:t">
                  <w:txbxContent>
                    <w:p w:rsidR="00441F40" w:rsidRDefault="00441F40" w:rsidP="00441F40">
                      <w:pPr>
                        <w:pStyle w:val="NormalWeb"/>
                        <w:spacing w:before="0" w:beforeAutospacing="0" w:after="0" w:afterAutospacing="0"/>
                        <w:jc w:val="center"/>
                      </w:pPr>
                      <w:r>
                        <w:rPr>
                          <w:rFonts w:ascii="&amp;quot" w:hAnsi="&amp;quot"/>
                          <w:b/>
                          <w:bCs/>
                          <w:color w:val="000000"/>
                          <w:sz w:val="8"/>
                          <w:szCs w:val="8"/>
                        </w:rPr>
                        <w:t>Emmersons Rd</w:t>
                      </w:r>
                    </w:p>
                  </w:txbxContent>
                </v:textbox>
                <w10:wrap anchorx="page"/>
              </v:shape>
            </w:pict>
          </mc:Fallback>
        </mc:AlternateContent>
      </w:r>
      <w:r>
        <w:rPr>
          <w:rFonts w:ascii="Brandon Grotesque Bold"/>
          <w:b/>
          <w:color w:val="003263"/>
          <w:w w:val="95"/>
          <w:sz w:val="16"/>
        </w:rPr>
        <w:t>9</w:t>
      </w:r>
    </w:p>
    <w:p w:rsidR="00BB43CC" w:rsidRDefault="00BB43CC">
      <w:pPr>
        <w:jc w:val="right"/>
        <w:rPr>
          <w:rFonts w:ascii="Brandon Grotesque Bold"/>
          <w:sz w:val="16"/>
        </w:rPr>
        <w:sectPr w:rsidR="00BB43CC">
          <w:type w:val="continuous"/>
          <w:pgSz w:w="11910" w:h="16840"/>
          <w:pgMar w:top="1580" w:right="0" w:bottom="280" w:left="0" w:header="720" w:footer="720" w:gutter="0"/>
          <w:cols w:space="720"/>
        </w:sectPr>
      </w:pPr>
    </w:p>
    <w:p w:rsidR="00BB43CC" w:rsidRDefault="00441F40">
      <w:pPr>
        <w:pStyle w:val="BodyText"/>
        <w:ind w:left="225"/>
        <w:rPr>
          <w:rFonts w:ascii="Brandon Grotesque Bold"/>
          <w:sz w:val="20"/>
        </w:rPr>
      </w:pPr>
      <w:r>
        <w:rPr>
          <w:rFonts w:ascii="Brandon Grotesque Bold"/>
          <w:noProof/>
          <w:sz w:val="20"/>
          <w:lang w:val="en-AU" w:eastAsia="en-AU" w:bidi="ar-SA"/>
        </w:rPr>
        <w:lastRenderedPageBreak/>
        <mc:AlternateContent>
          <mc:Choice Requires="wpg">
            <w:drawing>
              <wp:inline distT="0" distB="0" distL="0" distR="0">
                <wp:extent cx="7291705" cy="1690370"/>
                <wp:effectExtent l="0" t="3175" r="4445" b="1905"/>
                <wp:docPr id="94"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1705" cy="1690370"/>
                          <a:chOff x="0" y="0"/>
                          <a:chExt cx="11483" cy="2662"/>
                        </a:xfrm>
                      </wpg:grpSpPr>
                      <wps:wsp>
                        <wps:cNvPr id="95" name="Freeform 111"/>
                        <wps:cNvSpPr>
                          <a:spLocks/>
                        </wps:cNvSpPr>
                        <wps:spPr bwMode="auto">
                          <a:xfrm>
                            <a:off x="0" y="0"/>
                            <a:ext cx="9454" cy="2662"/>
                          </a:xfrm>
                          <a:custGeom>
                            <a:avLst/>
                            <a:gdLst>
                              <a:gd name="T0" fmla="*/ 9453 w 9454"/>
                              <a:gd name="T1" fmla="*/ 0 h 2662"/>
                              <a:gd name="T2" fmla="*/ 0 w 9454"/>
                              <a:gd name="T3" fmla="*/ 0 h 2662"/>
                              <a:gd name="T4" fmla="*/ 0 w 9454"/>
                              <a:gd name="T5" fmla="*/ 2661 h 2662"/>
                              <a:gd name="T6" fmla="*/ 8129 w 9454"/>
                              <a:gd name="T7" fmla="*/ 2661 h 2662"/>
                              <a:gd name="T8" fmla="*/ 9453 w 9454"/>
                              <a:gd name="T9" fmla="*/ 0 h 2662"/>
                            </a:gdLst>
                            <a:ahLst/>
                            <a:cxnLst>
                              <a:cxn ang="0">
                                <a:pos x="T0" y="T1"/>
                              </a:cxn>
                              <a:cxn ang="0">
                                <a:pos x="T2" y="T3"/>
                              </a:cxn>
                              <a:cxn ang="0">
                                <a:pos x="T4" y="T5"/>
                              </a:cxn>
                              <a:cxn ang="0">
                                <a:pos x="T6" y="T7"/>
                              </a:cxn>
                              <a:cxn ang="0">
                                <a:pos x="T8" y="T9"/>
                              </a:cxn>
                            </a:cxnLst>
                            <a:rect l="0" t="0" r="r" b="b"/>
                            <a:pathLst>
                              <a:path w="9454" h="2662">
                                <a:moveTo>
                                  <a:pt x="9453" y="0"/>
                                </a:moveTo>
                                <a:lnTo>
                                  <a:pt x="0" y="0"/>
                                </a:lnTo>
                                <a:lnTo>
                                  <a:pt x="0" y="2661"/>
                                </a:lnTo>
                                <a:lnTo>
                                  <a:pt x="8129" y="2661"/>
                                </a:lnTo>
                                <a:lnTo>
                                  <a:pt x="9453"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10"/>
                        <wps:cNvSpPr>
                          <a:spLocks/>
                        </wps:cNvSpPr>
                        <wps:spPr bwMode="auto">
                          <a:xfrm>
                            <a:off x="8357" y="0"/>
                            <a:ext cx="3126" cy="2662"/>
                          </a:xfrm>
                          <a:custGeom>
                            <a:avLst/>
                            <a:gdLst>
                              <a:gd name="T0" fmla="+- 0 11483 8358"/>
                              <a:gd name="T1" fmla="*/ T0 w 3126"/>
                              <a:gd name="T2" fmla="*/ 0 h 2662"/>
                              <a:gd name="T3" fmla="+- 0 9686 8358"/>
                              <a:gd name="T4" fmla="*/ T3 w 3126"/>
                              <a:gd name="T5" fmla="*/ 0 h 2662"/>
                              <a:gd name="T6" fmla="+- 0 8358 8358"/>
                              <a:gd name="T7" fmla="*/ T6 w 3126"/>
                              <a:gd name="T8" fmla="*/ 2662 h 2662"/>
                              <a:gd name="T9" fmla="+- 0 11483 8358"/>
                              <a:gd name="T10" fmla="*/ T9 w 3126"/>
                              <a:gd name="T11" fmla="*/ 2661 h 2662"/>
                              <a:gd name="T12" fmla="+- 0 11483 8358"/>
                              <a:gd name="T13" fmla="*/ T12 w 3126"/>
                              <a:gd name="T14" fmla="*/ 0 h 2662"/>
                            </a:gdLst>
                            <a:ahLst/>
                            <a:cxnLst>
                              <a:cxn ang="0">
                                <a:pos x="T1" y="T2"/>
                              </a:cxn>
                              <a:cxn ang="0">
                                <a:pos x="T4" y="T5"/>
                              </a:cxn>
                              <a:cxn ang="0">
                                <a:pos x="T7" y="T8"/>
                              </a:cxn>
                              <a:cxn ang="0">
                                <a:pos x="T10" y="T11"/>
                              </a:cxn>
                              <a:cxn ang="0">
                                <a:pos x="T13" y="T14"/>
                              </a:cxn>
                            </a:cxnLst>
                            <a:rect l="0" t="0" r="r" b="b"/>
                            <a:pathLst>
                              <a:path w="3126" h="2662">
                                <a:moveTo>
                                  <a:pt x="3125" y="0"/>
                                </a:moveTo>
                                <a:lnTo>
                                  <a:pt x="1328" y="0"/>
                                </a:lnTo>
                                <a:lnTo>
                                  <a:pt x="0" y="2662"/>
                                </a:lnTo>
                                <a:lnTo>
                                  <a:pt x="3125" y="2661"/>
                                </a:lnTo>
                                <a:lnTo>
                                  <a:pt x="3125" y="0"/>
                                </a:lnTo>
                                <a:close/>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Text Box 109"/>
                        <wps:cNvSpPr txBox="1">
                          <a:spLocks noChangeArrowheads="1"/>
                        </wps:cNvSpPr>
                        <wps:spPr bwMode="auto">
                          <a:xfrm>
                            <a:off x="0" y="0"/>
                            <a:ext cx="11483"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733" w:line="168" w:lineRule="auto"/>
                                <w:ind w:left="469" w:right="687"/>
                                <w:rPr>
                                  <w:rFonts w:ascii="Brandon Grotesque Bold"/>
                                  <w:b/>
                                  <w:sz w:val="72"/>
                                </w:rPr>
                              </w:pPr>
                              <w:r>
                                <w:rPr>
                                  <w:rFonts w:ascii="Brandon Grotesque Bold"/>
                                  <w:b/>
                                  <w:color w:val="FFFFFF"/>
                                  <w:sz w:val="72"/>
                                </w:rPr>
                                <w:t>WESTERN GEELONG GROWTH AREA</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08" o:spid="_x0000_s1274" style="width:574.15pt;height:133.1pt;mso-position-horizontal-relative:char;mso-position-vertical-relative:line" coordsize="11483,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">
                <v:shape id="Freeform 111" o:spid="_x0000_s1275" style="position:absolute;width:9454;height:2662;visibility:visible;mso-wrap-style:square;v-text-anchor:top" coordsize="9454,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" path="m9453,l,,,2661r8129,l9453,xe" fillcolor="#003263" stroked="f">
                  <v:path arrowok="t" o:connecttype="custom" o:connectlocs="9453,0;0,0;0,2661;8129,2661;9453,0" o:connectangles="0,0,0,0,0"/>
                </v:shape>
                <v:shape id="Freeform 110" o:spid="_x0000_s1276" style="position:absolute;left:8357;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" path="m3125,l1328,,,2662r3125,-1l3125,xe" fillcolor="#c9e2ea" stroked="f">
                  <v:path arrowok="t" o:connecttype="custom" o:connectlocs="3125,0;1328,0;0,2662;3125,2661;3125,0" o:connectangles="0,0,0,0,0"/>
                </v:shape>
                <v:shape id="Text Box 109" o:spid="_x0000_s1277" type="#_x0000_t202" style="position:absolute;width:11483;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rsidR="00BB43CC" w:rsidRDefault="00441F40">
                        <w:pPr>
                          <w:spacing w:before="733" w:line="168" w:lineRule="auto"/>
                          <w:ind w:left="469" w:right="687"/>
                          <w:rPr>
                            <w:rFonts w:ascii="Brandon Grotesque Bold"/>
                            <w:b/>
                            <w:sz w:val="72"/>
                          </w:rPr>
                        </w:pPr>
                        <w:r>
                          <w:rPr>
                            <w:rFonts w:ascii="Brandon Grotesque Bold"/>
                            <w:b/>
                            <w:color w:val="FFFFFF"/>
                            <w:sz w:val="72"/>
                          </w:rPr>
                          <w:t>WESTERN GEELONG GROWTH AREA</w:t>
                        </w:r>
                      </w:p>
                    </w:txbxContent>
                  </v:textbox>
                </v:shape>
                <w10:anchorlock/>
              </v:group>
            </w:pict>
          </mc:Fallback>
        </mc:AlternateContent>
      </w:r>
    </w:p>
    <w:p w:rsidR="00BB43CC" w:rsidRDefault="00BB43CC">
      <w:pPr>
        <w:pStyle w:val="BodyText"/>
        <w:spacing w:before="3"/>
        <w:rPr>
          <w:rFonts w:ascii="Brandon Grotesque Bold"/>
          <w:b/>
          <w:sz w:val="12"/>
        </w:rPr>
      </w:pPr>
    </w:p>
    <w:p w:rsidR="00BB43CC" w:rsidRDefault="00BB43CC">
      <w:pPr>
        <w:rPr>
          <w:rFonts w:ascii="Brandon Grotesque Bold"/>
          <w:sz w:val="12"/>
        </w:rPr>
        <w:sectPr w:rsidR="00BB43CC">
          <w:pgSz w:w="11910" w:h="16840"/>
          <w:pgMar w:top="200" w:right="0" w:bottom="0" w:left="0" w:header="720" w:footer="720" w:gutter="0"/>
          <w:cols w:space="720"/>
        </w:sectPr>
      </w:pPr>
    </w:p>
    <w:p w:rsidR="00BB43CC" w:rsidRDefault="00441F40">
      <w:pPr>
        <w:pStyle w:val="Heading4"/>
        <w:spacing w:before="123"/>
        <w:ind w:left="807"/>
      </w:pPr>
      <w:r>
        <w:rPr>
          <w:color w:val="003263"/>
        </w:rPr>
        <w:lastRenderedPageBreak/>
        <w:t>THE GROWTH AREA</w:t>
      </w:r>
    </w:p>
    <w:p w:rsidR="00BB43CC" w:rsidRDefault="00441F40">
      <w:pPr>
        <w:pStyle w:val="BodyText"/>
        <w:spacing w:before="116" w:line="290" w:lineRule="auto"/>
        <w:ind w:left="805" w:right="-17"/>
        <w:rPr>
          <w:rFonts w:ascii="Avenir LT Std 55 Roman"/>
        </w:rPr>
      </w:pPr>
      <w:r>
        <w:rPr>
          <w:rFonts w:ascii="Avenir LT Std 55 Roman"/>
          <w:color w:val="231F20"/>
        </w:rPr>
        <w:t>The Western Geelong Growth Area is an iconic</w:t>
      </w:r>
      <w:r>
        <w:rPr>
          <w:rFonts w:ascii="Avenir LT Std 55 Roman"/>
          <w:color w:val="231F20"/>
          <w:spacing w:val="-17"/>
        </w:rPr>
        <w:t xml:space="preserve"> </w:t>
      </w:r>
      <w:r>
        <w:rPr>
          <w:rFonts w:ascii="Avenir LT Std 55 Roman"/>
          <w:color w:val="231F20"/>
        </w:rPr>
        <w:t>landscape characterised by the Barwon and Moorabool Rivers</w:t>
      </w:r>
    </w:p>
    <w:p w:rsidR="00BB43CC" w:rsidRDefault="00441F40">
      <w:pPr>
        <w:pStyle w:val="BodyText"/>
        <w:spacing w:line="290" w:lineRule="auto"/>
        <w:ind w:left="805"/>
        <w:rPr>
          <w:rFonts w:ascii="Avenir LT Std 55 Roman"/>
        </w:rPr>
      </w:pPr>
      <w:r>
        <w:rPr>
          <w:noProof/>
          <w:lang w:val="en-AU" w:eastAsia="en-AU" w:bidi="ar-SA"/>
        </w:rPr>
        <mc:AlternateContent>
          <mc:Choice Requires="wpg">
            <w:drawing>
              <wp:anchor distT="0" distB="0" distL="114300" distR="114300" simplePos="0" relativeHeight="503283752" behindDoc="1" locked="0" layoutInCell="1" allowOverlap="1">
                <wp:simplePos x="0" y="0"/>
                <wp:positionH relativeFrom="page">
                  <wp:posOffset>346710</wp:posOffset>
                </wp:positionH>
                <wp:positionV relativeFrom="paragraph">
                  <wp:posOffset>802640</wp:posOffset>
                </wp:positionV>
                <wp:extent cx="3748405" cy="1737995"/>
                <wp:effectExtent l="3810" t="0" r="635" b="6985"/>
                <wp:wrapNone/>
                <wp:docPr id="91"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8405" cy="1737995"/>
                          <a:chOff x="546" y="1264"/>
                          <a:chExt cx="5903" cy="2737"/>
                        </a:xfrm>
                      </wpg:grpSpPr>
                      <wps:wsp>
                        <wps:cNvPr id="92" name="Rectangle 107"/>
                        <wps:cNvSpPr>
                          <a:spLocks noChangeArrowheads="1"/>
                        </wps:cNvSpPr>
                        <wps:spPr bwMode="auto">
                          <a:xfrm>
                            <a:off x="545" y="1264"/>
                            <a:ext cx="5131" cy="2557"/>
                          </a:xfrm>
                          <a:prstGeom prst="rect">
                            <a:avLst/>
                          </a:prstGeom>
                          <a:solidFill>
                            <a:srgbClr val="8ACE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 name="Freeform 106"/>
                        <wps:cNvSpPr>
                          <a:spLocks/>
                        </wps:cNvSpPr>
                        <wps:spPr bwMode="auto">
                          <a:xfrm>
                            <a:off x="5166" y="2931"/>
                            <a:ext cx="1282" cy="1069"/>
                          </a:xfrm>
                          <a:custGeom>
                            <a:avLst/>
                            <a:gdLst>
                              <a:gd name="T0" fmla="+- 0 6448 5167"/>
                              <a:gd name="T1" fmla="*/ T0 w 1282"/>
                              <a:gd name="T2" fmla="+- 0 2931 2931"/>
                              <a:gd name="T3" fmla="*/ 2931 h 1069"/>
                              <a:gd name="T4" fmla="+- 0 5711 5167"/>
                              <a:gd name="T5" fmla="*/ T4 w 1282"/>
                              <a:gd name="T6" fmla="+- 0 2931 2931"/>
                              <a:gd name="T7" fmla="*/ 2931 h 1069"/>
                              <a:gd name="T8" fmla="+- 0 5167 5167"/>
                              <a:gd name="T9" fmla="*/ T8 w 1282"/>
                              <a:gd name="T10" fmla="+- 0 4000 2931"/>
                              <a:gd name="T11" fmla="*/ 4000 h 1069"/>
                              <a:gd name="T12" fmla="+- 0 6448 5167"/>
                              <a:gd name="T13" fmla="*/ T12 w 1282"/>
                              <a:gd name="T14" fmla="+- 0 4000 2931"/>
                              <a:gd name="T15" fmla="*/ 4000 h 1069"/>
                              <a:gd name="T16" fmla="+- 0 6448 5167"/>
                              <a:gd name="T17" fmla="*/ T16 w 1282"/>
                              <a:gd name="T18" fmla="+- 0 2931 2931"/>
                              <a:gd name="T19" fmla="*/ 2931 h 1069"/>
                            </a:gdLst>
                            <a:ahLst/>
                            <a:cxnLst>
                              <a:cxn ang="0">
                                <a:pos x="T1" y="T3"/>
                              </a:cxn>
                              <a:cxn ang="0">
                                <a:pos x="T5" y="T7"/>
                              </a:cxn>
                              <a:cxn ang="0">
                                <a:pos x="T9" y="T11"/>
                              </a:cxn>
                              <a:cxn ang="0">
                                <a:pos x="T13" y="T15"/>
                              </a:cxn>
                              <a:cxn ang="0">
                                <a:pos x="T17" y="T19"/>
                              </a:cxn>
                            </a:cxnLst>
                            <a:rect l="0" t="0" r="r" b="b"/>
                            <a:pathLst>
                              <a:path w="1282" h="1069">
                                <a:moveTo>
                                  <a:pt x="1281" y="0"/>
                                </a:moveTo>
                                <a:lnTo>
                                  <a:pt x="544" y="0"/>
                                </a:lnTo>
                                <a:lnTo>
                                  <a:pt x="0" y="1069"/>
                                </a:lnTo>
                                <a:lnTo>
                                  <a:pt x="1281" y="1069"/>
                                </a:lnTo>
                                <a:lnTo>
                                  <a:pt x="128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8CFF56" id="Group 105" o:spid="_x0000_s1026" style="position:absolute;margin-left:27.3pt;margin-top:63.2pt;width:295.15pt;height:136.85pt;z-index:-32728;mso-position-horizontal-relative:page" coordorigin="546,1264" coordsize="5903,2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">
                <v:rect id="Rectangle 107" o:spid="_x0000_s1027" style="position:absolute;left:545;top:1264;width:5131;height:2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" fillcolor="#8aced7" stroked="f"/>
                <v:shape id="Freeform 106" o:spid="_x0000_s1028" style="position:absolute;left:5166;top:2931;width:1282;height:1069;visibility:visible;mso-wrap-style:square;v-text-anchor:top" coordsize="128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" path="m1281,l544,,,1069r1281,l1281,xe" stroked="f">
                  <v:path arrowok="t" o:connecttype="custom" o:connectlocs="1281,2931;544,2931;0,4000;1281,4000;1281,2931" o:connectangles="0,0,0,0,0"/>
                </v:shape>
                <w10:wrap anchorx="page"/>
              </v:group>
            </w:pict>
          </mc:Fallback>
        </mc:AlternateContent>
      </w:r>
      <w:r>
        <w:rPr>
          <w:rFonts w:ascii="Avenir LT Std 55 Roman"/>
          <w:color w:val="231F20"/>
        </w:rPr>
        <w:t>with views across the Barrabool Hills and the Batesford quarry as its centrepiece. Stakeholders valued the future prosperity of the waterways and transformation of the quarry to an iconic lake.</w:t>
      </w:r>
    </w:p>
    <w:p w:rsidR="00BB43CC" w:rsidRDefault="00441F40">
      <w:pPr>
        <w:pStyle w:val="BodyText"/>
        <w:spacing w:before="1"/>
        <w:rPr>
          <w:rFonts w:ascii="Avenir LT Std 55 Roman"/>
          <w:sz w:val="13"/>
        </w:rPr>
      </w:pPr>
      <w:r>
        <w:rPr>
          <w:noProof/>
          <w:lang w:val="en-AU" w:eastAsia="en-AU" w:bidi="ar-SA"/>
        </w:rPr>
        <mc:AlternateContent>
          <mc:Choice Requires="wps">
            <w:drawing>
              <wp:anchor distT="0" distB="0" distL="0" distR="0" simplePos="0" relativeHeight="3400" behindDoc="0" locked="0" layoutInCell="1" allowOverlap="1">
                <wp:simplePos x="0" y="0"/>
                <wp:positionH relativeFrom="page">
                  <wp:posOffset>346710</wp:posOffset>
                </wp:positionH>
                <wp:positionV relativeFrom="paragraph">
                  <wp:posOffset>113665</wp:posOffset>
                </wp:positionV>
                <wp:extent cx="3258185" cy="1623695"/>
                <wp:effectExtent l="3810" t="0" r="0" b="0"/>
                <wp:wrapTopAndBottom/>
                <wp:docPr id="90"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162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85"/>
                              <w:ind w:left="285"/>
                              <w:rPr>
                                <w:rFonts w:ascii="Brandon Grotesque Bold"/>
                                <w:b/>
                                <w:sz w:val="28"/>
                              </w:rPr>
                            </w:pPr>
                            <w:r>
                              <w:rPr>
                                <w:rFonts w:ascii="Brandon Grotesque Bold"/>
                                <w:b/>
                                <w:color w:val="FFFFFF"/>
                                <w:sz w:val="28"/>
                              </w:rPr>
                              <w:t>VISION FOR WESTERN GEELONG</w:t>
                            </w:r>
                          </w:p>
                          <w:p w:rsidR="00BB43CC" w:rsidRPr="004E289C" w:rsidRDefault="00441F40">
                            <w:pPr>
                              <w:spacing w:before="96" w:line="201" w:lineRule="auto"/>
                              <w:ind w:left="283" w:right="214"/>
                              <w:rPr>
                                <w:rFonts w:ascii="Brandon Grotesque Bold"/>
                                <w:sz w:val="28"/>
                              </w:rPr>
                            </w:pPr>
                            <w:r w:rsidRPr="004E289C">
                              <w:rPr>
                                <w:rFonts w:ascii="Brandon Grotesque Bold"/>
                                <w:color w:val="FFFFFF"/>
                                <w:spacing w:val="-3"/>
                                <w:w w:val="95"/>
                                <w:sz w:val="28"/>
                              </w:rPr>
                              <w:t xml:space="preserve">Western </w:t>
                            </w:r>
                            <w:r w:rsidRPr="004E289C">
                              <w:rPr>
                                <w:rFonts w:ascii="Brandon Grotesque Bold"/>
                                <w:color w:val="FFFFFF"/>
                                <w:w w:val="95"/>
                                <w:sz w:val="28"/>
                              </w:rPr>
                              <w:t xml:space="preserve">Geelong will prosper as a district </w:t>
                            </w:r>
                            <w:r w:rsidRPr="004E289C">
                              <w:rPr>
                                <w:rFonts w:ascii="Brandon Grotesque Bold"/>
                                <w:color w:val="FFFFFF"/>
                                <w:sz w:val="28"/>
                              </w:rPr>
                              <w:t>of lakeside neighbourhoods connected</w:t>
                            </w:r>
                          </w:p>
                          <w:p w:rsidR="00BB43CC" w:rsidRPr="004E289C" w:rsidRDefault="00441F40">
                            <w:pPr>
                              <w:spacing w:line="201" w:lineRule="auto"/>
                              <w:ind w:left="283" w:right="228"/>
                              <w:rPr>
                                <w:rFonts w:ascii="Brandon Grotesque Bold" w:hAnsi="Brandon Grotesque Bold"/>
                                <w:sz w:val="28"/>
                              </w:rPr>
                            </w:pPr>
                            <w:r w:rsidRPr="004E289C">
                              <w:rPr>
                                <w:rFonts w:ascii="Brandon Grotesque Bold" w:hAnsi="Brandon Grotesque Bold"/>
                                <w:color w:val="FFFFFF"/>
                                <w:w w:val="95"/>
                                <w:sz w:val="28"/>
                              </w:rPr>
                              <w:t xml:space="preserve">by healthy waterways and attractive open </w:t>
                            </w:r>
                            <w:r w:rsidRPr="004E289C">
                              <w:rPr>
                                <w:rFonts w:ascii="Brandon Grotesque Bold" w:hAnsi="Brandon Grotesque Bold"/>
                                <w:color w:val="FFFFFF"/>
                                <w:sz w:val="28"/>
                              </w:rPr>
                              <w:t>spaces that strengthen Geelong’s identity as a city built around water.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104" o:spid="_x0000_s1278" type="#_x0000_t202" style="position:absolute;margin-left:27.3pt;margin-top:8.95pt;width:256.55pt;height:127.85pt;z-index:3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EVjsw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" filled="f" stroked="f">
                <v:textbox inset="0,0,0,0">
                  <w:txbxContent>
                    <w:p w:rsidR="00BB43CC" w:rsidRDefault="00441F40">
                      <w:pPr>
                        <w:spacing w:before="185"/>
                        <w:ind w:left="285"/>
                        <w:rPr>
                          <w:rFonts w:ascii="Brandon Grotesque Bold"/>
                          <w:b/>
                          <w:sz w:val="28"/>
                        </w:rPr>
                      </w:pPr>
                      <w:r>
                        <w:rPr>
                          <w:rFonts w:ascii="Brandon Grotesque Bold"/>
                          <w:b/>
                          <w:color w:val="FFFFFF"/>
                          <w:sz w:val="28"/>
                        </w:rPr>
                        <w:t>VISION FOR WESTERN GEELONG</w:t>
                      </w:r>
                    </w:p>
                    <w:p w:rsidR="00BB43CC" w:rsidRPr="004E289C" w:rsidRDefault="00441F40">
                      <w:pPr>
                        <w:spacing w:before="96" w:line="201" w:lineRule="auto"/>
                        <w:ind w:left="283" w:right="214"/>
                        <w:rPr>
                          <w:rFonts w:ascii="Brandon Grotesque Bold"/>
                          <w:sz w:val="28"/>
                        </w:rPr>
                      </w:pPr>
                      <w:r w:rsidRPr="004E289C">
                        <w:rPr>
                          <w:rFonts w:ascii="Brandon Grotesque Bold"/>
                          <w:color w:val="FFFFFF"/>
                          <w:spacing w:val="-3"/>
                          <w:w w:val="95"/>
                          <w:sz w:val="28"/>
                        </w:rPr>
                        <w:t xml:space="preserve">Western </w:t>
                      </w:r>
                      <w:r w:rsidRPr="004E289C">
                        <w:rPr>
                          <w:rFonts w:ascii="Brandon Grotesque Bold"/>
                          <w:color w:val="FFFFFF"/>
                          <w:w w:val="95"/>
                          <w:sz w:val="28"/>
                        </w:rPr>
                        <w:t xml:space="preserve">Geelong will prosper as a district </w:t>
                      </w:r>
                      <w:r w:rsidRPr="004E289C">
                        <w:rPr>
                          <w:rFonts w:ascii="Brandon Grotesque Bold"/>
                          <w:color w:val="FFFFFF"/>
                          <w:sz w:val="28"/>
                        </w:rPr>
                        <w:t>of lakeside neighbourhoods connected</w:t>
                      </w:r>
                    </w:p>
                    <w:p w:rsidR="00BB43CC" w:rsidRPr="004E289C" w:rsidRDefault="00441F40">
                      <w:pPr>
                        <w:spacing w:line="201" w:lineRule="auto"/>
                        <w:ind w:left="283" w:right="228"/>
                        <w:rPr>
                          <w:rFonts w:ascii="Brandon Grotesque Bold" w:hAnsi="Brandon Grotesque Bold"/>
                          <w:sz w:val="28"/>
                        </w:rPr>
                      </w:pPr>
                      <w:r w:rsidRPr="004E289C">
                        <w:rPr>
                          <w:rFonts w:ascii="Brandon Grotesque Bold" w:hAnsi="Brandon Grotesque Bold"/>
                          <w:color w:val="FFFFFF"/>
                          <w:w w:val="95"/>
                          <w:sz w:val="28"/>
                        </w:rPr>
                        <w:t xml:space="preserve">by healthy waterways and attractive open </w:t>
                      </w:r>
                      <w:r w:rsidRPr="004E289C">
                        <w:rPr>
                          <w:rFonts w:ascii="Brandon Grotesque Bold" w:hAnsi="Brandon Grotesque Bold"/>
                          <w:color w:val="FFFFFF"/>
                          <w:sz w:val="28"/>
                        </w:rPr>
                        <w:t>spaces that strengthen Geelong’s identity as a city built around water.</w:t>
                      </w:r>
                    </w:p>
                  </w:txbxContent>
                </v:textbox>
                <w10:wrap type="topAndBottom" anchorx="page"/>
              </v:shape>
            </w:pict>
          </mc:Fallback>
        </mc:AlternateContent>
      </w:r>
    </w:p>
    <w:p w:rsidR="00BB43CC" w:rsidRDefault="00441F40">
      <w:pPr>
        <w:pStyle w:val="BodyText"/>
        <w:spacing w:before="8"/>
        <w:rPr>
          <w:rFonts w:ascii="Avenir LT Std 55 Roman"/>
          <w:sz w:val="21"/>
        </w:rPr>
      </w:pPr>
      <w:r>
        <w:rPr>
          <w:noProof/>
          <w:sz w:val="22"/>
          <w:lang w:val="en-AU" w:eastAsia="en-AU" w:bidi="ar-SA"/>
        </w:rPr>
        <mc:AlternateContent>
          <mc:Choice Requires="wpg">
            <w:drawing>
              <wp:anchor distT="0" distB="0" distL="114300" distR="114300" simplePos="0" relativeHeight="3736" behindDoc="0" locked="0" layoutInCell="1" allowOverlap="1">
                <wp:simplePos x="0" y="0"/>
                <wp:positionH relativeFrom="page">
                  <wp:posOffset>3850005</wp:posOffset>
                </wp:positionH>
                <wp:positionV relativeFrom="paragraph">
                  <wp:posOffset>1720215</wp:posOffset>
                </wp:positionV>
                <wp:extent cx="3449320" cy="4081780"/>
                <wp:effectExtent l="1905" t="635" r="0" b="381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9320" cy="4081780"/>
                          <a:chOff x="6113" y="-6497"/>
                          <a:chExt cx="5432" cy="6428"/>
                        </a:xfrm>
                      </wpg:grpSpPr>
                      <wps:wsp>
                        <wps:cNvPr id="29" name="Freeform 89"/>
                        <wps:cNvSpPr>
                          <a:spLocks/>
                        </wps:cNvSpPr>
                        <wps:spPr bwMode="auto">
                          <a:xfrm>
                            <a:off x="6132" y="-6464"/>
                            <a:ext cx="5381" cy="6360"/>
                          </a:xfrm>
                          <a:custGeom>
                            <a:avLst/>
                            <a:gdLst>
                              <a:gd name="T0" fmla="+- 0 11512 6132"/>
                              <a:gd name="T1" fmla="*/ T0 w 5381"/>
                              <a:gd name="T2" fmla="+- 0 -6464 -6464"/>
                              <a:gd name="T3" fmla="*/ -6464 h 6360"/>
                              <a:gd name="T4" fmla="+- 0 6132 6132"/>
                              <a:gd name="T5" fmla="*/ T4 w 5381"/>
                              <a:gd name="T6" fmla="+- 0 -6464 -6464"/>
                              <a:gd name="T7" fmla="*/ -6464 h 6360"/>
                              <a:gd name="T8" fmla="+- 0 6132 6132"/>
                              <a:gd name="T9" fmla="*/ T8 w 5381"/>
                              <a:gd name="T10" fmla="+- 0 -104 -6464"/>
                              <a:gd name="T11" fmla="*/ -104 h 6360"/>
                              <a:gd name="T12" fmla="+- 0 11132 6132"/>
                              <a:gd name="T13" fmla="*/ T12 w 5381"/>
                              <a:gd name="T14" fmla="+- 0 -104 -6464"/>
                              <a:gd name="T15" fmla="*/ -104 h 6360"/>
                              <a:gd name="T16" fmla="+- 0 11512 6132"/>
                              <a:gd name="T17" fmla="*/ T16 w 5381"/>
                              <a:gd name="T18" fmla="+- 0 -1027 -6464"/>
                              <a:gd name="T19" fmla="*/ -1027 h 6360"/>
                              <a:gd name="T20" fmla="+- 0 11512 6132"/>
                              <a:gd name="T21" fmla="*/ T20 w 5381"/>
                              <a:gd name="T22" fmla="+- 0 -6464 -6464"/>
                              <a:gd name="T23" fmla="*/ -6464 h 6360"/>
                            </a:gdLst>
                            <a:ahLst/>
                            <a:cxnLst>
                              <a:cxn ang="0">
                                <a:pos x="T1" y="T3"/>
                              </a:cxn>
                              <a:cxn ang="0">
                                <a:pos x="T5" y="T7"/>
                              </a:cxn>
                              <a:cxn ang="0">
                                <a:pos x="T9" y="T11"/>
                              </a:cxn>
                              <a:cxn ang="0">
                                <a:pos x="T13" y="T15"/>
                              </a:cxn>
                              <a:cxn ang="0">
                                <a:pos x="T17" y="T19"/>
                              </a:cxn>
                              <a:cxn ang="0">
                                <a:pos x="T21" y="T23"/>
                              </a:cxn>
                            </a:cxnLst>
                            <a:rect l="0" t="0" r="r" b="b"/>
                            <a:pathLst>
                              <a:path w="5381" h="6360">
                                <a:moveTo>
                                  <a:pt x="5380" y="0"/>
                                </a:moveTo>
                                <a:lnTo>
                                  <a:pt x="0" y="0"/>
                                </a:lnTo>
                                <a:lnTo>
                                  <a:pt x="0" y="6360"/>
                                </a:lnTo>
                                <a:lnTo>
                                  <a:pt x="5000" y="6360"/>
                                </a:lnTo>
                                <a:lnTo>
                                  <a:pt x="5380" y="5437"/>
                                </a:lnTo>
                                <a:lnTo>
                                  <a:pt x="5380" y="0"/>
                                </a:lnTo>
                                <a:close/>
                              </a:path>
                            </a:pathLst>
                          </a:custGeom>
                          <a:solidFill>
                            <a:srgbClr val="FFF0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 name="Picture 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9033" y="-6464"/>
                            <a:ext cx="2479" cy="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Freeform 87"/>
                        <wps:cNvSpPr>
                          <a:spLocks/>
                        </wps:cNvSpPr>
                        <wps:spPr bwMode="auto">
                          <a:xfrm>
                            <a:off x="8843" y="-1404"/>
                            <a:ext cx="97" cy="278"/>
                          </a:xfrm>
                          <a:custGeom>
                            <a:avLst/>
                            <a:gdLst>
                              <a:gd name="T0" fmla="+- 0 8875 8843"/>
                              <a:gd name="T1" fmla="*/ T0 w 97"/>
                              <a:gd name="T2" fmla="+- 0 -1403 -1403"/>
                              <a:gd name="T3" fmla="*/ -1403 h 278"/>
                              <a:gd name="T4" fmla="+- 0 8843 8843"/>
                              <a:gd name="T5" fmla="*/ T4 w 97"/>
                              <a:gd name="T6" fmla="+- 0 -1133 -1403"/>
                              <a:gd name="T7" fmla="*/ -1133 h 278"/>
                              <a:gd name="T8" fmla="+- 0 8906 8843"/>
                              <a:gd name="T9" fmla="*/ T8 w 97"/>
                              <a:gd name="T10" fmla="+- 0 -1125 -1403"/>
                              <a:gd name="T11" fmla="*/ -1125 h 278"/>
                              <a:gd name="T12" fmla="+- 0 8940 8843"/>
                              <a:gd name="T13" fmla="*/ T12 w 97"/>
                              <a:gd name="T14" fmla="+- 0 -1395 -1403"/>
                              <a:gd name="T15" fmla="*/ -1395 h 278"/>
                              <a:gd name="T16" fmla="+- 0 8875 8843"/>
                              <a:gd name="T17" fmla="*/ T16 w 97"/>
                              <a:gd name="T18" fmla="+- 0 -1403 -1403"/>
                              <a:gd name="T19" fmla="*/ -1403 h 278"/>
                            </a:gdLst>
                            <a:ahLst/>
                            <a:cxnLst>
                              <a:cxn ang="0">
                                <a:pos x="T1" y="T3"/>
                              </a:cxn>
                              <a:cxn ang="0">
                                <a:pos x="T5" y="T7"/>
                              </a:cxn>
                              <a:cxn ang="0">
                                <a:pos x="T9" y="T11"/>
                              </a:cxn>
                              <a:cxn ang="0">
                                <a:pos x="T13" y="T15"/>
                              </a:cxn>
                              <a:cxn ang="0">
                                <a:pos x="T17" y="T19"/>
                              </a:cxn>
                            </a:cxnLst>
                            <a:rect l="0" t="0" r="r" b="b"/>
                            <a:pathLst>
                              <a:path w="97" h="278">
                                <a:moveTo>
                                  <a:pt x="32" y="0"/>
                                </a:moveTo>
                                <a:lnTo>
                                  <a:pt x="0" y="270"/>
                                </a:lnTo>
                                <a:lnTo>
                                  <a:pt x="63" y="278"/>
                                </a:lnTo>
                                <a:lnTo>
                                  <a:pt x="97" y="8"/>
                                </a:lnTo>
                                <a:lnTo>
                                  <a:pt x="32" y="0"/>
                                </a:lnTo>
                                <a:close/>
                              </a:path>
                            </a:pathLst>
                          </a:custGeom>
                          <a:solidFill>
                            <a:srgbClr val="9F9F9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AutoShape 86"/>
                        <wps:cNvSpPr>
                          <a:spLocks/>
                        </wps:cNvSpPr>
                        <wps:spPr bwMode="auto">
                          <a:xfrm>
                            <a:off x="6362" y="-6164"/>
                            <a:ext cx="2675" cy="1849"/>
                          </a:xfrm>
                          <a:custGeom>
                            <a:avLst/>
                            <a:gdLst>
                              <a:gd name="T0" fmla="+- 0 7710 6363"/>
                              <a:gd name="T1" fmla="*/ T0 w 2675"/>
                              <a:gd name="T2" fmla="+- 0 -5168 -6164"/>
                              <a:gd name="T3" fmla="*/ -5168 h 1849"/>
                              <a:gd name="T4" fmla="+- 0 7642 6363"/>
                              <a:gd name="T5" fmla="*/ T4 w 2675"/>
                              <a:gd name="T6" fmla="+- 0 -4790 -6164"/>
                              <a:gd name="T7" fmla="*/ -4790 h 1849"/>
                              <a:gd name="T8" fmla="+- 0 7612 6363"/>
                              <a:gd name="T9" fmla="*/ T8 w 2675"/>
                              <a:gd name="T10" fmla="+- 0 -4943 -6164"/>
                              <a:gd name="T11" fmla="*/ -4943 h 1849"/>
                              <a:gd name="T12" fmla="+- 0 7435 6363"/>
                              <a:gd name="T13" fmla="*/ T12 w 2675"/>
                              <a:gd name="T14" fmla="+- 0 -5131 -6164"/>
                              <a:gd name="T15" fmla="*/ -5131 h 1849"/>
                              <a:gd name="T16" fmla="+- 0 7435 6363"/>
                              <a:gd name="T17" fmla="*/ T16 w 2675"/>
                              <a:gd name="T18" fmla="+- 0 -5157 -6164"/>
                              <a:gd name="T19" fmla="*/ -5157 h 1849"/>
                              <a:gd name="T20" fmla="+- 0 7430 6363"/>
                              <a:gd name="T21" fmla="*/ T20 w 2675"/>
                              <a:gd name="T22" fmla="+- 0 -5179 -6164"/>
                              <a:gd name="T23" fmla="*/ -5179 h 1849"/>
                              <a:gd name="T24" fmla="+- 0 7562 6363"/>
                              <a:gd name="T25" fmla="*/ T24 w 2675"/>
                              <a:gd name="T26" fmla="+- 0 -5069 -6164"/>
                              <a:gd name="T27" fmla="*/ -5069 h 1849"/>
                              <a:gd name="T28" fmla="+- 0 7423 6363"/>
                              <a:gd name="T29" fmla="*/ T28 w 2675"/>
                              <a:gd name="T30" fmla="+- 0 -5277 -6164"/>
                              <a:gd name="T31" fmla="*/ -5277 h 1849"/>
                              <a:gd name="T32" fmla="+- 0 7329 6363"/>
                              <a:gd name="T33" fmla="*/ T32 w 2675"/>
                              <a:gd name="T34" fmla="+- 0 -5142 -6164"/>
                              <a:gd name="T35" fmla="*/ -5142 h 1849"/>
                              <a:gd name="T36" fmla="+- 0 7366 6363"/>
                              <a:gd name="T37" fmla="*/ T36 w 2675"/>
                              <a:gd name="T38" fmla="+- 0 -5192 -6164"/>
                              <a:gd name="T39" fmla="*/ -5192 h 1849"/>
                              <a:gd name="T40" fmla="+- 0 7419 6363"/>
                              <a:gd name="T41" fmla="*/ T40 w 2675"/>
                              <a:gd name="T42" fmla="+- 0 -5171 -6164"/>
                              <a:gd name="T43" fmla="*/ -5171 h 1849"/>
                              <a:gd name="T44" fmla="+- 0 7423 6363"/>
                              <a:gd name="T45" fmla="*/ T44 w 2675"/>
                              <a:gd name="T46" fmla="+- 0 -5150 -6164"/>
                              <a:gd name="T47" fmla="*/ -5150 h 1849"/>
                              <a:gd name="T48" fmla="+- 0 6363 6363"/>
                              <a:gd name="T49" fmla="*/ T48 w 2675"/>
                              <a:gd name="T50" fmla="+- 0 -4945 -6164"/>
                              <a:gd name="T51" fmla="*/ -4945 h 1849"/>
                              <a:gd name="T52" fmla="+- 0 7392 6363"/>
                              <a:gd name="T53" fmla="*/ T52 w 2675"/>
                              <a:gd name="T54" fmla="+- 0 -4817 -6164"/>
                              <a:gd name="T55" fmla="*/ -4817 h 1849"/>
                              <a:gd name="T56" fmla="+- 0 7796 6363"/>
                              <a:gd name="T57" fmla="*/ T56 w 2675"/>
                              <a:gd name="T58" fmla="+- 0 -4884 -6164"/>
                              <a:gd name="T59" fmla="*/ -4884 h 1849"/>
                              <a:gd name="T60" fmla="+- 0 8128 6363"/>
                              <a:gd name="T61" fmla="*/ T60 w 2675"/>
                              <a:gd name="T62" fmla="+- 0 -6162 -6164"/>
                              <a:gd name="T63" fmla="*/ -6162 h 1849"/>
                              <a:gd name="T64" fmla="+- 0 8392 6363"/>
                              <a:gd name="T65" fmla="*/ T64 w 2675"/>
                              <a:gd name="T66" fmla="+- 0 -5830 -6164"/>
                              <a:gd name="T67" fmla="*/ -5830 h 1849"/>
                              <a:gd name="T68" fmla="+- 0 8361 6363"/>
                              <a:gd name="T69" fmla="*/ T68 w 2675"/>
                              <a:gd name="T70" fmla="+- 0 -5858 -6164"/>
                              <a:gd name="T71" fmla="*/ -5858 h 1849"/>
                              <a:gd name="T72" fmla="+- 0 8335 6363"/>
                              <a:gd name="T73" fmla="*/ T72 w 2675"/>
                              <a:gd name="T74" fmla="+- 0 -5904 -6164"/>
                              <a:gd name="T75" fmla="*/ -5904 h 1849"/>
                              <a:gd name="T76" fmla="+- 0 8255 6363"/>
                              <a:gd name="T77" fmla="*/ T76 w 2675"/>
                              <a:gd name="T78" fmla="+- 0 -5960 -6164"/>
                              <a:gd name="T79" fmla="*/ -5960 h 1849"/>
                              <a:gd name="T80" fmla="+- 0 8234 6363"/>
                              <a:gd name="T81" fmla="*/ T80 w 2675"/>
                              <a:gd name="T82" fmla="+- 0 -6002 -6164"/>
                              <a:gd name="T83" fmla="*/ -6002 h 1849"/>
                              <a:gd name="T84" fmla="+- 0 8254 6363"/>
                              <a:gd name="T85" fmla="*/ T84 w 2675"/>
                              <a:gd name="T86" fmla="+- 0 -6042 -6164"/>
                              <a:gd name="T87" fmla="*/ -6042 h 1849"/>
                              <a:gd name="T88" fmla="+- 0 8322 6363"/>
                              <a:gd name="T89" fmla="*/ T88 w 2675"/>
                              <a:gd name="T90" fmla="+- 0 -6018 -6164"/>
                              <a:gd name="T91" fmla="*/ -6018 h 1849"/>
                              <a:gd name="T92" fmla="+- 0 8347 6363"/>
                              <a:gd name="T93" fmla="*/ T92 w 2675"/>
                              <a:gd name="T94" fmla="+- 0 -6044 -6164"/>
                              <a:gd name="T95" fmla="*/ -6044 h 1849"/>
                              <a:gd name="T96" fmla="+- 0 8338 6363"/>
                              <a:gd name="T97" fmla="*/ T96 w 2675"/>
                              <a:gd name="T98" fmla="+- 0 -6070 -6164"/>
                              <a:gd name="T99" fmla="*/ -6070 h 1849"/>
                              <a:gd name="T100" fmla="+- 0 8253 6363"/>
                              <a:gd name="T101" fmla="*/ T100 w 2675"/>
                              <a:gd name="T102" fmla="+- 0 -6104 -6164"/>
                              <a:gd name="T103" fmla="*/ -6104 h 1849"/>
                              <a:gd name="T104" fmla="+- 0 8201 6363"/>
                              <a:gd name="T105" fmla="*/ T104 w 2675"/>
                              <a:gd name="T106" fmla="+- 0 -6074 -6164"/>
                              <a:gd name="T107" fmla="*/ -6074 h 1849"/>
                              <a:gd name="T108" fmla="+- 0 8164 6363"/>
                              <a:gd name="T109" fmla="*/ T108 w 2675"/>
                              <a:gd name="T110" fmla="+- 0 -6124 -6164"/>
                              <a:gd name="T111" fmla="*/ -6124 h 1849"/>
                              <a:gd name="T112" fmla="+- 0 8083 6363"/>
                              <a:gd name="T113" fmla="*/ T112 w 2675"/>
                              <a:gd name="T114" fmla="+- 0 -6152 -6164"/>
                              <a:gd name="T115" fmla="*/ -6152 h 1849"/>
                              <a:gd name="T116" fmla="+- 0 7914 6363"/>
                              <a:gd name="T117" fmla="*/ T116 w 2675"/>
                              <a:gd name="T118" fmla="+- 0 -6138 -6164"/>
                              <a:gd name="T119" fmla="*/ -6138 h 1849"/>
                              <a:gd name="T120" fmla="+- 0 7847 6363"/>
                              <a:gd name="T121" fmla="*/ T120 w 2675"/>
                              <a:gd name="T122" fmla="+- 0 -6128 -6164"/>
                              <a:gd name="T123" fmla="*/ -6128 h 1849"/>
                              <a:gd name="T124" fmla="+- 0 7773 6363"/>
                              <a:gd name="T125" fmla="*/ T124 w 2675"/>
                              <a:gd name="T126" fmla="+- 0 -6110 -6164"/>
                              <a:gd name="T127" fmla="*/ -6110 h 1849"/>
                              <a:gd name="T128" fmla="+- 0 7712 6363"/>
                              <a:gd name="T129" fmla="*/ T128 w 2675"/>
                              <a:gd name="T130" fmla="+- 0 -6090 -6164"/>
                              <a:gd name="T131" fmla="*/ -6090 h 1849"/>
                              <a:gd name="T132" fmla="+- 0 7638 6363"/>
                              <a:gd name="T133" fmla="*/ T132 w 2675"/>
                              <a:gd name="T134" fmla="+- 0 -6064 -6164"/>
                              <a:gd name="T135" fmla="*/ -6064 h 1849"/>
                              <a:gd name="T136" fmla="+- 0 7580 6363"/>
                              <a:gd name="T137" fmla="*/ T136 w 2675"/>
                              <a:gd name="T138" fmla="+- 0 -6036 -6164"/>
                              <a:gd name="T139" fmla="*/ -6036 h 1849"/>
                              <a:gd name="T140" fmla="+- 0 7554 6363"/>
                              <a:gd name="T141" fmla="*/ T140 w 2675"/>
                              <a:gd name="T142" fmla="+- 0 -6018 -6164"/>
                              <a:gd name="T143" fmla="*/ -6018 h 1849"/>
                              <a:gd name="T144" fmla="+- 0 7505 6363"/>
                              <a:gd name="T145" fmla="*/ T144 w 2675"/>
                              <a:gd name="T146" fmla="+- 0 -5986 -6164"/>
                              <a:gd name="T147" fmla="*/ -5986 h 1849"/>
                              <a:gd name="T148" fmla="+- 0 7427 6363"/>
                              <a:gd name="T149" fmla="*/ T148 w 2675"/>
                              <a:gd name="T150" fmla="+- 0 -5680 -6164"/>
                              <a:gd name="T151" fmla="*/ -5680 h 1849"/>
                              <a:gd name="T152" fmla="+- 0 7715 6363"/>
                              <a:gd name="T153" fmla="*/ T152 w 2675"/>
                              <a:gd name="T154" fmla="+- 0 -5278 -6164"/>
                              <a:gd name="T155" fmla="*/ -5278 h 1849"/>
                              <a:gd name="T156" fmla="+- 0 8026 6363"/>
                              <a:gd name="T157" fmla="*/ T156 w 2675"/>
                              <a:gd name="T158" fmla="+- 0 -5494 -6164"/>
                              <a:gd name="T159" fmla="*/ -5494 h 1849"/>
                              <a:gd name="T160" fmla="+- 0 8063 6363"/>
                              <a:gd name="T161" fmla="*/ T160 w 2675"/>
                              <a:gd name="T162" fmla="+- 0 -5480 -6164"/>
                              <a:gd name="T163" fmla="*/ -5480 h 1849"/>
                              <a:gd name="T164" fmla="+- 0 8091 6363"/>
                              <a:gd name="T165" fmla="*/ T164 w 2675"/>
                              <a:gd name="T166" fmla="+- 0 -5514 -6164"/>
                              <a:gd name="T167" fmla="*/ -5514 h 1849"/>
                              <a:gd name="T168" fmla="+- 0 8121 6363"/>
                              <a:gd name="T169" fmla="*/ T168 w 2675"/>
                              <a:gd name="T170" fmla="+- 0 -5570 -6164"/>
                              <a:gd name="T171" fmla="*/ -5570 h 1849"/>
                              <a:gd name="T172" fmla="+- 0 8140 6363"/>
                              <a:gd name="T173" fmla="*/ T172 w 2675"/>
                              <a:gd name="T174" fmla="+- 0 -5530 -6164"/>
                              <a:gd name="T175" fmla="*/ -5530 h 1849"/>
                              <a:gd name="T176" fmla="+- 0 8179 6363"/>
                              <a:gd name="T177" fmla="*/ T176 w 2675"/>
                              <a:gd name="T178" fmla="+- 0 -5496 -6164"/>
                              <a:gd name="T179" fmla="*/ -5496 h 1849"/>
                              <a:gd name="T180" fmla="+- 0 8216 6363"/>
                              <a:gd name="T181" fmla="*/ T180 w 2675"/>
                              <a:gd name="T182" fmla="+- 0 -5540 -6164"/>
                              <a:gd name="T183" fmla="*/ -5540 h 1849"/>
                              <a:gd name="T184" fmla="+- 0 8270 6363"/>
                              <a:gd name="T185" fmla="*/ T184 w 2675"/>
                              <a:gd name="T186" fmla="+- 0 -5530 -6164"/>
                              <a:gd name="T187" fmla="*/ -5530 h 1849"/>
                              <a:gd name="T188" fmla="+- 0 8271 6363"/>
                              <a:gd name="T189" fmla="*/ T188 w 2675"/>
                              <a:gd name="T190" fmla="+- 0 -5572 -6164"/>
                              <a:gd name="T191" fmla="*/ -5572 h 1849"/>
                              <a:gd name="T192" fmla="+- 0 8268 6363"/>
                              <a:gd name="T193" fmla="*/ T192 w 2675"/>
                              <a:gd name="T194" fmla="+- 0 -5626 -6164"/>
                              <a:gd name="T195" fmla="*/ -5626 h 1849"/>
                              <a:gd name="T196" fmla="+- 0 8249 6363"/>
                              <a:gd name="T197" fmla="*/ T196 w 2675"/>
                              <a:gd name="T198" fmla="+- 0 -5644 -6164"/>
                              <a:gd name="T199" fmla="*/ -5644 h 1849"/>
                              <a:gd name="T200" fmla="+- 0 8301 6363"/>
                              <a:gd name="T201" fmla="*/ T200 w 2675"/>
                              <a:gd name="T202" fmla="+- 0 -5666 -6164"/>
                              <a:gd name="T203" fmla="*/ -5666 h 1849"/>
                              <a:gd name="T204" fmla="+- 0 8294 6363"/>
                              <a:gd name="T205" fmla="*/ T204 w 2675"/>
                              <a:gd name="T206" fmla="+- 0 -5700 -6164"/>
                              <a:gd name="T207" fmla="*/ -5700 h 1849"/>
                              <a:gd name="T208" fmla="+- 0 8251 6363"/>
                              <a:gd name="T209" fmla="*/ T208 w 2675"/>
                              <a:gd name="T210" fmla="+- 0 -5696 -6164"/>
                              <a:gd name="T211" fmla="*/ -5696 h 1849"/>
                              <a:gd name="T212" fmla="+- 0 8261 6363"/>
                              <a:gd name="T213" fmla="*/ T212 w 2675"/>
                              <a:gd name="T214" fmla="+- 0 -5746 -6164"/>
                              <a:gd name="T215" fmla="*/ -5746 h 1849"/>
                              <a:gd name="T216" fmla="+- 0 8364 6363"/>
                              <a:gd name="T217" fmla="*/ T216 w 2675"/>
                              <a:gd name="T218" fmla="+- 0 -5796 -6164"/>
                              <a:gd name="T219" fmla="*/ -5796 h 1849"/>
                              <a:gd name="T220" fmla="+- 0 8393 6363"/>
                              <a:gd name="T221" fmla="*/ T220 w 2675"/>
                              <a:gd name="T222" fmla="+- 0 -5822 -6164"/>
                              <a:gd name="T223" fmla="*/ -5822 h 1849"/>
                              <a:gd name="T224" fmla="+- 0 8432 6363"/>
                              <a:gd name="T225" fmla="*/ T224 w 2675"/>
                              <a:gd name="T226" fmla="+- 0 -4954 -6164"/>
                              <a:gd name="T227" fmla="*/ -4954 h 1849"/>
                              <a:gd name="T228" fmla="+- 0 8486 6363"/>
                              <a:gd name="T229" fmla="*/ T228 w 2675"/>
                              <a:gd name="T230" fmla="+- 0 -5102 -6164"/>
                              <a:gd name="T231" fmla="*/ -5102 h 1849"/>
                              <a:gd name="T232" fmla="+- 0 8982 6363"/>
                              <a:gd name="T233" fmla="*/ T232 w 2675"/>
                              <a:gd name="T234" fmla="+- 0 -4704 -6164"/>
                              <a:gd name="T235" fmla="*/ -4704 h 1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675" h="1849">
                                <a:moveTo>
                                  <a:pt x="1468" y="1225"/>
                                </a:moveTo>
                                <a:lnTo>
                                  <a:pt x="1452" y="1190"/>
                                </a:lnTo>
                                <a:lnTo>
                                  <a:pt x="1382" y="1150"/>
                                </a:lnTo>
                                <a:lnTo>
                                  <a:pt x="1368" y="1005"/>
                                </a:lnTo>
                                <a:lnTo>
                                  <a:pt x="1357" y="1000"/>
                                </a:lnTo>
                                <a:lnTo>
                                  <a:pt x="1347" y="996"/>
                                </a:lnTo>
                                <a:lnTo>
                                  <a:pt x="1288" y="972"/>
                                </a:lnTo>
                                <a:lnTo>
                                  <a:pt x="1279" y="968"/>
                                </a:lnTo>
                                <a:lnTo>
                                  <a:pt x="1279" y="1374"/>
                                </a:lnTo>
                                <a:lnTo>
                                  <a:pt x="1268" y="1347"/>
                                </a:lnTo>
                                <a:lnTo>
                                  <a:pt x="1279" y="1374"/>
                                </a:lnTo>
                                <a:lnTo>
                                  <a:pt x="1279" y="968"/>
                                </a:lnTo>
                                <a:lnTo>
                                  <a:pt x="1264" y="962"/>
                                </a:lnTo>
                                <a:lnTo>
                                  <a:pt x="1264" y="1185"/>
                                </a:lnTo>
                                <a:lnTo>
                                  <a:pt x="1249" y="1221"/>
                                </a:lnTo>
                                <a:lnTo>
                                  <a:pt x="1163" y="1178"/>
                                </a:lnTo>
                                <a:lnTo>
                                  <a:pt x="1152" y="1163"/>
                                </a:lnTo>
                                <a:lnTo>
                                  <a:pt x="1156" y="1123"/>
                                </a:lnTo>
                                <a:lnTo>
                                  <a:pt x="1108" y="1079"/>
                                </a:lnTo>
                                <a:lnTo>
                                  <a:pt x="1071" y="1042"/>
                                </a:lnTo>
                                <a:lnTo>
                                  <a:pt x="1072" y="1033"/>
                                </a:lnTo>
                                <a:lnTo>
                                  <a:pt x="1072" y="1031"/>
                                </a:lnTo>
                                <a:lnTo>
                                  <a:pt x="1072" y="1029"/>
                                </a:lnTo>
                                <a:lnTo>
                                  <a:pt x="1073" y="1024"/>
                                </a:lnTo>
                                <a:lnTo>
                                  <a:pt x="1073" y="1014"/>
                                </a:lnTo>
                                <a:lnTo>
                                  <a:pt x="1072" y="1010"/>
                                </a:lnTo>
                                <a:lnTo>
                                  <a:pt x="1072" y="1007"/>
                                </a:lnTo>
                                <a:lnTo>
                                  <a:pt x="1071" y="1003"/>
                                </a:lnTo>
                                <a:lnTo>
                                  <a:pt x="1071" y="999"/>
                                </a:lnTo>
                                <a:lnTo>
                                  <a:pt x="1070" y="995"/>
                                </a:lnTo>
                                <a:lnTo>
                                  <a:pt x="1069" y="991"/>
                                </a:lnTo>
                                <a:lnTo>
                                  <a:pt x="1068" y="988"/>
                                </a:lnTo>
                                <a:lnTo>
                                  <a:pt x="1067" y="985"/>
                                </a:lnTo>
                                <a:lnTo>
                                  <a:pt x="1066" y="981"/>
                                </a:lnTo>
                                <a:lnTo>
                                  <a:pt x="1064" y="977"/>
                                </a:lnTo>
                                <a:lnTo>
                                  <a:pt x="1063" y="974"/>
                                </a:lnTo>
                                <a:lnTo>
                                  <a:pt x="1062" y="972"/>
                                </a:lnTo>
                                <a:lnTo>
                                  <a:pt x="1114" y="1005"/>
                                </a:lnTo>
                                <a:lnTo>
                                  <a:pt x="1199" y="1095"/>
                                </a:lnTo>
                                <a:lnTo>
                                  <a:pt x="1213" y="1159"/>
                                </a:lnTo>
                                <a:lnTo>
                                  <a:pt x="1264" y="1185"/>
                                </a:lnTo>
                                <a:lnTo>
                                  <a:pt x="1264" y="962"/>
                                </a:lnTo>
                                <a:lnTo>
                                  <a:pt x="1228" y="947"/>
                                </a:lnTo>
                                <a:lnTo>
                                  <a:pt x="1207" y="939"/>
                                </a:lnTo>
                                <a:lnTo>
                                  <a:pt x="1060" y="887"/>
                                </a:lnTo>
                                <a:lnTo>
                                  <a:pt x="1060" y="1024"/>
                                </a:lnTo>
                                <a:lnTo>
                                  <a:pt x="1060" y="1028"/>
                                </a:lnTo>
                                <a:lnTo>
                                  <a:pt x="1059" y="1031"/>
                                </a:lnTo>
                                <a:lnTo>
                                  <a:pt x="1023" y="1022"/>
                                </a:lnTo>
                                <a:lnTo>
                                  <a:pt x="1003" y="1016"/>
                                </a:lnTo>
                                <a:lnTo>
                                  <a:pt x="966" y="1022"/>
                                </a:lnTo>
                                <a:lnTo>
                                  <a:pt x="929" y="1020"/>
                                </a:lnTo>
                                <a:lnTo>
                                  <a:pt x="881" y="988"/>
                                </a:lnTo>
                                <a:lnTo>
                                  <a:pt x="862" y="986"/>
                                </a:lnTo>
                                <a:lnTo>
                                  <a:pt x="866" y="947"/>
                                </a:lnTo>
                                <a:lnTo>
                                  <a:pt x="909" y="952"/>
                                </a:lnTo>
                                <a:lnTo>
                                  <a:pt x="1003" y="972"/>
                                </a:lnTo>
                                <a:lnTo>
                                  <a:pt x="1050" y="977"/>
                                </a:lnTo>
                                <a:lnTo>
                                  <a:pt x="1051" y="980"/>
                                </a:lnTo>
                                <a:lnTo>
                                  <a:pt x="1053" y="983"/>
                                </a:lnTo>
                                <a:lnTo>
                                  <a:pt x="1054" y="986"/>
                                </a:lnTo>
                                <a:lnTo>
                                  <a:pt x="1055" y="990"/>
                                </a:lnTo>
                                <a:lnTo>
                                  <a:pt x="1056" y="993"/>
                                </a:lnTo>
                                <a:lnTo>
                                  <a:pt x="1057" y="996"/>
                                </a:lnTo>
                                <a:lnTo>
                                  <a:pt x="1058" y="1000"/>
                                </a:lnTo>
                                <a:lnTo>
                                  <a:pt x="1058" y="1003"/>
                                </a:lnTo>
                                <a:lnTo>
                                  <a:pt x="1059" y="1007"/>
                                </a:lnTo>
                                <a:lnTo>
                                  <a:pt x="1059" y="1010"/>
                                </a:lnTo>
                                <a:lnTo>
                                  <a:pt x="1060" y="1014"/>
                                </a:lnTo>
                                <a:lnTo>
                                  <a:pt x="1060" y="1024"/>
                                </a:lnTo>
                                <a:lnTo>
                                  <a:pt x="1060" y="887"/>
                                </a:lnTo>
                                <a:lnTo>
                                  <a:pt x="197" y="581"/>
                                </a:lnTo>
                                <a:lnTo>
                                  <a:pt x="139" y="562"/>
                                </a:lnTo>
                                <a:lnTo>
                                  <a:pt x="77" y="558"/>
                                </a:lnTo>
                                <a:lnTo>
                                  <a:pt x="0" y="1219"/>
                                </a:lnTo>
                                <a:lnTo>
                                  <a:pt x="127" y="1234"/>
                                </a:lnTo>
                                <a:lnTo>
                                  <a:pt x="114" y="1344"/>
                                </a:lnTo>
                                <a:lnTo>
                                  <a:pt x="401" y="1782"/>
                                </a:lnTo>
                                <a:lnTo>
                                  <a:pt x="966" y="1847"/>
                                </a:lnTo>
                                <a:lnTo>
                                  <a:pt x="973" y="1848"/>
                                </a:lnTo>
                                <a:lnTo>
                                  <a:pt x="1029" y="1347"/>
                                </a:lnTo>
                                <a:lnTo>
                                  <a:pt x="1279" y="1375"/>
                                </a:lnTo>
                                <a:lnTo>
                                  <a:pt x="1284" y="1377"/>
                                </a:lnTo>
                                <a:lnTo>
                                  <a:pt x="1372" y="1398"/>
                                </a:lnTo>
                                <a:lnTo>
                                  <a:pt x="1353" y="1339"/>
                                </a:lnTo>
                                <a:lnTo>
                                  <a:pt x="1433" y="1280"/>
                                </a:lnTo>
                                <a:lnTo>
                                  <a:pt x="1468" y="1225"/>
                                </a:lnTo>
                                <a:moveTo>
                                  <a:pt x="1782" y="10"/>
                                </a:moveTo>
                                <a:lnTo>
                                  <a:pt x="1778" y="4"/>
                                </a:lnTo>
                                <a:lnTo>
                                  <a:pt x="1774" y="2"/>
                                </a:lnTo>
                                <a:lnTo>
                                  <a:pt x="1769" y="0"/>
                                </a:lnTo>
                                <a:lnTo>
                                  <a:pt x="1765" y="2"/>
                                </a:lnTo>
                                <a:lnTo>
                                  <a:pt x="1760" y="2"/>
                                </a:lnTo>
                                <a:lnTo>
                                  <a:pt x="1754" y="6"/>
                                </a:lnTo>
                                <a:lnTo>
                                  <a:pt x="1745" y="10"/>
                                </a:lnTo>
                                <a:lnTo>
                                  <a:pt x="1782" y="10"/>
                                </a:lnTo>
                                <a:moveTo>
                                  <a:pt x="2030" y="338"/>
                                </a:moveTo>
                                <a:lnTo>
                                  <a:pt x="2029" y="334"/>
                                </a:lnTo>
                                <a:lnTo>
                                  <a:pt x="2027" y="332"/>
                                </a:lnTo>
                                <a:lnTo>
                                  <a:pt x="2024" y="330"/>
                                </a:lnTo>
                                <a:lnTo>
                                  <a:pt x="2015" y="330"/>
                                </a:lnTo>
                                <a:lnTo>
                                  <a:pt x="2005" y="326"/>
                                </a:lnTo>
                                <a:lnTo>
                                  <a:pt x="1999" y="316"/>
                                </a:lnTo>
                                <a:lnTo>
                                  <a:pt x="1998" y="306"/>
                                </a:lnTo>
                                <a:lnTo>
                                  <a:pt x="2004" y="286"/>
                                </a:lnTo>
                                <a:lnTo>
                                  <a:pt x="2004" y="276"/>
                                </a:lnTo>
                                <a:lnTo>
                                  <a:pt x="2003" y="268"/>
                                </a:lnTo>
                                <a:lnTo>
                                  <a:pt x="1998" y="262"/>
                                </a:lnTo>
                                <a:lnTo>
                                  <a:pt x="1991" y="260"/>
                                </a:lnTo>
                                <a:lnTo>
                                  <a:pt x="1972" y="260"/>
                                </a:lnTo>
                                <a:lnTo>
                                  <a:pt x="1945" y="246"/>
                                </a:lnTo>
                                <a:lnTo>
                                  <a:pt x="1928" y="236"/>
                                </a:lnTo>
                                <a:lnTo>
                                  <a:pt x="1902" y="226"/>
                                </a:lnTo>
                                <a:lnTo>
                                  <a:pt x="1895" y="218"/>
                                </a:lnTo>
                                <a:lnTo>
                                  <a:pt x="1892" y="210"/>
                                </a:lnTo>
                                <a:lnTo>
                                  <a:pt x="1892" y="204"/>
                                </a:lnTo>
                                <a:lnTo>
                                  <a:pt x="1892" y="192"/>
                                </a:lnTo>
                                <a:lnTo>
                                  <a:pt x="1892" y="182"/>
                                </a:lnTo>
                                <a:lnTo>
                                  <a:pt x="1890" y="178"/>
                                </a:lnTo>
                                <a:lnTo>
                                  <a:pt x="1887" y="176"/>
                                </a:lnTo>
                                <a:lnTo>
                                  <a:pt x="1883" y="172"/>
                                </a:lnTo>
                                <a:lnTo>
                                  <a:pt x="1871" y="162"/>
                                </a:lnTo>
                                <a:lnTo>
                                  <a:pt x="1868" y="158"/>
                                </a:lnTo>
                                <a:lnTo>
                                  <a:pt x="1867" y="152"/>
                                </a:lnTo>
                                <a:lnTo>
                                  <a:pt x="1868" y="146"/>
                                </a:lnTo>
                                <a:lnTo>
                                  <a:pt x="1873" y="136"/>
                                </a:lnTo>
                                <a:lnTo>
                                  <a:pt x="1882" y="126"/>
                                </a:lnTo>
                                <a:lnTo>
                                  <a:pt x="1891" y="122"/>
                                </a:lnTo>
                                <a:lnTo>
                                  <a:pt x="1895" y="120"/>
                                </a:lnTo>
                                <a:lnTo>
                                  <a:pt x="1906" y="122"/>
                                </a:lnTo>
                                <a:lnTo>
                                  <a:pt x="1917" y="128"/>
                                </a:lnTo>
                                <a:lnTo>
                                  <a:pt x="1930" y="132"/>
                                </a:lnTo>
                                <a:lnTo>
                                  <a:pt x="1939" y="142"/>
                                </a:lnTo>
                                <a:lnTo>
                                  <a:pt x="1959" y="146"/>
                                </a:lnTo>
                                <a:lnTo>
                                  <a:pt x="1978" y="140"/>
                                </a:lnTo>
                                <a:lnTo>
                                  <a:pt x="1980" y="140"/>
                                </a:lnTo>
                                <a:lnTo>
                                  <a:pt x="1981" y="136"/>
                                </a:lnTo>
                                <a:lnTo>
                                  <a:pt x="1982" y="134"/>
                                </a:lnTo>
                                <a:lnTo>
                                  <a:pt x="1983" y="122"/>
                                </a:lnTo>
                                <a:lnTo>
                                  <a:pt x="1984" y="120"/>
                                </a:lnTo>
                                <a:lnTo>
                                  <a:pt x="1985" y="116"/>
                                </a:lnTo>
                                <a:lnTo>
                                  <a:pt x="1988" y="110"/>
                                </a:lnTo>
                                <a:lnTo>
                                  <a:pt x="1989" y="106"/>
                                </a:lnTo>
                                <a:lnTo>
                                  <a:pt x="1988" y="100"/>
                                </a:lnTo>
                                <a:lnTo>
                                  <a:pt x="1985" y="98"/>
                                </a:lnTo>
                                <a:lnTo>
                                  <a:pt x="1975" y="94"/>
                                </a:lnTo>
                                <a:lnTo>
                                  <a:pt x="1941" y="94"/>
                                </a:lnTo>
                                <a:lnTo>
                                  <a:pt x="1929" y="92"/>
                                </a:lnTo>
                                <a:lnTo>
                                  <a:pt x="1927" y="90"/>
                                </a:lnTo>
                                <a:lnTo>
                                  <a:pt x="1915" y="82"/>
                                </a:lnTo>
                                <a:lnTo>
                                  <a:pt x="1898" y="66"/>
                                </a:lnTo>
                                <a:lnTo>
                                  <a:pt x="1890" y="60"/>
                                </a:lnTo>
                                <a:lnTo>
                                  <a:pt x="1880" y="58"/>
                                </a:lnTo>
                                <a:lnTo>
                                  <a:pt x="1873" y="60"/>
                                </a:lnTo>
                                <a:lnTo>
                                  <a:pt x="1860" y="70"/>
                                </a:lnTo>
                                <a:lnTo>
                                  <a:pt x="1846" y="86"/>
                                </a:lnTo>
                                <a:lnTo>
                                  <a:pt x="1842" y="88"/>
                                </a:lnTo>
                                <a:lnTo>
                                  <a:pt x="1838" y="90"/>
                                </a:lnTo>
                                <a:lnTo>
                                  <a:pt x="1834" y="90"/>
                                </a:lnTo>
                                <a:lnTo>
                                  <a:pt x="1831" y="88"/>
                                </a:lnTo>
                                <a:lnTo>
                                  <a:pt x="1823" y="74"/>
                                </a:lnTo>
                                <a:lnTo>
                                  <a:pt x="1817" y="66"/>
                                </a:lnTo>
                                <a:lnTo>
                                  <a:pt x="1810" y="52"/>
                                </a:lnTo>
                                <a:lnTo>
                                  <a:pt x="1801" y="40"/>
                                </a:lnTo>
                                <a:lnTo>
                                  <a:pt x="1794" y="28"/>
                                </a:lnTo>
                                <a:lnTo>
                                  <a:pt x="1788" y="20"/>
                                </a:lnTo>
                                <a:lnTo>
                                  <a:pt x="1786" y="16"/>
                                </a:lnTo>
                                <a:lnTo>
                                  <a:pt x="1783" y="12"/>
                                </a:lnTo>
                                <a:lnTo>
                                  <a:pt x="1737" y="12"/>
                                </a:lnTo>
                                <a:lnTo>
                                  <a:pt x="1720" y="12"/>
                                </a:lnTo>
                                <a:lnTo>
                                  <a:pt x="1714" y="12"/>
                                </a:lnTo>
                                <a:lnTo>
                                  <a:pt x="1713" y="16"/>
                                </a:lnTo>
                                <a:lnTo>
                                  <a:pt x="1706" y="14"/>
                                </a:lnTo>
                                <a:lnTo>
                                  <a:pt x="1692" y="18"/>
                                </a:lnTo>
                                <a:lnTo>
                                  <a:pt x="1566" y="24"/>
                                </a:lnTo>
                                <a:lnTo>
                                  <a:pt x="1551" y="26"/>
                                </a:lnTo>
                                <a:lnTo>
                                  <a:pt x="1541" y="26"/>
                                </a:lnTo>
                                <a:lnTo>
                                  <a:pt x="1532" y="28"/>
                                </a:lnTo>
                                <a:lnTo>
                                  <a:pt x="1512" y="32"/>
                                </a:lnTo>
                                <a:lnTo>
                                  <a:pt x="1503" y="32"/>
                                </a:lnTo>
                                <a:lnTo>
                                  <a:pt x="1493" y="34"/>
                                </a:lnTo>
                                <a:lnTo>
                                  <a:pt x="1484" y="36"/>
                                </a:lnTo>
                                <a:lnTo>
                                  <a:pt x="1471" y="40"/>
                                </a:lnTo>
                                <a:lnTo>
                                  <a:pt x="1458" y="42"/>
                                </a:lnTo>
                                <a:lnTo>
                                  <a:pt x="1445" y="46"/>
                                </a:lnTo>
                                <a:lnTo>
                                  <a:pt x="1435" y="48"/>
                                </a:lnTo>
                                <a:lnTo>
                                  <a:pt x="1423" y="52"/>
                                </a:lnTo>
                                <a:lnTo>
                                  <a:pt x="1410" y="54"/>
                                </a:lnTo>
                                <a:lnTo>
                                  <a:pt x="1400" y="58"/>
                                </a:lnTo>
                                <a:lnTo>
                                  <a:pt x="1393" y="60"/>
                                </a:lnTo>
                                <a:lnTo>
                                  <a:pt x="1385" y="62"/>
                                </a:lnTo>
                                <a:lnTo>
                                  <a:pt x="1366" y="68"/>
                                </a:lnTo>
                                <a:lnTo>
                                  <a:pt x="1359" y="72"/>
                                </a:lnTo>
                                <a:lnTo>
                                  <a:pt x="1349" y="74"/>
                                </a:lnTo>
                                <a:lnTo>
                                  <a:pt x="1343" y="76"/>
                                </a:lnTo>
                                <a:lnTo>
                                  <a:pt x="1338" y="78"/>
                                </a:lnTo>
                                <a:lnTo>
                                  <a:pt x="1302" y="88"/>
                                </a:lnTo>
                                <a:lnTo>
                                  <a:pt x="1294" y="92"/>
                                </a:lnTo>
                                <a:lnTo>
                                  <a:pt x="1280" y="98"/>
                                </a:lnTo>
                                <a:lnTo>
                                  <a:pt x="1275" y="100"/>
                                </a:lnTo>
                                <a:lnTo>
                                  <a:pt x="1264" y="106"/>
                                </a:lnTo>
                                <a:lnTo>
                                  <a:pt x="1257" y="108"/>
                                </a:lnTo>
                                <a:lnTo>
                                  <a:pt x="1240" y="116"/>
                                </a:lnTo>
                                <a:lnTo>
                                  <a:pt x="1230" y="122"/>
                                </a:lnTo>
                                <a:lnTo>
                                  <a:pt x="1224" y="126"/>
                                </a:lnTo>
                                <a:lnTo>
                                  <a:pt x="1217" y="128"/>
                                </a:lnTo>
                                <a:lnTo>
                                  <a:pt x="1210" y="132"/>
                                </a:lnTo>
                                <a:lnTo>
                                  <a:pt x="1199" y="138"/>
                                </a:lnTo>
                                <a:lnTo>
                                  <a:pt x="1193" y="142"/>
                                </a:lnTo>
                                <a:lnTo>
                                  <a:pt x="1192" y="144"/>
                                </a:lnTo>
                                <a:lnTo>
                                  <a:pt x="1191" y="146"/>
                                </a:lnTo>
                                <a:lnTo>
                                  <a:pt x="1189" y="148"/>
                                </a:lnTo>
                                <a:lnTo>
                                  <a:pt x="1188" y="150"/>
                                </a:lnTo>
                                <a:lnTo>
                                  <a:pt x="1186" y="152"/>
                                </a:lnTo>
                                <a:lnTo>
                                  <a:pt x="1184" y="152"/>
                                </a:lnTo>
                                <a:lnTo>
                                  <a:pt x="1161" y="166"/>
                                </a:lnTo>
                                <a:lnTo>
                                  <a:pt x="1142" y="178"/>
                                </a:lnTo>
                                <a:lnTo>
                                  <a:pt x="1121" y="192"/>
                                </a:lnTo>
                                <a:lnTo>
                                  <a:pt x="1099" y="204"/>
                                </a:lnTo>
                                <a:lnTo>
                                  <a:pt x="1070" y="216"/>
                                </a:lnTo>
                                <a:lnTo>
                                  <a:pt x="1071" y="222"/>
                                </a:lnTo>
                                <a:lnTo>
                                  <a:pt x="1087" y="300"/>
                                </a:lnTo>
                                <a:lnTo>
                                  <a:pt x="1064" y="484"/>
                                </a:lnTo>
                                <a:lnTo>
                                  <a:pt x="1029" y="780"/>
                                </a:lnTo>
                                <a:lnTo>
                                  <a:pt x="1053" y="790"/>
                                </a:lnTo>
                                <a:lnTo>
                                  <a:pt x="1045" y="856"/>
                                </a:lnTo>
                                <a:lnTo>
                                  <a:pt x="1215" y="916"/>
                                </a:lnTo>
                                <a:lnTo>
                                  <a:pt x="1339" y="964"/>
                                </a:lnTo>
                                <a:lnTo>
                                  <a:pt x="1352" y="886"/>
                                </a:lnTo>
                                <a:lnTo>
                                  <a:pt x="1395" y="830"/>
                                </a:lnTo>
                                <a:lnTo>
                                  <a:pt x="1460" y="800"/>
                                </a:lnTo>
                                <a:lnTo>
                                  <a:pt x="1531" y="650"/>
                                </a:lnTo>
                                <a:lnTo>
                                  <a:pt x="1589" y="650"/>
                                </a:lnTo>
                                <a:lnTo>
                                  <a:pt x="1653" y="670"/>
                                </a:lnTo>
                                <a:lnTo>
                                  <a:pt x="1663" y="670"/>
                                </a:lnTo>
                                <a:lnTo>
                                  <a:pt x="1668" y="672"/>
                                </a:lnTo>
                                <a:lnTo>
                                  <a:pt x="1673" y="672"/>
                                </a:lnTo>
                                <a:lnTo>
                                  <a:pt x="1679" y="676"/>
                                </a:lnTo>
                                <a:lnTo>
                                  <a:pt x="1686" y="680"/>
                                </a:lnTo>
                                <a:lnTo>
                                  <a:pt x="1692" y="682"/>
                                </a:lnTo>
                                <a:lnTo>
                                  <a:pt x="1700" y="684"/>
                                </a:lnTo>
                                <a:lnTo>
                                  <a:pt x="1707" y="682"/>
                                </a:lnTo>
                                <a:lnTo>
                                  <a:pt x="1714" y="682"/>
                                </a:lnTo>
                                <a:lnTo>
                                  <a:pt x="1720" y="676"/>
                                </a:lnTo>
                                <a:lnTo>
                                  <a:pt x="1727" y="666"/>
                                </a:lnTo>
                                <a:lnTo>
                                  <a:pt x="1727" y="664"/>
                                </a:lnTo>
                                <a:lnTo>
                                  <a:pt x="1728" y="650"/>
                                </a:lnTo>
                                <a:lnTo>
                                  <a:pt x="1730" y="636"/>
                                </a:lnTo>
                                <a:lnTo>
                                  <a:pt x="1732" y="612"/>
                                </a:lnTo>
                                <a:lnTo>
                                  <a:pt x="1735" y="602"/>
                                </a:lnTo>
                                <a:lnTo>
                                  <a:pt x="1741" y="596"/>
                                </a:lnTo>
                                <a:lnTo>
                                  <a:pt x="1748" y="592"/>
                                </a:lnTo>
                                <a:lnTo>
                                  <a:pt x="1758" y="594"/>
                                </a:lnTo>
                                <a:lnTo>
                                  <a:pt x="1762" y="598"/>
                                </a:lnTo>
                                <a:lnTo>
                                  <a:pt x="1765" y="600"/>
                                </a:lnTo>
                                <a:lnTo>
                                  <a:pt x="1767" y="606"/>
                                </a:lnTo>
                                <a:lnTo>
                                  <a:pt x="1768" y="614"/>
                                </a:lnTo>
                                <a:lnTo>
                                  <a:pt x="1770" y="618"/>
                                </a:lnTo>
                                <a:lnTo>
                                  <a:pt x="1777" y="634"/>
                                </a:lnTo>
                                <a:lnTo>
                                  <a:pt x="1781" y="642"/>
                                </a:lnTo>
                                <a:lnTo>
                                  <a:pt x="1787" y="654"/>
                                </a:lnTo>
                                <a:lnTo>
                                  <a:pt x="1797" y="662"/>
                                </a:lnTo>
                                <a:lnTo>
                                  <a:pt x="1805" y="666"/>
                                </a:lnTo>
                                <a:lnTo>
                                  <a:pt x="1809" y="668"/>
                                </a:lnTo>
                                <a:lnTo>
                                  <a:pt x="1816" y="668"/>
                                </a:lnTo>
                                <a:lnTo>
                                  <a:pt x="1822" y="664"/>
                                </a:lnTo>
                                <a:lnTo>
                                  <a:pt x="1831" y="656"/>
                                </a:lnTo>
                                <a:lnTo>
                                  <a:pt x="1837" y="646"/>
                                </a:lnTo>
                                <a:lnTo>
                                  <a:pt x="1843" y="632"/>
                                </a:lnTo>
                                <a:lnTo>
                                  <a:pt x="1849" y="626"/>
                                </a:lnTo>
                                <a:lnTo>
                                  <a:pt x="1853" y="624"/>
                                </a:lnTo>
                                <a:lnTo>
                                  <a:pt x="1864" y="624"/>
                                </a:lnTo>
                                <a:lnTo>
                                  <a:pt x="1874" y="630"/>
                                </a:lnTo>
                                <a:lnTo>
                                  <a:pt x="1883" y="632"/>
                                </a:lnTo>
                                <a:lnTo>
                                  <a:pt x="1894" y="636"/>
                                </a:lnTo>
                                <a:lnTo>
                                  <a:pt x="1903" y="636"/>
                                </a:lnTo>
                                <a:lnTo>
                                  <a:pt x="1907" y="634"/>
                                </a:lnTo>
                                <a:lnTo>
                                  <a:pt x="1909" y="628"/>
                                </a:lnTo>
                                <a:lnTo>
                                  <a:pt x="1909" y="624"/>
                                </a:lnTo>
                                <a:lnTo>
                                  <a:pt x="1906" y="610"/>
                                </a:lnTo>
                                <a:lnTo>
                                  <a:pt x="1906" y="606"/>
                                </a:lnTo>
                                <a:lnTo>
                                  <a:pt x="1907" y="594"/>
                                </a:lnTo>
                                <a:lnTo>
                                  <a:pt x="1908" y="592"/>
                                </a:lnTo>
                                <a:lnTo>
                                  <a:pt x="1913" y="578"/>
                                </a:lnTo>
                                <a:lnTo>
                                  <a:pt x="1915" y="566"/>
                                </a:lnTo>
                                <a:lnTo>
                                  <a:pt x="1915" y="552"/>
                                </a:lnTo>
                                <a:lnTo>
                                  <a:pt x="1912" y="544"/>
                                </a:lnTo>
                                <a:lnTo>
                                  <a:pt x="1908" y="542"/>
                                </a:lnTo>
                                <a:lnTo>
                                  <a:pt x="1905" y="538"/>
                                </a:lnTo>
                                <a:lnTo>
                                  <a:pt x="1897" y="538"/>
                                </a:lnTo>
                                <a:lnTo>
                                  <a:pt x="1891" y="536"/>
                                </a:lnTo>
                                <a:lnTo>
                                  <a:pt x="1889" y="534"/>
                                </a:lnTo>
                                <a:lnTo>
                                  <a:pt x="1887" y="530"/>
                                </a:lnTo>
                                <a:lnTo>
                                  <a:pt x="1885" y="522"/>
                                </a:lnTo>
                                <a:lnTo>
                                  <a:pt x="1886" y="520"/>
                                </a:lnTo>
                                <a:lnTo>
                                  <a:pt x="1888" y="516"/>
                                </a:lnTo>
                                <a:lnTo>
                                  <a:pt x="1897" y="512"/>
                                </a:lnTo>
                                <a:lnTo>
                                  <a:pt x="1924" y="508"/>
                                </a:lnTo>
                                <a:lnTo>
                                  <a:pt x="1935" y="502"/>
                                </a:lnTo>
                                <a:lnTo>
                                  <a:pt x="1936" y="500"/>
                                </a:lnTo>
                                <a:lnTo>
                                  <a:pt x="1938" y="498"/>
                                </a:lnTo>
                                <a:lnTo>
                                  <a:pt x="1942" y="492"/>
                                </a:lnTo>
                                <a:lnTo>
                                  <a:pt x="1944" y="482"/>
                                </a:lnTo>
                                <a:lnTo>
                                  <a:pt x="1943" y="476"/>
                                </a:lnTo>
                                <a:lnTo>
                                  <a:pt x="1942" y="474"/>
                                </a:lnTo>
                                <a:lnTo>
                                  <a:pt x="1937" y="466"/>
                                </a:lnTo>
                                <a:lnTo>
                                  <a:pt x="1931" y="464"/>
                                </a:lnTo>
                                <a:lnTo>
                                  <a:pt x="1920" y="466"/>
                                </a:lnTo>
                                <a:lnTo>
                                  <a:pt x="1912" y="468"/>
                                </a:lnTo>
                                <a:lnTo>
                                  <a:pt x="1910" y="468"/>
                                </a:lnTo>
                                <a:lnTo>
                                  <a:pt x="1903" y="474"/>
                                </a:lnTo>
                                <a:lnTo>
                                  <a:pt x="1894" y="474"/>
                                </a:lnTo>
                                <a:lnTo>
                                  <a:pt x="1888" y="468"/>
                                </a:lnTo>
                                <a:lnTo>
                                  <a:pt x="1886" y="466"/>
                                </a:lnTo>
                                <a:lnTo>
                                  <a:pt x="1883" y="452"/>
                                </a:lnTo>
                                <a:lnTo>
                                  <a:pt x="1885" y="444"/>
                                </a:lnTo>
                                <a:lnTo>
                                  <a:pt x="1892" y="426"/>
                                </a:lnTo>
                                <a:lnTo>
                                  <a:pt x="1896" y="420"/>
                                </a:lnTo>
                                <a:lnTo>
                                  <a:pt x="1898" y="418"/>
                                </a:lnTo>
                                <a:lnTo>
                                  <a:pt x="1914" y="406"/>
                                </a:lnTo>
                                <a:lnTo>
                                  <a:pt x="1933" y="396"/>
                                </a:lnTo>
                                <a:lnTo>
                                  <a:pt x="1935" y="394"/>
                                </a:lnTo>
                                <a:lnTo>
                                  <a:pt x="1955" y="382"/>
                                </a:lnTo>
                                <a:lnTo>
                                  <a:pt x="1968" y="376"/>
                                </a:lnTo>
                                <a:lnTo>
                                  <a:pt x="2001" y="368"/>
                                </a:lnTo>
                                <a:lnTo>
                                  <a:pt x="2009" y="364"/>
                                </a:lnTo>
                                <a:lnTo>
                                  <a:pt x="2011" y="360"/>
                                </a:lnTo>
                                <a:lnTo>
                                  <a:pt x="2025" y="348"/>
                                </a:lnTo>
                                <a:lnTo>
                                  <a:pt x="2026" y="348"/>
                                </a:lnTo>
                                <a:lnTo>
                                  <a:pt x="2028" y="346"/>
                                </a:lnTo>
                                <a:lnTo>
                                  <a:pt x="2030" y="342"/>
                                </a:lnTo>
                                <a:lnTo>
                                  <a:pt x="2030" y="338"/>
                                </a:lnTo>
                                <a:moveTo>
                                  <a:pt x="2091" y="1213"/>
                                </a:moveTo>
                                <a:lnTo>
                                  <a:pt x="2001" y="1112"/>
                                </a:lnTo>
                                <a:lnTo>
                                  <a:pt x="1994" y="1111"/>
                                </a:lnTo>
                                <a:lnTo>
                                  <a:pt x="1904" y="1102"/>
                                </a:lnTo>
                                <a:lnTo>
                                  <a:pt x="2069" y="1210"/>
                                </a:lnTo>
                                <a:lnTo>
                                  <a:pt x="2091" y="1213"/>
                                </a:lnTo>
                                <a:moveTo>
                                  <a:pt x="2674" y="1027"/>
                                </a:moveTo>
                                <a:lnTo>
                                  <a:pt x="2172" y="967"/>
                                </a:lnTo>
                                <a:lnTo>
                                  <a:pt x="2164" y="1061"/>
                                </a:lnTo>
                                <a:lnTo>
                                  <a:pt x="2130" y="1056"/>
                                </a:lnTo>
                                <a:lnTo>
                                  <a:pt x="2123" y="1062"/>
                                </a:lnTo>
                                <a:lnTo>
                                  <a:pt x="2105" y="1221"/>
                                </a:lnTo>
                                <a:lnTo>
                                  <a:pt x="2375" y="1383"/>
                                </a:lnTo>
                                <a:lnTo>
                                  <a:pt x="2418" y="1405"/>
                                </a:lnTo>
                                <a:lnTo>
                                  <a:pt x="2492" y="1430"/>
                                </a:lnTo>
                                <a:lnTo>
                                  <a:pt x="2615" y="1463"/>
                                </a:lnTo>
                                <a:lnTo>
                                  <a:pt x="2619" y="1460"/>
                                </a:lnTo>
                                <a:lnTo>
                                  <a:pt x="2637" y="1333"/>
                                </a:lnTo>
                                <a:lnTo>
                                  <a:pt x="2670" y="1061"/>
                                </a:lnTo>
                                <a:lnTo>
                                  <a:pt x="2674" y="1027"/>
                                </a:lnTo>
                              </a:path>
                            </a:pathLst>
                          </a:custGeom>
                          <a:solidFill>
                            <a:srgbClr val="D1D1D1">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AutoShape 85"/>
                        <wps:cNvSpPr>
                          <a:spLocks/>
                        </wps:cNvSpPr>
                        <wps:spPr bwMode="auto">
                          <a:xfrm>
                            <a:off x="6132" y="-5010"/>
                            <a:ext cx="1077" cy="2845"/>
                          </a:xfrm>
                          <a:custGeom>
                            <a:avLst/>
                            <a:gdLst>
                              <a:gd name="T0" fmla="+- 0 6132 6132"/>
                              <a:gd name="T1" fmla="*/ T0 w 1077"/>
                              <a:gd name="T2" fmla="+- 0 -5009 -5009"/>
                              <a:gd name="T3" fmla="*/ -5009 h 2845"/>
                              <a:gd name="T4" fmla="+- 0 6132 6132"/>
                              <a:gd name="T5" fmla="*/ T4 w 1077"/>
                              <a:gd name="T6" fmla="+- 0 -2400 -5009"/>
                              <a:gd name="T7" fmla="*/ -2400 h 2845"/>
                              <a:gd name="T8" fmla="+- 0 6285 6132"/>
                              <a:gd name="T9" fmla="*/ T8 w 1077"/>
                              <a:gd name="T10" fmla="+- 0 -2387 -5009"/>
                              <a:gd name="T11" fmla="*/ -2387 h 2845"/>
                              <a:gd name="T12" fmla="+- 0 6497 6132"/>
                              <a:gd name="T13" fmla="*/ T12 w 1077"/>
                              <a:gd name="T14" fmla="+- 0 -2345 -5009"/>
                              <a:gd name="T15" fmla="*/ -2345 h 2845"/>
                              <a:gd name="T16" fmla="+- 0 6898 6132"/>
                              <a:gd name="T17" fmla="*/ T16 w 1077"/>
                              <a:gd name="T18" fmla="+- 0 -2255 -5009"/>
                              <a:gd name="T19" fmla="*/ -2255 h 2845"/>
                              <a:gd name="T20" fmla="+- 0 7023 6132"/>
                              <a:gd name="T21" fmla="*/ T20 w 1077"/>
                              <a:gd name="T22" fmla="+- 0 -2204 -5009"/>
                              <a:gd name="T23" fmla="*/ -2204 h 2845"/>
                              <a:gd name="T24" fmla="+- 0 7072 6132"/>
                              <a:gd name="T25" fmla="*/ T24 w 1077"/>
                              <a:gd name="T26" fmla="+- 0 -2165 -5009"/>
                              <a:gd name="T27" fmla="*/ -2165 h 2845"/>
                              <a:gd name="T28" fmla="+- 0 7078 6132"/>
                              <a:gd name="T29" fmla="*/ T28 w 1077"/>
                              <a:gd name="T30" fmla="+- 0 -2215 -5009"/>
                              <a:gd name="T31" fmla="*/ -2215 h 2845"/>
                              <a:gd name="T32" fmla="+- 0 7070 6132"/>
                              <a:gd name="T33" fmla="*/ T32 w 1077"/>
                              <a:gd name="T34" fmla="+- 0 -2221 -5009"/>
                              <a:gd name="T35" fmla="*/ -2221 h 2845"/>
                              <a:gd name="T36" fmla="+- 0 7071 6132"/>
                              <a:gd name="T37" fmla="*/ T36 w 1077"/>
                              <a:gd name="T38" fmla="+- 0 -2228 -5009"/>
                              <a:gd name="T39" fmla="*/ -2228 h 2845"/>
                              <a:gd name="T40" fmla="+- 0 7080 6132"/>
                              <a:gd name="T41" fmla="*/ T40 w 1077"/>
                              <a:gd name="T42" fmla="+- 0 -2228 -5009"/>
                              <a:gd name="T43" fmla="*/ -2228 h 2845"/>
                              <a:gd name="T44" fmla="+- 0 7125 6132"/>
                              <a:gd name="T45" fmla="*/ T44 w 1077"/>
                              <a:gd name="T46" fmla="+- 0 -2629 -5009"/>
                              <a:gd name="T47" fmla="*/ -2629 h 2845"/>
                              <a:gd name="T48" fmla="+- 0 7198 6132"/>
                              <a:gd name="T49" fmla="*/ T48 w 1077"/>
                              <a:gd name="T50" fmla="+- 0 -3273 -5009"/>
                              <a:gd name="T51" fmla="*/ -3273 h 2845"/>
                              <a:gd name="T52" fmla="+- 0 7200 6132"/>
                              <a:gd name="T53" fmla="*/ T52 w 1077"/>
                              <a:gd name="T54" fmla="+- 0 -3286 -5009"/>
                              <a:gd name="T55" fmla="*/ -3286 h 2845"/>
                              <a:gd name="T56" fmla="+- 0 7209 6132"/>
                              <a:gd name="T57" fmla="*/ T56 w 1077"/>
                              <a:gd name="T58" fmla="+- 0 -3366 -5009"/>
                              <a:gd name="T59" fmla="*/ -3366 h 2845"/>
                              <a:gd name="T60" fmla="+- 0 6537 6132"/>
                              <a:gd name="T61" fmla="*/ T60 w 1077"/>
                              <a:gd name="T62" fmla="+- 0 -4396 -5009"/>
                              <a:gd name="T63" fmla="*/ -4396 h 2845"/>
                              <a:gd name="T64" fmla="+- 0 6527 6132"/>
                              <a:gd name="T65" fmla="*/ T64 w 1077"/>
                              <a:gd name="T66" fmla="+- 0 -4410 -5009"/>
                              <a:gd name="T67" fmla="*/ -4410 h 2845"/>
                              <a:gd name="T68" fmla="+- 0 6161 6132"/>
                              <a:gd name="T69" fmla="*/ T68 w 1077"/>
                              <a:gd name="T70" fmla="+- 0 -4969 -5009"/>
                              <a:gd name="T71" fmla="*/ -4969 h 2845"/>
                              <a:gd name="T72" fmla="+- 0 6132 6132"/>
                              <a:gd name="T73" fmla="*/ T72 w 1077"/>
                              <a:gd name="T74" fmla="+- 0 -5009 -5009"/>
                              <a:gd name="T75" fmla="*/ -5009 h 2845"/>
                              <a:gd name="T76" fmla="+- 0 7080 6132"/>
                              <a:gd name="T77" fmla="*/ T76 w 1077"/>
                              <a:gd name="T78" fmla="+- 0 -2228 -5009"/>
                              <a:gd name="T79" fmla="*/ -2228 h 2845"/>
                              <a:gd name="T80" fmla="+- 0 7071 6132"/>
                              <a:gd name="T81" fmla="*/ T80 w 1077"/>
                              <a:gd name="T82" fmla="+- 0 -2228 -5009"/>
                              <a:gd name="T83" fmla="*/ -2228 h 2845"/>
                              <a:gd name="T84" fmla="+- 0 7079 6132"/>
                              <a:gd name="T85" fmla="*/ T84 w 1077"/>
                              <a:gd name="T86" fmla="+- 0 -2222 -5009"/>
                              <a:gd name="T87" fmla="*/ -2222 h 2845"/>
                              <a:gd name="T88" fmla="+- 0 7080 6132"/>
                              <a:gd name="T89" fmla="*/ T88 w 1077"/>
                              <a:gd name="T90" fmla="+- 0 -2228 -5009"/>
                              <a:gd name="T91" fmla="*/ -2228 h 2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77" h="2845">
                                <a:moveTo>
                                  <a:pt x="0" y="0"/>
                                </a:moveTo>
                                <a:lnTo>
                                  <a:pt x="0" y="2609"/>
                                </a:lnTo>
                                <a:lnTo>
                                  <a:pt x="153" y="2622"/>
                                </a:lnTo>
                                <a:lnTo>
                                  <a:pt x="365" y="2664"/>
                                </a:lnTo>
                                <a:lnTo>
                                  <a:pt x="766" y="2754"/>
                                </a:lnTo>
                                <a:lnTo>
                                  <a:pt x="891" y="2805"/>
                                </a:lnTo>
                                <a:lnTo>
                                  <a:pt x="940" y="2844"/>
                                </a:lnTo>
                                <a:lnTo>
                                  <a:pt x="946" y="2794"/>
                                </a:lnTo>
                                <a:lnTo>
                                  <a:pt x="938" y="2788"/>
                                </a:lnTo>
                                <a:lnTo>
                                  <a:pt x="939" y="2781"/>
                                </a:lnTo>
                                <a:lnTo>
                                  <a:pt x="948" y="2781"/>
                                </a:lnTo>
                                <a:lnTo>
                                  <a:pt x="993" y="2380"/>
                                </a:lnTo>
                                <a:lnTo>
                                  <a:pt x="1066" y="1736"/>
                                </a:lnTo>
                                <a:lnTo>
                                  <a:pt x="1068" y="1723"/>
                                </a:lnTo>
                                <a:lnTo>
                                  <a:pt x="1077" y="1643"/>
                                </a:lnTo>
                                <a:lnTo>
                                  <a:pt x="405" y="613"/>
                                </a:lnTo>
                                <a:lnTo>
                                  <a:pt x="395" y="599"/>
                                </a:lnTo>
                                <a:lnTo>
                                  <a:pt x="29" y="40"/>
                                </a:lnTo>
                                <a:lnTo>
                                  <a:pt x="0" y="0"/>
                                </a:lnTo>
                                <a:close/>
                                <a:moveTo>
                                  <a:pt x="948" y="2781"/>
                                </a:moveTo>
                                <a:lnTo>
                                  <a:pt x="939" y="2781"/>
                                </a:lnTo>
                                <a:lnTo>
                                  <a:pt x="947" y="2787"/>
                                </a:lnTo>
                                <a:lnTo>
                                  <a:pt x="948" y="2781"/>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8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132" y="-5010"/>
                            <a:ext cx="1077" cy="2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AutoShape 83"/>
                        <wps:cNvSpPr>
                          <a:spLocks/>
                        </wps:cNvSpPr>
                        <wps:spPr bwMode="auto">
                          <a:xfrm>
                            <a:off x="6132" y="-2390"/>
                            <a:ext cx="1169" cy="1034"/>
                          </a:xfrm>
                          <a:custGeom>
                            <a:avLst/>
                            <a:gdLst>
                              <a:gd name="T0" fmla="+- 0 6132 6132"/>
                              <a:gd name="T1" fmla="*/ T0 w 1169"/>
                              <a:gd name="T2" fmla="+- 0 -1356 -2389"/>
                              <a:gd name="T3" fmla="*/ -1356 h 1034"/>
                              <a:gd name="T4" fmla="+- 0 6181 6132"/>
                              <a:gd name="T5" fmla="*/ T4 w 1169"/>
                              <a:gd name="T6" fmla="+- 0 -1376 -2389"/>
                              <a:gd name="T7" fmla="*/ -1376 h 1034"/>
                              <a:gd name="T8" fmla="+- 0 6227 6132"/>
                              <a:gd name="T9" fmla="*/ T8 w 1169"/>
                              <a:gd name="T10" fmla="+- 0 -1395 -2389"/>
                              <a:gd name="T11" fmla="*/ -1395 h 1034"/>
                              <a:gd name="T12" fmla="+- 0 6281 6132"/>
                              <a:gd name="T13" fmla="*/ T12 w 1169"/>
                              <a:gd name="T14" fmla="+- 0 -1413 -2389"/>
                              <a:gd name="T15" fmla="*/ -1413 h 1034"/>
                              <a:gd name="T16" fmla="+- 0 6337 6132"/>
                              <a:gd name="T17" fmla="*/ T16 w 1169"/>
                              <a:gd name="T18" fmla="+- 0 -1434 -2389"/>
                              <a:gd name="T19" fmla="*/ -1434 h 1034"/>
                              <a:gd name="T20" fmla="+- 0 6369 6132"/>
                              <a:gd name="T21" fmla="*/ T20 w 1169"/>
                              <a:gd name="T22" fmla="+- 0 -1447 -2389"/>
                              <a:gd name="T23" fmla="*/ -1447 h 1034"/>
                              <a:gd name="T24" fmla="+- 0 6402 6132"/>
                              <a:gd name="T25" fmla="*/ T24 w 1169"/>
                              <a:gd name="T26" fmla="+- 0 -1458 -2389"/>
                              <a:gd name="T27" fmla="*/ -1458 h 1034"/>
                              <a:gd name="T28" fmla="+- 0 6430 6132"/>
                              <a:gd name="T29" fmla="*/ T28 w 1169"/>
                              <a:gd name="T30" fmla="+- 0 -1467 -2389"/>
                              <a:gd name="T31" fmla="*/ -1467 h 1034"/>
                              <a:gd name="T32" fmla="+- 0 6464 6132"/>
                              <a:gd name="T33" fmla="*/ T32 w 1169"/>
                              <a:gd name="T34" fmla="+- 0 -1479 -2389"/>
                              <a:gd name="T35" fmla="*/ -1479 h 1034"/>
                              <a:gd name="T36" fmla="+- 0 6494 6132"/>
                              <a:gd name="T37" fmla="*/ T36 w 1169"/>
                              <a:gd name="T38" fmla="+- 0 -1495 -2389"/>
                              <a:gd name="T39" fmla="*/ -1495 h 1034"/>
                              <a:gd name="T40" fmla="+- 0 6548 6132"/>
                              <a:gd name="T41" fmla="*/ T40 w 1169"/>
                              <a:gd name="T42" fmla="+- 0 -1508 -2389"/>
                              <a:gd name="T43" fmla="*/ -1508 h 1034"/>
                              <a:gd name="T44" fmla="+- 0 6583 6132"/>
                              <a:gd name="T45" fmla="*/ T44 w 1169"/>
                              <a:gd name="T46" fmla="+- 0 -1513 -2389"/>
                              <a:gd name="T47" fmla="*/ -1513 h 1034"/>
                              <a:gd name="T48" fmla="+- 0 6613 6132"/>
                              <a:gd name="T49" fmla="*/ T48 w 1169"/>
                              <a:gd name="T50" fmla="+- 0 -1519 -2389"/>
                              <a:gd name="T51" fmla="*/ -1519 h 1034"/>
                              <a:gd name="T52" fmla="+- 0 6649 6132"/>
                              <a:gd name="T53" fmla="*/ T52 w 1169"/>
                              <a:gd name="T54" fmla="+- 0 -1529 -2389"/>
                              <a:gd name="T55" fmla="*/ -1529 h 1034"/>
                              <a:gd name="T56" fmla="+- 0 6681 6132"/>
                              <a:gd name="T57" fmla="*/ T56 w 1169"/>
                              <a:gd name="T58" fmla="+- 0 -1538 -2389"/>
                              <a:gd name="T59" fmla="*/ -1538 h 1034"/>
                              <a:gd name="T60" fmla="+- 0 6730 6132"/>
                              <a:gd name="T61" fmla="*/ T60 w 1169"/>
                              <a:gd name="T62" fmla="+- 0 -1558 -2389"/>
                              <a:gd name="T63" fmla="*/ -1558 h 1034"/>
                              <a:gd name="T64" fmla="+- 0 6759 6132"/>
                              <a:gd name="T65" fmla="*/ T64 w 1169"/>
                              <a:gd name="T66" fmla="+- 0 -1565 -2389"/>
                              <a:gd name="T67" fmla="*/ -1565 h 1034"/>
                              <a:gd name="T68" fmla="+- 0 6793 6132"/>
                              <a:gd name="T69" fmla="*/ T68 w 1169"/>
                              <a:gd name="T70" fmla="+- 0 -1571 -2389"/>
                              <a:gd name="T71" fmla="*/ -1571 h 1034"/>
                              <a:gd name="T72" fmla="+- 0 6829 6132"/>
                              <a:gd name="T73" fmla="*/ T72 w 1169"/>
                              <a:gd name="T74" fmla="+- 0 -1577 -2389"/>
                              <a:gd name="T75" fmla="*/ -1577 h 1034"/>
                              <a:gd name="T76" fmla="+- 0 6889 6132"/>
                              <a:gd name="T77" fmla="*/ T76 w 1169"/>
                              <a:gd name="T78" fmla="+- 0 -1599 -2389"/>
                              <a:gd name="T79" fmla="*/ -1599 h 1034"/>
                              <a:gd name="T80" fmla="+- 0 6934 6132"/>
                              <a:gd name="T81" fmla="*/ T80 w 1169"/>
                              <a:gd name="T82" fmla="+- 0 -1607 -2389"/>
                              <a:gd name="T83" fmla="*/ -1607 h 1034"/>
                              <a:gd name="T84" fmla="+- 0 6983 6132"/>
                              <a:gd name="T85" fmla="*/ T84 w 1169"/>
                              <a:gd name="T86" fmla="+- 0 -1617 -2389"/>
                              <a:gd name="T87" fmla="*/ -1617 h 1034"/>
                              <a:gd name="T88" fmla="+- 0 7021 6132"/>
                              <a:gd name="T89" fmla="*/ T88 w 1169"/>
                              <a:gd name="T90" fmla="+- 0 -1624 -2389"/>
                              <a:gd name="T91" fmla="*/ -1624 h 1034"/>
                              <a:gd name="T92" fmla="+- 0 7298 6132"/>
                              <a:gd name="T93" fmla="*/ T92 w 1169"/>
                              <a:gd name="T94" fmla="+- 0 -2043 -2389"/>
                              <a:gd name="T95" fmla="*/ -2043 h 1034"/>
                              <a:gd name="T96" fmla="+- 0 7124 6132"/>
                              <a:gd name="T97" fmla="*/ T96 w 1169"/>
                              <a:gd name="T98" fmla="+- 0 -2115 -2389"/>
                              <a:gd name="T99" fmla="*/ -2115 h 1034"/>
                              <a:gd name="T100" fmla="+- 0 7037 6132"/>
                              <a:gd name="T101" fmla="*/ T100 w 1169"/>
                              <a:gd name="T102" fmla="+- 0 -2161 -2389"/>
                              <a:gd name="T103" fmla="*/ -2161 h 1034"/>
                              <a:gd name="T104" fmla="+- 0 6890 6132"/>
                              <a:gd name="T105" fmla="*/ T104 w 1169"/>
                              <a:gd name="T106" fmla="+- 0 -2243 -2389"/>
                              <a:gd name="T107" fmla="*/ -2243 h 1034"/>
                              <a:gd name="T108" fmla="+- 0 6281 6132"/>
                              <a:gd name="T109" fmla="*/ T108 w 1169"/>
                              <a:gd name="T110" fmla="+- 0 -2375 -2389"/>
                              <a:gd name="T111" fmla="*/ -2375 h 1034"/>
                              <a:gd name="T112" fmla="+- 0 7242 6132"/>
                              <a:gd name="T113" fmla="*/ T112 w 1169"/>
                              <a:gd name="T114" fmla="+- 0 -1624 -2389"/>
                              <a:gd name="T115" fmla="*/ -1624 h 1034"/>
                              <a:gd name="T116" fmla="+- 0 7035 6132"/>
                              <a:gd name="T117" fmla="*/ T116 w 1169"/>
                              <a:gd name="T118" fmla="+- 0 -1620 -2389"/>
                              <a:gd name="T119" fmla="*/ -1620 h 1034"/>
                              <a:gd name="T120" fmla="+- 0 7050 6132"/>
                              <a:gd name="T121" fmla="*/ T120 w 1169"/>
                              <a:gd name="T122" fmla="+- 0 -1603 -2389"/>
                              <a:gd name="T123" fmla="*/ -1603 h 1034"/>
                              <a:gd name="T124" fmla="+- 0 7062 6132"/>
                              <a:gd name="T125" fmla="*/ T124 w 1169"/>
                              <a:gd name="T126" fmla="+- 0 -1581 -2389"/>
                              <a:gd name="T127" fmla="*/ -1581 h 1034"/>
                              <a:gd name="T128" fmla="+- 0 7074 6132"/>
                              <a:gd name="T129" fmla="*/ T128 w 1169"/>
                              <a:gd name="T130" fmla="+- 0 -1554 -2389"/>
                              <a:gd name="T131" fmla="*/ -1554 h 1034"/>
                              <a:gd name="T132" fmla="+- 0 7083 6132"/>
                              <a:gd name="T133" fmla="*/ T132 w 1169"/>
                              <a:gd name="T134" fmla="+- 0 -1533 -2389"/>
                              <a:gd name="T135" fmla="*/ -1533 h 1034"/>
                              <a:gd name="T136" fmla="+- 0 7090 6132"/>
                              <a:gd name="T137" fmla="*/ T136 w 1169"/>
                              <a:gd name="T138" fmla="+- 0 -1510 -2389"/>
                              <a:gd name="T139" fmla="*/ -1510 h 1034"/>
                              <a:gd name="T140" fmla="+- 0 7101 6132"/>
                              <a:gd name="T141" fmla="*/ T140 w 1169"/>
                              <a:gd name="T142" fmla="+- 0 -1488 -2389"/>
                              <a:gd name="T143" fmla="*/ -1488 h 1034"/>
                              <a:gd name="T144" fmla="+- 0 7115 6132"/>
                              <a:gd name="T145" fmla="*/ T144 w 1169"/>
                              <a:gd name="T146" fmla="+- 0 -1464 -2389"/>
                              <a:gd name="T147" fmla="*/ -1464 h 1034"/>
                              <a:gd name="T148" fmla="+- 0 7132 6132"/>
                              <a:gd name="T149" fmla="*/ T148 w 1169"/>
                              <a:gd name="T150" fmla="+- 0 -1437 -2389"/>
                              <a:gd name="T151" fmla="*/ -1437 h 1034"/>
                              <a:gd name="T152" fmla="+- 0 7150 6132"/>
                              <a:gd name="T153" fmla="*/ T152 w 1169"/>
                              <a:gd name="T154" fmla="+- 0 -1404 -2389"/>
                              <a:gd name="T155" fmla="*/ -1404 h 1034"/>
                              <a:gd name="T156" fmla="+- 0 7166 6132"/>
                              <a:gd name="T157" fmla="*/ T156 w 1169"/>
                              <a:gd name="T158" fmla="+- 0 -1372 -2389"/>
                              <a:gd name="T159" fmla="*/ -1372 h 1034"/>
                              <a:gd name="T160" fmla="+- 0 7242 6132"/>
                              <a:gd name="T161" fmla="*/ T160 w 1169"/>
                              <a:gd name="T162" fmla="+- 0 -1624 -2389"/>
                              <a:gd name="T163" fmla="*/ -1624 h 10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169" h="1034">
                                <a:moveTo>
                                  <a:pt x="0" y="0"/>
                                </a:moveTo>
                                <a:lnTo>
                                  <a:pt x="0" y="1033"/>
                                </a:lnTo>
                                <a:lnTo>
                                  <a:pt x="22" y="1024"/>
                                </a:lnTo>
                                <a:lnTo>
                                  <a:pt x="49" y="1013"/>
                                </a:lnTo>
                                <a:lnTo>
                                  <a:pt x="71" y="1003"/>
                                </a:lnTo>
                                <a:lnTo>
                                  <a:pt x="95" y="994"/>
                                </a:lnTo>
                                <a:lnTo>
                                  <a:pt x="130" y="982"/>
                                </a:lnTo>
                                <a:lnTo>
                                  <a:pt x="149" y="976"/>
                                </a:lnTo>
                                <a:lnTo>
                                  <a:pt x="167" y="972"/>
                                </a:lnTo>
                                <a:lnTo>
                                  <a:pt x="205" y="955"/>
                                </a:lnTo>
                                <a:lnTo>
                                  <a:pt x="221" y="948"/>
                                </a:lnTo>
                                <a:lnTo>
                                  <a:pt x="237" y="942"/>
                                </a:lnTo>
                                <a:lnTo>
                                  <a:pt x="253" y="936"/>
                                </a:lnTo>
                                <a:lnTo>
                                  <a:pt x="270" y="931"/>
                                </a:lnTo>
                                <a:lnTo>
                                  <a:pt x="284" y="926"/>
                                </a:lnTo>
                                <a:lnTo>
                                  <a:pt x="298" y="922"/>
                                </a:lnTo>
                                <a:lnTo>
                                  <a:pt x="315" y="917"/>
                                </a:lnTo>
                                <a:lnTo>
                                  <a:pt x="332" y="910"/>
                                </a:lnTo>
                                <a:lnTo>
                                  <a:pt x="345" y="904"/>
                                </a:lnTo>
                                <a:lnTo>
                                  <a:pt x="362" y="894"/>
                                </a:lnTo>
                                <a:lnTo>
                                  <a:pt x="375" y="889"/>
                                </a:lnTo>
                                <a:lnTo>
                                  <a:pt x="416" y="881"/>
                                </a:lnTo>
                                <a:lnTo>
                                  <a:pt x="431" y="879"/>
                                </a:lnTo>
                                <a:lnTo>
                                  <a:pt x="451" y="876"/>
                                </a:lnTo>
                                <a:lnTo>
                                  <a:pt x="466" y="873"/>
                                </a:lnTo>
                                <a:lnTo>
                                  <a:pt x="481" y="870"/>
                                </a:lnTo>
                                <a:lnTo>
                                  <a:pt x="498" y="867"/>
                                </a:lnTo>
                                <a:lnTo>
                                  <a:pt x="517" y="860"/>
                                </a:lnTo>
                                <a:lnTo>
                                  <a:pt x="532" y="856"/>
                                </a:lnTo>
                                <a:lnTo>
                                  <a:pt x="549" y="851"/>
                                </a:lnTo>
                                <a:lnTo>
                                  <a:pt x="583" y="837"/>
                                </a:lnTo>
                                <a:lnTo>
                                  <a:pt x="598" y="831"/>
                                </a:lnTo>
                                <a:lnTo>
                                  <a:pt x="612" y="826"/>
                                </a:lnTo>
                                <a:lnTo>
                                  <a:pt x="627" y="824"/>
                                </a:lnTo>
                                <a:lnTo>
                                  <a:pt x="642" y="820"/>
                                </a:lnTo>
                                <a:lnTo>
                                  <a:pt x="661" y="818"/>
                                </a:lnTo>
                                <a:lnTo>
                                  <a:pt x="678" y="816"/>
                                </a:lnTo>
                                <a:lnTo>
                                  <a:pt x="697" y="812"/>
                                </a:lnTo>
                                <a:lnTo>
                                  <a:pt x="711" y="806"/>
                                </a:lnTo>
                                <a:lnTo>
                                  <a:pt x="757" y="790"/>
                                </a:lnTo>
                                <a:lnTo>
                                  <a:pt x="776" y="785"/>
                                </a:lnTo>
                                <a:lnTo>
                                  <a:pt x="802" y="782"/>
                                </a:lnTo>
                                <a:lnTo>
                                  <a:pt x="832" y="777"/>
                                </a:lnTo>
                                <a:lnTo>
                                  <a:pt x="851" y="772"/>
                                </a:lnTo>
                                <a:lnTo>
                                  <a:pt x="875" y="766"/>
                                </a:lnTo>
                                <a:lnTo>
                                  <a:pt x="889" y="765"/>
                                </a:lnTo>
                                <a:lnTo>
                                  <a:pt x="1110" y="765"/>
                                </a:lnTo>
                                <a:lnTo>
                                  <a:pt x="1166" y="346"/>
                                </a:lnTo>
                                <a:lnTo>
                                  <a:pt x="1169" y="321"/>
                                </a:lnTo>
                                <a:lnTo>
                                  <a:pt x="992" y="274"/>
                                </a:lnTo>
                                <a:lnTo>
                                  <a:pt x="943" y="249"/>
                                </a:lnTo>
                                <a:lnTo>
                                  <a:pt x="905" y="228"/>
                                </a:lnTo>
                                <a:lnTo>
                                  <a:pt x="789" y="159"/>
                                </a:lnTo>
                                <a:lnTo>
                                  <a:pt x="758" y="146"/>
                                </a:lnTo>
                                <a:lnTo>
                                  <a:pt x="429" y="73"/>
                                </a:lnTo>
                                <a:lnTo>
                                  <a:pt x="149" y="14"/>
                                </a:lnTo>
                                <a:lnTo>
                                  <a:pt x="0" y="0"/>
                                </a:lnTo>
                                <a:close/>
                                <a:moveTo>
                                  <a:pt x="1110" y="765"/>
                                </a:moveTo>
                                <a:lnTo>
                                  <a:pt x="889" y="765"/>
                                </a:lnTo>
                                <a:lnTo>
                                  <a:pt x="903" y="769"/>
                                </a:lnTo>
                                <a:lnTo>
                                  <a:pt x="911" y="776"/>
                                </a:lnTo>
                                <a:lnTo>
                                  <a:pt x="918" y="786"/>
                                </a:lnTo>
                                <a:lnTo>
                                  <a:pt x="925" y="797"/>
                                </a:lnTo>
                                <a:lnTo>
                                  <a:pt x="930" y="808"/>
                                </a:lnTo>
                                <a:lnTo>
                                  <a:pt x="935" y="820"/>
                                </a:lnTo>
                                <a:lnTo>
                                  <a:pt x="942" y="835"/>
                                </a:lnTo>
                                <a:lnTo>
                                  <a:pt x="948" y="846"/>
                                </a:lnTo>
                                <a:lnTo>
                                  <a:pt x="951" y="856"/>
                                </a:lnTo>
                                <a:lnTo>
                                  <a:pt x="956" y="869"/>
                                </a:lnTo>
                                <a:lnTo>
                                  <a:pt x="958" y="879"/>
                                </a:lnTo>
                                <a:lnTo>
                                  <a:pt x="964" y="892"/>
                                </a:lnTo>
                                <a:lnTo>
                                  <a:pt x="969" y="901"/>
                                </a:lnTo>
                                <a:lnTo>
                                  <a:pt x="975" y="913"/>
                                </a:lnTo>
                                <a:lnTo>
                                  <a:pt x="983" y="925"/>
                                </a:lnTo>
                                <a:lnTo>
                                  <a:pt x="991" y="939"/>
                                </a:lnTo>
                                <a:lnTo>
                                  <a:pt x="1000" y="952"/>
                                </a:lnTo>
                                <a:lnTo>
                                  <a:pt x="1008" y="967"/>
                                </a:lnTo>
                                <a:lnTo>
                                  <a:pt x="1018" y="985"/>
                                </a:lnTo>
                                <a:lnTo>
                                  <a:pt x="1026" y="998"/>
                                </a:lnTo>
                                <a:lnTo>
                                  <a:pt x="1034" y="1017"/>
                                </a:lnTo>
                                <a:lnTo>
                                  <a:pt x="1080" y="985"/>
                                </a:lnTo>
                                <a:lnTo>
                                  <a:pt x="1110" y="765"/>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8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6132" y="-2390"/>
                            <a:ext cx="1169" cy="1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Freeform 81"/>
                        <wps:cNvSpPr>
                          <a:spLocks/>
                        </wps:cNvSpPr>
                        <wps:spPr bwMode="auto">
                          <a:xfrm>
                            <a:off x="6132" y="-1624"/>
                            <a:ext cx="1034" cy="1520"/>
                          </a:xfrm>
                          <a:custGeom>
                            <a:avLst/>
                            <a:gdLst>
                              <a:gd name="T0" fmla="+- 0 7007 6132"/>
                              <a:gd name="T1" fmla="*/ T0 w 1034"/>
                              <a:gd name="T2" fmla="+- 0 -1623 -1624"/>
                              <a:gd name="T3" fmla="*/ -1623 h 1520"/>
                              <a:gd name="T4" fmla="+- 0 6964 6132"/>
                              <a:gd name="T5" fmla="*/ T4 w 1034"/>
                              <a:gd name="T6" fmla="+- 0 -1612 -1624"/>
                              <a:gd name="T7" fmla="*/ -1612 h 1520"/>
                              <a:gd name="T8" fmla="+- 0 6908 6132"/>
                              <a:gd name="T9" fmla="*/ T8 w 1034"/>
                              <a:gd name="T10" fmla="+- 0 -1604 -1624"/>
                              <a:gd name="T11" fmla="*/ -1604 h 1520"/>
                              <a:gd name="T12" fmla="+- 0 6843 6132"/>
                              <a:gd name="T13" fmla="*/ T12 w 1034"/>
                              <a:gd name="T14" fmla="+- 0 -1583 -1624"/>
                              <a:gd name="T15" fmla="*/ -1583 h 1520"/>
                              <a:gd name="T16" fmla="+- 0 6810 6132"/>
                              <a:gd name="T17" fmla="*/ T16 w 1034"/>
                              <a:gd name="T18" fmla="+- 0 -1573 -1624"/>
                              <a:gd name="T19" fmla="*/ -1573 h 1520"/>
                              <a:gd name="T20" fmla="+- 0 6774 6132"/>
                              <a:gd name="T21" fmla="*/ T20 w 1034"/>
                              <a:gd name="T22" fmla="+- 0 -1569 -1624"/>
                              <a:gd name="T23" fmla="*/ -1569 h 1520"/>
                              <a:gd name="T24" fmla="+- 0 6744 6132"/>
                              <a:gd name="T25" fmla="*/ T24 w 1034"/>
                              <a:gd name="T26" fmla="+- 0 -1563 -1624"/>
                              <a:gd name="T27" fmla="*/ -1563 h 1520"/>
                              <a:gd name="T28" fmla="+- 0 6715 6132"/>
                              <a:gd name="T29" fmla="*/ T28 w 1034"/>
                              <a:gd name="T30" fmla="+- 0 -1552 -1624"/>
                              <a:gd name="T31" fmla="*/ -1552 h 1520"/>
                              <a:gd name="T32" fmla="+- 0 6681 6132"/>
                              <a:gd name="T33" fmla="*/ T32 w 1034"/>
                              <a:gd name="T34" fmla="+- 0 -1538 -1624"/>
                              <a:gd name="T35" fmla="*/ -1538 h 1520"/>
                              <a:gd name="T36" fmla="+- 0 6649 6132"/>
                              <a:gd name="T37" fmla="*/ T36 w 1034"/>
                              <a:gd name="T38" fmla="+- 0 -1529 -1624"/>
                              <a:gd name="T39" fmla="*/ -1529 h 1520"/>
                              <a:gd name="T40" fmla="+- 0 6613 6132"/>
                              <a:gd name="T41" fmla="*/ T40 w 1034"/>
                              <a:gd name="T42" fmla="+- 0 -1519 -1624"/>
                              <a:gd name="T43" fmla="*/ -1519 h 1520"/>
                              <a:gd name="T44" fmla="+- 0 6583 6132"/>
                              <a:gd name="T45" fmla="*/ T44 w 1034"/>
                              <a:gd name="T46" fmla="+- 0 -1513 -1624"/>
                              <a:gd name="T47" fmla="*/ -1513 h 1520"/>
                              <a:gd name="T48" fmla="+- 0 6477 6132"/>
                              <a:gd name="T49" fmla="*/ T48 w 1034"/>
                              <a:gd name="T50" fmla="+- 0 -1485 -1624"/>
                              <a:gd name="T51" fmla="*/ -1485 h 1520"/>
                              <a:gd name="T52" fmla="+- 0 6447 6132"/>
                              <a:gd name="T53" fmla="*/ T52 w 1034"/>
                              <a:gd name="T54" fmla="+- 0 -1472 -1624"/>
                              <a:gd name="T55" fmla="*/ -1472 h 1520"/>
                              <a:gd name="T56" fmla="+- 0 6416 6132"/>
                              <a:gd name="T57" fmla="*/ T56 w 1034"/>
                              <a:gd name="T58" fmla="+- 0 -1463 -1624"/>
                              <a:gd name="T59" fmla="*/ -1463 h 1520"/>
                              <a:gd name="T60" fmla="+- 0 6385 6132"/>
                              <a:gd name="T61" fmla="*/ T60 w 1034"/>
                              <a:gd name="T62" fmla="+- 0 -1453 -1624"/>
                              <a:gd name="T63" fmla="*/ -1453 h 1520"/>
                              <a:gd name="T64" fmla="+- 0 6353 6132"/>
                              <a:gd name="T65" fmla="*/ T64 w 1034"/>
                              <a:gd name="T66" fmla="+- 0 -1441 -1624"/>
                              <a:gd name="T67" fmla="*/ -1441 h 1520"/>
                              <a:gd name="T68" fmla="+- 0 6299 6132"/>
                              <a:gd name="T69" fmla="*/ T68 w 1034"/>
                              <a:gd name="T70" fmla="+- 0 -1417 -1624"/>
                              <a:gd name="T71" fmla="*/ -1417 h 1520"/>
                              <a:gd name="T72" fmla="+- 0 6262 6132"/>
                              <a:gd name="T73" fmla="*/ T72 w 1034"/>
                              <a:gd name="T74" fmla="+- 0 -1407 -1624"/>
                              <a:gd name="T75" fmla="*/ -1407 h 1520"/>
                              <a:gd name="T76" fmla="+- 0 6203 6132"/>
                              <a:gd name="T77" fmla="*/ T76 w 1034"/>
                              <a:gd name="T78" fmla="+- 0 -1386 -1624"/>
                              <a:gd name="T79" fmla="*/ -1386 h 1520"/>
                              <a:gd name="T80" fmla="+- 0 6154 6132"/>
                              <a:gd name="T81" fmla="*/ T80 w 1034"/>
                              <a:gd name="T82" fmla="+- 0 -1365 -1624"/>
                              <a:gd name="T83" fmla="*/ -1365 h 1520"/>
                              <a:gd name="T84" fmla="+- 0 6132 6132"/>
                              <a:gd name="T85" fmla="*/ T84 w 1034"/>
                              <a:gd name="T86" fmla="+- 0 -104 -1624"/>
                              <a:gd name="T87" fmla="*/ -104 h 1520"/>
                              <a:gd name="T88" fmla="+- 0 6758 6132"/>
                              <a:gd name="T89" fmla="*/ T88 w 1034"/>
                              <a:gd name="T90" fmla="+- 0 -159 -1624"/>
                              <a:gd name="T91" fmla="*/ -159 h 1520"/>
                              <a:gd name="T92" fmla="+- 0 6783 6132"/>
                              <a:gd name="T93" fmla="*/ T92 w 1034"/>
                              <a:gd name="T94" fmla="+- 0 -205 -1624"/>
                              <a:gd name="T95" fmla="*/ -205 h 1520"/>
                              <a:gd name="T96" fmla="+- 0 6983 6132"/>
                              <a:gd name="T97" fmla="*/ T96 w 1034"/>
                              <a:gd name="T98" fmla="+- 0 -468 -1624"/>
                              <a:gd name="T99" fmla="*/ -468 h 1520"/>
                              <a:gd name="T100" fmla="+- 0 7077 6132"/>
                              <a:gd name="T101" fmla="*/ T100 w 1034"/>
                              <a:gd name="T102" fmla="+- 0 -518 -1624"/>
                              <a:gd name="T103" fmla="*/ -518 h 1520"/>
                              <a:gd name="T104" fmla="+- 0 7148 6132"/>
                              <a:gd name="T105" fmla="*/ T104 w 1034"/>
                              <a:gd name="T106" fmla="+- 0 -654 -1624"/>
                              <a:gd name="T107" fmla="*/ -654 h 1520"/>
                              <a:gd name="T108" fmla="+- 0 7120 6132"/>
                              <a:gd name="T109" fmla="*/ T108 w 1034"/>
                              <a:gd name="T110" fmla="+- 0 -744 -1624"/>
                              <a:gd name="T111" fmla="*/ -744 h 1520"/>
                              <a:gd name="T112" fmla="+- 0 7073 6132"/>
                              <a:gd name="T113" fmla="*/ T112 w 1034"/>
                              <a:gd name="T114" fmla="+- 0 -764 -1624"/>
                              <a:gd name="T115" fmla="*/ -764 h 1520"/>
                              <a:gd name="T116" fmla="+- 0 7104 6132"/>
                              <a:gd name="T117" fmla="*/ T116 w 1034"/>
                              <a:gd name="T118" fmla="+- 0 -1032 -1624"/>
                              <a:gd name="T119" fmla="*/ -1032 h 1520"/>
                              <a:gd name="T120" fmla="+- 0 7133 6132"/>
                              <a:gd name="T121" fmla="*/ T120 w 1034"/>
                              <a:gd name="T122" fmla="+- 0 -1338 -1624"/>
                              <a:gd name="T123" fmla="*/ -1338 h 1520"/>
                              <a:gd name="T124" fmla="+- 0 7166 6132"/>
                              <a:gd name="T125" fmla="*/ T124 w 1034"/>
                              <a:gd name="T126" fmla="+- 0 -1372 -1624"/>
                              <a:gd name="T127" fmla="*/ -1372 h 1520"/>
                              <a:gd name="T128" fmla="+- 0 7150 6132"/>
                              <a:gd name="T129" fmla="*/ T128 w 1034"/>
                              <a:gd name="T130" fmla="+- 0 -1404 -1624"/>
                              <a:gd name="T131" fmla="*/ -1404 h 1520"/>
                              <a:gd name="T132" fmla="+- 0 7132 6132"/>
                              <a:gd name="T133" fmla="*/ T132 w 1034"/>
                              <a:gd name="T134" fmla="+- 0 -1437 -1624"/>
                              <a:gd name="T135" fmla="*/ -1437 h 1520"/>
                              <a:gd name="T136" fmla="+- 0 7115 6132"/>
                              <a:gd name="T137" fmla="*/ T136 w 1034"/>
                              <a:gd name="T138" fmla="+- 0 -1464 -1624"/>
                              <a:gd name="T139" fmla="*/ -1464 h 1520"/>
                              <a:gd name="T140" fmla="+- 0 7101 6132"/>
                              <a:gd name="T141" fmla="*/ T140 w 1034"/>
                              <a:gd name="T142" fmla="+- 0 -1488 -1624"/>
                              <a:gd name="T143" fmla="*/ -1488 h 1520"/>
                              <a:gd name="T144" fmla="+- 0 7090 6132"/>
                              <a:gd name="T145" fmla="*/ T144 w 1034"/>
                              <a:gd name="T146" fmla="+- 0 -1510 -1624"/>
                              <a:gd name="T147" fmla="*/ -1510 h 1520"/>
                              <a:gd name="T148" fmla="+- 0 7083 6132"/>
                              <a:gd name="T149" fmla="*/ T148 w 1034"/>
                              <a:gd name="T150" fmla="+- 0 -1533 -1624"/>
                              <a:gd name="T151" fmla="*/ -1533 h 1520"/>
                              <a:gd name="T152" fmla="+- 0 7074 6132"/>
                              <a:gd name="T153" fmla="*/ T152 w 1034"/>
                              <a:gd name="T154" fmla="+- 0 -1554 -1624"/>
                              <a:gd name="T155" fmla="*/ -1554 h 1520"/>
                              <a:gd name="T156" fmla="+- 0 7062 6132"/>
                              <a:gd name="T157" fmla="*/ T156 w 1034"/>
                              <a:gd name="T158" fmla="+- 0 -1581 -1624"/>
                              <a:gd name="T159" fmla="*/ -1581 h 1520"/>
                              <a:gd name="T160" fmla="+- 0 7050 6132"/>
                              <a:gd name="T161" fmla="*/ T160 w 1034"/>
                              <a:gd name="T162" fmla="+- 0 -1603 -1624"/>
                              <a:gd name="T163" fmla="*/ -1603 h 1520"/>
                              <a:gd name="T164" fmla="+- 0 7035 6132"/>
                              <a:gd name="T165" fmla="*/ T164 w 1034"/>
                              <a:gd name="T166" fmla="+- 0 -1620 -1624"/>
                              <a:gd name="T167" fmla="*/ -1620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34" h="1520">
                                <a:moveTo>
                                  <a:pt x="889" y="0"/>
                                </a:moveTo>
                                <a:lnTo>
                                  <a:pt x="875" y="1"/>
                                </a:lnTo>
                                <a:lnTo>
                                  <a:pt x="851" y="7"/>
                                </a:lnTo>
                                <a:lnTo>
                                  <a:pt x="832" y="12"/>
                                </a:lnTo>
                                <a:lnTo>
                                  <a:pt x="802" y="17"/>
                                </a:lnTo>
                                <a:lnTo>
                                  <a:pt x="776" y="20"/>
                                </a:lnTo>
                                <a:lnTo>
                                  <a:pt x="757" y="25"/>
                                </a:lnTo>
                                <a:lnTo>
                                  <a:pt x="711" y="41"/>
                                </a:lnTo>
                                <a:lnTo>
                                  <a:pt x="697" y="47"/>
                                </a:lnTo>
                                <a:lnTo>
                                  <a:pt x="678" y="51"/>
                                </a:lnTo>
                                <a:lnTo>
                                  <a:pt x="661" y="53"/>
                                </a:lnTo>
                                <a:lnTo>
                                  <a:pt x="642" y="55"/>
                                </a:lnTo>
                                <a:lnTo>
                                  <a:pt x="627" y="59"/>
                                </a:lnTo>
                                <a:lnTo>
                                  <a:pt x="612" y="61"/>
                                </a:lnTo>
                                <a:lnTo>
                                  <a:pt x="598" y="66"/>
                                </a:lnTo>
                                <a:lnTo>
                                  <a:pt x="583" y="72"/>
                                </a:lnTo>
                                <a:lnTo>
                                  <a:pt x="566" y="79"/>
                                </a:lnTo>
                                <a:lnTo>
                                  <a:pt x="549" y="86"/>
                                </a:lnTo>
                                <a:lnTo>
                                  <a:pt x="532" y="91"/>
                                </a:lnTo>
                                <a:lnTo>
                                  <a:pt x="517" y="95"/>
                                </a:lnTo>
                                <a:lnTo>
                                  <a:pt x="498" y="102"/>
                                </a:lnTo>
                                <a:lnTo>
                                  <a:pt x="481" y="105"/>
                                </a:lnTo>
                                <a:lnTo>
                                  <a:pt x="466" y="108"/>
                                </a:lnTo>
                                <a:lnTo>
                                  <a:pt x="451" y="111"/>
                                </a:lnTo>
                                <a:lnTo>
                                  <a:pt x="375" y="124"/>
                                </a:lnTo>
                                <a:lnTo>
                                  <a:pt x="345" y="139"/>
                                </a:lnTo>
                                <a:lnTo>
                                  <a:pt x="332" y="145"/>
                                </a:lnTo>
                                <a:lnTo>
                                  <a:pt x="315" y="152"/>
                                </a:lnTo>
                                <a:lnTo>
                                  <a:pt x="298" y="157"/>
                                </a:lnTo>
                                <a:lnTo>
                                  <a:pt x="284" y="161"/>
                                </a:lnTo>
                                <a:lnTo>
                                  <a:pt x="270" y="166"/>
                                </a:lnTo>
                                <a:lnTo>
                                  <a:pt x="253" y="171"/>
                                </a:lnTo>
                                <a:lnTo>
                                  <a:pt x="237" y="177"/>
                                </a:lnTo>
                                <a:lnTo>
                                  <a:pt x="221" y="183"/>
                                </a:lnTo>
                                <a:lnTo>
                                  <a:pt x="205" y="190"/>
                                </a:lnTo>
                                <a:lnTo>
                                  <a:pt x="167" y="207"/>
                                </a:lnTo>
                                <a:lnTo>
                                  <a:pt x="149" y="211"/>
                                </a:lnTo>
                                <a:lnTo>
                                  <a:pt x="130" y="217"/>
                                </a:lnTo>
                                <a:lnTo>
                                  <a:pt x="95" y="229"/>
                                </a:lnTo>
                                <a:lnTo>
                                  <a:pt x="71" y="238"/>
                                </a:lnTo>
                                <a:lnTo>
                                  <a:pt x="49" y="248"/>
                                </a:lnTo>
                                <a:lnTo>
                                  <a:pt x="22" y="259"/>
                                </a:lnTo>
                                <a:lnTo>
                                  <a:pt x="0" y="268"/>
                                </a:lnTo>
                                <a:lnTo>
                                  <a:pt x="0" y="1520"/>
                                </a:lnTo>
                                <a:lnTo>
                                  <a:pt x="617" y="1520"/>
                                </a:lnTo>
                                <a:lnTo>
                                  <a:pt x="626" y="1465"/>
                                </a:lnTo>
                                <a:lnTo>
                                  <a:pt x="647" y="1427"/>
                                </a:lnTo>
                                <a:lnTo>
                                  <a:pt x="651" y="1419"/>
                                </a:lnTo>
                                <a:lnTo>
                                  <a:pt x="763" y="1249"/>
                                </a:lnTo>
                                <a:lnTo>
                                  <a:pt x="851" y="1156"/>
                                </a:lnTo>
                                <a:lnTo>
                                  <a:pt x="913" y="1130"/>
                                </a:lnTo>
                                <a:lnTo>
                                  <a:pt x="945" y="1106"/>
                                </a:lnTo>
                                <a:lnTo>
                                  <a:pt x="998" y="1020"/>
                                </a:lnTo>
                                <a:lnTo>
                                  <a:pt x="1016" y="970"/>
                                </a:lnTo>
                                <a:lnTo>
                                  <a:pt x="1008" y="922"/>
                                </a:lnTo>
                                <a:lnTo>
                                  <a:pt x="988" y="880"/>
                                </a:lnTo>
                                <a:lnTo>
                                  <a:pt x="939" y="873"/>
                                </a:lnTo>
                                <a:lnTo>
                                  <a:pt x="941" y="860"/>
                                </a:lnTo>
                                <a:lnTo>
                                  <a:pt x="953" y="760"/>
                                </a:lnTo>
                                <a:lnTo>
                                  <a:pt x="972" y="592"/>
                                </a:lnTo>
                                <a:lnTo>
                                  <a:pt x="1003" y="323"/>
                                </a:lnTo>
                                <a:lnTo>
                                  <a:pt x="1001" y="286"/>
                                </a:lnTo>
                                <a:lnTo>
                                  <a:pt x="1014" y="266"/>
                                </a:lnTo>
                                <a:lnTo>
                                  <a:pt x="1034" y="252"/>
                                </a:lnTo>
                                <a:lnTo>
                                  <a:pt x="1026" y="233"/>
                                </a:lnTo>
                                <a:lnTo>
                                  <a:pt x="1018" y="220"/>
                                </a:lnTo>
                                <a:lnTo>
                                  <a:pt x="1008" y="202"/>
                                </a:lnTo>
                                <a:lnTo>
                                  <a:pt x="1000" y="187"/>
                                </a:lnTo>
                                <a:lnTo>
                                  <a:pt x="991" y="174"/>
                                </a:lnTo>
                                <a:lnTo>
                                  <a:pt x="983" y="160"/>
                                </a:lnTo>
                                <a:lnTo>
                                  <a:pt x="975" y="148"/>
                                </a:lnTo>
                                <a:lnTo>
                                  <a:pt x="969" y="136"/>
                                </a:lnTo>
                                <a:lnTo>
                                  <a:pt x="964" y="127"/>
                                </a:lnTo>
                                <a:lnTo>
                                  <a:pt x="958" y="114"/>
                                </a:lnTo>
                                <a:lnTo>
                                  <a:pt x="956" y="104"/>
                                </a:lnTo>
                                <a:lnTo>
                                  <a:pt x="951" y="91"/>
                                </a:lnTo>
                                <a:lnTo>
                                  <a:pt x="948" y="81"/>
                                </a:lnTo>
                                <a:lnTo>
                                  <a:pt x="942" y="70"/>
                                </a:lnTo>
                                <a:lnTo>
                                  <a:pt x="935" y="55"/>
                                </a:lnTo>
                                <a:lnTo>
                                  <a:pt x="930" y="43"/>
                                </a:lnTo>
                                <a:lnTo>
                                  <a:pt x="925" y="32"/>
                                </a:lnTo>
                                <a:lnTo>
                                  <a:pt x="918" y="21"/>
                                </a:lnTo>
                                <a:lnTo>
                                  <a:pt x="911" y="11"/>
                                </a:lnTo>
                                <a:lnTo>
                                  <a:pt x="903" y="4"/>
                                </a:lnTo>
                                <a:lnTo>
                                  <a:pt x="889"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 name="Picture 8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6132" y="-1624"/>
                            <a:ext cx="1034" cy="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AutoShape 79"/>
                        <wps:cNvSpPr>
                          <a:spLocks/>
                        </wps:cNvSpPr>
                        <wps:spPr bwMode="auto">
                          <a:xfrm>
                            <a:off x="9753" y="-4253"/>
                            <a:ext cx="570" cy="2200"/>
                          </a:xfrm>
                          <a:custGeom>
                            <a:avLst/>
                            <a:gdLst>
                              <a:gd name="T0" fmla="+- 0 9758 9754"/>
                              <a:gd name="T1" fmla="*/ T0 w 570"/>
                              <a:gd name="T2" fmla="+- 0 -2052 -4252"/>
                              <a:gd name="T3" fmla="*/ -2052 h 2200"/>
                              <a:gd name="T4" fmla="+- 0 9905 9754"/>
                              <a:gd name="T5" fmla="*/ T4 w 570"/>
                              <a:gd name="T6" fmla="+- 0 -3932 -4252"/>
                              <a:gd name="T7" fmla="*/ -3932 h 2200"/>
                              <a:gd name="T8" fmla="+- 0 10038 9754"/>
                              <a:gd name="T9" fmla="*/ T8 w 570"/>
                              <a:gd name="T10" fmla="+- 0 -3772 -4252"/>
                              <a:gd name="T11" fmla="*/ -3772 h 2200"/>
                              <a:gd name="T12" fmla="+- 0 10154 9754"/>
                              <a:gd name="T13" fmla="*/ T12 w 570"/>
                              <a:gd name="T14" fmla="+- 0 -3432 -4252"/>
                              <a:gd name="T15" fmla="*/ -3432 h 2200"/>
                              <a:gd name="T16" fmla="+- 0 10147 9754"/>
                              <a:gd name="T17" fmla="*/ T16 w 570"/>
                              <a:gd name="T18" fmla="+- 0 -3372 -4252"/>
                              <a:gd name="T19" fmla="*/ -3372 h 2200"/>
                              <a:gd name="T20" fmla="+- 0 10129 9754"/>
                              <a:gd name="T21" fmla="*/ T20 w 570"/>
                              <a:gd name="T22" fmla="+- 0 -3352 -4252"/>
                              <a:gd name="T23" fmla="*/ -3352 h 2200"/>
                              <a:gd name="T24" fmla="+- 0 10127 9754"/>
                              <a:gd name="T25" fmla="*/ T24 w 570"/>
                              <a:gd name="T26" fmla="+- 0 -3312 -4252"/>
                              <a:gd name="T27" fmla="*/ -3312 h 2200"/>
                              <a:gd name="T28" fmla="+- 0 10089 9754"/>
                              <a:gd name="T29" fmla="*/ T28 w 570"/>
                              <a:gd name="T30" fmla="+- 0 -3292 -4252"/>
                              <a:gd name="T31" fmla="*/ -3292 h 2200"/>
                              <a:gd name="T32" fmla="+- 0 10079 9754"/>
                              <a:gd name="T33" fmla="*/ T32 w 570"/>
                              <a:gd name="T34" fmla="+- 0 -3252 -4252"/>
                              <a:gd name="T35" fmla="*/ -3252 h 2200"/>
                              <a:gd name="T36" fmla="+- 0 10116 9754"/>
                              <a:gd name="T37" fmla="*/ T36 w 570"/>
                              <a:gd name="T38" fmla="+- 0 -3232 -4252"/>
                              <a:gd name="T39" fmla="*/ -3232 h 2200"/>
                              <a:gd name="T40" fmla="+- 0 10130 9754"/>
                              <a:gd name="T41" fmla="*/ T40 w 570"/>
                              <a:gd name="T42" fmla="+- 0 -3192 -4252"/>
                              <a:gd name="T43" fmla="*/ -3192 h 2200"/>
                              <a:gd name="T44" fmla="+- 0 10099 9754"/>
                              <a:gd name="T45" fmla="*/ T44 w 570"/>
                              <a:gd name="T46" fmla="+- 0 -3172 -4252"/>
                              <a:gd name="T47" fmla="*/ -3172 h 2200"/>
                              <a:gd name="T48" fmla="+- 0 10073 9754"/>
                              <a:gd name="T49" fmla="*/ T48 w 570"/>
                              <a:gd name="T50" fmla="+- 0 -3132 -4252"/>
                              <a:gd name="T51" fmla="*/ -3132 h 2200"/>
                              <a:gd name="T52" fmla="+- 0 10072 9754"/>
                              <a:gd name="T53" fmla="*/ T52 w 570"/>
                              <a:gd name="T54" fmla="+- 0 -3112 -4252"/>
                              <a:gd name="T55" fmla="*/ -3112 h 2200"/>
                              <a:gd name="T56" fmla="+- 0 10077 9754"/>
                              <a:gd name="T57" fmla="*/ T56 w 570"/>
                              <a:gd name="T58" fmla="+- 0 -3072 -4252"/>
                              <a:gd name="T59" fmla="*/ -3072 h 2200"/>
                              <a:gd name="T60" fmla="+- 0 10001 9754"/>
                              <a:gd name="T61" fmla="*/ T60 w 570"/>
                              <a:gd name="T62" fmla="+- 0 -3052 -4252"/>
                              <a:gd name="T63" fmla="*/ -3052 h 2200"/>
                              <a:gd name="T64" fmla="+- 0 9969 9754"/>
                              <a:gd name="T65" fmla="*/ T64 w 570"/>
                              <a:gd name="T66" fmla="+- 0 -3012 -4252"/>
                              <a:gd name="T67" fmla="*/ -3012 h 2200"/>
                              <a:gd name="T68" fmla="+- 0 9797 9754"/>
                              <a:gd name="T69" fmla="*/ T68 w 570"/>
                              <a:gd name="T70" fmla="+- 0 -2992 -4252"/>
                              <a:gd name="T71" fmla="*/ -2992 h 2200"/>
                              <a:gd name="T72" fmla="+- 0 9799 9754"/>
                              <a:gd name="T73" fmla="*/ T72 w 570"/>
                              <a:gd name="T74" fmla="+- 0 -2952 -4252"/>
                              <a:gd name="T75" fmla="*/ -2952 h 2200"/>
                              <a:gd name="T76" fmla="+- 0 9789 9754"/>
                              <a:gd name="T77" fmla="*/ T76 w 570"/>
                              <a:gd name="T78" fmla="+- 0 -2932 -4252"/>
                              <a:gd name="T79" fmla="*/ -2932 h 2200"/>
                              <a:gd name="T80" fmla="+- 0 9784 9754"/>
                              <a:gd name="T81" fmla="*/ T80 w 570"/>
                              <a:gd name="T82" fmla="+- 0 -2892 -4252"/>
                              <a:gd name="T83" fmla="*/ -2892 h 2200"/>
                              <a:gd name="T84" fmla="+- 0 9777 9754"/>
                              <a:gd name="T85" fmla="*/ T84 w 570"/>
                              <a:gd name="T86" fmla="+- 0 -2872 -4252"/>
                              <a:gd name="T87" fmla="*/ -2872 h 2200"/>
                              <a:gd name="T88" fmla="+- 0 9772 9754"/>
                              <a:gd name="T89" fmla="*/ T88 w 570"/>
                              <a:gd name="T90" fmla="+- 0 -2832 -4252"/>
                              <a:gd name="T91" fmla="*/ -2832 h 2200"/>
                              <a:gd name="T92" fmla="+- 0 9794 9754"/>
                              <a:gd name="T93" fmla="*/ T92 w 570"/>
                              <a:gd name="T94" fmla="+- 0 -2812 -4252"/>
                              <a:gd name="T95" fmla="*/ -2812 h 2200"/>
                              <a:gd name="T96" fmla="+- 0 9801 9754"/>
                              <a:gd name="T97" fmla="*/ T96 w 570"/>
                              <a:gd name="T98" fmla="+- 0 -2772 -4252"/>
                              <a:gd name="T99" fmla="*/ -2772 h 2200"/>
                              <a:gd name="T100" fmla="+- 0 9799 9754"/>
                              <a:gd name="T101" fmla="*/ T100 w 570"/>
                              <a:gd name="T102" fmla="+- 0 -2752 -4252"/>
                              <a:gd name="T103" fmla="*/ -2752 h 2200"/>
                              <a:gd name="T104" fmla="+- 0 9800 9754"/>
                              <a:gd name="T105" fmla="*/ T104 w 570"/>
                              <a:gd name="T106" fmla="+- 0 -2712 -4252"/>
                              <a:gd name="T107" fmla="*/ -2712 h 2200"/>
                              <a:gd name="T108" fmla="+- 0 9799 9754"/>
                              <a:gd name="T109" fmla="*/ T108 w 570"/>
                              <a:gd name="T110" fmla="+- 0 -2692 -4252"/>
                              <a:gd name="T111" fmla="*/ -2692 h 2200"/>
                              <a:gd name="T112" fmla="+- 0 9803 9754"/>
                              <a:gd name="T113" fmla="*/ T112 w 570"/>
                              <a:gd name="T114" fmla="+- 0 -2652 -4252"/>
                              <a:gd name="T115" fmla="*/ -2652 h 2200"/>
                              <a:gd name="T116" fmla="+- 0 9810 9754"/>
                              <a:gd name="T117" fmla="*/ T116 w 570"/>
                              <a:gd name="T118" fmla="+- 0 -2632 -4252"/>
                              <a:gd name="T119" fmla="*/ -2632 h 2200"/>
                              <a:gd name="T120" fmla="+- 0 9835 9754"/>
                              <a:gd name="T121" fmla="*/ T120 w 570"/>
                              <a:gd name="T122" fmla="+- 0 -2592 -4252"/>
                              <a:gd name="T123" fmla="*/ -2592 h 2200"/>
                              <a:gd name="T124" fmla="+- 0 9862 9754"/>
                              <a:gd name="T125" fmla="*/ T124 w 570"/>
                              <a:gd name="T126" fmla="+- 0 -2572 -4252"/>
                              <a:gd name="T127" fmla="*/ -2572 h 2200"/>
                              <a:gd name="T128" fmla="+- 0 9859 9754"/>
                              <a:gd name="T129" fmla="*/ T128 w 570"/>
                              <a:gd name="T130" fmla="+- 0 -2532 -4252"/>
                              <a:gd name="T131" fmla="*/ -2532 h 2200"/>
                              <a:gd name="T132" fmla="+- 0 9849 9754"/>
                              <a:gd name="T133" fmla="*/ T132 w 570"/>
                              <a:gd name="T134" fmla="+- 0 -2492 -4252"/>
                              <a:gd name="T135" fmla="*/ -2492 h 2200"/>
                              <a:gd name="T136" fmla="+- 0 9837 9754"/>
                              <a:gd name="T137" fmla="*/ T136 w 570"/>
                              <a:gd name="T138" fmla="+- 0 -2392 -4252"/>
                              <a:gd name="T139" fmla="*/ -2392 h 2200"/>
                              <a:gd name="T140" fmla="+- 0 9788 9754"/>
                              <a:gd name="T141" fmla="*/ T140 w 570"/>
                              <a:gd name="T142" fmla="+- 0 -2332 -4252"/>
                              <a:gd name="T143" fmla="*/ -2332 h 2200"/>
                              <a:gd name="T144" fmla="+- 0 9783 9754"/>
                              <a:gd name="T145" fmla="*/ T144 w 570"/>
                              <a:gd name="T146" fmla="+- 0 -2292 -4252"/>
                              <a:gd name="T147" fmla="*/ -2292 h 2200"/>
                              <a:gd name="T148" fmla="+- 0 9787 9754"/>
                              <a:gd name="T149" fmla="*/ T148 w 570"/>
                              <a:gd name="T150" fmla="+- 0 -2232 -4252"/>
                              <a:gd name="T151" fmla="*/ -2232 h 2200"/>
                              <a:gd name="T152" fmla="+- 0 9790 9754"/>
                              <a:gd name="T153" fmla="*/ T152 w 570"/>
                              <a:gd name="T154" fmla="+- 0 -2192 -4252"/>
                              <a:gd name="T155" fmla="*/ -2192 h 2200"/>
                              <a:gd name="T156" fmla="+- 0 9796 9754"/>
                              <a:gd name="T157" fmla="*/ T156 w 570"/>
                              <a:gd name="T158" fmla="+- 0 -2152 -4252"/>
                              <a:gd name="T159" fmla="*/ -2152 h 2200"/>
                              <a:gd name="T160" fmla="+- 0 9782 9754"/>
                              <a:gd name="T161" fmla="*/ T160 w 570"/>
                              <a:gd name="T162" fmla="+- 0 -2092 -4252"/>
                              <a:gd name="T163" fmla="*/ -2092 h 2200"/>
                              <a:gd name="T164" fmla="+- 0 9759 9754"/>
                              <a:gd name="T165" fmla="*/ T164 w 570"/>
                              <a:gd name="T166" fmla="+- 0 -2055 -4252"/>
                              <a:gd name="T167" fmla="*/ -2055 h 2200"/>
                              <a:gd name="T168" fmla="+- 0 10021 9754"/>
                              <a:gd name="T169" fmla="*/ T168 w 570"/>
                              <a:gd name="T170" fmla="+- 0 -2252 -4252"/>
                              <a:gd name="T171" fmla="*/ -2252 h 2200"/>
                              <a:gd name="T172" fmla="+- 0 10105 9754"/>
                              <a:gd name="T173" fmla="*/ T172 w 570"/>
                              <a:gd name="T174" fmla="+- 0 -2412 -4252"/>
                              <a:gd name="T175" fmla="*/ -2412 h 2200"/>
                              <a:gd name="T176" fmla="+- 0 10176 9754"/>
                              <a:gd name="T177" fmla="*/ T176 w 570"/>
                              <a:gd name="T178" fmla="+- 0 -2652 -4252"/>
                              <a:gd name="T179" fmla="*/ -2652 h 2200"/>
                              <a:gd name="T180" fmla="+- 0 10272 9754"/>
                              <a:gd name="T181" fmla="*/ T180 w 570"/>
                              <a:gd name="T182" fmla="+- 0 -3192 -4252"/>
                              <a:gd name="T183" fmla="*/ -3192 h 2200"/>
                              <a:gd name="T184" fmla="+- 0 10323 9754"/>
                              <a:gd name="T185" fmla="*/ T184 w 570"/>
                              <a:gd name="T186" fmla="+- 0 -3592 -4252"/>
                              <a:gd name="T187" fmla="*/ -3592 h 2200"/>
                              <a:gd name="T188" fmla="+- 0 10222 9754"/>
                              <a:gd name="T189" fmla="*/ T188 w 570"/>
                              <a:gd name="T190" fmla="+- 0 -4072 -4252"/>
                              <a:gd name="T191" fmla="*/ -4072 h 2200"/>
                              <a:gd name="T192" fmla="+- 0 9944 9754"/>
                              <a:gd name="T193" fmla="*/ T192 w 570"/>
                              <a:gd name="T194" fmla="+- 0 -4252 -4252"/>
                              <a:gd name="T195" fmla="*/ -4252 h 2200"/>
                              <a:gd name="T196" fmla="+- 0 9796 9754"/>
                              <a:gd name="T197" fmla="*/ T196 w 570"/>
                              <a:gd name="T198" fmla="+- 0 -3012 -4252"/>
                              <a:gd name="T199" fmla="*/ -3012 h 2200"/>
                              <a:gd name="T200" fmla="+- 0 9890 9754"/>
                              <a:gd name="T201" fmla="*/ T200 w 570"/>
                              <a:gd name="T202" fmla="+- 0 -3052 -4252"/>
                              <a:gd name="T203" fmla="*/ -3052 h 2200"/>
                              <a:gd name="T204" fmla="+- 0 9894 9754"/>
                              <a:gd name="T205" fmla="*/ T204 w 570"/>
                              <a:gd name="T206" fmla="+- 0 -3032 -4252"/>
                              <a:gd name="T207" fmla="*/ -3032 h 2200"/>
                              <a:gd name="T208" fmla="+- 0 9821 9754"/>
                              <a:gd name="T209" fmla="*/ T208 w 570"/>
                              <a:gd name="T210" fmla="+- 0 -3072 -4252"/>
                              <a:gd name="T211" fmla="*/ -3072 h 2200"/>
                              <a:gd name="T212" fmla="+- 0 9870 9754"/>
                              <a:gd name="T213" fmla="*/ T212 w 570"/>
                              <a:gd name="T214" fmla="+- 0 -3072 -4252"/>
                              <a:gd name="T215" fmla="*/ -3072 h 2200"/>
                              <a:gd name="T216" fmla="+- 0 10101 9754"/>
                              <a:gd name="T217" fmla="*/ T216 w 570"/>
                              <a:gd name="T218" fmla="+- 0 -3292 -4252"/>
                              <a:gd name="T219" fmla="*/ -3292 h 2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70" h="2200">
                                <a:moveTo>
                                  <a:pt x="5" y="2197"/>
                                </a:moveTo>
                                <a:lnTo>
                                  <a:pt x="0" y="2200"/>
                                </a:lnTo>
                                <a:lnTo>
                                  <a:pt x="4" y="2200"/>
                                </a:lnTo>
                                <a:lnTo>
                                  <a:pt x="5" y="2197"/>
                                </a:lnTo>
                                <a:close/>
                                <a:moveTo>
                                  <a:pt x="190" y="0"/>
                                </a:moveTo>
                                <a:lnTo>
                                  <a:pt x="151" y="320"/>
                                </a:lnTo>
                                <a:lnTo>
                                  <a:pt x="209" y="380"/>
                                </a:lnTo>
                                <a:lnTo>
                                  <a:pt x="223" y="400"/>
                                </a:lnTo>
                                <a:lnTo>
                                  <a:pt x="284" y="480"/>
                                </a:lnTo>
                                <a:lnTo>
                                  <a:pt x="332" y="580"/>
                                </a:lnTo>
                                <a:lnTo>
                                  <a:pt x="404" y="820"/>
                                </a:lnTo>
                                <a:lnTo>
                                  <a:pt x="400" y="820"/>
                                </a:lnTo>
                                <a:lnTo>
                                  <a:pt x="406" y="860"/>
                                </a:lnTo>
                                <a:lnTo>
                                  <a:pt x="392" y="860"/>
                                </a:lnTo>
                                <a:lnTo>
                                  <a:pt x="393" y="880"/>
                                </a:lnTo>
                                <a:lnTo>
                                  <a:pt x="391" y="880"/>
                                </a:lnTo>
                                <a:lnTo>
                                  <a:pt x="389" y="900"/>
                                </a:lnTo>
                                <a:lnTo>
                                  <a:pt x="375" y="900"/>
                                </a:lnTo>
                                <a:lnTo>
                                  <a:pt x="373" y="920"/>
                                </a:lnTo>
                                <a:lnTo>
                                  <a:pt x="373" y="940"/>
                                </a:lnTo>
                                <a:lnTo>
                                  <a:pt x="387" y="940"/>
                                </a:lnTo>
                                <a:lnTo>
                                  <a:pt x="389" y="960"/>
                                </a:lnTo>
                                <a:lnTo>
                                  <a:pt x="335" y="960"/>
                                </a:lnTo>
                                <a:lnTo>
                                  <a:pt x="330" y="980"/>
                                </a:lnTo>
                                <a:lnTo>
                                  <a:pt x="324" y="980"/>
                                </a:lnTo>
                                <a:lnTo>
                                  <a:pt x="325" y="1000"/>
                                </a:lnTo>
                                <a:lnTo>
                                  <a:pt x="339" y="1000"/>
                                </a:lnTo>
                                <a:lnTo>
                                  <a:pt x="342" y="1020"/>
                                </a:lnTo>
                                <a:lnTo>
                                  <a:pt x="362" y="1020"/>
                                </a:lnTo>
                                <a:lnTo>
                                  <a:pt x="368" y="1040"/>
                                </a:lnTo>
                                <a:lnTo>
                                  <a:pt x="376" y="1040"/>
                                </a:lnTo>
                                <a:lnTo>
                                  <a:pt x="376" y="1060"/>
                                </a:lnTo>
                                <a:lnTo>
                                  <a:pt x="363" y="1060"/>
                                </a:lnTo>
                                <a:lnTo>
                                  <a:pt x="355" y="1080"/>
                                </a:lnTo>
                                <a:lnTo>
                                  <a:pt x="345" y="1080"/>
                                </a:lnTo>
                                <a:lnTo>
                                  <a:pt x="338" y="1100"/>
                                </a:lnTo>
                                <a:lnTo>
                                  <a:pt x="323" y="1100"/>
                                </a:lnTo>
                                <a:lnTo>
                                  <a:pt x="319" y="1120"/>
                                </a:lnTo>
                                <a:lnTo>
                                  <a:pt x="317" y="1120"/>
                                </a:lnTo>
                                <a:lnTo>
                                  <a:pt x="317" y="1140"/>
                                </a:lnTo>
                                <a:lnTo>
                                  <a:pt x="318" y="1140"/>
                                </a:lnTo>
                                <a:lnTo>
                                  <a:pt x="319" y="1160"/>
                                </a:lnTo>
                                <a:lnTo>
                                  <a:pt x="323" y="1160"/>
                                </a:lnTo>
                                <a:lnTo>
                                  <a:pt x="323" y="1180"/>
                                </a:lnTo>
                                <a:lnTo>
                                  <a:pt x="319" y="1180"/>
                                </a:lnTo>
                                <a:lnTo>
                                  <a:pt x="316" y="1200"/>
                                </a:lnTo>
                                <a:lnTo>
                                  <a:pt x="247" y="1200"/>
                                </a:lnTo>
                                <a:lnTo>
                                  <a:pt x="234" y="1220"/>
                                </a:lnTo>
                                <a:lnTo>
                                  <a:pt x="222" y="1220"/>
                                </a:lnTo>
                                <a:lnTo>
                                  <a:pt x="215" y="1240"/>
                                </a:lnTo>
                                <a:lnTo>
                                  <a:pt x="39" y="1240"/>
                                </a:lnTo>
                                <a:lnTo>
                                  <a:pt x="40" y="1260"/>
                                </a:lnTo>
                                <a:lnTo>
                                  <a:pt x="43" y="1260"/>
                                </a:lnTo>
                                <a:lnTo>
                                  <a:pt x="44" y="1280"/>
                                </a:lnTo>
                                <a:lnTo>
                                  <a:pt x="46" y="1280"/>
                                </a:lnTo>
                                <a:lnTo>
                                  <a:pt x="45" y="1300"/>
                                </a:lnTo>
                                <a:lnTo>
                                  <a:pt x="41" y="1300"/>
                                </a:lnTo>
                                <a:lnTo>
                                  <a:pt x="39" y="1320"/>
                                </a:lnTo>
                                <a:lnTo>
                                  <a:pt x="35" y="1320"/>
                                </a:lnTo>
                                <a:lnTo>
                                  <a:pt x="34" y="1340"/>
                                </a:lnTo>
                                <a:lnTo>
                                  <a:pt x="29" y="1340"/>
                                </a:lnTo>
                                <a:lnTo>
                                  <a:pt x="30" y="1360"/>
                                </a:lnTo>
                                <a:lnTo>
                                  <a:pt x="28" y="1360"/>
                                </a:lnTo>
                                <a:lnTo>
                                  <a:pt x="27" y="1380"/>
                                </a:lnTo>
                                <a:lnTo>
                                  <a:pt x="23" y="1380"/>
                                </a:lnTo>
                                <a:lnTo>
                                  <a:pt x="21" y="1400"/>
                                </a:lnTo>
                                <a:lnTo>
                                  <a:pt x="18" y="1400"/>
                                </a:lnTo>
                                <a:lnTo>
                                  <a:pt x="18" y="1420"/>
                                </a:lnTo>
                                <a:lnTo>
                                  <a:pt x="25" y="1420"/>
                                </a:lnTo>
                                <a:lnTo>
                                  <a:pt x="30" y="1440"/>
                                </a:lnTo>
                                <a:lnTo>
                                  <a:pt x="40" y="1440"/>
                                </a:lnTo>
                                <a:lnTo>
                                  <a:pt x="43" y="1460"/>
                                </a:lnTo>
                                <a:lnTo>
                                  <a:pt x="46" y="1460"/>
                                </a:lnTo>
                                <a:lnTo>
                                  <a:pt x="47" y="1480"/>
                                </a:lnTo>
                                <a:lnTo>
                                  <a:pt x="46" y="1480"/>
                                </a:lnTo>
                                <a:lnTo>
                                  <a:pt x="46" y="1500"/>
                                </a:lnTo>
                                <a:lnTo>
                                  <a:pt x="45" y="1500"/>
                                </a:lnTo>
                                <a:lnTo>
                                  <a:pt x="46" y="1520"/>
                                </a:lnTo>
                                <a:lnTo>
                                  <a:pt x="46" y="1540"/>
                                </a:lnTo>
                                <a:lnTo>
                                  <a:pt x="47" y="1540"/>
                                </a:lnTo>
                                <a:lnTo>
                                  <a:pt x="47" y="1560"/>
                                </a:lnTo>
                                <a:lnTo>
                                  <a:pt x="45" y="1560"/>
                                </a:lnTo>
                                <a:lnTo>
                                  <a:pt x="45" y="1580"/>
                                </a:lnTo>
                                <a:lnTo>
                                  <a:pt x="49" y="1580"/>
                                </a:lnTo>
                                <a:lnTo>
                                  <a:pt x="49" y="1600"/>
                                </a:lnTo>
                                <a:lnTo>
                                  <a:pt x="52" y="1600"/>
                                </a:lnTo>
                                <a:lnTo>
                                  <a:pt x="52" y="1620"/>
                                </a:lnTo>
                                <a:lnTo>
                                  <a:pt x="56" y="1620"/>
                                </a:lnTo>
                                <a:lnTo>
                                  <a:pt x="59" y="1640"/>
                                </a:lnTo>
                                <a:lnTo>
                                  <a:pt x="69" y="1640"/>
                                </a:lnTo>
                                <a:lnTo>
                                  <a:pt x="81" y="1660"/>
                                </a:lnTo>
                                <a:lnTo>
                                  <a:pt x="100" y="1660"/>
                                </a:lnTo>
                                <a:lnTo>
                                  <a:pt x="103" y="1680"/>
                                </a:lnTo>
                                <a:lnTo>
                                  <a:pt x="108" y="1680"/>
                                </a:lnTo>
                                <a:lnTo>
                                  <a:pt x="108" y="1700"/>
                                </a:lnTo>
                                <a:lnTo>
                                  <a:pt x="107" y="1720"/>
                                </a:lnTo>
                                <a:lnTo>
                                  <a:pt x="105" y="1720"/>
                                </a:lnTo>
                                <a:lnTo>
                                  <a:pt x="104" y="1740"/>
                                </a:lnTo>
                                <a:lnTo>
                                  <a:pt x="98" y="1740"/>
                                </a:lnTo>
                                <a:lnTo>
                                  <a:pt x="95" y="1760"/>
                                </a:lnTo>
                                <a:lnTo>
                                  <a:pt x="126" y="1820"/>
                                </a:lnTo>
                                <a:lnTo>
                                  <a:pt x="125" y="1840"/>
                                </a:lnTo>
                                <a:lnTo>
                                  <a:pt x="83" y="1860"/>
                                </a:lnTo>
                                <a:lnTo>
                                  <a:pt x="53" y="1880"/>
                                </a:lnTo>
                                <a:lnTo>
                                  <a:pt x="40" y="1900"/>
                                </a:lnTo>
                                <a:lnTo>
                                  <a:pt x="34" y="1920"/>
                                </a:lnTo>
                                <a:lnTo>
                                  <a:pt x="32" y="1920"/>
                                </a:lnTo>
                                <a:lnTo>
                                  <a:pt x="33" y="1940"/>
                                </a:lnTo>
                                <a:lnTo>
                                  <a:pt x="29" y="1960"/>
                                </a:lnTo>
                                <a:lnTo>
                                  <a:pt x="27" y="1980"/>
                                </a:lnTo>
                                <a:lnTo>
                                  <a:pt x="28" y="2000"/>
                                </a:lnTo>
                                <a:lnTo>
                                  <a:pt x="33" y="2020"/>
                                </a:lnTo>
                                <a:lnTo>
                                  <a:pt x="34" y="2020"/>
                                </a:lnTo>
                                <a:lnTo>
                                  <a:pt x="34" y="2060"/>
                                </a:lnTo>
                                <a:lnTo>
                                  <a:pt x="36" y="2060"/>
                                </a:lnTo>
                                <a:lnTo>
                                  <a:pt x="38" y="2080"/>
                                </a:lnTo>
                                <a:lnTo>
                                  <a:pt x="40" y="2080"/>
                                </a:lnTo>
                                <a:lnTo>
                                  <a:pt x="42" y="2100"/>
                                </a:lnTo>
                                <a:lnTo>
                                  <a:pt x="43" y="2120"/>
                                </a:lnTo>
                                <a:lnTo>
                                  <a:pt x="34" y="2140"/>
                                </a:lnTo>
                                <a:lnTo>
                                  <a:pt x="28" y="2160"/>
                                </a:lnTo>
                                <a:lnTo>
                                  <a:pt x="20" y="2160"/>
                                </a:lnTo>
                                <a:lnTo>
                                  <a:pt x="9" y="2180"/>
                                </a:lnTo>
                                <a:lnTo>
                                  <a:pt x="5" y="2197"/>
                                </a:lnTo>
                                <a:lnTo>
                                  <a:pt x="98" y="2140"/>
                                </a:lnTo>
                                <a:lnTo>
                                  <a:pt x="173" y="2100"/>
                                </a:lnTo>
                                <a:lnTo>
                                  <a:pt x="267" y="2000"/>
                                </a:lnTo>
                                <a:lnTo>
                                  <a:pt x="338" y="1880"/>
                                </a:lnTo>
                                <a:lnTo>
                                  <a:pt x="346" y="1860"/>
                                </a:lnTo>
                                <a:lnTo>
                                  <a:pt x="351" y="1840"/>
                                </a:lnTo>
                                <a:lnTo>
                                  <a:pt x="380" y="1780"/>
                                </a:lnTo>
                                <a:lnTo>
                                  <a:pt x="408" y="1680"/>
                                </a:lnTo>
                                <a:lnTo>
                                  <a:pt x="422" y="1600"/>
                                </a:lnTo>
                                <a:lnTo>
                                  <a:pt x="449" y="1480"/>
                                </a:lnTo>
                                <a:lnTo>
                                  <a:pt x="473" y="1340"/>
                                </a:lnTo>
                                <a:lnTo>
                                  <a:pt x="518" y="1060"/>
                                </a:lnTo>
                                <a:lnTo>
                                  <a:pt x="543" y="940"/>
                                </a:lnTo>
                                <a:lnTo>
                                  <a:pt x="552" y="840"/>
                                </a:lnTo>
                                <a:lnTo>
                                  <a:pt x="569" y="660"/>
                                </a:lnTo>
                                <a:lnTo>
                                  <a:pt x="569" y="500"/>
                                </a:lnTo>
                                <a:lnTo>
                                  <a:pt x="513" y="280"/>
                                </a:lnTo>
                                <a:lnTo>
                                  <a:pt x="468" y="180"/>
                                </a:lnTo>
                                <a:lnTo>
                                  <a:pt x="475" y="160"/>
                                </a:lnTo>
                                <a:lnTo>
                                  <a:pt x="459" y="160"/>
                                </a:lnTo>
                                <a:lnTo>
                                  <a:pt x="190" y="0"/>
                                </a:lnTo>
                                <a:close/>
                                <a:moveTo>
                                  <a:pt x="156" y="1220"/>
                                </a:moveTo>
                                <a:lnTo>
                                  <a:pt x="44" y="1220"/>
                                </a:lnTo>
                                <a:lnTo>
                                  <a:pt x="42" y="1240"/>
                                </a:lnTo>
                                <a:lnTo>
                                  <a:pt x="163" y="1240"/>
                                </a:lnTo>
                                <a:lnTo>
                                  <a:pt x="156" y="1220"/>
                                </a:lnTo>
                                <a:close/>
                                <a:moveTo>
                                  <a:pt x="136" y="1200"/>
                                </a:moveTo>
                                <a:lnTo>
                                  <a:pt x="54" y="1200"/>
                                </a:lnTo>
                                <a:lnTo>
                                  <a:pt x="54" y="1220"/>
                                </a:lnTo>
                                <a:lnTo>
                                  <a:pt x="140" y="1220"/>
                                </a:lnTo>
                                <a:lnTo>
                                  <a:pt x="136" y="1200"/>
                                </a:lnTo>
                                <a:close/>
                                <a:moveTo>
                                  <a:pt x="116" y="1180"/>
                                </a:moveTo>
                                <a:lnTo>
                                  <a:pt x="67" y="1180"/>
                                </a:lnTo>
                                <a:lnTo>
                                  <a:pt x="63" y="1200"/>
                                </a:lnTo>
                                <a:lnTo>
                                  <a:pt x="121" y="1200"/>
                                </a:lnTo>
                                <a:lnTo>
                                  <a:pt x="116" y="1180"/>
                                </a:lnTo>
                                <a:close/>
                                <a:moveTo>
                                  <a:pt x="374" y="940"/>
                                </a:moveTo>
                                <a:lnTo>
                                  <a:pt x="350" y="940"/>
                                </a:lnTo>
                                <a:lnTo>
                                  <a:pt x="347" y="960"/>
                                </a:lnTo>
                                <a:lnTo>
                                  <a:pt x="375" y="960"/>
                                </a:lnTo>
                                <a:lnTo>
                                  <a:pt x="374" y="94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7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9753" y="-4253"/>
                            <a:ext cx="570" cy="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Freeform 77"/>
                        <wps:cNvSpPr>
                          <a:spLocks/>
                        </wps:cNvSpPr>
                        <wps:spPr bwMode="auto">
                          <a:xfrm>
                            <a:off x="7098" y="-3368"/>
                            <a:ext cx="1520" cy="1794"/>
                          </a:xfrm>
                          <a:custGeom>
                            <a:avLst/>
                            <a:gdLst>
                              <a:gd name="T0" fmla="+- 0 7223 7098"/>
                              <a:gd name="T1" fmla="*/ T0 w 1520"/>
                              <a:gd name="T2" fmla="+- 0 -3368 -3368"/>
                              <a:gd name="T3" fmla="*/ -3368 h 1794"/>
                              <a:gd name="T4" fmla="+- 0 7098 7098"/>
                              <a:gd name="T5" fmla="*/ T4 w 1520"/>
                              <a:gd name="T6" fmla="+- 0 -2277 -3368"/>
                              <a:gd name="T7" fmla="*/ -2277 h 1794"/>
                              <a:gd name="T8" fmla="+- 0 7150 7098"/>
                              <a:gd name="T9" fmla="*/ T8 w 1520"/>
                              <a:gd name="T10" fmla="+- 0 -2271 -3368"/>
                              <a:gd name="T11" fmla="*/ -2271 h 1794"/>
                              <a:gd name="T12" fmla="+- 0 7168 7098"/>
                              <a:gd name="T13" fmla="*/ T12 w 1520"/>
                              <a:gd name="T14" fmla="+- 0 -2211 -3368"/>
                              <a:gd name="T15" fmla="*/ -2211 h 1794"/>
                              <a:gd name="T16" fmla="+- 0 7159 7098"/>
                              <a:gd name="T17" fmla="*/ T16 w 1520"/>
                              <a:gd name="T18" fmla="+- 0 -2130 -3368"/>
                              <a:gd name="T19" fmla="*/ -2130 h 1794"/>
                              <a:gd name="T20" fmla="+- 0 7183 7098"/>
                              <a:gd name="T21" fmla="*/ T20 w 1520"/>
                              <a:gd name="T22" fmla="+- 0 -2120 -3368"/>
                              <a:gd name="T23" fmla="*/ -2120 h 1794"/>
                              <a:gd name="T24" fmla="+- 0 8214 7098"/>
                              <a:gd name="T25" fmla="*/ T24 w 1520"/>
                              <a:gd name="T26" fmla="+- 0 -1844 -3368"/>
                              <a:gd name="T27" fmla="*/ -1844 h 1794"/>
                              <a:gd name="T28" fmla="+- 0 8613 7098"/>
                              <a:gd name="T29" fmla="*/ T28 w 1520"/>
                              <a:gd name="T30" fmla="+- 0 -1574 -3368"/>
                              <a:gd name="T31" fmla="*/ -1574 h 1794"/>
                              <a:gd name="T32" fmla="+- 0 8618 7098"/>
                              <a:gd name="T33" fmla="*/ T32 w 1520"/>
                              <a:gd name="T34" fmla="+- 0 -1581 -3368"/>
                              <a:gd name="T35" fmla="*/ -1581 h 1794"/>
                              <a:gd name="T36" fmla="+- 0 8477 7098"/>
                              <a:gd name="T37" fmla="*/ T36 w 1520"/>
                              <a:gd name="T38" fmla="+- 0 -1819 -3368"/>
                              <a:gd name="T39" fmla="*/ -1819 h 1794"/>
                              <a:gd name="T40" fmla="+- 0 8379 7098"/>
                              <a:gd name="T41" fmla="*/ T40 w 1520"/>
                              <a:gd name="T42" fmla="+- 0 -2063 -3368"/>
                              <a:gd name="T43" fmla="*/ -2063 h 1794"/>
                              <a:gd name="T44" fmla="+- 0 8333 7098"/>
                              <a:gd name="T45" fmla="*/ T44 w 1520"/>
                              <a:gd name="T46" fmla="+- 0 -2139 -3368"/>
                              <a:gd name="T47" fmla="*/ -2139 h 1794"/>
                              <a:gd name="T48" fmla="+- 0 8296 7098"/>
                              <a:gd name="T49" fmla="*/ T48 w 1520"/>
                              <a:gd name="T50" fmla="+- 0 -2177 -3368"/>
                              <a:gd name="T51" fmla="*/ -2177 h 1794"/>
                              <a:gd name="T52" fmla="+- 0 7530 7098"/>
                              <a:gd name="T53" fmla="*/ T52 w 1520"/>
                              <a:gd name="T54" fmla="+- 0 -2899 -3368"/>
                              <a:gd name="T55" fmla="*/ -2899 h 1794"/>
                              <a:gd name="T56" fmla="+- 0 7223 7098"/>
                              <a:gd name="T57" fmla="*/ T56 w 1520"/>
                              <a:gd name="T58" fmla="+- 0 -3368 -3368"/>
                              <a:gd name="T59" fmla="*/ -3368 h 1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20" h="1794">
                                <a:moveTo>
                                  <a:pt x="125" y="0"/>
                                </a:moveTo>
                                <a:lnTo>
                                  <a:pt x="0" y="1091"/>
                                </a:lnTo>
                                <a:lnTo>
                                  <a:pt x="52" y="1097"/>
                                </a:lnTo>
                                <a:lnTo>
                                  <a:pt x="70" y="1157"/>
                                </a:lnTo>
                                <a:lnTo>
                                  <a:pt x="61" y="1238"/>
                                </a:lnTo>
                                <a:lnTo>
                                  <a:pt x="85" y="1248"/>
                                </a:lnTo>
                                <a:lnTo>
                                  <a:pt x="1116" y="1524"/>
                                </a:lnTo>
                                <a:lnTo>
                                  <a:pt x="1515" y="1794"/>
                                </a:lnTo>
                                <a:lnTo>
                                  <a:pt x="1520" y="1787"/>
                                </a:lnTo>
                                <a:lnTo>
                                  <a:pt x="1379" y="1549"/>
                                </a:lnTo>
                                <a:lnTo>
                                  <a:pt x="1281" y="1305"/>
                                </a:lnTo>
                                <a:lnTo>
                                  <a:pt x="1235" y="1229"/>
                                </a:lnTo>
                                <a:lnTo>
                                  <a:pt x="1198" y="1191"/>
                                </a:lnTo>
                                <a:lnTo>
                                  <a:pt x="432" y="469"/>
                                </a:lnTo>
                                <a:lnTo>
                                  <a:pt x="125"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 name="Picture 7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7098" y="-3368"/>
                            <a:ext cx="1520" cy="1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AutoShape 75"/>
                        <wps:cNvSpPr>
                          <a:spLocks/>
                        </wps:cNvSpPr>
                        <wps:spPr bwMode="auto">
                          <a:xfrm>
                            <a:off x="7823" y="-6464"/>
                            <a:ext cx="1253" cy="295"/>
                          </a:xfrm>
                          <a:custGeom>
                            <a:avLst/>
                            <a:gdLst>
                              <a:gd name="T0" fmla="+- 0 8227 7824"/>
                              <a:gd name="T1" fmla="*/ T0 w 1253"/>
                              <a:gd name="T2" fmla="+- 0 -6256 -6464"/>
                              <a:gd name="T3" fmla="*/ -6256 h 295"/>
                              <a:gd name="T4" fmla="+- 0 9012 7824"/>
                              <a:gd name="T5" fmla="*/ T4 w 1253"/>
                              <a:gd name="T6" fmla="+- 0 -6256 -6464"/>
                              <a:gd name="T7" fmla="*/ -6256 h 295"/>
                              <a:gd name="T8" fmla="+- 0 7964 7824"/>
                              <a:gd name="T9" fmla="*/ T8 w 1253"/>
                              <a:gd name="T10" fmla="+- 0 -6355 -6464"/>
                              <a:gd name="T11" fmla="*/ -6355 h 295"/>
                              <a:gd name="T12" fmla="+- 0 7974 7824"/>
                              <a:gd name="T13" fmla="*/ T12 w 1253"/>
                              <a:gd name="T14" fmla="+- 0 -6353 -6464"/>
                              <a:gd name="T15" fmla="*/ -6353 h 295"/>
                              <a:gd name="T16" fmla="+- 0 7996 7824"/>
                              <a:gd name="T17" fmla="*/ T16 w 1253"/>
                              <a:gd name="T18" fmla="+- 0 -6328 -6464"/>
                              <a:gd name="T19" fmla="*/ -6328 h 295"/>
                              <a:gd name="T20" fmla="+- 0 7997 7824"/>
                              <a:gd name="T21" fmla="*/ T20 w 1253"/>
                              <a:gd name="T22" fmla="+- 0 -6318 -6464"/>
                              <a:gd name="T23" fmla="*/ -6318 h 295"/>
                              <a:gd name="T24" fmla="+- 0 7992 7824"/>
                              <a:gd name="T25" fmla="*/ T24 w 1253"/>
                              <a:gd name="T26" fmla="+- 0 -6309 -6464"/>
                              <a:gd name="T27" fmla="*/ -6309 h 295"/>
                              <a:gd name="T28" fmla="+- 0 7982 7824"/>
                              <a:gd name="T29" fmla="*/ T28 w 1253"/>
                              <a:gd name="T30" fmla="+- 0 -6293 -6464"/>
                              <a:gd name="T31" fmla="*/ -6293 h 295"/>
                              <a:gd name="T32" fmla="+- 0 7987 7824"/>
                              <a:gd name="T33" fmla="*/ T32 w 1253"/>
                              <a:gd name="T34" fmla="+- 0 -6276 -6464"/>
                              <a:gd name="T35" fmla="*/ -6276 h 295"/>
                              <a:gd name="T36" fmla="+- 0 8010 7824"/>
                              <a:gd name="T37" fmla="*/ T36 w 1253"/>
                              <a:gd name="T38" fmla="+- 0 -6261 -6464"/>
                              <a:gd name="T39" fmla="*/ -6261 h 295"/>
                              <a:gd name="T40" fmla="+- 0 8019 7824"/>
                              <a:gd name="T41" fmla="*/ T40 w 1253"/>
                              <a:gd name="T42" fmla="+- 0 -6259 -6464"/>
                              <a:gd name="T43" fmla="*/ -6259 h 295"/>
                              <a:gd name="T44" fmla="+- 0 8029 7824"/>
                              <a:gd name="T45" fmla="*/ T44 w 1253"/>
                              <a:gd name="T46" fmla="+- 0 -6258 -6464"/>
                              <a:gd name="T47" fmla="*/ -6258 h 295"/>
                              <a:gd name="T48" fmla="+- 0 8070 7824"/>
                              <a:gd name="T49" fmla="*/ T48 w 1253"/>
                              <a:gd name="T50" fmla="+- 0 -6252 -6464"/>
                              <a:gd name="T51" fmla="*/ -6252 h 295"/>
                              <a:gd name="T52" fmla="+- 0 8089 7824"/>
                              <a:gd name="T53" fmla="*/ T52 w 1253"/>
                              <a:gd name="T54" fmla="+- 0 -6247 -6464"/>
                              <a:gd name="T55" fmla="*/ -6247 h 295"/>
                              <a:gd name="T56" fmla="+- 0 8096 7824"/>
                              <a:gd name="T57" fmla="*/ T56 w 1253"/>
                              <a:gd name="T58" fmla="+- 0 -6247 -6464"/>
                              <a:gd name="T59" fmla="*/ -6247 h 295"/>
                              <a:gd name="T60" fmla="+- 0 8116 7824"/>
                              <a:gd name="T61" fmla="*/ T60 w 1253"/>
                              <a:gd name="T62" fmla="+- 0 -6239 -6464"/>
                              <a:gd name="T63" fmla="*/ -6239 h 295"/>
                              <a:gd name="T64" fmla="+- 0 8124 7824"/>
                              <a:gd name="T65" fmla="*/ T64 w 1253"/>
                              <a:gd name="T66" fmla="+- 0 -6232 -6464"/>
                              <a:gd name="T67" fmla="*/ -6232 h 295"/>
                              <a:gd name="T68" fmla="+- 0 8126 7824"/>
                              <a:gd name="T69" fmla="*/ T68 w 1253"/>
                              <a:gd name="T70" fmla="+- 0 -6226 -6464"/>
                              <a:gd name="T71" fmla="*/ -6226 h 295"/>
                              <a:gd name="T72" fmla="+- 0 8122 7824"/>
                              <a:gd name="T73" fmla="*/ T72 w 1253"/>
                              <a:gd name="T74" fmla="+- 0 -6210 -6464"/>
                              <a:gd name="T75" fmla="*/ -6210 h 295"/>
                              <a:gd name="T76" fmla="+- 0 8227 7824"/>
                              <a:gd name="T77" fmla="*/ T76 w 1253"/>
                              <a:gd name="T78" fmla="+- 0 -6256 -6464"/>
                              <a:gd name="T79" fmla="*/ -6256 h 295"/>
                              <a:gd name="T80" fmla="+- 0 8938 7824"/>
                              <a:gd name="T81" fmla="*/ T80 w 1253"/>
                              <a:gd name="T82" fmla="+- 0 -6355 -6464"/>
                              <a:gd name="T83" fmla="*/ -6355 h 295"/>
                              <a:gd name="T84" fmla="+- 0 7917 7824"/>
                              <a:gd name="T85" fmla="*/ T84 w 1253"/>
                              <a:gd name="T86" fmla="+- 0 -6424 -6464"/>
                              <a:gd name="T87" fmla="*/ -6424 h 295"/>
                              <a:gd name="T88" fmla="+- 0 7924 7824"/>
                              <a:gd name="T89" fmla="*/ T88 w 1253"/>
                              <a:gd name="T90" fmla="+- 0 -6422 -6464"/>
                              <a:gd name="T91" fmla="*/ -6422 h 295"/>
                              <a:gd name="T92" fmla="+- 0 7932 7824"/>
                              <a:gd name="T93" fmla="*/ T92 w 1253"/>
                              <a:gd name="T94" fmla="+- 0 -6413 -6464"/>
                              <a:gd name="T95" fmla="*/ -6413 h 295"/>
                              <a:gd name="T96" fmla="+- 0 7937 7824"/>
                              <a:gd name="T97" fmla="*/ T96 w 1253"/>
                              <a:gd name="T98" fmla="+- 0 -6397 -6464"/>
                              <a:gd name="T99" fmla="*/ -6397 h 295"/>
                              <a:gd name="T100" fmla="+- 0 7937 7824"/>
                              <a:gd name="T101" fmla="*/ T100 w 1253"/>
                              <a:gd name="T102" fmla="+- 0 -6383 -6464"/>
                              <a:gd name="T103" fmla="*/ -6383 h 295"/>
                              <a:gd name="T104" fmla="+- 0 7940 7824"/>
                              <a:gd name="T105" fmla="*/ T104 w 1253"/>
                              <a:gd name="T106" fmla="+- 0 -6368 -6464"/>
                              <a:gd name="T107" fmla="*/ -6368 h 295"/>
                              <a:gd name="T108" fmla="+- 0 7951 7824"/>
                              <a:gd name="T109" fmla="*/ T108 w 1253"/>
                              <a:gd name="T110" fmla="+- 0 -6355 -6464"/>
                              <a:gd name="T111" fmla="*/ -6355 h 295"/>
                              <a:gd name="T112" fmla="+- 0 7964 7824"/>
                              <a:gd name="T113" fmla="*/ T112 w 1253"/>
                              <a:gd name="T114" fmla="+- 0 -6355 -6464"/>
                              <a:gd name="T115" fmla="*/ -6355 h 295"/>
                              <a:gd name="T116" fmla="+- 0 8885 7824"/>
                              <a:gd name="T117" fmla="*/ T116 w 1253"/>
                              <a:gd name="T118" fmla="+- 0 -6424 -6464"/>
                              <a:gd name="T119" fmla="*/ -6424 h 295"/>
                              <a:gd name="T120" fmla="+- 0 7863 7824"/>
                              <a:gd name="T121" fmla="*/ T120 w 1253"/>
                              <a:gd name="T122" fmla="+- 0 -6464 -6464"/>
                              <a:gd name="T123" fmla="*/ -6464 h 295"/>
                              <a:gd name="T124" fmla="+- 0 7867 7824"/>
                              <a:gd name="T125" fmla="*/ T124 w 1253"/>
                              <a:gd name="T126" fmla="+- 0 -6453 -6464"/>
                              <a:gd name="T127" fmla="*/ -6453 h 295"/>
                              <a:gd name="T128" fmla="+- 0 7864 7824"/>
                              <a:gd name="T129" fmla="*/ T128 w 1253"/>
                              <a:gd name="T130" fmla="+- 0 -6442 -6464"/>
                              <a:gd name="T131" fmla="*/ -6442 h 295"/>
                              <a:gd name="T132" fmla="+- 0 7868 7824"/>
                              <a:gd name="T133" fmla="*/ T132 w 1253"/>
                              <a:gd name="T134" fmla="+- 0 -6439 -6464"/>
                              <a:gd name="T135" fmla="*/ -6439 h 295"/>
                              <a:gd name="T136" fmla="+- 0 7876 7824"/>
                              <a:gd name="T137" fmla="*/ T136 w 1253"/>
                              <a:gd name="T138" fmla="+- 0 -6433 -6464"/>
                              <a:gd name="T139" fmla="*/ -6433 h 295"/>
                              <a:gd name="T140" fmla="+- 0 7881 7824"/>
                              <a:gd name="T141" fmla="*/ T140 w 1253"/>
                              <a:gd name="T142" fmla="+- 0 -6416 -6464"/>
                              <a:gd name="T143" fmla="*/ -6416 h 295"/>
                              <a:gd name="T144" fmla="+- 0 7886 7824"/>
                              <a:gd name="T145" fmla="*/ T144 w 1253"/>
                              <a:gd name="T146" fmla="+- 0 -6410 -6464"/>
                              <a:gd name="T147" fmla="*/ -6410 h 295"/>
                              <a:gd name="T148" fmla="+- 0 7892 7824"/>
                              <a:gd name="T149" fmla="*/ T148 w 1253"/>
                              <a:gd name="T150" fmla="+- 0 -6409 -6464"/>
                              <a:gd name="T151" fmla="*/ -6409 h 295"/>
                              <a:gd name="T152" fmla="+- 0 7907 7824"/>
                              <a:gd name="T153" fmla="*/ T152 w 1253"/>
                              <a:gd name="T154" fmla="+- 0 -6419 -6464"/>
                              <a:gd name="T155" fmla="*/ -6419 h 295"/>
                              <a:gd name="T156" fmla="+- 0 7917 7824"/>
                              <a:gd name="T157" fmla="*/ T156 w 1253"/>
                              <a:gd name="T158" fmla="+- 0 -6424 -6464"/>
                              <a:gd name="T159" fmla="*/ -6424 h 295"/>
                              <a:gd name="T160" fmla="+- 0 8856 7824"/>
                              <a:gd name="T161" fmla="*/ T160 w 1253"/>
                              <a:gd name="T162" fmla="+- 0 -6464 -6464"/>
                              <a:gd name="T163" fmla="*/ -6464 h 295"/>
                              <a:gd name="T164" fmla="+- 0 7824 7824"/>
                              <a:gd name="T165" fmla="*/ T164 w 1253"/>
                              <a:gd name="T166" fmla="+- 0 -6464 -6464"/>
                              <a:gd name="T167" fmla="*/ -6464 h 295"/>
                              <a:gd name="T168" fmla="+- 0 7826 7824"/>
                              <a:gd name="T169" fmla="*/ T168 w 1253"/>
                              <a:gd name="T170" fmla="+- 0 -6458 -6464"/>
                              <a:gd name="T171" fmla="*/ -6458 h 295"/>
                              <a:gd name="T172" fmla="+- 0 7833 7824"/>
                              <a:gd name="T173" fmla="*/ T172 w 1253"/>
                              <a:gd name="T174" fmla="+- 0 -6447 -6464"/>
                              <a:gd name="T175" fmla="*/ -6447 h 295"/>
                              <a:gd name="T176" fmla="+- 0 7840 7824"/>
                              <a:gd name="T177" fmla="*/ T176 w 1253"/>
                              <a:gd name="T178" fmla="+- 0 -6444 -6464"/>
                              <a:gd name="T179" fmla="*/ -6444 h 295"/>
                              <a:gd name="T180" fmla="+- 0 7851 7824"/>
                              <a:gd name="T181" fmla="*/ T180 w 1253"/>
                              <a:gd name="T182" fmla="+- 0 -6442 -6464"/>
                              <a:gd name="T183" fmla="*/ -6442 h 295"/>
                              <a:gd name="T184" fmla="+- 0 7859 7824"/>
                              <a:gd name="T185" fmla="*/ T184 w 1253"/>
                              <a:gd name="T186" fmla="+- 0 -6448 -6464"/>
                              <a:gd name="T187" fmla="*/ -6448 h 295"/>
                              <a:gd name="T188" fmla="+- 0 7855 7824"/>
                              <a:gd name="T189" fmla="*/ T188 w 1253"/>
                              <a:gd name="T190" fmla="+- 0 -6457 -6464"/>
                              <a:gd name="T191" fmla="*/ -6457 h 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53" h="295">
                                <a:moveTo>
                                  <a:pt x="1188" y="208"/>
                                </a:moveTo>
                                <a:lnTo>
                                  <a:pt x="403" y="208"/>
                                </a:lnTo>
                                <a:lnTo>
                                  <a:pt x="1253" y="295"/>
                                </a:lnTo>
                                <a:lnTo>
                                  <a:pt x="1188" y="208"/>
                                </a:lnTo>
                                <a:close/>
                                <a:moveTo>
                                  <a:pt x="1114" y="109"/>
                                </a:moveTo>
                                <a:lnTo>
                                  <a:pt x="140" y="109"/>
                                </a:lnTo>
                                <a:lnTo>
                                  <a:pt x="146" y="110"/>
                                </a:lnTo>
                                <a:lnTo>
                                  <a:pt x="150" y="111"/>
                                </a:lnTo>
                                <a:lnTo>
                                  <a:pt x="169" y="131"/>
                                </a:lnTo>
                                <a:lnTo>
                                  <a:pt x="172" y="136"/>
                                </a:lnTo>
                                <a:lnTo>
                                  <a:pt x="173" y="142"/>
                                </a:lnTo>
                                <a:lnTo>
                                  <a:pt x="173" y="146"/>
                                </a:lnTo>
                                <a:lnTo>
                                  <a:pt x="172" y="149"/>
                                </a:lnTo>
                                <a:lnTo>
                                  <a:pt x="168" y="155"/>
                                </a:lnTo>
                                <a:lnTo>
                                  <a:pt x="162" y="165"/>
                                </a:lnTo>
                                <a:lnTo>
                                  <a:pt x="158" y="171"/>
                                </a:lnTo>
                                <a:lnTo>
                                  <a:pt x="156" y="176"/>
                                </a:lnTo>
                                <a:lnTo>
                                  <a:pt x="163" y="188"/>
                                </a:lnTo>
                                <a:lnTo>
                                  <a:pt x="174" y="197"/>
                                </a:lnTo>
                                <a:lnTo>
                                  <a:pt x="186" y="203"/>
                                </a:lnTo>
                                <a:lnTo>
                                  <a:pt x="191" y="204"/>
                                </a:lnTo>
                                <a:lnTo>
                                  <a:pt x="195" y="205"/>
                                </a:lnTo>
                                <a:lnTo>
                                  <a:pt x="198" y="205"/>
                                </a:lnTo>
                                <a:lnTo>
                                  <a:pt x="205" y="206"/>
                                </a:lnTo>
                                <a:lnTo>
                                  <a:pt x="239" y="210"/>
                                </a:lnTo>
                                <a:lnTo>
                                  <a:pt x="246" y="212"/>
                                </a:lnTo>
                                <a:lnTo>
                                  <a:pt x="257" y="214"/>
                                </a:lnTo>
                                <a:lnTo>
                                  <a:pt x="265" y="217"/>
                                </a:lnTo>
                                <a:lnTo>
                                  <a:pt x="269" y="217"/>
                                </a:lnTo>
                                <a:lnTo>
                                  <a:pt x="272" y="217"/>
                                </a:lnTo>
                                <a:lnTo>
                                  <a:pt x="283" y="220"/>
                                </a:lnTo>
                                <a:lnTo>
                                  <a:pt x="292" y="225"/>
                                </a:lnTo>
                                <a:lnTo>
                                  <a:pt x="294" y="227"/>
                                </a:lnTo>
                                <a:lnTo>
                                  <a:pt x="300" y="232"/>
                                </a:lnTo>
                                <a:lnTo>
                                  <a:pt x="302" y="235"/>
                                </a:lnTo>
                                <a:lnTo>
                                  <a:pt x="302" y="238"/>
                                </a:lnTo>
                                <a:lnTo>
                                  <a:pt x="300" y="252"/>
                                </a:lnTo>
                                <a:lnTo>
                                  <a:pt x="298" y="254"/>
                                </a:lnTo>
                                <a:lnTo>
                                  <a:pt x="298" y="255"/>
                                </a:lnTo>
                                <a:lnTo>
                                  <a:pt x="403" y="208"/>
                                </a:lnTo>
                                <a:lnTo>
                                  <a:pt x="1188" y="208"/>
                                </a:lnTo>
                                <a:lnTo>
                                  <a:pt x="1114" y="109"/>
                                </a:lnTo>
                                <a:close/>
                                <a:moveTo>
                                  <a:pt x="1061" y="40"/>
                                </a:moveTo>
                                <a:lnTo>
                                  <a:pt x="93" y="40"/>
                                </a:lnTo>
                                <a:lnTo>
                                  <a:pt x="95" y="40"/>
                                </a:lnTo>
                                <a:lnTo>
                                  <a:pt x="100" y="42"/>
                                </a:lnTo>
                                <a:lnTo>
                                  <a:pt x="104" y="45"/>
                                </a:lnTo>
                                <a:lnTo>
                                  <a:pt x="108" y="51"/>
                                </a:lnTo>
                                <a:lnTo>
                                  <a:pt x="112" y="60"/>
                                </a:lnTo>
                                <a:lnTo>
                                  <a:pt x="113" y="67"/>
                                </a:lnTo>
                                <a:lnTo>
                                  <a:pt x="113" y="72"/>
                                </a:lnTo>
                                <a:lnTo>
                                  <a:pt x="113" y="81"/>
                                </a:lnTo>
                                <a:lnTo>
                                  <a:pt x="115" y="91"/>
                                </a:lnTo>
                                <a:lnTo>
                                  <a:pt x="116" y="96"/>
                                </a:lnTo>
                                <a:lnTo>
                                  <a:pt x="122" y="106"/>
                                </a:lnTo>
                                <a:lnTo>
                                  <a:pt x="127" y="109"/>
                                </a:lnTo>
                                <a:lnTo>
                                  <a:pt x="131" y="110"/>
                                </a:lnTo>
                                <a:lnTo>
                                  <a:pt x="140" y="109"/>
                                </a:lnTo>
                                <a:lnTo>
                                  <a:pt x="1114" y="109"/>
                                </a:lnTo>
                                <a:lnTo>
                                  <a:pt x="1061" y="40"/>
                                </a:lnTo>
                                <a:close/>
                                <a:moveTo>
                                  <a:pt x="1032" y="0"/>
                                </a:moveTo>
                                <a:lnTo>
                                  <a:pt x="39" y="0"/>
                                </a:lnTo>
                                <a:lnTo>
                                  <a:pt x="43" y="7"/>
                                </a:lnTo>
                                <a:lnTo>
                                  <a:pt x="43" y="11"/>
                                </a:lnTo>
                                <a:lnTo>
                                  <a:pt x="41" y="16"/>
                                </a:lnTo>
                                <a:lnTo>
                                  <a:pt x="40" y="22"/>
                                </a:lnTo>
                                <a:lnTo>
                                  <a:pt x="41" y="23"/>
                                </a:lnTo>
                                <a:lnTo>
                                  <a:pt x="44" y="25"/>
                                </a:lnTo>
                                <a:lnTo>
                                  <a:pt x="48" y="26"/>
                                </a:lnTo>
                                <a:lnTo>
                                  <a:pt x="52" y="31"/>
                                </a:lnTo>
                                <a:lnTo>
                                  <a:pt x="56" y="35"/>
                                </a:lnTo>
                                <a:lnTo>
                                  <a:pt x="57" y="48"/>
                                </a:lnTo>
                                <a:lnTo>
                                  <a:pt x="59" y="51"/>
                                </a:lnTo>
                                <a:lnTo>
                                  <a:pt x="62" y="54"/>
                                </a:lnTo>
                                <a:lnTo>
                                  <a:pt x="64" y="55"/>
                                </a:lnTo>
                                <a:lnTo>
                                  <a:pt x="68" y="55"/>
                                </a:lnTo>
                                <a:lnTo>
                                  <a:pt x="72" y="53"/>
                                </a:lnTo>
                                <a:lnTo>
                                  <a:pt x="83" y="45"/>
                                </a:lnTo>
                                <a:lnTo>
                                  <a:pt x="88" y="42"/>
                                </a:lnTo>
                                <a:lnTo>
                                  <a:pt x="93" y="40"/>
                                </a:lnTo>
                                <a:lnTo>
                                  <a:pt x="1061" y="40"/>
                                </a:lnTo>
                                <a:lnTo>
                                  <a:pt x="1032" y="0"/>
                                </a:lnTo>
                                <a:close/>
                                <a:moveTo>
                                  <a:pt x="27" y="0"/>
                                </a:moveTo>
                                <a:lnTo>
                                  <a:pt x="0" y="0"/>
                                </a:lnTo>
                                <a:lnTo>
                                  <a:pt x="1" y="4"/>
                                </a:lnTo>
                                <a:lnTo>
                                  <a:pt x="2" y="6"/>
                                </a:lnTo>
                                <a:lnTo>
                                  <a:pt x="6" y="13"/>
                                </a:lnTo>
                                <a:lnTo>
                                  <a:pt x="9" y="17"/>
                                </a:lnTo>
                                <a:lnTo>
                                  <a:pt x="10" y="17"/>
                                </a:lnTo>
                                <a:lnTo>
                                  <a:pt x="16" y="20"/>
                                </a:lnTo>
                                <a:lnTo>
                                  <a:pt x="22" y="22"/>
                                </a:lnTo>
                                <a:lnTo>
                                  <a:pt x="27" y="22"/>
                                </a:lnTo>
                                <a:lnTo>
                                  <a:pt x="32" y="19"/>
                                </a:lnTo>
                                <a:lnTo>
                                  <a:pt x="35" y="16"/>
                                </a:lnTo>
                                <a:lnTo>
                                  <a:pt x="34" y="11"/>
                                </a:lnTo>
                                <a:lnTo>
                                  <a:pt x="31" y="7"/>
                                </a:lnTo>
                                <a:lnTo>
                                  <a:pt x="27"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7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7823" y="-6464"/>
                            <a:ext cx="1253"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AutoShape 73"/>
                        <wps:cNvSpPr>
                          <a:spLocks/>
                        </wps:cNvSpPr>
                        <wps:spPr bwMode="auto">
                          <a:xfrm>
                            <a:off x="8872" y="-6464"/>
                            <a:ext cx="1497" cy="2335"/>
                          </a:xfrm>
                          <a:custGeom>
                            <a:avLst/>
                            <a:gdLst>
                              <a:gd name="T0" fmla="+- 0 9566 8872"/>
                              <a:gd name="T1" fmla="*/ T0 w 1497"/>
                              <a:gd name="T2" fmla="+- 0 -5536 -6464"/>
                              <a:gd name="T3" fmla="*/ -5536 h 2335"/>
                              <a:gd name="T4" fmla="+- 0 9561 8872"/>
                              <a:gd name="T5" fmla="*/ T4 w 1497"/>
                              <a:gd name="T6" fmla="+- 0 -5344 -6464"/>
                              <a:gd name="T7" fmla="*/ -5344 h 2335"/>
                              <a:gd name="T8" fmla="+- 0 9520 8872"/>
                              <a:gd name="T9" fmla="*/ T8 w 1497"/>
                              <a:gd name="T10" fmla="+- 0 -4944 -6464"/>
                              <a:gd name="T11" fmla="*/ -4944 h 2335"/>
                              <a:gd name="T12" fmla="+- 0 9504 8872"/>
                              <a:gd name="T13" fmla="*/ T12 w 1497"/>
                              <a:gd name="T14" fmla="+- 0 -4555 -6464"/>
                              <a:gd name="T15" fmla="*/ -4555 h 2335"/>
                              <a:gd name="T16" fmla="+- 0 10281 8872"/>
                              <a:gd name="T17" fmla="*/ T16 w 1497"/>
                              <a:gd name="T18" fmla="+- 0 -4165 -6464"/>
                              <a:gd name="T19" fmla="*/ -4165 h 2335"/>
                              <a:gd name="T20" fmla="+- 0 10321 8872"/>
                              <a:gd name="T21" fmla="*/ T20 w 1497"/>
                              <a:gd name="T22" fmla="+- 0 -4509 -6464"/>
                              <a:gd name="T23" fmla="*/ -4509 h 2335"/>
                              <a:gd name="T24" fmla="+- 0 10042 8872"/>
                              <a:gd name="T25" fmla="*/ T24 w 1497"/>
                              <a:gd name="T26" fmla="+- 0 -4776 -6464"/>
                              <a:gd name="T27" fmla="*/ -4776 h 2335"/>
                              <a:gd name="T28" fmla="+- 0 10204 8872"/>
                              <a:gd name="T29" fmla="*/ T28 w 1497"/>
                              <a:gd name="T30" fmla="+- 0 -4939 -6464"/>
                              <a:gd name="T31" fmla="*/ -4939 h 2335"/>
                              <a:gd name="T32" fmla="+- 0 10260 8872"/>
                              <a:gd name="T33" fmla="*/ T32 w 1497"/>
                              <a:gd name="T34" fmla="+- 0 -5387 -6464"/>
                              <a:gd name="T35" fmla="*/ -5387 h 2335"/>
                              <a:gd name="T36" fmla="+- 0 10208 8872"/>
                              <a:gd name="T37" fmla="*/ T36 w 1497"/>
                              <a:gd name="T38" fmla="+- 0 -5598 -6464"/>
                              <a:gd name="T39" fmla="*/ -5598 h 2335"/>
                              <a:gd name="T40" fmla="+- 0 10146 8872"/>
                              <a:gd name="T41" fmla="*/ T40 w 1497"/>
                              <a:gd name="T42" fmla="+- 0 -5653 -6464"/>
                              <a:gd name="T43" fmla="*/ -5653 h 2335"/>
                              <a:gd name="T44" fmla="+- 0 10060 8872"/>
                              <a:gd name="T45" fmla="*/ T44 w 1497"/>
                              <a:gd name="T46" fmla="+- 0 -5741 -6464"/>
                              <a:gd name="T47" fmla="*/ -5741 h 2335"/>
                              <a:gd name="T48" fmla="+- 0 9997 8872"/>
                              <a:gd name="T49" fmla="*/ T48 w 1497"/>
                              <a:gd name="T50" fmla="+- 0 -5808 -6464"/>
                              <a:gd name="T51" fmla="*/ -5808 h 2335"/>
                              <a:gd name="T52" fmla="+- 0 9965 8872"/>
                              <a:gd name="T53" fmla="*/ T52 w 1497"/>
                              <a:gd name="T54" fmla="+- 0 -5836 -6464"/>
                              <a:gd name="T55" fmla="*/ -5836 h 2335"/>
                              <a:gd name="T56" fmla="+- 0 9872 8872"/>
                              <a:gd name="T57" fmla="*/ T56 w 1497"/>
                              <a:gd name="T58" fmla="+- 0 -5905 -6464"/>
                              <a:gd name="T59" fmla="*/ -5905 h 2335"/>
                              <a:gd name="T60" fmla="+- 0 9771 8872"/>
                              <a:gd name="T61" fmla="*/ T60 w 1497"/>
                              <a:gd name="T62" fmla="+- 0 -5958 -6464"/>
                              <a:gd name="T63" fmla="*/ -5958 h 2335"/>
                              <a:gd name="T64" fmla="+- 0 9701 8872"/>
                              <a:gd name="T65" fmla="*/ T64 w 1497"/>
                              <a:gd name="T66" fmla="+- 0 -5983 -6464"/>
                              <a:gd name="T67" fmla="*/ -5983 h 2335"/>
                              <a:gd name="T68" fmla="+- 0 9628 8872"/>
                              <a:gd name="T69" fmla="*/ T68 w 1497"/>
                              <a:gd name="T70" fmla="+- 0 -6003 -6464"/>
                              <a:gd name="T71" fmla="*/ -6003 h 2335"/>
                              <a:gd name="T72" fmla="+- 0 9445 8872"/>
                              <a:gd name="T73" fmla="*/ T72 w 1497"/>
                              <a:gd name="T74" fmla="+- 0 -6030 -6464"/>
                              <a:gd name="T75" fmla="*/ -6030 h 2335"/>
                              <a:gd name="T76" fmla="+- 0 10035 8872"/>
                              <a:gd name="T77" fmla="*/ T76 w 1497"/>
                              <a:gd name="T78" fmla="+- 0 -4509 -6464"/>
                              <a:gd name="T79" fmla="*/ -4509 h 2335"/>
                              <a:gd name="T80" fmla="+- 0 10153 8872"/>
                              <a:gd name="T81" fmla="*/ T80 w 1497"/>
                              <a:gd name="T82" fmla="+- 0 -4509 -6464"/>
                              <a:gd name="T83" fmla="*/ -4509 h 2335"/>
                              <a:gd name="T84" fmla="+- 0 10155 8872"/>
                              <a:gd name="T85" fmla="*/ T84 w 1497"/>
                              <a:gd name="T86" fmla="+- 0 -4652 -6464"/>
                              <a:gd name="T87" fmla="*/ -4652 h 2335"/>
                              <a:gd name="T88" fmla="+- 0 10298 8872"/>
                              <a:gd name="T89" fmla="*/ T88 w 1497"/>
                              <a:gd name="T90" fmla="+- 0 -4619 -6464"/>
                              <a:gd name="T91" fmla="*/ -4619 h 2335"/>
                              <a:gd name="T92" fmla="+- 0 10255 8872"/>
                              <a:gd name="T93" fmla="*/ T92 w 1497"/>
                              <a:gd name="T94" fmla="+- 0 -4605 -6464"/>
                              <a:gd name="T95" fmla="*/ -4605 h 2335"/>
                              <a:gd name="T96" fmla="+- 0 10246 8872"/>
                              <a:gd name="T97" fmla="*/ T96 w 1497"/>
                              <a:gd name="T98" fmla="+- 0 -4598 -6464"/>
                              <a:gd name="T99" fmla="*/ -4598 h 2335"/>
                              <a:gd name="T100" fmla="+- 0 10237 8872"/>
                              <a:gd name="T101" fmla="*/ T100 w 1497"/>
                              <a:gd name="T102" fmla="+- 0 -4591 -6464"/>
                              <a:gd name="T103" fmla="*/ -4591 h 2335"/>
                              <a:gd name="T104" fmla="+- 0 10229 8872"/>
                              <a:gd name="T105" fmla="*/ T104 w 1497"/>
                              <a:gd name="T106" fmla="+- 0 -4583 -6464"/>
                              <a:gd name="T107" fmla="*/ -4583 h 2335"/>
                              <a:gd name="T108" fmla="+- 0 10185 8872"/>
                              <a:gd name="T109" fmla="*/ T108 w 1497"/>
                              <a:gd name="T110" fmla="+- 0 -4532 -6464"/>
                              <a:gd name="T111" fmla="*/ -4532 h 2335"/>
                              <a:gd name="T112" fmla="+- 0 10177 8872"/>
                              <a:gd name="T113" fmla="*/ T112 w 1497"/>
                              <a:gd name="T114" fmla="+- 0 -4525 -6464"/>
                              <a:gd name="T115" fmla="*/ -4525 h 2335"/>
                              <a:gd name="T116" fmla="+- 0 10169 8872"/>
                              <a:gd name="T117" fmla="*/ T116 w 1497"/>
                              <a:gd name="T118" fmla="+- 0 -4518 -6464"/>
                              <a:gd name="T119" fmla="*/ -4518 h 2335"/>
                              <a:gd name="T120" fmla="+- 0 10160 8872"/>
                              <a:gd name="T121" fmla="*/ T120 w 1497"/>
                              <a:gd name="T122" fmla="+- 0 -4513 -6464"/>
                              <a:gd name="T123" fmla="*/ -4513 h 2335"/>
                              <a:gd name="T124" fmla="+- 0 10153 8872"/>
                              <a:gd name="T125" fmla="*/ T124 w 1497"/>
                              <a:gd name="T126" fmla="+- 0 -4509 -6464"/>
                              <a:gd name="T127" fmla="*/ -4509 h 2335"/>
                              <a:gd name="T128" fmla="+- 0 10332 8872"/>
                              <a:gd name="T129" fmla="*/ T128 w 1497"/>
                              <a:gd name="T130" fmla="+- 0 -4605 -6464"/>
                              <a:gd name="T131" fmla="*/ -4605 h 2335"/>
                              <a:gd name="T132" fmla="+- 0 10340 8872"/>
                              <a:gd name="T133" fmla="*/ T132 w 1497"/>
                              <a:gd name="T134" fmla="+- 0 -4617 -6464"/>
                              <a:gd name="T135" fmla="*/ -4617 h 2335"/>
                              <a:gd name="T136" fmla="+- 0 10368 8872"/>
                              <a:gd name="T137" fmla="*/ T136 w 1497"/>
                              <a:gd name="T138" fmla="+- 0 -4605 -6464"/>
                              <a:gd name="T139" fmla="*/ -4605 h 2335"/>
                              <a:gd name="T140" fmla="+- 0 10367 8872"/>
                              <a:gd name="T141" fmla="*/ T140 w 1497"/>
                              <a:gd name="T142" fmla="+- 0 -4604 -6464"/>
                              <a:gd name="T143" fmla="*/ -4604 h 2335"/>
                              <a:gd name="T144" fmla="+- 0 10042 8872"/>
                              <a:gd name="T145" fmla="*/ T144 w 1497"/>
                              <a:gd name="T146" fmla="+- 0 -4776 -6464"/>
                              <a:gd name="T147" fmla="*/ -4776 h 2335"/>
                              <a:gd name="T148" fmla="+- 0 8890 8872"/>
                              <a:gd name="T149" fmla="*/ T148 w 1497"/>
                              <a:gd name="T150" fmla="+- 0 -6440 -6464"/>
                              <a:gd name="T151" fmla="*/ -6440 h 2335"/>
                              <a:gd name="T152" fmla="+- 0 9388 8872"/>
                              <a:gd name="T153" fmla="*/ T152 w 1497"/>
                              <a:gd name="T154" fmla="+- 0 -6076 -6464"/>
                              <a:gd name="T155" fmla="*/ -6076 h 2335"/>
                              <a:gd name="T156" fmla="+- 0 9615 8872"/>
                              <a:gd name="T157" fmla="*/ T156 w 1497"/>
                              <a:gd name="T158" fmla="+- 0 -6005 -6464"/>
                              <a:gd name="T159" fmla="*/ -6005 h 2335"/>
                              <a:gd name="T160" fmla="+- 0 9639 8872"/>
                              <a:gd name="T161" fmla="*/ T160 w 1497"/>
                              <a:gd name="T162" fmla="+- 0 -6116 -6464"/>
                              <a:gd name="T163" fmla="*/ -6116 h 2335"/>
                              <a:gd name="T164" fmla="+- 0 9662 8872"/>
                              <a:gd name="T165" fmla="*/ T164 w 1497"/>
                              <a:gd name="T166" fmla="+- 0 -6338 -6464"/>
                              <a:gd name="T167" fmla="*/ -6338 h 2335"/>
                              <a:gd name="T168" fmla="+- 0 8890 8872"/>
                              <a:gd name="T169" fmla="*/ T168 w 1497"/>
                              <a:gd name="T170" fmla="+- 0 -6440 -6464"/>
                              <a:gd name="T171" fmla="*/ -6440 h 2335"/>
                              <a:gd name="T172" fmla="+- 0 8873 8872"/>
                              <a:gd name="T173" fmla="*/ T172 w 1497"/>
                              <a:gd name="T174" fmla="+- 0 -6462 -6464"/>
                              <a:gd name="T175" fmla="*/ -6462 h 2335"/>
                              <a:gd name="T176" fmla="+- 0 9673 8872"/>
                              <a:gd name="T177" fmla="*/ T176 w 1497"/>
                              <a:gd name="T178" fmla="+- 0 -6437 -6464"/>
                              <a:gd name="T179" fmla="*/ -6437 h 23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497" h="2335">
                                <a:moveTo>
                                  <a:pt x="282" y="377"/>
                                </a:moveTo>
                                <a:lnTo>
                                  <a:pt x="434" y="578"/>
                                </a:lnTo>
                                <a:lnTo>
                                  <a:pt x="694" y="928"/>
                                </a:lnTo>
                                <a:lnTo>
                                  <a:pt x="707" y="932"/>
                                </a:lnTo>
                                <a:lnTo>
                                  <a:pt x="700" y="1003"/>
                                </a:lnTo>
                                <a:lnTo>
                                  <a:pt x="689" y="1120"/>
                                </a:lnTo>
                                <a:lnTo>
                                  <a:pt x="672" y="1290"/>
                                </a:lnTo>
                                <a:lnTo>
                                  <a:pt x="655" y="1454"/>
                                </a:lnTo>
                                <a:lnTo>
                                  <a:pt x="648" y="1520"/>
                                </a:lnTo>
                                <a:lnTo>
                                  <a:pt x="610" y="1852"/>
                                </a:lnTo>
                                <a:lnTo>
                                  <a:pt x="609" y="1873"/>
                                </a:lnTo>
                                <a:lnTo>
                                  <a:pt x="632" y="1909"/>
                                </a:lnTo>
                                <a:lnTo>
                                  <a:pt x="1349" y="2335"/>
                                </a:lnTo>
                                <a:lnTo>
                                  <a:pt x="1395" y="2329"/>
                                </a:lnTo>
                                <a:lnTo>
                                  <a:pt x="1409" y="2299"/>
                                </a:lnTo>
                                <a:lnTo>
                                  <a:pt x="1444" y="1999"/>
                                </a:lnTo>
                                <a:lnTo>
                                  <a:pt x="1445" y="1986"/>
                                </a:lnTo>
                                <a:lnTo>
                                  <a:pt x="1449" y="1955"/>
                                </a:lnTo>
                                <a:lnTo>
                                  <a:pt x="1163" y="1955"/>
                                </a:lnTo>
                                <a:lnTo>
                                  <a:pt x="1139" y="1952"/>
                                </a:lnTo>
                                <a:lnTo>
                                  <a:pt x="1170" y="1688"/>
                                </a:lnTo>
                                <a:lnTo>
                                  <a:pt x="1313" y="1688"/>
                                </a:lnTo>
                                <a:lnTo>
                                  <a:pt x="1331" y="1532"/>
                                </a:lnTo>
                                <a:lnTo>
                                  <a:pt x="1332" y="1525"/>
                                </a:lnTo>
                                <a:lnTo>
                                  <a:pt x="1348" y="1398"/>
                                </a:lnTo>
                                <a:lnTo>
                                  <a:pt x="1349" y="1388"/>
                                </a:lnTo>
                                <a:lnTo>
                                  <a:pt x="1388" y="1077"/>
                                </a:lnTo>
                                <a:lnTo>
                                  <a:pt x="1408" y="924"/>
                                </a:lnTo>
                                <a:lnTo>
                                  <a:pt x="1373" y="897"/>
                                </a:lnTo>
                                <a:lnTo>
                                  <a:pt x="1336" y="866"/>
                                </a:lnTo>
                                <a:lnTo>
                                  <a:pt x="1317" y="851"/>
                                </a:lnTo>
                                <a:lnTo>
                                  <a:pt x="1299" y="834"/>
                                </a:lnTo>
                                <a:lnTo>
                                  <a:pt x="1274" y="811"/>
                                </a:lnTo>
                                <a:lnTo>
                                  <a:pt x="1240" y="778"/>
                                </a:lnTo>
                                <a:lnTo>
                                  <a:pt x="1208" y="746"/>
                                </a:lnTo>
                                <a:lnTo>
                                  <a:pt x="1188" y="723"/>
                                </a:lnTo>
                                <a:lnTo>
                                  <a:pt x="1157" y="688"/>
                                </a:lnTo>
                                <a:lnTo>
                                  <a:pt x="1138" y="669"/>
                                </a:lnTo>
                                <a:lnTo>
                                  <a:pt x="1125" y="656"/>
                                </a:lnTo>
                                <a:lnTo>
                                  <a:pt x="1117" y="647"/>
                                </a:lnTo>
                                <a:lnTo>
                                  <a:pt x="1101" y="634"/>
                                </a:lnTo>
                                <a:lnTo>
                                  <a:pt x="1093" y="628"/>
                                </a:lnTo>
                                <a:lnTo>
                                  <a:pt x="1084" y="623"/>
                                </a:lnTo>
                                <a:lnTo>
                                  <a:pt x="1077" y="618"/>
                                </a:lnTo>
                                <a:lnTo>
                                  <a:pt x="1000" y="559"/>
                                </a:lnTo>
                                <a:lnTo>
                                  <a:pt x="940" y="526"/>
                                </a:lnTo>
                                <a:lnTo>
                                  <a:pt x="921" y="516"/>
                                </a:lnTo>
                                <a:lnTo>
                                  <a:pt x="899" y="506"/>
                                </a:lnTo>
                                <a:lnTo>
                                  <a:pt x="877" y="497"/>
                                </a:lnTo>
                                <a:lnTo>
                                  <a:pt x="848" y="487"/>
                                </a:lnTo>
                                <a:lnTo>
                                  <a:pt x="829" y="481"/>
                                </a:lnTo>
                                <a:lnTo>
                                  <a:pt x="809" y="474"/>
                                </a:lnTo>
                                <a:lnTo>
                                  <a:pt x="778" y="466"/>
                                </a:lnTo>
                                <a:lnTo>
                                  <a:pt x="756" y="461"/>
                                </a:lnTo>
                                <a:lnTo>
                                  <a:pt x="756" y="459"/>
                                </a:lnTo>
                                <a:lnTo>
                                  <a:pt x="743" y="459"/>
                                </a:lnTo>
                                <a:lnTo>
                                  <a:pt x="573" y="434"/>
                                </a:lnTo>
                                <a:lnTo>
                                  <a:pt x="282" y="377"/>
                                </a:lnTo>
                                <a:close/>
                                <a:moveTo>
                                  <a:pt x="1231" y="1804"/>
                                </a:moveTo>
                                <a:lnTo>
                                  <a:pt x="1163" y="1955"/>
                                </a:lnTo>
                                <a:lnTo>
                                  <a:pt x="1449" y="1955"/>
                                </a:lnTo>
                                <a:lnTo>
                                  <a:pt x="1281" y="1955"/>
                                </a:lnTo>
                                <a:lnTo>
                                  <a:pt x="1289" y="1882"/>
                                </a:lnTo>
                                <a:lnTo>
                                  <a:pt x="1275" y="1880"/>
                                </a:lnTo>
                                <a:lnTo>
                                  <a:pt x="1283" y="1812"/>
                                </a:lnTo>
                                <a:lnTo>
                                  <a:pt x="1231" y="1804"/>
                                </a:lnTo>
                                <a:close/>
                                <a:moveTo>
                                  <a:pt x="1452" y="1845"/>
                                </a:moveTo>
                                <a:lnTo>
                                  <a:pt x="1426" y="1845"/>
                                </a:lnTo>
                                <a:lnTo>
                                  <a:pt x="1404" y="1850"/>
                                </a:lnTo>
                                <a:lnTo>
                                  <a:pt x="1387" y="1857"/>
                                </a:lnTo>
                                <a:lnTo>
                                  <a:pt x="1383" y="1859"/>
                                </a:lnTo>
                                <a:lnTo>
                                  <a:pt x="1380" y="1861"/>
                                </a:lnTo>
                                <a:lnTo>
                                  <a:pt x="1377" y="1863"/>
                                </a:lnTo>
                                <a:lnTo>
                                  <a:pt x="1374" y="1866"/>
                                </a:lnTo>
                                <a:lnTo>
                                  <a:pt x="1371" y="1868"/>
                                </a:lnTo>
                                <a:lnTo>
                                  <a:pt x="1368" y="1870"/>
                                </a:lnTo>
                                <a:lnTo>
                                  <a:pt x="1365" y="1873"/>
                                </a:lnTo>
                                <a:lnTo>
                                  <a:pt x="1362" y="1875"/>
                                </a:lnTo>
                                <a:lnTo>
                                  <a:pt x="1360" y="1878"/>
                                </a:lnTo>
                                <a:lnTo>
                                  <a:pt x="1357" y="1881"/>
                                </a:lnTo>
                                <a:lnTo>
                                  <a:pt x="1355" y="1883"/>
                                </a:lnTo>
                                <a:lnTo>
                                  <a:pt x="1315" y="1930"/>
                                </a:lnTo>
                                <a:lnTo>
                                  <a:pt x="1313" y="1932"/>
                                </a:lnTo>
                                <a:lnTo>
                                  <a:pt x="1310" y="1935"/>
                                </a:lnTo>
                                <a:lnTo>
                                  <a:pt x="1308" y="1937"/>
                                </a:lnTo>
                                <a:lnTo>
                                  <a:pt x="1305" y="1939"/>
                                </a:lnTo>
                                <a:lnTo>
                                  <a:pt x="1302" y="1942"/>
                                </a:lnTo>
                                <a:lnTo>
                                  <a:pt x="1300" y="1944"/>
                                </a:lnTo>
                                <a:lnTo>
                                  <a:pt x="1297" y="1946"/>
                                </a:lnTo>
                                <a:lnTo>
                                  <a:pt x="1294" y="1948"/>
                                </a:lnTo>
                                <a:lnTo>
                                  <a:pt x="1291" y="1950"/>
                                </a:lnTo>
                                <a:lnTo>
                                  <a:pt x="1288" y="1951"/>
                                </a:lnTo>
                                <a:lnTo>
                                  <a:pt x="1284" y="1953"/>
                                </a:lnTo>
                                <a:lnTo>
                                  <a:pt x="1281" y="1954"/>
                                </a:lnTo>
                                <a:lnTo>
                                  <a:pt x="1281" y="1955"/>
                                </a:lnTo>
                                <a:lnTo>
                                  <a:pt x="1449" y="1955"/>
                                </a:lnTo>
                                <a:lnTo>
                                  <a:pt x="1458" y="1870"/>
                                </a:lnTo>
                                <a:lnTo>
                                  <a:pt x="1460" y="1859"/>
                                </a:lnTo>
                                <a:lnTo>
                                  <a:pt x="1496" y="1859"/>
                                </a:lnTo>
                                <a:lnTo>
                                  <a:pt x="1497" y="1852"/>
                                </a:lnTo>
                                <a:lnTo>
                                  <a:pt x="1468" y="1847"/>
                                </a:lnTo>
                                <a:lnTo>
                                  <a:pt x="1452" y="1845"/>
                                </a:lnTo>
                                <a:close/>
                                <a:moveTo>
                                  <a:pt x="1496" y="1859"/>
                                </a:moveTo>
                                <a:lnTo>
                                  <a:pt x="1460" y="1859"/>
                                </a:lnTo>
                                <a:lnTo>
                                  <a:pt x="1484" y="1862"/>
                                </a:lnTo>
                                <a:lnTo>
                                  <a:pt x="1495" y="1860"/>
                                </a:lnTo>
                                <a:lnTo>
                                  <a:pt x="1496" y="1859"/>
                                </a:lnTo>
                                <a:close/>
                                <a:moveTo>
                                  <a:pt x="1313" y="1688"/>
                                </a:moveTo>
                                <a:lnTo>
                                  <a:pt x="1170" y="1688"/>
                                </a:lnTo>
                                <a:lnTo>
                                  <a:pt x="1311" y="1704"/>
                                </a:lnTo>
                                <a:lnTo>
                                  <a:pt x="1313" y="1688"/>
                                </a:lnTo>
                                <a:close/>
                                <a:moveTo>
                                  <a:pt x="18" y="24"/>
                                </a:moveTo>
                                <a:lnTo>
                                  <a:pt x="247" y="331"/>
                                </a:lnTo>
                                <a:lnTo>
                                  <a:pt x="261" y="349"/>
                                </a:lnTo>
                                <a:lnTo>
                                  <a:pt x="516" y="388"/>
                                </a:lnTo>
                                <a:lnTo>
                                  <a:pt x="573" y="397"/>
                                </a:lnTo>
                                <a:lnTo>
                                  <a:pt x="746" y="433"/>
                                </a:lnTo>
                                <a:lnTo>
                                  <a:pt x="743" y="459"/>
                                </a:lnTo>
                                <a:lnTo>
                                  <a:pt x="756" y="459"/>
                                </a:lnTo>
                                <a:lnTo>
                                  <a:pt x="758" y="433"/>
                                </a:lnTo>
                                <a:lnTo>
                                  <a:pt x="767" y="348"/>
                                </a:lnTo>
                                <a:lnTo>
                                  <a:pt x="769" y="331"/>
                                </a:lnTo>
                                <a:lnTo>
                                  <a:pt x="788" y="145"/>
                                </a:lnTo>
                                <a:lnTo>
                                  <a:pt x="790" y="126"/>
                                </a:lnTo>
                                <a:lnTo>
                                  <a:pt x="801" y="27"/>
                                </a:lnTo>
                                <a:lnTo>
                                  <a:pt x="47" y="27"/>
                                </a:lnTo>
                                <a:lnTo>
                                  <a:pt x="18" y="24"/>
                                </a:lnTo>
                                <a:close/>
                                <a:moveTo>
                                  <a:pt x="803" y="0"/>
                                </a:moveTo>
                                <a:lnTo>
                                  <a:pt x="0" y="0"/>
                                </a:lnTo>
                                <a:lnTo>
                                  <a:pt x="1" y="2"/>
                                </a:lnTo>
                                <a:lnTo>
                                  <a:pt x="50" y="7"/>
                                </a:lnTo>
                                <a:lnTo>
                                  <a:pt x="47" y="27"/>
                                </a:lnTo>
                                <a:lnTo>
                                  <a:pt x="801" y="27"/>
                                </a:lnTo>
                                <a:lnTo>
                                  <a:pt x="803"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 name="Picture 7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872" y="-6464"/>
                            <a:ext cx="1497" cy="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AutoShape 71"/>
                        <wps:cNvSpPr>
                          <a:spLocks/>
                        </wps:cNvSpPr>
                        <wps:spPr bwMode="auto">
                          <a:xfrm>
                            <a:off x="7975" y="-6195"/>
                            <a:ext cx="1583" cy="1624"/>
                          </a:xfrm>
                          <a:custGeom>
                            <a:avLst/>
                            <a:gdLst>
                              <a:gd name="T0" fmla="+- 0 9226 7975"/>
                              <a:gd name="T1" fmla="*/ T0 w 1583"/>
                              <a:gd name="T2" fmla="+- 0 -4633 -6195"/>
                              <a:gd name="T3" fmla="*/ -4633 h 1624"/>
                              <a:gd name="T4" fmla="+- 0 9533 7975"/>
                              <a:gd name="T5" fmla="*/ T4 w 1583"/>
                              <a:gd name="T6" fmla="+- 0 -5197 -6195"/>
                              <a:gd name="T7" fmla="*/ -5197 h 1624"/>
                              <a:gd name="T8" fmla="+- 0 8052 7975"/>
                              <a:gd name="T9" fmla="*/ T8 w 1583"/>
                              <a:gd name="T10" fmla="+- 0 -5225 -6195"/>
                              <a:gd name="T11" fmla="*/ -5225 h 1624"/>
                              <a:gd name="T12" fmla="+- 0 8039 7975"/>
                              <a:gd name="T13" fmla="*/ T12 w 1583"/>
                              <a:gd name="T14" fmla="+- 0 -5189 -6195"/>
                              <a:gd name="T15" fmla="*/ -5189 h 1624"/>
                              <a:gd name="T16" fmla="+- 0 8031 7975"/>
                              <a:gd name="T17" fmla="*/ T16 w 1583"/>
                              <a:gd name="T18" fmla="+- 0 -5159 -6195"/>
                              <a:gd name="T19" fmla="*/ -5159 h 1624"/>
                              <a:gd name="T20" fmla="+- 0 8412 7975"/>
                              <a:gd name="T21" fmla="*/ T20 w 1583"/>
                              <a:gd name="T22" fmla="+- 0 -5111 -6195"/>
                              <a:gd name="T23" fmla="*/ -5111 h 1624"/>
                              <a:gd name="T24" fmla="+- 0 9537 7975"/>
                              <a:gd name="T25" fmla="*/ T24 w 1583"/>
                              <a:gd name="T26" fmla="+- 0 -5231 -6195"/>
                              <a:gd name="T27" fmla="*/ -5231 h 1624"/>
                              <a:gd name="T28" fmla="+- 0 8111 7975"/>
                              <a:gd name="T29" fmla="*/ T28 w 1583"/>
                              <a:gd name="T30" fmla="+- 0 -5567 -6195"/>
                              <a:gd name="T31" fmla="*/ -5567 h 1624"/>
                              <a:gd name="T32" fmla="+- 0 8095 7975"/>
                              <a:gd name="T33" fmla="*/ T32 w 1583"/>
                              <a:gd name="T34" fmla="+- 0 -5527 -6195"/>
                              <a:gd name="T35" fmla="*/ -5527 h 1624"/>
                              <a:gd name="T36" fmla="+- 0 8089 7975"/>
                              <a:gd name="T37" fmla="*/ T36 w 1583"/>
                              <a:gd name="T38" fmla="+- 0 -5493 -6195"/>
                              <a:gd name="T39" fmla="*/ -5493 h 1624"/>
                              <a:gd name="T40" fmla="+- 0 8039 7975"/>
                              <a:gd name="T41" fmla="*/ T40 w 1583"/>
                              <a:gd name="T42" fmla="+- 0 -5475 -6195"/>
                              <a:gd name="T43" fmla="*/ -5475 h 1624"/>
                              <a:gd name="T44" fmla="+- 0 8017 7975"/>
                              <a:gd name="T45" fmla="*/ T44 w 1583"/>
                              <a:gd name="T46" fmla="+- 0 -5461 -6195"/>
                              <a:gd name="T47" fmla="*/ -5461 h 1624"/>
                              <a:gd name="T48" fmla="+- 0 8041 7975"/>
                              <a:gd name="T49" fmla="*/ T48 w 1583"/>
                              <a:gd name="T50" fmla="+- 0 -5423 -6195"/>
                              <a:gd name="T51" fmla="*/ -5423 h 1624"/>
                              <a:gd name="T52" fmla="+- 0 8069 7975"/>
                              <a:gd name="T53" fmla="*/ T52 w 1583"/>
                              <a:gd name="T54" fmla="+- 0 -5391 -6195"/>
                              <a:gd name="T55" fmla="*/ -5391 h 1624"/>
                              <a:gd name="T56" fmla="+- 0 8064 7975"/>
                              <a:gd name="T57" fmla="*/ T56 w 1583"/>
                              <a:gd name="T58" fmla="+- 0 -5367 -6195"/>
                              <a:gd name="T59" fmla="*/ -5367 h 1624"/>
                              <a:gd name="T60" fmla="+- 0 8028 7975"/>
                              <a:gd name="T61" fmla="*/ T60 w 1583"/>
                              <a:gd name="T62" fmla="+- 0 -5337 -6195"/>
                              <a:gd name="T63" fmla="*/ -5337 h 1624"/>
                              <a:gd name="T64" fmla="+- 0 8003 7975"/>
                              <a:gd name="T65" fmla="*/ T64 w 1583"/>
                              <a:gd name="T66" fmla="+- 0 -5301 -6195"/>
                              <a:gd name="T67" fmla="*/ -5301 h 1624"/>
                              <a:gd name="T68" fmla="+- 0 7977 7975"/>
                              <a:gd name="T69" fmla="*/ T68 w 1583"/>
                              <a:gd name="T70" fmla="+- 0 -5257 -6195"/>
                              <a:gd name="T71" fmla="*/ -5257 h 1624"/>
                              <a:gd name="T72" fmla="+- 0 7993 7975"/>
                              <a:gd name="T73" fmla="*/ T72 w 1583"/>
                              <a:gd name="T74" fmla="+- 0 -5239 -6195"/>
                              <a:gd name="T75" fmla="*/ -5239 h 1624"/>
                              <a:gd name="T76" fmla="+- 0 9555 7975"/>
                              <a:gd name="T77" fmla="*/ T76 w 1583"/>
                              <a:gd name="T78" fmla="+- 0 -5493 -6195"/>
                              <a:gd name="T79" fmla="*/ -5493 h 1624"/>
                              <a:gd name="T80" fmla="+- 0 8149 7975"/>
                              <a:gd name="T81" fmla="*/ T80 w 1583"/>
                              <a:gd name="T82" fmla="+- 0 -5509 -6195"/>
                              <a:gd name="T83" fmla="*/ -5509 h 1624"/>
                              <a:gd name="T84" fmla="+- 0 8129 7975"/>
                              <a:gd name="T85" fmla="*/ T84 w 1583"/>
                              <a:gd name="T86" fmla="+- 0 -5549 -6195"/>
                              <a:gd name="T87" fmla="*/ -5549 h 1624"/>
                              <a:gd name="T88" fmla="+- 0 8225 7975"/>
                              <a:gd name="T89" fmla="*/ T88 w 1583"/>
                              <a:gd name="T90" fmla="+- 0 -5537 -6195"/>
                              <a:gd name="T91" fmla="*/ -5537 h 1624"/>
                              <a:gd name="T92" fmla="+- 0 8202 7975"/>
                              <a:gd name="T93" fmla="*/ T92 w 1583"/>
                              <a:gd name="T94" fmla="+- 0 -5519 -6195"/>
                              <a:gd name="T95" fmla="*/ -5519 h 1624"/>
                              <a:gd name="T96" fmla="+- 0 9545 7975"/>
                              <a:gd name="T97" fmla="*/ T96 w 1583"/>
                              <a:gd name="T98" fmla="+- 0 -5527 -6195"/>
                              <a:gd name="T99" fmla="*/ -5527 h 1624"/>
                              <a:gd name="T100" fmla="+- 0 8225 7975"/>
                              <a:gd name="T101" fmla="*/ T100 w 1583"/>
                              <a:gd name="T102" fmla="+- 0 -5537 -6195"/>
                              <a:gd name="T103" fmla="*/ -5537 h 1624"/>
                              <a:gd name="T104" fmla="+- 0 8310 7975"/>
                              <a:gd name="T105" fmla="*/ T104 w 1583"/>
                              <a:gd name="T106" fmla="+- 0 -5685 -6195"/>
                              <a:gd name="T107" fmla="*/ -5685 h 1624"/>
                              <a:gd name="T108" fmla="+- 0 8288 7975"/>
                              <a:gd name="T109" fmla="*/ T108 w 1583"/>
                              <a:gd name="T110" fmla="+- 0 -5653 -6195"/>
                              <a:gd name="T111" fmla="*/ -5653 h 1624"/>
                              <a:gd name="T112" fmla="+- 0 8254 7975"/>
                              <a:gd name="T113" fmla="*/ T112 w 1583"/>
                              <a:gd name="T114" fmla="+- 0 -5637 -6195"/>
                              <a:gd name="T115" fmla="*/ -5637 h 1624"/>
                              <a:gd name="T116" fmla="+- 0 8274 7975"/>
                              <a:gd name="T117" fmla="*/ T116 w 1583"/>
                              <a:gd name="T118" fmla="+- 0 -5625 -6195"/>
                              <a:gd name="T119" fmla="*/ -5625 h 1624"/>
                              <a:gd name="T120" fmla="+- 0 8281 7975"/>
                              <a:gd name="T121" fmla="*/ T120 w 1583"/>
                              <a:gd name="T122" fmla="+- 0 -5595 -6195"/>
                              <a:gd name="T123" fmla="*/ -5595 h 1624"/>
                              <a:gd name="T124" fmla="+- 0 8273 7975"/>
                              <a:gd name="T125" fmla="*/ T124 w 1583"/>
                              <a:gd name="T126" fmla="+- 0 -5549 -6195"/>
                              <a:gd name="T127" fmla="*/ -5549 h 1624"/>
                              <a:gd name="T128" fmla="+- 0 9545 7975"/>
                              <a:gd name="T129" fmla="*/ T128 w 1583"/>
                              <a:gd name="T130" fmla="+- 0 -5527 -6195"/>
                              <a:gd name="T131" fmla="*/ -5527 h 1624"/>
                              <a:gd name="T132" fmla="+- 0 8245 7975"/>
                              <a:gd name="T133" fmla="*/ T132 w 1583"/>
                              <a:gd name="T134" fmla="+- 0 -6035 -6195"/>
                              <a:gd name="T135" fmla="*/ -6035 h 1624"/>
                              <a:gd name="T136" fmla="+- 0 8238 7975"/>
                              <a:gd name="T137" fmla="*/ T136 w 1583"/>
                              <a:gd name="T138" fmla="+- 0 -6005 -6195"/>
                              <a:gd name="T139" fmla="*/ -6005 h 1624"/>
                              <a:gd name="T140" fmla="+- 0 8257 7975"/>
                              <a:gd name="T141" fmla="*/ T140 w 1583"/>
                              <a:gd name="T142" fmla="+- 0 -5975 -6195"/>
                              <a:gd name="T143" fmla="*/ -5975 h 1624"/>
                              <a:gd name="T144" fmla="+- 0 8263 7975"/>
                              <a:gd name="T145" fmla="*/ T144 w 1583"/>
                              <a:gd name="T146" fmla="+- 0 -5943 -6195"/>
                              <a:gd name="T147" fmla="*/ -5943 h 1624"/>
                              <a:gd name="T148" fmla="+- 0 8309 7975"/>
                              <a:gd name="T149" fmla="*/ T148 w 1583"/>
                              <a:gd name="T150" fmla="+- 0 -5921 -6195"/>
                              <a:gd name="T151" fmla="*/ -5921 h 1624"/>
                              <a:gd name="T152" fmla="+- 0 8365 7975"/>
                              <a:gd name="T153" fmla="*/ T152 w 1583"/>
                              <a:gd name="T154" fmla="+- 0 -5905 -6195"/>
                              <a:gd name="T155" fmla="*/ -5905 h 1624"/>
                              <a:gd name="T156" fmla="+- 0 8369 7975"/>
                              <a:gd name="T157" fmla="*/ T156 w 1583"/>
                              <a:gd name="T158" fmla="+- 0 -5873 -6195"/>
                              <a:gd name="T159" fmla="*/ -5873 h 1624"/>
                              <a:gd name="T160" fmla="+- 0 8371 7975"/>
                              <a:gd name="T161" fmla="*/ T160 w 1583"/>
                              <a:gd name="T162" fmla="+- 0 -5841 -6195"/>
                              <a:gd name="T163" fmla="*/ -5841 h 1624"/>
                              <a:gd name="T164" fmla="+- 0 8395 7975"/>
                              <a:gd name="T165" fmla="*/ T164 w 1583"/>
                              <a:gd name="T166" fmla="+- 0 -5825 -6195"/>
                              <a:gd name="T167" fmla="*/ -5825 h 1624"/>
                              <a:gd name="T168" fmla="+- 0 8369 7975"/>
                              <a:gd name="T169" fmla="*/ T168 w 1583"/>
                              <a:gd name="T170" fmla="+- 0 -5797 -6195"/>
                              <a:gd name="T171" fmla="*/ -5797 h 1624"/>
                              <a:gd name="T172" fmla="+- 0 8319 7975"/>
                              <a:gd name="T173" fmla="*/ T172 w 1583"/>
                              <a:gd name="T174" fmla="+- 0 -5781 -6195"/>
                              <a:gd name="T175" fmla="*/ -5781 h 1624"/>
                              <a:gd name="T176" fmla="+- 0 8279 7975"/>
                              <a:gd name="T177" fmla="*/ T176 w 1583"/>
                              <a:gd name="T178" fmla="+- 0 -5757 -6195"/>
                              <a:gd name="T179" fmla="*/ -5757 h 1624"/>
                              <a:gd name="T180" fmla="+- 0 8252 7975"/>
                              <a:gd name="T181" fmla="*/ T180 w 1583"/>
                              <a:gd name="T182" fmla="+- 0 -5727 -6195"/>
                              <a:gd name="T183" fmla="*/ -5727 h 1624"/>
                              <a:gd name="T184" fmla="+- 0 8255 7975"/>
                              <a:gd name="T185" fmla="*/ T184 w 1583"/>
                              <a:gd name="T186" fmla="+- 0 -5695 -6195"/>
                              <a:gd name="T187" fmla="*/ -5695 h 1624"/>
                              <a:gd name="T188" fmla="+- 0 8282 7975"/>
                              <a:gd name="T189" fmla="*/ T188 w 1583"/>
                              <a:gd name="T190" fmla="+- 0 -5701 -6195"/>
                              <a:gd name="T191" fmla="*/ -5701 h 1624"/>
                              <a:gd name="T192" fmla="+- 0 8301 7975"/>
                              <a:gd name="T193" fmla="*/ T192 w 1583"/>
                              <a:gd name="T194" fmla="+- 0 -6021 -6195"/>
                              <a:gd name="T195" fmla="*/ -6021 h 1624"/>
                              <a:gd name="T196" fmla="+- 0 8273 7975"/>
                              <a:gd name="T197" fmla="*/ T196 w 1583"/>
                              <a:gd name="T198" fmla="+- 0 -6037 -6195"/>
                              <a:gd name="T199" fmla="*/ -6037 h 1624"/>
                              <a:gd name="T200" fmla="+- 0 8258 7975"/>
                              <a:gd name="T201" fmla="*/ T200 w 1583"/>
                              <a:gd name="T202" fmla="+- 0 -6103 -6195"/>
                              <a:gd name="T203" fmla="*/ -6103 h 1624"/>
                              <a:gd name="T204" fmla="+- 0 8287 7975"/>
                              <a:gd name="T205" fmla="*/ T204 w 1583"/>
                              <a:gd name="T206" fmla="+- 0 -6079 -6195"/>
                              <a:gd name="T207" fmla="*/ -6079 h 1624"/>
                              <a:gd name="T208" fmla="+- 0 8352 7975"/>
                              <a:gd name="T209" fmla="*/ T208 w 1583"/>
                              <a:gd name="T210" fmla="+- 0 -6067 -6195"/>
                              <a:gd name="T211" fmla="*/ -6067 h 1624"/>
                              <a:gd name="T212" fmla="+- 0 8348 7975"/>
                              <a:gd name="T213" fmla="*/ T212 w 1583"/>
                              <a:gd name="T214" fmla="+- 0 -6041 -6195"/>
                              <a:gd name="T215" fmla="*/ -6041 h 1624"/>
                              <a:gd name="T216" fmla="+- 0 8328 7975"/>
                              <a:gd name="T217" fmla="*/ T216 w 1583"/>
                              <a:gd name="T218" fmla="+- 0 -6019 -6195"/>
                              <a:gd name="T219" fmla="*/ -6019 h 1624"/>
                              <a:gd name="T220" fmla="+- 0 9057 7975"/>
                              <a:gd name="T221" fmla="*/ T220 w 1583"/>
                              <a:gd name="T222" fmla="+- 0 -6103 -6195"/>
                              <a:gd name="T223" fmla="*/ -6103 h 1624"/>
                              <a:gd name="T224" fmla="+- 0 8314 7975"/>
                              <a:gd name="T225" fmla="*/ T224 w 1583"/>
                              <a:gd name="T226" fmla="+- 0 -6191 -6195"/>
                              <a:gd name="T227" fmla="*/ -6191 h 1624"/>
                              <a:gd name="T228" fmla="+- 0 8159 7975"/>
                              <a:gd name="T229" fmla="*/ T228 w 1583"/>
                              <a:gd name="T230" fmla="+- 0 -6137 -6195"/>
                              <a:gd name="T231" fmla="*/ -6137 h 1624"/>
                              <a:gd name="T232" fmla="+- 0 8187 7975"/>
                              <a:gd name="T233" fmla="*/ T232 w 1583"/>
                              <a:gd name="T234" fmla="+- 0 -6093 -6195"/>
                              <a:gd name="T235" fmla="*/ -6093 h 1624"/>
                              <a:gd name="T236" fmla="+- 0 8218 7975"/>
                              <a:gd name="T237" fmla="*/ T236 w 1583"/>
                              <a:gd name="T238" fmla="+- 0 -6093 -6195"/>
                              <a:gd name="T239" fmla="*/ -6093 h 1624"/>
                              <a:gd name="T240" fmla="+- 0 8244 7975"/>
                              <a:gd name="T241" fmla="*/ T240 w 1583"/>
                              <a:gd name="T242" fmla="+- 0 -6109 -6195"/>
                              <a:gd name="T243" fmla="*/ -6109 h 1624"/>
                              <a:gd name="T244" fmla="+- 0 8488 7975"/>
                              <a:gd name="T245" fmla="*/ T244 w 1583"/>
                              <a:gd name="T246" fmla="+- 0 -6191 -6195"/>
                              <a:gd name="T247" fmla="*/ -6191 h 1624"/>
                              <a:gd name="T248" fmla="+- 0 8365 7975"/>
                              <a:gd name="T249" fmla="*/ T248 w 1583"/>
                              <a:gd name="T250" fmla="+- 0 -6195 -6195"/>
                              <a:gd name="T251" fmla="*/ -6195 h 1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583" h="1624">
                                <a:moveTo>
                                  <a:pt x="1558" y="998"/>
                                </a:moveTo>
                                <a:lnTo>
                                  <a:pt x="560" y="998"/>
                                </a:lnTo>
                                <a:lnTo>
                                  <a:pt x="1062" y="1058"/>
                                </a:lnTo>
                                <a:lnTo>
                                  <a:pt x="1025" y="1364"/>
                                </a:lnTo>
                                <a:lnTo>
                                  <a:pt x="1007" y="1492"/>
                                </a:lnTo>
                                <a:lnTo>
                                  <a:pt x="1003" y="1494"/>
                                </a:lnTo>
                                <a:lnTo>
                                  <a:pt x="1251" y="1562"/>
                                </a:lnTo>
                                <a:lnTo>
                                  <a:pt x="1264" y="1564"/>
                                </a:lnTo>
                                <a:lnTo>
                                  <a:pt x="1488" y="1624"/>
                                </a:lnTo>
                                <a:lnTo>
                                  <a:pt x="1498" y="1554"/>
                                </a:lnTo>
                                <a:lnTo>
                                  <a:pt x="1521" y="1352"/>
                                </a:lnTo>
                                <a:lnTo>
                                  <a:pt x="1522" y="1340"/>
                                </a:lnTo>
                                <a:lnTo>
                                  <a:pt x="1546" y="1116"/>
                                </a:lnTo>
                                <a:lnTo>
                                  <a:pt x="1558" y="998"/>
                                </a:lnTo>
                                <a:close/>
                                <a:moveTo>
                                  <a:pt x="1563" y="952"/>
                                </a:moveTo>
                                <a:lnTo>
                                  <a:pt x="63" y="952"/>
                                </a:lnTo>
                                <a:lnTo>
                                  <a:pt x="68" y="954"/>
                                </a:lnTo>
                                <a:lnTo>
                                  <a:pt x="72" y="958"/>
                                </a:lnTo>
                                <a:lnTo>
                                  <a:pt x="75" y="960"/>
                                </a:lnTo>
                                <a:lnTo>
                                  <a:pt x="77" y="964"/>
                                </a:lnTo>
                                <a:lnTo>
                                  <a:pt x="77" y="970"/>
                                </a:lnTo>
                                <a:lnTo>
                                  <a:pt x="76" y="974"/>
                                </a:lnTo>
                                <a:lnTo>
                                  <a:pt x="74" y="980"/>
                                </a:lnTo>
                                <a:lnTo>
                                  <a:pt x="73" y="984"/>
                                </a:lnTo>
                                <a:lnTo>
                                  <a:pt x="71" y="988"/>
                                </a:lnTo>
                                <a:lnTo>
                                  <a:pt x="68" y="996"/>
                                </a:lnTo>
                                <a:lnTo>
                                  <a:pt x="66" y="1000"/>
                                </a:lnTo>
                                <a:lnTo>
                                  <a:pt x="64" y="1006"/>
                                </a:lnTo>
                                <a:lnTo>
                                  <a:pt x="63" y="1010"/>
                                </a:lnTo>
                                <a:lnTo>
                                  <a:pt x="61" y="1016"/>
                                </a:lnTo>
                                <a:lnTo>
                                  <a:pt x="59" y="1020"/>
                                </a:lnTo>
                                <a:lnTo>
                                  <a:pt x="58" y="1024"/>
                                </a:lnTo>
                                <a:lnTo>
                                  <a:pt x="58" y="1028"/>
                                </a:lnTo>
                                <a:lnTo>
                                  <a:pt x="57" y="1030"/>
                                </a:lnTo>
                                <a:lnTo>
                                  <a:pt x="56" y="1036"/>
                                </a:lnTo>
                                <a:lnTo>
                                  <a:pt x="55" y="1038"/>
                                </a:lnTo>
                                <a:lnTo>
                                  <a:pt x="51" y="1044"/>
                                </a:lnTo>
                                <a:lnTo>
                                  <a:pt x="197" y="1060"/>
                                </a:lnTo>
                                <a:lnTo>
                                  <a:pt x="390" y="1078"/>
                                </a:lnTo>
                                <a:lnTo>
                                  <a:pt x="396" y="1080"/>
                                </a:lnTo>
                                <a:lnTo>
                                  <a:pt x="420" y="1082"/>
                                </a:lnTo>
                                <a:lnTo>
                                  <a:pt x="437" y="1084"/>
                                </a:lnTo>
                                <a:lnTo>
                                  <a:pt x="486" y="1090"/>
                                </a:lnTo>
                                <a:lnTo>
                                  <a:pt x="511" y="1094"/>
                                </a:lnTo>
                                <a:lnTo>
                                  <a:pt x="518" y="1088"/>
                                </a:lnTo>
                                <a:lnTo>
                                  <a:pt x="553" y="1088"/>
                                </a:lnTo>
                                <a:lnTo>
                                  <a:pt x="560" y="998"/>
                                </a:lnTo>
                                <a:lnTo>
                                  <a:pt x="1558" y="998"/>
                                </a:lnTo>
                                <a:lnTo>
                                  <a:pt x="1562" y="964"/>
                                </a:lnTo>
                                <a:lnTo>
                                  <a:pt x="1563" y="952"/>
                                </a:lnTo>
                                <a:close/>
                                <a:moveTo>
                                  <a:pt x="553" y="1088"/>
                                </a:moveTo>
                                <a:lnTo>
                                  <a:pt x="518" y="1088"/>
                                </a:lnTo>
                                <a:lnTo>
                                  <a:pt x="552" y="1092"/>
                                </a:lnTo>
                                <a:lnTo>
                                  <a:pt x="553" y="1088"/>
                                </a:lnTo>
                                <a:close/>
                                <a:moveTo>
                                  <a:pt x="147" y="628"/>
                                </a:moveTo>
                                <a:lnTo>
                                  <a:pt x="136" y="628"/>
                                </a:lnTo>
                                <a:lnTo>
                                  <a:pt x="133" y="630"/>
                                </a:lnTo>
                                <a:lnTo>
                                  <a:pt x="130" y="632"/>
                                </a:lnTo>
                                <a:lnTo>
                                  <a:pt x="124" y="646"/>
                                </a:lnTo>
                                <a:lnTo>
                                  <a:pt x="123" y="652"/>
                                </a:lnTo>
                                <a:lnTo>
                                  <a:pt x="122" y="658"/>
                                </a:lnTo>
                                <a:lnTo>
                                  <a:pt x="121" y="662"/>
                                </a:lnTo>
                                <a:lnTo>
                                  <a:pt x="120" y="668"/>
                                </a:lnTo>
                                <a:lnTo>
                                  <a:pt x="120" y="674"/>
                                </a:lnTo>
                                <a:lnTo>
                                  <a:pt x="119" y="680"/>
                                </a:lnTo>
                                <a:lnTo>
                                  <a:pt x="119" y="684"/>
                                </a:lnTo>
                                <a:lnTo>
                                  <a:pt x="119" y="690"/>
                                </a:lnTo>
                                <a:lnTo>
                                  <a:pt x="118" y="694"/>
                                </a:lnTo>
                                <a:lnTo>
                                  <a:pt x="116" y="698"/>
                                </a:lnTo>
                                <a:lnTo>
                                  <a:pt x="114" y="702"/>
                                </a:lnTo>
                                <a:lnTo>
                                  <a:pt x="112" y="706"/>
                                </a:lnTo>
                                <a:lnTo>
                                  <a:pt x="109" y="710"/>
                                </a:lnTo>
                                <a:lnTo>
                                  <a:pt x="102" y="714"/>
                                </a:lnTo>
                                <a:lnTo>
                                  <a:pt x="98" y="716"/>
                                </a:lnTo>
                                <a:lnTo>
                                  <a:pt x="93" y="718"/>
                                </a:lnTo>
                                <a:lnTo>
                                  <a:pt x="74" y="718"/>
                                </a:lnTo>
                                <a:lnTo>
                                  <a:pt x="64" y="720"/>
                                </a:lnTo>
                                <a:lnTo>
                                  <a:pt x="55" y="720"/>
                                </a:lnTo>
                                <a:lnTo>
                                  <a:pt x="50" y="722"/>
                                </a:lnTo>
                                <a:lnTo>
                                  <a:pt x="47" y="722"/>
                                </a:lnTo>
                                <a:lnTo>
                                  <a:pt x="44" y="724"/>
                                </a:lnTo>
                                <a:lnTo>
                                  <a:pt x="43" y="726"/>
                                </a:lnTo>
                                <a:lnTo>
                                  <a:pt x="42" y="730"/>
                                </a:lnTo>
                                <a:lnTo>
                                  <a:pt x="42" y="734"/>
                                </a:lnTo>
                                <a:lnTo>
                                  <a:pt x="44" y="738"/>
                                </a:lnTo>
                                <a:lnTo>
                                  <a:pt x="46" y="742"/>
                                </a:lnTo>
                                <a:lnTo>
                                  <a:pt x="50" y="748"/>
                                </a:lnTo>
                                <a:lnTo>
                                  <a:pt x="52" y="752"/>
                                </a:lnTo>
                                <a:lnTo>
                                  <a:pt x="56" y="756"/>
                                </a:lnTo>
                                <a:lnTo>
                                  <a:pt x="63" y="768"/>
                                </a:lnTo>
                                <a:lnTo>
                                  <a:pt x="66" y="772"/>
                                </a:lnTo>
                                <a:lnTo>
                                  <a:pt x="74" y="784"/>
                                </a:lnTo>
                                <a:lnTo>
                                  <a:pt x="77" y="788"/>
                                </a:lnTo>
                                <a:lnTo>
                                  <a:pt x="79" y="790"/>
                                </a:lnTo>
                                <a:lnTo>
                                  <a:pt x="83" y="794"/>
                                </a:lnTo>
                                <a:lnTo>
                                  <a:pt x="86" y="796"/>
                                </a:lnTo>
                                <a:lnTo>
                                  <a:pt x="91" y="800"/>
                                </a:lnTo>
                                <a:lnTo>
                                  <a:pt x="94" y="804"/>
                                </a:lnTo>
                                <a:lnTo>
                                  <a:pt x="97" y="806"/>
                                </a:lnTo>
                                <a:lnTo>
                                  <a:pt x="98" y="810"/>
                                </a:lnTo>
                                <a:lnTo>
                                  <a:pt x="98" y="814"/>
                                </a:lnTo>
                                <a:lnTo>
                                  <a:pt x="97" y="816"/>
                                </a:lnTo>
                                <a:lnTo>
                                  <a:pt x="95" y="822"/>
                                </a:lnTo>
                                <a:lnTo>
                                  <a:pt x="93" y="826"/>
                                </a:lnTo>
                                <a:lnTo>
                                  <a:pt x="89" y="828"/>
                                </a:lnTo>
                                <a:lnTo>
                                  <a:pt x="86" y="832"/>
                                </a:lnTo>
                                <a:lnTo>
                                  <a:pt x="81" y="836"/>
                                </a:lnTo>
                                <a:lnTo>
                                  <a:pt x="75" y="840"/>
                                </a:lnTo>
                                <a:lnTo>
                                  <a:pt x="70" y="844"/>
                                </a:lnTo>
                                <a:lnTo>
                                  <a:pt x="63" y="850"/>
                                </a:lnTo>
                                <a:lnTo>
                                  <a:pt x="58" y="854"/>
                                </a:lnTo>
                                <a:lnTo>
                                  <a:pt x="53" y="858"/>
                                </a:lnTo>
                                <a:lnTo>
                                  <a:pt x="49" y="862"/>
                                </a:lnTo>
                                <a:lnTo>
                                  <a:pt x="42" y="870"/>
                                </a:lnTo>
                                <a:lnTo>
                                  <a:pt x="39" y="876"/>
                                </a:lnTo>
                                <a:lnTo>
                                  <a:pt x="36" y="880"/>
                                </a:lnTo>
                                <a:lnTo>
                                  <a:pt x="34" y="884"/>
                                </a:lnTo>
                                <a:lnTo>
                                  <a:pt x="33" y="886"/>
                                </a:lnTo>
                                <a:lnTo>
                                  <a:pt x="28" y="894"/>
                                </a:lnTo>
                                <a:lnTo>
                                  <a:pt x="26" y="898"/>
                                </a:lnTo>
                                <a:lnTo>
                                  <a:pt x="19" y="910"/>
                                </a:lnTo>
                                <a:lnTo>
                                  <a:pt x="16" y="914"/>
                                </a:lnTo>
                                <a:lnTo>
                                  <a:pt x="13" y="920"/>
                                </a:lnTo>
                                <a:lnTo>
                                  <a:pt x="10" y="924"/>
                                </a:lnTo>
                                <a:lnTo>
                                  <a:pt x="6" y="930"/>
                                </a:lnTo>
                                <a:lnTo>
                                  <a:pt x="2" y="938"/>
                                </a:lnTo>
                                <a:lnTo>
                                  <a:pt x="1" y="940"/>
                                </a:lnTo>
                                <a:lnTo>
                                  <a:pt x="0" y="944"/>
                                </a:lnTo>
                                <a:lnTo>
                                  <a:pt x="1" y="948"/>
                                </a:lnTo>
                                <a:lnTo>
                                  <a:pt x="3" y="950"/>
                                </a:lnTo>
                                <a:lnTo>
                                  <a:pt x="6" y="952"/>
                                </a:lnTo>
                                <a:lnTo>
                                  <a:pt x="13" y="954"/>
                                </a:lnTo>
                                <a:lnTo>
                                  <a:pt x="18" y="956"/>
                                </a:lnTo>
                                <a:lnTo>
                                  <a:pt x="39" y="956"/>
                                </a:lnTo>
                                <a:lnTo>
                                  <a:pt x="44" y="954"/>
                                </a:lnTo>
                                <a:lnTo>
                                  <a:pt x="48" y="952"/>
                                </a:lnTo>
                                <a:lnTo>
                                  <a:pt x="1563" y="952"/>
                                </a:lnTo>
                                <a:lnTo>
                                  <a:pt x="1580" y="772"/>
                                </a:lnTo>
                                <a:lnTo>
                                  <a:pt x="1582" y="712"/>
                                </a:lnTo>
                                <a:lnTo>
                                  <a:pt x="1580" y="702"/>
                                </a:lnTo>
                                <a:lnTo>
                                  <a:pt x="196" y="702"/>
                                </a:lnTo>
                                <a:lnTo>
                                  <a:pt x="192" y="700"/>
                                </a:lnTo>
                                <a:lnTo>
                                  <a:pt x="188" y="700"/>
                                </a:lnTo>
                                <a:lnTo>
                                  <a:pt x="184" y="696"/>
                                </a:lnTo>
                                <a:lnTo>
                                  <a:pt x="181" y="692"/>
                                </a:lnTo>
                                <a:lnTo>
                                  <a:pt x="177" y="690"/>
                                </a:lnTo>
                                <a:lnTo>
                                  <a:pt x="174" y="686"/>
                                </a:lnTo>
                                <a:lnTo>
                                  <a:pt x="171" y="682"/>
                                </a:lnTo>
                                <a:lnTo>
                                  <a:pt x="168" y="678"/>
                                </a:lnTo>
                                <a:lnTo>
                                  <a:pt x="166" y="672"/>
                                </a:lnTo>
                                <a:lnTo>
                                  <a:pt x="164" y="664"/>
                                </a:lnTo>
                                <a:lnTo>
                                  <a:pt x="157" y="652"/>
                                </a:lnTo>
                                <a:lnTo>
                                  <a:pt x="156" y="648"/>
                                </a:lnTo>
                                <a:lnTo>
                                  <a:pt x="154" y="646"/>
                                </a:lnTo>
                                <a:lnTo>
                                  <a:pt x="153" y="642"/>
                                </a:lnTo>
                                <a:lnTo>
                                  <a:pt x="154" y="638"/>
                                </a:lnTo>
                                <a:lnTo>
                                  <a:pt x="153" y="634"/>
                                </a:lnTo>
                                <a:lnTo>
                                  <a:pt x="151" y="632"/>
                                </a:lnTo>
                                <a:lnTo>
                                  <a:pt x="149" y="630"/>
                                </a:lnTo>
                                <a:lnTo>
                                  <a:pt x="147" y="628"/>
                                </a:lnTo>
                                <a:close/>
                                <a:moveTo>
                                  <a:pt x="250" y="658"/>
                                </a:moveTo>
                                <a:lnTo>
                                  <a:pt x="243" y="658"/>
                                </a:lnTo>
                                <a:lnTo>
                                  <a:pt x="240" y="660"/>
                                </a:lnTo>
                                <a:lnTo>
                                  <a:pt x="237" y="662"/>
                                </a:lnTo>
                                <a:lnTo>
                                  <a:pt x="234" y="664"/>
                                </a:lnTo>
                                <a:lnTo>
                                  <a:pt x="231" y="668"/>
                                </a:lnTo>
                                <a:lnTo>
                                  <a:pt x="229" y="672"/>
                                </a:lnTo>
                                <a:lnTo>
                                  <a:pt x="227" y="676"/>
                                </a:lnTo>
                                <a:lnTo>
                                  <a:pt x="224" y="682"/>
                                </a:lnTo>
                                <a:lnTo>
                                  <a:pt x="222" y="686"/>
                                </a:lnTo>
                                <a:lnTo>
                                  <a:pt x="218" y="692"/>
                                </a:lnTo>
                                <a:lnTo>
                                  <a:pt x="214" y="696"/>
                                </a:lnTo>
                                <a:lnTo>
                                  <a:pt x="203" y="702"/>
                                </a:lnTo>
                                <a:lnTo>
                                  <a:pt x="1580" y="702"/>
                                </a:lnTo>
                                <a:lnTo>
                                  <a:pt x="1570" y="668"/>
                                </a:lnTo>
                                <a:lnTo>
                                  <a:pt x="276" y="668"/>
                                </a:lnTo>
                                <a:lnTo>
                                  <a:pt x="271" y="666"/>
                                </a:lnTo>
                                <a:lnTo>
                                  <a:pt x="267" y="666"/>
                                </a:lnTo>
                                <a:lnTo>
                                  <a:pt x="263" y="664"/>
                                </a:lnTo>
                                <a:lnTo>
                                  <a:pt x="258" y="664"/>
                                </a:lnTo>
                                <a:lnTo>
                                  <a:pt x="255" y="662"/>
                                </a:lnTo>
                                <a:lnTo>
                                  <a:pt x="250" y="658"/>
                                </a:lnTo>
                                <a:close/>
                                <a:moveTo>
                                  <a:pt x="1450" y="492"/>
                                </a:moveTo>
                                <a:lnTo>
                                  <a:pt x="321" y="492"/>
                                </a:lnTo>
                                <a:lnTo>
                                  <a:pt x="326" y="494"/>
                                </a:lnTo>
                                <a:lnTo>
                                  <a:pt x="329" y="498"/>
                                </a:lnTo>
                                <a:lnTo>
                                  <a:pt x="332" y="502"/>
                                </a:lnTo>
                                <a:lnTo>
                                  <a:pt x="334" y="506"/>
                                </a:lnTo>
                                <a:lnTo>
                                  <a:pt x="335" y="510"/>
                                </a:lnTo>
                                <a:lnTo>
                                  <a:pt x="334" y="516"/>
                                </a:lnTo>
                                <a:lnTo>
                                  <a:pt x="333" y="520"/>
                                </a:lnTo>
                                <a:lnTo>
                                  <a:pt x="331" y="524"/>
                                </a:lnTo>
                                <a:lnTo>
                                  <a:pt x="327" y="532"/>
                                </a:lnTo>
                                <a:lnTo>
                                  <a:pt x="323" y="538"/>
                                </a:lnTo>
                                <a:lnTo>
                                  <a:pt x="318" y="540"/>
                                </a:lnTo>
                                <a:lnTo>
                                  <a:pt x="313" y="542"/>
                                </a:lnTo>
                                <a:lnTo>
                                  <a:pt x="309" y="544"/>
                                </a:lnTo>
                                <a:lnTo>
                                  <a:pt x="302" y="546"/>
                                </a:lnTo>
                                <a:lnTo>
                                  <a:pt x="296" y="546"/>
                                </a:lnTo>
                                <a:lnTo>
                                  <a:pt x="288" y="550"/>
                                </a:lnTo>
                                <a:lnTo>
                                  <a:pt x="283" y="552"/>
                                </a:lnTo>
                                <a:lnTo>
                                  <a:pt x="280" y="554"/>
                                </a:lnTo>
                                <a:lnTo>
                                  <a:pt x="279" y="558"/>
                                </a:lnTo>
                                <a:lnTo>
                                  <a:pt x="279" y="560"/>
                                </a:lnTo>
                                <a:lnTo>
                                  <a:pt x="280" y="564"/>
                                </a:lnTo>
                                <a:lnTo>
                                  <a:pt x="283" y="566"/>
                                </a:lnTo>
                                <a:lnTo>
                                  <a:pt x="291" y="566"/>
                                </a:lnTo>
                                <a:lnTo>
                                  <a:pt x="295" y="568"/>
                                </a:lnTo>
                                <a:lnTo>
                                  <a:pt x="297" y="568"/>
                                </a:lnTo>
                                <a:lnTo>
                                  <a:pt x="299" y="570"/>
                                </a:lnTo>
                                <a:lnTo>
                                  <a:pt x="302" y="574"/>
                                </a:lnTo>
                                <a:lnTo>
                                  <a:pt x="305" y="578"/>
                                </a:lnTo>
                                <a:lnTo>
                                  <a:pt x="306" y="582"/>
                                </a:lnTo>
                                <a:lnTo>
                                  <a:pt x="307" y="586"/>
                                </a:lnTo>
                                <a:lnTo>
                                  <a:pt x="307" y="592"/>
                                </a:lnTo>
                                <a:lnTo>
                                  <a:pt x="307" y="596"/>
                                </a:lnTo>
                                <a:lnTo>
                                  <a:pt x="306" y="600"/>
                                </a:lnTo>
                                <a:lnTo>
                                  <a:pt x="304" y="606"/>
                                </a:lnTo>
                                <a:lnTo>
                                  <a:pt x="302" y="612"/>
                                </a:lnTo>
                                <a:lnTo>
                                  <a:pt x="300" y="618"/>
                                </a:lnTo>
                                <a:lnTo>
                                  <a:pt x="297" y="628"/>
                                </a:lnTo>
                                <a:lnTo>
                                  <a:pt x="297" y="638"/>
                                </a:lnTo>
                                <a:lnTo>
                                  <a:pt x="297" y="642"/>
                                </a:lnTo>
                                <a:lnTo>
                                  <a:pt x="298" y="646"/>
                                </a:lnTo>
                                <a:lnTo>
                                  <a:pt x="300" y="654"/>
                                </a:lnTo>
                                <a:lnTo>
                                  <a:pt x="301" y="658"/>
                                </a:lnTo>
                                <a:lnTo>
                                  <a:pt x="301" y="662"/>
                                </a:lnTo>
                                <a:lnTo>
                                  <a:pt x="299" y="666"/>
                                </a:lnTo>
                                <a:lnTo>
                                  <a:pt x="296" y="666"/>
                                </a:lnTo>
                                <a:lnTo>
                                  <a:pt x="293" y="668"/>
                                </a:lnTo>
                                <a:lnTo>
                                  <a:pt x="1570" y="668"/>
                                </a:lnTo>
                                <a:lnTo>
                                  <a:pt x="1565" y="652"/>
                                </a:lnTo>
                                <a:lnTo>
                                  <a:pt x="1534" y="604"/>
                                </a:lnTo>
                                <a:lnTo>
                                  <a:pt x="1450" y="492"/>
                                </a:lnTo>
                                <a:close/>
                                <a:moveTo>
                                  <a:pt x="289" y="154"/>
                                </a:moveTo>
                                <a:lnTo>
                                  <a:pt x="278" y="154"/>
                                </a:lnTo>
                                <a:lnTo>
                                  <a:pt x="274" y="158"/>
                                </a:lnTo>
                                <a:lnTo>
                                  <a:pt x="270" y="160"/>
                                </a:lnTo>
                                <a:lnTo>
                                  <a:pt x="266" y="164"/>
                                </a:lnTo>
                                <a:lnTo>
                                  <a:pt x="264" y="168"/>
                                </a:lnTo>
                                <a:lnTo>
                                  <a:pt x="262" y="174"/>
                                </a:lnTo>
                                <a:lnTo>
                                  <a:pt x="260" y="178"/>
                                </a:lnTo>
                                <a:lnTo>
                                  <a:pt x="260" y="184"/>
                                </a:lnTo>
                                <a:lnTo>
                                  <a:pt x="261" y="188"/>
                                </a:lnTo>
                                <a:lnTo>
                                  <a:pt x="263" y="190"/>
                                </a:lnTo>
                                <a:lnTo>
                                  <a:pt x="266" y="194"/>
                                </a:lnTo>
                                <a:lnTo>
                                  <a:pt x="273" y="202"/>
                                </a:lnTo>
                                <a:lnTo>
                                  <a:pt x="277" y="204"/>
                                </a:lnTo>
                                <a:lnTo>
                                  <a:pt x="280" y="208"/>
                                </a:lnTo>
                                <a:lnTo>
                                  <a:pt x="281" y="212"/>
                                </a:lnTo>
                                <a:lnTo>
                                  <a:pt x="282" y="216"/>
                                </a:lnTo>
                                <a:lnTo>
                                  <a:pt x="282" y="220"/>
                                </a:lnTo>
                                <a:lnTo>
                                  <a:pt x="282" y="224"/>
                                </a:lnTo>
                                <a:lnTo>
                                  <a:pt x="282" y="230"/>
                                </a:lnTo>
                                <a:lnTo>
                                  <a:pt x="282" y="236"/>
                                </a:lnTo>
                                <a:lnTo>
                                  <a:pt x="282" y="240"/>
                                </a:lnTo>
                                <a:lnTo>
                                  <a:pt x="283" y="244"/>
                                </a:lnTo>
                                <a:lnTo>
                                  <a:pt x="285" y="248"/>
                                </a:lnTo>
                                <a:lnTo>
                                  <a:pt x="288" y="252"/>
                                </a:lnTo>
                                <a:lnTo>
                                  <a:pt x="292" y="256"/>
                                </a:lnTo>
                                <a:lnTo>
                                  <a:pt x="296" y="258"/>
                                </a:lnTo>
                                <a:lnTo>
                                  <a:pt x="309" y="262"/>
                                </a:lnTo>
                                <a:lnTo>
                                  <a:pt x="318" y="266"/>
                                </a:lnTo>
                                <a:lnTo>
                                  <a:pt x="324" y="268"/>
                                </a:lnTo>
                                <a:lnTo>
                                  <a:pt x="329" y="272"/>
                                </a:lnTo>
                                <a:lnTo>
                                  <a:pt x="334" y="274"/>
                                </a:lnTo>
                                <a:lnTo>
                                  <a:pt x="338" y="278"/>
                                </a:lnTo>
                                <a:lnTo>
                                  <a:pt x="342" y="280"/>
                                </a:lnTo>
                                <a:lnTo>
                                  <a:pt x="346" y="282"/>
                                </a:lnTo>
                                <a:lnTo>
                                  <a:pt x="355" y="286"/>
                                </a:lnTo>
                                <a:lnTo>
                                  <a:pt x="360" y="288"/>
                                </a:lnTo>
                                <a:lnTo>
                                  <a:pt x="387" y="288"/>
                                </a:lnTo>
                                <a:lnTo>
                                  <a:pt x="390" y="290"/>
                                </a:lnTo>
                                <a:lnTo>
                                  <a:pt x="392" y="294"/>
                                </a:lnTo>
                                <a:lnTo>
                                  <a:pt x="394" y="298"/>
                                </a:lnTo>
                                <a:lnTo>
                                  <a:pt x="396" y="302"/>
                                </a:lnTo>
                                <a:lnTo>
                                  <a:pt x="396" y="306"/>
                                </a:lnTo>
                                <a:lnTo>
                                  <a:pt x="397" y="310"/>
                                </a:lnTo>
                                <a:lnTo>
                                  <a:pt x="396" y="318"/>
                                </a:lnTo>
                                <a:lnTo>
                                  <a:pt x="394" y="322"/>
                                </a:lnTo>
                                <a:lnTo>
                                  <a:pt x="392" y="328"/>
                                </a:lnTo>
                                <a:lnTo>
                                  <a:pt x="391" y="334"/>
                                </a:lnTo>
                                <a:lnTo>
                                  <a:pt x="390" y="338"/>
                                </a:lnTo>
                                <a:lnTo>
                                  <a:pt x="390" y="344"/>
                                </a:lnTo>
                                <a:lnTo>
                                  <a:pt x="391" y="348"/>
                                </a:lnTo>
                                <a:lnTo>
                                  <a:pt x="393" y="352"/>
                                </a:lnTo>
                                <a:lnTo>
                                  <a:pt x="396" y="354"/>
                                </a:lnTo>
                                <a:lnTo>
                                  <a:pt x="399" y="356"/>
                                </a:lnTo>
                                <a:lnTo>
                                  <a:pt x="403" y="358"/>
                                </a:lnTo>
                                <a:lnTo>
                                  <a:pt x="412" y="358"/>
                                </a:lnTo>
                                <a:lnTo>
                                  <a:pt x="416" y="360"/>
                                </a:lnTo>
                                <a:lnTo>
                                  <a:pt x="419" y="362"/>
                                </a:lnTo>
                                <a:lnTo>
                                  <a:pt x="420" y="366"/>
                                </a:lnTo>
                                <a:lnTo>
                                  <a:pt x="420" y="370"/>
                                </a:lnTo>
                                <a:lnTo>
                                  <a:pt x="420" y="374"/>
                                </a:lnTo>
                                <a:lnTo>
                                  <a:pt x="418" y="376"/>
                                </a:lnTo>
                                <a:lnTo>
                                  <a:pt x="411" y="384"/>
                                </a:lnTo>
                                <a:lnTo>
                                  <a:pt x="405" y="388"/>
                                </a:lnTo>
                                <a:lnTo>
                                  <a:pt x="401" y="392"/>
                                </a:lnTo>
                                <a:lnTo>
                                  <a:pt x="398" y="394"/>
                                </a:lnTo>
                                <a:lnTo>
                                  <a:pt x="394" y="398"/>
                                </a:lnTo>
                                <a:lnTo>
                                  <a:pt x="389" y="400"/>
                                </a:lnTo>
                                <a:lnTo>
                                  <a:pt x="382" y="402"/>
                                </a:lnTo>
                                <a:lnTo>
                                  <a:pt x="376" y="404"/>
                                </a:lnTo>
                                <a:lnTo>
                                  <a:pt x="360" y="408"/>
                                </a:lnTo>
                                <a:lnTo>
                                  <a:pt x="352" y="408"/>
                                </a:lnTo>
                                <a:lnTo>
                                  <a:pt x="347" y="412"/>
                                </a:lnTo>
                                <a:lnTo>
                                  <a:pt x="344" y="414"/>
                                </a:lnTo>
                                <a:lnTo>
                                  <a:pt x="339" y="418"/>
                                </a:lnTo>
                                <a:lnTo>
                                  <a:pt x="335" y="422"/>
                                </a:lnTo>
                                <a:lnTo>
                                  <a:pt x="331" y="424"/>
                                </a:lnTo>
                                <a:lnTo>
                                  <a:pt x="325" y="428"/>
                                </a:lnTo>
                                <a:lnTo>
                                  <a:pt x="318" y="432"/>
                                </a:lnTo>
                                <a:lnTo>
                                  <a:pt x="310" y="434"/>
                                </a:lnTo>
                                <a:lnTo>
                                  <a:pt x="304" y="438"/>
                                </a:lnTo>
                                <a:lnTo>
                                  <a:pt x="298" y="444"/>
                                </a:lnTo>
                                <a:lnTo>
                                  <a:pt x="293" y="446"/>
                                </a:lnTo>
                                <a:lnTo>
                                  <a:pt x="289" y="450"/>
                                </a:lnTo>
                                <a:lnTo>
                                  <a:pt x="285" y="454"/>
                                </a:lnTo>
                                <a:lnTo>
                                  <a:pt x="281" y="460"/>
                                </a:lnTo>
                                <a:lnTo>
                                  <a:pt x="279" y="464"/>
                                </a:lnTo>
                                <a:lnTo>
                                  <a:pt x="277" y="468"/>
                                </a:lnTo>
                                <a:lnTo>
                                  <a:pt x="275" y="472"/>
                                </a:lnTo>
                                <a:lnTo>
                                  <a:pt x="275" y="476"/>
                                </a:lnTo>
                                <a:lnTo>
                                  <a:pt x="275" y="484"/>
                                </a:lnTo>
                                <a:lnTo>
                                  <a:pt x="275" y="488"/>
                                </a:lnTo>
                                <a:lnTo>
                                  <a:pt x="276" y="492"/>
                                </a:lnTo>
                                <a:lnTo>
                                  <a:pt x="277" y="496"/>
                                </a:lnTo>
                                <a:lnTo>
                                  <a:pt x="280" y="500"/>
                                </a:lnTo>
                                <a:lnTo>
                                  <a:pt x="283" y="502"/>
                                </a:lnTo>
                                <a:lnTo>
                                  <a:pt x="289" y="502"/>
                                </a:lnTo>
                                <a:lnTo>
                                  <a:pt x="293" y="500"/>
                                </a:lnTo>
                                <a:lnTo>
                                  <a:pt x="295" y="500"/>
                                </a:lnTo>
                                <a:lnTo>
                                  <a:pt x="299" y="496"/>
                                </a:lnTo>
                                <a:lnTo>
                                  <a:pt x="301" y="496"/>
                                </a:lnTo>
                                <a:lnTo>
                                  <a:pt x="307" y="494"/>
                                </a:lnTo>
                                <a:lnTo>
                                  <a:pt x="313" y="492"/>
                                </a:lnTo>
                                <a:lnTo>
                                  <a:pt x="1450" y="492"/>
                                </a:lnTo>
                                <a:lnTo>
                                  <a:pt x="1216" y="180"/>
                                </a:lnTo>
                                <a:lnTo>
                                  <a:pt x="339" y="180"/>
                                </a:lnTo>
                                <a:lnTo>
                                  <a:pt x="334" y="178"/>
                                </a:lnTo>
                                <a:lnTo>
                                  <a:pt x="330" y="176"/>
                                </a:lnTo>
                                <a:lnTo>
                                  <a:pt x="326" y="174"/>
                                </a:lnTo>
                                <a:lnTo>
                                  <a:pt x="323" y="170"/>
                                </a:lnTo>
                                <a:lnTo>
                                  <a:pt x="320" y="168"/>
                                </a:lnTo>
                                <a:lnTo>
                                  <a:pt x="317" y="164"/>
                                </a:lnTo>
                                <a:lnTo>
                                  <a:pt x="314" y="162"/>
                                </a:lnTo>
                                <a:lnTo>
                                  <a:pt x="306" y="162"/>
                                </a:lnTo>
                                <a:lnTo>
                                  <a:pt x="302" y="160"/>
                                </a:lnTo>
                                <a:lnTo>
                                  <a:pt x="298" y="158"/>
                                </a:lnTo>
                                <a:lnTo>
                                  <a:pt x="294" y="156"/>
                                </a:lnTo>
                                <a:lnTo>
                                  <a:pt x="289" y="154"/>
                                </a:lnTo>
                                <a:close/>
                                <a:moveTo>
                                  <a:pt x="1043" y="86"/>
                                </a:moveTo>
                                <a:lnTo>
                                  <a:pt x="269" y="86"/>
                                </a:lnTo>
                                <a:lnTo>
                                  <a:pt x="274" y="88"/>
                                </a:lnTo>
                                <a:lnTo>
                                  <a:pt x="278" y="88"/>
                                </a:lnTo>
                                <a:lnTo>
                                  <a:pt x="283" y="92"/>
                                </a:lnTo>
                                <a:lnTo>
                                  <a:pt x="287" y="96"/>
                                </a:lnTo>
                                <a:lnTo>
                                  <a:pt x="291" y="100"/>
                                </a:lnTo>
                                <a:lnTo>
                                  <a:pt x="295" y="104"/>
                                </a:lnTo>
                                <a:lnTo>
                                  <a:pt x="299" y="108"/>
                                </a:lnTo>
                                <a:lnTo>
                                  <a:pt x="303" y="110"/>
                                </a:lnTo>
                                <a:lnTo>
                                  <a:pt x="308" y="114"/>
                                </a:lnTo>
                                <a:lnTo>
                                  <a:pt x="312" y="116"/>
                                </a:lnTo>
                                <a:lnTo>
                                  <a:pt x="317" y="120"/>
                                </a:lnTo>
                                <a:lnTo>
                                  <a:pt x="320" y="120"/>
                                </a:lnTo>
                                <a:lnTo>
                                  <a:pt x="324" y="122"/>
                                </a:lnTo>
                                <a:lnTo>
                                  <a:pt x="363" y="122"/>
                                </a:lnTo>
                                <a:lnTo>
                                  <a:pt x="369" y="124"/>
                                </a:lnTo>
                                <a:lnTo>
                                  <a:pt x="373" y="126"/>
                                </a:lnTo>
                                <a:lnTo>
                                  <a:pt x="377" y="128"/>
                                </a:lnTo>
                                <a:lnTo>
                                  <a:pt x="378" y="130"/>
                                </a:lnTo>
                                <a:lnTo>
                                  <a:pt x="379" y="134"/>
                                </a:lnTo>
                                <a:lnTo>
                                  <a:pt x="378" y="138"/>
                                </a:lnTo>
                                <a:lnTo>
                                  <a:pt x="377" y="142"/>
                                </a:lnTo>
                                <a:lnTo>
                                  <a:pt x="375" y="146"/>
                                </a:lnTo>
                                <a:lnTo>
                                  <a:pt x="373" y="150"/>
                                </a:lnTo>
                                <a:lnTo>
                                  <a:pt x="373" y="154"/>
                                </a:lnTo>
                                <a:lnTo>
                                  <a:pt x="372" y="158"/>
                                </a:lnTo>
                                <a:lnTo>
                                  <a:pt x="372" y="164"/>
                                </a:lnTo>
                                <a:lnTo>
                                  <a:pt x="371" y="168"/>
                                </a:lnTo>
                                <a:lnTo>
                                  <a:pt x="370" y="170"/>
                                </a:lnTo>
                                <a:lnTo>
                                  <a:pt x="366" y="174"/>
                                </a:lnTo>
                                <a:lnTo>
                                  <a:pt x="362" y="176"/>
                                </a:lnTo>
                                <a:lnTo>
                                  <a:pt x="353" y="176"/>
                                </a:lnTo>
                                <a:lnTo>
                                  <a:pt x="348" y="178"/>
                                </a:lnTo>
                                <a:lnTo>
                                  <a:pt x="344" y="178"/>
                                </a:lnTo>
                                <a:lnTo>
                                  <a:pt x="339" y="180"/>
                                </a:lnTo>
                                <a:lnTo>
                                  <a:pt x="1216" y="180"/>
                                </a:lnTo>
                                <a:lnTo>
                                  <a:pt x="1165" y="112"/>
                                </a:lnTo>
                                <a:lnTo>
                                  <a:pt x="1111" y="102"/>
                                </a:lnTo>
                                <a:lnTo>
                                  <a:pt x="1082" y="92"/>
                                </a:lnTo>
                                <a:lnTo>
                                  <a:pt x="1043" y="86"/>
                                </a:lnTo>
                                <a:close/>
                                <a:moveTo>
                                  <a:pt x="346" y="122"/>
                                </a:moveTo>
                                <a:lnTo>
                                  <a:pt x="329" y="122"/>
                                </a:lnTo>
                                <a:lnTo>
                                  <a:pt x="341" y="124"/>
                                </a:lnTo>
                                <a:lnTo>
                                  <a:pt x="346" y="122"/>
                                </a:lnTo>
                                <a:close/>
                                <a:moveTo>
                                  <a:pt x="513" y="4"/>
                                </a:moveTo>
                                <a:lnTo>
                                  <a:pt x="339" y="4"/>
                                </a:lnTo>
                                <a:lnTo>
                                  <a:pt x="329" y="6"/>
                                </a:lnTo>
                                <a:lnTo>
                                  <a:pt x="304" y="8"/>
                                </a:lnTo>
                                <a:lnTo>
                                  <a:pt x="291" y="10"/>
                                </a:lnTo>
                                <a:lnTo>
                                  <a:pt x="176" y="44"/>
                                </a:lnTo>
                                <a:lnTo>
                                  <a:pt x="177" y="46"/>
                                </a:lnTo>
                                <a:lnTo>
                                  <a:pt x="180" y="50"/>
                                </a:lnTo>
                                <a:lnTo>
                                  <a:pt x="184" y="58"/>
                                </a:lnTo>
                                <a:lnTo>
                                  <a:pt x="189" y="68"/>
                                </a:lnTo>
                                <a:lnTo>
                                  <a:pt x="193" y="74"/>
                                </a:lnTo>
                                <a:lnTo>
                                  <a:pt x="198" y="80"/>
                                </a:lnTo>
                                <a:lnTo>
                                  <a:pt x="201" y="86"/>
                                </a:lnTo>
                                <a:lnTo>
                                  <a:pt x="205" y="92"/>
                                </a:lnTo>
                                <a:lnTo>
                                  <a:pt x="208" y="98"/>
                                </a:lnTo>
                                <a:lnTo>
                                  <a:pt x="212" y="102"/>
                                </a:lnTo>
                                <a:lnTo>
                                  <a:pt x="215" y="108"/>
                                </a:lnTo>
                                <a:lnTo>
                                  <a:pt x="217" y="112"/>
                                </a:lnTo>
                                <a:lnTo>
                                  <a:pt x="219" y="116"/>
                                </a:lnTo>
                                <a:lnTo>
                                  <a:pt x="222" y="118"/>
                                </a:lnTo>
                                <a:lnTo>
                                  <a:pt x="230" y="118"/>
                                </a:lnTo>
                                <a:lnTo>
                                  <a:pt x="233" y="114"/>
                                </a:lnTo>
                                <a:lnTo>
                                  <a:pt x="243" y="102"/>
                                </a:lnTo>
                                <a:lnTo>
                                  <a:pt x="246" y="100"/>
                                </a:lnTo>
                                <a:lnTo>
                                  <a:pt x="250" y="96"/>
                                </a:lnTo>
                                <a:lnTo>
                                  <a:pt x="254" y="94"/>
                                </a:lnTo>
                                <a:lnTo>
                                  <a:pt x="258" y="90"/>
                                </a:lnTo>
                                <a:lnTo>
                                  <a:pt x="261" y="88"/>
                                </a:lnTo>
                                <a:lnTo>
                                  <a:pt x="264" y="88"/>
                                </a:lnTo>
                                <a:lnTo>
                                  <a:pt x="269" y="86"/>
                                </a:lnTo>
                                <a:lnTo>
                                  <a:pt x="1043" y="86"/>
                                </a:lnTo>
                                <a:lnTo>
                                  <a:pt x="584" y="14"/>
                                </a:lnTo>
                                <a:lnTo>
                                  <a:pt x="564" y="10"/>
                                </a:lnTo>
                                <a:lnTo>
                                  <a:pt x="554" y="10"/>
                                </a:lnTo>
                                <a:lnTo>
                                  <a:pt x="534" y="6"/>
                                </a:lnTo>
                                <a:lnTo>
                                  <a:pt x="523" y="6"/>
                                </a:lnTo>
                                <a:lnTo>
                                  <a:pt x="513" y="4"/>
                                </a:lnTo>
                                <a:close/>
                                <a:moveTo>
                                  <a:pt x="493" y="2"/>
                                </a:moveTo>
                                <a:lnTo>
                                  <a:pt x="359" y="2"/>
                                </a:lnTo>
                                <a:lnTo>
                                  <a:pt x="349" y="4"/>
                                </a:lnTo>
                                <a:lnTo>
                                  <a:pt x="503" y="4"/>
                                </a:lnTo>
                                <a:lnTo>
                                  <a:pt x="493" y="2"/>
                                </a:lnTo>
                                <a:close/>
                                <a:moveTo>
                                  <a:pt x="452" y="0"/>
                                </a:moveTo>
                                <a:lnTo>
                                  <a:pt x="390" y="0"/>
                                </a:lnTo>
                                <a:lnTo>
                                  <a:pt x="380" y="2"/>
                                </a:lnTo>
                                <a:lnTo>
                                  <a:pt x="462" y="2"/>
                                </a:lnTo>
                                <a:lnTo>
                                  <a:pt x="452"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 name="Picture 7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7975" y="-6195"/>
                            <a:ext cx="1583" cy="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AutoShape 69"/>
                        <wps:cNvSpPr>
                          <a:spLocks/>
                        </wps:cNvSpPr>
                        <wps:spPr bwMode="auto">
                          <a:xfrm>
                            <a:off x="7773" y="-5022"/>
                            <a:ext cx="1197" cy="632"/>
                          </a:xfrm>
                          <a:custGeom>
                            <a:avLst/>
                            <a:gdLst>
                              <a:gd name="T0" fmla="+- 0 8350 7774"/>
                              <a:gd name="T1" fmla="*/ T0 w 1197"/>
                              <a:gd name="T2" fmla="+- 0 -4392 -5022"/>
                              <a:gd name="T3" fmla="*/ -4392 h 632"/>
                              <a:gd name="T4" fmla="+- 0 8173 7774"/>
                              <a:gd name="T5" fmla="*/ T4 w 1197"/>
                              <a:gd name="T6" fmla="+- 0 -4460 -5022"/>
                              <a:gd name="T7" fmla="*/ -4460 h 632"/>
                              <a:gd name="T8" fmla="+- 0 8202 7774"/>
                              <a:gd name="T9" fmla="*/ T8 w 1197"/>
                              <a:gd name="T10" fmla="+- 0 -4434 -5022"/>
                              <a:gd name="T11" fmla="*/ -4434 h 632"/>
                              <a:gd name="T12" fmla="+- 0 8229 7774"/>
                              <a:gd name="T13" fmla="*/ T12 w 1197"/>
                              <a:gd name="T14" fmla="+- 0 -4418 -5022"/>
                              <a:gd name="T15" fmla="*/ -4418 h 632"/>
                              <a:gd name="T16" fmla="+- 0 8279 7774"/>
                              <a:gd name="T17" fmla="*/ T16 w 1197"/>
                              <a:gd name="T18" fmla="+- 0 -4396 -5022"/>
                              <a:gd name="T19" fmla="*/ -4396 h 632"/>
                              <a:gd name="T20" fmla="+- 0 8383 7774"/>
                              <a:gd name="T21" fmla="*/ T20 w 1197"/>
                              <a:gd name="T22" fmla="+- 0 -4390 -5022"/>
                              <a:gd name="T23" fmla="*/ -4390 h 632"/>
                              <a:gd name="T24" fmla="+- 0 8408 7774"/>
                              <a:gd name="T25" fmla="*/ T24 w 1197"/>
                              <a:gd name="T26" fmla="+- 0 -4412 -5022"/>
                              <a:gd name="T27" fmla="*/ -4412 h 632"/>
                              <a:gd name="T28" fmla="+- 0 8486 7774"/>
                              <a:gd name="T29" fmla="*/ T28 w 1197"/>
                              <a:gd name="T30" fmla="+- 0 -4420 -5022"/>
                              <a:gd name="T31" fmla="*/ -4420 h 632"/>
                              <a:gd name="T32" fmla="+- 0 8513 7774"/>
                              <a:gd name="T33" fmla="*/ T32 w 1197"/>
                              <a:gd name="T34" fmla="+- 0 -4426 -5022"/>
                              <a:gd name="T35" fmla="*/ -4426 h 632"/>
                              <a:gd name="T36" fmla="+- 0 8552 7774"/>
                              <a:gd name="T37" fmla="*/ T36 w 1197"/>
                              <a:gd name="T38" fmla="+- 0 -4440 -5022"/>
                              <a:gd name="T39" fmla="*/ -4440 h 632"/>
                              <a:gd name="T40" fmla="+- 0 8481 7774"/>
                              <a:gd name="T41" fmla="*/ T40 w 1197"/>
                              <a:gd name="T42" fmla="+- 0 -4420 -5022"/>
                              <a:gd name="T43" fmla="*/ -4420 h 632"/>
                              <a:gd name="T44" fmla="+- 0 7834 7774"/>
                              <a:gd name="T45" fmla="*/ T44 w 1197"/>
                              <a:gd name="T46" fmla="+- 0 -4834 -5022"/>
                              <a:gd name="T47" fmla="*/ -4834 h 632"/>
                              <a:gd name="T48" fmla="+- 0 7795 7774"/>
                              <a:gd name="T49" fmla="*/ T48 w 1197"/>
                              <a:gd name="T50" fmla="+- 0 -4820 -5022"/>
                              <a:gd name="T51" fmla="*/ -4820 h 632"/>
                              <a:gd name="T52" fmla="+- 0 7777 7774"/>
                              <a:gd name="T53" fmla="*/ T52 w 1197"/>
                              <a:gd name="T54" fmla="+- 0 -4796 -5022"/>
                              <a:gd name="T55" fmla="*/ -4796 h 632"/>
                              <a:gd name="T56" fmla="+- 0 7775 7774"/>
                              <a:gd name="T57" fmla="*/ T56 w 1197"/>
                              <a:gd name="T58" fmla="+- 0 -4776 -5022"/>
                              <a:gd name="T59" fmla="*/ -4776 h 632"/>
                              <a:gd name="T60" fmla="+- 0 7792 7774"/>
                              <a:gd name="T61" fmla="*/ T60 w 1197"/>
                              <a:gd name="T62" fmla="+- 0 -4754 -5022"/>
                              <a:gd name="T63" fmla="*/ -4754 h 632"/>
                              <a:gd name="T64" fmla="+- 0 7820 7774"/>
                              <a:gd name="T65" fmla="*/ T64 w 1197"/>
                              <a:gd name="T66" fmla="+- 0 -4736 -5022"/>
                              <a:gd name="T67" fmla="*/ -4736 h 632"/>
                              <a:gd name="T68" fmla="+- 0 7857 7774"/>
                              <a:gd name="T69" fmla="*/ T68 w 1197"/>
                              <a:gd name="T70" fmla="+- 0 -4718 -5022"/>
                              <a:gd name="T71" fmla="*/ -4718 h 632"/>
                              <a:gd name="T72" fmla="+- 0 7891 7774"/>
                              <a:gd name="T73" fmla="*/ T72 w 1197"/>
                              <a:gd name="T74" fmla="+- 0 -4708 -5022"/>
                              <a:gd name="T75" fmla="*/ -4708 h 632"/>
                              <a:gd name="T76" fmla="+- 0 7912 7774"/>
                              <a:gd name="T77" fmla="*/ T76 w 1197"/>
                              <a:gd name="T78" fmla="+- 0 -4698 -5022"/>
                              <a:gd name="T79" fmla="*/ -4698 h 632"/>
                              <a:gd name="T80" fmla="+- 0 7928 7774"/>
                              <a:gd name="T81" fmla="*/ T80 w 1197"/>
                              <a:gd name="T82" fmla="+- 0 -4672 -5022"/>
                              <a:gd name="T83" fmla="*/ -4672 h 632"/>
                              <a:gd name="T84" fmla="+- 0 7951 7774"/>
                              <a:gd name="T85" fmla="*/ T84 w 1197"/>
                              <a:gd name="T86" fmla="+- 0 -4656 -5022"/>
                              <a:gd name="T87" fmla="*/ -4656 h 632"/>
                              <a:gd name="T88" fmla="+- 0 7972 7774"/>
                              <a:gd name="T89" fmla="*/ T88 w 1197"/>
                              <a:gd name="T90" fmla="+- 0 -4648 -5022"/>
                              <a:gd name="T91" fmla="*/ -4648 h 632"/>
                              <a:gd name="T92" fmla="+- 0 7978 7774"/>
                              <a:gd name="T93" fmla="*/ T92 w 1197"/>
                              <a:gd name="T94" fmla="+- 0 -4632 -5022"/>
                              <a:gd name="T95" fmla="*/ -4632 h 632"/>
                              <a:gd name="T96" fmla="+- 0 7988 7774"/>
                              <a:gd name="T97" fmla="*/ T96 w 1197"/>
                              <a:gd name="T98" fmla="+- 0 -4612 -5022"/>
                              <a:gd name="T99" fmla="*/ -4612 h 632"/>
                              <a:gd name="T100" fmla="+- 0 8012 7774"/>
                              <a:gd name="T101" fmla="*/ T100 w 1197"/>
                              <a:gd name="T102" fmla="+- 0 -4594 -5022"/>
                              <a:gd name="T103" fmla="*/ -4594 h 632"/>
                              <a:gd name="T104" fmla="+- 0 8024 7774"/>
                              <a:gd name="T105" fmla="*/ T104 w 1197"/>
                              <a:gd name="T106" fmla="+- 0 -4574 -5022"/>
                              <a:gd name="T107" fmla="*/ -4574 h 632"/>
                              <a:gd name="T108" fmla="+- 0 8016 7774"/>
                              <a:gd name="T109" fmla="*/ T108 w 1197"/>
                              <a:gd name="T110" fmla="+- 0 -4548 -5022"/>
                              <a:gd name="T111" fmla="*/ -4548 h 632"/>
                              <a:gd name="T112" fmla="+- 0 8003 7774"/>
                              <a:gd name="T113" fmla="*/ T112 w 1197"/>
                              <a:gd name="T114" fmla="+- 0 -4522 -5022"/>
                              <a:gd name="T115" fmla="*/ -4522 h 632"/>
                              <a:gd name="T116" fmla="+- 0 8006 7774"/>
                              <a:gd name="T117" fmla="*/ T116 w 1197"/>
                              <a:gd name="T118" fmla="+- 0 -4496 -5022"/>
                              <a:gd name="T119" fmla="*/ -4496 h 632"/>
                              <a:gd name="T120" fmla="+- 0 8023 7774"/>
                              <a:gd name="T121" fmla="*/ T120 w 1197"/>
                              <a:gd name="T122" fmla="+- 0 -4478 -5022"/>
                              <a:gd name="T123" fmla="*/ -4478 h 632"/>
                              <a:gd name="T124" fmla="+- 0 8037 7774"/>
                              <a:gd name="T125" fmla="*/ T124 w 1197"/>
                              <a:gd name="T126" fmla="+- 0 -4462 -5022"/>
                              <a:gd name="T127" fmla="*/ -4462 h 632"/>
                              <a:gd name="T128" fmla="+- 0 8054 7774"/>
                              <a:gd name="T129" fmla="*/ T128 w 1197"/>
                              <a:gd name="T130" fmla="+- 0 -4452 -5022"/>
                              <a:gd name="T131" fmla="*/ -4452 h 632"/>
                              <a:gd name="T132" fmla="+- 0 8074 7774"/>
                              <a:gd name="T133" fmla="*/ T132 w 1197"/>
                              <a:gd name="T134" fmla="+- 0 -4432 -5022"/>
                              <a:gd name="T135" fmla="*/ -4432 h 632"/>
                              <a:gd name="T136" fmla="+- 0 8108 7774"/>
                              <a:gd name="T137" fmla="*/ T136 w 1197"/>
                              <a:gd name="T138" fmla="+- 0 -4434 -5022"/>
                              <a:gd name="T139" fmla="*/ -4434 h 632"/>
                              <a:gd name="T140" fmla="+- 0 8127 7774"/>
                              <a:gd name="T141" fmla="*/ T140 w 1197"/>
                              <a:gd name="T142" fmla="+- 0 -4448 -5022"/>
                              <a:gd name="T143" fmla="*/ -4448 h 632"/>
                              <a:gd name="T144" fmla="+- 0 8156 7774"/>
                              <a:gd name="T145" fmla="*/ T144 w 1197"/>
                              <a:gd name="T146" fmla="+- 0 -4466 -5022"/>
                              <a:gd name="T147" fmla="*/ -4466 h 632"/>
                              <a:gd name="T148" fmla="+- 0 8768 7774"/>
                              <a:gd name="T149" fmla="*/ T148 w 1197"/>
                              <a:gd name="T150" fmla="+- 0 -4730 -5022"/>
                              <a:gd name="T151" fmla="*/ -4730 h 632"/>
                              <a:gd name="T152" fmla="+- 0 8566 7774"/>
                              <a:gd name="T153" fmla="*/ T152 w 1197"/>
                              <a:gd name="T154" fmla="+- 0 -4442 -5022"/>
                              <a:gd name="T155" fmla="*/ -4442 h 632"/>
                              <a:gd name="T156" fmla="+- 0 8590 7774"/>
                              <a:gd name="T157" fmla="*/ T156 w 1197"/>
                              <a:gd name="T158" fmla="+- 0 -4432 -5022"/>
                              <a:gd name="T159" fmla="*/ -4432 h 632"/>
                              <a:gd name="T160" fmla="+- 0 7890 7774"/>
                              <a:gd name="T161" fmla="*/ T160 w 1197"/>
                              <a:gd name="T162" fmla="+- 0 -4884 -5022"/>
                              <a:gd name="T163" fmla="*/ -4884 h 632"/>
                              <a:gd name="T164" fmla="+- 0 7885 7774"/>
                              <a:gd name="T165" fmla="*/ T164 w 1197"/>
                              <a:gd name="T166" fmla="+- 0 -4870 -5022"/>
                              <a:gd name="T167" fmla="*/ -4870 h 632"/>
                              <a:gd name="T168" fmla="+- 0 7899 7774"/>
                              <a:gd name="T169" fmla="*/ T168 w 1197"/>
                              <a:gd name="T170" fmla="+- 0 -4856 -5022"/>
                              <a:gd name="T171" fmla="*/ -4856 h 632"/>
                              <a:gd name="T172" fmla="+- 0 7899 7774"/>
                              <a:gd name="T173" fmla="*/ T172 w 1197"/>
                              <a:gd name="T174" fmla="+- 0 -4844 -5022"/>
                              <a:gd name="T175" fmla="*/ -4844 h 632"/>
                              <a:gd name="T176" fmla="+- 0 8142 7774"/>
                              <a:gd name="T177" fmla="*/ T176 w 1197"/>
                              <a:gd name="T178" fmla="+- 0 -4842 -5022"/>
                              <a:gd name="T179" fmla="*/ -4842 h 632"/>
                              <a:gd name="T180" fmla="+- 0 7906 7774"/>
                              <a:gd name="T181" fmla="*/ T180 w 1197"/>
                              <a:gd name="T182" fmla="+- 0 -4890 -5022"/>
                              <a:gd name="T183" fmla="*/ -4890 h 632"/>
                              <a:gd name="T184" fmla="+- 0 8242 7774"/>
                              <a:gd name="T185" fmla="*/ T184 w 1197"/>
                              <a:gd name="T186" fmla="+- 0 -5022 -5022"/>
                              <a:gd name="T187" fmla="*/ -5022 h 632"/>
                              <a:gd name="T188" fmla="+- 0 7975 7774"/>
                              <a:gd name="T189" fmla="*/ T188 w 1197"/>
                              <a:gd name="T190" fmla="+- 0 -4980 -5022"/>
                              <a:gd name="T191" fmla="*/ -4980 h 632"/>
                              <a:gd name="T192" fmla="+- 0 7978 7774"/>
                              <a:gd name="T193" fmla="*/ T192 w 1197"/>
                              <a:gd name="T194" fmla="+- 0 -4960 -5022"/>
                              <a:gd name="T195" fmla="*/ -4960 h 632"/>
                              <a:gd name="T196" fmla="+- 0 7971 7774"/>
                              <a:gd name="T197" fmla="*/ T196 w 1197"/>
                              <a:gd name="T198" fmla="+- 0 -4944 -5022"/>
                              <a:gd name="T199" fmla="*/ -4944 h 632"/>
                              <a:gd name="T200" fmla="+- 0 7949 7774"/>
                              <a:gd name="T201" fmla="*/ T200 w 1197"/>
                              <a:gd name="T202" fmla="+- 0 -4924 -5022"/>
                              <a:gd name="T203" fmla="*/ -4924 h 632"/>
                              <a:gd name="T204" fmla="+- 0 7937 7774"/>
                              <a:gd name="T205" fmla="*/ T204 w 1197"/>
                              <a:gd name="T206" fmla="+- 0 -4902 -5022"/>
                              <a:gd name="T207" fmla="*/ -4902 h 632"/>
                              <a:gd name="T208" fmla="+- 0 8037 7774"/>
                              <a:gd name="T209" fmla="*/ T208 w 1197"/>
                              <a:gd name="T210" fmla="+- 0 -4888 -5022"/>
                              <a:gd name="T211" fmla="*/ -4888 h 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97" h="632">
                                <a:moveTo>
                                  <a:pt x="576" y="630"/>
                                </a:moveTo>
                                <a:lnTo>
                                  <a:pt x="534" y="630"/>
                                </a:lnTo>
                                <a:lnTo>
                                  <a:pt x="540" y="632"/>
                                </a:lnTo>
                                <a:lnTo>
                                  <a:pt x="569" y="632"/>
                                </a:lnTo>
                                <a:lnTo>
                                  <a:pt x="576" y="630"/>
                                </a:lnTo>
                                <a:close/>
                                <a:moveTo>
                                  <a:pt x="883" y="554"/>
                                </a:moveTo>
                                <a:lnTo>
                                  <a:pt x="387" y="554"/>
                                </a:lnTo>
                                <a:lnTo>
                                  <a:pt x="392" y="556"/>
                                </a:lnTo>
                                <a:lnTo>
                                  <a:pt x="396" y="558"/>
                                </a:lnTo>
                                <a:lnTo>
                                  <a:pt x="399" y="562"/>
                                </a:lnTo>
                                <a:lnTo>
                                  <a:pt x="403" y="566"/>
                                </a:lnTo>
                                <a:lnTo>
                                  <a:pt x="409" y="572"/>
                                </a:lnTo>
                                <a:lnTo>
                                  <a:pt x="414" y="576"/>
                                </a:lnTo>
                                <a:lnTo>
                                  <a:pt x="423" y="584"/>
                                </a:lnTo>
                                <a:lnTo>
                                  <a:pt x="428" y="588"/>
                                </a:lnTo>
                                <a:lnTo>
                                  <a:pt x="435" y="588"/>
                                </a:lnTo>
                                <a:lnTo>
                                  <a:pt x="440" y="590"/>
                                </a:lnTo>
                                <a:lnTo>
                                  <a:pt x="446" y="594"/>
                                </a:lnTo>
                                <a:lnTo>
                                  <a:pt x="450" y="600"/>
                                </a:lnTo>
                                <a:lnTo>
                                  <a:pt x="455" y="604"/>
                                </a:lnTo>
                                <a:lnTo>
                                  <a:pt x="461" y="608"/>
                                </a:lnTo>
                                <a:lnTo>
                                  <a:pt x="474" y="616"/>
                                </a:lnTo>
                                <a:lnTo>
                                  <a:pt x="483" y="620"/>
                                </a:lnTo>
                                <a:lnTo>
                                  <a:pt x="490" y="622"/>
                                </a:lnTo>
                                <a:lnTo>
                                  <a:pt x="505" y="626"/>
                                </a:lnTo>
                                <a:lnTo>
                                  <a:pt x="511" y="628"/>
                                </a:lnTo>
                                <a:lnTo>
                                  <a:pt x="515" y="630"/>
                                </a:lnTo>
                                <a:lnTo>
                                  <a:pt x="583" y="630"/>
                                </a:lnTo>
                                <a:lnTo>
                                  <a:pt x="589" y="632"/>
                                </a:lnTo>
                                <a:lnTo>
                                  <a:pt x="609" y="632"/>
                                </a:lnTo>
                                <a:lnTo>
                                  <a:pt x="612" y="630"/>
                                </a:lnTo>
                                <a:lnTo>
                                  <a:pt x="616" y="628"/>
                                </a:lnTo>
                                <a:lnTo>
                                  <a:pt x="620" y="624"/>
                                </a:lnTo>
                                <a:lnTo>
                                  <a:pt x="628" y="616"/>
                                </a:lnTo>
                                <a:lnTo>
                                  <a:pt x="634" y="610"/>
                                </a:lnTo>
                                <a:lnTo>
                                  <a:pt x="638" y="606"/>
                                </a:lnTo>
                                <a:lnTo>
                                  <a:pt x="642" y="604"/>
                                </a:lnTo>
                                <a:lnTo>
                                  <a:pt x="665" y="604"/>
                                </a:lnTo>
                                <a:lnTo>
                                  <a:pt x="671" y="602"/>
                                </a:lnTo>
                                <a:lnTo>
                                  <a:pt x="712" y="602"/>
                                </a:lnTo>
                                <a:lnTo>
                                  <a:pt x="718" y="600"/>
                                </a:lnTo>
                                <a:lnTo>
                                  <a:pt x="724" y="600"/>
                                </a:lnTo>
                                <a:lnTo>
                                  <a:pt x="729" y="598"/>
                                </a:lnTo>
                                <a:lnTo>
                                  <a:pt x="734" y="598"/>
                                </a:lnTo>
                                <a:lnTo>
                                  <a:pt x="739" y="596"/>
                                </a:lnTo>
                                <a:lnTo>
                                  <a:pt x="745" y="594"/>
                                </a:lnTo>
                                <a:lnTo>
                                  <a:pt x="750" y="592"/>
                                </a:lnTo>
                                <a:lnTo>
                                  <a:pt x="757" y="588"/>
                                </a:lnTo>
                                <a:lnTo>
                                  <a:pt x="764" y="586"/>
                                </a:lnTo>
                                <a:lnTo>
                                  <a:pt x="778" y="582"/>
                                </a:lnTo>
                                <a:lnTo>
                                  <a:pt x="785" y="582"/>
                                </a:lnTo>
                                <a:lnTo>
                                  <a:pt x="792" y="580"/>
                                </a:lnTo>
                                <a:lnTo>
                                  <a:pt x="835" y="580"/>
                                </a:lnTo>
                                <a:lnTo>
                                  <a:pt x="883" y="554"/>
                                </a:lnTo>
                                <a:close/>
                                <a:moveTo>
                                  <a:pt x="707" y="602"/>
                                </a:moveTo>
                                <a:lnTo>
                                  <a:pt x="677" y="602"/>
                                </a:lnTo>
                                <a:lnTo>
                                  <a:pt x="683" y="604"/>
                                </a:lnTo>
                                <a:lnTo>
                                  <a:pt x="701" y="604"/>
                                </a:lnTo>
                                <a:lnTo>
                                  <a:pt x="707" y="602"/>
                                </a:lnTo>
                                <a:close/>
                                <a:moveTo>
                                  <a:pt x="60" y="188"/>
                                </a:moveTo>
                                <a:lnTo>
                                  <a:pt x="41" y="188"/>
                                </a:lnTo>
                                <a:lnTo>
                                  <a:pt x="37" y="190"/>
                                </a:lnTo>
                                <a:lnTo>
                                  <a:pt x="32" y="194"/>
                                </a:lnTo>
                                <a:lnTo>
                                  <a:pt x="25" y="198"/>
                                </a:lnTo>
                                <a:lnTo>
                                  <a:pt x="21" y="202"/>
                                </a:lnTo>
                                <a:lnTo>
                                  <a:pt x="16" y="206"/>
                                </a:lnTo>
                                <a:lnTo>
                                  <a:pt x="12" y="210"/>
                                </a:lnTo>
                                <a:lnTo>
                                  <a:pt x="8" y="216"/>
                                </a:lnTo>
                                <a:lnTo>
                                  <a:pt x="5" y="220"/>
                                </a:lnTo>
                                <a:lnTo>
                                  <a:pt x="3" y="226"/>
                                </a:lnTo>
                                <a:lnTo>
                                  <a:pt x="1" y="228"/>
                                </a:lnTo>
                                <a:lnTo>
                                  <a:pt x="0" y="234"/>
                                </a:lnTo>
                                <a:lnTo>
                                  <a:pt x="0" y="238"/>
                                </a:lnTo>
                                <a:lnTo>
                                  <a:pt x="0" y="242"/>
                                </a:lnTo>
                                <a:lnTo>
                                  <a:pt x="1" y="246"/>
                                </a:lnTo>
                                <a:lnTo>
                                  <a:pt x="3" y="250"/>
                                </a:lnTo>
                                <a:lnTo>
                                  <a:pt x="7" y="258"/>
                                </a:lnTo>
                                <a:lnTo>
                                  <a:pt x="10" y="262"/>
                                </a:lnTo>
                                <a:lnTo>
                                  <a:pt x="14" y="266"/>
                                </a:lnTo>
                                <a:lnTo>
                                  <a:pt x="18" y="268"/>
                                </a:lnTo>
                                <a:lnTo>
                                  <a:pt x="26" y="274"/>
                                </a:lnTo>
                                <a:lnTo>
                                  <a:pt x="31" y="278"/>
                                </a:lnTo>
                                <a:lnTo>
                                  <a:pt x="36" y="280"/>
                                </a:lnTo>
                                <a:lnTo>
                                  <a:pt x="41" y="284"/>
                                </a:lnTo>
                                <a:lnTo>
                                  <a:pt x="46" y="286"/>
                                </a:lnTo>
                                <a:lnTo>
                                  <a:pt x="52" y="290"/>
                                </a:lnTo>
                                <a:lnTo>
                                  <a:pt x="57" y="292"/>
                                </a:lnTo>
                                <a:lnTo>
                                  <a:pt x="67" y="298"/>
                                </a:lnTo>
                                <a:lnTo>
                                  <a:pt x="77" y="302"/>
                                </a:lnTo>
                                <a:lnTo>
                                  <a:pt x="83" y="304"/>
                                </a:lnTo>
                                <a:lnTo>
                                  <a:pt x="88" y="304"/>
                                </a:lnTo>
                                <a:lnTo>
                                  <a:pt x="94" y="308"/>
                                </a:lnTo>
                                <a:lnTo>
                                  <a:pt x="106" y="310"/>
                                </a:lnTo>
                                <a:lnTo>
                                  <a:pt x="111" y="312"/>
                                </a:lnTo>
                                <a:lnTo>
                                  <a:pt x="117" y="314"/>
                                </a:lnTo>
                                <a:lnTo>
                                  <a:pt x="122" y="316"/>
                                </a:lnTo>
                                <a:lnTo>
                                  <a:pt x="127" y="318"/>
                                </a:lnTo>
                                <a:lnTo>
                                  <a:pt x="131" y="320"/>
                                </a:lnTo>
                                <a:lnTo>
                                  <a:pt x="135" y="322"/>
                                </a:lnTo>
                                <a:lnTo>
                                  <a:pt x="138" y="324"/>
                                </a:lnTo>
                                <a:lnTo>
                                  <a:pt x="141" y="328"/>
                                </a:lnTo>
                                <a:lnTo>
                                  <a:pt x="144" y="332"/>
                                </a:lnTo>
                                <a:lnTo>
                                  <a:pt x="146" y="336"/>
                                </a:lnTo>
                                <a:lnTo>
                                  <a:pt x="151" y="344"/>
                                </a:lnTo>
                                <a:lnTo>
                                  <a:pt x="154" y="350"/>
                                </a:lnTo>
                                <a:lnTo>
                                  <a:pt x="157" y="354"/>
                                </a:lnTo>
                                <a:lnTo>
                                  <a:pt x="164" y="358"/>
                                </a:lnTo>
                                <a:lnTo>
                                  <a:pt x="168" y="362"/>
                                </a:lnTo>
                                <a:lnTo>
                                  <a:pt x="173" y="364"/>
                                </a:lnTo>
                                <a:lnTo>
                                  <a:pt x="177" y="366"/>
                                </a:lnTo>
                                <a:lnTo>
                                  <a:pt x="181" y="368"/>
                                </a:lnTo>
                                <a:lnTo>
                                  <a:pt x="185" y="370"/>
                                </a:lnTo>
                                <a:lnTo>
                                  <a:pt x="191" y="370"/>
                                </a:lnTo>
                                <a:lnTo>
                                  <a:pt x="195" y="372"/>
                                </a:lnTo>
                                <a:lnTo>
                                  <a:pt x="198" y="374"/>
                                </a:lnTo>
                                <a:lnTo>
                                  <a:pt x="201" y="378"/>
                                </a:lnTo>
                                <a:lnTo>
                                  <a:pt x="202" y="380"/>
                                </a:lnTo>
                                <a:lnTo>
                                  <a:pt x="203" y="384"/>
                                </a:lnTo>
                                <a:lnTo>
                                  <a:pt x="204" y="386"/>
                                </a:lnTo>
                                <a:lnTo>
                                  <a:pt x="204" y="390"/>
                                </a:lnTo>
                                <a:lnTo>
                                  <a:pt x="204" y="398"/>
                                </a:lnTo>
                                <a:lnTo>
                                  <a:pt x="205" y="402"/>
                                </a:lnTo>
                                <a:lnTo>
                                  <a:pt x="208" y="404"/>
                                </a:lnTo>
                                <a:lnTo>
                                  <a:pt x="210" y="406"/>
                                </a:lnTo>
                                <a:lnTo>
                                  <a:pt x="214" y="410"/>
                                </a:lnTo>
                                <a:lnTo>
                                  <a:pt x="218" y="412"/>
                                </a:lnTo>
                                <a:lnTo>
                                  <a:pt x="222" y="416"/>
                                </a:lnTo>
                                <a:lnTo>
                                  <a:pt x="228" y="420"/>
                                </a:lnTo>
                                <a:lnTo>
                                  <a:pt x="233" y="424"/>
                                </a:lnTo>
                                <a:lnTo>
                                  <a:pt x="238" y="428"/>
                                </a:lnTo>
                                <a:lnTo>
                                  <a:pt x="242" y="432"/>
                                </a:lnTo>
                                <a:lnTo>
                                  <a:pt x="245" y="436"/>
                                </a:lnTo>
                                <a:lnTo>
                                  <a:pt x="248" y="440"/>
                                </a:lnTo>
                                <a:lnTo>
                                  <a:pt x="249" y="444"/>
                                </a:lnTo>
                                <a:lnTo>
                                  <a:pt x="250" y="448"/>
                                </a:lnTo>
                                <a:lnTo>
                                  <a:pt x="250" y="452"/>
                                </a:lnTo>
                                <a:lnTo>
                                  <a:pt x="249" y="458"/>
                                </a:lnTo>
                                <a:lnTo>
                                  <a:pt x="247" y="464"/>
                                </a:lnTo>
                                <a:lnTo>
                                  <a:pt x="244" y="468"/>
                                </a:lnTo>
                                <a:lnTo>
                                  <a:pt x="242" y="474"/>
                                </a:lnTo>
                                <a:lnTo>
                                  <a:pt x="238" y="480"/>
                                </a:lnTo>
                                <a:lnTo>
                                  <a:pt x="235" y="486"/>
                                </a:lnTo>
                                <a:lnTo>
                                  <a:pt x="233" y="490"/>
                                </a:lnTo>
                                <a:lnTo>
                                  <a:pt x="231" y="496"/>
                                </a:lnTo>
                                <a:lnTo>
                                  <a:pt x="229" y="500"/>
                                </a:lnTo>
                                <a:lnTo>
                                  <a:pt x="229" y="506"/>
                                </a:lnTo>
                                <a:lnTo>
                                  <a:pt x="228" y="510"/>
                                </a:lnTo>
                                <a:lnTo>
                                  <a:pt x="229" y="518"/>
                                </a:lnTo>
                                <a:lnTo>
                                  <a:pt x="230" y="522"/>
                                </a:lnTo>
                                <a:lnTo>
                                  <a:pt x="232" y="526"/>
                                </a:lnTo>
                                <a:lnTo>
                                  <a:pt x="234" y="532"/>
                                </a:lnTo>
                                <a:lnTo>
                                  <a:pt x="238" y="536"/>
                                </a:lnTo>
                                <a:lnTo>
                                  <a:pt x="241" y="538"/>
                                </a:lnTo>
                                <a:lnTo>
                                  <a:pt x="245" y="542"/>
                                </a:lnTo>
                                <a:lnTo>
                                  <a:pt x="249" y="544"/>
                                </a:lnTo>
                                <a:lnTo>
                                  <a:pt x="251" y="546"/>
                                </a:lnTo>
                                <a:lnTo>
                                  <a:pt x="253" y="550"/>
                                </a:lnTo>
                                <a:lnTo>
                                  <a:pt x="257" y="554"/>
                                </a:lnTo>
                                <a:lnTo>
                                  <a:pt x="260" y="556"/>
                                </a:lnTo>
                                <a:lnTo>
                                  <a:pt x="263" y="560"/>
                                </a:lnTo>
                                <a:lnTo>
                                  <a:pt x="266" y="562"/>
                                </a:lnTo>
                                <a:lnTo>
                                  <a:pt x="269" y="564"/>
                                </a:lnTo>
                                <a:lnTo>
                                  <a:pt x="275" y="566"/>
                                </a:lnTo>
                                <a:lnTo>
                                  <a:pt x="278" y="568"/>
                                </a:lnTo>
                                <a:lnTo>
                                  <a:pt x="280" y="570"/>
                                </a:lnTo>
                                <a:lnTo>
                                  <a:pt x="285" y="574"/>
                                </a:lnTo>
                                <a:lnTo>
                                  <a:pt x="289" y="578"/>
                                </a:lnTo>
                                <a:lnTo>
                                  <a:pt x="292" y="582"/>
                                </a:lnTo>
                                <a:lnTo>
                                  <a:pt x="299" y="588"/>
                                </a:lnTo>
                                <a:lnTo>
                                  <a:pt x="300" y="590"/>
                                </a:lnTo>
                                <a:lnTo>
                                  <a:pt x="310" y="594"/>
                                </a:lnTo>
                                <a:lnTo>
                                  <a:pt x="321" y="594"/>
                                </a:lnTo>
                                <a:lnTo>
                                  <a:pt x="327" y="592"/>
                                </a:lnTo>
                                <a:lnTo>
                                  <a:pt x="332" y="590"/>
                                </a:lnTo>
                                <a:lnTo>
                                  <a:pt x="334" y="588"/>
                                </a:lnTo>
                                <a:lnTo>
                                  <a:pt x="338" y="584"/>
                                </a:lnTo>
                                <a:lnTo>
                                  <a:pt x="341" y="582"/>
                                </a:lnTo>
                                <a:lnTo>
                                  <a:pt x="345" y="580"/>
                                </a:lnTo>
                                <a:lnTo>
                                  <a:pt x="349" y="578"/>
                                </a:lnTo>
                                <a:lnTo>
                                  <a:pt x="353" y="574"/>
                                </a:lnTo>
                                <a:lnTo>
                                  <a:pt x="356" y="572"/>
                                </a:lnTo>
                                <a:lnTo>
                                  <a:pt x="359" y="570"/>
                                </a:lnTo>
                                <a:lnTo>
                                  <a:pt x="363" y="564"/>
                                </a:lnTo>
                                <a:lnTo>
                                  <a:pt x="374" y="560"/>
                                </a:lnTo>
                                <a:lnTo>
                                  <a:pt x="382" y="556"/>
                                </a:lnTo>
                                <a:lnTo>
                                  <a:pt x="387" y="554"/>
                                </a:lnTo>
                                <a:lnTo>
                                  <a:pt x="883" y="554"/>
                                </a:lnTo>
                                <a:lnTo>
                                  <a:pt x="1164" y="404"/>
                                </a:lnTo>
                                <a:lnTo>
                                  <a:pt x="1196" y="346"/>
                                </a:lnTo>
                                <a:lnTo>
                                  <a:pt x="994" y="292"/>
                                </a:lnTo>
                                <a:lnTo>
                                  <a:pt x="816" y="190"/>
                                </a:lnTo>
                                <a:lnTo>
                                  <a:pt x="65" y="190"/>
                                </a:lnTo>
                                <a:lnTo>
                                  <a:pt x="60" y="188"/>
                                </a:lnTo>
                                <a:close/>
                                <a:moveTo>
                                  <a:pt x="835" y="580"/>
                                </a:moveTo>
                                <a:lnTo>
                                  <a:pt x="792" y="580"/>
                                </a:lnTo>
                                <a:lnTo>
                                  <a:pt x="799" y="582"/>
                                </a:lnTo>
                                <a:lnTo>
                                  <a:pt x="806" y="584"/>
                                </a:lnTo>
                                <a:lnTo>
                                  <a:pt x="810" y="584"/>
                                </a:lnTo>
                                <a:lnTo>
                                  <a:pt x="815" y="588"/>
                                </a:lnTo>
                                <a:lnTo>
                                  <a:pt x="816" y="590"/>
                                </a:lnTo>
                                <a:lnTo>
                                  <a:pt x="835" y="580"/>
                                </a:lnTo>
                                <a:close/>
                                <a:moveTo>
                                  <a:pt x="132" y="132"/>
                                </a:moveTo>
                                <a:lnTo>
                                  <a:pt x="125" y="132"/>
                                </a:lnTo>
                                <a:lnTo>
                                  <a:pt x="120" y="134"/>
                                </a:lnTo>
                                <a:lnTo>
                                  <a:pt x="116" y="138"/>
                                </a:lnTo>
                                <a:lnTo>
                                  <a:pt x="112" y="140"/>
                                </a:lnTo>
                                <a:lnTo>
                                  <a:pt x="110" y="142"/>
                                </a:lnTo>
                                <a:lnTo>
                                  <a:pt x="109" y="146"/>
                                </a:lnTo>
                                <a:lnTo>
                                  <a:pt x="110" y="148"/>
                                </a:lnTo>
                                <a:lnTo>
                                  <a:pt x="111" y="152"/>
                                </a:lnTo>
                                <a:lnTo>
                                  <a:pt x="113" y="156"/>
                                </a:lnTo>
                                <a:lnTo>
                                  <a:pt x="117" y="158"/>
                                </a:lnTo>
                                <a:lnTo>
                                  <a:pt x="120" y="162"/>
                                </a:lnTo>
                                <a:lnTo>
                                  <a:pt x="123" y="164"/>
                                </a:lnTo>
                                <a:lnTo>
                                  <a:pt x="125" y="166"/>
                                </a:lnTo>
                                <a:lnTo>
                                  <a:pt x="126" y="168"/>
                                </a:lnTo>
                                <a:lnTo>
                                  <a:pt x="127" y="170"/>
                                </a:lnTo>
                                <a:lnTo>
                                  <a:pt x="127" y="172"/>
                                </a:lnTo>
                                <a:lnTo>
                                  <a:pt x="126" y="176"/>
                                </a:lnTo>
                                <a:lnTo>
                                  <a:pt x="125" y="178"/>
                                </a:lnTo>
                                <a:lnTo>
                                  <a:pt x="122" y="182"/>
                                </a:lnTo>
                                <a:lnTo>
                                  <a:pt x="112" y="188"/>
                                </a:lnTo>
                                <a:lnTo>
                                  <a:pt x="106" y="190"/>
                                </a:lnTo>
                                <a:lnTo>
                                  <a:pt x="445" y="190"/>
                                </a:lnTo>
                                <a:lnTo>
                                  <a:pt x="368" y="180"/>
                                </a:lnTo>
                                <a:lnTo>
                                  <a:pt x="355" y="178"/>
                                </a:lnTo>
                                <a:lnTo>
                                  <a:pt x="259" y="166"/>
                                </a:lnTo>
                                <a:lnTo>
                                  <a:pt x="263" y="134"/>
                                </a:lnTo>
                                <a:lnTo>
                                  <a:pt x="135" y="134"/>
                                </a:lnTo>
                                <a:lnTo>
                                  <a:pt x="132" y="132"/>
                                </a:lnTo>
                                <a:close/>
                                <a:moveTo>
                                  <a:pt x="468" y="0"/>
                                </a:moveTo>
                                <a:lnTo>
                                  <a:pt x="445" y="190"/>
                                </a:lnTo>
                                <a:lnTo>
                                  <a:pt x="816" y="190"/>
                                </a:lnTo>
                                <a:lnTo>
                                  <a:pt x="524" y="22"/>
                                </a:lnTo>
                                <a:lnTo>
                                  <a:pt x="468" y="0"/>
                                </a:lnTo>
                                <a:close/>
                                <a:moveTo>
                                  <a:pt x="51" y="186"/>
                                </a:moveTo>
                                <a:lnTo>
                                  <a:pt x="46" y="188"/>
                                </a:lnTo>
                                <a:lnTo>
                                  <a:pt x="56" y="188"/>
                                </a:lnTo>
                                <a:lnTo>
                                  <a:pt x="51" y="186"/>
                                </a:lnTo>
                                <a:close/>
                                <a:moveTo>
                                  <a:pt x="201" y="42"/>
                                </a:moveTo>
                                <a:lnTo>
                                  <a:pt x="201" y="44"/>
                                </a:lnTo>
                                <a:lnTo>
                                  <a:pt x="201" y="48"/>
                                </a:lnTo>
                                <a:lnTo>
                                  <a:pt x="202" y="54"/>
                                </a:lnTo>
                                <a:lnTo>
                                  <a:pt x="203" y="58"/>
                                </a:lnTo>
                                <a:lnTo>
                                  <a:pt x="204" y="62"/>
                                </a:lnTo>
                                <a:lnTo>
                                  <a:pt x="203" y="66"/>
                                </a:lnTo>
                                <a:lnTo>
                                  <a:pt x="202" y="70"/>
                                </a:lnTo>
                                <a:lnTo>
                                  <a:pt x="200" y="72"/>
                                </a:lnTo>
                                <a:lnTo>
                                  <a:pt x="198" y="76"/>
                                </a:lnTo>
                                <a:lnTo>
                                  <a:pt x="197" y="78"/>
                                </a:lnTo>
                                <a:lnTo>
                                  <a:pt x="193" y="80"/>
                                </a:lnTo>
                                <a:lnTo>
                                  <a:pt x="184" y="88"/>
                                </a:lnTo>
                                <a:lnTo>
                                  <a:pt x="180" y="90"/>
                                </a:lnTo>
                                <a:lnTo>
                                  <a:pt x="177" y="96"/>
                                </a:lnTo>
                                <a:lnTo>
                                  <a:pt x="175" y="98"/>
                                </a:lnTo>
                                <a:lnTo>
                                  <a:pt x="172" y="104"/>
                                </a:lnTo>
                                <a:lnTo>
                                  <a:pt x="170" y="108"/>
                                </a:lnTo>
                                <a:lnTo>
                                  <a:pt x="168" y="112"/>
                                </a:lnTo>
                                <a:lnTo>
                                  <a:pt x="165" y="116"/>
                                </a:lnTo>
                                <a:lnTo>
                                  <a:pt x="163" y="120"/>
                                </a:lnTo>
                                <a:lnTo>
                                  <a:pt x="159" y="124"/>
                                </a:lnTo>
                                <a:lnTo>
                                  <a:pt x="156" y="128"/>
                                </a:lnTo>
                                <a:lnTo>
                                  <a:pt x="153" y="130"/>
                                </a:lnTo>
                                <a:lnTo>
                                  <a:pt x="146" y="134"/>
                                </a:lnTo>
                                <a:lnTo>
                                  <a:pt x="263" y="134"/>
                                </a:lnTo>
                                <a:lnTo>
                                  <a:pt x="273" y="52"/>
                                </a:lnTo>
                                <a:lnTo>
                                  <a:pt x="201" y="42"/>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7773" y="-5022"/>
                            <a:ext cx="1197"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AutoShape 67"/>
                        <wps:cNvSpPr>
                          <a:spLocks/>
                        </wps:cNvSpPr>
                        <wps:spPr bwMode="auto">
                          <a:xfrm>
                            <a:off x="9061" y="-6132"/>
                            <a:ext cx="52" cy="19"/>
                          </a:xfrm>
                          <a:custGeom>
                            <a:avLst/>
                            <a:gdLst>
                              <a:gd name="T0" fmla="+- 0 9063 9061"/>
                              <a:gd name="T1" fmla="*/ T0 w 52"/>
                              <a:gd name="T2" fmla="+- 0 -6131 -6131"/>
                              <a:gd name="T3" fmla="*/ -6131 h 19"/>
                              <a:gd name="T4" fmla="+- 0 9061 9061"/>
                              <a:gd name="T5" fmla="*/ T4 w 52"/>
                              <a:gd name="T6" fmla="+- 0 -6119 -6131"/>
                              <a:gd name="T7" fmla="*/ -6119 h 19"/>
                              <a:gd name="T8" fmla="+- 0 9096 9061"/>
                              <a:gd name="T9" fmla="*/ T8 w 52"/>
                              <a:gd name="T10" fmla="+- 0 -6113 -6131"/>
                              <a:gd name="T11" fmla="*/ -6113 h 19"/>
                              <a:gd name="T12" fmla="+- 0 9098 9061"/>
                              <a:gd name="T13" fmla="*/ T12 w 52"/>
                              <a:gd name="T14" fmla="+- 0 -6123 -6131"/>
                              <a:gd name="T15" fmla="*/ -6123 h 19"/>
                              <a:gd name="T16" fmla="+- 0 9111 9061"/>
                              <a:gd name="T17" fmla="*/ T16 w 52"/>
                              <a:gd name="T18" fmla="+- 0 -6123 -6131"/>
                              <a:gd name="T19" fmla="*/ -6123 h 19"/>
                              <a:gd name="T20" fmla="+- 0 9111 9061"/>
                              <a:gd name="T21" fmla="*/ T20 w 52"/>
                              <a:gd name="T22" fmla="+- 0 -6123 -6131"/>
                              <a:gd name="T23" fmla="*/ -6123 h 19"/>
                              <a:gd name="T24" fmla="+- 0 9063 9061"/>
                              <a:gd name="T25" fmla="*/ T24 w 52"/>
                              <a:gd name="T26" fmla="+- 0 -6131 -6131"/>
                              <a:gd name="T27" fmla="*/ -6131 h 19"/>
                              <a:gd name="T28" fmla="+- 0 9111 9061"/>
                              <a:gd name="T29" fmla="*/ T28 w 52"/>
                              <a:gd name="T30" fmla="+- 0 -6123 -6131"/>
                              <a:gd name="T31" fmla="*/ -6123 h 19"/>
                              <a:gd name="T32" fmla="+- 0 9098 9061"/>
                              <a:gd name="T33" fmla="*/ T32 w 52"/>
                              <a:gd name="T34" fmla="+- 0 -6123 -6131"/>
                              <a:gd name="T35" fmla="*/ -6123 h 19"/>
                              <a:gd name="T36" fmla="+- 0 9113 9061"/>
                              <a:gd name="T37" fmla="*/ T36 w 52"/>
                              <a:gd name="T38" fmla="+- 0 -6120 -6131"/>
                              <a:gd name="T39" fmla="*/ -6120 h 19"/>
                              <a:gd name="T40" fmla="+- 0 9111 9061"/>
                              <a:gd name="T41" fmla="*/ T40 w 52"/>
                              <a:gd name="T42" fmla="+- 0 -6123 -6131"/>
                              <a:gd name="T43" fmla="*/ -6123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2" h="19">
                                <a:moveTo>
                                  <a:pt x="2" y="0"/>
                                </a:moveTo>
                                <a:lnTo>
                                  <a:pt x="0" y="12"/>
                                </a:lnTo>
                                <a:lnTo>
                                  <a:pt x="35" y="18"/>
                                </a:lnTo>
                                <a:lnTo>
                                  <a:pt x="37" y="8"/>
                                </a:lnTo>
                                <a:lnTo>
                                  <a:pt x="50" y="8"/>
                                </a:lnTo>
                                <a:lnTo>
                                  <a:pt x="2" y="0"/>
                                </a:lnTo>
                                <a:close/>
                                <a:moveTo>
                                  <a:pt x="50" y="8"/>
                                </a:moveTo>
                                <a:lnTo>
                                  <a:pt x="37" y="8"/>
                                </a:lnTo>
                                <a:lnTo>
                                  <a:pt x="52" y="11"/>
                                </a:lnTo>
                                <a:lnTo>
                                  <a:pt x="50" y="8"/>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 name="Picture 6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9061" y="-6132"/>
                            <a:ext cx="52"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AutoShape 65"/>
                        <wps:cNvSpPr>
                          <a:spLocks/>
                        </wps:cNvSpPr>
                        <wps:spPr bwMode="auto">
                          <a:xfrm>
                            <a:off x="7225" y="-4317"/>
                            <a:ext cx="710" cy="936"/>
                          </a:xfrm>
                          <a:custGeom>
                            <a:avLst/>
                            <a:gdLst>
                              <a:gd name="T0" fmla="+- 0 7336 7225"/>
                              <a:gd name="T1" fmla="*/ T0 w 710"/>
                              <a:gd name="T2" fmla="+- 0 -4316 -4316"/>
                              <a:gd name="T3" fmla="*/ -4316 h 936"/>
                              <a:gd name="T4" fmla="+- 0 7225 7225"/>
                              <a:gd name="T5" fmla="*/ T4 w 710"/>
                              <a:gd name="T6" fmla="+- 0 -3388 -4316"/>
                              <a:gd name="T7" fmla="*/ -3388 h 936"/>
                              <a:gd name="T8" fmla="+- 0 7230 7225"/>
                              <a:gd name="T9" fmla="*/ T8 w 710"/>
                              <a:gd name="T10" fmla="+- 0 -3380 -4316"/>
                              <a:gd name="T11" fmla="*/ -3380 h 936"/>
                              <a:gd name="T12" fmla="+- 0 7250 7225"/>
                              <a:gd name="T13" fmla="*/ T12 w 710"/>
                              <a:gd name="T14" fmla="+- 0 -3550 -4316"/>
                              <a:gd name="T15" fmla="*/ -3550 h 936"/>
                              <a:gd name="T16" fmla="+- 0 7896 7225"/>
                              <a:gd name="T17" fmla="*/ T16 w 710"/>
                              <a:gd name="T18" fmla="+- 0 -3550 -4316"/>
                              <a:gd name="T19" fmla="*/ -3550 h 936"/>
                              <a:gd name="T20" fmla="+- 0 7935 7225"/>
                              <a:gd name="T21" fmla="*/ T20 w 710"/>
                              <a:gd name="T22" fmla="+- 0 -3885 -4316"/>
                              <a:gd name="T23" fmla="*/ -3885 h 936"/>
                              <a:gd name="T24" fmla="+- 0 7341 7225"/>
                              <a:gd name="T25" fmla="*/ T24 w 710"/>
                              <a:gd name="T26" fmla="+- 0 -4313 -4316"/>
                              <a:gd name="T27" fmla="*/ -4313 h 936"/>
                              <a:gd name="T28" fmla="+- 0 7336 7225"/>
                              <a:gd name="T29" fmla="*/ T28 w 710"/>
                              <a:gd name="T30" fmla="+- 0 -4316 -4316"/>
                              <a:gd name="T31" fmla="*/ -4316 h 936"/>
                              <a:gd name="T32" fmla="+- 0 7896 7225"/>
                              <a:gd name="T33" fmla="*/ T32 w 710"/>
                              <a:gd name="T34" fmla="+- 0 -3550 -4316"/>
                              <a:gd name="T35" fmla="*/ -3550 h 936"/>
                              <a:gd name="T36" fmla="+- 0 7250 7225"/>
                              <a:gd name="T37" fmla="*/ T36 w 710"/>
                              <a:gd name="T38" fmla="+- 0 -3550 -4316"/>
                              <a:gd name="T39" fmla="*/ -3550 h 936"/>
                              <a:gd name="T40" fmla="+- 0 7888 7225"/>
                              <a:gd name="T41" fmla="*/ T40 w 710"/>
                              <a:gd name="T42" fmla="+- 0 -3478 -4316"/>
                              <a:gd name="T43" fmla="*/ -3478 h 936"/>
                              <a:gd name="T44" fmla="+- 0 7896 7225"/>
                              <a:gd name="T45" fmla="*/ T44 w 710"/>
                              <a:gd name="T46" fmla="+- 0 -3550 -4316"/>
                              <a:gd name="T47" fmla="*/ -3550 h 9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10" h="936">
                                <a:moveTo>
                                  <a:pt x="111" y="0"/>
                                </a:moveTo>
                                <a:lnTo>
                                  <a:pt x="0" y="928"/>
                                </a:lnTo>
                                <a:lnTo>
                                  <a:pt x="5" y="936"/>
                                </a:lnTo>
                                <a:lnTo>
                                  <a:pt x="25" y="766"/>
                                </a:lnTo>
                                <a:lnTo>
                                  <a:pt x="671" y="766"/>
                                </a:lnTo>
                                <a:lnTo>
                                  <a:pt x="710" y="431"/>
                                </a:lnTo>
                                <a:lnTo>
                                  <a:pt x="116" y="3"/>
                                </a:lnTo>
                                <a:lnTo>
                                  <a:pt x="111" y="0"/>
                                </a:lnTo>
                                <a:close/>
                                <a:moveTo>
                                  <a:pt x="671" y="766"/>
                                </a:moveTo>
                                <a:lnTo>
                                  <a:pt x="25" y="766"/>
                                </a:lnTo>
                                <a:lnTo>
                                  <a:pt x="663" y="838"/>
                                </a:lnTo>
                                <a:lnTo>
                                  <a:pt x="671" y="766"/>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 name="Picture 6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7225" y="-4317"/>
                            <a:ext cx="710"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Freeform 63"/>
                        <wps:cNvSpPr>
                          <a:spLocks/>
                        </wps:cNvSpPr>
                        <wps:spPr bwMode="auto">
                          <a:xfrm>
                            <a:off x="7716" y="-5160"/>
                            <a:ext cx="247" cy="399"/>
                          </a:xfrm>
                          <a:custGeom>
                            <a:avLst/>
                            <a:gdLst>
                              <a:gd name="T0" fmla="+- 0 7731 7716"/>
                              <a:gd name="T1" fmla="*/ T0 w 247"/>
                              <a:gd name="T2" fmla="+- 0 -5159 -5159"/>
                              <a:gd name="T3" fmla="*/ -5159 h 399"/>
                              <a:gd name="T4" fmla="+- 0 7745 7716"/>
                              <a:gd name="T5" fmla="*/ T4 w 247"/>
                              <a:gd name="T6" fmla="+- 0 -5014 -5159"/>
                              <a:gd name="T7" fmla="*/ -5014 h 399"/>
                              <a:gd name="T8" fmla="+- 0 7815 7716"/>
                              <a:gd name="T9" fmla="*/ T8 w 247"/>
                              <a:gd name="T10" fmla="+- 0 -4974 -5159"/>
                              <a:gd name="T11" fmla="*/ -4974 h 399"/>
                              <a:gd name="T12" fmla="+- 0 7831 7716"/>
                              <a:gd name="T13" fmla="*/ T12 w 247"/>
                              <a:gd name="T14" fmla="+- 0 -4939 -5159"/>
                              <a:gd name="T15" fmla="*/ -4939 h 399"/>
                              <a:gd name="T16" fmla="+- 0 7796 7716"/>
                              <a:gd name="T17" fmla="*/ T16 w 247"/>
                              <a:gd name="T18" fmla="+- 0 -4884 -5159"/>
                              <a:gd name="T19" fmla="*/ -4884 h 399"/>
                              <a:gd name="T20" fmla="+- 0 7716 7716"/>
                              <a:gd name="T21" fmla="*/ T20 w 247"/>
                              <a:gd name="T22" fmla="+- 0 -4825 -5159"/>
                              <a:gd name="T23" fmla="*/ -4825 h 399"/>
                              <a:gd name="T24" fmla="+- 0 7735 7716"/>
                              <a:gd name="T25" fmla="*/ T24 w 247"/>
                              <a:gd name="T26" fmla="+- 0 -4766 -5159"/>
                              <a:gd name="T27" fmla="*/ -4766 h 399"/>
                              <a:gd name="T28" fmla="+- 0 7753 7716"/>
                              <a:gd name="T29" fmla="*/ T28 w 247"/>
                              <a:gd name="T30" fmla="+- 0 -4761 -5159"/>
                              <a:gd name="T31" fmla="*/ -4761 h 399"/>
                              <a:gd name="T32" fmla="+- 0 7748 7716"/>
                              <a:gd name="T33" fmla="*/ T32 w 247"/>
                              <a:gd name="T34" fmla="+- 0 -4803 -5159"/>
                              <a:gd name="T35" fmla="*/ -4803 h 399"/>
                              <a:gd name="T36" fmla="+- 0 7791 7716"/>
                              <a:gd name="T37" fmla="*/ T36 w 247"/>
                              <a:gd name="T38" fmla="+- 0 -4838 -5159"/>
                              <a:gd name="T39" fmla="*/ -4838 h 399"/>
                              <a:gd name="T40" fmla="+- 0 7819 7716"/>
                              <a:gd name="T41" fmla="*/ T40 w 247"/>
                              <a:gd name="T42" fmla="+- 0 -4857 -5159"/>
                              <a:gd name="T43" fmla="*/ -4857 h 399"/>
                              <a:gd name="T44" fmla="+- 0 7846 7716"/>
                              <a:gd name="T45" fmla="*/ T44 w 247"/>
                              <a:gd name="T46" fmla="+- 0 -4891 -5159"/>
                              <a:gd name="T47" fmla="*/ -4891 h 399"/>
                              <a:gd name="T48" fmla="+- 0 7890 7716"/>
                              <a:gd name="T49" fmla="*/ T48 w 247"/>
                              <a:gd name="T50" fmla="+- 0 -4911 -5159"/>
                              <a:gd name="T51" fmla="*/ -4911 h 399"/>
                              <a:gd name="T52" fmla="+- 0 7922 7716"/>
                              <a:gd name="T53" fmla="*/ T52 w 247"/>
                              <a:gd name="T54" fmla="+- 0 -4915 -5159"/>
                              <a:gd name="T55" fmla="*/ -4915 h 399"/>
                              <a:gd name="T56" fmla="+- 0 7931 7716"/>
                              <a:gd name="T57" fmla="*/ T56 w 247"/>
                              <a:gd name="T58" fmla="+- 0 -4940 -5159"/>
                              <a:gd name="T59" fmla="*/ -4940 h 399"/>
                              <a:gd name="T60" fmla="+- 0 7959 7716"/>
                              <a:gd name="T61" fmla="*/ T60 w 247"/>
                              <a:gd name="T62" fmla="+- 0 -4963 -5159"/>
                              <a:gd name="T63" fmla="*/ -4963 h 399"/>
                              <a:gd name="T64" fmla="+- 0 7963 7716"/>
                              <a:gd name="T65" fmla="*/ T64 w 247"/>
                              <a:gd name="T66" fmla="+- 0 -5023 -5159"/>
                              <a:gd name="T67" fmla="*/ -5023 h 399"/>
                              <a:gd name="T68" fmla="+- 0 7911 7716"/>
                              <a:gd name="T69" fmla="*/ T68 w 247"/>
                              <a:gd name="T70" fmla="+- 0 -5069 -5159"/>
                              <a:gd name="T71" fmla="*/ -5069 h 399"/>
                              <a:gd name="T72" fmla="+- 0 7912 7716"/>
                              <a:gd name="T73" fmla="*/ T72 w 247"/>
                              <a:gd name="T74" fmla="+- 0 -5077 -5159"/>
                              <a:gd name="T75" fmla="*/ -5077 h 399"/>
                              <a:gd name="T76" fmla="+- 0 7731 7716"/>
                              <a:gd name="T77" fmla="*/ T76 w 247"/>
                              <a:gd name="T78" fmla="+- 0 -5159 -5159"/>
                              <a:gd name="T79" fmla="*/ -5159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7" h="399">
                                <a:moveTo>
                                  <a:pt x="15" y="0"/>
                                </a:moveTo>
                                <a:lnTo>
                                  <a:pt x="29" y="145"/>
                                </a:lnTo>
                                <a:lnTo>
                                  <a:pt x="99" y="185"/>
                                </a:lnTo>
                                <a:lnTo>
                                  <a:pt x="115" y="220"/>
                                </a:lnTo>
                                <a:lnTo>
                                  <a:pt x="80" y="275"/>
                                </a:lnTo>
                                <a:lnTo>
                                  <a:pt x="0" y="334"/>
                                </a:lnTo>
                                <a:lnTo>
                                  <a:pt x="19" y="393"/>
                                </a:lnTo>
                                <a:lnTo>
                                  <a:pt x="37" y="398"/>
                                </a:lnTo>
                                <a:lnTo>
                                  <a:pt x="32" y="356"/>
                                </a:lnTo>
                                <a:lnTo>
                                  <a:pt x="75" y="321"/>
                                </a:lnTo>
                                <a:lnTo>
                                  <a:pt x="103" y="302"/>
                                </a:lnTo>
                                <a:lnTo>
                                  <a:pt x="130" y="268"/>
                                </a:lnTo>
                                <a:lnTo>
                                  <a:pt x="174" y="248"/>
                                </a:lnTo>
                                <a:lnTo>
                                  <a:pt x="206" y="244"/>
                                </a:lnTo>
                                <a:lnTo>
                                  <a:pt x="215" y="219"/>
                                </a:lnTo>
                                <a:lnTo>
                                  <a:pt x="243" y="196"/>
                                </a:lnTo>
                                <a:lnTo>
                                  <a:pt x="247" y="136"/>
                                </a:lnTo>
                                <a:lnTo>
                                  <a:pt x="195" y="90"/>
                                </a:lnTo>
                                <a:lnTo>
                                  <a:pt x="196" y="82"/>
                                </a:lnTo>
                                <a:lnTo>
                                  <a:pt x="15"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 name="Picture 6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7716" y="-5160"/>
                            <a:ext cx="247"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AutoShape 61"/>
                        <wps:cNvSpPr>
                          <a:spLocks/>
                        </wps:cNvSpPr>
                        <wps:spPr bwMode="auto">
                          <a:xfrm>
                            <a:off x="7701" y="-5516"/>
                            <a:ext cx="376" cy="400"/>
                          </a:xfrm>
                          <a:custGeom>
                            <a:avLst/>
                            <a:gdLst>
                              <a:gd name="T0" fmla="+- 0 7823 7702"/>
                              <a:gd name="T1" fmla="*/ T0 w 376"/>
                              <a:gd name="T2" fmla="+- 0 -5364 -5515"/>
                              <a:gd name="T3" fmla="*/ -5364 h 400"/>
                              <a:gd name="T4" fmla="+- 0 7715 7702"/>
                              <a:gd name="T5" fmla="*/ T4 w 376"/>
                              <a:gd name="T6" fmla="+- 0 -5280 -5515"/>
                              <a:gd name="T7" fmla="*/ -5280 h 400"/>
                              <a:gd name="T8" fmla="+- 0 7713 7702"/>
                              <a:gd name="T9" fmla="*/ T8 w 376"/>
                              <a:gd name="T10" fmla="+- 0 -5195 -5515"/>
                              <a:gd name="T11" fmla="*/ -5195 h 400"/>
                              <a:gd name="T12" fmla="+- 0 7799 7702"/>
                              <a:gd name="T13" fmla="*/ T12 w 376"/>
                              <a:gd name="T14" fmla="+- 0 -5159 -5515"/>
                              <a:gd name="T15" fmla="*/ -5159 h 400"/>
                              <a:gd name="T16" fmla="+- 0 7924 7702"/>
                              <a:gd name="T17" fmla="*/ T16 w 376"/>
                              <a:gd name="T18" fmla="+- 0 -5117 -5515"/>
                              <a:gd name="T19" fmla="*/ -5117 h 400"/>
                              <a:gd name="T20" fmla="+- 0 7930 7702"/>
                              <a:gd name="T21" fmla="*/ T20 w 376"/>
                              <a:gd name="T22" fmla="+- 0 -5121 -5515"/>
                              <a:gd name="T23" fmla="*/ -5121 h 400"/>
                              <a:gd name="T24" fmla="+- 0 7950 7702"/>
                              <a:gd name="T25" fmla="*/ T24 w 376"/>
                              <a:gd name="T26" fmla="+- 0 -5134 -5515"/>
                              <a:gd name="T27" fmla="*/ -5134 h 400"/>
                              <a:gd name="T28" fmla="+- 0 8007 7702"/>
                              <a:gd name="T29" fmla="*/ T28 w 376"/>
                              <a:gd name="T30" fmla="+- 0 -5138 -5515"/>
                              <a:gd name="T31" fmla="*/ -5138 h 400"/>
                              <a:gd name="T32" fmla="+- 0 8019 7702"/>
                              <a:gd name="T33" fmla="*/ T32 w 376"/>
                              <a:gd name="T34" fmla="+- 0 -5147 -5515"/>
                              <a:gd name="T35" fmla="*/ -5147 h 400"/>
                              <a:gd name="T36" fmla="+- 0 8032 7702"/>
                              <a:gd name="T37" fmla="*/ T36 w 376"/>
                              <a:gd name="T38" fmla="+- 0 -5182 -5515"/>
                              <a:gd name="T39" fmla="*/ -5182 h 400"/>
                              <a:gd name="T40" fmla="+- 0 8049 7702"/>
                              <a:gd name="T41" fmla="*/ T40 w 376"/>
                              <a:gd name="T42" fmla="+- 0 -5225 -5515"/>
                              <a:gd name="T43" fmla="*/ -5225 h 400"/>
                              <a:gd name="T44" fmla="+- 0 8046 7702"/>
                              <a:gd name="T45" fmla="*/ T44 w 376"/>
                              <a:gd name="T46" fmla="+- 0 -5235 -5515"/>
                              <a:gd name="T47" fmla="*/ -5235 h 400"/>
                              <a:gd name="T48" fmla="+- 0 7996 7702"/>
                              <a:gd name="T49" fmla="*/ T48 w 376"/>
                              <a:gd name="T50" fmla="+- 0 -5237 -5515"/>
                              <a:gd name="T51" fmla="*/ -5237 h 400"/>
                              <a:gd name="T52" fmla="+- 0 7970 7702"/>
                              <a:gd name="T53" fmla="*/ T52 w 376"/>
                              <a:gd name="T54" fmla="+- 0 -5248 -5515"/>
                              <a:gd name="T55" fmla="*/ -5248 h 400"/>
                              <a:gd name="T56" fmla="+- 0 7975 7702"/>
                              <a:gd name="T57" fmla="*/ T56 w 376"/>
                              <a:gd name="T58" fmla="+- 0 -5265 -5515"/>
                              <a:gd name="T59" fmla="*/ -5265 h 400"/>
                              <a:gd name="T60" fmla="+- 0 8011 7702"/>
                              <a:gd name="T61" fmla="*/ T60 w 376"/>
                              <a:gd name="T62" fmla="+- 0 -5320 -5515"/>
                              <a:gd name="T63" fmla="*/ -5320 h 400"/>
                              <a:gd name="T64" fmla="+- 0 8036 7702"/>
                              <a:gd name="T65" fmla="*/ T64 w 376"/>
                              <a:gd name="T66" fmla="+- 0 -5349 -5515"/>
                              <a:gd name="T67" fmla="*/ -5349 h 400"/>
                              <a:gd name="T68" fmla="+- 0 8069 7702"/>
                              <a:gd name="T69" fmla="*/ T68 w 376"/>
                              <a:gd name="T70" fmla="+- 0 -5378 -5515"/>
                              <a:gd name="T71" fmla="*/ -5378 h 400"/>
                              <a:gd name="T72" fmla="+- 0 8067 7702"/>
                              <a:gd name="T73" fmla="*/ T72 w 376"/>
                              <a:gd name="T74" fmla="+- 0 -5391 -5515"/>
                              <a:gd name="T75" fmla="*/ -5391 h 400"/>
                              <a:gd name="T76" fmla="+- 0 8040 7702"/>
                              <a:gd name="T77" fmla="*/ T76 w 376"/>
                              <a:gd name="T78" fmla="+- 0 -5420 -5515"/>
                              <a:gd name="T79" fmla="*/ -5420 h 400"/>
                              <a:gd name="T80" fmla="+- 0 8014 7702"/>
                              <a:gd name="T81" fmla="*/ T80 w 376"/>
                              <a:gd name="T82" fmla="+- 0 -5465 -5515"/>
                              <a:gd name="T83" fmla="*/ -5465 h 400"/>
                              <a:gd name="T84" fmla="+- 0 8024 7702"/>
                              <a:gd name="T85" fmla="*/ T84 w 376"/>
                              <a:gd name="T86" fmla="+- 0 -5480 -5515"/>
                              <a:gd name="T87" fmla="*/ -5480 h 400"/>
                              <a:gd name="T88" fmla="+- 0 8069 7702"/>
                              <a:gd name="T89" fmla="*/ T88 w 376"/>
                              <a:gd name="T90" fmla="+- 0 -5480 -5515"/>
                              <a:gd name="T91" fmla="*/ -5480 h 400"/>
                              <a:gd name="T92" fmla="+- 0 8063 7702"/>
                              <a:gd name="T93" fmla="*/ T92 w 376"/>
                              <a:gd name="T94" fmla="+- 0 -5481 -5515"/>
                              <a:gd name="T95" fmla="*/ -5481 h 400"/>
                              <a:gd name="T96" fmla="+- 0 8049 7702"/>
                              <a:gd name="T97" fmla="*/ T96 w 376"/>
                              <a:gd name="T98" fmla="+- 0 -5485 -5515"/>
                              <a:gd name="T99" fmla="*/ -5485 h 400"/>
                              <a:gd name="T100" fmla="+- 0 8036 7702"/>
                              <a:gd name="T101" fmla="*/ T100 w 376"/>
                              <a:gd name="T102" fmla="+- 0 -5492 -5515"/>
                              <a:gd name="T103" fmla="*/ -5492 h 400"/>
                              <a:gd name="T104" fmla="+- 0 8026 7702"/>
                              <a:gd name="T105" fmla="*/ T104 w 376"/>
                              <a:gd name="T106" fmla="+- 0 -5494 -5515"/>
                              <a:gd name="T107" fmla="*/ -5494 h 400"/>
                              <a:gd name="T108" fmla="+- 0 8016 7702"/>
                              <a:gd name="T109" fmla="*/ T108 w 376"/>
                              <a:gd name="T110" fmla="+- 0 -5495 -5515"/>
                              <a:gd name="T111" fmla="*/ -5495 h 400"/>
                              <a:gd name="T112" fmla="+- 0 7894 7702"/>
                              <a:gd name="T113" fmla="*/ T112 w 376"/>
                              <a:gd name="T114" fmla="+- 0 -5515 -5515"/>
                              <a:gd name="T115" fmla="*/ -5515 h 400"/>
                              <a:gd name="T116" fmla="+- 0 7967 7702"/>
                              <a:gd name="T117" fmla="*/ T116 w 376"/>
                              <a:gd name="T118" fmla="+- 0 -5138 -5515"/>
                              <a:gd name="T119" fmla="*/ -5138 h 400"/>
                              <a:gd name="T120" fmla="+- 0 7997 7702"/>
                              <a:gd name="T121" fmla="*/ T120 w 376"/>
                              <a:gd name="T122" fmla="+- 0 -5135 -5515"/>
                              <a:gd name="T123" fmla="*/ -5135 h 400"/>
                              <a:gd name="T124" fmla="+- 0 8034 7702"/>
                              <a:gd name="T125" fmla="*/ T124 w 376"/>
                              <a:gd name="T126" fmla="+- 0 -5242 -5515"/>
                              <a:gd name="T127" fmla="*/ -5242 h 400"/>
                              <a:gd name="T128" fmla="+- 0 8007 7702"/>
                              <a:gd name="T129" fmla="*/ T128 w 376"/>
                              <a:gd name="T130" fmla="+- 0 -5235 -5515"/>
                              <a:gd name="T131" fmla="*/ -5235 h 400"/>
                              <a:gd name="T132" fmla="+- 0 8043 7702"/>
                              <a:gd name="T133" fmla="*/ T132 w 376"/>
                              <a:gd name="T134" fmla="+- 0 -5239 -5515"/>
                              <a:gd name="T135" fmla="*/ -5239 h 400"/>
                              <a:gd name="T136" fmla="+- 0 8069 7702"/>
                              <a:gd name="T137" fmla="*/ T136 w 376"/>
                              <a:gd name="T138" fmla="+- 0 -5480 -5515"/>
                              <a:gd name="T139" fmla="*/ -5480 h 400"/>
                              <a:gd name="T140" fmla="+- 0 8058 7702"/>
                              <a:gd name="T141" fmla="*/ T140 w 376"/>
                              <a:gd name="T142" fmla="+- 0 -5479 -5515"/>
                              <a:gd name="T143" fmla="*/ -5479 h 400"/>
                              <a:gd name="T144" fmla="+- 0 8069 7702"/>
                              <a:gd name="T145" fmla="*/ T144 w 376"/>
                              <a:gd name="T146" fmla="+- 0 -5480 -5515"/>
                              <a:gd name="T147" fmla="*/ -5480 h 400"/>
                              <a:gd name="T148" fmla="+- 0 8070 7702"/>
                              <a:gd name="T149" fmla="*/ T148 w 376"/>
                              <a:gd name="T150" fmla="+- 0 -5483 -5515"/>
                              <a:gd name="T151" fmla="*/ -5483 h 400"/>
                              <a:gd name="T152" fmla="+- 0 8072 7702"/>
                              <a:gd name="T153" fmla="*/ T152 w 376"/>
                              <a:gd name="T154" fmla="+- 0 -5481 -5515"/>
                              <a:gd name="T155" fmla="*/ -5481 h 400"/>
                              <a:gd name="T156" fmla="+- 0 8022 7702"/>
                              <a:gd name="T157" fmla="*/ T156 w 376"/>
                              <a:gd name="T158" fmla="+- 0 -5495 -5515"/>
                              <a:gd name="T159" fmla="*/ -5495 h 400"/>
                              <a:gd name="T160" fmla="+- 0 8022 7702"/>
                              <a:gd name="T161" fmla="*/ T160 w 376"/>
                              <a:gd name="T162" fmla="+- 0 -5495 -5515"/>
                              <a:gd name="T163" fmla="*/ -5495 h 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76" h="400">
                                <a:moveTo>
                                  <a:pt x="192" y="0"/>
                                </a:moveTo>
                                <a:lnTo>
                                  <a:pt x="121" y="151"/>
                                </a:lnTo>
                                <a:lnTo>
                                  <a:pt x="56" y="180"/>
                                </a:lnTo>
                                <a:lnTo>
                                  <a:pt x="13" y="235"/>
                                </a:lnTo>
                                <a:lnTo>
                                  <a:pt x="0" y="315"/>
                                </a:lnTo>
                                <a:lnTo>
                                  <a:pt x="11" y="320"/>
                                </a:lnTo>
                                <a:lnTo>
                                  <a:pt x="22" y="324"/>
                                </a:lnTo>
                                <a:lnTo>
                                  <a:pt x="97" y="356"/>
                                </a:lnTo>
                                <a:lnTo>
                                  <a:pt x="199" y="392"/>
                                </a:lnTo>
                                <a:lnTo>
                                  <a:pt x="222" y="398"/>
                                </a:lnTo>
                                <a:lnTo>
                                  <a:pt x="227" y="399"/>
                                </a:lnTo>
                                <a:lnTo>
                                  <a:pt x="228" y="394"/>
                                </a:lnTo>
                                <a:lnTo>
                                  <a:pt x="235" y="385"/>
                                </a:lnTo>
                                <a:lnTo>
                                  <a:pt x="248" y="381"/>
                                </a:lnTo>
                                <a:lnTo>
                                  <a:pt x="265" y="377"/>
                                </a:lnTo>
                                <a:lnTo>
                                  <a:pt x="305" y="377"/>
                                </a:lnTo>
                                <a:lnTo>
                                  <a:pt x="307" y="377"/>
                                </a:lnTo>
                                <a:lnTo>
                                  <a:pt x="317" y="368"/>
                                </a:lnTo>
                                <a:lnTo>
                                  <a:pt x="324" y="353"/>
                                </a:lnTo>
                                <a:lnTo>
                                  <a:pt x="330" y="333"/>
                                </a:lnTo>
                                <a:lnTo>
                                  <a:pt x="341" y="308"/>
                                </a:lnTo>
                                <a:lnTo>
                                  <a:pt x="347" y="290"/>
                                </a:lnTo>
                                <a:lnTo>
                                  <a:pt x="346" y="283"/>
                                </a:lnTo>
                                <a:lnTo>
                                  <a:pt x="344" y="280"/>
                                </a:lnTo>
                                <a:lnTo>
                                  <a:pt x="305" y="280"/>
                                </a:lnTo>
                                <a:lnTo>
                                  <a:pt x="294" y="278"/>
                                </a:lnTo>
                                <a:lnTo>
                                  <a:pt x="278" y="274"/>
                                </a:lnTo>
                                <a:lnTo>
                                  <a:pt x="268" y="267"/>
                                </a:lnTo>
                                <a:lnTo>
                                  <a:pt x="267" y="260"/>
                                </a:lnTo>
                                <a:lnTo>
                                  <a:pt x="273" y="250"/>
                                </a:lnTo>
                                <a:lnTo>
                                  <a:pt x="289" y="228"/>
                                </a:lnTo>
                                <a:lnTo>
                                  <a:pt x="309" y="195"/>
                                </a:lnTo>
                                <a:lnTo>
                                  <a:pt x="319" y="178"/>
                                </a:lnTo>
                                <a:lnTo>
                                  <a:pt x="334" y="166"/>
                                </a:lnTo>
                                <a:lnTo>
                                  <a:pt x="358" y="150"/>
                                </a:lnTo>
                                <a:lnTo>
                                  <a:pt x="367" y="137"/>
                                </a:lnTo>
                                <a:lnTo>
                                  <a:pt x="367" y="127"/>
                                </a:lnTo>
                                <a:lnTo>
                                  <a:pt x="365" y="124"/>
                                </a:lnTo>
                                <a:lnTo>
                                  <a:pt x="352" y="111"/>
                                </a:lnTo>
                                <a:lnTo>
                                  <a:pt x="338" y="95"/>
                                </a:lnTo>
                                <a:lnTo>
                                  <a:pt x="319" y="68"/>
                                </a:lnTo>
                                <a:lnTo>
                                  <a:pt x="312" y="50"/>
                                </a:lnTo>
                                <a:lnTo>
                                  <a:pt x="315" y="39"/>
                                </a:lnTo>
                                <a:lnTo>
                                  <a:pt x="322" y="35"/>
                                </a:lnTo>
                                <a:lnTo>
                                  <a:pt x="344" y="35"/>
                                </a:lnTo>
                                <a:lnTo>
                                  <a:pt x="367" y="35"/>
                                </a:lnTo>
                                <a:lnTo>
                                  <a:pt x="370" y="34"/>
                                </a:lnTo>
                                <a:lnTo>
                                  <a:pt x="361" y="34"/>
                                </a:lnTo>
                                <a:lnTo>
                                  <a:pt x="353" y="33"/>
                                </a:lnTo>
                                <a:lnTo>
                                  <a:pt x="347" y="30"/>
                                </a:lnTo>
                                <a:lnTo>
                                  <a:pt x="340" y="25"/>
                                </a:lnTo>
                                <a:lnTo>
                                  <a:pt x="334" y="23"/>
                                </a:lnTo>
                                <a:lnTo>
                                  <a:pt x="329" y="22"/>
                                </a:lnTo>
                                <a:lnTo>
                                  <a:pt x="324" y="21"/>
                                </a:lnTo>
                                <a:lnTo>
                                  <a:pt x="320" y="20"/>
                                </a:lnTo>
                                <a:lnTo>
                                  <a:pt x="314" y="20"/>
                                </a:lnTo>
                                <a:lnTo>
                                  <a:pt x="250" y="1"/>
                                </a:lnTo>
                                <a:lnTo>
                                  <a:pt x="192" y="0"/>
                                </a:lnTo>
                                <a:close/>
                                <a:moveTo>
                                  <a:pt x="305" y="377"/>
                                </a:moveTo>
                                <a:lnTo>
                                  <a:pt x="265" y="377"/>
                                </a:lnTo>
                                <a:lnTo>
                                  <a:pt x="279" y="378"/>
                                </a:lnTo>
                                <a:lnTo>
                                  <a:pt x="295" y="380"/>
                                </a:lnTo>
                                <a:lnTo>
                                  <a:pt x="305" y="377"/>
                                </a:lnTo>
                                <a:close/>
                                <a:moveTo>
                                  <a:pt x="332" y="273"/>
                                </a:moveTo>
                                <a:lnTo>
                                  <a:pt x="319" y="276"/>
                                </a:lnTo>
                                <a:lnTo>
                                  <a:pt x="305" y="280"/>
                                </a:lnTo>
                                <a:lnTo>
                                  <a:pt x="344" y="280"/>
                                </a:lnTo>
                                <a:lnTo>
                                  <a:pt x="341" y="276"/>
                                </a:lnTo>
                                <a:lnTo>
                                  <a:pt x="332" y="273"/>
                                </a:lnTo>
                                <a:close/>
                                <a:moveTo>
                                  <a:pt x="367" y="35"/>
                                </a:moveTo>
                                <a:lnTo>
                                  <a:pt x="344" y="35"/>
                                </a:lnTo>
                                <a:lnTo>
                                  <a:pt x="356" y="36"/>
                                </a:lnTo>
                                <a:lnTo>
                                  <a:pt x="366" y="35"/>
                                </a:lnTo>
                                <a:lnTo>
                                  <a:pt x="367" y="35"/>
                                </a:lnTo>
                                <a:close/>
                                <a:moveTo>
                                  <a:pt x="375" y="31"/>
                                </a:moveTo>
                                <a:lnTo>
                                  <a:pt x="368" y="32"/>
                                </a:lnTo>
                                <a:lnTo>
                                  <a:pt x="361" y="34"/>
                                </a:lnTo>
                                <a:lnTo>
                                  <a:pt x="370" y="34"/>
                                </a:lnTo>
                                <a:lnTo>
                                  <a:pt x="375" y="31"/>
                                </a:lnTo>
                                <a:close/>
                                <a:moveTo>
                                  <a:pt x="320" y="20"/>
                                </a:moveTo>
                                <a:lnTo>
                                  <a:pt x="314" y="20"/>
                                </a:lnTo>
                                <a:lnTo>
                                  <a:pt x="320" y="2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6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7701" y="-5516"/>
                            <a:ext cx="376"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Freeform 59"/>
                        <wps:cNvSpPr>
                          <a:spLocks/>
                        </wps:cNvSpPr>
                        <wps:spPr bwMode="auto">
                          <a:xfrm>
                            <a:off x="6132" y="-5627"/>
                            <a:ext cx="1204" cy="2239"/>
                          </a:xfrm>
                          <a:custGeom>
                            <a:avLst/>
                            <a:gdLst>
                              <a:gd name="T0" fmla="+- 0 6132 6132"/>
                              <a:gd name="T1" fmla="*/ T0 w 1204"/>
                              <a:gd name="T2" fmla="+- 0 -5626 -5626"/>
                              <a:gd name="T3" fmla="*/ -5626 h 2239"/>
                              <a:gd name="T4" fmla="+- 0 6132 6132"/>
                              <a:gd name="T5" fmla="*/ T4 w 1204"/>
                              <a:gd name="T6" fmla="+- 0 -5053 -5626"/>
                              <a:gd name="T7" fmla="*/ -5053 h 2239"/>
                              <a:gd name="T8" fmla="+- 0 6195 6132"/>
                              <a:gd name="T9" fmla="*/ T8 w 1204"/>
                              <a:gd name="T10" fmla="+- 0 -4964 -5626"/>
                              <a:gd name="T11" fmla="*/ -4964 h 2239"/>
                              <a:gd name="T12" fmla="+- 0 6561 6132"/>
                              <a:gd name="T13" fmla="*/ T12 w 1204"/>
                              <a:gd name="T14" fmla="+- 0 -4406 -5626"/>
                              <a:gd name="T15" fmla="*/ -4406 h 2239"/>
                              <a:gd name="T16" fmla="+- 0 6569 6132"/>
                              <a:gd name="T17" fmla="*/ T16 w 1204"/>
                              <a:gd name="T18" fmla="+- 0 -4393 -5626"/>
                              <a:gd name="T19" fmla="*/ -4393 h 2239"/>
                              <a:gd name="T20" fmla="+- 0 7219 6132"/>
                              <a:gd name="T21" fmla="*/ T20 w 1204"/>
                              <a:gd name="T22" fmla="+- 0 -3397 -5626"/>
                              <a:gd name="T23" fmla="*/ -3397 h 2239"/>
                              <a:gd name="T24" fmla="+- 0 7225 6132"/>
                              <a:gd name="T25" fmla="*/ T24 w 1204"/>
                              <a:gd name="T26" fmla="+- 0 -3387 -5626"/>
                              <a:gd name="T27" fmla="*/ -3387 h 2239"/>
                              <a:gd name="T28" fmla="+- 0 7336 6132"/>
                              <a:gd name="T29" fmla="*/ T28 w 1204"/>
                              <a:gd name="T30" fmla="+- 0 -4316 -5626"/>
                              <a:gd name="T31" fmla="*/ -4316 h 2239"/>
                              <a:gd name="T32" fmla="+- 0 7329 6132"/>
                              <a:gd name="T33" fmla="*/ T32 w 1204"/>
                              <a:gd name="T34" fmla="+- 0 -4317 -5626"/>
                              <a:gd name="T35" fmla="*/ -4317 h 2239"/>
                              <a:gd name="T36" fmla="+- 0 6764 6132"/>
                              <a:gd name="T37" fmla="*/ T36 w 1204"/>
                              <a:gd name="T38" fmla="+- 0 -4382 -5626"/>
                              <a:gd name="T39" fmla="*/ -4382 h 2239"/>
                              <a:gd name="T40" fmla="+- 0 6477 6132"/>
                              <a:gd name="T41" fmla="*/ T40 w 1204"/>
                              <a:gd name="T42" fmla="+- 0 -4820 -5626"/>
                              <a:gd name="T43" fmla="*/ -4820 h 2239"/>
                              <a:gd name="T44" fmla="+- 0 6490 6132"/>
                              <a:gd name="T45" fmla="*/ T44 w 1204"/>
                              <a:gd name="T46" fmla="+- 0 -4930 -5626"/>
                              <a:gd name="T47" fmla="*/ -4930 h 2239"/>
                              <a:gd name="T48" fmla="+- 0 6363 6132"/>
                              <a:gd name="T49" fmla="*/ T48 w 1204"/>
                              <a:gd name="T50" fmla="+- 0 -4945 -5626"/>
                              <a:gd name="T51" fmla="*/ -4945 h 2239"/>
                              <a:gd name="T52" fmla="+- 0 6440 6132"/>
                              <a:gd name="T53" fmla="*/ T52 w 1204"/>
                              <a:gd name="T54" fmla="+- 0 -5606 -5626"/>
                              <a:gd name="T55" fmla="*/ -5606 h 2239"/>
                              <a:gd name="T56" fmla="+- 0 6132 6132"/>
                              <a:gd name="T57" fmla="*/ T56 w 1204"/>
                              <a:gd name="T58" fmla="+- 0 -5626 -5626"/>
                              <a:gd name="T59" fmla="*/ -5626 h 2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04" h="2239">
                                <a:moveTo>
                                  <a:pt x="0" y="0"/>
                                </a:moveTo>
                                <a:lnTo>
                                  <a:pt x="0" y="573"/>
                                </a:lnTo>
                                <a:lnTo>
                                  <a:pt x="63" y="662"/>
                                </a:lnTo>
                                <a:lnTo>
                                  <a:pt x="429" y="1220"/>
                                </a:lnTo>
                                <a:lnTo>
                                  <a:pt x="437" y="1233"/>
                                </a:lnTo>
                                <a:lnTo>
                                  <a:pt x="1087" y="2229"/>
                                </a:lnTo>
                                <a:lnTo>
                                  <a:pt x="1093" y="2239"/>
                                </a:lnTo>
                                <a:lnTo>
                                  <a:pt x="1204" y="1310"/>
                                </a:lnTo>
                                <a:lnTo>
                                  <a:pt x="1197" y="1309"/>
                                </a:lnTo>
                                <a:lnTo>
                                  <a:pt x="632" y="1244"/>
                                </a:lnTo>
                                <a:lnTo>
                                  <a:pt x="345" y="806"/>
                                </a:lnTo>
                                <a:lnTo>
                                  <a:pt x="358" y="696"/>
                                </a:lnTo>
                                <a:lnTo>
                                  <a:pt x="231" y="681"/>
                                </a:lnTo>
                                <a:lnTo>
                                  <a:pt x="308" y="20"/>
                                </a:lnTo>
                                <a:lnTo>
                                  <a:pt x="0"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 name="Picture 5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6132" y="-5627"/>
                            <a:ext cx="1204" cy="2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AutoShape 57"/>
                        <wps:cNvSpPr>
                          <a:spLocks/>
                        </wps:cNvSpPr>
                        <wps:spPr bwMode="auto">
                          <a:xfrm>
                            <a:off x="6132" y="-6464"/>
                            <a:ext cx="1988" cy="553"/>
                          </a:xfrm>
                          <a:custGeom>
                            <a:avLst/>
                            <a:gdLst>
                              <a:gd name="T0" fmla="+- 0 6132 6132"/>
                              <a:gd name="T1" fmla="*/ T0 w 1988"/>
                              <a:gd name="T2" fmla="+- 0 -5989 -6464"/>
                              <a:gd name="T3" fmla="*/ -5989 h 553"/>
                              <a:gd name="T4" fmla="+- 0 7065 6132"/>
                              <a:gd name="T5" fmla="*/ T4 w 1988"/>
                              <a:gd name="T6" fmla="+- 0 -5911 -6464"/>
                              <a:gd name="T7" fmla="*/ -5911 h 553"/>
                              <a:gd name="T8" fmla="+- 0 7095 6132"/>
                              <a:gd name="T9" fmla="*/ T8 w 1988"/>
                              <a:gd name="T10" fmla="+- 0 -5911 -6464"/>
                              <a:gd name="T11" fmla="*/ -5911 h 553"/>
                              <a:gd name="T12" fmla="+- 0 7117 6132"/>
                              <a:gd name="T13" fmla="*/ T12 w 1988"/>
                              <a:gd name="T14" fmla="+- 0 -5911 -6464"/>
                              <a:gd name="T15" fmla="*/ -5911 h 553"/>
                              <a:gd name="T16" fmla="+- 0 7145 6132"/>
                              <a:gd name="T17" fmla="*/ T16 w 1988"/>
                              <a:gd name="T18" fmla="+- 0 -5913 -6464"/>
                              <a:gd name="T19" fmla="*/ -5913 h 553"/>
                              <a:gd name="T20" fmla="+- 0 7175 6132"/>
                              <a:gd name="T21" fmla="*/ T20 w 1988"/>
                              <a:gd name="T22" fmla="+- 0 -5916 -6464"/>
                              <a:gd name="T23" fmla="*/ -5916 h 553"/>
                              <a:gd name="T24" fmla="+- 0 7205 6132"/>
                              <a:gd name="T25" fmla="*/ T24 w 1988"/>
                              <a:gd name="T26" fmla="+- 0 -5920 -6464"/>
                              <a:gd name="T27" fmla="*/ -5920 h 553"/>
                              <a:gd name="T28" fmla="+- 0 7234 6132"/>
                              <a:gd name="T29" fmla="*/ T28 w 1988"/>
                              <a:gd name="T30" fmla="+- 0 -5926 -6464"/>
                              <a:gd name="T31" fmla="*/ -5926 h 553"/>
                              <a:gd name="T32" fmla="+- 0 7264 6132"/>
                              <a:gd name="T33" fmla="*/ T32 w 1988"/>
                              <a:gd name="T34" fmla="+- 0 -5932 -6464"/>
                              <a:gd name="T35" fmla="*/ -5932 h 553"/>
                              <a:gd name="T36" fmla="+- 0 7293 6132"/>
                              <a:gd name="T37" fmla="*/ T36 w 1988"/>
                              <a:gd name="T38" fmla="+- 0 -5940 -6464"/>
                              <a:gd name="T39" fmla="*/ -5940 h 553"/>
                              <a:gd name="T40" fmla="+- 0 7322 6132"/>
                              <a:gd name="T41" fmla="*/ T40 w 1988"/>
                              <a:gd name="T42" fmla="+- 0 -5948 -6464"/>
                              <a:gd name="T43" fmla="*/ -5948 h 553"/>
                              <a:gd name="T44" fmla="+- 0 7350 6132"/>
                              <a:gd name="T45" fmla="*/ T44 w 1988"/>
                              <a:gd name="T46" fmla="+- 0 -5958 -6464"/>
                              <a:gd name="T47" fmla="*/ -5958 h 553"/>
                              <a:gd name="T48" fmla="+- 0 7379 6132"/>
                              <a:gd name="T49" fmla="*/ T48 w 1988"/>
                              <a:gd name="T50" fmla="+- 0 -5969 -6464"/>
                              <a:gd name="T51" fmla="*/ -5969 h 553"/>
                              <a:gd name="T52" fmla="+- 0 7406 6132"/>
                              <a:gd name="T53" fmla="*/ T52 w 1988"/>
                              <a:gd name="T54" fmla="+- 0 -5981 -6464"/>
                              <a:gd name="T55" fmla="*/ -5981 h 553"/>
                              <a:gd name="T56" fmla="+- 0 7431 6132"/>
                              <a:gd name="T57" fmla="*/ T56 w 1988"/>
                              <a:gd name="T58" fmla="+- 0 -5993 -6464"/>
                              <a:gd name="T59" fmla="*/ -5993 h 553"/>
                              <a:gd name="T60" fmla="+- 0 7456 6132"/>
                              <a:gd name="T61" fmla="*/ T60 w 1988"/>
                              <a:gd name="T62" fmla="+- 0 -6006 -6464"/>
                              <a:gd name="T63" fmla="*/ -6006 h 553"/>
                              <a:gd name="T64" fmla="+- 0 7480 6132"/>
                              <a:gd name="T65" fmla="*/ T64 w 1988"/>
                              <a:gd name="T66" fmla="+- 0 -6020 -6464"/>
                              <a:gd name="T67" fmla="*/ -6020 h 553"/>
                              <a:gd name="T68" fmla="+- 0 7536 6132"/>
                              <a:gd name="T69" fmla="*/ T68 w 1988"/>
                              <a:gd name="T70" fmla="+- 0 -6054 -6464"/>
                              <a:gd name="T71" fmla="*/ -6054 h 553"/>
                              <a:gd name="T72" fmla="+- 0 7582 6132"/>
                              <a:gd name="T73" fmla="*/ T72 w 1988"/>
                              <a:gd name="T74" fmla="+- 0 -6079 -6464"/>
                              <a:gd name="T75" fmla="*/ -6079 h 553"/>
                              <a:gd name="T76" fmla="+- 0 7612 6132"/>
                              <a:gd name="T77" fmla="*/ T76 w 1988"/>
                              <a:gd name="T78" fmla="+- 0 -6094 -6464"/>
                              <a:gd name="T79" fmla="*/ -6094 h 553"/>
                              <a:gd name="T80" fmla="+- 0 7652 6132"/>
                              <a:gd name="T81" fmla="*/ T80 w 1988"/>
                              <a:gd name="T82" fmla="+- 0 -6112 -6464"/>
                              <a:gd name="T83" fmla="*/ -6112 h 553"/>
                              <a:gd name="T84" fmla="+- 0 7688 6132"/>
                              <a:gd name="T85" fmla="*/ T84 w 1988"/>
                              <a:gd name="T86" fmla="+- 0 -6131 -6464"/>
                              <a:gd name="T87" fmla="*/ -6131 h 553"/>
                              <a:gd name="T88" fmla="+- 0 7740 6132"/>
                              <a:gd name="T89" fmla="*/ T88 w 1988"/>
                              <a:gd name="T90" fmla="+- 0 -6148 -6464"/>
                              <a:gd name="T91" fmla="*/ -6148 h 553"/>
                              <a:gd name="T92" fmla="+- 0 7800 6132"/>
                              <a:gd name="T93" fmla="*/ T92 w 1988"/>
                              <a:gd name="T94" fmla="+- 0 -6165 -6464"/>
                              <a:gd name="T95" fmla="*/ -6165 h 553"/>
                              <a:gd name="T96" fmla="+- 0 7848 6132"/>
                              <a:gd name="T97" fmla="*/ T96 w 1988"/>
                              <a:gd name="T98" fmla="+- 0 -6176 -6464"/>
                              <a:gd name="T99" fmla="*/ -6176 h 553"/>
                              <a:gd name="T100" fmla="+- 0 7885 6132"/>
                              <a:gd name="T101" fmla="*/ T100 w 1988"/>
                              <a:gd name="T102" fmla="+- 0 -6183 -6464"/>
                              <a:gd name="T103" fmla="*/ -6183 h 553"/>
                              <a:gd name="T104" fmla="+- 0 8115 6132"/>
                              <a:gd name="T105" fmla="*/ T104 w 1988"/>
                              <a:gd name="T106" fmla="+- 0 -6223 -6464"/>
                              <a:gd name="T107" fmla="*/ -6223 h 553"/>
                              <a:gd name="T108" fmla="+- 0 8118 6132"/>
                              <a:gd name="T109" fmla="*/ T108 w 1988"/>
                              <a:gd name="T110" fmla="+- 0 -6232 -6464"/>
                              <a:gd name="T111" fmla="*/ -6232 h 553"/>
                              <a:gd name="T112" fmla="+- 0 8106 6132"/>
                              <a:gd name="T113" fmla="*/ T112 w 1988"/>
                              <a:gd name="T114" fmla="+- 0 -6241 -6464"/>
                              <a:gd name="T115" fmla="*/ -6241 h 553"/>
                              <a:gd name="T116" fmla="+- 0 8091 6132"/>
                              <a:gd name="T117" fmla="*/ T116 w 1988"/>
                              <a:gd name="T118" fmla="+- 0 -6245 -6464"/>
                              <a:gd name="T119" fmla="*/ -6245 h 553"/>
                              <a:gd name="T120" fmla="+- 0 8071 6132"/>
                              <a:gd name="T121" fmla="*/ T120 w 1988"/>
                              <a:gd name="T122" fmla="+- 0 -6250 -6464"/>
                              <a:gd name="T123" fmla="*/ -6250 h 553"/>
                              <a:gd name="T124" fmla="+- 0 8053 6132"/>
                              <a:gd name="T125" fmla="*/ T124 w 1988"/>
                              <a:gd name="T126" fmla="+- 0 -6253 -6464"/>
                              <a:gd name="T127" fmla="*/ -6253 h 553"/>
                              <a:gd name="T128" fmla="+- 0 8022 6132"/>
                              <a:gd name="T129" fmla="*/ T128 w 1988"/>
                              <a:gd name="T130" fmla="+- 0 -6255 -6464"/>
                              <a:gd name="T131" fmla="*/ -6255 h 553"/>
                              <a:gd name="T132" fmla="+- 0 7987 6132"/>
                              <a:gd name="T133" fmla="*/ T132 w 1988"/>
                              <a:gd name="T134" fmla="+- 0 -6266 -6464"/>
                              <a:gd name="T135" fmla="*/ -6266 h 553"/>
                              <a:gd name="T136" fmla="+- 0 7967 6132"/>
                              <a:gd name="T137" fmla="*/ T136 w 1988"/>
                              <a:gd name="T138" fmla="+- 0 -6283 -6464"/>
                              <a:gd name="T139" fmla="*/ -6283 h 553"/>
                              <a:gd name="T140" fmla="+- 0 7938 6132"/>
                              <a:gd name="T141" fmla="*/ T140 w 1988"/>
                              <a:gd name="T142" fmla="+- 0 -6367 -6464"/>
                              <a:gd name="T143" fmla="*/ -6367 h 553"/>
                              <a:gd name="T144" fmla="+- 0 7935 6132"/>
                              <a:gd name="T145" fmla="*/ T144 w 1988"/>
                              <a:gd name="T146" fmla="+- 0 -6379 -6464"/>
                              <a:gd name="T147" fmla="*/ -6379 h 553"/>
                              <a:gd name="T148" fmla="+- 0 7934 6132"/>
                              <a:gd name="T149" fmla="*/ T148 w 1988"/>
                              <a:gd name="T150" fmla="+- 0 -6396 -6464"/>
                              <a:gd name="T151" fmla="*/ -6396 h 553"/>
                              <a:gd name="T152" fmla="+- 0 7886 6132"/>
                              <a:gd name="T153" fmla="*/ T152 w 1988"/>
                              <a:gd name="T154" fmla="+- 0 -6405 -6464"/>
                              <a:gd name="T155" fmla="*/ -6405 h 553"/>
                              <a:gd name="T156" fmla="+- 0 7880 6132"/>
                              <a:gd name="T157" fmla="*/ T156 w 1988"/>
                              <a:gd name="T158" fmla="+- 0 -6411 -6464"/>
                              <a:gd name="T159" fmla="*/ -6411 h 553"/>
                              <a:gd name="T160" fmla="+- 0 7877 6132"/>
                              <a:gd name="T161" fmla="*/ T160 w 1988"/>
                              <a:gd name="T162" fmla="+- 0 -6427 -6464"/>
                              <a:gd name="T163" fmla="*/ -6427 h 553"/>
                              <a:gd name="T164" fmla="+- 0 7869 6132"/>
                              <a:gd name="T165" fmla="*/ T164 w 1988"/>
                              <a:gd name="T166" fmla="+- 0 -6436 -6464"/>
                              <a:gd name="T167" fmla="*/ -6436 h 553"/>
                              <a:gd name="T168" fmla="+- 0 7857 6132"/>
                              <a:gd name="T169" fmla="*/ T168 w 1988"/>
                              <a:gd name="T170" fmla="+- 0 -6438 -6464"/>
                              <a:gd name="T171" fmla="*/ -6438 h 553"/>
                              <a:gd name="T172" fmla="+- 0 7838 6132"/>
                              <a:gd name="T173" fmla="*/ T172 w 1988"/>
                              <a:gd name="T174" fmla="+- 0 -6442 -6464"/>
                              <a:gd name="T175" fmla="*/ -6442 h 553"/>
                              <a:gd name="T176" fmla="+- 0 7824 6132"/>
                              <a:gd name="T177" fmla="*/ T176 w 1988"/>
                              <a:gd name="T178" fmla="+- 0 -6456 -6464"/>
                              <a:gd name="T179" fmla="*/ -6456 h 553"/>
                              <a:gd name="T180" fmla="+- 0 7916 6132"/>
                              <a:gd name="T181" fmla="*/ T180 w 1988"/>
                              <a:gd name="T182" fmla="+- 0 -6419 -6464"/>
                              <a:gd name="T183" fmla="*/ -6419 h 553"/>
                              <a:gd name="T184" fmla="+- 0 7905 6132"/>
                              <a:gd name="T185" fmla="*/ T184 w 1988"/>
                              <a:gd name="T186" fmla="+- 0 -6414 -6464"/>
                              <a:gd name="T187" fmla="*/ -6414 h 553"/>
                              <a:gd name="T188" fmla="+- 0 7888 6132"/>
                              <a:gd name="T189" fmla="*/ T188 w 1988"/>
                              <a:gd name="T190" fmla="+- 0 -6405 -6464"/>
                              <a:gd name="T191" fmla="*/ -6405 h 553"/>
                              <a:gd name="T192" fmla="+- 0 7932 6132"/>
                              <a:gd name="T193" fmla="*/ T192 w 1988"/>
                              <a:gd name="T194" fmla="+- 0 -6407 -6464"/>
                              <a:gd name="T195" fmla="*/ -6407 h 553"/>
                              <a:gd name="T196" fmla="+- 0 7926 6132"/>
                              <a:gd name="T197" fmla="*/ T196 w 1988"/>
                              <a:gd name="T198" fmla="+- 0 -6418 -6464"/>
                              <a:gd name="T199" fmla="*/ -6418 h 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988" h="553">
                                <a:moveTo>
                                  <a:pt x="1689" y="0"/>
                                </a:moveTo>
                                <a:lnTo>
                                  <a:pt x="0" y="0"/>
                                </a:lnTo>
                                <a:lnTo>
                                  <a:pt x="0" y="475"/>
                                </a:lnTo>
                                <a:lnTo>
                                  <a:pt x="913" y="553"/>
                                </a:lnTo>
                                <a:lnTo>
                                  <a:pt x="923" y="553"/>
                                </a:lnTo>
                                <a:lnTo>
                                  <a:pt x="933" y="553"/>
                                </a:lnTo>
                                <a:lnTo>
                                  <a:pt x="943" y="553"/>
                                </a:lnTo>
                                <a:lnTo>
                                  <a:pt x="953" y="553"/>
                                </a:lnTo>
                                <a:lnTo>
                                  <a:pt x="963" y="553"/>
                                </a:lnTo>
                                <a:lnTo>
                                  <a:pt x="973" y="553"/>
                                </a:lnTo>
                                <a:lnTo>
                                  <a:pt x="983" y="553"/>
                                </a:lnTo>
                                <a:lnTo>
                                  <a:pt x="985" y="553"/>
                                </a:lnTo>
                                <a:lnTo>
                                  <a:pt x="993" y="552"/>
                                </a:lnTo>
                                <a:lnTo>
                                  <a:pt x="1003" y="552"/>
                                </a:lnTo>
                                <a:lnTo>
                                  <a:pt x="1013" y="551"/>
                                </a:lnTo>
                                <a:lnTo>
                                  <a:pt x="1023" y="550"/>
                                </a:lnTo>
                                <a:lnTo>
                                  <a:pt x="1033" y="549"/>
                                </a:lnTo>
                                <a:lnTo>
                                  <a:pt x="1043" y="548"/>
                                </a:lnTo>
                                <a:lnTo>
                                  <a:pt x="1053" y="546"/>
                                </a:lnTo>
                                <a:lnTo>
                                  <a:pt x="1063" y="545"/>
                                </a:lnTo>
                                <a:lnTo>
                                  <a:pt x="1073" y="544"/>
                                </a:lnTo>
                                <a:lnTo>
                                  <a:pt x="1083" y="542"/>
                                </a:lnTo>
                                <a:lnTo>
                                  <a:pt x="1093" y="540"/>
                                </a:lnTo>
                                <a:lnTo>
                                  <a:pt x="1102" y="538"/>
                                </a:lnTo>
                                <a:lnTo>
                                  <a:pt x="1112" y="536"/>
                                </a:lnTo>
                                <a:lnTo>
                                  <a:pt x="1122" y="534"/>
                                </a:lnTo>
                                <a:lnTo>
                                  <a:pt x="1132" y="532"/>
                                </a:lnTo>
                                <a:lnTo>
                                  <a:pt x="1142" y="529"/>
                                </a:lnTo>
                                <a:lnTo>
                                  <a:pt x="1151" y="527"/>
                                </a:lnTo>
                                <a:lnTo>
                                  <a:pt x="1161" y="524"/>
                                </a:lnTo>
                                <a:lnTo>
                                  <a:pt x="1171" y="522"/>
                                </a:lnTo>
                                <a:lnTo>
                                  <a:pt x="1180" y="519"/>
                                </a:lnTo>
                                <a:lnTo>
                                  <a:pt x="1190" y="516"/>
                                </a:lnTo>
                                <a:lnTo>
                                  <a:pt x="1199" y="513"/>
                                </a:lnTo>
                                <a:lnTo>
                                  <a:pt x="1209" y="509"/>
                                </a:lnTo>
                                <a:lnTo>
                                  <a:pt x="1218" y="506"/>
                                </a:lnTo>
                                <a:lnTo>
                                  <a:pt x="1228" y="502"/>
                                </a:lnTo>
                                <a:lnTo>
                                  <a:pt x="1237" y="499"/>
                                </a:lnTo>
                                <a:lnTo>
                                  <a:pt x="1247" y="495"/>
                                </a:lnTo>
                                <a:lnTo>
                                  <a:pt x="1256" y="491"/>
                                </a:lnTo>
                                <a:lnTo>
                                  <a:pt x="1265" y="487"/>
                                </a:lnTo>
                                <a:lnTo>
                                  <a:pt x="1274" y="483"/>
                                </a:lnTo>
                                <a:lnTo>
                                  <a:pt x="1283" y="479"/>
                                </a:lnTo>
                                <a:lnTo>
                                  <a:pt x="1291" y="475"/>
                                </a:lnTo>
                                <a:lnTo>
                                  <a:pt x="1299" y="471"/>
                                </a:lnTo>
                                <a:lnTo>
                                  <a:pt x="1307" y="467"/>
                                </a:lnTo>
                                <a:lnTo>
                                  <a:pt x="1316" y="463"/>
                                </a:lnTo>
                                <a:lnTo>
                                  <a:pt x="1324" y="458"/>
                                </a:lnTo>
                                <a:lnTo>
                                  <a:pt x="1332" y="454"/>
                                </a:lnTo>
                                <a:lnTo>
                                  <a:pt x="1340" y="449"/>
                                </a:lnTo>
                                <a:lnTo>
                                  <a:pt x="1348" y="444"/>
                                </a:lnTo>
                                <a:lnTo>
                                  <a:pt x="1356" y="439"/>
                                </a:lnTo>
                                <a:lnTo>
                                  <a:pt x="1364" y="434"/>
                                </a:lnTo>
                                <a:lnTo>
                                  <a:pt x="1404" y="410"/>
                                </a:lnTo>
                                <a:lnTo>
                                  <a:pt x="1438" y="391"/>
                                </a:lnTo>
                                <a:lnTo>
                                  <a:pt x="1441" y="390"/>
                                </a:lnTo>
                                <a:lnTo>
                                  <a:pt x="1450" y="385"/>
                                </a:lnTo>
                                <a:lnTo>
                                  <a:pt x="1460" y="380"/>
                                </a:lnTo>
                                <a:lnTo>
                                  <a:pt x="1470" y="375"/>
                                </a:lnTo>
                                <a:lnTo>
                                  <a:pt x="1480" y="370"/>
                                </a:lnTo>
                                <a:lnTo>
                                  <a:pt x="1490" y="365"/>
                                </a:lnTo>
                                <a:lnTo>
                                  <a:pt x="1500" y="361"/>
                                </a:lnTo>
                                <a:lnTo>
                                  <a:pt x="1520" y="352"/>
                                </a:lnTo>
                                <a:lnTo>
                                  <a:pt x="1530" y="348"/>
                                </a:lnTo>
                                <a:lnTo>
                                  <a:pt x="1540" y="344"/>
                                </a:lnTo>
                                <a:lnTo>
                                  <a:pt x="1556" y="333"/>
                                </a:lnTo>
                                <a:lnTo>
                                  <a:pt x="1560" y="332"/>
                                </a:lnTo>
                                <a:lnTo>
                                  <a:pt x="1584" y="324"/>
                                </a:lnTo>
                                <a:lnTo>
                                  <a:pt x="1608" y="316"/>
                                </a:lnTo>
                                <a:lnTo>
                                  <a:pt x="1631" y="309"/>
                                </a:lnTo>
                                <a:lnTo>
                                  <a:pt x="1655" y="303"/>
                                </a:lnTo>
                                <a:lnTo>
                                  <a:pt x="1668" y="299"/>
                                </a:lnTo>
                                <a:lnTo>
                                  <a:pt x="1692" y="293"/>
                                </a:lnTo>
                                <a:lnTo>
                                  <a:pt x="1704" y="291"/>
                                </a:lnTo>
                                <a:lnTo>
                                  <a:pt x="1716" y="288"/>
                                </a:lnTo>
                                <a:lnTo>
                                  <a:pt x="1728" y="286"/>
                                </a:lnTo>
                                <a:lnTo>
                                  <a:pt x="1741" y="283"/>
                                </a:lnTo>
                                <a:lnTo>
                                  <a:pt x="1753" y="281"/>
                                </a:lnTo>
                                <a:lnTo>
                                  <a:pt x="1765" y="279"/>
                                </a:lnTo>
                                <a:lnTo>
                                  <a:pt x="1788" y="277"/>
                                </a:lnTo>
                                <a:lnTo>
                                  <a:pt x="1983" y="241"/>
                                </a:lnTo>
                                <a:lnTo>
                                  <a:pt x="1987" y="240"/>
                                </a:lnTo>
                                <a:lnTo>
                                  <a:pt x="1987" y="235"/>
                                </a:lnTo>
                                <a:lnTo>
                                  <a:pt x="1986" y="232"/>
                                </a:lnTo>
                                <a:lnTo>
                                  <a:pt x="1984" y="229"/>
                                </a:lnTo>
                                <a:lnTo>
                                  <a:pt x="1980" y="226"/>
                                </a:lnTo>
                                <a:lnTo>
                                  <a:pt x="1974" y="223"/>
                                </a:lnTo>
                                <a:lnTo>
                                  <a:pt x="1967" y="221"/>
                                </a:lnTo>
                                <a:lnTo>
                                  <a:pt x="1960" y="219"/>
                                </a:lnTo>
                                <a:lnTo>
                                  <a:pt x="1959" y="219"/>
                                </a:lnTo>
                                <a:lnTo>
                                  <a:pt x="1956" y="218"/>
                                </a:lnTo>
                                <a:lnTo>
                                  <a:pt x="1948" y="216"/>
                                </a:lnTo>
                                <a:lnTo>
                                  <a:pt x="1939" y="214"/>
                                </a:lnTo>
                                <a:lnTo>
                                  <a:pt x="1930" y="212"/>
                                </a:lnTo>
                                <a:lnTo>
                                  <a:pt x="1927" y="212"/>
                                </a:lnTo>
                                <a:lnTo>
                                  <a:pt x="1921" y="211"/>
                                </a:lnTo>
                                <a:lnTo>
                                  <a:pt x="1908" y="211"/>
                                </a:lnTo>
                                <a:lnTo>
                                  <a:pt x="1902" y="211"/>
                                </a:lnTo>
                                <a:lnTo>
                                  <a:pt x="1890" y="209"/>
                                </a:lnTo>
                                <a:lnTo>
                                  <a:pt x="1878" y="207"/>
                                </a:lnTo>
                                <a:lnTo>
                                  <a:pt x="1864" y="203"/>
                                </a:lnTo>
                                <a:lnTo>
                                  <a:pt x="1855" y="198"/>
                                </a:lnTo>
                                <a:lnTo>
                                  <a:pt x="1847" y="192"/>
                                </a:lnTo>
                                <a:lnTo>
                                  <a:pt x="1841" y="185"/>
                                </a:lnTo>
                                <a:lnTo>
                                  <a:pt x="1835" y="181"/>
                                </a:lnTo>
                                <a:lnTo>
                                  <a:pt x="1814" y="114"/>
                                </a:lnTo>
                                <a:lnTo>
                                  <a:pt x="1809" y="103"/>
                                </a:lnTo>
                                <a:lnTo>
                                  <a:pt x="1806" y="97"/>
                                </a:lnTo>
                                <a:lnTo>
                                  <a:pt x="1806" y="95"/>
                                </a:lnTo>
                                <a:lnTo>
                                  <a:pt x="1804" y="89"/>
                                </a:lnTo>
                                <a:lnTo>
                                  <a:pt x="1803" y="85"/>
                                </a:lnTo>
                                <a:lnTo>
                                  <a:pt x="1803" y="82"/>
                                </a:lnTo>
                                <a:lnTo>
                                  <a:pt x="1802" y="75"/>
                                </a:lnTo>
                                <a:lnTo>
                                  <a:pt x="1802" y="68"/>
                                </a:lnTo>
                                <a:lnTo>
                                  <a:pt x="1801" y="61"/>
                                </a:lnTo>
                                <a:lnTo>
                                  <a:pt x="1801" y="59"/>
                                </a:lnTo>
                                <a:lnTo>
                                  <a:pt x="1754" y="59"/>
                                </a:lnTo>
                                <a:lnTo>
                                  <a:pt x="1752" y="58"/>
                                </a:lnTo>
                                <a:lnTo>
                                  <a:pt x="1750" y="57"/>
                                </a:lnTo>
                                <a:lnTo>
                                  <a:pt x="1748" y="53"/>
                                </a:lnTo>
                                <a:lnTo>
                                  <a:pt x="1747" y="49"/>
                                </a:lnTo>
                                <a:lnTo>
                                  <a:pt x="1746" y="41"/>
                                </a:lnTo>
                                <a:lnTo>
                                  <a:pt x="1745" y="37"/>
                                </a:lnTo>
                                <a:lnTo>
                                  <a:pt x="1744" y="34"/>
                                </a:lnTo>
                                <a:lnTo>
                                  <a:pt x="1741" y="31"/>
                                </a:lnTo>
                                <a:lnTo>
                                  <a:pt x="1737" y="28"/>
                                </a:lnTo>
                                <a:lnTo>
                                  <a:pt x="1733" y="27"/>
                                </a:lnTo>
                                <a:lnTo>
                                  <a:pt x="1730" y="26"/>
                                </a:lnTo>
                                <a:lnTo>
                                  <a:pt x="1725" y="26"/>
                                </a:lnTo>
                                <a:lnTo>
                                  <a:pt x="1718" y="25"/>
                                </a:lnTo>
                                <a:lnTo>
                                  <a:pt x="1713" y="24"/>
                                </a:lnTo>
                                <a:lnTo>
                                  <a:pt x="1706" y="22"/>
                                </a:lnTo>
                                <a:lnTo>
                                  <a:pt x="1700" y="20"/>
                                </a:lnTo>
                                <a:lnTo>
                                  <a:pt x="1696" y="16"/>
                                </a:lnTo>
                                <a:lnTo>
                                  <a:pt x="1692" y="8"/>
                                </a:lnTo>
                                <a:lnTo>
                                  <a:pt x="1689" y="0"/>
                                </a:lnTo>
                                <a:close/>
                                <a:moveTo>
                                  <a:pt x="1788" y="44"/>
                                </a:moveTo>
                                <a:lnTo>
                                  <a:pt x="1784" y="45"/>
                                </a:lnTo>
                                <a:lnTo>
                                  <a:pt x="1781" y="46"/>
                                </a:lnTo>
                                <a:lnTo>
                                  <a:pt x="1777" y="48"/>
                                </a:lnTo>
                                <a:lnTo>
                                  <a:pt x="1773" y="50"/>
                                </a:lnTo>
                                <a:lnTo>
                                  <a:pt x="1767" y="53"/>
                                </a:lnTo>
                                <a:lnTo>
                                  <a:pt x="1761" y="57"/>
                                </a:lnTo>
                                <a:lnTo>
                                  <a:pt x="1756" y="59"/>
                                </a:lnTo>
                                <a:lnTo>
                                  <a:pt x="1754" y="59"/>
                                </a:lnTo>
                                <a:lnTo>
                                  <a:pt x="1801" y="59"/>
                                </a:lnTo>
                                <a:lnTo>
                                  <a:pt x="1800" y="57"/>
                                </a:lnTo>
                                <a:lnTo>
                                  <a:pt x="1800" y="56"/>
                                </a:lnTo>
                                <a:lnTo>
                                  <a:pt x="1797" y="50"/>
                                </a:lnTo>
                                <a:lnTo>
                                  <a:pt x="1794" y="46"/>
                                </a:lnTo>
                                <a:lnTo>
                                  <a:pt x="1790" y="44"/>
                                </a:lnTo>
                                <a:lnTo>
                                  <a:pt x="1788" y="44"/>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 name="Picture 5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6132" y="-6464"/>
                            <a:ext cx="1988"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AutoShape 55"/>
                        <wps:cNvSpPr>
                          <a:spLocks/>
                        </wps:cNvSpPr>
                        <wps:spPr bwMode="auto">
                          <a:xfrm>
                            <a:off x="6132" y="-6024"/>
                            <a:ext cx="1424" cy="714"/>
                          </a:xfrm>
                          <a:custGeom>
                            <a:avLst/>
                            <a:gdLst>
                              <a:gd name="T0" fmla="+- 0 6132 6132"/>
                              <a:gd name="T1" fmla="*/ T0 w 1424"/>
                              <a:gd name="T2" fmla="+- 0 -5664 -6023"/>
                              <a:gd name="T3" fmla="*/ -5664 h 714"/>
                              <a:gd name="T4" fmla="+- 0 6451 6132"/>
                              <a:gd name="T5" fmla="*/ T4 w 1424"/>
                              <a:gd name="T6" fmla="+- 0 -5644 -6023"/>
                              <a:gd name="T7" fmla="*/ -5644 h 714"/>
                              <a:gd name="T8" fmla="+- 0 7367 6132"/>
                              <a:gd name="T9" fmla="*/ T8 w 1424"/>
                              <a:gd name="T10" fmla="+- 0 -5324 -6023"/>
                              <a:gd name="T11" fmla="*/ -5324 h 714"/>
                              <a:gd name="T12" fmla="+- 0 7408 6132"/>
                              <a:gd name="T13" fmla="*/ T12 w 1424"/>
                              <a:gd name="T14" fmla="+- 0 -5310 -6023"/>
                              <a:gd name="T15" fmla="*/ -5310 h 714"/>
                              <a:gd name="T16" fmla="+- 0 7392 6132"/>
                              <a:gd name="T17" fmla="*/ T16 w 1424"/>
                              <a:gd name="T18" fmla="+- 0 -5384 -6023"/>
                              <a:gd name="T19" fmla="*/ -5384 h 714"/>
                              <a:gd name="T20" fmla="+- 0 7450 6132"/>
                              <a:gd name="T21" fmla="*/ T20 w 1424"/>
                              <a:gd name="T22" fmla="+- 0 -5864 -6023"/>
                              <a:gd name="T23" fmla="*/ -5864 h 714"/>
                              <a:gd name="T24" fmla="+- 0 7076 6132"/>
                              <a:gd name="T25" fmla="*/ T24 w 1424"/>
                              <a:gd name="T26" fmla="+- 0 -5875 -6023"/>
                              <a:gd name="T27" fmla="*/ -5875 h 714"/>
                              <a:gd name="T28" fmla="+- 0 7055 6132"/>
                              <a:gd name="T29" fmla="*/ T28 w 1424"/>
                              <a:gd name="T30" fmla="+- 0 -5876 -6023"/>
                              <a:gd name="T31" fmla="*/ -5876 h 714"/>
                              <a:gd name="T32" fmla="+- 0 7019 6132"/>
                              <a:gd name="T33" fmla="*/ T32 w 1424"/>
                              <a:gd name="T34" fmla="+- 0 -5877 -6023"/>
                              <a:gd name="T35" fmla="*/ -5877 h 714"/>
                              <a:gd name="T36" fmla="+- 0 6469 6132"/>
                              <a:gd name="T37" fmla="*/ T36 w 1424"/>
                              <a:gd name="T38" fmla="+- 0 -5922 -6023"/>
                              <a:gd name="T39" fmla="*/ -5922 h 714"/>
                              <a:gd name="T40" fmla="+- 0 7556 6132"/>
                              <a:gd name="T41" fmla="*/ T40 w 1424"/>
                              <a:gd name="T42" fmla="+- 0 -6023 -6023"/>
                              <a:gd name="T43" fmla="*/ -6023 h 714"/>
                              <a:gd name="T44" fmla="+- 0 7419 6132"/>
                              <a:gd name="T45" fmla="*/ T44 w 1424"/>
                              <a:gd name="T46" fmla="+- 0 -5950 -6023"/>
                              <a:gd name="T47" fmla="*/ -5950 h 714"/>
                              <a:gd name="T48" fmla="+- 0 7405 6132"/>
                              <a:gd name="T49" fmla="*/ T48 w 1424"/>
                              <a:gd name="T50" fmla="+- 0 -5944 -6023"/>
                              <a:gd name="T51" fmla="*/ -5944 h 714"/>
                              <a:gd name="T52" fmla="+- 0 7386 6132"/>
                              <a:gd name="T53" fmla="*/ T52 w 1424"/>
                              <a:gd name="T54" fmla="+- 0 -5936 -6023"/>
                              <a:gd name="T55" fmla="*/ -5936 h 714"/>
                              <a:gd name="T56" fmla="+- 0 7367 6132"/>
                              <a:gd name="T57" fmla="*/ T56 w 1424"/>
                              <a:gd name="T58" fmla="+- 0 -5929 -6023"/>
                              <a:gd name="T59" fmla="*/ -5929 h 714"/>
                              <a:gd name="T60" fmla="+- 0 7348 6132"/>
                              <a:gd name="T61" fmla="*/ T60 w 1424"/>
                              <a:gd name="T62" fmla="+- 0 -5922 -6023"/>
                              <a:gd name="T63" fmla="*/ -5922 h 714"/>
                              <a:gd name="T64" fmla="+- 0 7328 6132"/>
                              <a:gd name="T65" fmla="*/ T64 w 1424"/>
                              <a:gd name="T66" fmla="+- 0 -5915 -6023"/>
                              <a:gd name="T67" fmla="*/ -5915 h 714"/>
                              <a:gd name="T68" fmla="+- 0 7309 6132"/>
                              <a:gd name="T69" fmla="*/ T68 w 1424"/>
                              <a:gd name="T70" fmla="+- 0 -5909 -6023"/>
                              <a:gd name="T71" fmla="*/ -5909 h 714"/>
                              <a:gd name="T72" fmla="+- 0 7289 6132"/>
                              <a:gd name="T73" fmla="*/ T72 w 1424"/>
                              <a:gd name="T74" fmla="+- 0 -5903 -6023"/>
                              <a:gd name="T75" fmla="*/ -5903 h 714"/>
                              <a:gd name="T76" fmla="+- 0 7269 6132"/>
                              <a:gd name="T77" fmla="*/ T76 w 1424"/>
                              <a:gd name="T78" fmla="+- 0 -5898 -6023"/>
                              <a:gd name="T79" fmla="*/ -5898 h 714"/>
                              <a:gd name="T80" fmla="+- 0 7249 6132"/>
                              <a:gd name="T81" fmla="*/ T80 w 1424"/>
                              <a:gd name="T82" fmla="+- 0 -5894 -6023"/>
                              <a:gd name="T83" fmla="*/ -5894 h 714"/>
                              <a:gd name="T84" fmla="+- 0 7229 6132"/>
                              <a:gd name="T85" fmla="*/ T84 w 1424"/>
                              <a:gd name="T86" fmla="+- 0 -5890 -6023"/>
                              <a:gd name="T87" fmla="*/ -5890 h 714"/>
                              <a:gd name="T88" fmla="+- 0 7209 6132"/>
                              <a:gd name="T89" fmla="*/ T88 w 1424"/>
                              <a:gd name="T90" fmla="+- 0 -5886 -6023"/>
                              <a:gd name="T91" fmla="*/ -5886 h 714"/>
                              <a:gd name="T92" fmla="+- 0 7188 6132"/>
                              <a:gd name="T93" fmla="*/ T92 w 1424"/>
                              <a:gd name="T94" fmla="+- 0 -5883 -6023"/>
                              <a:gd name="T95" fmla="*/ -5883 h 714"/>
                              <a:gd name="T96" fmla="+- 0 7158 6132"/>
                              <a:gd name="T97" fmla="*/ T96 w 1424"/>
                              <a:gd name="T98" fmla="+- 0 -5879 -6023"/>
                              <a:gd name="T99" fmla="*/ -5879 h 714"/>
                              <a:gd name="T100" fmla="+- 0 7137 6132"/>
                              <a:gd name="T101" fmla="*/ T100 w 1424"/>
                              <a:gd name="T102" fmla="+- 0 -5878 -6023"/>
                              <a:gd name="T103" fmla="*/ -5878 h 714"/>
                              <a:gd name="T104" fmla="+- 0 7117 6132"/>
                              <a:gd name="T105" fmla="*/ T104 w 1424"/>
                              <a:gd name="T106" fmla="+- 0 -5876 -6023"/>
                              <a:gd name="T107" fmla="*/ -5876 h 714"/>
                              <a:gd name="T108" fmla="+- 0 7096 6132"/>
                              <a:gd name="T109" fmla="*/ T108 w 1424"/>
                              <a:gd name="T110" fmla="+- 0 -5876 -6023"/>
                              <a:gd name="T111" fmla="*/ -5876 h 714"/>
                              <a:gd name="T112" fmla="+- 0 7076 6132"/>
                              <a:gd name="T113" fmla="*/ T112 w 1424"/>
                              <a:gd name="T114" fmla="+- 0 -5875 -6023"/>
                              <a:gd name="T115" fmla="*/ -5875 h 714"/>
                              <a:gd name="T116" fmla="+- 0 7434 6132"/>
                              <a:gd name="T117" fmla="*/ T116 w 1424"/>
                              <a:gd name="T118" fmla="+- 0 -5942 -6023"/>
                              <a:gd name="T119" fmla="*/ -5942 h 714"/>
                              <a:gd name="T120" fmla="+- 0 7462 6132"/>
                              <a:gd name="T121" fmla="*/ T120 w 1424"/>
                              <a:gd name="T122" fmla="+- 0 -5962 -6023"/>
                              <a:gd name="T123" fmla="*/ -5962 h 714"/>
                              <a:gd name="T124" fmla="+- 0 7505 6132"/>
                              <a:gd name="T125" fmla="*/ T124 w 1424"/>
                              <a:gd name="T126" fmla="+- 0 -5987 -6023"/>
                              <a:gd name="T127" fmla="*/ -5987 h 714"/>
                              <a:gd name="T128" fmla="+- 0 7547 6132"/>
                              <a:gd name="T129" fmla="*/ T128 w 1424"/>
                              <a:gd name="T130" fmla="+- 0 -6012 -6023"/>
                              <a:gd name="T131" fmla="*/ -6012 h 714"/>
                              <a:gd name="T132" fmla="+- 0 7551 6132"/>
                              <a:gd name="T133" fmla="*/ T132 w 1424"/>
                              <a:gd name="T134" fmla="+- 0 -6015 -6023"/>
                              <a:gd name="T135" fmla="*/ -6015 h 714"/>
                              <a:gd name="T136" fmla="+- 0 7554 6132"/>
                              <a:gd name="T137" fmla="*/ T136 w 1424"/>
                              <a:gd name="T138" fmla="+- 0 -6019 -6023"/>
                              <a:gd name="T139" fmla="*/ -6019 h 714"/>
                              <a:gd name="T140" fmla="+- 0 7555 6132"/>
                              <a:gd name="T141" fmla="*/ T140 w 1424"/>
                              <a:gd name="T142" fmla="+- 0 -6021 -6023"/>
                              <a:gd name="T143" fmla="*/ -6021 h 7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24" h="714">
                                <a:moveTo>
                                  <a:pt x="0" y="71"/>
                                </a:moveTo>
                                <a:lnTo>
                                  <a:pt x="0" y="359"/>
                                </a:lnTo>
                                <a:lnTo>
                                  <a:pt x="303" y="377"/>
                                </a:lnTo>
                                <a:lnTo>
                                  <a:pt x="319" y="379"/>
                                </a:lnTo>
                                <a:lnTo>
                                  <a:pt x="326" y="379"/>
                                </a:lnTo>
                                <a:lnTo>
                                  <a:pt x="1235" y="699"/>
                                </a:lnTo>
                                <a:lnTo>
                                  <a:pt x="1255" y="706"/>
                                </a:lnTo>
                                <a:lnTo>
                                  <a:pt x="1276" y="713"/>
                                </a:lnTo>
                                <a:lnTo>
                                  <a:pt x="1284" y="648"/>
                                </a:lnTo>
                                <a:lnTo>
                                  <a:pt x="1260" y="639"/>
                                </a:lnTo>
                                <a:lnTo>
                                  <a:pt x="1295" y="342"/>
                                </a:lnTo>
                                <a:lnTo>
                                  <a:pt x="1318" y="159"/>
                                </a:lnTo>
                                <a:lnTo>
                                  <a:pt x="1316" y="148"/>
                                </a:lnTo>
                                <a:lnTo>
                                  <a:pt x="944" y="148"/>
                                </a:lnTo>
                                <a:lnTo>
                                  <a:pt x="934" y="148"/>
                                </a:lnTo>
                                <a:lnTo>
                                  <a:pt x="923" y="147"/>
                                </a:lnTo>
                                <a:lnTo>
                                  <a:pt x="913" y="147"/>
                                </a:lnTo>
                                <a:lnTo>
                                  <a:pt x="887" y="146"/>
                                </a:lnTo>
                                <a:lnTo>
                                  <a:pt x="347" y="102"/>
                                </a:lnTo>
                                <a:lnTo>
                                  <a:pt x="337" y="101"/>
                                </a:lnTo>
                                <a:lnTo>
                                  <a:pt x="0" y="71"/>
                                </a:lnTo>
                                <a:close/>
                                <a:moveTo>
                                  <a:pt x="1424" y="0"/>
                                </a:moveTo>
                                <a:lnTo>
                                  <a:pt x="1416" y="1"/>
                                </a:lnTo>
                                <a:lnTo>
                                  <a:pt x="1287" y="73"/>
                                </a:lnTo>
                                <a:lnTo>
                                  <a:pt x="1283" y="75"/>
                                </a:lnTo>
                                <a:lnTo>
                                  <a:pt x="1273" y="79"/>
                                </a:lnTo>
                                <a:lnTo>
                                  <a:pt x="1264" y="83"/>
                                </a:lnTo>
                                <a:lnTo>
                                  <a:pt x="1254" y="87"/>
                                </a:lnTo>
                                <a:lnTo>
                                  <a:pt x="1245" y="91"/>
                                </a:lnTo>
                                <a:lnTo>
                                  <a:pt x="1235" y="94"/>
                                </a:lnTo>
                                <a:lnTo>
                                  <a:pt x="1225" y="98"/>
                                </a:lnTo>
                                <a:lnTo>
                                  <a:pt x="1216" y="101"/>
                                </a:lnTo>
                                <a:lnTo>
                                  <a:pt x="1206" y="105"/>
                                </a:lnTo>
                                <a:lnTo>
                                  <a:pt x="1196" y="108"/>
                                </a:lnTo>
                                <a:lnTo>
                                  <a:pt x="1187" y="111"/>
                                </a:lnTo>
                                <a:lnTo>
                                  <a:pt x="1177" y="114"/>
                                </a:lnTo>
                                <a:lnTo>
                                  <a:pt x="1167" y="117"/>
                                </a:lnTo>
                                <a:lnTo>
                                  <a:pt x="1157" y="120"/>
                                </a:lnTo>
                                <a:lnTo>
                                  <a:pt x="1147" y="122"/>
                                </a:lnTo>
                                <a:lnTo>
                                  <a:pt x="1137" y="125"/>
                                </a:lnTo>
                                <a:lnTo>
                                  <a:pt x="1127" y="127"/>
                                </a:lnTo>
                                <a:lnTo>
                                  <a:pt x="1117" y="129"/>
                                </a:lnTo>
                                <a:lnTo>
                                  <a:pt x="1107" y="131"/>
                                </a:lnTo>
                                <a:lnTo>
                                  <a:pt x="1097" y="133"/>
                                </a:lnTo>
                                <a:lnTo>
                                  <a:pt x="1087" y="135"/>
                                </a:lnTo>
                                <a:lnTo>
                                  <a:pt x="1077" y="137"/>
                                </a:lnTo>
                                <a:lnTo>
                                  <a:pt x="1067" y="138"/>
                                </a:lnTo>
                                <a:lnTo>
                                  <a:pt x="1056" y="140"/>
                                </a:lnTo>
                                <a:lnTo>
                                  <a:pt x="1046" y="141"/>
                                </a:lnTo>
                                <a:lnTo>
                                  <a:pt x="1026" y="144"/>
                                </a:lnTo>
                                <a:lnTo>
                                  <a:pt x="1016" y="144"/>
                                </a:lnTo>
                                <a:lnTo>
                                  <a:pt x="1005" y="145"/>
                                </a:lnTo>
                                <a:lnTo>
                                  <a:pt x="995" y="146"/>
                                </a:lnTo>
                                <a:lnTo>
                                  <a:pt x="985" y="147"/>
                                </a:lnTo>
                                <a:lnTo>
                                  <a:pt x="975" y="147"/>
                                </a:lnTo>
                                <a:lnTo>
                                  <a:pt x="964" y="147"/>
                                </a:lnTo>
                                <a:lnTo>
                                  <a:pt x="954" y="148"/>
                                </a:lnTo>
                                <a:lnTo>
                                  <a:pt x="944" y="148"/>
                                </a:lnTo>
                                <a:lnTo>
                                  <a:pt x="1316" y="148"/>
                                </a:lnTo>
                                <a:lnTo>
                                  <a:pt x="1302" y="81"/>
                                </a:lnTo>
                                <a:lnTo>
                                  <a:pt x="1301" y="75"/>
                                </a:lnTo>
                                <a:lnTo>
                                  <a:pt x="1330" y="61"/>
                                </a:lnTo>
                                <a:lnTo>
                                  <a:pt x="1352" y="50"/>
                                </a:lnTo>
                                <a:lnTo>
                                  <a:pt x="1373" y="36"/>
                                </a:lnTo>
                                <a:lnTo>
                                  <a:pt x="1392" y="24"/>
                                </a:lnTo>
                                <a:lnTo>
                                  <a:pt x="1415" y="11"/>
                                </a:lnTo>
                                <a:lnTo>
                                  <a:pt x="1417" y="9"/>
                                </a:lnTo>
                                <a:lnTo>
                                  <a:pt x="1419" y="8"/>
                                </a:lnTo>
                                <a:lnTo>
                                  <a:pt x="1420" y="6"/>
                                </a:lnTo>
                                <a:lnTo>
                                  <a:pt x="1422" y="4"/>
                                </a:lnTo>
                                <a:lnTo>
                                  <a:pt x="1423" y="3"/>
                                </a:lnTo>
                                <a:lnTo>
                                  <a:pt x="1423" y="2"/>
                                </a:lnTo>
                                <a:lnTo>
                                  <a:pt x="1424"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5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6132" y="-6024"/>
                            <a:ext cx="1424" cy="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AutoShape 53"/>
                        <wps:cNvSpPr>
                          <a:spLocks/>
                        </wps:cNvSpPr>
                        <wps:spPr bwMode="auto">
                          <a:xfrm>
                            <a:off x="7216" y="-2064"/>
                            <a:ext cx="1782" cy="1758"/>
                          </a:xfrm>
                          <a:custGeom>
                            <a:avLst/>
                            <a:gdLst>
                              <a:gd name="T0" fmla="+- 0 8799 7217"/>
                              <a:gd name="T1" fmla="*/ T0 w 1782"/>
                              <a:gd name="T2" fmla="+- 0 -306 -2064"/>
                              <a:gd name="T3" fmla="*/ -306 h 1758"/>
                              <a:gd name="T4" fmla="+- 0 8379 7217"/>
                              <a:gd name="T5" fmla="*/ T4 w 1782"/>
                              <a:gd name="T6" fmla="+- 0 -1108 -2064"/>
                              <a:gd name="T7" fmla="*/ -1108 h 1758"/>
                              <a:gd name="T8" fmla="+- 0 8425 7217"/>
                              <a:gd name="T9" fmla="*/ T8 w 1782"/>
                              <a:gd name="T10" fmla="+- 0 -1092 -2064"/>
                              <a:gd name="T11" fmla="*/ -1092 h 1758"/>
                              <a:gd name="T12" fmla="+- 0 8468 7217"/>
                              <a:gd name="T13" fmla="*/ T12 w 1782"/>
                              <a:gd name="T14" fmla="+- 0 -1080 -2064"/>
                              <a:gd name="T15" fmla="*/ -1080 h 1758"/>
                              <a:gd name="T16" fmla="+- 0 8519 7217"/>
                              <a:gd name="T17" fmla="*/ T16 w 1782"/>
                              <a:gd name="T18" fmla="+- 0 -1054 -2064"/>
                              <a:gd name="T19" fmla="*/ -1054 h 1758"/>
                              <a:gd name="T20" fmla="+- 0 8562 7217"/>
                              <a:gd name="T21" fmla="*/ T20 w 1782"/>
                              <a:gd name="T22" fmla="+- 0 -1026 -2064"/>
                              <a:gd name="T23" fmla="*/ -1026 h 1758"/>
                              <a:gd name="T24" fmla="+- 0 8604 7217"/>
                              <a:gd name="T25" fmla="*/ T24 w 1782"/>
                              <a:gd name="T26" fmla="+- 0 -998 -2064"/>
                              <a:gd name="T27" fmla="*/ -998 h 1758"/>
                              <a:gd name="T28" fmla="+- 0 8647 7217"/>
                              <a:gd name="T29" fmla="*/ T28 w 1782"/>
                              <a:gd name="T30" fmla="+- 0 -964 -2064"/>
                              <a:gd name="T31" fmla="*/ -964 h 1758"/>
                              <a:gd name="T32" fmla="+- 0 8643 7217"/>
                              <a:gd name="T33" fmla="*/ T32 w 1782"/>
                              <a:gd name="T34" fmla="+- 0 -912 -2064"/>
                              <a:gd name="T35" fmla="*/ -912 h 1758"/>
                              <a:gd name="T36" fmla="+- 0 8614 7217"/>
                              <a:gd name="T37" fmla="*/ T36 w 1782"/>
                              <a:gd name="T38" fmla="+- 0 -870 -2064"/>
                              <a:gd name="T39" fmla="*/ -870 h 1758"/>
                              <a:gd name="T40" fmla="+- 0 8607 7217"/>
                              <a:gd name="T41" fmla="*/ T40 w 1782"/>
                              <a:gd name="T42" fmla="+- 0 -828 -2064"/>
                              <a:gd name="T43" fmla="*/ -828 h 1758"/>
                              <a:gd name="T44" fmla="+- 0 8631 7217"/>
                              <a:gd name="T45" fmla="*/ T44 w 1782"/>
                              <a:gd name="T46" fmla="+- 0 -798 -2064"/>
                              <a:gd name="T47" fmla="*/ -798 h 1758"/>
                              <a:gd name="T48" fmla="+- 0 8654 7217"/>
                              <a:gd name="T49" fmla="*/ T48 w 1782"/>
                              <a:gd name="T50" fmla="+- 0 -760 -2064"/>
                              <a:gd name="T51" fmla="*/ -760 h 1758"/>
                              <a:gd name="T52" fmla="+- 0 8675 7217"/>
                              <a:gd name="T53" fmla="*/ T52 w 1782"/>
                              <a:gd name="T54" fmla="+- 0 -684 -2064"/>
                              <a:gd name="T55" fmla="*/ -684 h 1758"/>
                              <a:gd name="T56" fmla="+- 0 8674 7217"/>
                              <a:gd name="T57" fmla="*/ T56 w 1782"/>
                              <a:gd name="T58" fmla="+- 0 -612 -2064"/>
                              <a:gd name="T59" fmla="*/ -612 h 1758"/>
                              <a:gd name="T60" fmla="+- 0 8676 7217"/>
                              <a:gd name="T61" fmla="*/ T60 w 1782"/>
                              <a:gd name="T62" fmla="+- 0 -554 -2064"/>
                              <a:gd name="T63" fmla="*/ -554 h 1758"/>
                              <a:gd name="T64" fmla="+- 0 8682 7217"/>
                              <a:gd name="T65" fmla="*/ T64 w 1782"/>
                              <a:gd name="T66" fmla="+- 0 -482 -2064"/>
                              <a:gd name="T67" fmla="*/ -482 h 1758"/>
                              <a:gd name="T68" fmla="+- 0 8690 7217"/>
                              <a:gd name="T69" fmla="*/ T68 w 1782"/>
                              <a:gd name="T70" fmla="+- 0 -424 -2064"/>
                              <a:gd name="T71" fmla="*/ -424 h 1758"/>
                              <a:gd name="T72" fmla="+- 0 8699 7217"/>
                              <a:gd name="T73" fmla="*/ T72 w 1782"/>
                              <a:gd name="T74" fmla="+- 0 -360 -2064"/>
                              <a:gd name="T75" fmla="*/ -360 h 1758"/>
                              <a:gd name="T76" fmla="+- 0 8721 7217"/>
                              <a:gd name="T77" fmla="*/ T76 w 1782"/>
                              <a:gd name="T78" fmla="+- 0 -320 -2064"/>
                              <a:gd name="T79" fmla="*/ -320 h 1758"/>
                              <a:gd name="T80" fmla="+- 0 8875 7217"/>
                              <a:gd name="T81" fmla="*/ T80 w 1782"/>
                              <a:gd name="T82" fmla="+- 0 -318 -2064"/>
                              <a:gd name="T83" fmla="*/ -318 h 1758"/>
                              <a:gd name="T84" fmla="+- 0 8918 7217"/>
                              <a:gd name="T85" fmla="*/ T84 w 1782"/>
                              <a:gd name="T86" fmla="+- 0 -340 -2064"/>
                              <a:gd name="T87" fmla="*/ -340 h 1758"/>
                              <a:gd name="T88" fmla="+- 0 8953 7217"/>
                              <a:gd name="T89" fmla="*/ T88 w 1782"/>
                              <a:gd name="T90" fmla="+- 0 -374 -2064"/>
                              <a:gd name="T91" fmla="*/ -374 h 1758"/>
                              <a:gd name="T92" fmla="+- 0 8961 7217"/>
                              <a:gd name="T93" fmla="*/ T92 w 1782"/>
                              <a:gd name="T94" fmla="+- 0 -418 -2064"/>
                              <a:gd name="T95" fmla="*/ -418 h 1758"/>
                              <a:gd name="T96" fmla="+- 0 8961 7217"/>
                              <a:gd name="T97" fmla="*/ T96 w 1782"/>
                              <a:gd name="T98" fmla="+- 0 -474 -2064"/>
                              <a:gd name="T99" fmla="*/ -474 h 1758"/>
                              <a:gd name="T100" fmla="+- 0 8955 7217"/>
                              <a:gd name="T101" fmla="*/ T100 w 1782"/>
                              <a:gd name="T102" fmla="+- 0 -520 -2064"/>
                              <a:gd name="T103" fmla="*/ -520 h 1758"/>
                              <a:gd name="T104" fmla="+- 0 8952 7217"/>
                              <a:gd name="T105" fmla="*/ T104 w 1782"/>
                              <a:gd name="T106" fmla="+- 0 -580 -2064"/>
                              <a:gd name="T107" fmla="*/ -580 h 1758"/>
                              <a:gd name="T108" fmla="+- 0 8950 7217"/>
                              <a:gd name="T109" fmla="*/ T108 w 1782"/>
                              <a:gd name="T110" fmla="+- 0 -632 -2064"/>
                              <a:gd name="T111" fmla="*/ -632 h 1758"/>
                              <a:gd name="T112" fmla="+- 0 8959 7217"/>
                              <a:gd name="T113" fmla="*/ T112 w 1782"/>
                              <a:gd name="T114" fmla="+- 0 -674 -2064"/>
                              <a:gd name="T115" fmla="*/ -674 h 1758"/>
                              <a:gd name="T116" fmla="+- 0 8987 7217"/>
                              <a:gd name="T117" fmla="*/ T116 w 1782"/>
                              <a:gd name="T118" fmla="+- 0 -698 -2064"/>
                              <a:gd name="T119" fmla="*/ -698 h 1758"/>
                              <a:gd name="T120" fmla="+- 0 7670 7217"/>
                              <a:gd name="T121" fmla="*/ T120 w 1782"/>
                              <a:gd name="T122" fmla="+- 0 -1062 -2064"/>
                              <a:gd name="T123" fmla="*/ -1062 h 1758"/>
                              <a:gd name="T124" fmla="+- 0 7718 7217"/>
                              <a:gd name="T125" fmla="*/ T124 w 1782"/>
                              <a:gd name="T126" fmla="+- 0 -1032 -2064"/>
                              <a:gd name="T127" fmla="*/ -1032 h 1758"/>
                              <a:gd name="T128" fmla="+- 0 7775 7217"/>
                              <a:gd name="T129" fmla="*/ T128 w 1782"/>
                              <a:gd name="T130" fmla="+- 0 -992 -2064"/>
                              <a:gd name="T131" fmla="*/ -992 h 1758"/>
                              <a:gd name="T132" fmla="+- 0 7822 7217"/>
                              <a:gd name="T133" fmla="*/ T132 w 1782"/>
                              <a:gd name="T134" fmla="+- 0 -1010 -2064"/>
                              <a:gd name="T135" fmla="*/ -1010 h 1758"/>
                              <a:gd name="T136" fmla="+- 0 7820 7217"/>
                              <a:gd name="T137" fmla="*/ T136 w 1782"/>
                              <a:gd name="T138" fmla="+- 0 -1052 -2064"/>
                              <a:gd name="T139" fmla="*/ -1052 h 1758"/>
                              <a:gd name="T140" fmla="+- 0 7223 7217"/>
                              <a:gd name="T141" fmla="*/ T140 w 1782"/>
                              <a:gd name="T142" fmla="+- 0 -1310 -2064"/>
                              <a:gd name="T143" fmla="*/ -1310 h 1758"/>
                              <a:gd name="T144" fmla="+- 0 7277 7217"/>
                              <a:gd name="T145" fmla="*/ T144 w 1782"/>
                              <a:gd name="T146" fmla="+- 0 -1258 -2064"/>
                              <a:gd name="T147" fmla="*/ -1258 h 1758"/>
                              <a:gd name="T148" fmla="+- 0 7321 7217"/>
                              <a:gd name="T149" fmla="*/ T148 w 1782"/>
                              <a:gd name="T150" fmla="+- 0 -1224 -2064"/>
                              <a:gd name="T151" fmla="*/ -1224 h 1758"/>
                              <a:gd name="T152" fmla="+- 0 7363 7217"/>
                              <a:gd name="T153" fmla="*/ T152 w 1782"/>
                              <a:gd name="T154" fmla="+- 0 -1194 -2064"/>
                              <a:gd name="T155" fmla="*/ -1194 h 1758"/>
                              <a:gd name="T156" fmla="+- 0 7419 7217"/>
                              <a:gd name="T157" fmla="*/ T156 w 1782"/>
                              <a:gd name="T158" fmla="+- 0 -1146 -2064"/>
                              <a:gd name="T159" fmla="*/ -1146 h 1758"/>
                              <a:gd name="T160" fmla="+- 0 7467 7217"/>
                              <a:gd name="T161" fmla="*/ T160 w 1782"/>
                              <a:gd name="T162" fmla="+- 0 -1096 -2064"/>
                              <a:gd name="T163" fmla="*/ -1096 h 1758"/>
                              <a:gd name="T164" fmla="+- 0 7520 7217"/>
                              <a:gd name="T165" fmla="*/ T164 w 1782"/>
                              <a:gd name="T166" fmla="+- 0 -1042 -2064"/>
                              <a:gd name="T167" fmla="*/ -1042 h 1758"/>
                              <a:gd name="T168" fmla="+- 0 7578 7217"/>
                              <a:gd name="T169" fmla="*/ T168 w 1782"/>
                              <a:gd name="T170" fmla="+- 0 -1020 -2064"/>
                              <a:gd name="T171" fmla="*/ -1020 h 1758"/>
                              <a:gd name="T172" fmla="+- 0 7625 7217"/>
                              <a:gd name="T173" fmla="*/ T172 w 1782"/>
                              <a:gd name="T174" fmla="+- 0 -1050 -2064"/>
                              <a:gd name="T175" fmla="*/ -1050 h 1758"/>
                              <a:gd name="T176" fmla="+- 0 7842 7217"/>
                              <a:gd name="T177" fmla="*/ T176 w 1782"/>
                              <a:gd name="T178" fmla="+- 0 -1070 -2064"/>
                              <a:gd name="T179" fmla="*/ -1070 h 1758"/>
                              <a:gd name="T180" fmla="+- 0 7887 7217"/>
                              <a:gd name="T181" fmla="*/ T180 w 1782"/>
                              <a:gd name="T182" fmla="+- 0 -1096 -2064"/>
                              <a:gd name="T183" fmla="*/ -1096 h 1758"/>
                              <a:gd name="T184" fmla="+- 0 8012 7217"/>
                              <a:gd name="T185" fmla="*/ T184 w 1782"/>
                              <a:gd name="T186" fmla="+- 0 -1118 -2064"/>
                              <a:gd name="T187" fmla="*/ -1118 h 1758"/>
                              <a:gd name="T188" fmla="+- 0 8777 7217"/>
                              <a:gd name="T189" fmla="*/ T188 w 1782"/>
                              <a:gd name="T190" fmla="+- 0 -1416 -2064"/>
                              <a:gd name="T191" fmla="*/ -1416 h 1758"/>
                              <a:gd name="T192" fmla="+- 0 8154 7217"/>
                              <a:gd name="T193" fmla="*/ T192 w 1782"/>
                              <a:gd name="T194" fmla="+- 0 -1090 -2064"/>
                              <a:gd name="T195" fmla="*/ -1090 h 1758"/>
                              <a:gd name="T196" fmla="+- 0 8240 7217"/>
                              <a:gd name="T197" fmla="*/ T196 w 1782"/>
                              <a:gd name="T198" fmla="+- 0 -1074 -2064"/>
                              <a:gd name="T199" fmla="*/ -1074 h 1758"/>
                              <a:gd name="T200" fmla="+- 0 8292 7217"/>
                              <a:gd name="T201" fmla="*/ T200 w 1782"/>
                              <a:gd name="T202" fmla="+- 0 -1048 -2064"/>
                              <a:gd name="T203" fmla="*/ -1048 h 1758"/>
                              <a:gd name="T204" fmla="+- 0 8329 7217"/>
                              <a:gd name="T205" fmla="*/ T204 w 1782"/>
                              <a:gd name="T206" fmla="+- 0 -1032 -2064"/>
                              <a:gd name="T207" fmla="*/ -1032 h 1758"/>
                              <a:gd name="T208" fmla="+- 0 8354 7217"/>
                              <a:gd name="T209" fmla="*/ T208 w 1782"/>
                              <a:gd name="T210" fmla="+- 0 -1056 -2064"/>
                              <a:gd name="T211" fmla="*/ -1056 h 1758"/>
                              <a:gd name="T212" fmla="+- 0 8010 7217"/>
                              <a:gd name="T213" fmla="*/ T212 w 1782"/>
                              <a:gd name="T214" fmla="+- 0 -1108 -2064"/>
                              <a:gd name="T215" fmla="*/ -1108 h 1758"/>
                              <a:gd name="T216" fmla="+- 0 7973 7217"/>
                              <a:gd name="T217" fmla="*/ T216 w 1782"/>
                              <a:gd name="T218" fmla="+- 0 -1066 -2064"/>
                              <a:gd name="T219" fmla="*/ -1066 h 1758"/>
                              <a:gd name="T220" fmla="+- 0 8011 7217"/>
                              <a:gd name="T221" fmla="*/ T220 w 1782"/>
                              <a:gd name="T222" fmla="+- 0 -1066 -2064"/>
                              <a:gd name="T223" fmla="*/ -1066 h 1758"/>
                              <a:gd name="T224" fmla="+- 0 8010 7217"/>
                              <a:gd name="T225" fmla="*/ T224 w 1782"/>
                              <a:gd name="T226" fmla="+- 0 -1108 -2064"/>
                              <a:gd name="T227" fmla="*/ -1108 h 1758"/>
                              <a:gd name="T228" fmla="+- 0 8036 7217"/>
                              <a:gd name="T229" fmla="*/ T228 w 1782"/>
                              <a:gd name="T230" fmla="+- 0 -1126 -2064"/>
                              <a:gd name="T231" fmla="*/ -1126 h 1758"/>
                              <a:gd name="T232" fmla="+- 0 8072 7217"/>
                              <a:gd name="T233" fmla="*/ T232 w 1782"/>
                              <a:gd name="T234" fmla="+- 0 -1094 -2064"/>
                              <a:gd name="T235" fmla="*/ -1094 h 1758"/>
                              <a:gd name="T236" fmla="+- 0 8361 7217"/>
                              <a:gd name="T237" fmla="*/ T236 w 1782"/>
                              <a:gd name="T238" fmla="+- 0 -1096 -2064"/>
                              <a:gd name="T239" fmla="*/ -1096 h 1758"/>
                              <a:gd name="T240" fmla="+- 0 8875 7217"/>
                              <a:gd name="T241" fmla="*/ T240 w 1782"/>
                              <a:gd name="T242" fmla="+- 0 -1128 -2064"/>
                              <a:gd name="T243" fmla="*/ -1128 h 17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782" h="1758">
                                <a:moveTo>
                                  <a:pt x="1632" y="1750"/>
                                </a:moveTo>
                                <a:lnTo>
                                  <a:pt x="1525" y="1750"/>
                                </a:lnTo>
                                <a:lnTo>
                                  <a:pt x="1538" y="1752"/>
                                </a:lnTo>
                                <a:lnTo>
                                  <a:pt x="1560" y="1752"/>
                                </a:lnTo>
                                <a:lnTo>
                                  <a:pt x="1565" y="1754"/>
                                </a:lnTo>
                                <a:lnTo>
                                  <a:pt x="1571" y="1756"/>
                                </a:lnTo>
                                <a:lnTo>
                                  <a:pt x="1577" y="1756"/>
                                </a:lnTo>
                                <a:lnTo>
                                  <a:pt x="1582" y="1758"/>
                                </a:lnTo>
                                <a:lnTo>
                                  <a:pt x="1601" y="1758"/>
                                </a:lnTo>
                                <a:lnTo>
                                  <a:pt x="1606" y="1756"/>
                                </a:lnTo>
                                <a:lnTo>
                                  <a:pt x="1611" y="1754"/>
                                </a:lnTo>
                                <a:lnTo>
                                  <a:pt x="1617" y="1754"/>
                                </a:lnTo>
                                <a:lnTo>
                                  <a:pt x="1632" y="1750"/>
                                </a:lnTo>
                                <a:close/>
                                <a:moveTo>
                                  <a:pt x="1740" y="954"/>
                                </a:moveTo>
                                <a:lnTo>
                                  <a:pt x="1157" y="954"/>
                                </a:lnTo>
                                <a:lnTo>
                                  <a:pt x="1162" y="956"/>
                                </a:lnTo>
                                <a:lnTo>
                                  <a:pt x="1168" y="956"/>
                                </a:lnTo>
                                <a:lnTo>
                                  <a:pt x="1173" y="958"/>
                                </a:lnTo>
                                <a:lnTo>
                                  <a:pt x="1177" y="960"/>
                                </a:lnTo>
                                <a:lnTo>
                                  <a:pt x="1183" y="962"/>
                                </a:lnTo>
                                <a:lnTo>
                                  <a:pt x="1190" y="966"/>
                                </a:lnTo>
                                <a:lnTo>
                                  <a:pt x="1196" y="968"/>
                                </a:lnTo>
                                <a:lnTo>
                                  <a:pt x="1202" y="970"/>
                                </a:lnTo>
                                <a:lnTo>
                                  <a:pt x="1208" y="972"/>
                                </a:lnTo>
                                <a:lnTo>
                                  <a:pt x="1215" y="974"/>
                                </a:lnTo>
                                <a:lnTo>
                                  <a:pt x="1221" y="976"/>
                                </a:lnTo>
                                <a:lnTo>
                                  <a:pt x="1225" y="976"/>
                                </a:lnTo>
                                <a:lnTo>
                                  <a:pt x="1230" y="978"/>
                                </a:lnTo>
                                <a:lnTo>
                                  <a:pt x="1236" y="980"/>
                                </a:lnTo>
                                <a:lnTo>
                                  <a:pt x="1242" y="982"/>
                                </a:lnTo>
                                <a:lnTo>
                                  <a:pt x="1246" y="982"/>
                                </a:lnTo>
                                <a:lnTo>
                                  <a:pt x="1251" y="984"/>
                                </a:lnTo>
                                <a:lnTo>
                                  <a:pt x="1257" y="986"/>
                                </a:lnTo>
                                <a:lnTo>
                                  <a:pt x="1262" y="988"/>
                                </a:lnTo>
                                <a:lnTo>
                                  <a:pt x="1268" y="990"/>
                                </a:lnTo>
                                <a:lnTo>
                                  <a:pt x="1274" y="994"/>
                                </a:lnTo>
                                <a:lnTo>
                                  <a:pt x="1279" y="996"/>
                                </a:lnTo>
                                <a:lnTo>
                                  <a:pt x="1290" y="1002"/>
                                </a:lnTo>
                                <a:lnTo>
                                  <a:pt x="1295" y="1006"/>
                                </a:lnTo>
                                <a:lnTo>
                                  <a:pt x="1302" y="1010"/>
                                </a:lnTo>
                                <a:lnTo>
                                  <a:pt x="1308" y="1014"/>
                                </a:lnTo>
                                <a:lnTo>
                                  <a:pt x="1313" y="1016"/>
                                </a:lnTo>
                                <a:lnTo>
                                  <a:pt x="1318" y="1020"/>
                                </a:lnTo>
                                <a:lnTo>
                                  <a:pt x="1324" y="1024"/>
                                </a:lnTo>
                                <a:lnTo>
                                  <a:pt x="1329" y="1028"/>
                                </a:lnTo>
                                <a:lnTo>
                                  <a:pt x="1334" y="1032"/>
                                </a:lnTo>
                                <a:lnTo>
                                  <a:pt x="1340" y="1036"/>
                                </a:lnTo>
                                <a:lnTo>
                                  <a:pt x="1345" y="1038"/>
                                </a:lnTo>
                                <a:lnTo>
                                  <a:pt x="1349" y="1042"/>
                                </a:lnTo>
                                <a:lnTo>
                                  <a:pt x="1353" y="1044"/>
                                </a:lnTo>
                                <a:lnTo>
                                  <a:pt x="1358" y="1046"/>
                                </a:lnTo>
                                <a:lnTo>
                                  <a:pt x="1362" y="1050"/>
                                </a:lnTo>
                                <a:lnTo>
                                  <a:pt x="1372" y="1056"/>
                                </a:lnTo>
                                <a:lnTo>
                                  <a:pt x="1376" y="1060"/>
                                </a:lnTo>
                                <a:lnTo>
                                  <a:pt x="1382" y="1062"/>
                                </a:lnTo>
                                <a:lnTo>
                                  <a:pt x="1387" y="1066"/>
                                </a:lnTo>
                                <a:lnTo>
                                  <a:pt x="1393" y="1070"/>
                                </a:lnTo>
                                <a:lnTo>
                                  <a:pt x="1398" y="1074"/>
                                </a:lnTo>
                                <a:lnTo>
                                  <a:pt x="1408" y="1082"/>
                                </a:lnTo>
                                <a:lnTo>
                                  <a:pt x="1414" y="1086"/>
                                </a:lnTo>
                                <a:lnTo>
                                  <a:pt x="1419" y="1090"/>
                                </a:lnTo>
                                <a:lnTo>
                                  <a:pt x="1424" y="1094"/>
                                </a:lnTo>
                                <a:lnTo>
                                  <a:pt x="1427" y="1098"/>
                                </a:lnTo>
                                <a:lnTo>
                                  <a:pt x="1430" y="1100"/>
                                </a:lnTo>
                                <a:lnTo>
                                  <a:pt x="1433" y="1104"/>
                                </a:lnTo>
                                <a:lnTo>
                                  <a:pt x="1435" y="1110"/>
                                </a:lnTo>
                                <a:lnTo>
                                  <a:pt x="1440" y="1120"/>
                                </a:lnTo>
                                <a:lnTo>
                                  <a:pt x="1437" y="1128"/>
                                </a:lnTo>
                                <a:lnTo>
                                  <a:pt x="1436" y="1134"/>
                                </a:lnTo>
                                <a:lnTo>
                                  <a:pt x="1433" y="1142"/>
                                </a:lnTo>
                                <a:lnTo>
                                  <a:pt x="1430" y="1148"/>
                                </a:lnTo>
                                <a:lnTo>
                                  <a:pt x="1426" y="1152"/>
                                </a:lnTo>
                                <a:lnTo>
                                  <a:pt x="1422" y="1158"/>
                                </a:lnTo>
                                <a:lnTo>
                                  <a:pt x="1419" y="1160"/>
                                </a:lnTo>
                                <a:lnTo>
                                  <a:pt x="1415" y="1166"/>
                                </a:lnTo>
                                <a:lnTo>
                                  <a:pt x="1411" y="1170"/>
                                </a:lnTo>
                                <a:lnTo>
                                  <a:pt x="1406" y="1178"/>
                                </a:lnTo>
                                <a:lnTo>
                                  <a:pt x="1403" y="1182"/>
                                </a:lnTo>
                                <a:lnTo>
                                  <a:pt x="1400" y="1188"/>
                                </a:lnTo>
                                <a:lnTo>
                                  <a:pt x="1397" y="1194"/>
                                </a:lnTo>
                                <a:lnTo>
                                  <a:pt x="1393" y="1200"/>
                                </a:lnTo>
                                <a:lnTo>
                                  <a:pt x="1390" y="1204"/>
                                </a:lnTo>
                                <a:lnTo>
                                  <a:pt x="1389" y="1210"/>
                                </a:lnTo>
                                <a:lnTo>
                                  <a:pt x="1388" y="1216"/>
                                </a:lnTo>
                                <a:lnTo>
                                  <a:pt x="1387" y="1222"/>
                                </a:lnTo>
                                <a:lnTo>
                                  <a:pt x="1387" y="1228"/>
                                </a:lnTo>
                                <a:lnTo>
                                  <a:pt x="1388" y="1234"/>
                                </a:lnTo>
                                <a:lnTo>
                                  <a:pt x="1390" y="1236"/>
                                </a:lnTo>
                                <a:lnTo>
                                  <a:pt x="1392" y="1240"/>
                                </a:lnTo>
                                <a:lnTo>
                                  <a:pt x="1394" y="1244"/>
                                </a:lnTo>
                                <a:lnTo>
                                  <a:pt x="1396" y="1250"/>
                                </a:lnTo>
                                <a:lnTo>
                                  <a:pt x="1398" y="1254"/>
                                </a:lnTo>
                                <a:lnTo>
                                  <a:pt x="1402" y="1258"/>
                                </a:lnTo>
                                <a:lnTo>
                                  <a:pt x="1404" y="1262"/>
                                </a:lnTo>
                                <a:lnTo>
                                  <a:pt x="1409" y="1264"/>
                                </a:lnTo>
                                <a:lnTo>
                                  <a:pt x="1414" y="1266"/>
                                </a:lnTo>
                                <a:lnTo>
                                  <a:pt x="1419" y="1268"/>
                                </a:lnTo>
                                <a:lnTo>
                                  <a:pt x="1423" y="1272"/>
                                </a:lnTo>
                                <a:lnTo>
                                  <a:pt x="1427" y="1274"/>
                                </a:lnTo>
                                <a:lnTo>
                                  <a:pt x="1429" y="1278"/>
                                </a:lnTo>
                                <a:lnTo>
                                  <a:pt x="1431" y="1284"/>
                                </a:lnTo>
                                <a:lnTo>
                                  <a:pt x="1433" y="1292"/>
                                </a:lnTo>
                                <a:lnTo>
                                  <a:pt x="1434" y="1298"/>
                                </a:lnTo>
                                <a:lnTo>
                                  <a:pt x="1437" y="1304"/>
                                </a:lnTo>
                                <a:lnTo>
                                  <a:pt x="1440" y="1310"/>
                                </a:lnTo>
                                <a:lnTo>
                                  <a:pt x="1442" y="1316"/>
                                </a:lnTo>
                                <a:lnTo>
                                  <a:pt x="1447" y="1330"/>
                                </a:lnTo>
                                <a:lnTo>
                                  <a:pt x="1448" y="1336"/>
                                </a:lnTo>
                                <a:lnTo>
                                  <a:pt x="1450" y="1344"/>
                                </a:lnTo>
                                <a:lnTo>
                                  <a:pt x="1453" y="1354"/>
                                </a:lnTo>
                                <a:lnTo>
                                  <a:pt x="1454" y="1362"/>
                                </a:lnTo>
                                <a:lnTo>
                                  <a:pt x="1458" y="1380"/>
                                </a:lnTo>
                                <a:lnTo>
                                  <a:pt x="1459" y="1388"/>
                                </a:lnTo>
                                <a:lnTo>
                                  <a:pt x="1460" y="1396"/>
                                </a:lnTo>
                                <a:lnTo>
                                  <a:pt x="1461" y="1402"/>
                                </a:lnTo>
                                <a:lnTo>
                                  <a:pt x="1461" y="1420"/>
                                </a:lnTo>
                                <a:lnTo>
                                  <a:pt x="1461" y="1426"/>
                                </a:lnTo>
                                <a:lnTo>
                                  <a:pt x="1459" y="1438"/>
                                </a:lnTo>
                                <a:lnTo>
                                  <a:pt x="1458" y="1444"/>
                                </a:lnTo>
                                <a:lnTo>
                                  <a:pt x="1457" y="1452"/>
                                </a:lnTo>
                                <a:lnTo>
                                  <a:pt x="1456" y="1460"/>
                                </a:lnTo>
                                <a:lnTo>
                                  <a:pt x="1456" y="1468"/>
                                </a:lnTo>
                                <a:lnTo>
                                  <a:pt x="1456" y="1474"/>
                                </a:lnTo>
                                <a:lnTo>
                                  <a:pt x="1456" y="1478"/>
                                </a:lnTo>
                                <a:lnTo>
                                  <a:pt x="1456" y="1482"/>
                                </a:lnTo>
                                <a:lnTo>
                                  <a:pt x="1457" y="1490"/>
                                </a:lnTo>
                                <a:lnTo>
                                  <a:pt x="1458" y="1500"/>
                                </a:lnTo>
                                <a:lnTo>
                                  <a:pt x="1459" y="1510"/>
                                </a:lnTo>
                                <a:lnTo>
                                  <a:pt x="1459" y="1520"/>
                                </a:lnTo>
                                <a:lnTo>
                                  <a:pt x="1460" y="1528"/>
                                </a:lnTo>
                                <a:lnTo>
                                  <a:pt x="1461" y="1536"/>
                                </a:lnTo>
                                <a:lnTo>
                                  <a:pt x="1461" y="1544"/>
                                </a:lnTo>
                                <a:lnTo>
                                  <a:pt x="1462" y="1554"/>
                                </a:lnTo>
                                <a:lnTo>
                                  <a:pt x="1463" y="1562"/>
                                </a:lnTo>
                                <a:lnTo>
                                  <a:pt x="1464" y="1572"/>
                                </a:lnTo>
                                <a:lnTo>
                                  <a:pt x="1465" y="1582"/>
                                </a:lnTo>
                                <a:lnTo>
                                  <a:pt x="1466" y="1590"/>
                                </a:lnTo>
                                <a:lnTo>
                                  <a:pt x="1467" y="1598"/>
                                </a:lnTo>
                                <a:lnTo>
                                  <a:pt x="1469" y="1604"/>
                                </a:lnTo>
                                <a:lnTo>
                                  <a:pt x="1469" y="1610"/>
                                </a:lnTo>
                                <a:lnTo>
                                  <a:pt x="1471" y="1620"/>
                                </a:lnTo>
                                <a:lnTo>
                                  <a:pt x="1471" y="1626"/>
                                </a:lnTo>
                                <a:lnTo>
                                  <a:pt x="1472" y="1634"/>
                                </a:lnTo>
                                <a:lnTo>
                                  <a:pt x="1473" y="1640"/>
                                </a:lnTo>
                                <a:lnTo>
                                  <a:pt x="1475" y="1646"/>
                                </a:lnTo>
                                <a:lnTo>
                                  <a:pt x="1477" y="1656"/>
                                </a:lnTo>
                                <a:lnTo>
                                  <a:pt x="1478" y="1666"/>
                                </a:lnTo>
                                <a:lnTo>
                                  <a:pt x="1479" y="1672"/>
                                </a:lnTo>
                                <a:lnTo>
                                  <a:pt x="1480" y="1682"/>
                                </a:lnTo>
                                <a:lnTo>
                                  <a:pt x="1480" y="1690"/>
                                </a:lnTo>
                                <a:lnTo>
                                  <a:pt x="1481" y="1698"/>
                                </a:lnTo>
                                <a:lnTo>
                                  <a:pt x="1482" y="1704"/>
                                </a:lnTo>
                                <a:lnTo>
                                  <a:pt x="1482" y="1708"/>
                                </a:lnTo>
                                <a:lnTo>
                                  <a:pt x="1483" y="1714"/>
                                </a:lnTo>
                                <a:lnTo>
                                  <a:pt x="1486" y="1720"/>
                                </a:lnTo>
                                <a:lnTo>
                                  <a:pt x="1488" y="1724"/>
                                </a:lnTo>
                                <a:lnTo>
                                  <a:pt x="1491" y="1730"/>
                                </a:lnTo>
                                <a:lnTo>
                                  <a:pt x="1493" y="1734"/>
                                </a:lnTo>
                                <a:lnTo>
                                  <a:pt x="1497" y="1736"/>
                                </a:lnTo>
                                <a:lnTo>
                                  <a:pt x="1504" y="1744"/>
                                </a:lnTo>
                                <a:lnTo>
                                  <a:pt x="1509" y="1746"/>
                                </a:lnTo>
                                <a:lnTo>
                                  <a:pt x="1515" y="1748"/>
                                </a:lnTo>
                                <a:lnTo>
                                  <a:pt x="1520" y="1750"/>
                                </a:lnTo>
                                <a:lnTo>
                                  <a:pt x="1636" y="1750"/>
                                </a:lnTo>
                                <a:lnTo>
                                  <a:pt x="1641" y="1748"/>
                                </a:lnTo>
                                <a:lnTo>
                                  <a:pt x="1645" y="1748"/>
                                </a:lnTo>
                                <a:lnTo>
                                  <a:pt x="1653" y="1746"/>
                                </a:lnTo>
                                <a:lnTo>
                                  <a:pt x="1658" y="1746"/>
                                </a:lnTo>
                                <a:lnTo>
                                  <a:pt x="1669" y="1742"/>
                                </a:lnTo>
                                <a:lnTo>
                                  <a:pt x="1672" y="1740"/>
                                </a:lnTo>
                                <a:lnTo>
                                  <a:pt x="1682" y="1734"/>
                                </a:lnTo>
                                <a:lnTo>
                                  <a:pt x="1685" y="1734"/>
                                </a:lnTo>
                                <a:lnTo>
                                  <a:pt x="1689" y="1732"/>
                                </a:lnTo>
                                <a:lnTo>
                                  <a:pt x="1694" y="1730"/>
                                </a:lnTo>
                                <a:lnTo>
                                  <a:pt x="1696" y="1728"/>
                                </a:lnTo>
                                <a:lnTo>
                                  <a:pt x="1701" y="1724"/>
                                </a:lnTo>
                                <a:lnTo>
                                  <a:pt x="1708" y="1720"/>
                                </a:lnTo>
                                <a:lnTo>
                                  <a:pt x="1713" y="1716"/>
                                </a:lnTo>
                                <a:lnTo>
                                  <a:pt x="1719" y="1710"/>
                                </a:lnTo>
                                <a:lnTo>
                                  <a:pt x="1723" y="1706"/>
                                </a:lnTo>
                                <a:lnTo>
                                  <a:pt x="1727" y="1702"/>
                                </a:lnTo>
                                <a:lnTo>
                                  <a:pt x="1732" y="1698"/>
                                </a:lnTo>
                                <a:lnTo>
                                  <a:pt x="1735" y="1694"/>
                                </a:lnTo>
                                <a:lnTo>
                                  <a:pt x="1736" y="1690"/>
                                </a:lnTo>
                                <a:lnTo>
                                  <a:pt x="1738" y="1688"/>
                                </a:lnTo>
                                <a:lnTo>
                                  <a:pt x="1739" y="1684"/>
                                </a:lnTo>
                                <a:lnTo>
                                  <a:pt x="1742" y="1680"/>
                                </a:lnTo>
                                <a:lnTo>
                                  <a:pt x="1744" y="1676"/>
                                </a:lnTo>
                                <a:lnTo>
                                  <a:pt x="1745" y="1664"/>
                                </a:lnTo>
                                <a:lnTo>
                                  <a:pt x="1745" y="1662"/>
                                </a:lnTo>
                                <a:lnTo>
                                  <a:pt x="1744" y="1650"/>
                                </a:lnTo>
                                <a:lnTo>
                                  <a:pt x="1744" y="1646"/>
                                </a:lnTo>
                                <a:lnTo>
                                  <a:pt x="1745" y="1640"/>
                                </a:lnTo>
                                <a:lnTo>
                                  <a:pt x="1747" y="1632"/>
                                </a:lnTo>
                                <a:lnTo>
                                  <a:pt x="1747" y="1626"/>
                                </a:lnTo>
                                <a:lnTo>
                                  <a:pt x="1747" y="1622"/>
                                </a:lnTo>
                                <a:lnTo>
                                  <a:pt x="1746" y="1614"/>
                                </a:lnTo>
                                <a:lnTo>
                                  <a:pt x="1745" y="1606"/>
                                </a:lnTo>
                                <a:lnTo>
                                  <a:pt x="1744" y="1598"/>
                                </a:lnTo>
                                <a:lnTo>
                                  <a:pt x="1744" y="1590"/>
                                </a:lnTo>
                                <a:lnTo>
                                  <a:pt x="1744" y="1582"/>
                                </a:lnTo>
                                <a:lnTo>
                                  <a:pt x="1744" y="1578"/>
                                </a:lnTo>
                                <a:lnTo>
                                  <a:pt x="1743" y="1570"/>
                                </a:lnTo>
                                <a:lnTo>
                                  <a:pt x="1743" y="1562"/>
                                </a:lnTo>
                                <a:lnTo>
                                  <a:pt x="1743" y="1558"/>
                                </a:lnTo>
                                <a:lnTo>
                                  <a:pt x="1742" y="1554"/>
                                </a:lnTo>
                                <a:lnTo>
                                  <a:pt x="1740" y="1548"/>
                                </a:lnTo>
                                <a:lnTo>
                                  <a:pt x="1738" y="1544"/>
                                </a:lnTo>
                                <a:lnTo>
                                  <a:pt x="1738" y="1528"/>
                                </a:lnTo>
                                <a:lnTo>
                                  <a:pt x="1738" y="1522"/>
                                </a:lnTo>
                                <a:lnTo>
                                  <a:pt x="1737" y="1514"/>
                                </a:lnTo>
                                <a:lnTo>
                                  <a:pt x="1736" y="1508"/>
                                </a:lnTo>
                                <a:lnTo>
                                  <a:pt x="1736" y="1502"/>
                                </a:lnTo>
                                <a:lnTo>
                                  <a:pt x="1736" y="1496"/>
                                </a:lnTo>
                                <a:lnTo>
                                  <a:pt x="1736" y="1490"/>
                                </a:lnTo>
                                <a:lnTo>
                                  <a:pt x="1735" y="1484"/>
                                </a:lnTo>
                                <a:lnTo>
                                  <a:pt x="1735" y="1478"/>
                                </a:lnTo>
                                <a:lnTo>
                                  <a:pt x="1734" y="1474"/>
                                </a:lnTo>
                                <a:lnTo>
                                  <a:pt x="1733" y="1468"/>
                                </a:lnTo>
                                <a:lnTo>
                                  <a:pt x="1733" y="1462"/>
                                </a:lnTo>
                                <a:lnTo>
                                  <a:pt x="1733" y="1456"/>
                                </a:lnTo>
                                <a:lnTo>
                                  <a:pt x="1733" y="1444"/>
                                </a:lnTo>
                                <a:lnTo>
                                  <a:pt x="1734" y="1438"/>
                                </a:lnTo>
                                <a:lnTo>
                                  <a:pt x="1733" y="1432"/>
                                </a:lnTo>
                                <a:lnTo>
                                  <a:pt x="1732" y="1426"/>
                                </a:lnTo>
                                <a:lnTo>
                                  <a:pt x="1732" y="1418"/>
                                </a:lnTo>
                                <a:lnTo>
                                  <a:pt x="1732" y="1412"/>
                                </a:lnTo>
                                <a:lnTo>
                                  <a:pt x="1733" y="1408"/>
                                </a:lnTo>
                                <a:lnTo>
                                  <a:pt x="1735" y="1402"/>
                                </a:lnTo>
                                <a:lnTo>
                                  <a:pt x="1736" y="1396"/>
                                </a:lnTo>
                                <a:lnTo>
                                  <a:pt x="1739" y="1392"/>
                                </a:lnTo>
                                <a:lnTo>
                                  <a:pt x="1742" y="1390"/>
                                </a:lnTo>
                                <a:lnTo>
                                  <a:pt x="1746" y="1386"/>
                                </a:lnTo>
                                <a:lnTo>
                                  <a:pt x="1750" y="1384"/>
                                </a:lnTo>
                                <a:lnTo>
                                  <a:pt x="1752" y="1382"/>
                                </a:lnTo>
                                <a:lnTo>
                                  <a:pt x="1755" y="1376"/>
                                </a:lnTo>
                                <a:lnTo>
                                  <a:pt x="1758" y="1374"/>
                                </a:lnTo>
                                <a:lnTo>
                                  <a:pt x="1762" y="1370"/>
                                </a:lnTo>
                                <a:lnTo>
                                  <a:pt x="1766" y="1368"/>
                                </a:lnTo>
                                <a:lnTo>
                                  <a:pt x="1770" y="1366"/>
                                </a:lnTo>
                                <a:lnTo>
                                  <a:pt x="1774" y="1364"/>
                                </a:lnTo>
                                <a:lnTo>
                                  <a:pt x="1779" y="1362"/>
                                </a:lnTo>
                                <a:lnTo>
                                  <a:pt x="1781" y="1296"/>
                                </a:lnTo>
                                <a:lnTo>
                                  <a:pt x="1740" y="954"/>
                                </a:lnTo>
                                <a:close/>
                                <a:moveTo>
                                  <a:pt x="612" y="1000"/>
                                </a:moveTo>
                                <a:lnTo>
                                  <a:pt x="442" y="1000"/>
                                </a:lnTo>
                                <a:lnTo>
                                  <a:pt x="448" y="1002"/>
                                </a:lnTo>
                                <a:lnTo>
                                  <a:pt x="453" y="1002"/>
                                </a:lnTo>
                                <a:lnTo>
                                  <a:pt x="460" y="1004"/>
                                </a:lnTo>
                                <a:lnTo>
                                  <a:pt x="466" y="1008"/>
                                </a:lnTo>
                                <a:lnTo>
                                  <a:pt x="471" y="1010"/>
                                </a:lnTo>
                                <a:lnTo>
                                  <a:pt x="476" y="1014"/>
                                </a:lnTo>
                                <a:lnTo>
                                  <a:pt x="482" y="1018"/>
                                </a:lnTo>
                                <a:lnTo>
                                  <a:pt x="488" y="1022"/>
                                </a:lnTo>
                                <a:lnTo>
                                  <a:pt x="494" y="1026"/>
                                </a:lnTo>
                                <a:lnTo>
                                  <a:pt x="501" y="1032"/>
                                </a:lnTo>
                                <a:lnTo>
                                  <a:pt x="507" y="1036"/>
                                </a:lnTo>
                                <a:lnTo>
                                  <a:pt x="518" y="1048"/>
                                </a:lnTo>
                                <a:lnTo>
                                  <a:pt x="522" y="1054"/>
                                </a:lnTo>
                                <a:lnTo>
                                  <a:pt x="526" y="1056"/>
                                </a:lnTo>
                                <a:lnTo>
                                  <a:pt x="533" y="1062"/>
                                </a:lnTo>
                                <a:lnTo>
                                  <a:pt x="539" y="1066"/>
                                </a:lnTo>
                                <a:lnTo>
                                  <a:pt x="552" y="1070"/>
                                </a:lnTo>
                                <a:lnTo>
                                  <a:pt x="558" y="1072"/>
                                </a:lnTo>
                                <a:lnTo>
                                  <a:pt x="562" y="1074"/>
                                </a:lnTo>
                                <a:lnTo>
                                  <a:pt x="582" y="1074"/>
                                </a:lnTo>
                                <a:lnTo>
                                  <a:pt x="587" y="1072"/>
                                </a:lnTo>
                                <a:lnTo>
                                  <a:pt x="592" y="1070"/>
                                </a:lnTo>
                                <a:lnTo>
                                  <a:pt x="598" y="1066"/>
                                </a:lnTo>
                                <a:lnTo>
                                  <a:pt x="601" y="1062"/>
                                </a:lnTo>
                                <a:lnTo>
                                  <a:pt x="604" y="1058"/>
                                </a:lnTo>
                                <a:lnTo>
                                  <a:pt x="605" y="1054"/>
                                </a:lnTo>
                                <a:lnTo>
                                  <a:pt x="606" y="1050"/>
                                </a:lnTo>
                                <a:lnTo>
                                  <a:pt x="606" y="1044"/>
                                </a:lnTo>
                                <a:lnTo>
                                  <a:pt x="604" y="1040"/>
                                </a:lnTo>
                                <a:lnTo>
                                  <a:pt x="603" y="1032"/>
                                </a:lnTo>
                                <a:lnTo>
                                  <a:pt x="602" y="1028"/>
                                </a:lnTo>
                                <a:lnTo>
                                  <a:pt x="602" y="1024"/>
                                </a:lnTo>
                                <a:lnTo>
                                  <a:pt x="602" y="1016"/>
                                </a:lnTo>
                                <a:lnTo>
                                  <a:pt x="603" y="1012"/>
                                </a:lnTo>
                                <a:lnTo>
                                  <a:pt x="606" y="1006"/>
                                </a:lnTo>
                                <a:lnTo>
                                  <a:pt x="610" y="1002"/>
                                </a:lnTo>
                                <a:lnTo>
                                  <a:pt x="612" y="1000"/>
                                </a:lnTo>
                                <a:close/>
                                <a:moveTo>
                                  <a:pt x="97" y="0"/>
                                </a:moveTo>
                                <a:lnTo>
                                  <a:pt x="54" y="322"/>
                                </a:lnTo>
                                <a:lnTo>
                                  <a:pt x="15" y="620"/>
                                </a:lnTo>
                                <a:lnTo>
                                  <a:pt x="0" y="746"/>
                                </a:lnTo>
                                <a:lnTo>
                                  <a:pt x="6" y="754"/>
                                </a:lnTo>
                                <a:lnTo>
                                  <a:pt x="16" y="760"/>
                                </a:lnTo>
                                <a:lnTo>
                                  <a:pt x="20" y="764"/>
                                </a:lnTo>
                                <a:lnTo>
                                  <a:pt x="24" y="770"/>
                                </a:lnTo>
                                <a:lnTo>
                                  <a:pt x="43" y="786"/>
                                </a:lnTo>
                                <a:lnTo>
                                  <a:pt x="46" y="790"/>
                                </a:lnTo>
                                <a:lnTo>
                                  <a:pt x="50" y="794"/>
                                </a:lnTo>
                                <a:lnTo>
                                  <a:pt x="56" y="802"/>
                                </a:lnTo>
                                <a:lnTo>
                                  <a:pt x="60" y="806"/>
                                </a:lnTo>
                                <a:lnTo>
                                  <a:pt x="69" y="814"/>
                                </a:lnTo>
                                <a:lnTo>
                                  <a:pt x="74" y="816"/>
                                </a:lnTo>
                                <a:lnTo>
                                  <a:pt x="79" y="820"/>
                                </a:lnTo>
                                <a:lnTo>
                                  <a:pt x="85" y="824"/>
                                </a:lnTo>
                                <a:lnTo>
                                  <a:pt x="90" y="828"/>
                                </a:lnTo>
                                <a:lnTo>
                                  <a:pt x="93" y="832"/>
                                </a:lnTo>
                                <a:lnTo>
                                  <a:pt x="99" y="834"/>
                                </a:lnTo>
                                <a:lnTo>
                                  <a:pt x="104" y="840"/>
                                </a:lnTo>
                                <a:lnTo>
                                  <a:pt x="109" y="842"/>
                                </a:lnTo>
                                <a:lnTo>
                                  <a:pt x="114" y="848"/>
                                </a:lnTo>
                                <a:lnTo>
                                  <a:pt x="119" y="850"/>
                                </a:lnTo>
                                <a:lnTo>
                                  <a:pt x="124" y="854"/>
                                </a:lnTo>
                                <a:lnTo>
                                  <a:pt x="129" y="858"/>
                                </a:lnTo>
                                <a:lnTo>
                                  <a:pt x="135" y="862"/>
                                </a:lnTo>
                                <a:lnTo>
                                  <a:pt x="139" y="866"/>
                                </a:lnTo>
                                <a:lnTo>
                                  <a:pt x="146" y="870"/>
                                </a:lnTo>
                                <a:lnTo>
                                  <a:pt x="151" y="874"/>
                                </a:lnTo>
                                <a:lnTo>
                                  <a:pt x="157" y="878"/>
                                </a:lnTo>
                                <a:lnTo>
                                  <a:pt x="163" y="884"/>
                                </a:lnTo>
                                <a:lnTo>
                                  <a:pt x="170" y="888"/>
                                </a:lnTo>
                                <a:lnTo>
                                  <a:pt x="176" y="892"/>
                                </a:lnTo>
                                <a:lnTo>
                                  <a:pt x="193" y="910"/>
                                </a:lnTo>
                                <a:lnTo>
                                  <a:pt x="197" y="914"/>
                                </a:lnTo>
                                <a:lnTo>
                                  <a:pt x="202" y="918"/>
                                </a:lnTo>
                                <a:lnTo>
                                  <a:pt x="213" y="926"/>
                                </a:lnTo>
                                <a:lnTo>
                                  <a:pt x="220" y="932"/>
                                </a:lnTo>
                                <a:lnTo>
                                  <a:pt x="225" y="938"/>
                                </a:lnTo>
                                <a:lnTo>
                                  <a:pt x="232" y="946"/>
                                </a:lnTo>
                                <a:lnTo>
                                  <a:pt x="236" y="952"/>
                                </a:lnTo>
                                <a:lnTo>
                                  <a:pt x="240" y="956"/>
                                </a:lnTo>
                                <a:lnTo>
                                  <a:pt x="245" y="962"/>
                                </a:lnTo>
                                <a:lnTo>
                                  <a:pt x="250" y="968"/>
                                </a:lnTo>
                                <a:lnTo>
                                  <a:pt x="256" y="974"/>
                                </a:lnTo>
                                <a:lnTo>
                                  <a:pt x="260" y="978"/>
                                </a:lnTo>
                                <a:lnTo>
                                  <a:pt x="265" y="984"/>
                                </a:lnTo>
                                <a:lnTo>
                                  <a:pt x="278" y="998"/>
                                </a:lnTo>
                                <a:lnTo>
                                  <a:pt x="284" y="1002"/>
                                </a:lnTo>
                                <a:lnTo>
                                  <a:pt x="291" y="1010"/>
                                </a:lnTo>
                                <a:lnTo>
                                  <a:pt x="296" y="1016"/>
                                </a:lnTo>
                                <a:lnTo>
                                  <a:pt x="303" y="1022"/>
                                </a:lnTo>
                                <a:lnTo>
                                  <a:pt x="308" y="1028"/>
                                </a:lnTo>
                                <a:lnTo>
                                  <a:pt x="314" y="1030"/>
                                </a:lnTo>
                                <a:lnTo>
                                  <a:pt x="319" y="1034"/>
                                </a:lnTo>
                                <a:lnTo>
                                  <a:pt x="325" y="1038"/>
                                </a:lnTo>
                                <a:lnTo>
                                  <a:pt x="332" y="1040"/>
                                </a:lnTo>
                                <a:lnTo>
                                  <a:pt x="339" y="1042"/>
                                </a:lnTo>
                                <a:lnTo>
                                  <a:pt x="344" y="1044"/>
                                </a:lnTo>
                                <a:lnTo>
                                  <a:pt x="361" y="1044"/>
                                </a:lnTo>
                                <a:lnTo>
                                  <a:pt x="374" y="1042"/>
                                </a:lnTo>
                                <a:lnTo>
                                  <a:pt x="380" y="1040"/>
                                </a:lnTo>
                                <a:lnTo>
                                  <a:pt x="386" y="1036"/>
                                </a:lnTo>
                                <a:lnTo>
                                  <a:pt x="390" y="1034"/>
                                </a:lnTo>
                                <a:lnTo>
                                  <a:pt x="393" y="1032"/>
                                </a:lnTo>
                                <a:lnTo>
                                  <a:pt x="400" y="1022"/>
                                </a:lnTo>
                                <a:lnTo>
                                  <a:pt x="404" y="1018"/>
                                </a:lnTo>
                                <a:lnTo>
                                  <a:pt x="408" y="1014"/>
                                </a:lnTo>
                                <a:lnTo>
                                  <a:pt x="412" y="1010"/>
                                </a:lnTo>
                                <a:lnTo>
                                  <a:pt x="419" y="1006"/>
                                </a:lnTo>
                                <a:lnTo>
                                  <a:pt x="426" y="1002"/>
                                </a:lnTo>
                                <a:lnTo>
                                  <a:pt x="431" y="1000"/>
                                </a:lnTo>
                                <a:lnTo>
                                  <a:pt x="612" y="1000"/>
                                </a:lnTo>
                                <a:lnTo>
                                  <a:pt x="615" y="998"/>
                                </a:lnTo>
                                <a:lnTo>
                                  <a:pt x="619" y="996"/>
                                </a:lnTo>
                                <a:lnTo>
                                  <a:pt x="625" y="994"/>
                                </a:lnTo>
                                <a:lnTo>
                                  <a:pt x="630" y="990"/>
                                </a:lnTo>
                                <a:lnTo>
                                  <a:pt x="636" y="988"/>
                                </a:lnTo>
                                <a:lnTo>
                                  <a:pt x="641" y="984"/>
                                </a:lnTo>
                                <a:lnTo>
                                  <a:pt x="648" y="980"/>
                                </a:lnTo>
                                <a:lnTo>
                                  <a:pt x="654" y="976"/>
                                </a:lnTo>
                                <a:lnTo>
                                  <a:pt x="658" y="974"/>
                                </a:lnTo>
                                <a:lnTo>
                                  <a:pt x="664" y="970"/>
                                </a:lnTo>
                                <a:lnTo>
                                  <a:pt x="670" y="968"/>
                                </a:lnTo>
                                <a:lnTo>
                                  <a:pt x="681" y="964"/>
                                </a:lnTo>
                                <a:lnTo>
                                  <a:pt x="687" y="960"/>
                                </a:lnTo>
                                <a:lnTo>
                                  <a:pt x="691" y="958"/>
                                </a:lnTo>
                                <a:lnTo>
                                  <a:pt x="697" y="958"/>
                                </a:lnTo>
                                <a:lnTo>
                                  <a:pt x="702" y="956"/>
                                </a:lnTo>
                                <a:lnTo>
                                  <a:pt x="793" y="956"/>
                                </a:lnTo>
                                <a:lnTo>
                                  <a:pt x="793" y="948"/>
                                </a:lnTo>
                                <a:lnTo>
                                  <a:pt x="795" y="946"/>
                                </a:lnTo>
                                <a:lnTo>
                                  <a:pt x="798" y="942"/>
                                </a:lnTo>
                                <a:lnTo>
                                  <a:pt x="802" y="938"/>
                                </a:lnTo>
                                <a:lnTo>
                                  <a:pt x="806" y="938"/>
                                </a:lnTo>
                                <a:lnTo>
                                  <a:pt x="810" y="936"/>
                                </a:lnTo>
                                <a:lnTo>
                                  <a:pt x="1658" y="936"/>
                                </a:lnTo>
                                <a:lnTo>
                                  <a:pt x="1626" y="932"/>
                                </a:lnTo>
                                <a:lnTo>
                                  <a:pt x="1658" y="662"/>
                                </a:lnTo>
                                <a:lnTo>
                                  <a:pt x="1560" y="648"/>
                                </a:lnTo>
                                <a:lnTo>
                                  <a:pt x="1262" y="446"/>
                                </a:lnTo>
                                <a:lnTo>
                                  <a:pt x="1266" y="418"/>
                                </a:lnTo>
                                <a:lnTo>
                                  <a:pt x="1063" y="280"/>
                                </a:lnTo>
                                <a:lnTo>
                                  <a:pt x="920" y="218"/>
                                </a:lnTo>
                                <a:lnTo>
                                  <a:pt x="97" y="0"/>
                                </a:lnTo>
                                <a:close/>
                                <a:moveTo>
                                  <a:pt x="1144" y="972"/>
                                </a:moveTo>
                                <a:lnTo>
                                  <a:pt x="931" y="972"/>
                                </a:lnTo>
                                <a:lnTo>
                                  <a:pt x="937" y="974"/>
                                </a:lnTo>
                                <a:lnTo>
                                  <a:pt x="966" y="974"/>
                                </a:lnTo>
                                <a:lnTo>
                                  <a:pt x="984" y="980"/>
                                </a:lnTo>
                                <a:lnTo>
                                  <a:pt x="991" y="982"/>
                                </a:lnTo>
                                <a:lnTo>
                                  <a:pt x="997" y="984"/>
                                </a:lnTo>
                                <a:lnTo>
                                  <a:pt x="1005" y="986"/>
                                </a:lnTo>
                                <a:lnTo>
                                  <a:pt x="1011" y="986"/>
                                </a:lnTo>
                                <a:lnTo>
                                  <a:pt x="1017" y="988"/>
                                </a:lnTo>
                                <a:lnTo>
                                  <a:pt x="1023" y="990"/>
                                </a:lnTo>
                                <a:lnTo>
                                  <a:pt x="1030" y="992"/>
                                </a:lnTo>
                                <a:lnTo>
                                  <a:pt x="1036" y="994"/>
                                </a:lnTo>
                                <a:lnTo>
                                  <a:pt x="1044" y="998"/>
                                </a:lnTo>
                                <a:lnTo>
                                  <a:pt x="1049" y="1000"/>
                                </a:lnTo>
                                <a:lnTo>
                                  <a:pt x="1055" y="1004"/>
                                </a:lnTo>
                                <a:lnTo>
                                  <a:pt x="1065" y="1010"/>
                                </a:lnTo>
                                <a:lnTo>
                                  <a:pt x="1070" y="1012"/>
                                </a:lnTo>
                                <a:lnTo>
                                  <a:pt x="1075" y="1016"/>
                                </a:lnTo>
                                <a:lnTo>
                                  <a:pt x="1078" y="1018"/>
                                </a:lnTo>
                                <a:lnTo>
                                  <a:pt x="1082" y="1022"/>
                                </a:lnTo>
                                <a:lnTo>
                                  <a:pt x="1086" y="1024"/>
                                </a:lnTo>
                                <a:lnTo>
                                  <a:pt x="1090" y="1028"/>
                                </a:lnTo>
                                <a:lnTo>
                                  <a:pt x="1093" y="1030"/>
                                </a:lnTo>
                                <a:lnTo>
                                  <a:pt x="1098" y="1034"/>
                                </a:lnTo>
                                <a:lnTo>
                                  <a:pt x="1107" y="1034"/>
                                </a:lnTo>
                                <a:lnTo>
                                  <a:pt x="1112" y="1032"/>
                                </a:lnTo>
                                <a:lnTo>
                                  <a:pt x="1116" y="1030"/>
                                </a:lnTo>
                                <a:lnTo>
                                  <a:pt x="1119" y="1026"/>
                                </a:lnTo>
                                <a:lnTo>
                                  <a:pt x="1121" y="1024"/>
                                </a:lnTo>
                                <a:lnTo>
                                  <a:pt x="1124" y="1020"/>
                                </a:lnTo>
                                <a:lnTo>
                                  <a:pt x="1128" y="1016"/>
                                </a:lnTo>
                                <a:lnTo>
                                  <a:pt x="1132" y="1014"/>
                                </a:lnTo>
                                <a:lnTo>
                                  <a:pt x="1135" y="1012"/>
                                </a:lnTo>
                                <a:lnTo>
                                  <a:pt x="1137" y="1008"/>
                                </a:lnTo>
                                <a:lnTo>
                                  <a:pt x="1139" y="1004"/>
                                </a:lnTo>
                                <a:lnTo>
                                  <a:pt x="1141" y="1000"/>
                                </a:lnTo>
                                <a:lnTo>
                                  <a:pt x="1141" y="996"/>
                                </a:lnTo>
                                <a:lnTo>
                                  <a:pt x="1142" y="990"/>
                                </a:lnTo>
                                <a:lnTo>
                                  <a:pt x="1143" y="982"/>
                                </a:lnTo>
                                <a:lnTo>
                                  <a:pt x="1144" y="978"/>
                                </a:lnTo>
                                <a:lnTo>
                                  <a:pt x="1144" y="972"/>
                                </a:lnTo>
                                <a:close/>
                                <a:moveTo>
                                  <a:pt x="793" y="956"/>
                                </a:moveTo>
                                <a:lnTo>
                                  <a:pt x="708" y="956"/>
                                </a:lnTo>
                                <a:lnTo>
                                  <a:pt x="715" y="958"/>
                                </a:lnTo>
                                <a:lnTo>
                                  <a:pt x="719" y="958"/>
                                </a:lnTo>
                                <a:lnTo>
                                  <a:pt x="727" y="962"/>
                                </a:lnTo>
                                <a:lnTo>
                                  <a:pt x="736" y="972"/>
                                </a:lnTo>
                                <a:lnTo>
                                  <a:pt x="745" y="982"/>
                                </a:lnTo>
                                <a:lnTo>
                                  <a:pt x="752" y="992"/>
                                </a:lnTo>
                                <a:lnTo>
                                  <a:pt x="756" y="998"/>
                                </a:lnTo>
                                <a:lnTo>
                                  <a:pt x="762" y="1002"/>
                                </a:lnTo>
                                <a:lnTo>
                                  <a:pt x="767" y="1006"/>
                                </a:lnTo>
                                <a:lnTo>
                                  <a:pt x="772" y="1008"/>
                                </a:lnTo>
                                <a:lnTo>
                                  <a:pt x="778" y="1010"/>
                                </a:lnTo>
                                <a:lnTo>
                                  <a:pt x="784" y="1010"/>
                                </a:lnTo>
                                <a:lnTo>
                                  <a:pt x="789" y="1006"/>
                                </a:lnTo>
                                <a:lnTo>
                                  <a:pt x="792" y="1002"/>
                                </a:lnTo>
                                <a:lnTo>
                                  <a:pt x="794" y="998"/>
                                </a:lnTo>
                                <a:lnTo>
                                  <a:pt x="796" y="994"/>
                                </a:lnTo>
                                <a:lnTo>
                                  <a:pt x="796" y="984"/>
                                </a:lnTo>
                                <a:lnTo>
                                  <a:pt x="794" y="978"/>
                                </a:lnTo>
                                <a:lnTo>
                                  <a:pt x="794" y="972"/>
                                </a:lnTo>
                                <a:lnTo>
                                  <a:pt x="793" y="968"/>
                                </a:lnTo>
                                <a:lnTo>
                                  <a:pt x="793" y="966"/>
                                </a:lnTo>
                                <a:lnTo>
                                  <a:pt x="793" y="958"/>
                                </a:lnTo>
                                <a:lnTo>
                                  <a:pt x="793" y="956"/>
                                </a:lnTo>
                                <a:close/>
                                <a:moveTo>
                                  <a:pt x="901" y="976"/>
                                </a:moveTo>
                                <a:lnTo>
                                  <a:pt x="867" y="976"/>
                                </a:lnTo>
                                <a:lnTo>
                                  <a:pt x="872" y="978"/>
                                </a:lnTo>
                                <a:lnTo>
                                  <a:pt x="896" y="978"/>
                                </a:lnTo>
                                <a:lnTo>
                                  <a:pt x="901" y="976"/>
                                </a:lnTo>
                                <a:close/>
                                <a:moveTo>
                                  <a:pt x="1658" y="936"/>
                                </a:moveTo>
                                <a:lnTo>
                                  <a:pt x="815" y="936"/>
                                </a:lnTo>
                                <a:lnTo>
                                  <a:pt x="819" y="938"/>
                                </a:lnTo>
                                <a:lnTo>
                                  <a:pt x="823" y="942"/>
                                </a:lnTo>
                                <a:lnTo>
                                  <a:pt x="828" y="944"/>
                                </a:lnTo>
                                <a:lnTo>
                                  <a:pt x="838" y="952"/>
                                </a:lnTo>
                                <a:lnTo>
                                  <a:pt x="841" y="956"/>
                                </a:lnTo>
                                <a:lnTo>
                                  <a:pt x="845" y="958"/>
                                </a:lnTo>
                                <a:lnTo>
                                  <a:pt x="847" y="962"/>
                                </a:lnTo>
                                <a:lnTo>
                                  <a:pt x="851" y="966"/>
                                </a:lnTo>
                                <a:lnTo>
                                  <a:pt x="855" y="970"/>
                                </a:lnTo>
                                <a:lnTo>
                                  <a:pt x="859" y="972"/>
                                </a:lnTo>
                                <a:lnTo>
                                  <a:pt x="864" y="976"/>
                                </a:lnTo>
                                <a:lnTo>
                                  <a:pt x="911" y="976"/>
                                </a:lnTo>
                                <a:lnTo>
                                  <a:pt x="918" y="974"/>
                                </a:lnTo>
                                <a:lnTo>
                                  <a:pt x="924" y="974"/>
                                </a:lnTo>
                                <a:lnTo>
                                  <a:pt x="931" y="972"/>
                                </a:lnTo>
                                <a:lnTo>
                                  <a:pt x="1144" y="972"/>
                                </a:lnTo>
                                <a:lnTo>
                                  <a:pt x="1144" y="968"/>
                                </a:lnTo>
                                <a:lnTo>
                                  <a:pt x="1144" y="964"/>
                                </a:lnTo>
                                <a:lnTo>
                                  <a:pt x="1145" y="960"/>
                                </a:lnTo>
                                <a:lnTo>
                                  <a:pt x="1147" y="958"/>
                                </a:lnTo>
                                <a:lnTo>
                                  <a:pt x="1150" y="954"/>
                                </a:lnTo>
                                <a:lnTo>
                                  <a:pt x="1740" y="954"/>
                                </a:lnTo>
                                <a:lnTo>
                                  <a:pt x="1739" y="940"/>
                                </a:lnTo>
                                <a:lnTo>
                                  <a:pt x="1689" y="940"/>
                                </a:lnTo>
                                <a:lnTo>
                                  <a:pt x="1658" y="936"/>
                                </a:lnTo>
                                <a:close/>
                                <a:moveTo>
                                  <a:pt x="1723" y="670"/>
                                </a:moveTo>
                                <a:lnTo>
                                  <a:pt x="1689" y="940"/>
                                </a:lnTo>
                                <a:lnTo>
                                  <a:pt x="1739" y="940"/>
                                </a:lnTo>
                                <a:lnTo>
                                  <a:pt x="1718" y="762"/>
                                </a:lnTo>
                                <a:lnTo>
                                  <a:pt x="1729" y="672"/>
                                </a:lnTo>
                                <a:lnTo>
                                  <a:pt x="1723" y="67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 name="Picture 5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7216" y="-2064"/>
                            <a:ext cx="1782" cy="1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Freeform 51"/>
                        <wps:cNvSpPr>
                          <a:spLocks/>
                        </wps:cNvSpPr>
                        <wps:spPr bwMode="auto">
                          <a:xfrm>
                            <a:off x="7760" y="-2699"/>
                            <a:ext cx="1688" cy="1267"/>
                          </a:xfrm>
                          <a:custGeom>
                            <a:avLst/>
                            <a:gdLst>
                              <a:gd name="T0" fmla="+- 0 7761 7761"/>
                              <a:gd name="T1" fmla="*/ T0 w 1688"/>
                              <a:gd name="T2" fmla="+- 0 -2699 -2699"/>
                              <a:gd name="T3" fmla="*/ -2699 h 1267"/>
                              <a:gd name="T4" fmla="+- 0 7793 7761"/>
                              <a:gd name="T5" fmla="*/ T4 w 1688"/>
                              <a:gd name="T6" fmla="+- 0 -2669 -2699"/>
                              <a:gd name="T7" fmla="*/ -2669 h 1267"/>
                              <a:gd name="T8" fmla="+- 0 8378 7761"/>
                              <a:gd name="T9" fmla="*/ T8 w 1688"/>
                              <a:gd name="T10" fmla="+- 0 -2118 -2699"/>
                              <a:gd name="T11" fmla="*/ -2118 h 1267"/>
                              <a:gd name="T12" fmla="+- 0 8487 7761"/>
                              <a:gd name="T13" fmla="*/ T12 w 1688"/>
                              <a:gd name="T14" fmla="+- 0 -1826 -2699"/>
                              <a:gd name="T15" fmla="*/ -1826 h 1267"/>
                              <a:gd name="T16" fmla="+- 0 8651 7761"/>
                              <a:gd name="T17" fmla="*/ T16 w 1688"/>
                              <a:gd name="T18" fmla="+- 0 -1548 -2699"/>
                              <a:gd name="T19" fmla="*/ -1548 h 1267"/>
                              <a:gd name="T20" fmla="+- 0 8716 7761"/>
                              <a:gd name="T21" fmla="*/ T20 w 1688"/>
                              <a:gd name="T22" fmla="+- 0 -1504 -2699"/>
                              <a:gd name="T23" fmla="*/ -1504 h 1267"/>
                              <a:gd name="T24" fmla="+- 0 8775 7761"/>
                              <a:gd name="T25" fmla="*/ T24 w 1688"/>
                              <a:gd name="T26" fmla="+- 0 -1469 -2699"/>
                              <a:gd name="T27" fmla="*/ -1469 h 1267"/>
                              <a:gd name="T28" fmla="+- 0 8865 7761"/>
                              <a:gd name="T29" fmla="*/ T28 w 1688"/>
                              <a:gd name="T30" fmla="+- 0 -1444 -2699"/>
                              <a:gd name="T31" fmla="*/ -1444 h 1267"/>
                              <a:gd name="T32" fmla="+- 0 8949 7761"/>
                              <a:gd name="T33" fmla="*/ T32 w 1688"/>
                              <a:gd name="T34" fmla="+- 0 -1432 -2699"/>
                              <a:gd name="T35" fmla="*/ -1432 h 1267"/>
                              <a:gd name="T36" fmla="+- 0 9018 7761"/>
                              <a:gd name="T37" fmla="*/ T36 w 1688"/>
                              <a:gd name="T38" fmla="+- 0 -1581 -2699"/>
                              <a:gd name="T39" fmla="*/ -1581 h 1267"/>
                              <a:gd name="T40" fmla="+- 0 9034 7761"/>
                              <a:gd name="T41" fmla="*/ T40 w 1688"/>
                              <a:gd name="T42" fmla="+- 0 -1596 -2699"/>
                              <a:gd name="T43" fmla="*/ -1596 h 1267"/>
                              <a:gd name="T44" fmla="+- 0 9071 7761"/>
                              <a:gd name="T45" fmla="*/ T44 w 1688"/>
                              <a:gd name="T46" fmla="+- 0 -1637 -2699"/>
                              <a:gd name="T47" fmla="*/ -1637 h 1267"/>
                              <a:gd name="T48" fmla="+- 0 9217 7761"/>
                              <a:gd name="T49" fmla="*/ T48 w 1688"/>
                              <a:gd name="T50" fmla="+- 0 -1802 -2699"/>
                              <a:gd name="T51" fmla="*/ -1802 h 1267"/>
                              <a:gd name="T52" fmla="+- 0 9219 7761"/>
                              <a:gd name="T53" fmla="*/ T52 w 1688"/>
                              <a:gd name="T54" fmla="+- 0 -1822 -2699"/>
                              <a:gd name="T55" fmla="*/ -1822 h 1267"/>
                              <a:gd name="T56" fmla="+- 0 9266 7761"/>
                              <a:gd name="T57" fmla="*/ T56 w 1688"/>
                              <a:gd name="T58" fmla="+- 0 -1856 -2699"/>
                              <a:gd name="T59" fmla="*/ -1856 h 1267"/>
                              <a:gd name="T60" fmla="+- 0 9328 7761"/>
                              <a:gd name="T61" fmla="*/ T60 w 1688"/>
                              <a:gd name="T62" fmla="+- 0 -1887 -2699"/>
                              <a:gd name="T63" fmla="*/ -1887 h 1267"/>
                              <a:gd name="T64" fmla="+- 0 9358 7761"/>
                              <a:gd name="T65" fmla="*/ T64 w 1688"/>
                              <a:gd name="T66" fmla="+- 0 -1907 -2699"/>
                              <a:gd name="T67" fmla="*/ -1907 h 1267"/>
                              <a:gd name="T68" fmla="+- 0 9361 7761"/>
                              <a:gd name="T69" fmla="*/ T68 w 1688"/>
                              <a:gd name="T70" fmla="+- 0 -1930 -2699"/>
                              <a:gd name="T71" fmla="*/ -1930 h 1267"/>
                              <a:gd name="T72" fmla="+- 0 9232 7761"/>
                              <a:gd name="T73" fmla="*/ T72 w 1688"/>
                              <a:gd name="T74" fmla="+- 0 -1947 -2699"/>
                              <a:gd name="T75" fmla="*/ -1947 h 1267"/>
                              <a:gd name="T76" fmla="+- 0 9237 7761"/>
                              <a:gd name="T77" fmla="*/ T76 w 1688"/>
                              <a:gd name="T78" fmla="+- 0 -2006 -2699"/>
                              <a:gd name="T79" fmla="*/ -2006 h 1267"/>
                              <a:gd name="T80" fmla="+- 0 9230 7761"/>
                              <a:gd name="T81" fmla="*/ T80 w 1688"/>
                              <a:gd name="T82" fmla="+- 0 -2006 -2699"/>
                              <a:gd name="T83" fmla="*/ -2006 h 1267"/>
                              <a:gd name="T84" fmla="+- 0 9239 7761"/>
                              <a:gd name="T85" fmla="*/ T84 w 1688"/>
                              <a:gd name="T86" fmla="+- 0 -2084 -2699"/>
                              <a:gd name="T87" fmla="*/ -2084 h 1267"/>
                              <a:gd name="T88" fmla="+- 0 9260 7761"/>
                              <a:gd name="T89" fmla="*/ T88 w 1688"/>
                              <a:gd name="T90" fmla="+- 0 -2291 -2699"/>
                              <a:gd name="T91" fmla="*/ -2291 h 1267"/>
                              <a:gd name="T92" fmla="+- 0 9448 7761"/>
                              <a:gd name="T93" fmla="*/ T92 w 1688"/>
                              <a:gd name="T94" fmla="+- 0 -2480 -2699"/>
                              <a:gd name="T95" fmla="*/ -2480 h 1267"/>
                              <a:gd name="T96" fmla="+- 0 8963 7761"/>
                              <a:gd name="T97" fmla="*/ T96 w 1688"/>
                              <a:gd name="T98" fmla="+- 0 -2540 -2699"/>
                              <a:gd name="T99" fmla="*/ -2540 h 1267"/>
                              <a:gd name="T100" fmla="+- 0 8965 7761"/>
                              <a:gd name="T101" fmla="*/ T100 w 1688"/>
                              <a:gd name="T102" fmla="+- 0 -2559 -2699"/>
                              <a:gd name="T103" fmla="*/ -2559 h 1267"/>
                              <a:gd name="T104" fmla="+- 0 7761 7761"/>
                              <a:gd name="T105" fmla="*/ T104 w 1688"/>
                              <a:gd name="T106" fmla="+- 0 -2699 -2699"/>
                              <a:gd name="T107" fmla="*/ -2699 h 1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688" h="1267">
                                <a:moveTo>
                                  <a:pt x="0" y="0"/>
                                </a:moveTo>
                                <a:lnTo>
                                  <a:pt x="32" y="30"/>
                                </a:lnTo>
                                <a:lnTo>
                                  <a:pt x="617" y="581"/>
                                </a:lnTo>
                                <a:lnTo>
                                  <a:pt x="726" y="873"/>
                                </a:lnTo>
                                <a:lnTo>
                                  <a:pt x="890" y="1151"/>
                                </a:lnTo>
                                <a:lnTo>
                                  <a:pt x="955" y="1195"/>
                                </a:lnTo>
                                <a:lnTo>
                                  <a:pt x="1014" y="1230"/>
                                </a:lnTo>
                                <a:lnTo>
                                  <a:pt x="1104" y="1255"/>
                                </a:lnTo>
                                <a:lnTo>
                                  <a:pt x="1188" y="1267"/>
                                </a:lnTo>
                                <a:lnTo>
                                  <a:pt x="1257" y="1118"/>
                                </a:lnTo>
                                <a:lnTo>
                                  <a:pt x="1273" y="1103"/>
                                </a:lnTo>
                                <a:lnTo>
                                  <a:pt x="1310" y="1062"/>
                                </a:lnTo>
                                <a:lnTo>
                                  <a:pt x="1456" y="897"/>
                                </a:lnTo>
                                <a:lnTo>
                                  <a:pt x="1458" y="877"/>
                                </a:lnTo>
                                <a:lnTo>
                                  <a:pt x="1505" y="843"/>
                                </a:lnTo>
                                <a:lnTo>
                                  <a:pt x="1567" y="812"/>
                                </a:lnTo>
                                <a:lnTo>
                                  <a:pt x="1597" y="792"/>
                                </a:lnTo>
                                <a:lnTo>
                                  <a:pt x="1600" y="769"/>
                                </a:lnTo>
                                <a:lnTo>
                                  <a:pt x="1471" y="752"/>
                                </a:lnTo>
                                <a:lnTo>
                                  <a:pt x="1476" y="693"/>
                                </a:lnTo>
                                <a:lnTo>
                                  <a:pt x="1469" y="693"/>
                                </a:lnTo>
                                <a:lnTo>
                                  <a:pt x="1478" y="615"/>
                                </a:lnTo>
                                <a:lnTo>
                                  <a:pt x="1499" y="408"/>
                                </a:lnTo>
                                <a:lnTo>
                                  <a:pt x="1687" y="219"/>
                                </a:lnTo>
                                <a:lnTo>
                                  <a:pt x="1202" y="159"/>
                                </a:lnTo>
                                <a:lnTo>
                                  <a:pt x="1204" y="140"/>
                                </a:lnTo>
                                <a:lnTo>
                                  <a:pt x="0"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 name="Picture 5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7760" y="-2699"/>
                            <a:ext cx="1688" cy="1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Freeform 49"/>
                        <wps:cNvSpPr>
                          <a:spLocks/>
                        </wps:cNvSpPr>
                        <wps:spPr bwMode="auto">
                          <a:xfrm>
                            <a:off x="10389" y="-4610"/>
                            <a:ext cx="43" cy="16"/>
                          </a:xfrm>
                          <a:custGeom>
                            <a:avLst/>
                            <a:gdLst>
                              <a:gd name="T0" fmla="+- 0 10391 10390"/>
                              <a:gd name="T1" fmla="*/ T0 w 43"/>
                              <a:gd name="T2" fmla="+- 0 -4609 -4609"/>
                              <a:gd name="T3" fmla="*/ -4609 h 16"/>
                              <a:gd name="T4" fmla="+- 0 10390 10390"/>
                              <a:gd name="T5" fmla="*/ T4 w 43"/>
                              <a:gd name="T6" fmla="+- 0 -4601 -4609"/>
                              <a:gd name="T7" fmla="*/ -4601 h 16"/>
                              <a:gd name="T8" fmla="+- 0 10416 10390"/>
                              <a:gd name="T9" fmla="*/ T8 w 43"/>
                              <a:gd name="T10" fmla="+- 0 -4595 -4609"/>
                              <a:gd name="T11" fmla="*/ -4595 h 16"/>
                              <a:gd name="T12" fmla="+- 0 10431 10390"/>
                              <a:gd name="T13" fmla="*/ T12 w 43"/>
                              <a:gd name="T14" fmla="+- 0 -4594 -4609"/>
                              <a:gd name="T15" fmla="*/ -4594 h 16"/>
                              <a:gd name="T16" fmla="+- 0 10432 10390"/>
                              <a:gd name="T17" fmla="*/ T16 w 43"/>
                              <a:gd name="T18" fmla="+- 0 -4607 -4609"/>
                              <a:gd name="T19" fmla="*/ -4607 h 16"/>
                              <a:gd name="T20" fmla="+- 0 10417 10390"/>
                              <a:gd name="T21" fmla="*/ T20 w 43"/>
                              <a:gd name="T22" fmla="+- 0 -4608 -4609"/>
                              <a:gd name="T23" fmla="*/ -4608 h 16"/>
                              <a:gd name="T24" fmla="+- 0 10391 10390"/>
                              <a:gd name="T25" fmla="*/ T24 w 43"/>
                              <a:gd name="T26" fmla="+- 0 -4609 -4609"/>
                              <a:gd name="T27" fmla="*/ -4609 h 16"/>
                            </a:gdLst>
                            <a:ahLst/>
                            <a:cxnLst>
                              <a:cxn ang="0">
                                <a:pos x="T1" y="T3"/>
                              </a:cxn>
                              <a:cxn ang="0">
                                <a:pos x="T5" y="T7"/>
                              </a:cxn>
                              <a:cxn ang="0">
                                <a:pos x="T9" y="T11"/>
                              </a:cxn>
                              <a:cxn ang="0">
                                <a:pos x="T13" y="T15"/>
                              </a:cxn>
                              <a:cxn ang="0">
                                <a:pos x="T17" y="T19"/>
                              </a:cxn>
                              <a:cxn ang="0">
                                <a:pos x="T21" y="T23"/>
                              </a:cxn>
                              <a:cxn ang="0">
                                <a:pos x="T25" y="T27"/>
                              </a:cxn>
                            </a:cxnLst>
                            <a:rect l="0" t="0" r="r" b="b"/>
                            <a:pathLst>
                              <a:path w="43" h="16">
                                <a:moveTo>
                                  <a:pt x="1" y="0"/>
                                </a:moveTo>
                                <a:lnTo>
                                  <a:pt x="0" y="8"/>
                                </a:lnTo>
                                <a:lnTo>
                                  <a:pt x="26" y="14"/>
                                </a:lnTo>
                                <a:lnTo>
                                  <a:pt x="41" y="15"/>
                                </a:lnTo>
                                <a:lnTo>
                                  <a:pt x="42" y="2"/>
                                </a:lnTo>
                                <a:lnTo>
                                  <a:pt x="27" y="1"/>
                                </a:lnTo>
                                <a:lnTo>
                                  <a:pt x="1" y="0"/>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4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0389" y="-4610"/>
                            <a:ext cx="43"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0773" y="-5223"/>
                            <a:ext cx="29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4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0773" y="-5223"/>
                            <a:ext cx="29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AutoShape 45"/>
                        <wps:cNvSpPr>
                          <a:spLocks/>
                        </wps:cNvSpPr>
                        <wps:spPr bwMode="auto">
                          <a:xfrm>
                            <a:off x="6762" y="-1318"/>
                            <a:ext cx="2195" cy="1214"/>
                          </a:xfrm>
                          <a:custGeom>
                            <a:avLst/>
                            <a:gdLst>
                              <a:gd name="T0" fmla="+- 0 7135 6763"/>
                              <a:gd name="T1" fmla="*/ T0 w 2195"/>
                              <a:gd name="T2" fmla="+- 0 -754 -1318"/>
                              <a:gd name="T3" fmla="*/ -754 h 1214"/>
                              <a:gd name="T4" fmla="+- 0 6877 6763"/>
                              <a:gd name="T5" fmla="*/ T4 w 2195"/>
                              <a:gd name="T6" fmla="+- 0 -324 -1318"/>
                              <a:gd name="T7" fmla="*/ -324 h 1214"/>
                              <a:gd name="T8" fmla="+- 0 8949 6763"/>
                              <a:gd name="T9" fmla="*/ T8 w 2195"/>
                              <a:gd name="T10" fmla="+- 0 -282 -1318"/>
                              <a:gd name="T11" fmla="*/ -282 h 1214"/>
                              <a:gd name="T12" fmla="+- 0 8735 6763"/>
                              <a:gd name="T13" fmla="*/ T12 w 2195"/>
                              <a:gd name="T14" fmla="+- 0 -290 -1318"/>
                              <a:gd name="T15" fmla="*/ -290 h 1214"/>
                              <a:gd name="T16" fmla="+- 0 8690 6763"/>
                              <a:gd name="T17" fmla="*/ T16 w 2195"/>
                              <a:gd name="T18" fmla="+- 0 -304 -1318"/>
                              <a:gd name="T19" fmla="*/ -304 h 1214"/>
                              <a:gd name="T20" fmla="+- 0 8671 6763"/>
                              <a:gd name="T21" fmla="*/ T20 w 2195"/>
                              <a:gd name="T22" fmla="+- 0 -350 -1318"/>
                              <a:gd name="T23" fmla="*/ -350 h 1214"/>
                              <a:gd name="T24" fmla="+- 0 8662 6763"/>
                              <a:gd name="T25" fmla="*/ T24 w 2195"/>
                              <a:gd name="T26" fmla="+- 0 -400 -1318"/>
                              <a:gd name="T27" fmla="*/ -400 h 1214"/>
                              <a:gd name="T28" fmla="+- 0 8661 6763"/>
                              <a:gd name="T29" fmla="*/ T28 w 2195"/>
                              <a:gd name="T30" fmla="+- 0 -454 -1318"/>
                              <a:gd name="T31" fmla="*/ -454 h 1214"/>
                              <a:gd name="T32" fmla="+- 0 8654 6763"/>
                              <a:gd name="T33" fmla="*/ T32 w 2195"/>
                              <a:gd name="T34" fmla="+- 0 -496 -1318"/>
                              <a:gd name="T35" fmla="*/ -496 h 1214"/>
                              <a:gd name="T36" fmla="+- 0 8652 6763"/>
                              <a:gd name="T37" fmla="*/ T36 w 2195"/>
                              <a:gd name="T38" fmla="+- 0 -562 -1318"/>
                              <a:gd name="T39" fmla="*/ -562 h 1214"/>
                              <a:gd name="T40" fmla="+- 0 8655 6763"/>
                              <a:gd name="T41" fmla="*/ T40 w 2195"/>
                              <a:gd name="T42" fmla="+- 0 -604 -1318"/>
                              <a:gd name="T43" fmla="*/ -604 h 1214"/>
                              <a:gd name="T44" fmla="+- 0 8663 6763"/>
                              <a:gd name="T45" fmla="*/ T44 w 2195"/>
                              <a:gd name="T46" fmla="+- 0 -660 -1318"/>
                              <a:gd name="T47" fmla="*/ -660 h 1214"/>
                              <a:gd name="T48" fmla="+- 0 8656 6763"/>
                              <a:gd name="T49" fmla="*/ T48 w 2195"/>
                              <a:gd name="T50" fmla="+- 0 -718 -1318"/>
                              <a:gd name="T51" fmla="*/ -718 h 1214"/>
                              <a:gd name="T52" fmla="+- 0 8628 6763"/>
                              <a:gd name="T53" fmla="*/ T52 w 2195"/>
                              <a:gd name="T54" fmla="+- 0 -736 -1318"/>
                              <a:gd name="T55" fmla="*/ -736 h 1214"/>
                              <a:gd name="T56" fmla="+- 0 8609 6763"/>
                              <a:gd name="T57" fmla="*/ T56 w 2195"/>
                              <a:gd name="T58" fmla="+- 0 -766 -1318"/>
                              <a:gd name="T59" fmla="*/ -766 h 1214"/>
                              <a:gd name="T60" fmla="+- 0 8611 6763"/>
                              <a:gd name="T61" fmla="*/ T60 w 2195"/>
                              <a:gd name="T62" fmla="+- 0 -796 -1318"/>
                              <a:gd name="T63" fmla="*/ -796 h 1214"/>
                              <a:gd name="T64" fmla="+- 0 8594 6763"/>
                              <a:gd name="T65" fmla="*/ T64 w 2195"/>
                              <a:gd name="T66" fmla="+- 0 -828 -1318"/>
                              <a:gd name="T67" fmla="*/ -828 h 1214"/>
                              <a:gd name="T68" fmla="+- 0 8590 6763"/>
                              <a:gd name="T69" fmla="*/ T68 w 2195"/>
                              <a:gd name="T70" fmla="+- 0 -854 -1318"/>
                              <a:gd name="T71" fmla="*/ -854 h 1214"/>
                              <a:gd name="T72" fmla="+- 0 8610 6763"/>
                              <a:gd name="T73" fmla="*/ T72 w 2195"/>
                              <a:gd name="T74" fmla="+- 0 -886 -1318"/>
                              <a:gd name="T75" fmla="*/ -886 h 1214"/>
                              <a:gd name="T76" fmla="+- 0 8639 6763"/>
                              <a:gd name="T77" fmla="*/ T76 w 2195"/>
                              <a:gd name="T78" fmla="+- 0 -928 -1318"/>
                              <a:gd name="T79" fmla="*/ -928 h 1214"/>
                              <a:gd name="T80" fmla="+- 0 8627 6763"/>
                              <a:gd name="T81" fmla="*/ T80 w 2195"/>
                              <a:gd name="T82" fmla="+- 0 -964 -1318"/>
                              <a:gd name="T83" fmla="*/ -964 h 1214"/>
                              <a:gd name="T84" fmla="+- 0 7763 6763"/>
                              <a:gd name="T85" fmla="*/ T84 w 2195"/>
                              <a:gd name="T86" fmla="+- 0 -984 -1318"/>
                              <a:gd name="T87" fmla="*/ -984 h 1214"/>
                              <a:gd name="T88" fmla="+- 0 7561 6763"/>
                              <a:gd name="T89" fmla="*/ T88 w 2195"/>
                              <a:gd name="T90" fmla="+- 0 -1010 -1318"/>
                              <a:gd name="T91" fmla="*/ -1010 h 1214"/>
                              <a:gd name="T92" fmla="+- 0 7519 6763"/>
                              <a:gd name="T93" fmla="*/ T92 w 2195"/>
                              <a:gd name="T94" fmla="+- 0 -1032 -1318"/>
                              <a:gd name="T95" fmla="*/ -1032 h 1214"/>
                              <a:gd name="T96" fmla="+- 0 7477 6763"/>
                              <a:gd name="T97" fmla="*/ T96 w 2195"/>
                              <a:gd name="T98" fmla="+- 0 -1074 -1318"/>
                              <a:gd name="T99" fmla="*/ -1074 h 1214"/>
                              <a:gd name="T100" fmla="+- 0 7441 6763"/>
                              <a:gd name="T101" fmla="*/ T100 w 2195"/>
                              <a:gd name="T102" fmla="+- 0 -1110 -1318"/>
                              <a:gd name="T103" fmla="*/ -1110 h 1214"/>
                              <a:gd name="T104" fmla="+- 0 7396 6763"/>
                              <a:gd name="T105" fmla="*/ T104 w 2195"/>
                              <a:gd name="T106" fmla="+- 0 -1154 -1318"/>
                              <a:gd name="T107" fmla="*/ -1154 h 1214"/>
                              <a:gd name="T108" fmla="+- 0 7357 6763"/>
                              <a:gd name="T109" fmla="*/ T108 w 2195"/>
                              <a:gd name="T110" fmla="+- 0 -1182 -1318"/>
                              <a:gd name="T111" fmla="*/ -1182 h 1214"/>
                              <a:gd name="T112" fmla="+- 0 7307 6763"/>
                              <a:gd name="T113" fmla="*/ T112 w 2195"/>
                              <a:gd name="T114" fmla="+- 0 -1216 -1318"/>
                              <a:gd name="T115" fmla="*/ -1216 h 1214"/>
                              <a:gd name="T116" fmla="+- 0 7266 6763"/>
                              <a:gd name="T117" fmla="*/ T116 w 2195"/>
                              <a:gd name="T118" fmla="+- 0 -1254 -1318"/>
                              <a:gd name="T119" fmla="*/ -1254 h 1214"/>
                              <a:gd name="T120" fmla="+- 0 7230 6763"/>
                              <a:gd name="T121" fmla="*/ T120 w 2195"/>
                              <a:gd name="T122" fmla="+- 0 -1288 -1318"/>
                              <a:gd name="T123" fmla="*/ -1288 h 1214"/>
                              <a:gd name="T124" fmla="+- 0 7196 6763"/>
                              <a:gd name="T125" fmla="*/ T124 w 2195"/>
                              <a:gd name="T126" fmla="+- 0 -1318 -1318"/>
                              <a:gd name="T127" fmla="*/ -1318 h 1214"/>
                              <a:gd name="T128" fmla="+- 0 8931 6763"/>
                              <a:gd name="T129" fmla="*/ T128 w 2195"/>
                              <a:gd name="T130" fmla="+- 0 -316 -1318"/>
                              <a:gd name="T131" fmla="*/ -316 h 1214"/>
                              <a:gd name="T132" fmla="+- 0 8892 6763"/>
                              <a:gd name="T133" fmla="*/ T132 w 2195"/>
                              <a:gd name="T134" fmla="+- 0 -298 -1318"/>
                              <a:gd name="T135" fmla="*/ -298 h 1214"/>
                              <a:gd name="T136" fmla="+- 0 8826 6763"/>
                              <a:gd name="T137" fmla="*/ T136 w 2195"/>
                              <a:gd name="T138" fmla="+- 0 -284 -1318"/>
                              <a:gd name="T139" fmla="*/ -284 h 1214"/>
                              <a:gd name="T140" fmla="+- 0 7902 6763"/>
                              <a:gd name="T141" fmla="*/ T140 w 2195"/>
                              <a:gd name="T142" fmla="+- 0 -1094 -1318"/>
                              <a:gd name="T143" fmla="*/ -1094 h 1214"/>
                              <a:gd name="T144" fmla="+- 0 7861 6763"/>
                              <a:gd name="T145" fmla="*/ T144 w 2195"/>
                              <a:gd name="T146" fmla="+- 0 -1074 -1318"/>
                              <a:gd name="T147" fmla="*/ -1074 h 1214"/>
                              <a:gd name="T148" fmla="+- 0 7830 6763"/>
                              <a:gd name="T149" fmla="*/ T148 w 2195"/>
                              <a:gd name="T150" fmla="+- 0 -1052 -1318"/>
                              <a:gd name="T151" fmla="*/ -1052 h 1214"/>
                              <a:gd name="T152" fmla="+- 0 7832 6763"/>
                              <a:gd name="T153" fmla="*/ T152 w 2195"/>
                              <a:gd name="T154" fmla="+- 0 -1010 -1318"/>
                              <a:gd name="T155" fmla="*/ -1010 h 1214"/>
                              <a:gd name="T156" fmla="+- 0 7809 6763"/>
                              <a:gd name="T157" fmla="*/ T156 w 2195"/>
                              <a:gd name="T158" fmla="+- 0 -984 -1318"/>
                              <a:gd name="T159" fmla="*/ -984 h 1214"/>
                              <a:gd name="T160" fmla="+- 0 8583 6763"/>
                              <a:gd name="T161" fmla="*/ T160 w 2195"/>
                              <a:gd name="T162" fmla="+- 0 -996 -1318"/>
                              <a:gd name="T163" fmla="*/ -996 h 1214"/>
                              <a:gd name="T164" fmla="+- 0 8542 6763"/>
                              <a:gd name="T165" fmla="*/ T164 w 2195"/>
                              <a:gd name="T166" fmla="+- 0 -1022 -1318"/>
                              <a:gd name="T167" fmla="*/ -1022 h 1214"/>
                              <a:gd name="T168" fmla="+- 0 7993 6763"/>
                              <a:gd name="T169" fmla="*/ T168 w 2195"/>
                              <a:gd name="T170" fmla="+- 0 -1044 -1318"/>
                              <a:gd name="T171" fmla="*/ -1044 h 1214"/>
                              <a:gd name="T172" fmla="+- 0 7948 6763"/>
                              <a:gd name="T173" fmla="*/ T172 w 2195"/>
                              <a:gd name="T174" fmla="+- 0 -1086 -1318"/>
                              <a:gd name="T175" fmla="*/ -1086 h 1214"/>
                              <a:gd name="T176" fmla="+- 0 7645 6763"/>
                              <a:gd name="T177" fmla="*/ T176 w 2195"/>
                              <a:gd name="T178" fmla="+- 0 -1046 -1318"/>
                              <a:gd name="T179" fmla="*/ -1046 h 1214"/>
                              <a:gd name="T180" fmla="+- 0 7602 6763"/>
                              <a:gd name="T181" fmla="*/ T180 w 2195"/>
                              <a:gd name="T182" fmla="+- 0 -1016 -1318"/>
                              <a:gd name="T183" fmla="*/ -1016 h 1214"/>
                              <a:gd name="T184" fmla="+- 0 7711 6763"/>
                              <a:gd name="T185" fmla="*/ T184 w 2195"/>
                              <a:gd name="T186" fmla="+- 0 -1026 -1318"/>
                              <a:gd name="T187" fmla="*/ -1026 h 1214"/>
                              <a:gd name="T188" fmla="+- 0 7666 6763"/>
                              <a:gd name="T189" fmla="*/ T188 w 2195"/>
                              <a:gd name="T190" fmla="+- 0 -1050 -1318"/>
                              <a:gd name="T191" fmla="*/ -1050 h 1214"/>
                              <a:gd name="T192" fmla="+- 0 8368 6763"/>
                              <a:gd name="T193" fmla="*/ T192 w 2195"/>
                              <a:gd name="T194" fmla="+- 0 -1076 -1318"/>
                              <a:gd name="T195" fmla="*/ -1076 h 1214"/>
                              <a:gd name="T196" fmla="+- 0 8348 6763"/>
                              <a:gd name="T197" fmla="*/ T196 w 2195"/>
                              <a:gd name="T198" fmla="+- 0 -1032 -1318"/>
                              <a:gd name="T199" fmla="*/ -1032 h 1214"/>
                              <a:gd name="T200" fmla="+- 0 8529 6763"/>
                              <a:gd name="T201" fmla="*/ T200 w 2195"/>
                              <a:gd name="T202" fmla="+- 0 -1032 -1318"/>
                              <a:gd name="T203" fmla="*/ -1032 h 1214"/>
                              <a:gd name="T204" fmla="+- 0 8483 6763"/>
                              <a:gd name="T205" fmla="*/ T204 w 2195"/>
                              <a:gd name="T206" fmla="+- 0 -1062 -1318"/>
                              <a:gd name="T207" fmla="*/ -1062 h 1214"/>
                              <a:gd name="T208" fmla="+- 0 8431 6763"/>
                              <a:gd name="T209" fmla="*/ T208 w 2195"/>
                              <a:gd name="T210" fmla="+- 0 -1078 -1318"/>
                              <a:gd name="T211" fmla="*/ -1078 h 1214"/>
                              <a:gd name="T212" fmla="+- 0 8387 6763"/>
                              <a:gd name="T213" fmla="*/ T212 w 2195"/>
                              <a:gd name="T214" fmla="+- 0 -1094 -1318"/>
                              <a:gd name="T215" fmla="*/ -1094 h 1214"/>
                              <a:gd name="T216" fmla="+- 0 8019 6763"/>
                              <a:gd name="T217" fmla="*/ T216 w 2195"/>
                              <a:gd name="T218" fmla="+- 0 -1092 -1318"/>
                              <a:gd name="T219" fmla="*/ -1092 h 1214"/>
                              <a:gd name="T220" fmla="+- 0 7999 6763"/>
                              <a:gd name="T221" fmla="*/ T220 w 2195"/>
                              <a:gd name="T222" fmla="+- 0 -1044 -1318"/>
                              <a:gd name="T223" fmla="*/ -1044 h 1214"/>
                              <a:gd name="T224" fmla="+- 0 8249 6763"/>
                              <a:gd name="T225" fmla="*/ T224 w 2195"/>
                              <a:gd name="T226" fmla="+- 0 -1062 -1318"/>
                              <a:gd name="T227" fmla="*/ -1062 h 1214"/>
                              <a:gd name="T228" fmla="+- 0 8084 6763"/>
                              <a:gd name="T229" fmla="*/ T228 w 2195"/>
                              <a:gd name="T230" fmla="+- 0 -1076 -1318"/>
                              <a:gd name="T231" fmla="*/ -1076 h 1214"/>
                              <a:gd name="T232" fmla="+- 0 8051 6763"/>
                              <a:gd name="T233" fmla="*/ T232 w 2195"/>
                              <a:gd name="T234" fmla="+- 0 -1106 -1318"/>
                              <a:gd name="T235" fmla="*/ -1106 h 1214"/>
                              <a:gd name="T236" fmla="+- 0 8107 6763"/>
                              <a:gd name="T237" fmla="*/ T236 w 2195"/>
                              <a:gd name="T238" fmla="+- 0 -1076 -1318"/>
                              <a:gd name="T239" fmla="*/ -1076 h 1214"/>
                              <a:gd name="T240" fmla="+- 0 8114 6763"/>
                              <a:gd name="T241" fmla="*/ T240 w 2195"/>
                              <a:gd name="T242" fmla="+- 0 -1078 -1318"/>
                              <a:gd name="T243" fmla="*/ -1078 h 1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195" h="1214">
                                <a:moveTo>
                                  <a:pt x="433" y="0"/>
                                </a:moveTo>
                                <a:lnTo>
                                  <a:pt x="394" y="76"/>
                                </a:lnTo>
                                <a:lnTo>
                                  <a:pt x="370" y="154"/>
                                </a:lnTo>
                                <a:lnTo>
                                  <a:pt x="337" y="438"/>
                                </a:lnTo>
                                <a:lnTo>
                                  <a:pt x="339" y="490"/>
                                </a:lnTo>
                                <a:lnTo>
                                  <a:pt x="357" y="536"/>
                                </a:lnTo>
                                <a:lnTo>
                                  <a:pt x="372" y="564"/>
                                </a:lnTo>
                                <a:lnTo>
                                  <a:pt x="374" y="576"/>
                                </a:lnTo>
                                <a:lnTo>
                                  <a:pt x="416" y="656"/>
                                </a:lnTo>
                                <a:lnTo>
                                  <a:pt x="424" y="676"/>
                                </a:lnTo>
                                <a:lnTo>
                                  <a:pt x="317" y="822"/>
                                </a:lnTo>
                                <a:lnTo>
                                  <a:pt x="210" y="880"/>
                                </a:lnTo>
                                <a:lnTo>
                                  <a:pt x="142" y="952"/>
                                </a:lnTo>
                                <a:lnTo>
                                  <a:pt x="114" y="994"/>
                                </a:lnTo>
                                <a:lnTo>
                                  <a:pt x="37" y="1114"/>
                                </a:lnTo>
                                <a:lnTo>
                                  <a:pt x="9" y="1164"/>
                                </a:lnTo>
                                <a:lnTo>
                                  <a:pt x="0" y="1214"/>
                                </a:lnTo>
                                <a:lnTo>
                                  <a:pt x="2152" y="1214"/>
                                </a:lnTo>
                                <a:lnTo>
                                  <a:pt x="2159" y="1172"/>
                                </a:lnTo>
                                <a:lnTo>
                                  <a:pt x="2175" y="1110"/>
                                </a:lnTo>
                                <a:lnTo>
                                  <a:pt x="2186" y="1036"/>
                                </a:lnTo>
                                <a:lnTo>
                                  <a:pt x="2042" y="1036"/>
                                </a:lnTo>
                                <a:lnTo>
                                  <a:pt x="2037" y="1034"/>
                                </a:lnTo>
                                <a:lnTo>
                                  <a:pt x="2031" y="1032"/>
                                </a:lnTo>
                                <a:lnTo>
                                  <a:pt x="2013" y="1032"/>
                                </a:lnTo>
                                <a:lnTo>
                                  <a:pt x="2007" y="1030"/>
                                </a:lnTo>
                                <a:lnTo>
                                  <a:pt x="1977" y="1030"/>
                                </a:lnTo>
                                <a:lnTo>
                                  <a:pt x="1972" y="1028"/>
                                </a:lnTo>
                                <a:lnTo>
                                  <a:pt x="1967" y="1028"/>
                                </a:lnTo>
                                <a:lnTo>
                                  <a:pt x="1960" y="1026"/>
                                </a:lnTo>
                                <a:lnTo>
                                  <a:pt x="1954" y="1024"/>
                                </a:lnTo>
                                <a:lnTo>
                                  <a:pt x="1941" y="1024"/>
                                </a:lnTo>
                                <a:lnTo>
                                  <a:pt x="1935" y="1020"/>
                                </a:lnTo>
                                <a:lnTo>
                                  <a:pt x="1931" y="1018"/>
                                </a:lnTo>
                                <a:lnTo>
                                  <a:pt x="1927" y="1014"/>
                                </a:lnTo>
                                <a:lnTo>
                                  <a:pt x="1923" y="1008"/>
                                </a:lnTo>
                                <a:lnTo>
                                  <a:pt x="1920" y="1000"/>
                                </a:lnTo>
                                <a:lnTo>
                                  <a:pt x="1918" y="994"/>
                                </a:lnTo>
                                <a:lnTo>
                                  <a:pt x="1914" y="988"/>
                                </a:lnTo>
                                <a:lnTo>
                                  <a:pt x="1912" y="980"/>
                                </a:lnTo>
                                <a:lnTo>
                                  <a:pt x="1910" y="976"/>
                                </a:lnTo>
                                <a:lnTo>
                                  <a:pt x="1908" y="968"/>
                                </a:lnTo>
                                <a:lnTo>
                                  <a:pt x="1905" y="958"/>
                                </a:lnTo>
                                <a:lnTo>
                                  <a:pt x="1903" y="952"/>
                                </a:lnTo>
                                <a:lnTo>
                                  <a:pt x="1902" y="944"/>
                                </a:lnTo>
                                <a:lnTo>
                                  <a:pt x="1901" y="938"/>
                                </a:lnTo>
                                <a:lnTo>
                                  <a:pt x="1900" y="934"/>
                                </a:lnTo>
                                <a:lnTo>
                                  <a:pt x="1900" y="926"/>
                                </a:lnTo>
                                <a:lnTo>
                                  <a:pt x="1899" y="918"/>
                                </a:lnTo>
                                <a:lnTo>
                                  <a:pt x="1900" y="912"/>
                                </a:lnTo>
                                <a:lnTo>
                                  <a:pt x="1901" y="898"/>
                                </a:lnTo>
                                <a:lnTo>
                                  <a:pt x="1901" y="892"/>
                                </a:lnTo>
                                <a:lnTo>
                                  <a:pt x="1901" y="884"/>
                                </a:lnTo>
                                <a:lnTo>
                                  <a:pt x="1901" y="878"/>
                                </a:lnTo>
                                <a:lnTo>
                                  <a:pt x="1899" y="870"/>
                                </a:lnTo>
                                <a:lnTo>
                                  <a:pt x="1898" y="864"/>
                                </a:lnTo>
                                <a:lnTo>
                                  <a:pt x="1898" y="856"/>
                                </a:lnTo>
                                <a:lnTo>
                                  <a:pt x="1898" y="850"/>
                                </a:lnTo>
                                <a:lnTo>
                                  <a:pt x="1896" y="842"/>
                                </a:lnTo>
                                <a:lnTo>
                                  <a:pt x="1895" y="838"/>
                                </a:lnTo>
                                <a:lnTo>
                                  <a:pt x="1892" y="830"/>
                                </a:lnTo>
                                <a:lnTo>
                                  <a:pt x="1891" y="824"/>
                                </a:lnTo>
                                <a:lnTo>
                                  <a:pt x="1891" y="822"/>
                                </a:lnTo>
                                <a:lnTo>
                                  <a:pt x="1891" y="808"/>
                                </a:lnTo>
                                <a:lnTo>
                                  <a:pt x="1890" y="802"/>
                                </a:lnTo>
                                <a:lnTo>
                                  <a:pt x="1890" y="792"/>
                                </a:lnTo>
                                <a:lnTo>
                                  <a:pt x="1890" y="784"/>
                                </a:lnTo>
                                <a:lnTo>
                                  <a:pt x="1890" y="774"/>
                                </a:lnTo>
                                <a:lnTo>
                                  <a:pt x="1890" y="766"/>
                                </a:lnTo>
                                <a:lnTo>
                                  <a:pt x="1889" y="756"/>
                                </a:lnTo>
                                <a:lnTo>
                                  <a:pt x="1890" y="750"/>
                                </a:lnTo>
                                <a:lnTo>
                                  <a:pt x="1889" y="744"/>
                                </a:lnTo>
                                <a:lnTo>
                                  <a:pt x="1889" y="736"/>
                                </a:lnTo>
                                <a:lnTo>
                                  <a:pt x="1888" y="730"/>
                                </a:lnTo>
                                <a:lnTo>
                                  <a:pt x="1889" y="726"/>
                                </a:lnTo>
                                <a:lnTo>
                                  <a:pt x="1890" y="720"/>
                                </a:lnTo>
                                <a:lnTo>
                                  <a:pt x="1892" y="714"/>
                                </a:lnTo>
                                <a:lnTo>
                                  <a:pt x="1893" y="706"/>
                                </a:lnTo>
                                <a:lnTo>
                                  <a:pt x="1894" y="702"/>
                                </a:lnTo>
                                <a:lnTo>
                                  <a:pt x="1895" y="696"/>
                                </a:lnTo>
                                <a:lnTo>
                                  <a:pt x="1897" y="688"/>
                                </a:lnTo>
                                <a:lnTo>
                                  <a:pt x="1898" y="680"/>
                                </a:lnTo>
                                <a:lnTo>
                                  <a:pt x="1900" y="672"/>
                                </a:lnTo>
                                <a:lnTo>
                                  <a:pt x="1900" y="658"/>
                                </a:lnTo>
                                <a:lnTo>
                                  <a:pt x="1901" y="650"/>
                                </a:lnTo>
                                <a:lnTo>
                                  <a:pt x="1899" y="638"/>
                                </a:lnTo>
                                <a:lnTo>
                                  <a:pt x="1898" y="630"/>
                                </a:lnTo>
                                <a:lnTo>
                                  <a:pt x="1897" y="624"/>
                                </a:lnTo>
                                <a:lnTo>
                                  <a:pt x="1895" y="612"/>
                                </a:lnTo>
                                <a:lnTo>
                                  <a:pt x="1894" y="604"/>
                                </a:lnTo>
                                <a:lnTo>
                                  <a:pt x="1893" y="600"/>
                                </a:lnTo>
                                <a:lnTo>
                                  <a:pt x="1888" y="594"/>
                                </a:lnTo>
                                <a:lnTo>
                                  <a:pt x="1884" y="590"/>
                                </a:lnTo>
                                <a:lnTo>
                                  <a:pt x="1879" y="588"/>
                                </a:lnTo>
                                <a:lnTo>
                                  <a:pt x="1875" y="586"/>
                                </a:lnTo>
                                <a:lnTo>
                                  <a:pt x="1872" y="586"/>
                                </a:lnTo>
                                <a:lnTo>
                                  <a:pt x="1868" y="584"/>
                                </a:lnTo>
                                <a:lnTo>
                                  <a:pt x="1865" y="582"/>
                                </a:lnTo>
                                <a:lnTo>
                                  <a:pt x="1861" y="578"/>
                                </a:lnTo>
                                <a:lnTo>
                                  <a:pt x="1857" y="574"/>
                                </a:lnTo>
                                <a:lnTo>
                                  <a:pt x="1854" y="570"/>
                                </a:lnTo>
                                <a:lnTo>
                                  <a:pt x="1851" y="566"/>
                                </a:lnTo>
                                <a:lnTo>
                                  <a:pt x="1847" y="562"/>
                                </a:lnTo>
                                <a:lnTo>
                                  <a:pt x="1846" y="556"/>
                                </a:lnTo>
                                <a:lnTo>
                                  <a:pt x="1846" y="552"/>
                                </a:lnTo>
                                <a:lnTo>
                                  <a:pt x="1846" y="548"/>
                                </a:lnTo>
                                <a:lnTo>
                                  <a:pt x="1846" y="542"/>
                                </a:lnTo>
                                <a:lnTo>
                                  <a:pt x="1848" y="538"/>
                                </a:lnTo>
                                <a:lnTo>
                                  <a:pt x="1850" y="532"/>
                                </a:lnTo>
                                <a:lnTo>
                                  <a:pt x="1851" y="528"/>
                                </a:lnTo>
                                <a:lnTo>
                                  <a:pt x="1850" y="524"/>
                                </a:lnTo>
                                <a:lnTo>
                                  <a:pt x="1848" y="522"/>
                                </a:lnTo>
                                <a:lnTo>
                                  <a:pt x="1846" y="518"/>
                                </a:lnTo>
                                <a:lnTo>
                                  <a:pt x="1843" y="514"/>
                                </a:lnTo>
                                <a:lnTo>
                                  <a:pt x="1840" y="508"/>
                                </a:lnTo>
                                <a:lnTo>
                                  <a:pt x="1838" y="502"/>
                                </a:lnTo>
                                <a:lnTo>
                                  <a:pt x="1835" y="496"/>
                                </a:lnTo>
                                <a:lnTo>
                                  <a:pt x="1833" y="492"/>
                                </a:lnTo>
                                <a:lnTo>
                                  <a:pt x="1831" y="490"/>
                                </a:lnTo>
                                <a:lnTo>
                                  <a:pt x="1828" y="488"/>
                                </a:lnTo>
                                <a:lnTo>
                                  <a:pt x="1826" y="486"/>
                                </a:lnTo>
                                <a:lnTo>
                                  <a:pt x="1825" y="480"/>
                                </a:lnTo>
                                <a:lnTo>
                                  <a:pt x="1824" y="476"/>
                                </a:lnTo>
                                <a:lnTo>
                                  <a:pt x="1824" y="472"/>
                                </a:lnTo>
                                <a:lnTo>
                                  <a:pt x="1825" y="468"/>
                                </a:lnTo>
                                <a:lnTo>
                                  <a:pt x="1827" y="464"/>
                                </a:lnTo>
                                <a:lnTo>
                                  <a:pt x="1829" y="460"/>
                                </a:lnTo>
                                <a:lnTo>
                                  <a:pt x="1832" y="452"/>
                                </a:lnTo>
                                <a:lnTo>
                                  <a:pt x="1836" y="446"/>
                                </a:lnTo>
                                <a:lnTo>
                                  <a:pt x="1840" y="440"/>
                                </a:lnTo>
                                <a:lnTo>
                                  <a:pt x="1841" y="438"/>
                                </a:lnTo>
                                <a:lnTo>
                                  <a:pt x="1844" y="434"/>
                                </a:lnTo>
                                <a:lnTo>
                                  <a:pt x="1847" y="432"/>
                                </a:lnTo>
                                <a:lnTo>
                                  <a:pt x="1852" y="428"/>
                                </a:lnTo>
                                <a:lnTo>
                                  <a:pt x="1856" y="424"/>
                                </a:lnTo>
                                <a:lnTo>
                                  <a:pt x="1862" y="418"/>
                                </a:lnTo>
                                <a:lnTo>
                                  <a:pt x="1865" y="414"/>
                                </a:lnTo>
                                <a:lnTo>
                                  <a:pt x="1871" y="404"/>
                                </a:lnTo>
                                <a:lnTo>
                                  <a:pt x="1875" y="398"/>
                                </a:lnTo>
                                <a:lnTo>
                                  <a:pt x="1876" y="390"/>
                                </a:lnTo>
                                <a:lnTo>
                                  <a:pt x="1878" y="384"/>
                                </a:lnTo>
                                <a:lnTo>
                                  <a:pt x="1879" y="378"/>
                                </a:lnTo>
                                <a:lnTo>
                                  <a:pt x="1878" y="374"/>
                                </a:lnTo>
                                <a:lnTo>
                                  <a:pt x="1876" y="370"/>
                                </a:lnTo>
                                <a:lnTo>
                                  <a:pt x="1874" y="364"/>
                                </a:lnTo>
                                <a:lnTo>
                                  <a:pt x="1869" y="360"/>
                                </a:lnTo>
                                <a:lnTo>
                                  <a:pt x="1864" y="354"/>
                                </a:lnTo>
                                <a:lnTo>
                                  <a:pt x="1857" y="350"/>
                                </a:lnTo>
                                <a:lnTo>
                                  <a:pt x="1852" y="346"/>
                                </a:lnTo>
                                <a:lnTo>
                                  <a:pt x="1845" y="340"/>
                                </a:lnTo>
                                <a:lnTo>
                                  <a:pt x="1022" y="340"/>
                                </a:lnTo>
                                <a:lnTo>
                                  <a:pt x="1015" y="338"/>
                                </a:lnTo>
                                <a:lnTo>
                                  <a:pt x="1009" y="338"/>
                                </a:lnTo>
                                <a:lnTo>
                                  <a:pt x="1000" y="334"/>
                                </a:lnTo>
                                <a:lnTo>
                                  <a:pt x="992" y="330"/>
                                </a:lnTo>
                                <a:lnTo>
                                  <a:pt x="986" y="324"/>
                                </a:lnTo>
                                <a:lnTo>
                                  <a:pt x="980" y="320"/>
                                </a:lnTo>
                                <a:lnTo>
                                  <a:pt x="975" y="316"/>
                                </a:lnTo>
                                <a:lnTo>
                                  <a:pt x="970" y="310"/>
                                </a:lnTo>
                                <a:lnTo>
                                  <a:pt x="968" y="308"/>
                                </a:lnTo>
                                <a:lnTo>
                                  <a:pt x="798" y="308"/>
                                </a:lnTo>
                                <a:lnTo>
                                  <a:pt x="790" y="306"/>
                                </a:lnTo>
                                <a:lnTo>
                                  <a:pt x="784" y="304"/>
                                </a:lnTo>
                                <a:lnTo>
                                  <a:pt x="778" y="302"/>
                                </a:lnTo>
                                <a:lnTo>
                                  <a:pt x="771" y="298"/>
                                </a:lnTo>
                                <a:lnTo>
                                  <a:pt x="766" y="296"/>
                                </a:lnTo>
                                <a:lnTo>
                                  <a:pt x="760" y="292"/>
                                </a:lnTo>
                                <a:lnTo>
                                  <a:pt x="756" y="286"/>
                                </a:lnTo>
                                <a:lnTo>
                                  <a:pt x="751" y="282"/>
                                </a:lnTo>
                                <a:lnTo>
                                  <a:pt x="747" y="278"/>
                                </a:lnTo>
                                <a:lnTo>
                                  <a:pt x="742" y="272"/>
                                </a:lnTo>
                                <a:lnTo>
                                  <a:pt x="733" y="264"/>
                                </a:lnTo>
                                <a:lnTo>
                                  <a:pt x="724" y="254"/>
                                </a:lnTo>
                                <a:lnTo>
                                  <a:pt x="719" y="250"/>
                                </a:lnTo>
                                <a:lnTo>
                                  <a:pt x="714" y="244"/>
                                </a:lnTo>
                                <a:lnTo>
                                  <a:pt x="709" y="240"/>
                                </a:lnTo>
                                <a:lnTo>
                                  <a:pt x="702" y="234"/>
                                </a:lnTo>
                                <a:lnTo>
                                  <a:pt x="697" y="230"/>
                                </a:lnTo>
                                <a:lnTo>
                                  <a:pt x="692" y="224"/>
                                </a:lnTo>
                                <a:lnTo>
                                  <a:pt x="688" y="220"/>
                                </a:lnTo>
                                <a:lnTo>
                                  <a:pt x="683" y="212"/>
                                </a:lnTo>
                                <a:lnTo>
                                  <a:pt x="678" y="208"/>
                                </a:lnTo>
                                <a:lnTo>
                                  <a:pt x="669" y="198"/>
                                </a:lnTo>
                                <a:lnTo>
                                  <a:pt x="666" y="196"/>
                                </a:lnTo>
                                <a:lnTo>
                                  <a:pt x="660" y="192"/>
                                </a:lnTo>
                                <a:lnTo>
                                  <a:pt x="656" y="186"/>
                                </a:lnTo>
                                <a:lnTo>
                                  <a:pt x="650" y="182"/>
                                </a:lnTo>
                                <a:lnTo>
                                  <a:pt x="645" y="174"/>
                                </a:lnTo>
                                <a:lnTo>
                                  <a:pt x="633" y="164"/>
                                </a:lnTo>
                                <a:lnTo>
                                  <a:pt x="627" y="160"/>
                                </a:lnTo>
                                <a:lnTo>
                                  <a:pt x="620" y="156"/>
                                </a:lnTo>
                                <a:lnTo>
                                  <a:pt x="615" y="152"/>
                                </a:lnTo>
                                <a:lnTo>
                                  <a:pt x="610" y="148"/>
                                </a:lnTo>
                                <a:lnTo>
                                  <a:pt x="604" y="144"/>
                                </a:lnTo>
                                <a:lnTo>
                                  <a:pt x="598" y="140"/>
                                </a:lnTo>
                                <a:lnTo>
                                  <a:pt x="594" y="136"/>
                                </a:lnTo>
                                <a:lnTo>
                                  <a:pt x="588" y="134"/>
                                </a:lnTo>
                                <a:lnTo>
                                  <a:pt x="583" y="130"/>
                                </a:lnTo>
                                <a:lnTo>
                                  <a:pt x="576" y="126"/>
                                </a:lnTo>
                                <a:lnTo>
                                  <a:pt x="569" y="122"/>
                                </a:lnTo>
                                <a:lnTo>
                                  <a:pt x="555" y="112"/>
                                </a:lnTo>
                                <a:lnTo>
                                  <a:pt x="549" y="106"/>
                                </a:lnTo>
                                <a:lnTo>
                                  <a:pt x="544" y="102"/>
                                </a:lnTo>
                                <a:lnTo>
                                  <a:pt x="539" y="98"/>
                                </a:lnTo>
                                <a:lnTo>
                                  <a:pt x="534" y="94"/>
                                </a:lnTo>
                                <a:lnTo>
                                  <a:pt x="529" y="90"/>
                                </a:lnTo>
                                <a:lnTo>
                                  <a:pt x="524" y="84"/>
                                </a:lnTo>
                                <a:lnTo>
                                  <a:pt x="513" y="74"/>
                                </a:lnTo>
                                <a:lnTo>
                                  <a:pt x="508" y="68"/>
                                </a:lnTo>
                                <a:lnTo>
                                  <a:pt x="503" y="64"/>
                                </a:lnTo>
                                <a:lnTo>
                                  <a:pt x="498" y="58"/>
                                </a:lnTo>
                                <a:lnTo>
                                  <a:pt x="494" y="54"/>
                                </a:lnTo>
                                <a:lnTo>
                                  <a:pt x="484" y="46"/>
                                </a:lnTo>
                                <a:lnTo>
                                  <a:pt x="480" y="42"/>
                                </a:lnTo>
                                <a:lnTo>
                                  <a:pt x="475" y="38"/>
                                </a:lnTo>
                                <a:lnTo>
                                  <a:pt x="471" y="34"/>
                                </a:lnTo>
                                <a:lnTo>
                                  <a:pt x="467" y="30"/>
                                </a:lnTo>
                                <a:lnTo>
                                  <a:pt x="464" y="26"/>
                                </a:lnTo>
                                <a:lnTo>
                                  <a:pt x="460" y="24"/>
                                </a:lnTo>
                                <a:lnTo>
                                  <a:pt x="457" y="20"/>
                                </a:lnTo>
                                <a:lnTo>
                                  <a:pt x="448" y="12"/>
                                </a:lnTo>
                                <a:lnTo>
                                  <a:pt x="442" y="8"/>
                                </a:lnTo>
                                <a:lnTo>
                                  <a:pt x="437" y="4"/>
                                </a:lnTo>
                                <a:lnTo>
                                  <a:pt x="433" y="0"/>
                                </a:lnTo>
                                <a:close/>
                                <a:moveTo>
                                  <a:pt x="2195" y="980"/>
                                </a:moveTo>
                                <a:lnTo>
                                  <a:pt x="2190" y="984"/>
                                </a:lnTo>
                                <a:lnTo>
                                  <a:pt x="2186" y="986"/>
                                </a:lnTo>
                                <a:lnTo>
                                  <a:pt x="2182" y="990"/>
                                </a:lnTo>
                                <a:lnTo>
                                  <a:pt x="2178" y="996"/>
                                </a:lnTo>
                                <a:lnTo>
                                  <a:pt x="2173" y="1000"/>
                                </a:lnTo>
                                <a:lnTo>
                                  <a:pt x="2168" y="1002"/>
                                </a:lnTo>
                                <a:lnTo>
                                  <a:pt x="2164" y="1004"/>
                                </a:lnTo>
                                <a:lnTo>
                                  <a:pt x="2161" y="1004"/>
                                </a:lnTo>
                                <a:lnTo>
                                  <a:pt x="2154" y="1008"/>
                                </a:lnTo>
                                <a:lnTo>
                                  <a:pt x="2148" y="1010"/>
                                </a:lnTo>
                                <a:lnTo>
                                  <a:pt x="2142" y="1014"/>
                                </a:lnTo>
                                <a:lnTo>
                                  <a:pt x="2136" y="1016"/>
                                </a:lnTo>
                                <a:lnTo>
                                  <a:pt x="2129" y="1020"/>
                                </a:lnTo>
                                <a:lnTo>
                                  <a:pt x="2122" y="1022"/>
                                </a:lnTo>
                                <a:lnTo>
                                  <a:pt x="2115" y="1024"/>
                                </a:lnTo>
                                <a:lnTo>
                                  <a:pt x="2101" y="1028"/>
                                </a:lnTo>
                                <a:lnTo>
                                  <a:pt x="2088" y="1032"/>
                                </a:lnTo>
                                <a:lnTo>
                                  <a:pt x="2081" y="1032"/>
                                </a:lnTo>
                                <a:lnTo>
                                  <a:pt x="2069" y="1034"/>
                                </a:lnTo>
                                <a:lnTo>
                                  <a:pt x="2063" y="1034"/>
                                </a:lnTo>
                                <a:lnTo>
                                  <a:pt x="2057" y="1036"/>
                                </a:lnTo>
                                <a:lnTo>
                                  <a:pt x="2186" y="1036"/>
                                </a:lnTo>
                                <a:lnTo>
                                  <a:pt x="2195" y="980"/>
                                </a:lnTo>
                                <a:close/>
                                <a:moveTo>
                                  <a:pt x="1165" y="220"/>
                                </a:moveTo>
                                <a:lnTo>
                                  <a:pt x="1158" y="220"/>
                                </a:lnTo>
                                <a:lnTo>
                                  <a:pt x="1145" y="222"/>
                                </a:lnTo>
                                <a:lnTo>
                                  <a:pt x="1139" y="224"/>
                                </a:lnTo>
                                <a:lnTo>
                                  <a:pt x="1133" y="228"/>
                                </a:lnTo>
                                <a:lnTo>
                                  <a:pt x="1125" y="230"/>
                                </a:lnTo>
                                <a:lnTo>
                                  <a:pt x="1120" y="232"/>
                                </a:lnTo>
                                <a:lnTo>
                                  <a:pt x="1113" y="236"/>
                                </a:lnTo>
                                <a:lnTo>
                                  <a:pt x="1108" y="238"/>
                                </a:lnTo>
                                <a:lnTo>
                                  <a:pt x="1103" y="242"/>
                                </a:lnTo>
                                <a:lnTo>
                                  <a:pt x="1098" y="244"/>
                                </a:lnTo>
                                <a:lnTo>
                                  <a:pt x="1093" y="248"/>
                                </a:lnTo>
                                <a:lnTo>
                                  <a:pt x="1087" y="254"/>
                                </a:lnTo>
                                <a:lnTo>
                                  <a:pt x="1083" y="258"/>
                                </a:lnTo>
                                <a:lnTo>
                                  <a:pt x="1078" y="260"/>
                                </a:lnTo>
                                <a:lnTo>
                                  <a:pt x="1072" y="262"/>
                                </a:lnTo>
                                <a:lnTo>
                                  <a:pt x="1069" y="264"/>
                                </a:lnTo>
                                <a:lnTo>
                                  <a:pt x="1067" y="266"/>
                                </a:lnTo>
                                <a:lnTo>
                                  <a:pt x="1066" y="272"/>
                                </a:lnTo>
                                <a:lnTo>
                                  <a:pt x="1067" y="280"/>
                                </a:lnTo>
                                <a:lnTo>
                                  <a:pt x="1068" y="284"/>
                                </a:lnTo>
                                <a:lnTo>
                                  <a:pt x="1070" y="290"/>
                                </a:lnTo>
                                <a:lnTo>
                                  <a:pt x="1070" y="296"/>
                                </a:lnTo>
                                <a:lnTo>
                                  <a:pt x="1069" y="302"/>
                                </a:lnTo>
                                <a:lnTo>
                                  <a:pt x="1069" y="308"/>
                                </a:lnTo>
                                <a:lnTo>
                                  <a:pt x="1068" y="310"/>
                                </a:lnTo>
                                <a:lnTo>
                                  <a:pt x="1066" y="316"/>
                                </a:lnTo>
                                <a:lnTo>
                                  <a:pt x="1063" y="322"/>
                                </a:lnTo>
                                <a:lnTo>
                                  <a:pt x="1058" y="326"/>
                                </a:lnTo>
                                <a:lnTo>
                                  <a:pt x="1053" y="330"/>
                                </a:lnTo>
                                <a:lnTo>
                                  <a:pt x="1048" y="332"/>
                                </a:lnTo>
                                <a:lnTo>
                                  <a:pt x="1046" y="334"/>
                                </a:lnTo>
                                <a:lnTo>
                                  <a:pt x="1040" y="338"/>
                                </a:lnTo>
                                <a:lnTo>
                                  <a:pt x="1028" y="338"/>
                                </a:lnTo>
                                <a:lnTo>
                                  <a:pt x="1022" y="340"/>
                                </a:lnTo>
                                <a:lnTo>
                                  <a:pt x="1845" y="340"/>
                                </a:lnTo>
                                <a:lnTo>
                                  <a:pt x="1839" y="334"/>
                                </a:lnTo>
                                <a:lnTo>
                                  <a:pt x="1829" y="328"/>
                                </a:lnTo>
                                <a:lnTo>
                                  <a:pt x="1820" y="322"/>
                                </a:lnTo>
                                <a:lnTo>
                                  <a:pt x="1816" y="320"/>
                                </a:lnTo>
                                <a:lnTo>
                                  <a:pt x="1809" y="314"/>
                                </a:lnTo>
                                <a:lnTo>
                                  <a:pt x="1804" y="310"/>
                                </a:lnTo>
                                <a:lnTo>
                                  <a:pt x="1796" y="306"/>
                                </a:lnTo>
                                <a:lnTo>
                                  <a:pt x="1790" y="302"/>
                                </a:lnTo>
                                <a:lnTo>
                                  <a:pt x="1784" y="298"/>
                                </a:lnTo>
                                <a:lnTo>
                                  <a:pt x="1779" y="296"/>
                                </a:lnTo>
                                <a:lnTo>
                                  <a:pt x="1547" y="296"/>
                                </a:lnTo>
                                <a:lnTo>
                                  <a:pt x="1542" y="294"/>
                                </a:lnTo>
                                <a:lnTo>
                                  <a:pt x="1538" y="290"/>
                                </a:lnTo>
                                <a:lnTo>
                                  <a:pt x="1534" y="284"/>
                                </a:lnTo>
                                <a:lnTo>
                                  <a:pt x="1524" y="276"/>
                                </a:lnTo>
                                <a:lnTo>
                                  <a:pt x="1522" y="274"/>
                                </a:lnTo>
                                <a:lnTo>
                                  <a:pt x="1230" y="274"/>
                                </a:lnTo>
                                <a:lnTo>
                                  <a:pt x="1223" y="270"/>
                                </a:lnTo>
                                <a:lnTo>
                                  <a:pt x="1216" y="268"/>
                                </a:lnTo>
                                <a:lnTo>
                                  <a:pt x="1210" y="264"/>
                                </a:lnTo>
                                <a:lnTo>
                                  <a:pt x="1205" y="260"/>
                                </a:lnTo>
                                <a:lnTo>
                                  <a:pt x="1200" y="254"/>
                                </a:lnTo>
                                <a:lnTo>
                                  <a:pt x="1189" y="236"/>
                                </a:lnTo>
                                <a:lnTo>
                                  <a:pt x="1185" y="232"/>
                                </a:lnTo>
                                <a:lnTo>
                                  <a:pt x="1181" y="228"/>
                                </a:lnTo>
                                <a:lnTo>
                                  <a:pt x="1176" y="224"/>
                                </a:lnTo>
                                <a:lnTo>
                                  <a:pt x="1170" y="222"/>
                                </a:lnTo>
                                <a:lnTo>
                                  <a:pt x="1165" y="220"/>
                                </a:lnTo>
                                <a:close/>
                                <a:moveTo>
                                  <a:pt x="903" y="268"/>
                                </a:moveTo>
                                <a:lnTo>
                                  <a:pt x="887" y="268"/>
                                </a:lnTo>
                                <a:lnTo>
                                  <a:pt x="882" y="272"/>
                                </a:lnTo>
                                <a:lnTo>
                                  <a:pt x="876" y="276"/>
                                </a:lnTo>
                                <a:lnTo>
                                  <a:pt x="869" y="280"/>
                                </a:lnTo>
                                <a:lnTo>
                                  <a:pt x="864" y="284"/>
                                </a:lnTo>
                                <a:lnTo>
                                  <a:pt x="857" y="288"/>
                                </a:lnTo>
                                <a:lnTo>
                                  <a:pt x="852" y="292"/>
                                </a:lnTo>
                                <a:lnTo>
                                  <a:pt x="845" y="298"/>
                                </a:lnTo>
                                <a:lnTo>
                                  <a:pt x="839" y="302"/>
                                </a:lnTo>
                                <a:lnTo>
                                  <a:pt x="833" y="304"/>
                                </a:lnTo>
                                <a:lnTo>
                                  <a:pt x="820" y="308"/>
                                </a:lnTo>
                                <a:lnTo>
                                  <a:pt x="968" y="308"/>
                                </a:lnTo>
                                <a:lnTo>
                                  <a:pt x="964" y="304"/>
                                </a:lnTo>
                                <a:lnTo>
                                  <a:pt x="958" y="300"/>
                                </a:lnTo>
                                <a:lnTo>
                                  <a:pt x="954" y="296"/>
                                </a:lnTo>
                                <a:lnTo>
                                  <a:pt x="948" y="292"/>
                                </a:lnTo>
                                <a:lnTo>
                                  <a:pt x="944" y="286"/>
                                </a:lnTo>
                                <a:lnTo>
                                  <a:pt x="939" y="282"/>
                                </a:lnTo>
                                <a:lnTo>
                                  <a:pt x="933" y="278"/>
                                </a:lnTo>
                                <a:lnTo>
                                  <a:pt x="929" y="276"/>
                                </a:lnTo>
                                <a:lnTo>
                                  <a:pt x="922" y="272"/>
                                </a:lnTo>
                                <a:lnTo>
                                  <a:pt x="913" y="270"/>
                                </a:lnTo>
                                <a:lnTo>
                                  <a:pt x="903" y="268"/>
                                </a:lnTo>
                                <a:close/>
                                <a:moveTo>
                                  <a:pt x="1624" y="224"/>
                                </a:moveTo>
                                <a:lnTo>
                                  <a:pt x="1619" y="224"/>
                                </a:lnTo>
                                <a:lnTo>
                                  <a:pt x="1613" y="226"/>
                                </a:lnTo>
                                <a:lnTo>
                                  <a:pt x="1610" y="228"/>
                                </a:lnTo>
                                <a:lnTo>
                                  <a:pt x="1608" y="232"/>
                                </a:lnTo>
                                <a:lnTo>
                                  <a:pt x="1606" y="238"/>
                                </a:lnTo>
                                <a:lnTo>
                                  <a:pt x="1605" y="242"/>
                                </a:lnTo>
                                <a:lnTo>
                                  <a:pt x="1605" y="256"/>
                                </a:lnTo>
                                <a:lnTo>
                                  <a:pt x="1604" y="262"/>
                                </a:lnTo>
                                <a:lnTo>
                                  <a:pt x="1602" y="266"/>
                                </a:lnTo>
                                <a:lnTo>
                                  <a:pt x="1599" y="272"/>
                                </a:lnTo>
                                <a:lnTo>
                                  <a:pt x="1596" y="276"/>
                                </a:lnTo>
                                <a:lnTo>
                                  <a:pt x="1591" y="280"/>
                                </a:lnTo>
                                <a:lnTo>
                                  <a:pt x="1585" y="286"/>
                                </a:lnTo>
                                <a:lnTo>
                                  <a:pt x="1579" y="290"/>
                                </a:lnTo>
                                <a:lnTo>
                                  <a:pt x="1574" y="292"/>
                                </a:lnTo>
                                <a:lnTo>
                                  <a:pt x="1569" y="294"/>
                                </a:lnTo>
                                <a:lnTo>
                                  <a:pt x="1563" y="296"/>
                                </a:lnTo>
                                <a:lnTo>
                                  <a:pt x="1779" y="296"/>
                                </a:lnTo>
                                <a:lnTo>
                                  <a:pt x="1771" y="290"/>
                                </a:lnTo>
                                <a:lnTo>
                                  <a:pt x="1766" y="286"/>
                                </a:lnTo>
                                <a:lnTo>
                                  <a:pt x="1759" y="280"/>
                                </a:lnTo>
                                <a:lnTo>
                                  <a:pt x="1753" y="276"/>
                                </a:lnTo>
                                <a:lnTo>
                                  <a:pt x="1746" y="272"/>
                                </a:lnTo>
                                <a:lnTo>
                                  <a:pt x="1741" y="268"/>
                                </a:lnTo>
                                <a:lnTo>
                                  <a:pt x="1734" y="264"/>
                                </a:lnTo>
                                <a:lnTo>
                                  <a:pt x="1728" y="260"/>
                                </a:lnTo>
                                <a:lnTo>
                                  <a:pt x="1720" y="256"/>
                                </a:lnTo>
                                <a:lnTo>
                                  <a:pt x="1713" y="254"/>
                                </a:lnTo>
                                <a:lnTo>
                                  <a:pt x="1705" y="250"/>
                                </a:lnTo>
                                <a:lnTo>
                                  <a:pt x="1698" y="248"/>
                                </a:lnTo>
                                <a:lnTo>
                                  <a:pt x="1691" y="246"/>
                                </a:lnTo>
                                <a:lnTo>
                                  <a:pt x="1682" y="244"/>
                                </a:lnTo>
                                <a:lnTo>
                                  <a:pt x="1675" y="242"/>
                                </a:lnTo>
                                <a:lnTo>
                                  <a:pt x="1668" y="240"/>
                                </a:lnTo>
                                <a:lnTo>
                                  <a:pt x="1663" y="240"/>
                                </a:lnTo>
                                <a:lnTo>
                                  <a:pt x="1659" y="238"/>
                                </a:lnTo>
                                <a:lnTo>
                                  <a:pt x="1653" y="236"/>
                                </a:lnTo>
                                <a:lnTo>
                                  <a:pt x="1648" y="234"/>
                                </a:lnTo>
                                <a:lnTo>
                                  <a:pt x="1641" y="232"/>
                                </a:lnTo>
                                <a:lnTo>
                                  <a:pt x="1629" y="226"/>
                                </a:lnTo>
                                <a:lnTo>
                                  <a:pt x="1624" y="224"/>
                                </a:lnTo>
                                <a:close/>
                                <a:moveTo>
                                  <a:pt x="1271" y="200"/>
                                </a:moveTo>
                                <a:lnTo>
                                  <a:pt x="1265" y="200"/>
                                </a:lnTo>
                                <a:lnTo>
                                  <a:pt x="1259" y="202"/>
                                </a:lnTo>
                                <a:lnTo>
                                  <a:pt x="1256" y="204"/>
                                </a:lnTo>
                                <a:lnTo>
                                  <a:pt x="1255" y="210"/>
                                </a:lnTo>
                                <a:lnTo>
                                  <a:pt x="1255" y="218"/>
                                </a:lnTo>
                                <a:lnTo>
                                  <a:pt x="1256" y="226"/>
                                </a:lnTo>
                                <a:lnTo>
                                  <a:pt x="1256" y="250"/>
                                </a:lnTo>
                                <a:lnTo>
                                  <a:pt x="1255" y="256"/>
                                </a:lnTo>
                                <a:lnTo>
                                  <a:pt x="1254" y="262"/>
                                </a:lnTo>
                                <a:lnTo>
                                  <a:pt x="1250" y="268"/>
                                </a:lnTo>
                                <a:lnTo>
                                  <a:pt x="1246" y="270"/>
                                </a:lnTo>
                                <a:lnTo>
                                  <a:pt x="1242" y="272"/>
                                </a:lnTo>
                                <a:lnTo>
                                  <a:pt x="1236" y="274"/>
                                </a:lnTo>
                                <a:lnTo>
                                  <a:pt x="1522" y="274"/>
                                </a:lnTo>
                                <a:lnTo>
                                  <a:pt x="1518" y="270"/>
                                </a:lnTo>
                                <a:lnTo>
                                  <a:pt x="1512" y="266"/>
                                </a:lnTo>
                                <a:lnTo>
                                  <a:pt x="1506" y="264"/>
                                </a:lnTo>
                                <a:lnTo>
                                  <a:pt x="1499" y="260"/>
                                </a:lnTo>
                                <a:lnTo>
                                  <a:pt x="1492" y="258"/>
                                </a:lnTo>
                                <a:lnTo>
                                  <a:pt x="1486" y="256"/>
                                </a:lnTo>
                                <a:lnTo>
                                  <a:pt x="1477" y="254"/>
                                </a:lnTo>
                                <a:lnTo>
                                  <a:pt x="1468" y="250"/>
                                </a:lnTo>
                                <a:lnTo>
                                  <a:pt x="1461" y="248"/>
                                </a:lnTo>
                                <a:lnTo>
                                  <a:pt x="1451" y="246"/>
                                </a:lnTo>
                                <a:lnTo>
                                  <a:pt x="1443" y="244"/>
                                </a:lnTo>
                                <a:lnTo>
                                  <a:pt x="1434" y="242"/>
                                </a:lnTo>
                                <a:lnTo>
                                  <a:pt x="1321" y="242"/>
                                </a:lnTo>
                                <a:lnTo>
                                  <a:pt x="1314" y="240"/>
                                </a:lnTo>
                                <a:lnTo>
                                  <a:pt x="1307" y="236"/>
                                </a:lnTo>
                                <a:lnTo>
                                  <a:pt x="1302" y="232"/>
                                </a:lnTo>
                                <a:lnTo>
                                  <a:pt x="1300" y="226"/>
                                </a:lnTo>
                                <a:lnTo>
                                  <a:pt x="1297" y="222"/>
                                </a:lnTo>
                                <a:lnTo>
                                  <a:pt x="1293" y="218"/>
                                </a:lnTo>
                                <a:lnTo>
                                  <a:pt x="1288" y="212"/>
                                </a:lnTo>
                                <a:lnTo>
                                  <a:pt x="1284" y="208"/>
                                </a:lnTo>
                                <a:lnTo>
                                  <a:pt x="1278" y="204"/>
                                </a:lnTo>
                                <a:lnTo>
                                  <a:pt x="1271" y="200"/>
                                </a:lnTo>
                                <a:close/>
                                <a:moveTo>
                                  <a:pt x="1337" y="240"/>
                                </a:moveTo>
                                <a:lnTo>
                                  <a:pt x="1333" y="240"/>
                                </a:lnTo>
                                <a:lnTo>
                                  <a:pt x="1328" y="242"/>
                                </a:lnTo>
                                <a:lnTo>
                                  <a:pt x="1344" y="242"/>
                                </a:lnTo>
                                <a:lnTo>
                                  <a:pt x="1337" y="240"/>
                                </a:lnTo>
                                <a:close/>
                                <a:moveTo>
                                  <a:pt x="1417" y="236"/>
                                </a:moveTo>
                                <a:lnTo>
                                  <a:pt x="1386" y="236"/>
                                </a:lnTo>
                                <a:lnTo>
                                  <a:pt x="1379" y="238"/>
                                </a:lnTo>
                                <a:lnTo>
                                  <a:pt x="1374" y="238"/>
                                </a:lnTo>
                                <a:lnTo>
                                  <a:pt x="1367" y="240"/>
                                </a:lnTo>
                                <a:lnTo>
                                  <a:pt x="1351" y="240"/>
                                </a:lnTo>
                                <a:lnTo>
                                  <a:pt x="1344" y="242"/>
                                </a:lnTo>
                                <a:lnTo>
                                  <a:pt x="1434" y="242"/>
                                </a:lnTo>
                                <a:lnTo>
                                  <a:pt x="1426" y="240"/>
                                </a:lnTo>
                                <a:lnTo>
                                  <a:pt x="1417" y="236"/>
                                </a:lnTo>
                                <a:close/>
                              </a:path>
                            </a:pathLst>
                          </a:custGeom>
                          <a:solidFill>
                            <a:srgbClr val="E8E8E8">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 name="Picture 4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6762" y="-1318"/>
                            <a:ext cx="2195" cy="1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4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6118" y="-6498"/>
                            <a:ext cx="5409" cy="6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6112" y="-6484"/>
                            <a:ext cx="5420" cy="6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Text Box 41"/>
                        <wps:cNvSpPr txBox="1">
                          <a:spLocks noChangeArrowheads="1"/>
                        </wps:cNvSpPr>
                        <wps:spPr bwMode="auto">
                          <a:xfrm>
                            <a:off x="8920" y="-4908"/>
                            <a:ext cx="354"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8" w:line="256" w:lineRule="auto"/>
                                <w:ind w:right="-6" w:firstLine="41"/>
                                <w:rPr>
                                  <w:rFonts w:ascii="News Gothic Std"/>
                                  <w:sz w:val="6"/>
                                </w:rPr>
                              </w:pPr>
                              <w:r>
                                <w:rPr>
                                  <w:rFonts w:ascii="News Gothic Std"/>
                                  <w:color w:val="231F20"/>
                                  <w:w w:val="115"/>
                                  <w:sz w:val="6"/>
                                </w:rPr>
                                <w:t>Bell Park Sports Club</w:t>
                              </w:r>
                            </w:p>
                          </w:txbxContent>
                        </wps:txbx>
                        <wps:bodyPr rot="0" vert="horz" wrap="square" lIns="0" tIns="0" rIns="0" bIns="0" anchor="t" anchorCtr="0" upright="1">
                          <a:noAutofit/>
                        </wps:bodyPr>
                      </wps:wsp>
                      <wps:wsp>
                        <wps:cNvPr id="78" name="Text Box 40"/>
                        <wps:cNvSpPr txBox="1">
                          <a:spLocks noChangeArrowheads="1"/>
                        </wps:cNvSpPr>
                        <wps:spPr bwMode="auto">
                          <a:xfrm>
                            <a:off x="7783" y="-4269"/>
                            <a:ext cx="2004"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14" w:line="182" w:lineRule="auto"/>
                                <w:ind w:left="-1" w:right="18" w:hanging="1"/>
                                <w:jc w:val="center"/>
                                <w:rPr>
                                  <w:rFonts w:ascii="Brandon Grotesque Black"/>
                                  <w:sz w:val="42"/>
                                </w:rPr>
                              </w:pPr>
                              <w:r>
                                <w:rPr>
                                  <w:rFonts w:ascii="Brandon Grotesque Black"/>
                                  <w:color w:val="414042"/>
                                  <w:sz w:val="42"/>
                                </w:rPr>
                                <w:t>WESTERN GEELONG GROWTH AREA</w:t>
                              </w:r>
                            </w:p>
                          </w:txbxContent>
                        </wps:txbx>
                        <wps:bodyPr rot="0" vert="horz" wrap="square" lIns="0" tIns="0" rIns="0" bIns="0" anchor="t" anchorCtr="0" upright="1">
                          <a:noAutofit/>
                        </wps:bodyPr>
                      </wps:wsp>
                      <wps:wsp>
                        <wps:cNvPr id="79" name="Text Box 39"/>
                        <wps:cNvSpPr txBox="1">
                          <a:spLocks noChangeArrowheads="1"/>
                        </wps:cNvSpPr>
                        <wps:spPr bwMode="auto">
                          <a:xfrm>
                            <a:off x="10374" y="-3324"/>
                            <a:ext cx="25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8" w:line="256" w:lineRule="auto"/>
                                <w:ind w:right="6" w:firstLine="19"/>
                                <w:rPr>
                                  <w:rFonts w:ascii="News Gothic Std"/>
                                  <w:sz w:val="6"/>
                                </w:rPr>
                              </w:pPr>
                              <w:r>
                                <w:rPr>
                                  <w:rFonts w:ascii="News Gothic Std"/>
                                  <w:color w:val="231F20"/>
                                  <w:w w:val="115"/>
                                  <w:sz w:val="6"/>
                                </w:rPr>
                                <w:t xml:space="preserve">Haines </w:t>
                              </w:r>
                              <w:r>
                                <w:rPr>
                                  <w:rFonts w:ascii="News Gothic Std"/>
                                  <w:color w:val="231F20"/>
                                  <w:w w:val="110"/>
                                  <w:sz w:val="6"/>
                                </w:rPr>
                                <w:t>Reserve</w:t>
                              </w:r>
                            </w:p>
                          </w:txbxContent>
                        </wps:txbx>
                        <wps:bodyPr rot="0" vert="horz" wrap="square" lIns="0" tIns="0" rIns="0" bIns="0" anchor="t" anchorCtr="0" upright="1">
                          <a:noAutofit/>
                        </wps:bodyPr>
                      </wps:wsp>
                      <wps:wsp>
                        <wps:cNvPr id="80" name="Text Box 38"/>
                        <wps:cNvSpPr txBox="1">
                          <a:spLocks noChangeArrowheads="1"/>
                        </wps:cNvSpPr>
                        <wps:spPr bwMode="auto">
                          <a:xfrm>
                            <a:off x="8145" y="-1189"/>
                            <a:ext cx="440"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10"/>
                                <w:rPr>
                                  <w:rFonts w:ascii="News Gothic Std"/>
                                  <w:b/>
                                  <w:sz w:val="6"/>
                                </w:rPr>
                              </w:pPr>
                              <w:r>
                                <w:rPr>
                                  <w:rFonts w:ascii="News Gothic Std"/>
                                  <w:b/>
                                  <w:w w:val="115"/>
                                  <w:sz w:val="6"/>
                                </w:rPr>
                                <w:t>Barwon River</w:t>
                              </w:r>
                            </w:p>
                          </w:txbxContent>
                        </wps:txbx>
                        <wps:bodyPr rot="0" vert="horz" wrap="square" lIns="0" tIns="0" rIns="0" bIns="0" anchor="t" anchorCtr="0" upright="1">
                          <a:noAutofit/>
                        </wps:bodyPr>
                      </wps:wsp>
                      <wps:wsp>
                        <wps:cNvPr id="81" name="Text Box 37"/>
                        <wps:cNvSpPr txBox="1">
                          <a:spLocks noChangeArrowheads="1"/>
                        </wps:cNvSpPr>
                        <wps:spPr bwMode="auto">
                          <a:xfrm>
                            <a:off x="7967" y="-5315"/>
                            <a:ext cx="62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3"/>
                                <w:ind w:left="20"/>
                                <w:rPr>
                                  <w:rFonts w:ascii="News Gothic Std"/>
                                  <w:sz w:val="11"/>
                                </w:rPr>
                              </w:pPr>
                              <w:r>
                                <w:rPr>
                                  <w:rFonts w:ascii="News Gothic Std"/>
                                  <w:color w:val="231F20"/>
                                  <w:w w:val="105"/>
                                  <w:sz w:val="11"/>
                                </w:rPr>
                                <w:t>BATESFORD</w:t>
                              </w:r>
                            </w:p>
                          </w:txbxContent>
                        </wps:txbx>
                        <wps:bodyPr rot="0" vert="horz" wrap="square" lIns="0" tIns="0" rIns="0" bIns="0" anchor="t" anchorCtr="0" upright="1">
                          <a:noAutofit/>
                        </wps:bodyPr>
                      </wps:wsp>
                      <wps:wsp>
                        <wps:cNvPr id="82" name="Text Box 36"/>
                        <wps:cNvSpPr txBox="1">
                          <a:spLocks noChangeArrowheads="1"/>
                        </wps:cNvSpPr>
                        <wps:spPr bwMode="auto">
                          <a:xfrm>
                            <a:off x="9950" y="-4989"/>
                            <a:ext cx="447"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30" w:line="230" w:lineRule="auto"/>
                                <w:ind w:left="169" w:right="9" w:firstLine="26"/>
                                <w:rPr>
                                  <w:rFonts w:ascii="News Gothic Std"/>
                                  <w:b/>
                                  <w:sz w:val="6"/>
                                </w:rPr>
                              </w:pPr>
                              <w:r>
                                <w:rPr>
                                  <w:rFonts w:ascii="News Gothic Std"/>
                                  <w:b/>
                                  <w:w w:val="115"/>
                                  <w:sz w:val="6"/>
                                </w:rPr>
                                <w:t xml:space="preserve">Myers </w:t>
                              </w:r>
                              <w:r>
                                <w:rPr>
                                  <w:rFonts w:ascii="News Gothic Std"/>
                                  <w:b/>
                                  <w:w w:val="110"/>
                                  <w:sz w:val="6"/>
                                </w:rPr>
                                <w:t>Reserve</w:t>
                              </w:r>
                            </w:p>
                            <w:p w:rsidR="00BB43CC" w:rsidRDefault="00BB43CC">
                              <w:pPr>
                                <w:spacing w:before="13"/>
                                <w:rPr>
                                  <w:rFonts w:ascii="Brandon Grotesque Bold"/>
                                  <w:b/>
                                  <w:sz w:val="5"/>
                                </w:rPr>
                              </w:pPr>
                            </w:p>
                            <w:p w:rsidR="00BB43CC" w:rsidRDefault="00441F40">
                              <w:pPr>
                                <w:spacing w:line="256" w:lineRule="auto"/>
                                <w:ind w:left="54" w:right="150" w:hanging="35"/>
                                <w:rPr>
                                  <w:rFonts w:ascii="News Gothic Std"/>
                                  <w:sz w:val="6"/>
                                </w:rPr>
                              </w:pPr>
                              <w:r>
                                <w:rPr>
                                  <w:rFonts w:ascii="News Gothic Std"/>
                                  <w:color w:val="231F20"/>
                                  <w:w w:val="110"/>
                                  <w:sz w:val="6"/>
                                </w:rPr>
                                <w:t xml:space="preserve">Covenant </w:t>
                              </w:r>
                              <w:r>
                                <w:rPr>
                                  <w:rFonts w:ascii="News Gothic Std"/>
                                  <w:color w:val="231F20"/>
                                  <w:w w:val="115"/>
                                  <w:sz w:val="6"/>
                                </w:rPr>
                                <w:t>College</w:t>
                              </w:r>
                            </w:p>
                          </w:txbxContent>
                        </wps:txbx>
                        <wps:bodyPr rot="0" vert="horz" wrap="square" lIns="0" tIns="0" rIns="0" bIns="0" anchor="t" anchorCtr="0" upright="1">
                          <a:noAutofit/>
                        </wps:bodyPr>
                      </wps:wsp>
                      <wps:wsp>
                        <wps:cNvPr id="83" name="Text Box 35"/>
                        <wps:cNvSpPr txBox="1">
                          <a:spLocks noChangeArrowheads="1"/>
                        </wps:cNvSpPr>
                        <wps:spPr bwMode="auto">
                          <a:xfrm>
                            <a:off x="7480" y="-4647"/>
                            <a:ext cx="385"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31" w:line="235" w:lineRule="auto"/>
                                <w:ind w:left="20" w:right="18" w:hanging="5"/>
                                <w:jc w:val="center"/>
                                <w:rPr>
                                  <w:rFonts w:ascii="News Gothic Std"/>
                                  <w:b/>
                                  <w:sz w:val="6"/>
                                </w:rPr>
                              </w:pPr>
                              <w:r>
                                <w:rPr>
                                  <w:rFonts w:ascii="News Gothic Std"/>
                                  <w:b/>
                                  <w:w w:val="115"/>
                                  <w:sz w:val="6"/>
                                </w:rPr>
                                <w:t>Dog Rocks Flora &amp; Fauna Sanctuary</w:t>
                              </w:r>
                            </w:p>
                          </w:txbxContent>
                        </wps:txbx>
                        <wps:bodyPr rot="0" vert="horz" wrap="square" lIns="0" tIns="0" rIns="0" bIns="0" anchor="t" anchorCtr="0" upright="1">
                          <a:noAutofit/>
                        </wps:bodyPr>
                      </wps:wsp>
                      <wps:wsp>
                        <wps:cNvPr id="84" name="Text Box 34"/>
                        <wps:cNvSpPr txBox="1">
                          <a:spLocks noChangeArrowheads="1"/>
                        </wps:cNvSpPr>
                        <wps:spPr bwMode="auto">
                          <a:xfrm>
                            <a:off x="10732" y="-3901"/>
                            <a:ext cx="439"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8" w:line="252" w:lineRule="auto"/>
                                <w:ind w:left="20" w:right="13" w:firstLine="2"/>
                                <w:rPr>
                                  <w:rFonts w:ascii="News Gothic Std"/>
                                  <w:b/>
                                  <w:sz w:val="6"/>
                                </w:rPr>
                              </w:pPr>
                              <w:r>
                                <w:rPr>
                                  <w:rFonts w:ascii="News Gothic Std"/>
                                  <w:b/>
                                  <w:w w:val="115"/>
                                  <w:sz w:val="6"/>
                                </w:rPr>
                                <w:t xml:space="preserve">Kardina </w:t>
                              </w:r>
                              <w:r>
                                <w:rPr>
                                  <w:rFonts w:ascii="News Gothic Std"/>
                                  <w:b/>
                                  <w:w w:val="110"/>
                                  <w:sz w:val="6"/>
                                </w:rPr>
                                <w:t xml:space="preserve">International </w:t>
                              </w:r>
                              <w:r>
                                <w:rPr>
                                  <w:rFonts w:ascii="News Gothic Std"/>
                                  <w:b/>
                                  <w:w w:val="115"/>
                                  <w:sz w:val="6"/>
                                </w:rPr>
                                <w:t>College</w:t>
                              </w:r>
                            </w:p>
                          </w:txbxContent>
                        </wps:txbx>
                        <wps:bodyPr rot="0" vert="horz" wrap="square" lIns="0" tIns="0" rIns="0" bIns="0" anchor="t" anchorCtr="0" upright="1">
                          <a:noAutofit/>
                        </wps:bodyPr>
                      </wps:wsp>
                      <wps:wsp>
                        <wps:cNvPr id="85" name="Text Box 33"/>
                        <wps:cNvSpPr txBox="1">
                          <a:spLocks noChangeArrowheads="1"/>
                        </wps:cNvSpPr>
                        <wps:spPr bwMode="auto">
                          <a:xfrm>
                            <a:off x="8849" y="-3717"/>
                            <a:ext cx="438"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3"/>
                                <w:ind w:left="20"/>
                                <w:rPr>
                                  <w:rFonts w:ascii="News Gothic Std"/>
                                  <w:sz w:val="11"/>
                                </w:rPr>
                              </w:pPr>
                              <w:r>
                                <w:rPr>
                                  <w:rFonts w:ascii="News Gothic Std"/>
                                  <w:color w:val="231F20"/>
                                  <w:w w:val="105"/>
                                  <w:sz w:val="11"/>
                                </w:rPr>
                                <w:t>QUARRY</w:t>
                              </w:r>
                            </w:p>
                          </w:txbxContent>
                        </wps:txbx>
                        <wps:bodyPr rot="0" vert="horz" wrap="square" lIns="0" tIns="0" rIns="0" bIns="0" anchor="t" anchorCtr="0" upright="1">
                          <a:noAutofit/>
                        </wps:bodyPr>
                      </wps:wsp>
                      <wps:wsp>
                        <wps:cNvPr id="86" name="Text Box 32"/>
                        <wps:cNvSpPr txBox="1">
                          <a:spLocks noChangeArrowheads="1"/>
                        </wps:cNvSpPr>
                        <wps:spPr bwMode="auto">
                          <a:xfrm>
                            <a:off x="11291" y="-2892"/>
                            <a:ext cx="254"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3"/>
                                <w:ind w:left="20"/>
                                <w:rPr>
                                  <w:rFonts w:ascii="News Gothic Std"/>
                                  <w:sz w:val="11"/>
                                </w:rPr>
                              </w:pPr>
                              <w:r>
                                <w:rPr>
                                  <w:rFonts w:ascii="News Gothic Std"/>
                                  <w:color w:val="231F20"/>
                                  <w:w w:val="105"/>
                                  <w:sz w:val="11"/>
                                </w:rPr>
                                <w:t>NOR</w:t>
                              </w:r>
                            </w:p>
                          </w:txbxContent>
                        </wps:txbx>
                        <wps:bodyPr rot="0" vert="horz" wrap="square" lIns="0" tIns="0" rIns="0" bIns="0" anchor="t" anchorCtr="0" upright="1">
                          <a:noAutofit/>
                        </wps:bodyPr>
                      </wps:wsp>
                      <wps:wsp>
                        <wps:cNvPr id="87" name="Text Box 31"/>
                        <wps:cNvSpPr txBox="1">
                          <a:spLocks noChangeArrowheads="1"/>
                        </wps:cNvSpPr>
                        <wps:spPr bwMode="auto">
                          <a:xfrm>
                            <a:off x="10837" y="-2797"/>
                            <a:ext cx="249"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8" w:line="259" w:lineRule="auto"/>
                                <w:ind w:left="58" w:right="7" w:hanging="39"/>
                                <w:rPr>
                                  <w:rFonts w:ascii="News Gothic Std"/>
                                  <w:sz w:val="6"/>
                                </w:rPr>
                              </w:pPr>
                              <w:r>
                                <w:rPr>
                                  <w:rFonts w:ascii="News Gothic Std"/>
                                  <w:color w:val="231F20"/>
                                  <w:w w:val="110"/>
                                  <w:sz w:val="6"/>
                                </w:rPr>
                                <w:t xml:space="preserve">Hamlyn </w:t>
                              </w:r>
                              <w:r>
                                <w:rPr>
                                  <w:rFonts w:ascii="News Gothic Std"/>
                                  <w:color w:val="231F20"/>
                                  <w:w w:val="115"/>
                                  <w:sz w:val="6"/>
                                </w:rPr>
                                <w:t>Park</w:t>
                              </w:r>
                            </w:p>
                          </w:txbxContent>
                        </wps:txbx>
                        <wps:bodyPr rot="0" vert="horz" wrap="square" lIns="0" tIns="0" rIns="0" bIns="0" anchor="t" anchorCtr="0" upright="1">
                          <a:noAutofit/>
                        </wps:bodyPr>
                      </wps:wsp>
                      <wps:wsp>
                        <wps:cNvPr id="88" name="Text Box 30"/>
                        <wps:cNvSpPr txBox="1">
                          <a:spLocks noChangeArrowheads="1"/>
                        </wps:cNvSpPr>
                        <wps:spPr bwMode="auto">
                          <a:xfrm>
                            <a:off x="9289" y="-1351"/>
                            <a:ext cx="476"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8" w:line="261" w:lineRule="auto"/>
                                <w:ind w:left="20" w:right="-7" w:firstLine="79"/>
                                <w:rPr>
                                  <w:rFonts w:ascii="News Gothic Std"/>
                                  <w:sz w:val="6"/>
                                </w:rPr>
                              </w:pPr>
                              <w:r>
                                <w:rPr>
                                  <w:rFonts w:ascii="News Gothic Std"/>
                                  <w:color w:val="231F20"/>
                                  <w:w w:val="115"/>
                                  <w:sz w:val="6"/>
                                </w:rPr>
                                <w:t>Fyansford Waste Disposal</w:t>
                              </w:r>
                            </w:p>
                          </w:txbxContent>
                        </wps:txbx>
                        <wps:bodyPr rot="0" vert="horz" wrap="square" lIns="0" tIns="0" rIns="0" bIns="0" anchor="t" anchorCtr="0" upright="1">
                          <a:noAutofit/>
                        </wps:bodyPr>
                      </wps:wsp>
                      <wps:wsp>
                        <wps:cNvPr id="89" name="Text Box 29"/>
                        <wps:cNvSpPr txBox="1">
                          <a:spLocks noChangeArrowheads="1"/>
                        </wps:cNvSpPr>
                        <wps:spPr bwMode="auto">
                          <a:xfrm>
                            <a:off x="10179" y="-1171"/>
                            <a:ext cx="255"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8" w:line="259" w:lineRule="auto"/>
                                <w:ind w:left="61" w:right="8" w:hanging="42"/>
                                <w:rPr>
                                  <w:rFonts w:ascii="News Gothic Std"/>
                                  <w:sz w:val="6"/>
                                </w:rPr>
                              </w:pPr>
                              <w:r>
                                <w:rPr>
                                  <w:rFonts w:ascii="News Gothic Std"/>
                                  <w:color w:val="231F20"/>
                                  <w:w w:val="110"/>
                                  <w:sz w:val="6"/>
                                </w:rPr>
                                <w:t xml:space="preserve">Queens </w:t>
                              </w:r>
                              <w:r>
                                <w:rPr>
                                  <w:rFonts w:ascii="News Gothic Std"/>
                                  <w:color w:val="231F20"/>
                                  <w:w w:val="115"/>
                                  <w:sz w:val="6"/>
                                </w:rPr>
                                <w:t>Park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8" o:spid="_x0000_s1279" style="position:absolute;margin-left:303.15pt;margin-top:135.45pt;width:271.6pt;height:321.4pt;z-index:3736;mso-position-horizontal-relative:page;mso-position-vertical-relative:text" coordorigin="6113,-6497" coordsize="5432,6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">
                <v:shape id="Freeform 89" o:spid="_x0000_s1280" style="position:absolute;left:6132;top:-6464;width:5381;height:6360;visibility:visible;mso-wrap-style:square;v-text-anchor:top" coordsize="5381,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" path="m5380,l,,,6360r5000,l5380,5437,5380,xe" fillcolor="#fff0c1" stroked="f">
                  <v:path arrowok="t" o:connecttype="custom" o:connectlocs="5380,-6464;0,-6464;0,-104;5000,-104;5380,-1027;5380,-6464" o:connectangles="0,0,0,0,0,0"/>
                </v:shape>
                <v:shape id="Picture 88" o:spid="_x0000_s1281" type="#_x0000_t75" style="position:absolute;left:9033;top:-6464;width:2479;height: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">
                  <v:imagedata r:id="rId161" o:title=""/>
                </v:shape>
                <v:shape id="Freeform 87" o:spid="_x0000_s1282" style="position:absolute;left:8843;top:-1404;width:97;height:278;visibility:visible;mso-wrap-style:square;v-text-anchor:top" coordsize="97,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" path="m32,l,270r63,8l97,8,32,xe" fillcolor="#9f9f9f" stroked="f">
                  <v:fill opacity="52428f"/>
                  <v:path arrowok="t" o:connecttype="custom" o:connectlocs="32,-1403;0,-1133;63,-1125;97,-1395;32,-1403" o:connectangles="0,0,0,0,0"/>
                </v:shape>
                <v:shape id="AutoShape 86" o:spid="_x0000_s1283" style="position:absolute;left:6362;top:-6164;width:2675;height:1849;visibility:visible;mso-wrap-style:square;v-text-anchor:top" coordsize="2675,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" path="m1468,1225r-16,-35l1382,1150r-14,-145l1357,1000r-10,-4l1288,972r-9,-4l1279,1374r-11,-27l1279,1374r,-406l1264,962r,223l1249,1221r-86,-43l1152,1163r4,-40l1108,1079r-37,-37l1072,1033r,-2l1072,1029r1,-5l1073,1014r-1,-4l1072,1007r-1,-4l1071,999r-1,-4l1069,991r-1,-3l1067,985r-1,-4l1064,977r-1,-3l1062,972r52,33l1199,1095r14,64l1264,1185r,-223l1228,947r-21,-8l1060,887r,137l1060,1028r-1,3l1023,1022r-20,-6l966,1022r-37,-2l881,988r-19,-2l866,947r43,5l1003,972r47,5l1051,980r2,3l1054,986r1,4l1056,993r1,3l1058,1000r,3l1059,1007r,3l1060,1014r,10l1060,887,197,581,139,562,77,558,,1219r127,15l114,1344r287,438l966,1847r7,1l1029,1347r250,28l1284,1377r88,21l1353,1339r80,-59l1468,1225m1782,10r-4,-6l1774,2,1769,r-4,2l1760,2r-6,4l1745,10r37,m2030,338r-1,-4l2027,332r-3,-2l2015,330r-10,-4l1999,316r-1,-10l2004,286r,-10l2003,268r-5,-6l1991,260r-19,l1945,246r-17,-10l1902,226r-7,-8l1892,210r,-6l1892,192r,-10l1890,178r-3,-2l1883,172r-12,-10l1868,158r-1,-6l1868,146r5,-10l1882,126r9,-4l1895,120r11,2l1917,128r13,4l1939,142r20,4l1978,140r2,l1981,136r1,-2l1983,122r1,-2l1985,116r3,-6l1989,106r-1,-6l1985,98r-10,-4l1941,94r-12,-2l1927,90r-12,-8l1898,66r-8,-6l1880,58r-7,2l1860,70r-14,16l1842,88r-4,2l1834,90r-3,-2l1823,74r-6,-8l1810,52r-9,-12l1794,28r-6,-8l1786,16r-3,-4l1737,12r-17,l1714,12r-1,4l1706,14r-14,4l1566,24r-15,2l1541,26r-9,2l1512,32r-9,l1493,34r-9,2l1471,40r-13,2l1445,46r-10,2l1423,52r-13,2l1400,58r-7,2l1385,62r-19,6l1359,72r-10,2l1343,76r-5,2l1302,88r-8,4l1280,98r-5,2l1264,106r-7,2l1240,116r-10,6l1224,126r-7,2l1210,132r-11,6l1193,142r-1,2l1191,146r-2,2l1188,150r-2,2l1184,152r-23,14l1142,178r-21,14l1099,204r-29,12l1071,222r16,78l1064,484r-35,296l1053,790r-8,66l1215,916r124,48l1352,886r43,-56l1460,800r71,-150l1589,650r64,20l1663,670r5,2l1673,672r6,4l1686,680r6,2l1700,684r7,-2l1714,682r6,-6l1727,666r,-2l1728,650r2,-14l1732,612r3,-10l1741,596r7,-4l1758,594r4,4l1765,600r2,6l1768,614r2,4l1777,634r4,8l1787,654r10,8l1805,666r4,2l1816,668r6,-4l1831,656r6,-10l1843,632r6,-6l1853,624r11,l1874,630r9,2l1894,636r9,l1907,634r2,-6l1909,624r-3,-14l1906,606r1,-12l1908,592r5,-14l1915,566r,-14l1912,544r-4,-2l1905,538r-8,l1891,536r-2,-2l1887,530r-2,-8l1886,520r2,-4l1897,512r27,-4l1935,502r1,-2l1938,498r4,-6l1944,482r-1,-6l1942,474r-5,-8l1931,464r-11,2l1912,468r-2,l1903,474r-9,l1888,468r-2,-2l1883,452r2,-8l1892,426r4,-6l1898,418r16,-12l1933,396r2,-2l1955,382r13,-6l2001,368r8,-4l2011,360r14,-12l2026,348r2,-2l2030,342r,-4m2091,1213r-90,-101l1994,1111r-90,-9l2069,1210r22,3m2674,1027l2172,967r-8,94l2130,1056r-7,6l2105,1221r270,162l2418,1405r74,25l2615,1463r4,-3l2637,1333r33,-272l2674,1027e" fillcolor="#d1d1d1" stroked="f">
                  <v:fill opacity="52428f"/>
                  <v:path arrowok="t" o:connecttype="custom" o:connectlocs="1347,-5168;1279,-4790;1249,-4943;1072,-5131;1072,-5157;1067,-5179;1199,-5069;1060,-5277;966,-5142;1003,-5192;1056,-5171;1060,-5150;0,-4945;1029,-4817;1433,-4884;1765,-6162;2029,-5830;1998,-5858;1972,-5904;1892,-5960;1871,-6002;1891,-6042;1959,-6018;1984,-6044;1975,-6070;1890,-6104;1838,-6074;1801,-6124;1720,-6152;1551,-6138;1484,-6128;1410,-6110;1349,-6090;1275,-6064;1217,-6036;1191,-6018;1142,-5986;1064,-5680;1352,-5278;1663,-5494;1700,-5480;1728,-5514;1758,-5570;1777,-5530;1816,-5496;1853,-5540;1907,-5530;1908,-5572;1905,-5626;1886,-5644;1938,-5666;1931,-5700;1888,-5696;1898,-5746;2001,-5796;2030,-5822;2069,-4954;2123,-5102;2619,-4704" o:connectangles="0,0,0,0,0,0,0,0,0,0,0,0,0,0,0,0,0,0,0,0,0,0,0,0,0,0,0,0,0,0,0,0,0,0,0,0,0,0,0,0,0,0,0,0,0,0,0,0,0,0,0,0,0,0,0,0,0,0,0"/>
                </v:shape>
                <v:shape id="AutoShape 85" o:spid="_x0000_s1284" style="position:absolute;left:6132;top:-5010;width:1077;height:2845;visibility:visible;mso-wrap-style:square;v-text-anchor:top" coordsize="1077,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" path="m,l,2609r153,13l365,2664r401,90l891,2805r49,39l946,2794r-8,-6l939,2781r9,l993,2380r73,-644l1068,1723r9,-80l405,613,395,599,29,40,,xm948,2781r-9,l947,2787r1,-6xe" fillcolor="#e8e8e8" stroked="f">
                  <v:fill opacity="52428f"/>
                  <v:path arrowok="t" o:connecttype="custom" o:connectlocs="0,-5009;0,-2400;153,-2387;365,-2345;766,-2255;891,-2204;940,-2165;946,-2215;938,-2221;939,-2228;948,-2228;993,-2629;1066,-3273;1068,-3286;1077,-3366;405,-4396;395,-4410;29,-4969;0,-5009;948,-2228;939,-2228;947,-2222;948,-2228" o:connectangles="0,0,0,0,0,0,0,0,0,0,0,0,0,0,0,0,0,0,0,0,0,0,0"/>
                </v:shape>
                <v:shape id="Picture 84" o:spid="_x0000_s1285" type="#_x0000_t75" style="position:absolute;left:6132;top:-5010;width:1077;height:2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">
                  <v:imagedata r:id="rId162" o:title=""/>
                </v:shape>
                <v:shape id="AutoShape 83" o:spid="_x0000_s1286" style="position:absolute;left:6132;top:-2390;width:1169;height:1034;visibility:visible;mso-wrap-style:square;v-text-anchor:top" coordsize="1169,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" path="m,l,1033r22,-9l49,1013r22,-10l95,994r35,-12l149,976r18,-4l205,955r16,-7l237,942r16,-6l270,931r14,-5l298,922r17,-5l332,910r13,-6l362,894r13,-5l416,881r15,-2l451,876r15,-3l481,870r17,-3l517,860r15,-4l549,851r34,-14l598,831r14,-5l627,824r15,-4l661,818r17,-2l697,812r14,-6l757,790r19,-5l802,782r30,-5l851,772r24,-6l889,765r221,l1166,346r3,-25l992,274,943,249,905,228,789,159,758,146,429,73,149,14,,xm1110,765r-221,l903,769r8,7l918,786r7,11l930,808r5,12l942,835r6,11l951,856r5,13l958,879r6,13l969,901r6,12l983,925r8,14l1000,952r8,15l1018,985r8,13l1034,1017r46,-32l1110,765xe" fillcolor="#e8e8e8" stroked="f">
                  <v:fill opacity="52428f"/>
                  <v:path arrowok="t" o:connecttype="custom" o:connectlocs="0,-1356;49,-1376;95,-1395;149,-1413;205,-1434;237,-1447;270,-1458;298,-1467;332,-1479;362,-1495;416,-1508;451,-1513;481,-1519;517,-1529;549,-1538;598,-1558;627,-1565;661,-1571;697,-1577;757,-1599;802,-1607;851,-1617;889,-1624;1166,-2043;992,-2115;905,-2161;758,-2243;149,-2375;1110,-1624;903,-1620;918,-1603;930,-1581;942,-1554;951,-1533;958,-1510;969,-1488;983,-1464;1000,-1437;1018,-1404;1034,-1372;1110,-1624" o:connectangles="0,0,0,0,0,0,0,0,0,0,0,0,0,0,0,0,0,0,0,0,0,0,0,0,0,0,0,0,0,0,0,0,0,0,0,0,0,0,0,0,0"/>
                </v:shape>
                <v:shape id="Picture 82" o:spid="_x0000_s1287" type="#_x0000_t75" style="position:absolute;left:6132;top:-2390;width:1169;height:1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">
                  <v:imagedata r:id="rId163" o:title=""/>
                </v:shape>
                <v:shape id="Freeform 81" o:spid="_x0000_s1288" style="position:absolute;left:6132;top:-1624;width:1034;height:1520;visibility:visible;mso-wrap-style:square;v-text-anchor:top" coordsize="10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" path="m889,l875,1,851,7r-19,5l802,17r-26,3l757,25,711,41r-14,6l678,51r-17,2l642,55r-15,4l612,61r-14,5l583,72r-17,7l549,86r-17,5l517,95r-19,7l481,105r-15,3l451,111r-76,13l345,139r-13,6l315,152r-17,5l284,161r-14,5l253,171r-16,6l221,183r-16,7l167,207r-18,4l130,217,95,229r-24,9l49,248,22,259,,268,,1520r617,l626,1465r21,-38l651,1419,763,1249r88,-93l913,1130r32,-24l998,1020r18,-50l1008,922,988,880r-49,-7l941,860,953,760,972,592r31,-269l1001,286r13,-20l1034,252r-8,-19l1018,220r-10,-18l1000,187r-9,-13l983,160r-8,-12l969,136r-5,-9l958,114r-2,-10l951,91,948,81,942,70,935,55,930,43,925,32,918,21,911,11,903,4,889,xe" fillcolor="#e8e8e8" stroked="f">
                  <v:fill opacity="52428f"/>
                  <v:path arrowok="t" o:connecttype="custom" o:connectlocs="875,-1623;832,-1612;776,-1604;711,-1583;678,-1573;642,-1569;612,-1563;583,-1552;549,-1538;517,-1529;481,-1519;451,-1513;345,-1485;315,-1472;284,-1463;253,-1453;221,-1441;167,-1417;130,-1407;71,-1386;22,-1365;0,-104;626,-159;651,-205;851,-468;945,-518;1016,-654;988,-744;941,-764;972,-1032;1001,-1338;1034,-1372;1018,-1404;1000,-1437;983,-1464;969,-1488;958,-1510;951,-1533;942,-1554;930,-1581;918,-1603;903,-1620" o:connectangles="0,0,0,0,0,0,0,0,0,0,0,0,0,0,0,0,0,0,0,0,0,0,0,0,0,0,0,0,0,0,0,0,0,0,0,0,0,0,0,0,0,0"/>
                </v:shape>
                <v:shape id="Picture 80" o:spid="_x0000_s1289" type="#_x0000_t75" style="position:absolute;left:6132;top:-1624;width:1034;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">
                  <v:imagedata r:id="rId164" o:title=""/>
                </v:shape>
                <v:shape id="AutoShape 79" o:spid="_x0000_s1290" style="position:absolute;left:9753;top:-4253;width:570;height:2200;visibility:visible;mso-wrap-style:square;v-text-anchor:top" coordsize="570,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" path="m5,2197r-5,3l4,2200r1,-3xm190,l151,320r58,60l223,400r61,80l332,580r72,240l400,820r6,40l392,860r1,20l391,880r-2,20l375,900r-2,20l373,940r14,l389,960r-54,l330,980r-6,l325,1000r14,l342,1020r20,l368,1040r8,l376,1060r-13,l355,1080r-10,l338,1100r-15,l319,1120r-2,l317,1140r1,l319,1160r4,l323,1180r-4,l316,1200r-69,l234,1220r-12,l215,1240r-176,l40,1260r3,l44,1280r2,l45,1300r-4,l39,1320r-4,l34,1340r-5,l30,1360r-2,l27,1380r-4,l21,1400r-3,l18,1420r7,l30,1440r10,l43,1460r3,l47,1480r-1,l46,1500r-1,l46,1520r,20l47,1540r,20l45,1560r,20l49,1580r,20l52,1600r,20l56,1620r3,20l69,1640r12,20l100,1660r3,20l108,1680r,20l107,1720r-2,l104,1740r-6,l95,1760r31,60l125,1840r-42,20l53,1880r-13,20l34,1920r-2,l33,1940r-4,20l27,1980r1,20l33,2020r1,l34,2060r2,l38,2080r2,l42,2100r1,20l34,2140r-6,20l20,2160,9,2180r-4,17l98,2140r75,-40l267,2000r71,-120l346,1860r5,-20l380,1780r28,-100l422,1600r27,-120l473,1340r45,-280l543,940r9,-100l569,660r,-160l513,280,468,180r7,-20l459,160,190,xm156,1220r-112,l42,1240r121,l156,1220xm136,1200r-82,l54,1220r86,l136,1200xm116,1180r-49,l63,1200r58,l116,1180xm374,940r-24,l347,960r28,l374,940xe" fillcolor="#e8e8e8" stroked="f">
                  <v:fill opacity="52428f"/>
                  <v:path arrowok="t" o:connecttype="custom" o:connectlocs="4,-2052;151,-3932;284,-3772;400,-3432;393,-3372;375,-3352;373,-3312;335,-3292;325,-3252;362,-3232;376,-3192;345,-3172;319,-3132;318,-3112;323,-3072;247,-3052;215,-3012;43,-2992;45,-2952;35,-2932;30,-2892;23,-2872;18,-2832;40,-2812;47,-2772;45,-2752;46,-2712;45,-2692;49,-2652;56,-2632;81,-2592;108,-2572;105,-2532;95,-2492;83,-2392;34,-2332;29,-2292;33,-2232;36,-2192;42,-2152;28,-2092;5,-2055;267,-2252;351,-2412;422,-2652;518,-3192;569,-3592;468,-4072;190,-4252;42,-3012;136,-3052;140,-3032;67,-3072;116,-3072;347,-3292" o:connectangles="0,0,0,0,0,0,0,0,0,0,0,0,0,0,0,0,0,0,0,0,0,0,0,0,0,0,0,0,0,0,0,0,0,0,0,0,0,0,0,0,0,0,0,0,0,0,0,0,0,0,0,0,0,0,0"/>
                </v:shape>
                <v:shape id="Picture 78" o:spid="_x0000_s1291" type="#_x0000_t75" style="position:absolute;left:9753;top:-4253;width:570;height:2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">
                  <v:imagedata r:id="rId165" o:title=""/>
                </v:shape>
                <v:shape id="Freeform 77" o:spid="_x0000_s1292" style="position:absolute;left:7098;top:-3368;width:1520;height:1794;visibility:visible;mso-wrap-style:square;v-text-anchor:top" coordsize="1520,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" path="m125,l,1091r52,6l70,1157r-9,81l85,1248r1031,276l1515,1794r5,-7l1379,1549r-98,-244l1235,1229r-37,-38l432,469,125,xe" fillcolor="#e8e8e8" stroked="f">
                  <v:fill opacity="52428f"/>
                  <v:path arrowok="t" o:connecttype="custom" o:connectlocs="125,-3368;0,-2277;52,-2271;70,-2211;61,-2130;85,-2120;1116,-1844;1515,-1574;1520,-1581;1379,-1819;1281,-2063;1235,-2139;1198,-2177;432,-2899;125,-3368" o:connectangles="0,0,0,0,0,0,0,0,0,0,0,0,0,0,0"/>
                </v:shape>
                <v:shape id="Picture 76" o:spid="_x0000_s1293" type="#_x0000_t75" style="position:absolute;left:7098;top:-3368;width:1520;height:1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">
                  <v:imagedata r:id="rId166" o:title=""/>
                </v:shape>
                <v:shape id="AutoShape 75" o:spid="_x0000_s1294" style="position:absolute;left:7823;top:-6464;width:1253;height:295;visibility:visible;mso-wrap-style:square;v-text-anchor:top" coordsize="125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" path="m1188,208r-785,l1253,295r-65,-87xm1114,109r-974,l146,110r4,1l169,131r3,5l173,142r,4l172,149r-4,6l162,165r-4,6l156,176r7,12l174,197r12,6l191,204r4,1l198,205r7,1l239,210r7,2l257,214r8,3l269,217r3,l283,220r9,5l294,227r6,5l302,235r,3l300,252r-2,2l298,255,403,208r785,l1114,109xm1061,40l93,40r2,l100,42r4,3l108,51r4,9l113,67r,5l113,81r2,10l116,96r6,10l127,109r4,1l140,109r974,l1061,40xm1032,l39,r4,7l43,11r-2,5l40,22r1,1l44,25r4,1l52,31r4,4l57,48r2,3l62,54r2,1l68,55r4,-2l83,45r5,-3l93,40r968,l1032,xm27,l,,1,4,2,6r4,7l9,17r1,l16,20r6,2l27,22r5,-3l35,16,34,11,31,7,27,xe" fillcolor="#e8e8e8" stroked="f">
                  <v:fill opacity="52428f"/>
                  <v:path arrowok="t" o:connecttype="custom" o:connectlocs="403,-6256;1188,-6256;140,-6355;150,-6353;172,-6328;173,-6318;168,-6309;158,-6293;163,-6276;186,-6261;195,-6259;205,-6258;246,-6252;265,-6247;272,-6247;292,-6239;300,-6232;302,-6226;298,-6210;403,-6256;1114,-6355;93,-6424;100,-6422;108,-6413;113,-6397;113,-6383;116,-6368;127,-6355;140,-6355;1061,-6424;39,-6464;43,-6453;40,-6442;44,-6439;52,-6433;57,-6416;62,-6410;68,-6409;83,-6419;93,-6424;1032,-6464;0,-6464;2,-6458;9,-6447;16,-6444;27,-6442;35,-6448;31,-6457" o:connectangles="0,0,0,0,0,0,0,0,0,0,0,0,0,0,0,0,0,0,0,0,0,0,0,0,0,0,0,0,0,0,0,0,0,0,0,0,0,0,0,0,0,0,0,0,0,0,0,0"/>
                </v:shape>
                <v:shape id="Picture 74" o:spid="_x0000_s1295" type="#_x0000_t75" style="position:absolute;left:7823;top:-6464;width:1253;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">
                  <v:imagedata r:id="rId167" o:title=""/>
                </v:shape>
                <v:shape id="AutoShape 73" o:spid="_x0000_s1296" style="position:absolute;left:8872;top:-6464;width:1497;height:2335;visibility:visible;mso-wrap-style:square;v-text-anchor:top" coordsize="1497,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" path="m282,377l434,578,694,928r13,4l700,1003r-11,117l672,1290r-17,164l648,1520r-38,332l609,1873r23,36l1349,2335r46,-6l1409,2299r35,-300l1445,1986r4,-31l1163,1955r-24,-3l1170,1688r143,l1331,1532r1,-7l1348,1398r1,-10l1388,1077r20,-153l1373,897r-37,-31l1317,851r-18,-17l1274,811r-34,-33l1208,746r-20,-23l1157,688r-19,-19l1125,656r-8,-9l1101,634r-8,-6l1084,623r-7,-5l1000,559,940,526,921,516,899,506r-22,-9l848,487r-19,-6l809,474r-31,-8l756,461r,-2l743,459,573,434,282,377xm1231,1804r-68,151l1449,1955r-168,l1289,1882r-14,-2l1283,1812r-52,-8xm1452,1845r-26,l1404,1850r-17,7l1383,1859r-3,2l1377,1863r-3,3l1371,1868r-3,2l1365,1873r-3,2l1360,1878r-3,3l1355,1883r-40,47l1313,1932r-3,3l1308,1937r-3,2l1302,1942r-2,2l1297,1946r-3,2l1291,1950r-3,1l1284,1953r-3,1l1281,1955r168,l1458,1870r2,-11l1496,1859r1,-7l1468,1847r-16,-2xm1496,1859r-36,l1484,1862r11,-2l1496,1859xm1313,1688r-143,l1311,1704r2,-16xm18,24l247,331r14,18l516,388r57,9l746,433r-3,26l756,459r2,-26l767,348r2,-17l788,145r2,-19l801,27,47,27,18,24xm803,l,,1,2,50,7,47,27r754,l803,xe" fillcolor="#e8e8e8" stroked="f">
                  <v:fill opacity="52428f"/>
                  <v:path arrowok="t" o:connecttype="custom" o:connectlocs="694,-5536;689,-5344;648,-4944;632,-4555;1409,-4165;1449,-4509;1170,-4776;1332,-4939;1388,-5387;1336,-5598;1274,-5653;1188,-5741;1125,-5808;1093,-5836;1000,-5905;899,-5958;829,-5983;756,-6003;573,-6030;1163,-4509;1281,-4509;1283,-4652;1426,-4619;1383,-4605;1374,-4598;1365,-4591;1357,-4583;1313,-4532;1305,-4525;1297,-4518;1288,-4513;1281,-4509;1460,-4605;1468,-4617;1496,-4605;1495,-4604;1170,-4776;18,-6440;516,-6076;743,-6005;767,-6116;790,-6338;18,-6440;1,-6462;801,-6437" o:connectangles="0,0,0,0,0,0,0,0,0,0,0,0,0,0,0,0,0,0,0,0,0,0,0,0,0,0,0,0,0,0,0,0,0,0,0,0,0,0,0,0,0,0,0,0,0"/>
                </v:shape>
                <v:shape id="Picture 72" o:spid="_x0000_s1297" type="#_x0000_t75" style="position:absolute;left:8872;top:-6464;width:1497;height:2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">
                  <v:imagedata r:id="rId168" o:title=""/>
                </v:shape>
                <v:shape id="AutoShape 71" o:spid="_x0000_s1298" style="position:absolute;left:7975;top:-6195;width:1583;height:1624;visibility:visible;mso-wrap-style:square;v-text-anchor:top" coordsize="1583,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" path="m1558,998r-998,l1062,1058r-37,306l1007,1492r-4,2l1251,1562r13,2l1488,1624r10,-70l1521,1352r1,-12l1546,1116r12,-118xm1563,952l63,952r5,2l72,958r3,2l77,964r,6l76,974r-2,6l73,984r-2,4l68,996r-2,4l64,1006r-1,4l61,1016r-2,4l58,1024r,4l57,1030r-1,6l55,1038r-4,6l197,1060r193,18l396,1080r24,2l437,1084r49,6l511,1094r7,-6l553,1088r7,-90l1558,998r4,-34l1563,952xm553,1088r-35,l552,1092r1,-4xm147,628r-11,l133,630r-3,2l124,646r-1,6l122,658r-1,4l120,668r,6l119,680r,4l119,690r-1,4l116,698r-2,4l112,706r-3,4l102,714r-4,2l93,718r-19,l64,720r-9,l50,722r-3,l44,724r-1,2l42,730r,4l44,738r2,4l50,748r2,4l56,756r7,12l66,772r8,12l77,788r2,2l83,794r3,2l91,800r3,4l97,806r1,4l98,814r-1,2l95,822r-2,4l89,828r-3,4l81,836r-6,4l70,844r-7,6l58,854r-5,4l49,862r-7,8l39,876r-3,4l34,884r-1,2l28,894r-2,4l19,910r-3,4l13,920r-3,4l6,930r-4,8l1,940,,944r1,4l3,950r3,2l13,954r5,2l39,956r5,-2l48,952r1515,l1580,772r2,-60l1580,702r-1384,l192,700r-4,l184,696r-3,-4l177,690r-3,-4l171,682r-3,-4l166,672r-2,-8l157,652r-1,-4l154,646r-1,-4l154,638r-1,-4l151,632r-2,-2l147,628xm250,658r-7,l240,660r-3,2l234,664r-3,4l229,672r-2,4l224,682r-2,4l218,692r-4,4l203,702r1377,l1570,668r-1294,l271,666r-4,l263,664r-5,l255,662r-5,-4xm1450,492r-1129,l326,494r3,4l332,502r2,4l335,510r-1,6l333,520r-2,4l327,532r-4,6l318,540r-5,2l309,544r-7,2l296,546r-8,4l283,552r-3,2l279,558r,2l280,564r3,2l291,566r4,2l297,568r2,2l302,574r3,4l306,582r1,4l307,592r,4l306,600r-2,6l302,612r-2,6l297,628r,10l297,642r1,4l300,654r1,4l301,662r-2,4l296,666r-3,2l1570,668r-5,-16l1534,604,1450,492xm289,154r-11,l274,158r-4,2l266,164r-2,4l262,174r-2,4l260,184r1,4l263,190r3,4l273,202r4,2l280,208r1,4l282,216r,4l282,224r,6l282,236r,4l283,244r2,4l288,252r4,4l296,258r13,4l318,266r6,2l329,272r5,2l338,278r4,2l346,282r9,4l360,288r27,l390,290r2,4l394,298r2,4l396,306r1,4l396,318r-2,4l392,328r-1,6l390,338r,6l391,348r2,4l396,354r3,2l403,358r9,l416,360r3,2l420,366r,4l420,374r-2,2l411,384r-6,4l401,392r-3,2l394,398r-5,2l382,402r-6,2l360,408r-8,l347,412r-3,2l339,418r-4,4l331,424r-6,4l318,432r-8,2l304,438r-6,6l293,446r-4,4l285,454r-4,6l279,464r-2,4l275,472r,4l275,484r,4l276,492r1,4l280,500r3,2l289,502r4,-2l295,500r4,-4l301,496r6,-2l313,492r1137,l1216,180r-877,l334,178r-4,-2l326,174r-3,-4l320,168r-3,-4l314,162r-8,l302,160r-4,-2l294,156r-5,-2xm1043,86r-774,l274,88r4,l283,92r4,4l291,100r4,4l299,108r4,2l308,114r4,2l317,120r3,l324,122r39,l369,124r4,2l377,128r1,2l379,134r-1,4l377,142r-2,4l373,150r,4l372,158r,6l371,168r-1,2l366,174r-4,2l353,176r-5,2l344,178r-5,2l1216,180r-51,-68l1111,102,1082,92r-39,-6xm346,122r-17,l341,124r5,-2xm513,4l339,4,329,6,304,8r-13,2l176,44r1,2l180,50r4,8l189,68r4,6l198,80r3,6l205,92r3,6l212,102r3,6l217,112r2,4l222,118r8,l233,114r10,-12l246,100r4,-4l254,94r4,-4l261,88r3,l269,86r774,l584,14,564,10r-10,l534,6r-11,l513,4xm493,2l359,2,349,4r154,l493,2xm452,l390,,380,2r82,l452,xe" fillcolor="#e8e8e8" stroked="f">
                  <v:fill opacity="52428f"/>
                  <v:path arrowok="t" o:connecttype="custom" o:connectlocs="1251,-4633;1558,-5197;77,-5225;64,-5189;56,-5159;437,-5111;1562,-5231;136,-5567;120,-5527;114,-5493;64,-5475;42,-5461;66,-5423;94,-5391;89,-5367;53,-5337;28,-5301;2,-5257;18,-5239;1580,-5493;174,-5509;154,-5549;250,-5537;227,-5519;1570,-5527;250,-5537;335,-5685;313,-5653;279,-5637;299,-5625;306,-5595;298,-5549;1570,-5527;270,-6035;263,-6005;282,-5975;288,-5943;334,-5921;390,-5905;394,-5873;396,-5841;420,-5825;394,-5797;344,-5781;304,-5757;277,-5727;280,-5695;307,-5701;326,-6021;298,-6037;283,-6103;312,-6079;377,-6067;373,-6041;353,-6019;1082,-6103;339,-6191;184,-6137;212,-6093;243,-6093;269,-6109;513,-6191;390,-6195" o:connectangles="0,0,0,0,0,0,0,0,0,0,0,0,0,0,0,0,0,0,0,0,0,0,0,0,0,0,0,0,0,0,0,0,0,0,0,0,0,0,0,0,0,0,0,0,0,0,0,0,0,0,0,0,0,0,0,0,0,0,0,0,0,0,0"/>
                </v:shape>
                <v:shape id="Picture 70" o:spid="_x0000_s1299" type="#_x0000_t75" style="position:absolute;left:7975;top:-6195;width:1583;height: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">
                  <v:imagedata r:id="rId169" o:title=""/>
                </v:shape>
                <v:shape id="AutoShape 69" o:spid="_x0000_s1300" style="position:absolute;left:7773;top:-5022;width:1197;height:632;visibility:visible;mso-wrap-style:square;v-text-anchor:top" coordsize="1197,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" path="m576,630r-42,l540,632r29,l576,630xm883,554r-496,l392,556r4,2l399,562r4,4l409,572r5,4l423,584r5,4l435,588r5,2l446,594r4,6l455,604r6,4l474,616r9,4l490,622r15,4l511,628r4,2l583,630r6,2l609,632r3,-2l616,628r4,-4l628,616r6,-6l638,606r4,-2l665,604r6,-2l712,602r6,-2l724,600r5,-2l734,598r5,-2l745,594r5,-2l757,588r7,-2l778,582r7,l792,580r43,l883,554xm707,602r-30,l683,604r18,l707,602xm60,188r-19,l37,190r-5,4l25,198r-4,4l16,206r-4,4l8,216r-3,4l3,226r-2,2l,234r,4l,242r1,4l3,250r4,8l10,262r4,4l18,268r8,6l31,278r5,2l41,284r5,2l52,290r5,2l67,298r10,4l83,304r5,l94,308r12,2l111,312r6,2l122,316r5,2l131,320r4,2l138,324r3,4l144,332r2,4l151,344r3,6l157,354r7,4l168,362r5,2l177,366r4,2l185,370r6,l195,372r3,2l201,378r1,2l203,384r1,2l204,390r,8l205,402r3,2l210,406r4,4l218,412r4,4l228,420r5,4l238,428r4,4l245,436r3,4l249,444r1,4l250,452r-1,6l247,464r-3,4l242,474r-4,6l235,486r-2,4l231,496r-2,4l229,506r-1,4l229,518r1,4l232,526r2,6l238,536r3,2l245,542r4,2l251,546r2,4l257,554r3,2l263,560r3,2l269,564r6,2l278,568r2,2l285,574r4,4l292,582r7,6l300,590r10,4l321,594r6,-2l332,590r2,-2l338,584r3,-2l345,580r4,-2l353,574r3,-2l359,570r4,-6l374,560r8,-4l387,554r496,l1164,404r32,-58l994,292,816,190r-751,l60,188xm835,580r-43,l799,582r7,2l810,584r5,4l816,590r19,-10xm132,132r-7,l120,134r-4,4l112,140r-2,2l109,146r1,2l111,152r2,4l117,158r3,4l123,164r2,2l126,168r1,2l127,172r-1,4l125,178r-3,4l112,188r-6,2l445,190,368,180r-13,-2l259,166r4,-32l135,134r-3,-2xm468,l445,190r371,l524,22,468,xm51,186r-5,2l56,188r-5,-2xm201,42r,2l201,48r1,6l203,58r1,4l203,66r-1,4l200,72r-2,4l197,78r-4,2l184,88r-4,2l177,96r-2,2l172,104r-2,4l168,112r-3,4l163,120r-4,4l156,128r-3,2l146,134r117,l273,52,201,42xe" fillcolor="#e8e8e8" stroked="f">
                  <v:fill opacity="52428f"/>
                  <v:path arrowok="t" o:connecttype="custom" o:connectlocs="576,-4392;399,-4460;428,-4434;455,-4418;505,-4396;609,-4390;634,-4412;712,-4420;739,-4426;778,-4440;707,-4420;60,-4834;21,-4820;3,-4796;1,-4776;18,-4754;46,-4736;83,-4718;117,-4708;138,-4698;154,-4672;177,-4656;198,-4648;204,-4632;214,-4612;238,-4594;250,-4574;242,-4548;229,-4522;232,-4496;249,-4478;263,-4462;280,-4452;300,-4432;334,-4434;353,-4448;382,-4466;994,-4730;792,-4442;816,-4432;116,-4884;111,-4870;125,-4856;125,-4844;368,-4842;132,-4890;468,-5022;201,-4980;204,-4960;197,-4944;175,-4924;163,-4902;263,-4888" o:connectangles="0,0,0,0,0,0,0,0,0,0,0,0,0,0,0,0,0,0,0,0,0,0,0,0,0,0,0,0,0,0,0,0,0,0,0,0,0,0,0,0,0,0,0,0,0,0,0,0,0,0,0,0,0"/>
                </v:shape>
                <v:shape id="Picture 68" o:spid="_x0000_s1301" type="#_x0000_t75" style="position:absolute;left:7773;top:-5022;width:1197;height: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">
                  <v:imagedata r:id="rId170" o:title=""/>
                </v:shape>
                <v:shape id="AutoShape 67" o:spid="_x0000_s1302" style="position:absolute;left:9061;top:-6132;width:52;height:19;visibility:visible;mso-wrap-style:square;v-text-anchor:top" coordsize="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" path="m2,l,12r35,6l37,8r13,l2,xm50,8l37,8r15,3l50,8xe" fillcolor="#e8e8e8" stroked="f">
                  <v:fill opacity="52428f"/>
                  <v:path arrowok="t" o:connecttype="custom" o:connectlocs="2,-6131;0,-6119;35,-6113;37,-6123;50,-6123;50,-6123;2,-6131;50,-6123;37,-6123;52,-6120;50,-6123" o:connectangles="0,0,0,0,0,0,0,0,0,0,0"/>
                </v:shape>
                <v:shape id="Picture 66" o:spid="_x0000_s1303" type="#_x0000_t75" style="position:absolute;left:9061;top:-6132;width:52;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">
                  <v:imagedata r:id="rId171" o:title=""/>
                </v:shape>
                <v:shape id="AutoShape 65" o:spid="_x0000_s1304" style="position:absolute;left:7225;top:-4317;width:710;height:936;visibility:visible;mso-wrap-style:square;v-text-anchor:top" coordsize="71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" path="m111,l,928r5,8l25,766r646,l710,431,116,3,111,xm671,766r-646,l663,838r8,-72xe" fillcolor="#e8e8e8" stroked="f">
                  <v:fill opacity="52428f"/>
                  <v:path arrowok="t" o:connecttype="custom" o:connectlocs="111,-4316;0,-3388;5,-3380;25,-3550;671,-3550;710,-3885;116,-4313;111,-4316;671,-3550;25,-3550;663,-3478;671,-3550" o:connectangles="0,0,0,0,0,0,0,0,0,0,0,0"/>
                </v:shape>
                <v:shape id="Picture 64" o:spid="_x0000_s1305" type="#_x0000_t75" style="position:absolute;left:7225;top:-4317;width:710;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">
                  <v:imagedata r:id="rId172" o:title=""/>
                </v:shape>
                <v:shape id="Freeform 63" o:spid="_x0000_s1306" style="position:absolute;left:7716;top:-5160;width:247;height:399;visibility:visible;mso-wrap-style:square;v-text-anchor:top" coordsize="247,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" path="m15,l29,145r70,40l115,220,80,275,,334r19,59l37,398,32,356,75,321r28,-19l130,268r44,-20l206,244r9,-25l243,196r4,-60l195,90r1,-8l15,xe" fillcolor="#e8e8e8" stroked="f">
                  <v:fill opacity="52428f"/>
                  <v:path arrowok="t" o:connecttype="custom" o:connectlocs="15,-5159;29,-5014;99,-4974;115,-4939;80,-4884;0,-4825;19,-4766;37,-4761;32,-4803;75,-4838;103,-4857;130,-4891;174,-4911;206,-4915;215,-4940;243,-4963;247,-5023;195,-5069;196,-5077;15,-5159" o:connectangles="0,0,0,0,0,0,0,0,0,0,0,0,0,0,0,0,0,0,0,0"/>
                </v:shape>
                <v:shape id="Picture 62" o:spid="_x0000_s1307" type="#_x0000_t75" style="position:absolute;left:7716;top:-5160;width:247;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">
                  <v:imagedata r:id="rId173" o:title=""/>
                </v:shape>
                <v:shape id="AutoShape 61" o:spid="_x0000_s1308" style="position:absolute;left:7701;top:-5516;width:376;height:400;visibility:visible;mso-wrap-style:square;v-text-anchor:top" coordsize="3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" path="m192,l121,151,56,180,13,235,,315r11,5l22,324r75,32l199,392r23,6l227,399r1,-5l235,385r13,-4l265,377r40,l307,377r10,-9l324,353r6,-20l341,308r6,-18l346,283r-2,-3l305,280r-11,-2l278,274r-10,-7l267,260r6,-10l289,228r20,-33l319,178r15,-12l358,150r9,-13l367,127r-2,-3l352,111,338,95,319,68,312,50r3,-11l322,35r22,l367,35r3,-1l361,34r-8,-1l347,30r-7,-5l334,23r-5,-1l324,21r-4,-1l314,20,250,1,192,xm305,377r-40,l279,378r16,2l305,377xm332,273r-13,3l305,280r39,l341,276r-9,-3xm367,35r-23,l356,36r10,-1l367,35xm375,31r-7,1l361,34r9,l375,31xm320,20r-6,l320,20xe" fillcolor="#e8e8e8" stroked="f">
                  <v:fill opacity="52428f"/>
                  <v:path arrowok="t" o:connecttype="custom" o:connectlocs="121,-5364;13,-5280;11,-5195;97,-5159;222,-5117;228,-5121;248,-5134;305,-5138;317,-5147;330,-5182;347,-5225;344,-5235;294,-5237;268,-5248;273,-5265;309,-5320;334,-5349;367,-5378;365,-5391;338,-5420;312,-5465;322,-5480;367,-5480;361,-5481;347,-5485;334,-5492;324,-5494;314,-5495;192,-5515;265,-5138;295,-5135;332,-5242;305,-5235;341,-5239;367,-5480;356,-5479;367,-5480;368,-5483;370,-5481;320,-5495;320,-5495" o:connectangles="0,0,0,0,0,0,0,0,0,0,0,0,0,0,0,0,0,0,0,0,0,0,0,0,0,0,0,0,0,0,0,0,0,0,0,0,0,0,0,0,0"/>
                </v:shape>
                <v:shape id="Picture 60" o:spid="_x0000_s1309" type="#_x0000_t75" style="position:absolute;left:7701;top:-5516;width:376;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">
                  <v:imagedata r:id="rId174" o:title=""/>
                </v:shape>
                <v:shape id="Freeform 59" o:spid="_x0000_s1310" style="position:absolute;left:6132;top:-5627;width:1204;height:2239;visibility:visible;mso-wrap-style:square;v-text-anchor:top" coordsize="1204,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" path="m,l,573r63,89l429,1220r8,13l1087,2229r6,10l1204,1310r-7,-1l632,1244,345,806,358,696,231,681,308,20,,xe" fillcolor="#e8e8e8" stroked="f">
                  <v:fill opacity="52428f"/>
                  <v:path arrowok="t" o:connecttype="custom" o:connectlocs="0,-5626;0,-5053;63,-4964;429,-4406;437,-4393;1087,-3397;1093,-3387;1204,-4316;1197,-4317;632,-4382;345,-4820;358,-4930;231,-4945;308,-5606;0,-5626" o:connectangles="0,0,0,0,0,0,0,0,0,0,0,0,0,0,0"/>
                </v:shape>
                <v:shape id="Picture 58" o:spid="_x0000_s1311" type="#_x0000_t75" style="position:absolute;left:6132;top:-5627;width:1204;height:2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">
                  <v:imagedata r:id="rId175" o:title=""/>
                </v:shape>
                <v:shape id="AutoShape 57" o:spid="_x0000_s1312" style="position:absolute;left:6132;top:-6464;width:1988;height:553;visibility:visible;mso-wrap-style:square;v-text-anchor:top" coordsize="1988,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" path="m1689,l,,,475r913,78l923,553r10,l943,553r10,l963,553r10,l983,553r2,l993,552r10,l1013,551r10,-1l1033,549r10,-1l1053,546r10,-1l1073,544r10,-2l1093,540r9,-2l1112,536r10,-2l1132,532r10,-3l1151,527r10,-3l1171,522r9,-3l1190,516r9,-3l1209,509r9,-3l1228,502r9,-3l1247,495r9,-4l1265,487r9,-4l1283,479r8,-4l1299,471r8,-4l1316,463r8,-5l1332,454r8,-5l1348,444r8,-5l1364,434r40,-24l1438,391r3,-1l1450,385r10,-5l1470,375r10,-5l1490,365r10,-4l1520,352r10,-4l1540,344r16,-11l1560,332r24,-8l1608,316r23,-7l1655,303r13,-4l1692,293r12,-2l1716,288r12,-2l1741,283r12,-2l1765,279r23,-2l1983,241r4,-1l1987,235r-1,-3l1984,229r-4,-3l1974,223r-7,-2l1960,219r-1,l1956,218r-8,-2l1939,214r-9,-2l1927,212r-6,-1l1908,211r-6,l1890,209r-12,-2l1864,203r-9,-5l1847,192r-6,-7l1835,181r-21,-67l1809,103r-3,-6l1806,95r-2,-6l1803,85r,-3l1802,75r,-7l1801,61r,-2l1754,59r-2,-1l1750,57r-2,-4l1747,49r-1,-8l1745,37r-1,-3l1741,31r-4,-3l1733,27r-3,-1l1725,26r-7,-1l1713,24r-7,-2l1700,20r-4,-4l1692,8,1689,xm1788,44r-4,1l1781,46r-4,2l1773,50r-6,3l1761,57r-5,2l1754,59r47,l1800,57r,-1l1797,50r-3,-4l1790,44r-2,xe" fillcolor="#e8e8e8" stroked="f">
                  <v:fill opacity="52428f"/>
                  <v:path arrowok="t" o:connecttype="custom" o:connectlocs="0,-5989;933,-5911;963,-5911;985,-5911;1013,-5913;1043,-5916;1073,-5920;1102,-5926;1132,-5932;1161,-5940;1190,-5948;1218,-5958;1247,-5969;1274,-5981;1299,-5993;1324,-6006;1348,-6020;1404,-6054;1450,-6079;1480,-6094;1520,-6112;1556,-6131;1608,-6148;1668,-6165;1716,-6176;1753,-6183;1983,-6223;1986,-6232;1974,-6241;1959,-6245;1939,-6250;1921,-6253;1890,-6255;1855,-6266;1835,-6283;1806,-6367;1803,-6379;1802,-6396;1754,-6405;1748,-6411;1745,-6427;1737,-6436;1725,-6438;1706,-6442;1692,-6456;1784,-6419;1773,-6414;1756,-6405;1800,-6407;1794,-6418" o:connectangles="0,0,0,0,0,0,0,0,0,0,0,0,0,0,0,0,0,0,0,0,0,0,0,0,0,0,0,0,0,0,0,0,0,0,0,0,0,0,0,0,0,0,0,0,0,0,0,0,0,0"/>
                </v:shape>
                <v:shape id="Picture 56" o:spid="_x0000_s1313" type="#_x0000_t75" style="position:absolute;left:6132;top:-6464;width:1988;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">
                  <v:imagedata r:id="rId176" o:title=""/>
                </v:shape>
                <v:shape id="AutoShape 55" o:spid="_x0000_s1314" style="position:absolute;left:6132;top:-6024;width:1424;height:714;visibility:visible;mso-wrap-style:square;v-text-anchor:top" coordsize="1424,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" path="m,71l,359r303,18l319,379r7,l1235,699r20,7l1276,713r8,-65l1260,639r35,-297l1318,159r-2,-11l944,148r-10,l923,147r-10,l887,146,347,102r-10,-1l,71xm1424,r-8,1l1287,73r-4,2l1273,79r-9,4l1254,87r-9,4l1235,94r-10,4l1216,101r-10,4l1196,108r-9,3l1177,114r-10,3l1157,120r-10,2l1137,125r-10,2l1117,129r-10,2l1097,133r-10,2l1077,137r-10,1l1056,140r-10,1l1026,144r-10,l1005,145r-10,1l985,147r-10,l964,147r-10,1l944,148r372,l1302,81r-1,-6l1330,61r22,-11l1373,36r19,-12l1415,11r2,-2l1419,8r1,-2l1422,4r1,-1l1423,2r1,-2xe" fillcolor="#e8e8e8" stroked="f">
                  <v:fill opacity="52428f"/>
                  <v:path arrowok="t" o:connecttype="custom" o:connectlocs="0,-5664;319,-5644;1235,-5324;1276,-5310;1260,-5384;1318,-5864;944,-5875;923,-5876;887,-5877;337,-5922;1424,-6023;1287,-5950;1273,-5944;1254,-5936;1235,-5929;1216,-5922;1196,-5915;1177,-5909;1157,-5903;1137,-5898;1117,-5894;1097,-5890;1077,-5886;1056,-5883;1026,-5879;1005,-5878;985,-5876;964,-5876;944,-5875;1302,-5942;1330,-5962;1373,-5987;1415,-6012;1419,-6015;1422,-6019;1423,-6021" o:connectangles="0,0,0,0,0,0,0,0,0,0,0,0,0,0,0,0,0,0,0,0,0,0,0,0,0,0,0,0,0,0,0,0,0,0,0,0"/>
                </v:shape>
                <v:shape id="Picture 54" o:spid="_x0000_s1315" type="#_x0000_t75" style="position:absolute;left:6132;top:-6024;width:1424;height: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">
                  <v:imagedata r:id="rId177" o:title=""/>
                </v:shape>
                <v:shape id="AutoShape 53" o:spid="_x0000_s1316" style="position:absolute;left:7216;top:-2064;width:1782;height:1758;visibility:visible;mso-wrap-style:square;v-text-anchor:top" coordsize="1782,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" path="m1632,1750r-107,l1538,1752r22,l1565,1754r6,2l1577,1756r5,2l1601,1758r5,-2l1611,1754r6,l1632,1750xm1740,954r-583,l1162,956r6,l1173,958r4,2l1183,962r7,4l1196,968r6,2l1208,972r7,2l1221,976r4,l1230,978r6,2l1242,982r4,l1251,984r6,2l1262,988r6,2l1274,994r5,2l1290,1002r5,4l1302,1010r6,4l1313,1016r5,4l1324,1024r5,4l1334,1032r6,4l1345,1038r4,4l1353,1044r5,2l1362,1050r10,6l1376,1060r6,2l1387,1066r6,4l1398,1074r10,8l1414,1086r5,4l1424,1094r3,4l1430,1100r3,4l1435,1110r5,10l1437,1128r-1,6l1433,1142r-3,6l1426,1152r-4,6l1419,1160r-4,6l1411,1170r-5,8l1403,1182r-3,6l1397,1194r-4,6l1390,1204r-1,6l1388,1216r-1,6l1387,1228r1,6l1390,1236r2,4l1394,1244r2,6l1398,1254r4,4l1404,1262r5,2l1414,1266r5,2l1423,1272r4,2l1429,1278r2,6l1433,1292r1,6l1437,1304r3,6l1442,1316r5,14l1448,1336r2,8l1453,1354r1,8l1458,1380r1,8l1460,1396r1,6l1461,1420r,6l1459,1438r-1,6l1457,1452r-1,8l1456,1468r,6l1456,1478r,4l1457,1490r1,10l1459,1510r,10l1460,1528r1,8l1461,1544r1,10l1463,1562r1,10l1465,1582r1,8l1467,1598r2,6l1469,1610r2,10l1471,1626r1,8l1473,1640r2,6l1477,1656r1,10l1479,1672r1,10l1480,1690r1,8l1482,1704r,4l1483,1714r3,6l1488,1724r3,6l1493,1734r4,2l1504,1744r5,2l1515,1748r5,2l1636,1750r5,-2l1645,1748r8,-2l1658,1746r11,-4l1672,1740r10,-6l1685,1734r4,-2l1694,1730r2,-2l1701,1724r7,-4l1713,1716r6,-6l1723,1706r4,-4l1732,1698r3,-4l1736,1690r2,-2l1739,1684r3,-4l1744,1676r1,-12l1745,1662r-1,-12l1744,1646r1,-6l1747,1632r,-6l1747,1622r-1,-8l1745,1606r-1,-8l1744,1590r,-8l1744,1578r-1,-8l1743,1562r,-4l1742,1554r-2,-6l1738,1544r,-16l1738,1522r-1,-8l1736,1508r,-6l1736,1496r,-6l1735,1484r,-6l1734,1474r-1,-6l1733,1462r,-6l1733,1444r1,-6l1733,1432r-1,-6l1732,1418r,-6l1733,1408r2,-6l1736,1396r3,-4l1742,1390r4,-4l1750,1384r2,-2l1755,1376r3,-2l1762,1370r4,-2l1770,1366r4,-2l1779,1362r2,-66l1740,954xm612,1000r-170,l448,1002r5,l460,1004r6,4l471,1010r5,4l482,1018r6,4l494,1026r7,6l507,1036r11,12l522,1054r4,2l533,1062r6,4l552,1070r6,2l562,1074r20,l587,1072r5,-2l598,1066r3,-4l604,1058r1,-4l606,1050r,-6l604,1040r-1,-8l602,1028r,-4l602,1016r1,-4l606,1006r4,-4l612,1000xm97,l54,322,15,620,,746r6,8l16,760r4,4l24,770r19,16l46,790r4,4l56,802r4,4l69,814r5,2l79,820r6,4l90,828r3,4l99,834r5,6l109,842r5,6l119,850r5,4l129,858r6,4l139,866r7,4l151,874r6,4l163,884r7,4l176,892r17,18l197,914r5,4l213,926r7,6l225,938r7,8l236,952r4,4l245,962r5,6l256,974r4,4l265,984r13,14l284,1002r7,8l296,1016r7,6l308,1028r6,2l319,1034r6,4l332,1040r7,2l344,1044r17,l374,1042r6,-2l386,1036r4,-2l393,1032r7,-10l404,1018r4,-4l412,1010r7,-4l426,1002r5,-2l612,1000r3,-2l619,996r6,-2l630,990r6,-2l641,984r7,-4l654,976r4,-2l664,970r6,-2l681,964r6,-4l691,958r6,l702,956r91,l793,948r2,-2l798,942r4,-4l806,938r4,-2l1658,936r-32,-4l1658,662r-98,-14l1262,446r4,-28l1063,280,920,218,97,xm1144,972r-213,l937,974r29,l984,980r7,2l997,984r8,2l1011,986r6,2l1023,990r7,2l1036,994r8,4l1049,1000r6,4l1065,1010r5,2l1075,1016r3,2l1082,1022r4,2l1090,1028r3,2l1098,1034r9,l1112,1032r4,-2l1119,1026r2,-2l1124,1020r4,-4l1132,1014r3,-2l1137,1008r2,-4l1141,1000r,-4l1142,990r1,-8l1144,978r,-6xm793,956r-85,l715,958r4,l727,962r9,10l745,982r7,10l756,998r6,4l767,1006r5,2l778,1010r6,l789,1006r3,-4l794,998r2,-4l796,984r-2,-6l794,972r-1,-4l793,966r,-8l793,956xm901,976r-34,l872,978r24,l901,976xm1658,936r-843,l819,938r4,4l828,944r10,8l841,956r4,2l847,962r4,4l855,970r4,2l864,976r47,l918,974r6,l931,972r213,l1144,968r,-4l1145,960r2,-2l1150,954r590,l1739,940r-50,l1658,936xm1723,670r-34,270l1739,940,1718,762r11,-90l1723,670xe" fillcolor="#e8e8e8" stroked="f">
                  <v:fill opacity="52428f"/>
                  <v:path arrowok="t" o:connecttype="custom" o:connectlocs="1582,-306;1162,-1108;1208,-1092;1251,-1080;1302,-1054;1345,-1026;1387,-998;1430,-964;1426,-912;1397,-870;1390,-828;1414,-798;1437,-760;1458,-684;1457,-612;1459,-554;1465,-482;1473,-424;1482,-360;1504,-320;1658,-318;1701,-340;1736,-374;1744,-418;1744,-474;1738,-520;1735,-580;1733,-632;1742,-674;1770,-698;453,-1062;501,-1032;558,-992;605,-1010;603,-1052;6,-1310;60,-1258;104,-1224;146,-1194;202,-1146;250,-1096;303,-1042;361,-1020;408,-1050;625,-1070;670,-1096;795,-1118;1560,-1416;937,-1090;1023,-1074;1075,-1048;1112,-1032;1137,-1056;793,-1108;756,-1066;794,-1066;793,-1108;819,-1126;855,-1094;1144,-1096;1658,-1128" o:connectangles="0,0,0,0,0,0,0,0,0,0,0,0,0,0,0,0,0,0,0,0,0,0,0,0,0,0,0,0,0,0,0,0,0,0,0,0,0,0,0,0,0,0,0,0,0,0,0,0,0,0,0,0,0,0,0,0,0,0,0,0,0"/>
                </v:shape>
                <v:shape id="Picture 52" o:spid="_x0000_s1317" type="#_x0000_t75" style="position:absolute;left:7216;top:-2064;width:1782;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">
                  <v:imagedata r:id="rId178" o:title=""/>
                </v:shape>
                <v:shape id="Freeform 51" o:spid="_x0000_s1318" style="position:absolute;left:7760;top:-2699;width:1688;height:1267;visibility:visible;mso-wrap-style:square;v-text-anchor:top" coordsize="1688,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" path="m,l32,30,617,581,726,873r164,278l955,1195r59,35l1104,1255r84,12l1257,1118r16,-15l1310,1062,1456,897r2,-20l1505,843r62,-31l1597,792r3,-23l1471,752r5,-59l1469,693r9,-78l1499,408,1687,219,1202,159r2,-19l,xe" fillcolor="#e8e8e8" stroked="f">
                  <v:fill opacity="52428f"/>
                  <v:path arrowok="t" o:connecttype="custom" o:connectlocs="0,-2699;32,-2669;617,-2118;726,-1826;890,-1548;955,-1504;1014,-1469;1104,-1444;1188,-1432;1257,-1581;1273,-1596;1310,-1637;1456,-1802;1458,-1822;1505,-1856;1567,-1887;1597,-1907;1600,-1930;1471,-1947;1476,-2006;1469,-2006;1478,-2084;1499,-2291;1687,-2480;1202,-2540;1204,-2559;0,-2699" o:connectangles="0,0,0,0,0,0,0,0,0,0,0,0,0,0,0,0,0,0,0,0,0,0,0,0,0,0,0"/>
                </v:shape>
                <v:shape id="Picture 50" o:spid="_x0000_s1319" type="#_x0000_t75" style="position:absolute;left:7760;top:-2699;width:1688;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">
                  <v:imagedata r:id="rId179" o:title=""/>
                </v:shape>
                <v:shape id="Freeform 49" o:spid="_x0000_s1320" style="position:absolute;left:10389;top:-4610;width:43;height:16;visibility:visible;mso-wrap-style:square;v-text-anchor:top" coordsize="4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" path="m1,l,8r26,6l41,15,42,2,27,1,1,xe" fillcolor="#e8e8e8" stroked="f">
                  <v:fill opacity="52428f"/>
                  <v:path arrowok="t" o:connecttype="custom" o:connectlocs="1,-4609;0,-4601;26,-4595;41,-4594;42,-4607;27,-4608;1,-4609" o:connectangles="0,0,0,0,0,0,0"/>
                </v:shape>
                <v:shape id="Picture 48" o:spid="_x0000_s1321" type="#_x0000_t75" style="position:absolute;left:10389;top:-4610;width:43;height: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">
                  <v:imagedata r:id="rId180" o:title=""/>
                </v:shape>
                <v:shape id="Picture 47" o:spid="_x0000_s1322" type="#_x0000_t75" style="position:absolute;left:10773;top:-5223;width:297;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">
                  <v:imagedata r:id="rId181" o:title=""/>
                </v:shape>
                <v:shape id="Picture 46" o:spid="_x0000_s1323" type="#_x0000_t75" style="position:absolute;left:10773;top:-5223;width:297;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">
                  <v:imagedata r:id="rId182" o:title=""/>
                </v:shape>
                <v:shape id="AutoShape 45" o:spid="_x0000_s1324" style="position:absolute;left:6762;top:-1318;width:2195;height:1214;visibility:visible;mso-wrap-style:square;v-text-anchor:top" coordsize="2195,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" path="m433,l394,76r-24,78l337,438r2,52l357,536r15,28l374,576r42,80l424,676,317,822,210,880r-68,72l114,994,37,1114,9,1164,,1214r2152,l2159,1172r16,-62l2186,1036r-144,l2037,1034r-6,-2l2013,1032r-6,-2l1977,1030r-5,-2l1967,1028r-7,-2l1954,1024r-13,l1935,1020r-4,-2l1927,1014r-4,-6l1920,1000r-2,-6l1914,988r-2,-8l1910,976r-2,-8l1905,958r-2,-6l1902,944r-1,-6l1900,934r,-8l1899,918r1,-6l1901,898r,-6l1901,884r,-6l1899,870r-1,-6l1898,856r,-6l1896,842r-1,-4l1892,830r-1,-6l1891,822r,-14l1890,802r,-10l1890,784r,-10l1890,766r-1,-10l1890,750r-1,-6l1889,736r-1,-6l1889,726r1,-6l1892,714r1,-8l1894,702r1,-6l1897,688r1,-8l1900,672r,-14l1901,650r-2,-12l1898,630r-1,-6l1895,612r-1,-8l1893,600r-5,-6l1884,590r-5,-2l1875,586r-3,l1868,584r-3,-2l1861,578r-4,-4l1854,570r-3,-4l1847,562r-1,-6l1846,552r,-4l1846,542r2,-4l1850,532r1,-4l1850,524r-2,-2l1846,518r-3,-4l1840,508r-2,-6l1835,496r-2,-4l1831,490r-3,-2l1826,486r-1,-6l1824,476r,-4l1825,468r2,-4l1829,460r3,-8l1836,446r4,-6l1841,438r3,-4l1847,432r5,-4l1856,424r6,-6l1865,414r6,-10l1875,398r1,-8l1878,384r1,-6l1878,374r-2,-4l1874,364r-5,-4l1864,354r-7,-4l1852,346r-7,-6l1022,340r-7,-2l1009,338r-9,-4l992,330r-6,-6l980,320r-5,-4l970,310r-2,-2l798,308r-8,-2l784,304r-6,-2l771,298r-5,-2l760,292r-4,-6l751,282r-4,-4l742,272r-9,-8l724,254r-5,-4l714,244r-5,-4l702,234r-5,-4l692,224r-4,-4l683,212r-5,-4l669,198r-3,-2l660,192r-4,-6l650,182r-5,-8l633,164r-6,-4l620,156r-5,-4l610,148r-6,-4l598,140r-4,-4l588,134r-5,-4l576,126r-7,-4l555,112r-6,-6l544,102r-5,-4l534,94r-5,-4l524,84,513,74r-5,-6l503,64r-5,-6l494,54,484,46r-4,-4l475,38r-4,-4l467,30r-3,-4l460,24r-3,-4l448,12,442,8,437,4,433,xm2195,980r-5,4l2186,986r-4,4l2178,996r-5,4l2168,1002r-4,2l2161,1004r-7,4l2148,1010r-6,4l2136,1016r-7,4l2122,1022r-7,2l2101,1028r-13,4l2081,1032r-12,2l2063,1034r-6,2l2186,1036r9,-56xm1165,220r-7,l1145,222r-6,2l1133,228r-8,2l1120,232r-7,4l1108,238r-5,4l1098,244r-5,4l1087,254r-4,4l1078,260r-6,2l1069,264r-2,2l1066,272r1,8l1068,284r2,6l1070,296r-1,6l1069,308r-1,2l1066,316r-3,6l1058,326r-5,4l1048,332r-2,2l1040,338r-12,l1022,340r823,l1839,334r-10,-6l1820,322r-4,-2l1809,314r-5,-4l1796,306r-6,-4l1784,298r-5,-2l1547,296r-5,-2l1538,290r-4,-6l1524,276r-2,-2l1230,274r-7,-4l1216,268r-6,-4l1205,260r-5,-6l1189,236r-4,-4l1181,228r-5,-4l1170,222r-5,-2xm903,268r-16,l882,272r-6,4l869,280r-5,4l857,288r-5,4l845,298r-6,4l833,304r-13,4l968,308r-4,-4l958,300r-4,-4l948,292r-4,-6l939,282r-6,-4l929,276r-7,-4l913,270r-10,-2xm1624,224r-5,l1613,226r-3,2l1608,232r-2,6l1605,242r,14l1604,262r-2,4l1599,272r-3,4l1591,280r-6,6l1579,290r-5,2l1569,294r-6,2l1779,296r-8,-6l1766,286r-7,-6l1753,276r-7,-4l1741,268r-7,-4l1728,260r-8,-4l1713,254r-8,-4l1698,248r-7,-2l1682,244r-7,-2l1668,240r-5,l1659,238r-6,-2l1648,234r-7,-2l1629,226r-5,-2xm1271,200r-6,l1259,202r-3,2l1255,210r,8l1256,226r,24l1255,256r-1,6l1250,268r-4,2l1242,272r-6,2l1522,274r-4,-4l1512,266r-6,-2l1499,260r-7,-2l1486,256r-9,-2l1468,250r-7,-2l1451,246r-8,-2l1434,242r-113,l1314,240r-7,-4l1302,232r-2,-6l1297,222r-4,-4l1288,212r-4,-4l1278,204r-7,-4xm1337,240r-4,l1328,242r16,l1337,240xm1417,236r-31,l1379,238r-5,l1367,240r-16,l1344,242r90,l1426,240r-9,-4xe" fillcolor="#e8e8e8" stroked="f">
                  <v:fill opacity="52428f"/>
                  <v:path arrowok="t" o:connecttype="custom" o:connectlocs="372,-754;114,-324;2186,-282;1972,-290;1927,-304;1908,-350;1899,-400;1898,-454;1891,-496;1889,-562;1892,-604;1900,-660;1893,-718;1865,-736;1846,-766;1848,-796;1831,-828;1827,-854;1847,-886;1876,-928;1864,-964;1000,-984;798,-1010;756,-1032;714,-1074;678,-1110;633,-1154;594,-1182;544,-1216;503,-1254;467,-1288;433,-1318;2168,-316;2129,-298;2063,-284;1139,-1094;1098,-1074;1067,-1052;1069,-1010;1046,-984;1820,-996;1779,-1022;1230,-1044;1185,-1086;882,-1046;839,-1016;948,-1026;903,-1050;1605,-1076;1585,-1032;1766,-1032;1720,-1062;1668,-1078;1624,-1094;1256,-1092;1236,-1044;1486,-1062;1321,-1076;1288,-1106;1344,-1076;1351,-1078" o:connectangles="0,0,0,0,0,0,0,0,0,0,0,0,0,0,0,0,0,0,0,0,0,0,0,0,0,0,0,0,0,0,0,0,0,0,0,0,0,0,0,0,0,0,0,0,0,0,0,0,0,0,0,0,0,0,0,0,0,0,0,0,0"/>
                </v:shape>
                <v:shape id="Picture 44" o:spid="_x0000_s1325" type="#_x0000_t75" style="position:absolute;left:6762;top:-1318;width:2195;height: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">
                  <v:imagedata r:id="rId183" o:title=""/>
                </v:shape>
                <v:shape id="Picture 43" o:spid="_x0000_s1326" type="#_x0000_t75" style="position:absolute;left:6118;top:-6498;width:5409;height: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">
                  <v:imagedata r:id="rId184" o:title=""/>
                </v:shape>
                <v:shape id="Picture 42" o:spid="_x0000_s1327" type="#_x0000_t75" style="position:absolute;left:6112;top:-6484;width:5420;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">
                  <v:imagedata r:id="rId185" o:title=""/>
                </v:shape>
                <v:shape id="Text Box 41" o:spid="_x0000_s1328" type="#_x0000_t202" style="position:absolute;left:8920;top:-4908;width:354;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rsidR="00BB43CC" w:rsidRDefault="00441F40">
                        <w:pPr>
                          <w:spacing w:before="8" w:line="256" w:lineRule="auto"/>
                          <w:ind w:right="-6" w:firstLine="41"/>
                          <w:rPr>
                            <w:rFonts w:ascii="News Gothic Std"/>
                            <w:sz w:val="6"/>
                          </w:rPr>
                        </w:pPr>
                        <w:r>
                          <w:rPr>
                            <w:rFonts w:ascii="News Gothic Std"/>
                            <w:color w:val="231F20"/>
                            <w:w w:val="115"/>
                            <w:sz w:val="6"/>
                          </w:rPr>
                          <w:t>Bell Park Sports Club</w:t>
                        </w:r>
                      </w:p>
                    </w:txbxContent>
                  </v:textbox>
                </v:shape>
                <v:shape id="Text Box 40" o:spid="_x0000_s1329" type="#_x0000_t202" style="position:absolute;left:7783;top:-4269;width:2004;height:1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BB43CC" w:rsidRDefault="00441F40">
                        <w:pPr>
                          <w:spacing w:before="114" w:line="182" w:lineRule="auto"/>
                          <w:ind w:left="-1" w:right="18" w:hanging="1"/>
                          <w:jc w:val="center"/>
                          <w:rPr>
                            <w:rFonts w:ascii="Brandon Grotesque Black"/>
                            <w:sz w:val="42"/>
                          </w:rPr>
                        </w:pPr>
                        <w:r>
                          <w:rPr>
                            <w:rFonts w:ascii="Brandon Grotesque Black"/>
                            <w:color w:val="414042"/>
                            <w:sz w:val="42"/>
                          </w:rPr>
                          <w:t>WESTERN GEELONG GROWTH AREA</w:t>
                        </w:r>
                      </w:p>
                    </w:txbxContent>
                  </v:textbox>
                </v:shape>
                <v:shape id="Text Box 39" o:spid="_x0000_s1330" type="#_x0000_t202" style="position:absolute;left:10374;top:-3324;width:250;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rsidR="00BB43CC" w:rsidRDefault="00441F40">
                        <w:pPr>
                          <w:spacing w:before="8" w:line="256" w:lineRule="auto"/>
                          <w:ind w:right="6" w:firstLine="19"/>
                          <w:rPr>
                            <w:rFonts w:ascii="News Gothic Std"/>
                            <w:sz w:val="6"/>
                          </w:rPr>
                        </w:pPr>
                        <w:r>
                          <w:rPr>
                            <w:rFonts w:ascii="News Gothic Std"/>
                            <w:color w:val="231F20"/>
                            <w:w w:val="115"/>
                            <w:sz w:val="6"/>
                          </w:rPr>
                          <w:t xml:space="preserve">Haines </w:t>
                        </w:r>
                        <w:r>
                          <w:rPr>
                            <w:rFonts w:ascii="News Gothic Std"/>
                            <w:color w:val="231F20"/>
                            <w:w w:val="110"/>
                            <w:sz w:val="6"/>
                          </w:rPr>
                          <w:t>Reserve</w:t>
                        </w:r>
                      </w:p>
                    </w:txbxContent>
                  </v:textbox>
                </v:shape>
                <v:shape id="Text Box 38" o:spid="_x0000_s1331" type="#_x0000_t202" style="position:absolute;left:8145;top:-1189;width:440;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BB43CC" w:rsidRDefault="00441F40">
                        <w:pPr>
                          <w:spacing w:before="10"/>
                          <w:rPr>
                            <w:rFonts w:ascii="News Gothic Std"/>
                            <w:b/>
                            <w:sz w:val="6"/>
                          </w:rPr>
                        </w:pPr>
                        <w:r>
                          <w:rPr>
                            <w:rFonts w:ascii="News Gothic Std"/>
                            <w:b/>
                            <w:w w:val="115"/>
                            <w:sz w:val="6"/>
                          </w:rPr>
                          <w:t>Barwon River</w:t>
                        </w:r>
                      </w:p>
                    </w:txbxContent>
                  </v:textbox>
                </v:shape>
                <v:shape id="Text Box 37" o:spid="_x0000_s1332" type="#_x0000_t202" style="position:absolute;left:7967;top:-5315;width:626;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BB43CC" w:rsidRDefault="00441F40">
                        <w:pPr>
                          <w:spacing w:before="23"/>
                          <w:ind w:left="20"/>
                          <w:rPr>
                            <w:rFonts w:ascii="News Gothic Std"/>
                            <w:sz w:val="11"/>
                          </w:rPr>
                        </w:pPr>
                        <w:r>
                          <w:rPr>
                            <w:rFonts w:ascii="News Gothic Std"/>
                            <w:color w:val="231F20"/>
                            <w:w w:val="105"/>
                            <w:sz w:val="11"/>
                          </w:rPr>
                          <w:t>BATESFORD</w:t>
                        </w:r>
                      </w:p>
                    </w:txbxContent>
                  </v:textbox>
                </v:shape>
                <v:shape id="Text Box 36" o:spid="_x0000_s1333" type="#_x0000_t202" style="position:absolute;left:9950;top:-4989;width:447;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BB43CC" w:rsidRDefault="00441F40">
                        <w:pPr>
                          <w:spacing w:before="30" w:line="230" w:lineRule="auto"/>
                          <w:ind w:left="169" w:right="9" w:firstLine="26"/>
                          <w:rPr>
                            <w:rFonts w:ascii="News Gothic Std"/>
                            <w:b/>
                            <w:sz w:val="6"/>
                          </w:rPr>
                        </w:pPr>
                        <w:r>
                          <w:rPr>
                            <w:rFonts w:ascii="News Gothic Std"/>
                            <w:b/>
                            <w:w w:val="115"/>
                            <w:sz w:val="6"/>
                          </w:rPr>
                          <w:t xml:space="preserve">Myers </w:t>
                        </w:r>
                        <w:r>
                          <w:rPr>
                            <w:rFonts w:ascii="News Gothic Std"/>
                            <w:b/>
                            <w:w w:val="110"/>
                            <w:sz w:val="6"/>
                          </w:rPr>
                          <w:t>Reserve</w:t>
                        </w:r>
                      </w:p>
                      <w:p w:rsidR="00BB43CC" w:rsidRDefault="00BB43CC">
                        <w:pPr>
                          <w:spacing w:before="13"/>
                          <w:rPr>
                            <w:rFonts w:ascii="Brandon Grotesque Bold"/>
                            <w:b/>
                            <w:sz w:val="5"/>
                          </w:rPr>
                        </w:pPr>
                      </w:p>
                      <w:p w:rsidR="00BB43CC" w:rsidRDefault="00441F40">
                        <w:pPr>
                          <w:spacing w:line="256" w:lineRule="auto"/>
                          <w:ind w:left="54" w:right="150" w:hanging="35"/>
                          <w:rPr>
                            <w:rFonts w:ascii="News Gothic Std"/>
                            <w:sz w:val="6"/>
                          </w:rPr>
                        </w:pPr>
                        <w:r>
                          <w:rPr>
                            <w:rFonts w:ascii="News Gothic Std"/>
                            <w:color w:val="231F20"/>
                            <w:w w:val="110"/>
                            <w:sz w:val="6"/>
                          </w:rPr>
                          <w:t xml:space="preserve">Covenant </w:t>
                        </w:r>
                        <w:r>
                          <w:rPr>
                            <w:rFonts w:ascii="News Gothic Std"/>
                            <w:color w:val="231F20"/>
                            <w:w w:val="115"/>
                            <w:sz w:val="6"/>
                          </w:rPr>
                          <w:t>College</w:t>
                        </w:r>
                      </w:p>
                    </w:txbxContent>
                  </v:textbox>
                </v:shape>
                <v:shape id="Text Box 35" o:spid="_x0000_s1334" type="#_x0000_t202" style="position:absolute;left:7480;top:-4647;width:385;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rsidR="00BB43CC" w:rsidRDefault="00441F40">
                        <w:pPr>
                          <w:spacing w:before="31" w:line="235" w:lineRule="auto"/>
                          <w:ind w:left="20" w:right="18" w:hanging="5"/>
                          <w:jc w:val="center"/>
                          <w:rPr>
                            <w:rFonts w:ascii="News Gothic Std"/>
                            <w:b/>
                            <w:sz w:val="6"/>
                          </w:rPr>
                        </w:pPr>
                        <w:r>
                          <w:rPr>
                            <w:rFonts w:ascii="News Gothic Std"/>
                            <w:b/>
                            <w:w w:val="115"/>
                            <w:sz w:val="6"/>
                          </w:rPr>
                          <w:t>Dog Rocks Flora &amp; Fauna Sanctuary</w:t>
                        </w:r>
                      </w:p>
                    </w:txbxContent>
                  </v:textbox>
                </v:shape>
                <v:shape id="Text Box 34" o:spid="_x0000_s1335" type="#_x0000_t202" style="position:absolute;left:10732;top:-3901;width:439;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rsidR="00BB43CC" w:rsidRDefault="00441F40">
                        <w:pPr>
                          <w:spacing w:before="28" w:line="252" w:lineRule="auto"/>
                          <w:ind w:left="20" w:right="13" w:firstLine="2"/>
                          <w:rPr>
                            <w:rFonts w:ascii="News Gothic Std"/>
                            <w:b/>
                            <w:sz w:val="6"/>
                          </w:rPr>
                        </w:pPr>
                        <w:r>
                          <w:rPr>
                            <w:rFonts w:ascii="News Gothic Std"/>
                            <w:b/>
                            <w:w w:val="115"/>
                            <w:sz w:val="6"/>
                          </w:rPr>
                          <w:t xml:space="preserve">Kardina </w:t>
                        </w:r>
                        <w:r>
                          <w:rPr>
                            <w:rFonts w:ascii="News Gothic Std"/>
                            <w:b/>
                            <w:w w:val="110"/>
                            <w:sz w:val="6"/>
                          </w:rPr>
                          <w:t xml:space="preserve">International </w:t>
                        </w:r>
                        <w:r>
                          <w:rPr>
                            <w:rFonts w:ascii="News Gothic Std"/>
                            <w:b/>
                            <w:w w:val="115"/>
                            <w:sz w:val="6"/>
                          </w:rPr>
                          <w:t>College</w:t>
                        </w:r>
                      </w:p>
                    </w:txbxContent>
                  </v:textbox>
                </v:shape>
                <v:shape id="Text Box 33" o:spid="_x0000_s1336" type="#_x0000_t202" style="position:absolute;left:8849;top:-3717;width:438;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rsidR="00BB43CC" w:rsidRDefault="00441F40">
                        <w:pPr>
                          <w:spacing w:before="23"/>
                          <w:ind w:left="20"/>
                          <w:rPr>
                            <w:rFonts w:ascii="News Gothic Std"/>
                            <w:sz w:val="11"/>
                          </w:rPr>
                        </w:pPr>
                        <w:r>
                          <w:rPr>
                            <w:rFonts w:ascii="News Gothic Std"/>
                            <w:color w:val="231F20"/>
                            <w:w w:val="105"/>
                            <w:sz w:val="11"/>
                          </w:rPr>
                          <w:t>QUARRY</w:t>
                        </w:r>
                      </w:p>
                    </w:txbxContent>
                  </v:textbox>
                </v:shape>
                <v:shape id="Text Box 32" o:spid="_x0000_s1337" type="#_x0000_t202" style="position:absolute;left:11291;top:-2892;width:254;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rsidR="00BB43CC" w:rsidRDefault="00441F40">
                        <w:pPr>
                          <w:spacing w:before="23"/>
                          <w:ind w:left="20"/>
                          <w:rPr>
                            <w:rFonts w:ascii="News Gothic Std"/>
                            <w:sz w:val="11"/>
                          </w:rPr>
                        </w:pPr>
                        <w:r>
                          <w:rPr>
                            <w:rFonts w:ascii="News Gothic Std"/>
                            <w:color w:val="231F20"/>
                            <w:w w:val="105"/>
                            <w:sz w:val="11"/>
                          </w:rPr>
                          <w:t>NOR</w:t>
                        </w:r>
                      </w:p>
                    </w:txbxContent>
                  </v:textbox>
                </v:shape>
                <v:shape id="Text Box 31" o:spid="_x0000_s1338" type="#_x0000_t202" style="position:absolute;left:10837;top:-2797;width:249;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rsidR="00BB43CC" w:rsidRDefault="00441F40">
                        <w:pPr>
                          <w:spacing w:before="28" w:line="259" w:lineRule="auto"/>
                          <w:ind w:left="58" w:right="7" w:hanging="39"/>
                          <w:rPr>
                            <w:rFonts w:ascii="News Gothic Std"/>
                            <w:sz w:val="6"/>
                          </w:rPr>
                        </w:pPr>
                        <w:r>
                          <w:rPr>
                            <w:rFonts w:ascii="News Gothic Std"/>
                            <w:color w:val="231F20"/>
                            <w:w w:val="110"/>
                            <w:sz w:val="6"/>
                          </w:rPr>
                          <w:t xml:space="preserve">Hamlyn </w:t>
                        </w:r>
                        <w:r>
                          <w:rPr>
                            <w:rFonts w:ascii="News Gothic Std"/>
                            <w:color w:val="231F20"/>
                            <w:w w:val="115"/>
                            <w:sz w:val="6"/>
                          </w:rPr>
                          <w:t>Park</w:t>
                        </w:r>
                      </w:p>
                    </w:txbxContent>
                  </v:textbox>
                </v:shape>
                <v:shape id="Text Box 30" o:spid="_x0000_s1339" type="#_x0000_t202" style="position:absolute;left:9289;top:-1351;width:476;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BB43CC" w:rsidRDefault="00441F40">
                        <w:pPr>
                          <w:spacing w:before="28" w:line="261" w:lineRule="auto"/>
                          <w:ind w:left="20" w:right="-7" w:firstLine="79"/>
                          <w:rPr>
                            <w:rFonts w:ascii="News Gothic Std"/>
                            <w:sz w:val="6"/>
                          </w:rPr>
                        </w:pPr>
                        <w:r>
                          <w:rPr>
                            <w:rFonts w:ascii="News Gothic Std"/>
                            <w:color w:val="231F20"/>
                            <w:w w:val="115"/>
                            <w:sz w:val="6"/>
                          </w:rPr>
                          <w:t>Fyansford Waste Disposal</w:t>
                        </w:r>
                      </w:p>
                    </w:txbxContent>
                  </v:textbox>
                </v:shape>
                <v:shape id="Text Box 29" o:spid="_x0000_s1340" type="#_x0000_t202" style="position:absolute;left:10179;top:-1171;width:255;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rsidR="00BB43CC" w:rsidRDefault="00441F40">
                        <w:pPr>
                          <w:spacing w:before="28" w:line="259" w:lineRule="auto"/>
                          <w:ind w:left="61" w:right="8" w:hanging="42"/>
                          <w:rPr>
                            <w:rFonts w:ascii="News Gothic Std"/>
                            <w:sz w:val="6"/>
                          </w:rPr>
                        </w:pPr>
                        <w:r>
                          <w:rPr>
                            <w:rFonts w:ascii="News Gothic Std"/>
                            <w:color w:val="231F20"/>
                            <w:w w:val="110"/>
                            <w:sz w:val="6"/>
                          </w:rPr>
                          <w:t xml:space="preserve">Queens </w:t>
                        </w:r>
                        <w:r>
                          <w:rPr>
                            <w:rFonts w:ascii="News Gothic Std"/>
                            <w:color w:val="231F20"/>
                            <w:w w:val="115"/>
                            <w:sz w:val="6"/>
                          </w:rPr>
                          <w:t>Park</w:t>
                        </w:r>
                      </w:p>
                    </w:txbxContent>
                  </v:textbox>
                </v:shape>
                <w10:wrap anchorx="page"/>
              </v:group>
            </w:pict>
          </mc:Fallback>
        </mc:AlternateContent>
      </w:r>
    </w:p>
    <w:p w:rsidR="00BB43CC" w:rsidRDefault="00441F40">
      <w:pPr>
        <w:pStyle w:val="Heading4"/>
        <w:spacing w:before="1" w:line="339" w:lineRule="exact"/>
        <w:ind w:left="807"/>
      </w:pPr>
      <w:r>
        <w:rPr>
          <w:color w:val="003263"/>
        </w:rPr>
        <w:t>PRINCIPLES</w:t>
      </w:r>
    </w:p>
    <w:p w:rsidR="00BB43CC" w:rsidRPr="004E289C" w:rsidRDefault="00441F40">
      <w:pPr>
        <w:spacing w:before="92" w:line="160" w:lineRule="auto"/>
        <w:ind w:left="805" w:right="796"/>
        <w:rPr>
          <w:sz w:val="19"/>
        </w:rPr>
      </w:pPr>
      <w:r w:rsidRPr="004E289C">
        <w:rPr>
          <w:rFonts w:ascii="Brandon Grotesque Bold"/>
          <w:color w:val="8ACED7"/>
          <w:w w:val="95"/>
          <w:sz w:val="28"/>
        </w:rPr>
        <w:t>Create</w:t>
      </w:r>
      <w:r w:rsidRPr="004E289C">
        <w:rPr>
          <w:rFonts w:ascii="Brandon Grotesque Bold"/>
          <w:color w:val="8ACED7"/>
          <w:spacing w:val="-13"/>
          <w:w w:val="95"/>
          <w:sz w:val="28"/>
        </w:rPr>
        <w:t xml:space="preserve"> </w:t>
      </w:r>
      <w:r w:rsidRPr="004E289C">
        <w:rPr>
          <w:rFonts w:ascii="Brandon Grotesque Bold"/>
          <w:color w:val="8ACED7"/>
          <w:w w:val="95"/>
          <w:sz w:val="28"/>
        </w:rPr>
        <w:t>diverse</w:t>
      </w:r>
      <w:r w:rsidRPr="004E289C">
        <w:rPr>
          <w:rFonts w:ascii="Brandon Grotesque Bold"/>
          <w:color w:val="8ACED7"/>
          <w:spacing w:val="-13"/>
          <w:w w:val="95"/>
          <w:sz w:val="28"/>
        </w:rPr>
        <w:t xml:space="preserve"> </w:t>
      </w:r>
      <w:r w:rsidRPr="004E289C">
        <w:rPr>
          <w:rFonts w:ascii="Brandon Grotesque Bold"/>
          <w:color w:val="8ACED7"/>
          <w:w w:val="95"/>
          <w:sz w:val="28"/>
        </w:rPr>
        <w:t>and</w:t>
      </w:r>
      <w:r w:rsidRPr="004E289C">
        <w:rPr>
          <w:rFonts w:ascii="Brandon Grotesque Bold"/>
          <w:color w:val="8ACED7"/>
          <w:spacing w:val="-13"/>
          <w:w w:val="95"/>
          <w:sz w:val="28"/>
        </w:rPr>
        <w:t xml:space="preserve"> </w:t>
      </w:r>
      <w:r w:rsidRPr="004E289C">
        <w:rPr>
          <w:rFonts w:ascii="Brandon Grotesque Bold"/>
          <w:color w:val="8ACED7"/>
          <w:w w:val="95"/>
          <w:sz w:val="28"/>
        </w:rPr>
        <w:t>vibrant</w:t>
      </w:r>
      <w:r w:rsidRPr="004E289C">
        <w:rPr>
          <w:rFonts w:ascii="Brandon Grotesque Bold"/>
          <w:color w:val="8ACED7"/>
          <w:spacing w:val="-13"/>
          <w:w w:val="95"/>
          <w:sz w:val="28"/>
        </w:rPr>
        <w:t xml:space="preserve"> </w:t>
      </w:r>
      <w:r w:rsidRPr="004E289C">
        <w:rPr>
          <w:rFonts w:ascii="Brandon Grotesque Bold"/>
          <w:color w:val="8ACED7"/>
          <w:w w:val="95"/>
          <w:sz w:val="28"/>
        </w:rPr>
        <w:t>new</w:t>
      </w:r>
      <w:r w:rsidRPr="004E289C">
        <w:rPr>
          <w:rFonts w:ascii="Brandon Grotesque Bold"/>
          <w:color w:val="8ACED7"/>
          <w:spacing w:val="-13"/>
          <w:w w:val="95"/>
          <w:sz w:val="28"/>
        </w:rPr>
        <w:t xml:space="preserve"> </w:t>
      </w:r>
      <w:r w:rsidRPr="004E289C">
        <w:rPr>
          <w:rFonts w:ascii="Brandon Grotesque Bold"/>
          <w:color w:val="8ACED7"/>
          <w:w w:val="95"/>
          <w:sz w:val="28"/>
        </w:rPr>
        <w:t xml:space="preserve">urban </w:t>
      </w:r>
      <w:r w:rsidRPr="004E289C">
        <w:rPr>
          <w:rFonts w:ascii="Brandon Grotesque Bold"/>
          <w:color w:val="8ACED7"/>
          <w:sz w:val="28"/>
        </w:rPr>
        <w:t>communities:</w:t>
      </w:r>
      <w:r w:rsidRPr="004E289C">
        <w:rPr>
          <w:rFonts w:ascii="Brandon Grotesque Bold"/>
          <w:color w:val="8ACED7"/>
          <w:spacing w:val="-33"/>
          <w:sz w:val="28"/>
        </w:rPr>
        <w:t xml:space="preserve"> </w:t>
      </w:r>
      <w:r w:rsidRPr="004E289C">
        <w:rPr>
          <w:color w:val="231F20"/>
          <w:sz w:val="19"/>
        </w:rPr>
        <w:t>Plan</w:t>
      </w:r>
      <w:r w:rsidRPr="004E289C">
        <w:rPr>
          <w:color w:val="231F20"/>
          <w:spacing w:val="-22"/>
          <w:sz w:val="19"/>
        </w:rPr>
        <w:t xml:space="preserve"> </w:t>
      </w:r>
      <w:r w:rsidRPr="004E289C">
        <w:rPr>
          <w:color w:val="231F20"/>
          <w:sz w:val="19"/>
        </w:rPr>
        <w:t>for</w:t>
      </w:r>
      <w:r w:rsidRPr="004E289C">
        <w:rPr>
          <w:color w:val="231F20"/>
          <w:spacing w:val="-22"/>
          <w:sz w:val="19"/>
        </w:rPr>
        <w:t xml:space="preserve"> </w:t>
      </w:r>
      <w:r w:rsidRPr="004E289C">
        <w:rPr>
          <w:color w:val="231F20"/>
          <w:sz w:val="19"/>
        </w:rPr>
        <w:t>neighbourhoods</w:t>
      </w:r>
      <w:r w:rsidRPr="004E289C">
        <w:rPr>
          <w:color w:val="231F20"/>
          <w:spacing w:val="-22"/>
          <w:sz w:val="19"/>
        </w:rPr>
        <w:t xml:space="preserve"> </w:t>
      </w:r>
      <w:r w:rsidRPr="004E289C">
        <w:rPr>
          <w:color w:val="231F20"/>
          <w:sz w:val="19"/>
        </w:rPr>
        <w:t>that</w:t>
      </w:r>
    </w:p>
    <w:p w:rsidR="00BB43CC" w:rsidRPr="004E289C" w:rsidRDefault="00441F40">
      <w:pPr>
        <w:pStyle w:val="BodyText"/>
        <w:spacing w:before="25" w:line="283" w:lineRule="auto"/>
        <w:ind w:left="805" w:right="260"/>
      </w:pPr>
      <w:r w:rsidRPr="004E289C">
        <w:rPr>
          <w:color w:val="231F20"/>
        </w:rPr>
        <w:t>encourage community interaction by maximising public access and activity in high amenity destinations throughout the growth area.</w:t>
      </w:r>
    </w:p>
    <w:p w:rsidR="00BB43CC" w:rsidRPr="004E289C" w:rsidRDefault="00441F40">
      <w:pPr>
        <w:pStyle w:val="Heading3"/>
        <w:spacing w:before="4" w:line="394" w:lineRule="exact"/>
        <w:ind w:left="805"/>
        <w:rPr>
          <w:b w:val="0"/>
        </w:rPr>
      </w:pPr>
      <w:r w:rsidRPr="004E289C">
        <w:rPr>
          <w:b w:val="0"/>
          <w:color w:val="8ACED7"/>
        </w:rPr>
        <w:t>Integrate</w:t>
      </w:r>
      <w:r w:rsidRPr="004E289C">
        <w:rPr>
          <w:b w:val="0"/>
          <w:color w:val="8ACED7"/>
          <w:spacing w:val="-38"/>
        </w:rPr>
        <w:t xml:space="preserve"> </w:t>
      </w:r>
      <w:r w:rsidRPr="004E289C">
        <w:rPr>
          <w:b w:val="0"/>
          <w:color w:val="8ACED7"/>
        </w:rPr>
        <w:t>transport</w:t>
      </w:r>
      <w:r w:rsidRPr="004E289C">
        <w:rPr>
          <w:b w:val="0"/>
          <w:color w:val="8ACED7"/>
          <w:spacing w:val="-38"/>
        </w:rPr>
        <w:t xml:space="preserve"> </w:t>
      </w:r>
      <w:r w:rsidRPr="004E289C">
        <w:rPr>
          <w:b w:val="0"/>
          <w:color w:val="8ACED7"/>
        </w:rPr>
        <w:t>and</w:t>
      </w:r>
      <w:r w:rsidRPr="004E289C">
        <w:rPr>
          <w:b w:val="0"/>
          <w:color w:val="8ACED7"/>
          <w:spacing w:val="-38"/>
        </w:rPr>
        <w:t xml:space="preserve"> </w:t>
      </w:r>
      <w:r w:rsidRPr="004E289C">
        <w:rPr>
          <w:b w:val="0"/>
          <w:color w:val="8ACED7"/>
        </w:rPr>
        <w:t>land</w:t>
      </w:r>
      <w:r w:rsidRPr="004E289C">
        <w:rPr>
          <w:b w:val="0"/>
          <w:color w:val="8ACED7"/>
          <w:spacing w:val="-38"/>
        </w:rPr>
        <w:t xml:space="preserve"> </w:t>
      </w:r>
      <w:r w:rsidRPr="004E289C">
        <w:rPr>
          <w:b w:val="0"/>
          <w:color w:val="8ACED7"/>
        </w:rPr>
        <w:t>use</w:t>
      </w:r>
      <w:r w:rsidRPr="004E289C">
        <w:rPr>
          <w:b w:val="0"/>
          <w:color w:val="8ACED7"/>
          <w:spacing w:val="-38"/>
        </w:rPr>
        <w:t xml:space="preserve"> </w:t>
      </w:r>
      <w:r w:rsidRPr="004E289C">
        <w:rPr>
          <w:b w:val="0"/>
          <w:color w:val="8ACED7"/>
        </w:rPr>
        <w:t>planning:</w:t>
      </w:r>
    </w:p>
    <w:p w:rsidR="00BB43CC" w:rsidRPr="004E289C" w:rsidRDefault="00441F40">
      <w:pPr>
        <w:pStyle w:val="BodyText"/>
        <w:spacing w:line="283" w:lineRule="auto"/>
        <w:ind w:left="805" w:right="80"/>
      </w:pPr>
      <w:r w:rsidRPr="004E289C">
        <w:rPr>
          <w:color w:val="231F20"/>
        </w:rPr>
        <w:t>Deliver a comprehensive active transport network utilising the substantial river corridors and acknowledge the future potential of the rail corridor.</w:t>
      </w:r>
    </w:p>
    <w:p w:rsidR="00BB43CC" w:rsidRPr="004E289C" w:rsidRDefault="00441F40">
      <w:pPr>
        <w:spacing w:before="6" w:line="230" w:lineRule="auto"/>
        <w:ind w:left="805" w:right="-18"/>
        <w:rPr>
          <w:sz w:val="19"/>
        </w:rPr>
      </w:pPr>
      <w:r w:rsidRPr="004E289C">
        <w:rPr>
          <w:rFonts w:ascii="Brandon Grotesque Bold"/>
          <w:color w:val="8ACED7"/>
          <w:sz w:val="28"/>
        </w:rPr>
        <w:t xml:space="preserve">Plan for local employment: </w:t>
      </w:r>
      <w:r w:rsidRPr="004E289C">
        <w:rPr>
          <w:color w:val="231F20"/>
          <w:sz w:val="19"/>
        </w:rPr>
        <w:t>Optimise local employment by establishing a network of activity</w:t>
      </w:r>
      <w:r w:rsidRPr="004E289C">
        <w:rPr>
          <w:color w:val="231F20"/>
          <w:spacing w:val="-4"/>
          <w:sz w:val="19"/>
        </w:rPr>
        <w:t xml:space="preserve"> </w:t>
      </w:r>
      <w:r w:rsidRPr="004E289C">
        <w:rPr>
          <w:color w:val="231F20"/>
          <w:sz w:val="19"/>
        </w:rPr>
        <w:t>centres</w:t>
      </w:r>
    </w:p>
    <w:p w:rsidR="00BB43CC" w:rsidRPr="004E289C" w:rsidRDefault="00441F40">
      <w:pPr>
        <w:pStyle w:val="BodyText"/>
        <w:spacing w:before="42" w:line="283" w:lineRule="auto"/>
        <w:ind w:left="805"/>
      </w:pPr>
      <w:r w:rsidRPr="004E289C">
        <w:rPr>
          <w:color w:val="231F20"/>
        </w:rPr>
        <w:t>positioned to profit from the natural splendour of the area, highway connections to the Western District and proximity to central Geelong.</w:t>
      </w:r>
    </w:p>
    <w:p w:rsidR="00BB43CC" w:rsidRPr="004E289C" w:rsidRDefault="00441F40">
      <w:pPr>
        <w:spacing w:before="23" w:line="177" w:lineRule="auto"/>
        <w:ind w:left="805" w:right="-13"/>
        <w:rPr>
          <w:sz w:val="19"/>
        </w:rPr>
      </w:pPr>
      <w:r w:rsidRPr="004E289C">
        <w:rPr>
          <w:rFonts w:ascii="Brandon Grotesque Bold"/>
          <w:color w:val="8ACED7"/>
          <w:sz w:val="28"/>
        </w:rPr>
        <w:t>Create</w:t>
      </w:r>
      <w:r w:rsidRPr="004E289C">
        <w:rPr>
          <w:rFonts w:ascii="Brandon Grotesque Bold"/>
          <w:color w:val="8ACED7"/>
          <w:spacing w:val="-39"/>
          <w:sz w:val="28"/>
        </w:rPr>
        <w:t xml:space="preserve"> </w:t>
      </w:r>
      <w:r w:rsidRPr="004E289C">
        <w:rPr>
          <w:rFonts w:ascii="Brandon Grotesque Bold"/>
          <w:color w:val="8ACED7"/>
          <w:sz w:val="28"/>
        </w:rPr>
        <w:t>growth</w:t>
      </w:r>
      <w:r w:rsidRPr="004E289C">
        <w:rPr>
          <w:rFonts w:ascii="Brandon Grotesque Bold"/>
          <w:color w:val="8ACED7"/>
          <w:spacing w:val="-39"/>
          <w:sz w:val="28"/>
        </w:rPr>
        <w:t xml:space="preserve"> </w:t>
      </w:r>
      <w:r w:rsidRPr="004E289C">
        <w:rPr>
          <w:rFonts w:ascii="Brandon Grotesque Bold"/>
          <w:color w:val="8ACED7"/>
          <w:sz w:val="28"/>
        </w:rPr>
        <w:t>areas</w:t>
      </w:r>
      <w:r w:rsidRPr="004E289C">
        <w:rPr>
          <w:rFonts w:ascii="Brandon Grotesque Bold"/>
          <w:color w:val="8ACED7"/>
          <w:spacing w:val="-39"/>
          <w:sz w:val="28"/>
        </w:rPr>
        <w:t xml:space="preserve"> </w:t>
      </w:r>
      <w:r w:rsidRPr="004E289C">
        <w:rPr>
          <w:rFonts w:ascii="Brandon Grotesque Bold"/>
          <w:color w:val="8ACED7"/>
          <w:sz w:val="28"/>
        </w:rPr>
        <w:t>with</w:t>
      </w:r>
      <w:r w:rsidRPr="004E289C">
        <w:rPr>
          <w:rFonts w:ascii="Brandon Grotesque Bold"/>
          <w:color w:val="8ACED7"/>
          <w:spacing w:val="-39"/>
          <w:sz w:val="28"/>
        </w:rPr>
        <w:t xml:space="preserve"> </w:t>
      </w:r>
      <w:r w:rsidRPr="004E289C">
        <w:rPr>
          <w:rFonts w:ascii="Brandon Grotesque Bold"/>
          <w:color w:val="8ACED7"/>
          <w:sz w:val="28"/>
        </w:rPr>
        <w:t>high</w:t>
      </w:r>
      <w:r w:rsidRPr="004E289C">
        <w:rPr>
          <w:rFonts w:ascii="Brandon Grotesque Bold"/>
          <w:color w:val="8ACED7"/>
          <w:spacing w:val="-39"/>
          <w:sz w:val="28"/>
        </w:rPr>
        <w:t xml:space="preserve"> </w:t>
      </w:r>
      <w:r w:rsidRPr="004E289C">
        <w:rPr>
          <w:rFonts w:ascii="Brandon Grotesque Bold"/>
          <w:color w:val="8ACED7"/>
          <w:sz w:val="28"/>
        </w:rPr>
        <w:t>amenity</w:t>
      </w:r>
      <w:r w:rsidRPr="004E289C">
        <w:rPr>
          <w:rFonts w:ascii="Brandon Grotesque Bold"/>
          <w:color w:val="8ACED7"/>
          <w:spacing w:val="-39"/>
          <w:sz w:val="28"/>
        </w:rPr>
        <w:t xml:space="preserve"> </w:t>
      </w:r>
      <w:r w:rsidRPr="004E289C">
        <w:rPr>
          <w:rFonts w:ascii="Brandon Grotesque Bold"/>
          <w:color w:val="8ACED7"/>
          <w:sz w:val="28"/>
        </w:rPr>
        <w:t>and character:</w:t>
      </w:r>
      <w:r w:rsidRPr="004E289C">
        <w:rPr>
          <w:rFonts w:ascii="Brandon Grotesque Bold"/>
          <w:color w:val="8ACED7"/>
          <w:spacing w:val="-3"/>
          <w:sz w:val="28"/>
        </w:rPr>
        <w:t xml:space="preserve"> </w:t>
      </w:r>
      <w:r w:rsidRPr="004E289C">
        <w:rPr>
          <w:color w:val="231F20"/>
          <w:sz w:val="19"/>
        </w:rPr>
        <w:t>Establish</w:t>
      </w:r>
      <w:r w:rsidRPr="004E289C">
        <w:rPr>
          <w:color w:val="231F20"/>
          <w:spacing w:val="-10"/>
          <w:sz w:val="19"/>
        </w:rPr>
        <w:t xml:space="preserve"> </w:t>
      </w:r>
      <w:r w:rsidRPr="004E289C">
        <w:rPr>
          <w:color w:val="231F20"/>
          <w:sz w:val="19"/>
        </w:rPr>
        <w:t>a</w:t>
      </w:r>
      <w:r w:rsidRPr="004E289C">
        <w:rPr>
          <w:color w:val="231F20"/>
          <w:spacing w:val="-10"/>
          <w:sz w:val="19"/>
        </w:rPr>
        <w:t xml:space="preserve"> </w:t>
      </w:r>
      <w:r w:rsidRPr="004E289C">
        <w:rPr>
          <w:color w:val="231F20"/>
          <w:sz w:val="19"/>
        </w:rPr>
        <w:t>district</w:t>
      </w:r>
      <w:r w:rsidRPr="004E289C">
        <w:rPr>
          <w:color w:val="231F20"/>
          <w:spacing w:val="-10"/>
          <w:sz w:val="19"/>
        </w:rPr>
        <w:t xml:space="preserve"> </w:t>
      </w:r>
      <w:r w:rsidRPr="004E289C">
        <w:rPr>
          <w:color w:val="231F20"/>
          <w:sz w:val="19"/>
        </w:rPr>
        <w:t>of</w:t>
      </w:r>
      <w:r w:rsidRPr="004E289C">
        <w:rPr>
          <w:color w:val="231F20"/>
          <w:spacing w:val="-10"/>
          <w:sz w:val="19"/>
        </w:rPr>
        <w:t xml:space="preserve"> </w:t>
      </w:r>
      <w:r w:rsidRPr="004E289C">
        <w:rPr>
          <w:color w:val="231F20"/>
          <w:sz w:val="19"/>
        </w:rPr>
        <w:t>lakeside</w:t>
      </w:r>
      <w:r w:rsidRPr="004E289C">
        <w:rPr>
          <w:color w:val="231F20"/>
          <w:spacing w:val="-10"/>
          <w:sz w:val="19"/>
        </w:rPr>
        <w:t xml:space="preserve"> </w:t>
      </w:r>
      <w:r w:rsidRPr="004E289C">
        <w:rPr>
          <w:color w:val="231F20"/>
          <w:sz w:val="19"/>
        </w:rPr>
        <w:t>and</w:t>
      </w:r>
      <w:r w:rsidRPr="004E289C">
        <w:rPr>
          <w:color w:val="231F20"/>
          <w:spacing w:val="-10"/>
          <w:sz w:val="19"/>
        </w:rPr>
        <w:t xml:space="preserve"> </w:t>
      </w:r>
      <w:r w:rsidRPr="004E289C">
        <w:rPr>
          <w:color w:val="231F20"/>
          <w:sz w:val="19"/>
        </w:rPr>
        <w:t>riverside</w:t>
      </w:r>
    </w:p>
    <w:p w:rsidR="00BB43CC" w:rsidRPr="004E289C" w:rsidRDefault="00441F40">
      <w:pPr>
        <w:pStyle w:val="BodyText"/>
        <w:spacing w:before="15" w:line="283" w:lineRule="auto"/>
        <w:ind w:left="805" w:right="76"/>
      </w:pPr>
      <w:r w:rsidRPr="004E289C">
        <w:rPr>
          <w:color w:val="231F20"/>
        </w:rPr>
        <w:t>neighbourhoods recognised for their healthy waterways and attractive open spaces that will enhance Geelong’s local character.</w:t>
      </w:r>
    </w:p>
    <w:p w:rsidR="00BB43CC" w:rsidRPr="004E289C" w:rsidRDefault="00441F40">
      <w:pPr>
        <w:spacing w:before="57" w:line="177" w:lineRule="auto"/>
        <w:ind w:left="805" w:right="56"/>
        <w:rPr>
          <w:sz w:val="19"/>
        </w:rPr>
      </w:pPr>
      <w:r w:rsidRPr="004E289C">
        <w:rPr>
          <w:rFonts w:ascii="Brandon Grotesque Bold"/>
          <w:color w:val="8ACED7"/>
          <w:sz w:val="28"/>
        </w:rPr>
        <w:t>Protect</w:t>
      </w:r>
      <w:r w:rsidRPr="004E289C">
        <w:rPr>
          <w:rFonts w:ascii="Brandon Grotesque Bold"/>
          <w:color w:val="8ACED7"/>
          <w:spacing w:val="-45"/>
          <w:sz w:val="28"/>
        </w:rPr>
        <w:t xml:space="preserve"> </w:t>
      </w:r>
      <w:r w:rsidRPr="004E289C">
        <w:rPr>
          <w:rFonts w:ascii="Brandon Grotesque Bold"/>
          <w:color w:val="8ACED7"/>
          <w:sz w:val="28"/>
        </w:rPr>
        <w:t>biodiversity,</w:t>
      </w:r>
      <w:r w:rsidRPr="004E289C">
        <w:rPr>
          <w:rFonts w:ascii="Brandon Grotesque Bold"/>
          <w:color w:val="8ACED7"/>
          <w:spacing w:val="-45"/>
          <w:sz w:val="28"/>
        </w:rPr>
        <w:t xml:space="preserve"> </w:t>
      </w:r>
      <w:r w:rsidRPr="004E289C">
        <w:rPr>
          <w:rFonts w:ascii="Brandon Grotesque Bold"/>
          <w:color w:val="8ACED7"/>
          <w:sz w:val="28"/>
        </w:rPr>
        <w:t>waterways</w:t>
      </w:r>
      <w:r w:rsidRPr="004E289C">
        <w:rPr>
          <w:rFonts w:ascii="Brandon Grotesque Bold"/>
          <w:color w:val="8ACED7"/>
          <w:spacing w:val="-45"/>
          <w:sz w:val="28"/>
        </w:rPr>
        <w:t xml:space="preserve"> </w:t>
      </w:r>
      <w:r w:rsidRPr="004E289C">
        <w:rPr>
          <w:rFonts w:ascii="Brandon Grotesque Bold"/>
          <w:color w:val="8ACED7"/>
          <w:sz w:val="28"/>
        </w:rPr>
        <w:t>&amp;</w:t>
      </w:r>
      <w:r w:rsidRPr="004E289C">
        <w:rPr>
          <w:rFonts w:ascii="Brandon Grotesque Bold"/>
          <w:color w:val="8ACED7"/>
          <w:spacing w:val="-45"/>
          <w:sz w:val="28"/>
        </w:rPr>
        <w:t xml:space="preserve"> </w:t>
      </w:r>
      <w:r w:rsidRPr="004E289C">
        <w:rPr>
          <w:rFonts w:ascii="Brandon Grotesque Bold"/>
          <w:color w:val="8ACED7"/>
          <w:sz w:val="28"/>
        </w:rPr>
        <w:t>cultural heritage</w:t>
      </w:r>
      <w:r w:rsidRPr="004E289C">
        <w:rPr>
          <w:rFonts w:ascii="Brandon Grotesque Bold"/>
          <w:color w:val="8ACED7"/>
          <w:spacing w:val="-34"/>
          <w:sz w:val="28"/>
        </w:rPr>
        <w:t xml:space="preserve"> </w:t>
      </w:r>
      <w:r w:rsidRPr="004E289C">
        <w:rPr>
          <w:rFonts w:ascii="Brandon Grotesque Bold"/>
          <w:color w:val="8ACED7"/>
          <w:sz w:val="28"/>
        </w:rPr>
        <w:t>values:</w:t>
      </w:r>
      <w:r w:rsidRPr="004E289C">
        <w:rPr>
          <w:rFonts w:ascii="Brandon Grotesque Bold"/>
          <w:color w:val="8ACED7"/>
          <w:spacing w:val="-34"/>
          <w:sz w:val="28"/>
        </w:rPr>
        <w:t xml:space="preserve"> </w:t>
      </w:r>
      <w:r w:rsidRPr="004E289C">
        <w:rPr>
          <w:color w:val="231F20"/>
          <w:sz w:val="19"/>
        </w:rPr>
        <w:t>Protect</w:t>
      </w:r>
      <w:r w:rsidRPr="004E289C">
        <w:rPr>
          <w:color w:val="231F20"/>
          <w:spacing w:val="-23"/>
          <w:sz w:val="19"/>
        </w:rPr>
        <w:t xml:space="preserve"> </w:t>
      </w:r>
      <w:r w:rsidRPr="004E289C">
        <w:rPr>
          <w:color w:val="231F20"/>
          <w:sz w:val="19"/>
        </w:rPr>
        <w:t>and</w:t>
      </w:r>
      <w:r w:rsidRPr="004E289C">
        <w:rPr>
          <w:color w:val="231F20"/>
          <w:spacing w:val="-23"/>
          <w:sz w:val="19"/>
        </w:rPr>
        <w:t xml:space="preserve"> </w:t>
      </w:r>
      <w:r w:rsidRPr="004E289C">
        <w:rPr>
          <w:color w:val="231F20"/>
          <w:sz w:val="19"/>
        </w:rPr>
        <w:t>regenerate</w:t>
      </w:r>
      <w:r w:rsidRPr="004E289C">
        <w:rPr>
          <w:color w:val="231F20"/>
          <w:spacing w:val="-23"/>
          <w:sz w:val="19"/>
        </w:rPr>
        <w:t xml:space="preserve"> </w:t>
      </w:r>
      <w:r w:rsidRPr="004E289C">
        <w:rPr>
          <w:color w:val="231F20"/>
          <w:sz w:val="19"/>
        </w:rPr>
        <w:t>biodiversity</w:t>
      </w:r>
    </w:p>
    <w:p w:rsidR="00BB43CC" w:rsidRPr="004E289C" w:rsidRDefault="00441F40">
      <w:pPr>
        <w:pStyle w:val="BodyText"/>
        <w:spacing w:before="15" w:line="283" w:lineRule="auto"/>
        <w:ind w:left="805" w:right="381"/>
      </w:pPr>
      <w:r w:rsidRPr="004E289C">
        <w:rPr>
          <w:color w:val="231F20"/>
        </w:rPr>
        <w:t xml:space="preserve">and cultural heritage values along the Barwon and </w:t>
      </w:r>
      <w:r w:rsidRPr="004E289C">
        <w:rPr>
          <w:color w:val="231F20"/>
        </w:rPr>
        <w:lastRenderedPageBreak/>
        <w:t>Moorabool Rivers, Cowies Creek and the Dog Rocks Sanctuary and establish vegetated constructed waterways.</w:t>
      </w:r>
    </w:p>
    <w:p w:rsidR="00BB43CC" w:rsidRPr="004E289C" w:rsidRDefault="00441F40">
      <w:pPr>
        <w:pStyle w:val="Heading3"/>
        <w:spacing w:before="98" w:line="394" w:lineRule="exact"/>
        <w:ind w:left="379"/>
        <w:rPr>
          <w:b w:val="0"/>
        </w:rPr>
      </w:pPr>
      <w:r>
        <w:rPr>
          <w:b w:val="0"/>
        </w:rPr>
        <w:br w:type="column"/>
      </w:r>
      <w:r w:rsidRPr="004E289C">
        <w:rPr>
          <w:b w:val="0"/>
          <w:color w:val="8ACED7"/>
        </w:rPr>
        <w:lastRenderedPageBreak/>
        <w:t>Create integrated open space networks:</w:t>
      </w:r>
    </w:p>
    <w:p w:rsidR="00BB43CC" w:rsidRPr="004E289C" w:rsidRDefault="00441F40">
      <w:pPr>
        <w:pStyle w:val="BodyText"/>
        <w:spacing w:line="283" w:lineRule="auto"/>
        <w:ind w:left="379" w:right="836"/>
      </w:pPr>
      <w:r w:rsidRPr="004E289C">
        <w:rPr>
          <w:color w:val="231F20"/>
        </w:rPr>
        <w:t>Cultivate an exemplary open space network that links the Barwon and Moorabool Rivers to an iconic lake at the Batesford quarry and supports a network of recreation reserves and local</w:t>
      </w:r>
      <w:r w:rsidRPr="004E289C">
        <w:rPr>
          <w:color w:val="231F20"/>
          <w:spacing w:val="-1"/>
        </w:rPr>
        <w:t xml:space="preserve"> </w:t>
      </w:r>
      <w:r w:rsidRPr="004E289C">
        <w:rPr>
          <w:color w:val="231F20"/>
        </w:rPr>
        <w:t>parks.</w:t>
      </w:r>
    </w:p>
    <w:p w:rsidR="00BB43CC" w:rsidRPr="004E289C" w:rsidRDefault="00441F40">
      <w:pPr>
        <w:pStyle w:val="Heading3"/>
        <w:spacing w:line="374" w:lineRule="exact"/>
        <w:ind w:left="379"/>
        <w:rPr>
          <w:b w:val="0"/>
        </w:rPr>
      </w:pPr>
      <w:r w:rsidRPr="004E289C">
        <w:rPr>
          <w:b w:val="0"/>
          <w:color w:val="8ACED7"/>
        </w:rPr>
        <w:t>Plan for environmental</w:t>
      </w:r>
      <w:r w:rsidRPr="004E289C">
        <w:rPr>
          <w:b w:val="0"/>
          <w:color w:val="8ACED7"/>
          <w:spacing w:val="-52"/>
        </w:rPr>
        <w:t xml:space="preserve"> </w:t>
      </w:r>
      <w:r w:rsidRPr="004E289C">
        <w:rPr>
          <w:b w:val="0"/>
          <w:color w:val="8ACED7"/>
        </w:rPr>
        <w:t>sustainability:</w:t>
      </w:r>
    </w:p>
    <w:p w:rsidR="00BB43CC" w:rsidRPr="004E289C" w:rsidRDefault="00441F40">
      <w:pPr>
        <w:pStyle w:val="BodyText"/>
        <w:spacing w:line="283" w:lineRule="auto"/>
        <w:ind w:left="379" w:right="1004"/>
      </w:pPr>
      <w:r w:rsidRPr="004E289C">
        <w:rPr>
          <w:color w:val="231F20"/>
        </w:rPr>
        <w:t xml:space="preserve">Create an integrated water management system based around the major catchments and prioritise </w:t>
      </w:r>
      <w:r w:rsidRPr="004E289C">
        <w:rPr>
          <w:color w:val="231F20"/>
        </w:rPr>
        <w:lastRenderedPageBreak/>
        <w:t>active and public transport networks.</w:t>
      </w:r>
    </w:p>
    <w:p w:rsidR="00BB43CC" w:rsidRPr="004E289C" w:rsidRDefault="00441F40">
      <w:pPr>
        <w:spacing w:before="44" w:line="177" w:lineRule="auto"/>
        <w:ind w:left="379" w:right="983"/>
        <w:jc w:val="both"/>
        <w:rPr>
          <w:sz w:val="19"/>
        </w:rPr>
      </w:pPr>
      <w:r w:rsidRPr="004E289C">
        <w:rPr>
          <w:rFonts w:ascii="Brandon Grotesque Bold"/>
          <w:color w:val="8ACED7"/>
          <w:sz w:val="28"/>
        </w:rPr>
        <w:t>Stage</w:t>
      </w:r>
      <w:r w:rsidRPr="004E289C">
        <w:rPr>
          <w:rFonts w:ascii="Brandon Grotesque Bold"/>
          <w:color w:val="8ACED7"/>
          <w:spacing w:val="-45"/>
          <w:sz w:val="28"/>
        </w:rPr>
        <w:t xml:space="preserve"> </w:t>
      </w:r>
      <w:r w:rsidRPr="004E289C">
        <w:rPr>
          <w:rFonts w:ascii="Brandon Grotesque Bold"/>
          <w:color w:val="8ACED7"/>
          <w:sz w:val="28"/>
        </w:rPr>
        <w:t>development</w:t>
      </w:r>
      <w:r w:rsidRPr="004E289C">
        <w:rPr>
          <w:rFonts w:ascii="Brandon Grotesque Bold"/>
          <w:color w:val="8ACED7"/>
          <w:spacing w:val="-45"/>
          <w:sz w:val="28"/>
        </w:rPr>
        <w:t xml:space="preserve"> </w:t>
      </w:r>
      <w:r w:rsidRPr="004E289C">
        <w:rPr>
          <w:rFonts w:ascii="Brandon Grotesque Bold"/>
          <w:color w:val="8ACED7"/>
          <w:sz w:val="28"/>
        </w:rPr>
        <w:t>to</w:t>
      </w:r>
      <w:r w:rsidRPr="004E289C">
        <w:rPr>
          <w:rFonts w:ascii="Brandon Grotesque Bold"/>
          <w:color w:val="8ACED7"/>
          <w:spacing w:val="-45"/>
          <w:sz w:val="28"/>
        </w:rPr>
        <w:t xml:space="preserve"> </w:t>
      </w:r>
      <w:r w:rsidRPr="004E289C">
        <w:rPr>
          <w:rFonts w:ascii="Brandon Grotesque Bold"/>
          <w:color w:val="8ACED7"/>
          <w:sz w:val="28"/>
        </w:rPr>
        <w:t>ensure</w:t>
      </w:r>
      <w:r w:rsidRPr="004E289C">
        <w:rPr>
          <w:rFonts w:ascii="Brandon Grotesque Bold"/>
          <w:color w:val="8ACED7"/>
          <w:spacing w:val="-45"/>
          <w:sz w:val="28"/>
        </w:rPr>
        <w:t xml:space="preserve"> </w:t>
      </w:r>
      <w:r w:rsidRPr="004E289C">
        <w:rPr>
          <w:rFonts w:ascii="Brandon Grotesque Bold"/>
          <w:color w:val="8ACED7"/>
          <w:sz w:val="28"/>
        </w:rPr>
        <w:t>the</w:t>
      </w:r>
      <w:r w:rsidRPr="004E289C">
        <w:rPr>
          <w:rFonts w:ascii="Brandon Grotesque Bold"/>
          <w:color w:val="8ACED7"/>
          <w:spacing w:val="-45"/>
          <w:sz w:val="28"/>
        </w:rPr>
        <w:t xml:space="preserve"> </w:t>
      </w:r>
      <w:r w:rsidRPr="004E289C">
        <w:rPr>
          <w:rFonts w:ascii="Brandon Grotesque Bold"/>
          <w:color w:val="8ACED7"/>
          <w:sz w:val="28"/>
        </w:rPr>
        <w:t>efficient and</w:t>
      </w:r>
      <w:r w:rsidRPr="004E289C">
        <w:rPr>
          <w:rFonts w:ascii="Brandon Grotesque Bold"/>
          <w:color w:val="8ACED7"/>
          <w:spacing w:val="-49"/>
          <w:sz w:val="28"/>
        </w:rPr>
        <w:t xml:space="preserve"> </w:t>
      </w:r>
      <w:r w:rsidRPr="004E289C">
        <w:rPr>
          <w:rFonts w:ascii="Brandon Grotesque Bold"/>
          <w:color w:val="8ACED7"/>
          <w:sz w:val="28"/>
        </w:rPr>
        <w:t>orderly</w:t>
      </w:r>
      <w:r w:rsidRPr="004E289C">
        <w:rPr>
          <w:rFonts w:ascii="Brandon Grotesque Bold"/>
          <w:color w:val="8ACED7"/>
          <w:spacing w:val="-49"/>
          <w:sz w:val="28"/>
        </w:rPr>
        <w:t xml:space="preserve"> </w:t>
      </w:r>
      <w:r w:rsidRPr="004E289C">
        <w:rPr>
          <w:rFonts w:ascii="Brandon Grotesque Bold"/>
          <w:color w:val="8ACED7"/>
          <w:sz w:val="28"/>
        </w:rPr>
        <w:t>provision</w:t>
      </w:r>
      <w:r w:rsidRPr="004E289C">
        <w:rPr>
          <w:rFonts w:ascii="Brandon Grotesque Bold"/>
          <w:color w:val="8ACED7"/>
          <w:spacing w:val="-49"/>
          <w:sz w:val="28"/>
        </w:rPr>
        <w:t xml:space="preserve"> </w:t>
      </w:r>
      <w:r w:rsidRPr="004E289C">
        <w:rPr>
          <w:rFonts w:ascii="Brandon Grotesque Bold"/>
          <w:color w:val="8ACED7"/>
          <w:sz w:val="28"/>
        </w:rPr>
        <w:t>of</w:t>
      </w:r>
      <w:r w:rsidRPr="004E289C">
        <w:rPr>
          <w:rFonts w:ascii="Brandon Grotesque Bold"/>
          <w:color w:val="8ACED7"/>
          <w:spacing w:val="-49"/>
          <w:sz w:val="28"/>
        </w:rPr>
        <w:t xml:space="preserve"> </w:t>
      </w:r>
      <w:r w:rsidRPr="004E289C">
        <w:rPr>
          <w:rFonts w:ascii="Brandon Grotesque Bold"/>
          <w:color w:val="8ACED7"/>
          <w:sz w:val="28"/>
        </w:rPr>
        <w:t>infrastructure</w:t>
      </w:r>
      <w:r w:rsidRPr="004E289C">
        <w:rPr>
          <w:rFonts w:ascii="Brandon Grotesque Bold"/>
          <w:color w:val="8ACED7"/>
          <w:spacing w:val="-49"/>
          <w:sz w:val="28"/>
        </w:rPr>
        <w:t xml:space="preserve"> </w:t>
      </w:r>
      <w:r w:rsidRPr="004E289C">
        <w:rPr>
          <w:rFonts w:ascii="Brandon Grotesque Bold"/>
          <w:color w:val="8ACED7"/>
          <w:sz w:val="28"/>
        </w:rPr>
        <w:t>and services:</w:t>
      </w:r>
      <w:r w:rsidRPr="004E289C">
        <w:rPr>
          <w:rFonts w:ascii="Brandon Grotesque Bold"/>
          <w:color w:val="8ACED7"/>
          <w:spacing w:val="-4"/>
          <w:sz w:val="28"/>
        </w:rPr>
        <w:t xml:space="preserve"> </w:t>
      </w:r>
      <w:r w:rsidRPr="004E289C">
        <w:rPr>
          <w:color w:val="231F20"/>
          <w:sz w:val="19"/>
        </w:rPr>
        <w:t>Ensure</w:t>
      </w:r>
      <w:r w:rsidRPr="004E289C">
        <w:rPr>
          <w:color w:val="231F20"/>
          <w:spacing w:val="-11"/>
          <w:sz w:val="19"/>
        </w:rPr>
        <w:t xml:space="preserve"> </w:t>
      </w:r>
      <w:r w:rsidRPr="004E289C">
        <w:rPr>
          <w:color w:val="231F20"/>
          <w:sz w:val="19"/>
        </w:rPr>
        <w:t>that</w:t>
      </w:r>
      <w:r w:rsidRPr="004E289C">
        <w:rPr>
          <w:color w:val="231F20"/>
          <w:spacing w:val="-11"/>
          <w:sz w:val="19"/>
        </w:rPr>
        <w:t xml:space="preserve"> </w:t>
      </w:r>
      <w:r w:rsidRPr="004E289C">
        <w:rPr>
          <w:color w:val="231F20"/>
          <w:sz w:val="19"/>
        </w:rPr>
        <w:t>staging</w:t>
      </w:r>
      <w:r w:rsidRPr="004E289C">
        <w:rPr>
          <w:color w:val="231F20"/>
          <w:spacing w:val="-11"/>
          <w:sz w:val="19"/>
        </w:rPr>
        <w:t xml:space="preserve"> </w:t>
      </w:r>
      <w:r w:rsidRPr="004E289C">
        <w:rPr>
          <w:color w:val="231F20"/>
          <w:sz w:val="19"/>
        </w:rPr>
        <w:t>of</w:t>
      </w:r>
      <w:r w:rsidRPr="004E289C">
        <w:rPr>
          <w:color w:val="231F20"/>
          <w:spacing w:val="-11"/>
          <w:sz w:val="19"/>
        </w:rPr>
        <w:t xml:space="preserve"> </w:t>
      </w:r>
      <w:r w:rsidRPr="004E289C">
        <w:rPr>
          <w:color w:val="231F20"/>
          <w:sz w:val="19"/>
        </w:rPr>
        <w:t>development</w:t>
      </w:r>
      <w:r w:rsidRPr="004E289C">
        <w:rPr>
          <w:color w:val="231F20"/>
          <w:spacing w:val="-11"/>
          <w:sz w:val="19"/>
        </w:rPr>
        <w:t xml:space="preserve"> </w:t>
      </w:r>
      <w:r w:rsidRPr="004E289C">
        <w:rPr>
          <w:color w:val="231F20"/>
          <w:sz w:val="19"/>
        </w:rPr>
        <w:t>creates</w:t>
      </w:r>
    </w:p>
    <w:p w:rsidR="00BB43CC" w:rsidRPr="004E289C" w:rsidRDefault="00441F40">
      <w:pPr>
        <w:pStyle w:val="BodyText"/>
        <w:spacing w:before="15" w:line="283" w:lineRule="auto"/>
        <w:ind w:left="379" w:right="803"/>
      </w:pPr>
      <w:r w:rsidRPr="004E289C">
        <w:rPr>
          <w:color w:val="231F20"/>
        </w:rPr>
        <w:t>early provision of public transport to central Geelong and preserves long term development aspirations adjoining the Batesford quarry.</w:t>
      </w:r>
    </w:p>
    <w:p w:rsidR="00BB43CC" w:rsidRDefault="00BB43CC">
      <w:pPr>
        <w:spacing w:line="283" w:lineRule="auto"/>
        <w:sectPr w:rsidR="00BB43CC">
          <w:type w:val="continuous"/>
          <w:pgSz w:w="11910" w:h="16840"/>
          <w:pgMar w:top="1580" w:right="0" w:bottom="280" w:left="0" w:header="720" w:footer="720" w:gutter="0"/>
          <w:cols w:num="2" w:space="720" w:equalWidth="0">
            <w:col w:w="5716" w:space="40"/>
            <w:col w:w="6154"/>
          </w:cols>
        </w:sectPr>
      </w:pPr>
    </w:p>
    <w:p w:rsidR="00BB43CC" w:rsidRDefault="00BB43CC">
      <w:pPr>
        <w:pStyle w:val="BodyText"/>
        <w:spacing w:before="10"/>
        <w:rPr>
          <w:b/>
        </w:rPr>
      </w:pPr>
    </w:p>
    <w:p w:rsidR="00BB43CC" w:rsidRDefault="00441F40">
      <w:pPr>
        <w:spacing w:before="99"/>
        <w:ind w:left="379"/>
        <w:rPr>
          <w:rFonts w:ascii="Brandon Grotesque Bold"/>
          <w:b/>
          <w:sz w:val="16"/>
        </w:rPr>
      </w:pPr>
      <w:r>
        <w:rPr>
          <w:rFonts w:ascii="Brandon Grotesque Bold"/>
          <w:b/>
          <w:color w:val="003263"/>
          <w:sz w:val="16"/>
        </w:rPr>
        <w:t>10</w:t>
      </w:r>
    </w:p>
    <w:p w:rsidR="00BB43CC" w:rsidRDefault="00BB43CC">
      <w:pPr>
        <w:rPr>
          <w:rFonts w:ascii="Brandon Grotesque Bold"/>
          <w:sz w:val="16"/>
        </w:rPr>
        <w:sectPr w:rsidR="00BB43CC">
          <w:type w:val="continuous"/>
          <w:pgSz w:w="11910" w:h="16840"/>
          <w:pgMar w:top="1580" w:right="0" w:bottom="280" w:left="0" w:header="720" w:footer="720" w:gutter="0"/>
          <w:cols w:space="720"/>
        </w:sectPr>
      </w:pPr>
    </w:p>
    <w:p w:rsidR="00BB43CC" w:rsidRDefault="00441F40">
      <w:pPr>
        <w:pStyle w:val="BodyText"/>
        <w:ind w:left="210"/>
        <w:rPr>
          <w:rFonts w:ascii="Brandon Grotesque Bold"/>
          <w:sz w:val="20"/>
        </w:rPr>
      </w:pPr>
      <w:r>
        <w:rPr>
          <w:rFonts w:ascii="Brandon Grotesque Bold"/>
          <w:noProof/>
          <w:sz w:val="20"/>
          <w:lang w:val="en-AU" w:eastAsia="en-AU" w:bidi="ar-SA"/>
        </w:rPr>
        <w:lastRenderedPageBreak/>
        <mc:AlternateContent>
          <mc:Choice Requires="wpg">
            <w:drawing>
              <wp:inline distT="0" distB="0" distL="0" distR="0">
                <wp:extent cx="7291705" cy="1690370"/>
                <wp:effectExtent l="0" t="3175" r="4445" b="1905"/>
                <wp:docPr id="2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1705" cy="1690370"/>
                          <a:chOff x="0" y="0"/>
                          <a:chExt cx="11483" cy="2662"/>
                        </a:xfrm>
                      </wpg:grpSpPr>
                      <wps:wsp>
                        <wps:cNvPr id="25" name="Freeform 25"/>
                        <wps:cNvSpPr>
                          <a:spLocks/>
                        </wps:cNvSpPr>
                        <wps:spPr bwMode="auto">
                          <a:xfrm>
                            <a:off x="0" y="0"/>
                            <a:ext cx="9454" cy="2662"/>
                          </a:xfrm>
                          <a:custGeom>
                            <a:avLst/>
                            <a:gdLst>
                              <a:gd name="T0" fmla="*/ 9453 w 9454"/>
                              <a:gd name="T1" fmla="*/ 0 h 2662"/>
                              <a:gd name="T2" fmla="*/ 0 w 9454"/>
                              <a:gd name="T3" fmla="*/ 0 h 2662"/>
                              <a:gd name="T4" fmla="*/ 0 w 9454"/>
                              <a:gd name="T5" fmla="*/ 2661 h 2662"/>
                              <a:gd name="T6" fmla="*/ 8129 w 9454"/>
                              <a:gd name="T7" fmla="*/ 2661 h 2662"/>
                              <a:gd name="T8" fmla="*/ 9453 w 9454"/>
                              <a:gd name="T9" fmla="*/ 0 h 2662"/>
                            </a:gdLst>
                            <a:ahLst/>
                            <a:cxnLst>
                              <a:cxn ang="0">
                                <a:pos x="T0" y="T1"/>
                              </a:cxn>
                              <a:cxn ang="0">
                                <a:pos x="T2" y="T3"/>
                              </a:cxn>
                              <a:cxn ang="0">
                                <a:pos x="T4" y="T5"/>
                              </a:cxn>
                              <a:cxn ang="0">
                                <a:pos x="T6" y="T7"/>
                              </a:cxn>
                              <a:cxn ang="0">
                                <a:pos x="T8" y="T9"/>
                              </a:cxn>
                            </a:cxnLst>
                            <a:rect l="0" t="0" r="r" b="b"/>
                            <a:pathLst>
                              <a:path w="9454" h="2662">
                                <a:moveTo>
                                  <a:pt x="9453" y="0"/>
                                </a:moveTo>
                                <a:lnTo>
                                  <a:pt x="0" y="0"/>
                                </a:lnTo>
                                <a:lnTo>
                                  <a:pt x="0" y="2661"/>
                                </a:lnTo>
                                <a:lnTo>
                                  <a:pt x="8129" y="2661"/>
                                </a:lnTo>
                                <a:lnTo>
                                  <a:pt x="9453"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4"/>
                        <wps:cNvSpPr>
                          <a:spLocks/>
                        </wps:cNvSpPr>
                        <wps:spPr bwMode="auto">
                          <a:xfrm>
                            <a:off x="8357" y="0"/>
                            <a:ext cx="3126" cy="2662"/>
                          </a:xfrm>
                          <a:custGeom>
                            <a:avLst/>
                            <a:gdLst>
                              <a:gd name="T0" fmla="+- 0 11483 8358"/>
                              <a:gd name="T1" fmla="*/ T0 w 3126"/>
                              <a:gd name="T2" fmla="*/ 0 h 2662"/>
                              <a:gd name="T3" fmla="+- 0 9686 8358"/>
                              <a:gd name="T4" fmla="*/ T3 w 3126"/>
                              <a:gd name="T5" fmla="*/ 0 h 2662"/>
                              <a:gd name="T6" fmla="+- 0 8358 8358"/>
                              <a:gd name="T7" fmla="*/ T6 w 3126"/>
                              <a:gd name="T8" fmla="*/ 2662 h 2662"/>
                              <a:gd name="T9" fmla="+- 0 11483 8358"/>
                              <a:gd name="T10" fmla="*/ T9 w 3126"/>
                              <a:gd name="T11" fmla="*/ 2661 h 2662"/>
                              <a:gd name="T12" fmla="+- 0 11483 8358"/>
                              <a:gd name="T13" fmla="*/ T12 w 3126"/>
                              <a:gd name="T14" fmla="*/ 0 h 2662"/>
                            </a:gdLst>
                            <a:ahLst/>
                            <a:cxnLst>
                              <a:cxn ang="0">
                                <a:pos x="T1" y="T2"/>
                              </a:cxn>
                              <a:cxn ang="0">
                                <a:pos x="T4" y="T5"/>
                              </a:cxn>
                              <a:cxn ang="0">
                                <a:pos x="T7" y="T8"/>
                              </a:cxn>
                              <a:cxn ang="0">
                                <a:pos x="T10" y="T11"/>
                              </a:cxn>
                              <a:cxn ang="0">
                                <a:pos x="T13" y="T14"/>
                              </a:cxn>
                            </a:cxnLst>
                            <a:rect l="0" t="0" r="r" b="b"/>
                            <a:pathLst>
                              <a:path w="3126" h="2662">
                                <a:moveTo>
                                  <a:pt x="3125" y="0"/>
                                </a:moveTo>
                                <a:lnTo>
                                  <a:pt x="1328" y="0"/>
                                </a:lnTo>
                                <a:lnTo>
                                  <a:pt x="0" y="2662"/>
                                </a:lnTo>
                                <a:lnTo>
                                  <a:pt x="3125" y="2661"/>
                                </a:lnTo>
                                <a:lnTo>
                                  <a:pt x="3125" y="0"/>
                                </a:lnTo>
                                <a:close/>
                              </a:path>
                            </a:pathLst>
                          </a:custGeom>
                          <a:solidFill>
                            <a:srgbClr val="C9E2E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Text Box 23"/>
                        <wps:cNvSpPr txBox="1">
                          <a:spLocks noChangeArrowheads="1"/>
                        </wps:cNvSpPr>
                        <wps:spPr bwMode="auto">
                          <a:xfrm>
                            <a:off x="0" y="0"/>
                            <a:ext cx="11483"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827"/>
                                <w:ind w:left="443"/>
                                <w:rPr>
                                  <w:rFonts w:ascii="Brandon Grotesque Bold"/>
                                  <w:b/>
                                  <w:sz w:val="72"/>
                                </w:rPr>
                              </w:pPr>
                              <w:r>
                                <w:rPr>
                                  <w:rFonts w:ascii="Brandon Grotesque Bold"/>
                                  <w:b/>
                                  <w:color w:val="FFFFFF"/>
                                  <w:sz w:val="72"/>
                                </w:rPr>
                                <w:t>NEXT STEPS</w:t>
                              </w:r>
                            </w:p>
                          </w:txbxContent>
                        </wps:txbx>
                        <wps:bodyPr rot="0" vert="horz" wrap="square" lIns="0" tIns="0" rIns="0" bIns="0" anchor="t" anchorCtr="0" upright="1">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22" o:spid="_x0000_s1341" style="width:574.15pt;height:133.1pt;mso-position-horizontal-relative:char;mso-position-vertical-relative:line" coordsize="11483,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">
                <v:shape id="Freeform 25" o:spid="_x0000_s1342" style="position:absolute;width:9454;height:2662;visibility:visible;mso-wrap-style:square;v-text-anchor:top" coordsize="9454,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" path="m9453,l,,,2661r8129,l9453,xe" fillcolor="#003263" stroked="f">
                  <v:path arrowok="t" o:connecttype="custom" o:connectlocs="9453,0;0,0;0,2661;8129,2661;9453,0" o:connectangles="0,0,0,0,0"/>
                </v:shape>
                <v:shape id="Freeform 24" o:spid="_x0000_s1343" style="position:absolute;left:8357;width:3126;height:2662;visibility:visible;mso-wrap-style:square;v-text-anchor:top" coordsize="3126,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" path="m3125,l1328,,,2662r3125,-1l3125,xe" fillcolor="#c9e2ea" stroked="f">
                  <v:path arrowok="t" o:connecttype="custom" o:connectlocs="3125,0;1328,0;0,2662;3125,2661;3125,0" o:connectangles="0,0,0,0,0"/>
                </v:shape>
                <v:shape id="Text Box 23" o:spid="_x0000_s1344" type="#_x0000_t202" style="position:absolute;width:11483;height: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rsidR="00BB43CC" w:rsidRDefault="00441F40">
                        <w:pPr>
                          <w:spacing w:before="827"/>
                          <w:ind w:left="443"/>
                          <w:rPr>
                            <w:rFonts w:ascii="Brandon Grotesque Bold"/>
                            <w:b/>
                            <w:sz w:val="72"/>
                          </w:rPr>
                        </w:pPr>
                        <w:r>
                          <w:rPr>
                            <w:rFonts w:ascii="Brandon Grotesque Bold"/>
                            <w:b/>
                            <w:color w:val="FFFFFF"/>
                            <w:sz w:val="72"/>
                          </w:rPr>
                          <w:t>NEXT STEPS</w:t>
                        </w:r>
                      </w:p>
                    </w:txbxContent>
                  </v:textbox>
                </v:shape>
                <w10:anchorlock/>
              </v:group>
            </w:pict>
          </mc:Fallback>
        </mc:AlternateContent>
      </w:r>
    </w:p>
    <w:p w:rsidR="00BB43CC" w:rsidRDefault="00BB43CC">
      <w:pPr>
        <w:pStyle w:val="BodyText"/>
        <w:spacing w:before="9"/>
        <w:rPr>
          <w:rFonts w:ascii="Brandon Grotesque Bold"/>
          <w:b/>
          <w:sz w:val="10"/>
        </w:rPr>
      </w:pPr>
    </w:p>
    <w:p w:rsidR="00BB43CC" w:rsidRDefault="00441F40">
      <w:pPr>
        <w:pStyle w:val="Heading3"/>
        <w:spacing w:before="145" w:line="201" w:lineRule="auto"/>
        <w:ind w:left="680" w:right="6277"/>
      </w:pPr>
      <w:r>
        <w:rPr>
          <w:color w:val="8ACED7"/>
        </w:rPr>
        <w:t>The</w:t>
      </w:r>
      <w:r>
        <w:rPr>
          <w:color w:val="8ACED7"/>
          <w:spacing w:val="-43"/>
        </w:rPr>
        <w:t xml:space="preserve"> </w:t>
      </w:r>
      <w:r>
        <w:rPr>
          <w:color w:val="8ACED7"/>
        </w:rPr>
        <w:t>vision</w:t>
      </w:r>
      <w:r>
        <w:rPr>
          <w:color w:val="8ACED7"/>
          <w:spacing w:val="-43"/>
        </w:rPr>
        <w:t xml:space="preserve"> </w:t>
      </w:r>
      <w:r>
        <w:rPr>
          <w:color w:val="8ACED7"/>
        </w:rPr>
        <w:t>and</w:t>
      </w:r>
      <w:r>
        <w:rPr>
          <w:color w:val="8ACED7"/>
          <w:spacing w:val="-43"/>
        </w:rPr>
        <w:t xml:space="preserve"> </w:t>
      </w:r>
      <w:r>
        <w:rPr>
          <w:color w:val="8ACED7"/>
        </w:rPr>
        <w:t>principles</w:t>
      </w:r>
      <w:r>
        <w:rPr>
          <w:color w:val="8ACED7"/>
          <w:spacing w:val="-43"/>
        </w:rPr>
        <w:t xml:space="preserve"> </w:t>
      </w:r>
      <w:r>
        <w:rPr>
          <w:color w:val="8ACED7"/>
        </w:rPr>
        <w:t>formulated</w:t>
      </w:r>
      <w:r>
        <w:rPr>
          <w:color w:val="8ACED7"/>
          <w:spacing w:val="-43"/>
        </w:rPr>
        <w:t xml:space="preserve"> </w:t>
      </w:r>
      <w:r>
        <w:rPr>
          <w:color w:val="8ACED7"/>
        </w:rPr>
        <w:t>for</w:t>
      </w:r>
      <w:r>
        <w:rPr>
          <w:color w:val="8ACED7"/>
          <w:spacing w:val="-43"/>
        </w:rPr>
        <w:t xml:space="preserve"> </w:t>
      </w:r>
      <w:r>
        <w:rPr>
          <w:color w:val="8ACED7"/>
        </w:rPr>
        <w:t xml:space="preserve">the Northern and </w:t>
      </w:r>
      <w:r>
        <w:rPr>
          <w:color w:val="8ACED7"/>
          <w:spacing w:val="-3"/>
        </w:rPr>
        <w:t xml:space="preserve">Western </w:t>
      </w:r>
      <w:r>
        <w:rPr>
          <w:color w:val="8ACED7"/>
        </w:rPr>
        <w:t xml:space="preserve">Geelong Growth </w:t>
      </w:r>
      <w:r>
        <w:rPr>
          <w:color w:val="8ACED7"/>
          <w:w w:val="95"/>
        </w:rPr>
        <w:t>Areas</w:t>
      </w:r>
      <w:r>
        <w:rPr>
          <w:color w:val="8ACED7"/>
          <w:spacing w:val="-17"/>
          <w:w w:val="95"/>
        </w:rPr>
        <w:t xml:space="preserve"> </w:t>
      </w:r>
      <w:r>
        <w:rPr>
          <w:color w:val="8ACED7"/>
          <w:w w:val="95"/>
        </w:rPr>
        <w:t>will</w:t>
      </w:r>
      <w:r>
        <w:rPr>
          <w:color w:val="8ACED7"/>
          <w:spacing w:val="-17"/>
          <w:w w:val="95"/>
        </w:rPr>
        <w:t xml:space="preserve"> </w:t>
      </w:r>
      <w:r>
        <w:rPr>
          <w:color w:val="8ACED7"/>
          <w:w w:val="95"/>
        </w:rPr>
        <w:t>underpin</w:t>
      </w:r>
      <w:r>
        <w:rPr>
          <w:color w:val="8ACED7"/>
          <w:spacing w:val="-17"/>
          <w:w w:val="95"/>
        </w:rPr>
        <w:t xml:space="preserve"> </w:t>
      </w:r>
      <w:r>
        <w:rPr>
          <w:color w:val="8ACED7"/>
          <w:w w:val="95"/>
        </w:rPr>
        <w:t>their</w:t>
      </w:r>
      <w:r>
        <w:rPr>
          <w:color w:val="8ACED7"/>
          <w:spacing w:val="-17"/>
          <w:w w:val="95"/>
        </w:rPr>
        <w:t xml:space="preserve"> </w:t>
      </w:r>
      <w:r>
        <w:rPr>
          <w:color w:val="8ACED7"/>
          <w:w w:val="95"/>
        </w:rPr>
        <w:t>transformation</w:t>
      </w:r>
      <w:r>
        <w:rPr>
          <w:color w:val="8ACED7"/>
          <w:spacing w:val="-17"/>
          <w:w w:val="95"/>
        </w:rPr>
        <w:t xml:space="preserve"> </w:t>
      </w:r>
      <w:r>
        <w:rPr>
          <w:color w:val="8ACED7"/>
          <w:w w:val="95"/>
        </w:rPr>
        <w:t xml:space="preserve">into </w:t>
      </w:r>
      <w:r>
        <w:rPr>
          <w:color w:val="8ACED7"/>
        </w:rPr>
        <w:t>Geelong’s</w:t>
      </w:r>
      <w:r>
        <w:rPr>
          <w:color w:val="8ACED7"/>
          <w:spacing w:val="-24"/>
        </w:rPr>
        <w:t xml:space="preserve"> </w:t>
      </w:r>
      <w:r>
        <w:rPr>
          <w:color w:val="8ACED7"/>
        </w:rPr>
        <w:t>newest</w:t>
      </w:r>
      <w:r>
        <w:rPr>
          <w:color w:val="8ACED7"/>
          <w:spacing w:val="-24"/>
        </w:rPr>
        <w:t xml:space="preserve"> </w:t>
      </w:r>
      <w:r>
        <w:rPr>
          <w:color w:val="8ACED7"/>
        </w:rPr>
        <w:t>urban</w:t>
      </w:r>
      <w:r>
        <w:rPr>
          <w:color w:val="8ACED7"/>
          <w:spacing w:val="-24"/>
        </w:rPr>
        <w:t xml:space="preserve"> </w:t>
      </w:r>
      <w:r>
        <w:rPr>
          <w:color w:val="8ACED7"/>
        </w:rPr>
        <w:t>communities.</w:t>
      </w:r>
    </w:p>
    <w:p w:rsidR="00BB43CC" w:rsidRDefault="00441F40">
      <w:pPr>
        <w:pStyle w:val="BodyText"/>
        <w:spacing w:before="118"/>
        <w:ind w:left="680"/>
        <w:rPr>
          <w:b/>
        </w:rPr>
      </w:pPr>
      <w:r>
        <w:rPr>
          <w:b/>
          <w:color w:val="231F20"/>
        </w:rPr>
        <w:t>This report presents a summary of findings at the Vision</w:t>
      </w:r>
    </w:p>
    <w:p w:rsidR="00BB43CC" w:rsidRDefault="00441F40">
      <w:pPr>
        <w:pStyle w:val="BodyText"/>
        <w:spacing w:before="40" w:line="283" w:lineRule="auto"/>
        <w:ind w:left="680" w:right="6079"/>
        <w:rPr>
          <w:b/>
        </w:rPr>
      </w:pPr>
      <w:r>
        <w:rPr>
          <w:b/>
          <w:color w:val="231F20"/>
        </w:rPr>
        <w:t>+ Principles workshops that will inform the upcoming framework planning process to establish high-level land use outcomes for the growth areas.</w:t>
      </w:r>
    </w:p>
    <w:p w:rsidR="00BB43CC" w:rsidRDefault="00441F40">
      <w:pPr>
        <w:pStyle w:val="BodyText"/>
        <w:spacing w:before="12"/>
        <w:rPr>
          <w:b/>
          <w:sz w:val="18"/>
        </w:rPr>
      </w:pPr>
      <w:r>
        <w:rPr>
          <w:noProof/>
          <w:lang w:val="en-AU" w:eastAsia="en-AU" w:bidi="ar-SA"/>
        </w:rPr>
        <mc:AlternateContent>
          <mc:Choice Requires="wpg">
            <w:drawing>
              <wp:anchor distT="0" distB="0" distL="0" distR="0" simplePos="0" relativeHeight="4240" behindDoc="0" locked="0" layoutInCell="1" allowOverlap="1">
                <wp:simplePos x="0" y="0"/>
                <wp:positionH relativeFrom="page">
                  <wp:posOffset>431800</wp:posOffset>
                </wp:positionH>
                <wp:positionV relativeFrom="paragraph">
                  <wp:posOffset>170180</wp:posOffset>
                </wp:positionV>
                <wp:extent cx="3276600" cy="480695"/>
                <wp:effectExtent l="12700" t="2540" r="6350" b="2540"/>
                <wp:wrapTopAndBottom/>
                <wp:docPr id="1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0" cy="480695"/>
                          <a:chOff x="680" y="268"/>
                          <a:chExt cx="5160" cy="757"/>
                        </a:xfrm>
                      </wpg:grpSpPr>
                      <wps:wsp>
                        <wps:cNvPr id="17" name="Freeform 21"/>
                        <wps:cNvSpPr>
                          <a:spLocks/>
                        </wps:cNvSpPr>
                        <wps:spPr bwMode="auto">
                          <a:xfrm>
                            <a:off x="680" y="350"/>
                            <a:ext cx="859" cy="665"/>
                          </a:xfrm>
                          <a:custGeom>
                            <a:avLst/>
                            <a:gdLst>
                              <a:gd name="T0" fmla="+- 0 680 680"/>
                              <a:gd name="T1" fmla="*/ T0 w 859"/>
                              <a:gd name="T2" fmla="+- 0 350 350"/>
                              <a:gd name="T3" fmla="*/ 350 h 665"/>
                              <a:gd name="T4" fmla="+- 0 680 680"/>
                              <a:gd name="T5" fmla="*/ T4 w 859"/>
                              <a:gd name="T6" fmla="+- 0 1005 350"/>
                              <a:gd name="T7" fmla="*/ 1005 h 665"/>
                              <a:gd name="T8" fmla="+- 0 1242 680"/>
                              <a:gd name="T9" fmla="*/ T8 w 859"/>
                              <a:gd name="T10" fmla="+- 0 1015 350"/>
                              <a:gd name="T11" fmla="*/ 1015 h 665"/>
                              <a:gd name="T12" fmla="+- 0 1539 680"/>
                              <a:gd name="T13" fmla="*/ T12 w 859"/>
                              <a:gd name="T14" fmla="+- 0 370 350"/>
                              <a:gd name="T15" fmla="*/ 370 h 665"/>
                              <a:gd name="T16" fmla="+- 0 680 680"/>
                              <a:gd name="T17" fmla="*/ T16 w 859"/>
                              <a:gd name="T18" fmla="+- 0 350 350"/>
                              <a:gd name="T19" fmla="*/ 350 h 665"/>
                            </a:gdLst>
                            <a:ahLst/>
                            <a:cxnLst>
                              <a:cxn ang="0">
                                <a:pos x="T1" y="T3"/>
                              </a:cxn>
                              <a:cxn ang="0">
                                <a:pos x="T5" y="T7"/>
                              </a:cxn>
                              <a:cxn ang="0">
                                <a:pos x="T9" y="T11"/>
                              </a:cxn>
                              <a:cxn ang="0">
                                <a:pos x="T13" y="T15"/>
                              </a:cxn>
                              <a:cxn ang="0">
                                <a:pos x="T17" y="T19"/>
                              </a:cxn>
                            </a:cxnLst>
                            <a:rect l="0" t="0" r="r" b="b"/>
                            <a:pathLst>
                              <a:path w="859" h="665">
                                <a:moveTo>
                                  <a:pt x="0" y="0"/>
                                </a:moveTo>
                                <a:lnTo>
                                  <a:pt x="0" y="655"/>
                                </a:lnTo>
                                <a:lnTo>
                                  <a:pt x="562" y="665"/>
                                </a:lnTo>
                                <a:lnTo>
                                  <a:pt x="859" y="20"/>
                                </a:lnTo>
                                <a:lnTo>
                                  <a:pt x="0" y="0"/>
                                </a:lnTo>
                                <a:close/>
                              </a:path>
                            </a:pathLst>
                          </a:custGeom>
                          <a:solidFill>
                            <a:srgbClr val="8ACE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Line 20"/>
                        <wps:cNvCnPr>
                          <a:cxnSpLocks noChangeShapeType="1"/>
                        </wps:cNvCnPr>
                        <wps:spPr bwMode="auto">
                          <a:xfrm>
                            <a:off x="5839" y="1015"/>
                            <a:ext cx="0"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wps:wsp>
                        <wps:cNvPr id="19" name="Line 19"/>
                        <wps:cNvCnPr>
                          <a:cxnSpLocks noChangeShapeType="1"/>
                        </wps:cNvCnPr>
                        <wps:spPr bwMode="auto">
                          <a:xfrm>
                            <a:off x="5817" y="360"/>
                            <a:ext cx="0" cy="0"/>
                          </a:xfrm>
                          <a:prstGeom prst="line">
                            <a:avLst/>
                          </a:prstGeom>
                          <a:noFill/>
                          <a:ln w="12700">
                            <a:solidFill>
                              <a:srgbClr val="003263"/>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 name="Picture 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934" y="524"/>
                            <a:ext cx="383"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Freeform 17"/>
                        <wps:cNvSpPr>
                          <a:spLocks/>
                        </wps:cNvSpPr>
                        <wps:spPr bwMode="auto">
                          <a:xfrm>
                            <a:off x="746" y="288"/>
                            <a:ext cx="492" cy="370"/>
                          </a:xfrm>
                          <a:custGeom>
                            <a:avLst/>
                            <a:gdLst>
                              <a:gd name="T0" fmla="+- 0 1105 746"/>
                              <a:gd name="T1" fmla="*/ T0 w 492"/>
                              <a:gd name="T2" fmla="+- 0 288 288"/>
                              <a:gd name="T3" fmla="*/ 288 h 370"/>
                              <a:gd name="T4" fmla="+- 0 879 746"/>
                              <a:gd name="T5" fmla="*/ T4 w 492"/>
                              <a:gd name="T6" fmla="+- 0 288 288"/>
                              <a:gd name="T7" fmla="*/ 288 h 370"/>
                              <a:gd name="T8" fmla="+- 0 827 746"/>
                              <a:gd name="T9" fmla="*/ T8 w 492"/>
                              <a:gd name="T10" fmla="+- 0 299 288"/>
                              <a:gd name="T11" fmla="*/ 299 h 370"/>
                              <a:gd name="T12" fmla="+- 0 785 746"/>
                              <a:gd name="T13" fmla="*/ T12 w 492"/>
                              <a:gd name="T14" fmla="+- 0 327 288"/>
                              <a:gd name="T15" fmla="*/ 327 h 370"/>
                              <a:gd name="T16" fmla="+- 0 757 746"/>
                              <a:gd name="T17" fmla="*/ T16 w 492"/>
                              <a:gd name="T18" fmla="+- 0 369 288"/>
                              <a:gd name="T19" fmla="*/ 369 h 370"/>
                              <a:gd name="T20" fmla="+- 0 746 746"/>
                              <a:gd name="T21" fmla="*/ T20 w 492"/>
                              <a:gd name="T22" fmla="+- 0 421 288"/>
                              <a:gd name="T23" fmla="*/ 421 h 370"/>
                              <a:gd name="T24" fmla="+- 0 746 746"/>
                              <a:gd name="T25" fmla="*/ T24 w 492"/>
                              <a:gd name="T26" fmla="+- 0 446 288"/>
                              <a:gd name="T27" fmla="*/ 446 h 370"/>
                              <a:gd name="T28" fmla="+- 0 757 746"/>
                              <a:gd name="T29" fmla="*/ T28 w 492"/>
                              <a:gd name="T30" fmla="+- 0 498 288"/>
                              <a:gd name="T31" fmla="*/ 498 h 370"/>
                              <a:gd name="T32" fmla="+- 0 785 746"/>
                              <a:gd name="T33" fmla="*/ T32 w 492"/>
                              <a:gd name="T34" fmla="+- 0 540 288"/>
                              <a:gd name="T35" fmla="*/ 540 h 370"/>
                              <a:gd name="T36" fmla="+- 0 827 746"/>
                              <a:gd name="T37" fmla="*/ T36 w 492"/>
                              <a:gd name="T38" fmla="+- 0 568 288"/>
                              <a:gd name="T39" fmla="*/ 568 h 370"/>
                              <a:gd name="T40" fmla="+- 0 879 746"/>
                              <a:gd name="T41" fmla="*/ T40 w 492"/>
                              <a:gd name="T42" fmla="+- 0 579 288"/>
                              <a:gd name="T43" fmla="*/ 579 h 370"/>
                              <a:gd name="T44" fmla="+- 0 1085 746"/>
                              <a:gd name="T45" fmla="*/ T44 w 492"/>
                              <a:gd name="T46" fmla="+- 0 579 288"/>
                              <a:gd name="T47" fmla="*/ 579 h 370"/>
                              <a:gd name="T48" fmla="+- 0 1164 746"/>
                              <a:gd name="T49" fmla="*/ T48 w 492"/>
                              <a:gd name="T50" fmla="+- 0 658 288"/>
                              <a:gd name="T51" fmla="*/ 658 h 370"/>
                              <a:gd name="T52" fmla="+- 0 1164 746"/>
                              <a:gd name="T53" fmla="*/ T52 w 492"/>
                              <a:gd name="T54" fmla="+- 0 565 288"/>
                              <a:gd name="T55" fmla="*/ 565 h 370"/>
                              <a:gd name="T56" fmla="+- 0 1194 746"/>
                              <a:gd name="T57" fmla="*/ T56 w 492"/>
                              <a:gd name="T58" fmla="+- 0 544 288"/>
                              <a:gd name="T59" fmla="*/ 544 h 370"/>
                              <a:gd name="T60" fmla="+- 0 1217 746"/>
                              <a:gd name="T61" fmla="*/ T60 w 492"/>
                              <a:gd name="T62" fmla="+- 0 517 288"/>
                              <a:gd name="T63" fmla="*/ 517 h 370"/>
                              <a:gd name="T64" fmla="+- 0 1232 746"/>
                              <a:gd name="T65" fmla="*/ T64 w 492"/>
                              <a:gd name="T66" fmla="+- 0 484 288"/>
                              <a:gd name="T67" fmla="*/ 484 h 370"/>
                              <a:gd name="T68" fmla="+- 0 1238 746"/>
                              <a:gd name="T69" fmla="*/ T68 w 492"/>
                              <a:gd name="T70" fmla="+- 0 446 288"/>
                              <a:gd name="T71" fmla="*/ 446 h 370"/>
                              <a:gd name="T72" fmla="+- 0 1238 746"/>
                              <a:gd name="T73" fmla="*/ T72 w 492"/>
                              <a:gd name="T74" fmla="+- 0 421 288"/>
                              <a:gd name="T75" fmla="*/ 421 h 370"/>
                              <a:gd name="T76" fmla="+- 0 1227 746"/>
                              <a:gd name="T77" fmla="*/ T76 w 492"/>
                              <a:gd name="T78" fmla="+- 0 369 288"/>
                              <a:gd name="T79" fmla="*/ 369 h 370"/>
                              <a:gd name="T80" fmla="+- 0 1199 746"/>
                              <a:gd name="T81" fmla="*/ T80 w 492"/>
                              <a:gd name="T82" fmla="+- 0 327 288"/>
                              <a:gd name="T83" fmla="*/ 327 h 370"/>
                              <a:gd name="T84" fmla="+- 0 1156 746"/>
                              <a:gd name="T85" fmla="*/ T84 w 492"/>
                              <a:gd name="T86" fmla="+- 0 299 288"/>
                              <a:gd name="T87" fmla="*/ 299 h 370"/>
                              <a:gd name="T88" fmla="+- 0 1105 746"/>
                              <a:gd name="T89" fmla="*/ T88 w 492"/>
                              <a:gd name="T90" fmla="+- 0 288 288"/>
                              <a:gd name="T91" fmla="*/ 288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92" h="370">
                                <a:moveTo>
                                  <a:pt x="359" y="0"/>
                                </a:moveTo>
                                <a:lnTo>
                                  <a:pt x="133" y="0"/>
                                </a:lnTo>
                                <a:lnTo>
                                  <a:pt x="81" y="11"/>
                                </a:lnTo>
                                <a:lnTo>
                                  <a:pt x="39" y="39"/>
                                </a:lnTo>
                                <a:lnTo>
                                  <a:pt x="11" y="81"/>
                                </a:lnTo>
                                <a:lnTo>
                                  <a:pt x="0" y="133"/>
                                </a:lnTo>
                                <a:lnTo>
                                  <a:pt x="0" y="158"/>
                                </a:lnTo>
                                <a:lnTo>
                                  <a:pt x="11" y="210"/>
                                </a:lnTo>
                                <a:lnTo>
                                  <a:pt x="39" y="252"/>
                                </a:lnTo>
                                <a:lnTo>
                                  <a:pt x="81" y="280"/>
                                </a:lnTo>
                                <a:lnTo>
                                  <a:pt x="133" y="291"/>
                                </a:lnTo>
                                <a:lnTo>
                                  <a:pt x="339" y="291"/>
                                </a:lnTo>
                                <a:lnTo>
                                  <a:pt x="418" y="370"/>
                                </a:lnTo>
                                <a:lnTo>
                                  <a:pt x="418" y="277"/>
                                </a:lnTo>
                                <a:lnTo>
                                  <a:pt x="448" y="256"/>
                                </a:lnTo>
                                <a:lnTo>
                                  <a:pt x="471" y="229"/>
                                </a:lnTo>
                                <a:lnTo>
                                  <a:pt x="486" y="196"/>
                                </a:lnTo>
                                <a:lnTo>
                                  <a:pt x="492" y="158"/>
                                </a:lnTo>
                                <a:lnTo>
                                  <a:pt x="492" y="133"/>
                                </a:lnTo>
                                <a:lnTo>
                                  <a:pt x="481" y="81"/>
                                </a:lnTo>
                                <a:lnTo>
                                  <a:pt x="453" y="39"/>
                                </a:lnTo>
                                <a:lnTo>
                                  <a:pt x="410" y="11"/>
                                </a:lnTo>
                                <a:lnTo>
                                  <a:pt x="3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6"/>
                        <wps:cNvSpPr>
                          <a:spLocks/>
                        </wps:cNvSpPr>
                        <wps:spPr bwMode="auto">
                          <a:xfrm>
                            <a:off x="746" y="288"/>
                            <a:ext cx="492" cy="370"/>
                          </a:xfrm>
                          <a:custGeom>
                            <a:avLst/>
                            <a:gdLst>
                              <a:gd name="T0" fmla="+- 0 1105 746"/>
                              <a:gd name="T1" fmla="*/ T0 w 492"/>
                              <a:gd name="T2" fmla="+- 0 288 288"/>
                              <a:gd name="T3" fmla="*/ 288 h 370"/>
                              <a:gd name="T4" fmla="+- 0 879 746"/>
                              <a:gd name="T5" fmla="*/ T4 w 492"/>
                              <a:gd name="T6" fmla="+- 0 288 288"/>
                              <a:gd name="T7" fmla="*/ 288 h 370"/>
                              <a:gd name="T8" fmla="+- 0 827 746"/>
                              <a:gd name="T9" fmla="*/ T8 w 492"/>
                              <a:gd name="T10" fmla="+- 0 299 288"/>
                              <a:gd name="T11" fmla="*/ 299 h 370"/>
                              <a:gd name="T12" fmla="+- 0 785 746"/>
                              <a:gd name="T13" fmla="*/ T12 w 492"/>
                              <a:gd name="T14" fmla="+- 0 327 288"/>
                              <a:gd name="T15" fmla="*/ 327 h 370"/>
                              <a:gd name="T16" fmla="+- 0 757 746"/>
                              <a:gd name="T17" fmla="*/ T16 w 492"/>
                              <a:gd name="T18" fmla="+- 0 369 288"/>
                              <a:gd name="T19" fmla="*/ 369 h 370"/>
                              <a:gd name="T20" fmla="+- 0 746 746"/>
                              <a:gd name="T21" fmla="*/ T20 w 492"/>
                              <a:gd name="T22" fmla="+- 0 421 288"/>
                              <a:gd name="T23" fmla="*/ 421 h 370"/>
                              <a:gd name="T24" fmla="+- 0 746 746"/>
                              <a:gd name="T25" fmla="*/ T24 w 492"/>
                              <a:gd name="T26" fmla="+- 0 446 288"/>
                              <a:gd name="T27" fmla="*/ 446 h 370"/>
                              <a:gd name="T28" fmla="+- 0 757 746"/>
                              <a:gd name="T29" fmla="*/ T28 w 492"/>
                              <a:gd name="T30" fmla="+- 0 498 288"/>
                              <a:gd name="T31" fmla="*/ 498 h 370"/>
                              <a:gd name="T32" fmla="+- 0 785 746"/>
                              <a:gd name="T33" fmla="*/ T32 w 492"/>
                              <a:gd name="T34" fmla="+- 0 540 288"/>
                              <a:gd name="T35" fmla="*/ 540 h 370"/>
                              <a:gd name="T36" fmla="+- 0 827 746"/>
                              <a:gd name="T37" fmla="*/ T36 w 492"/>
                              <a:gd name="T38" fmla="+- 0 568 288"/>
                              <a:gd name="T39" fmla="*/ 568 h 370"/>
                              <a:gd name="T40" fmla="+- 0 879 746"/>
                              <a:gd name="T41" fmla="*/ T40 w 492"/>
                              <a:gd name="T42" fmla="+- 0 579 288"/>
                              <a:gd name="T43" fmla="*/ 579 h 370"/>
                              <a:gd name="T44" fmla="+- 0 1085 746"/>
                              <a:gd name="T45" fmla="*/ T44 w 492"/>
                              <a:gd name="T46" fmla="+- 0 579 288"/>
                              <a:gd name="T47" fmla="*/ 579 h 370"/>
                              <a:gd name="T48" fmla="+- 0 1164 746"/>
                              <a:gd name="T49" fmla="*/ T48 w 492"/>
                              <a:gd name="T50" fmla="+- 0 658 288"/>
                              <a:gd name="T51" fmla="*/ 658 h 370"/>
                              <a:gd name="T52" fmla="+- 0 1164 746"/>
                              <a:gd name="T53" fmla="*/ T52 w 492"/>
                              <a:gd name="T54" fmla="+- 0 565 288"/>
                              <a:gd name="T55" fmla="*/ 565 h 370"/>
                              <a:gd name="T56" fmla="+- 0 1194 746"/>
                              <a:gd name="T57" fmla="*/ T56 w 492"/>
                              <a:gd name="T58" fmla="+- 0 544 288"/>
                              <a:gd name="T59" fmla="*/ 544 h 370"/>
                              <a:gd name="T60" fmla="+- 0 1217 746"/>
                              <a:gd name="T61" fmla="*/ T60 w 492"/>
                              <a:gd name="T62" fmla="+- 0 517 288"/>
                              <a:gd name="T63" fmla="*/ 517 h 370"/>
                              <a:gd name="T64" fmla="+- 0 1232 746"/>
                              <a:gd name="T65" fmla="*/ T64 w 492"/>
                              <a:gd name="T66" fmla="+- 0 484 288"/>
                              <a:gd name="T67" fmla="*/ 484 h 370"/>
                              <a:gd name="T68" fmla="+- 0 1238 746"/>
                              <a:gd name="T69" fmla="*/ T68 w 492"/>
                              <a:gd name="T70" fmla="+- 0 446 288"/>
                              <a:gd name="T71" fmla="*/ 446 h 370"/>
                              <a:gd name="T72" fmla="+- 0 1238 746"/>
                              <a:gd name="T73" fmla="*/ T72 w 492"/>
                              <a:gd name="T74" fmla="+- 0 421 288"/>
                              <a:gd name="T75" fmla="*/ 421 h 370"/>
                              <a:gd name="T76" fmla="+- 0 1227 746"/>
                              <a:gd name="T77" fmla="*/ T76 w 492"/>
                              <a:gd name="T78" fmla="+- 0 369 288"/>
                              <a:gd name="T79" fmla="*/ 369 h 370"/>
                              <a:gd name="T80" fmla="+- 0 1199 746"/>
                              <a:gd name="T81" fmla="*/ T80 w 492"/>
                              <a:gd name="T82" fmla="+- 0 327 288"/>
                              <a:gd name="T83" fmla="*/ 327 h 370"/>
                              <a:gd name="T84" fmla="+- 0 1156 746"/>
                              <a:gd name="T85" fmla="*/ T84 w 492"/>
                              <a:gd name="T86" fmla="+- 0 299 288"/>
                              <a:gd name="T87" fmla="*/ 299 h 370"/>
                              <a:gd name="T88" fmla="+- 0 1105 746"/>
                              <a:gd name="T89" fmla="*/ T88 w 492"/>
                              <a:gd name="T90" fmla="+- 0 288 288"/>
                              <a:gd name="T91" fmla="*/ 288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92" h="370">
                                <a:moveTo>
                                  <a:pt x="359" y="0"/>
                                </a:moveTo>
                                <a:lnTo>
                                  <a:pt x="133" y="0"/>
                                </a:lnTo>
                                <a:lnTo>
                                  <a:pt x="81" y="11"/>
                                </a:lnTo>
                                <a:lnTo>
                                  <a:pt x="39" y="39"/>
                                </a:lnTo>
                                <a:lnTo>
                                  <a:pt x="11" y="81"/>
                                </a:lnTo>
                                <a:lnTo>
                                  <a:pt x="0" y="133"/>
                                </a:lnTo>
                                <a:lnTo>
                                  <a:pt x="0" y="158"/>
                                </a:lnTo>
                                <a:lnTo>
                                  <a:pt x="11" y="210"/>
                                </a:lnTo>
                                <a:lnTo>
                                  <a:pt x="39" y="252"/>
                                </a:lnTo>
                                <a:lnTo>
                                  <a:pt x="81" y="280"/>
                                </a:lnTo>
                                <a:lnTo>
                                  <a:pt x="133" y="291"/>
                                </a:lnTo>
                                <a:lnTo>
                                  <a:pt x="339" y="291"/>
                                </a:lnTo>
                                <a:lnTo>
                                  <a:pt x="418" y="370"/>
                                </a:lnTo>
                                <a:lnTo>
                                  <a:pt x="418" y="277"/>
                                </a:lnTo>
                                <a:lnTo>
                                  <a:pt x="448" y="256"/>
                                </a:lnTo>
                                <a:lnTo>
                                  <a:pt x="471" y="229"/>
                                </a:lnTo>
                                <a:lnTo>
                                  <a:pt x="486" y="196"/>
                                </a:lnTo>
                                <a:lnTo>
                                  <a:pt x="492" y="158"/>
                                </a:lnTo>
                                <a:lnTo>
                                  <a:pt x="492" y="133"/>
                                </a:lnTo>
                                <a:lnTo>
                                  <a:pt x="481" y="81"/>
                                </a:lnTo>
                                <a:lnTo>
                                  <a:pt x="453" y="39"/>
                                </a:lnTo>
                                <a:lnTo>
                                  <a:pt x="410" y="11"/>
                                </a:lnTo>
                                <a:lnTo>
                                  <a:pt x="359" y="0"/>
                                </a:lnTo>
                                <a:close/>
                              </a:path>
                            </a:pathLst>
                          </a:custGeom>
                          <a:noFill/>
                          <a:ln w="25400">
                            <a:solidFill>
                              <a:srgbClr val="00326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Text Box 15"/>
                        <wps:cNvSpPr txBox="1">
                          <a:spLocks noChangeArrowheads="1"/>
                        </wps:cNvSpPr>
                        <wps:spPr bwMode="auto">
                          <a:xfrm>
                            <a:off x="680" y="268"/>
                            <a:ext cx="5160" cy="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43CC" w:rsidRDefault="00441F40">
                              <w:pPr>
                                <w:spacing w:before="244"/>
                                <w:ind w:left="942"/>
                                <w:rPr>
                                  <w:rFonts w:ascii="Brandon Grotesque Black"/>
                                  <w:sz w:val="24"/>
                                </w:rPr>
                              </w:pPr>
                              <w:r>
                                <w:rPr>
                                  <w:rFonts w:ascii="Brandon Grotesque Black"/>
                                  <w:color w:val="003263"/>
                                  <w:sz w:val="24"/>
                                </w:rPr>
                                <w:t>THANKS 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4" o:spid="_x0000_s1345" style="position:absolute;margin-left:34pt;margin-top:13.4pt;width:258pt;height:37.85pt;z-index:4240;mso-wrap-distance-left:0;mso-wrap-distance-right:0;mso-position-horizontal-relative:page;mso-position-vertical-relative:text" coordorigin="680,268" coordsize="5160,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">
                <v:shape id="Freeform 21" o:spid="_x0000_s1346" style="position:absolute;left:680;top:350;width:859;height:665;visibility:visible;mso-wrap-style:square;v-text-anchor:top" coordsize="85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" path="m,l,655r562,10l859,20,,xe" fillcolor="#8aced7" stroked="f">
                  <v:path arrowok="t" o:connecttype="custom" o:connectlocs="0,350;0,1005;562,1015;859,370;0,350" o:connectangles="0,0,0,0,0"/>
                </v:shape>
                <v:line id="Line 20" o:spid="_x0000_s1347" style="position:absolute;visibility:visible;mso-wrap-style:square" from="5839,1015" to="5839,1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" strokecolor="#003263" strokeweight="1pt"/>
                <v:line id="Line 19" o:spid="_x0000_s1348" style="position:absolute;visibility:visible;mso-wrap-style:square" from="5817,360" to="5817,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" strokecolor="#003263" strokeweight="1pt"/>
                <v:shape id="Picture 18" o:spid="_x0000_s1349" type="#_x0000_t75" style="position:absolute;left:934;top:524;width:383;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">
                  <v:imagedata r:id="rId187" o:title=""/>
                </v:shape>
                <v:shape id="Freeform 17" o:spid="_x0000_s1350" style="position:absolute;left:746;top:288;width:492;height:370;visibility:visible;mso-wrap-style:square;v-text-anchor:top" coordsize="49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" path="m359,l133,,81,11,39,39,11,81,,133r,25l11,210r28,42l81,280r52,11l339,291r79,79l418,277r30,-21l471,229r15,-33l492,158r,-25l481,81,453,39,410,11,359,xe" stroked="f">
                  <v:path arrowok="t" o:connecttype="custom" o:connectlocs="359,288;133,288;81,299;39,327;11,369;0,421;0,446;11,498;39,540;81,568;133,579;339,579;418,658;418,565;448,544;471,517;486,484;492,446;492,421;481,369;453,327;410,299;359,288" o:connectangles="0,0,0,0,0,0,0,0,0,0,0,0,0,0,0,0,0,0,0,0,0,0,0"/>
                </v:shape>
                <v:shape id="Freeform 16" o:spid="_x0000_s1351" style="position:absolute;left:746;top:288;width:492;height:370;visibility:visible;mso-wrap-style:square;v-text-anchor:top" coordsize="49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" path="m359,l133,,81,11,39,39,11,81,,133r,25l11,210r28,42l81,280r52,11l339,291r79,79l418,277r30,-21l471,229r15,-33l492,158r,-25l481,81,453,39,410,11,359,xe" filled="f" strokecolor="#003263" strokeweight="2pt">
                  <v:path arrowok="t" o:connecttype="custom" o:connectlocs="359,288;133,288;81,299;39,327;11,369;0,421;0,446;11,498;39,540;81,568;133,579;339,579;418,658;418,565;448,544;471,517;486,484;492,446;492,421;481,369;453,327;410,299;359,288" o:connectangles="0,0,0,0,0,0,0,0,0,0,0,0,0,0,0,0,0,0,0,0,0,0,0"/>
                </v:shape>
                <v:shape id="Text Box 15" o:spid="_x0000_s1352" type="#_x0000_t202" style="position:absolute;left:680;top:268;width:5160;height: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rsidR="00BB43CC" w:rsidRDefault="00441F40">
                        <w:pPr>
                          <w:spacing w:before="244"/>
                          <w:ind w:left="942"/>
                          <w:rPr>
                            <w:rFonts w:ascii="Brandon Grotesque Black"/>
                            <w:sz w:val="24"/>
                          </w:rPr>
                        </w:pPr>
                        <w:r>
                          <w:rPr>
                            <w:rFonts w:ascii="Brandon Grotesque Black"/>
                            <w:color w:val="003263"/>
                            <w:sz w:val="24"/>
                          </w:rPr>
                          <w:t>THANKS TO</w:t>
                        </w:r>
                      </w:p>
                    </w:txbxContent>
                  </v:textbox>
                </v:shape>
                <w10:wrap type="topAndBottom" anchorx="page"/>
              </v:group>
            </w:pict>
          </mc:Fallback>
        </mc:AlternateContent>
      </w:r>
    </w:p>
    <w:p w:rsidR="00BB43CC" w:rsidRDefault="00BB43CC">
      <w:pPr>
        <w:pStyle w:val="BodyText"/>
        <w:spacing w:before="9"/>
        <w:rPr>
          <w:b/>
          <w:sz w:val="9"/>
        </w:rPr>
      </w:pPr>
    </w:p>
    <w:p w:rsidR="00BB43CC" w:rsidRDefault="00441F40">
      <w:pPr>
        <w:pStyle w:val="BodyText"/>
        <w:spacing w:before="101" w:line="283" w:lineRule="auto"/>
        <w:ind w:left="686" w:right="6140"/>
        <w:rPr>
          <w:b/>
        </w:rPr>
      </w:pPr>
      <w:r>
        <w:rPr>
          <w:b/>
          <w:color w:val="231F20"/>
        </w:rPr>
        <w:t>We thank the following stakeholders for their</w:t>
      </w:r>
      <w:r w:rsidR="003B5ECB">
        <w:rPr>
          <w:b/>
          <w:color w:val="231F20"/>
        </w:rPr>
        <w:t xml:space="preserve"> </w:t>
      </w:r>
      <w:r>
        <w:rPr>
          <w:b/>
          <w:color w:val="231F20"/>
        </w:rPr>
        <w:t>contribution to developing the vision and principles for the Northern and Western Geelong Growth Areas:</w:t>
      </w:r>
    </w:p>
    <w:p w:rsidR="00BB43CC" w:rsidRPr="003B5ECB" w:rsidRDefault="00441F40">
      <w:pPr>
        <w:pStyle w:val="Heading3"/>
        <w:spacing w:before="106" w:line="201" w:lineRule="auto"/>
        <w:ind w:left="686" w:right="6099"/>
        <w:rPr>
          <w:b w:val="0"/>
        </w:rPr>
      </w:pPr>
      <w:r w:rsidRPr="003B5ECB">
        <w:rPr>
          <w:b w:val="0"/>
          <w:color w:val="8ACED7"/>
          <w:w w:val="95"/>
        </w:rPr>
        <w:t>Department</w:t>
      </w:r>
      <w:r w:rsidRPr="003B5ECB">
        <w:rPr>
          <w:b w:val="0"/>
          <w:color w:val="8ACED7"/>
          <w:spacing w:val="-12"/>
          <w:w w:val="95"/>
        </w:rPr>
        <w:t xml:space="preserve"> </w:t>
      </w:r>
      <w:r w:rsidRPr="003B5ECB">
        <w:rPr>
          <w:b w:val="0"/>
          <w:color w:val="8ACED7"/>
          <w:w w:val="95"/>
        </w:rPr>
        <w:t>of</w:t>
      </w:r>
      <w:r w:rsidRPr="003B5ECB">
        <w:rPr>
          <w:b w:val="0"/>
          <w:color w:val="8ACED7"/>
          <w:spacing w:val="-12"/>
          <w:w w:val="95"/>
        </w:rPr>
        <w:t xml:space="preserve"> </w:t>
      </w:r>
      <w:r w:rsidRPr="003B5ECB">
        <w:rPr>
          <w:b w:val="0"/>
          <w:color w:val="8ACED7"/>
          <w:w w:val="95"/>
        </w:rPr>
        <w:t>Environment,</w:t>
      </w:r>
      <w:r w:rsidRPr="003B5ECB">
        <w:rPr>
          <w:b w:val="0"/>
          <w:color w:val="8ACED7"/>
          <w:spacing w:val="-12"/>
          <w:w w:val="95"/>
        </w:rPr>
        <w:t xml:space="preserve"> </w:t>
      </w:r>
      <w:r w:rsidRPr="003B5ECB">
        <w:rPr>
          <w:b w:val="0"/>
          <w:color w:val="8ACED7"/>
          <w:w w:val="95"/>
        </w:rPr>
        <w:t>Land,</w:t>
      </w:r>
      <w:r w:rsidRPr="003B5ECB">
        <w:rPr>
          <w:b w:val="0"/>
          <w:color w:val="8ACED7"/>
          <w:spacing w:val="-12"/>
          <w:w w:val="95"/>
        </w:rPr>
        <w:t xml:space="preserve"> </w:t>
      </w:r>
      <w:r w:rsidRPr="003B5ECB">
        <w:rPr>
          <w:b w:val="0"/>
          <w:color w:val="8ACED7"/>
          <w:spacing w:val="-4"/>
          <w:w w:val="95"/>
        </w:rPr>
        <w:t>Water</w:t>
      </w:r>
      <w:r w:rsidRPr="003B5ECB">
        <w:rPr>
          <w:b w:val="0"/>
          <w:color w:val="8ACED7"/>
          <w:spacing w:val="-12"/>
          <w:w w:val="95"/>
        </w:rPr>
        <w:t xml:space="preserve"> </w:t>
      </w:r>
      <w:r w:rsidRPr="003B5ECB">
        <w:rPr>
          <w:b w:val="0"/>
          <w:color w:val="8ACED7"/>
          <w:w w:val="95"/>
        </w:rPr>
        <w:t xml:space="preserve">and </w:t>
      </w:r>
      <w:r w:rsidRPr="003B5ECB">
        <w:rPr>
          <w:b w:val="0"/>
          <w:color w:val="8ACED7"/>
        </w:rPr>
        <w:t>Planning,</w:t>
      </w:r>
      <w:r w:rsidRPr="003B5ECB">
        <w:rPr>
          <w:b w:val="0"/>
          <w:color w:val="8ACED7"/>
          <w:spacing w:val="-46"/>
        </w:rPr>
        <w:t xml:space="preserve"> </w:t>
      </w:r>
      <w:r w:rsidRPr="003B5ECB">
        <w:rPr>
          <w:b w:val="0"/>
          <w:color w:val="8ACED7"/>
        </w:rPr>
        <w:t>Department</w:t>
      </w:r>
      <w:r w:rsidRPr="003B5ECB">
        <w:rPr>
          <w:b w:val="0"/>
          <w:color w:val="8ACED7"/>
          <w:spacing w:val="-46"/>
        </w:rPr>
        <w:t xml:space="preserve"> </w:t>
      </w:r>
      <w:r w:rsidRPr="003B5ECB">
        <w:rPr>
          <w:b w:val="0"/>
          <w:color w:val="8ACED7"/>
        </w:rPr>
        <w:t>of</w:t>
      </w:r>
      <w:r w:rsidRPr="003B5ECB">
        <w:rPr>
          <w:b w:val="0"/>
          <w:color w:val="8ACED7"/>
          <w:spacing w:val="-46"/>
        </w:rPr>
        <w:t xml:space="preserve"> </w:t>
      </w:r>
      <w:r w:rsidRPr="003B5ECB">
        <w:rPr>
          <w:b w:val="0"/>
          <w:color w:val="8ACED7"/>
        </w:rPr>
        <w:t>Health</w:t>
      </w:r>
      <w:r w:rsidRPr="003B5ECB">
        <w:rPr>
          <w:b w:val="0"/>
          <w:color w:val="8ACED7"/>
          <w:spacing w:val="-46"/>
        </w:rPr>
        <w:t xml:space="preserve"> </w:t>
      </w:r>
      <w:r w:rsidRPr="003B5ECB">
        <w:rPr>
          <w:b w:val="0"/>
          <w:color w:val="8ACED7"/>
        </w:rPr>
        <w:t>and</w:t>
      </w:r>
      <w:r w:rsidRPr="003B5ECB">
        <w:rPr>
          <w:b w:val="0"/>
          <w:color w:val="8ACED7"/>
          <w:spacing w:val="-46"/>
        </w:rPr>
        <w:t xml:space="preserve"> </w:t>
      </w:r>
      <w:r w:rsidRPr="003B5ECB">
        <w:rPr>
          <w:b w:val="0"/>
          <w:color w:val="8ACED7"/>
        </w:rPr>
        <w:t xml:space="preserve">Human </w:t>
      </w:r>
      <w:r w:rsidRPr="003B5ECB">
        <w:rPr>
          <w:b w:val="0"/>
          <w:color w:val="8ACED7"/>
          <w:w w:val="95"/>
        </w:rPr>
        <w:t xml:space="preserve">Services, Department of Justice, Department </w:t>
      </w:r>
      <w:r w:rsidRPr="003B5ECB">
        <w:rPr>
          <w:b w:val="0"/>
          <w:color w:val="8ACED7"/>
        </w:rPr>
        <w:t xml:space="preserve">of Education and </w:t>
      </w:r>
      <w:r w:rsidRPr="003B5ECB">
        <w:rPr>
          <w:b w:val="0"/>
          <w:color w:val="8ACED7"/>
          <w:spacing w:val="-3"/>
        </w:rPr>
        <w:t xml:space="preserve">Training, </w:t>
      </w:r>
      <w:r w:rsidRPr="003B5ECB">
        <w:rPr>
          <w:b w:val="0"/>
          <w:color w:val="8ACED7"/>
        </w:rPr>
        <w:t xml:space="preserve">Transport </w:t>
      </w:r>
      <w:r w:rsidRPr="003B5ECB">
        <w:rPr>
          <w:b w:val="0"/>
          <w:color w:val="8ACED7"/>
          <w:spacing w:val="-4"/>
        </w:rPr>
        <w:t xml:space="preserve">For </w:t>
      </w:r>
      <w:r w:rsidRPr="003B5ECB">
        <w:rPr>
          <w:b w:val="0"/>
          <w:color w:val="8ACED7"/>
        </w:rPr>
        <w:t>Victoria,</w:t>
      </w:r>
      <w:r w:rsidRPr="003B5ECB">
        <w:rPr>
          <w:b w:val="0"/>
          <w:color w:val="8ACED7"/>
          <w:spacing w:val="-40"/>
        </w:rPr>
        <w:t xml:space="preserve"> </w:t>
      </w:r>
      <w:r w:rsidRPr="003B5ECB">
        <w:rPr>
          <w:b w:val="0"/>
          <w:color w:val="8ACED7"/>
          <w:spacing w:val="-3"/>
        </w:rPr>
        <w:t>VicRoads,</w:t>
      </w:r>
      <w:r w:rsidRPr="003B5ECB">
        <w:rPr>
          <w:b w:val="0"/>
          <w:color w:val="8ACED7"/>
          <w:spacing w:val="-40"/>
        </w:rPr>
        <w:t xml:space="preserve"> </w:t>
      </w:r>
      <w:r w:rsidRPr="003B5ECB">
        <w:rPr>
          <w:b w:val="0"/>
          <w:color w:val="8ACED7"/>
        </w:rPr>
        <w:t>Barwon</w:t>
      </w:r>
      <w:r w:rsidRPr="003B5ECB">
        <w:rPr>
          <w:b w:val="0"/>
          <w:color w:val="8ACED7"/>
          <w:spacing w:val="-40"/>
        </w:rPr>
        <w:t xml:space="preserve"> </w:t>
      </w:r>
      <w:r w:rsidRPr="003B5ECB">
        <w:rPr>
          <w:b w:val="0"/>
          <w:color w:val="8ACED7"/>
        </w:rPr>
        <w:t>Health,</w:t>
      </w:r>
      <w:r w:rsidRPr="003B5ECB">
        <w:rPr>
          <w:b w:val="0"/>
          <w:color w:val="8ACED7"/>
          <w:spacing w:val="-40"/>
        </w:rPr>
        <w:t xml:space="preserve"> </w:t>
      </w:r>
      <w:r w:rsidRPr="003B5ECB">
        <w:rPr>
          <w:b w:val="0"/>
          <w:color w:val="8ACED7"/>
        </w:rPr>
        <w:t xml:space="preserve">Barwon </w:t>
      </w:r>
      <w:r w:rsidRPr="003B5ECB">
        <w:rPr>
          <w:b w:val="0"/>
          <w:color w:val="8ACED7"/>
          <w:spacing w:val="-5"/>
          <w:w w:val="95"/>
        </w:rPr>
        <w:t xml:space="preserve">Water, </w:t>
      </w:r>
      <w:r w:rsidRPr="003B5ECB">
        <w:rPr>
          <w:b w:val="0"/>
          <w:color w:val="8ACED7"/>
          <w:w w:val="95"/>
        </w:rPr>
        <w:t xml:space="preserve">Corangamite Catchment Management Authority, Ambulance Victoria, Country Fire </w:t>
      </w:r>
      <w:r w:rsidRPr="003B5ECB">
        <w:rPr>
          <w:b w:val="0"/>
          <w:color w:val="8ACED7"/>
        </w:rPr>
        <w:t>Authority, Victoria Police, Golden Plains Shire,</w:t>
      </w:r>
      <w:r w:rsidRPr="003B5ECB">
        <w:rPr>
          <w:b w:val="0"/>
          <w:color w:val="8ACED7"/>
          <w:spacing w:val="-49"/>
        </w:rPr>
        <w:t xml:space="preserve"> </w:t>
      </w:r>
      <w:r w:rsidRPr="003B5ECB">
        <w:rPr>
          <w:b w:val="0"/>
          <w:color w:val="8ACED7"/>
        </w:rPr>
        <w:t>The</w:t>
      </w:r>
      <w:r w:rsidRPr="003B5ECB">
        <w:rPr>
          <w:b w:val="0"/>
          <w:color w:val="8ACED7"/>
          <w:spacing w:val="-49"/>
        </w:rPr>
        <w:t xml:space="preserve"> </w:t>
      </w:r>
      <w:r w:rsidRPr="003B5ECB">
        <w:rPr>
          <w:b w:val="0"/>
          <w:color w:val="8ACED7"/>
        </w:rPr>
        <w:t>Gordon,</w:t>
      </w:r>
      <w:r w:rsidRPr="003B5ECB">
        <w:rPr>
          <w:b w:val="0"/>
          <w:color w:val="8ACED7"/>
          <w:spacing w:val="-49"/>
        </w:rPr>
        <w:t xml:space="preserve"> </w:t>
      </w:r>
      <w:r w:rsidRPr="003B5ECB">
        <w:rPr>
          <w:b w:val="0"/>
          <w:color w:val="8ACED7"/>
        </w:rPr>
        <w:t>Geelong</w:t>
      </w:r>
      <w:r w:rsidRPr="003B5ECB">
        <w:rPr>
          <w:b w:val="0"/>
          <w:color w:val="8ACED7"/>
          <w:spacing w:val="-49"/>
        </w:rPr>
        <w:t xml:space="preserve"> </w:t>
      </w:r>
      <w:r w:rsidRPr="003B5ECB">
        <w:rPr>
          <w:b w:val="0"/>
          <w:color w:val="8ACED7"/>
        </w:rPr>
        <w:t>Regional</w:t>
      </w:r>
      <w:r w:rsidRPr="003B5ECB">
        <w:rPr>
          <w:b w:val="0"/>
          <w:color w:val="8ACED7"/>
          <w:spacing w:val="-49"/>
        </w:rPr>
        <w:t xml:space="preserve"> </w:t>
      </w:r>
      <w:r w:rsidRPr="003B5ECB">
        <w:rPr>
          <w:b w:val="0"/>
          <w:color w:val="8ACED7"/>
        </w:rPr>
        <w:t>Library Corporation,</w:t>
      </w:r>
      <w:r w:rsidRPr="003B5ECB">
        <w:rPr>
          <w:b w:val="0"/>
          <w:color w:val="8ACED7"/>
          <w:spacing w:val="-30"/>
        </w:rPr>
        <w:t xml:space="preserve"> </w:t>
      </w:r>
      <w:r w:rsidRPr="003B5ECB">
        <w:rPr>
          <w:b w:val="0"/>
          <w:color w:val="8ACED7"/>
        </w:rPr>
        <w:t>Catholic</w:t>
      </w:r>
      <w:r w:rsidRPr="003B5ECB">
        <w:rPr>
          <w:b w:val="0"/>
          <w:color w:val="8ACED7"/>
          <w:spacing w:val="-30"/>
        </w:rPr>
        <w:t xml:space="preserve"> </w:t>
      </w:r>
      <w:r w:rsidRPr="003B5ECB">
        <w:rPr>
          <w:b w:val="0"/>
          <w:color w:val="8ACED7"/>
        </w:rPr>
        <w:t>Education</w:t>
      </w:r>
      <w:r w:rsidRPr="003B5ECB">
        <w:rPr>
          <w:b w:val="0"/>
          <w:color w:val="8ACED7"/>
          <w:spacing w:val="-30"/>
        </w:rPr>
        <w:t xml:space="preserve"> </w:t>
      </w:r>
      <w:r w:rsidRPr="003B5ECB">
        <w:rPr>
          <w:b w:val="0"/>
          <w:color w:val="8ACED7"/>
        </w:rPr>
        <w:t>Office,</w:t>
      </w:r>
    </w:p>
    <w:p w:rsidR="00BB43CC" w:rsidRPr="003B5ECB" w:rsidRDefault="00441F40">
      <w:pPr>
        <w:spacing w:line="201" w:lineRule="auto"/>
        <w:ind w:left="686" w:right="6150"/>
        <w:rPr>
          <w:rFonts w:ascii="Brandon Grotesque Bold"/>
          <w:sz w:val="28"/>
        </w:rPr>
      </w:pPr>
      <w:r w:rsidRPr="003B5ECB">
        <w:rPr>
          <w:rFonts w:ascii="Brandon Grotesque Bold"/>
          <w:color w:val="8ACED7"/>
          <w:spacing w:val="-4"/>
          <w:sz w:val="28"/>
        </w:rPr>
        <w:t xml:space="preserve">APA </w:t>
      </w:r>
      <w:r w:rsidRPr="003B5ECB">
        <w:rPr>
          <w:rFonts w:ascii="Brandon Grotesque Bold"/>
          <w:color w:val="8ACED7"/>
          <w:sz w:val="28"/>
        </w:rPr>
        <w:t xml:space="preserve">Group, </w:t>
      </w:r>
      <w:r w:rsidRPr="003B5ECB">
        <w:rPr>
          <w:rFonts w:ascii="Brandon Grotesque Bold"/>
          <w:color w:val="8ACED7"/>
          <w:spacing w:val="-3"/>
          <w:sz w:val="28"/>
        </w:rPr>
        <w:t xml:space="preserve">AusNet </w:t>
      </w:r>
      <w:r w:rsidRPr="003B5ECB">
        <w:rPr>
          <w:rFonts w:ascii="Brandon Grotesque Bold"/>
          <w:color w:val="8ACED7"/>
          <w:sz w:val="28"/>
        </w:rPr>
        <w:t xml:space="preserve">Services, Powercor Australia, Give Where </w:t>
      </w:r>
      <w:r w:rsidRPr="003B5ECB">
        <w:rPr>
          <w:rFonts w:ascii="Brandon Grotesque Bold"/>
          <w:color w:val="8ACED7"/>
          <w:spacing w:val="-11"/>
          <w:sz w:val="28"/>
        </w:rPr>
        <w:t xml:space="preserve">You </w:t>
      </w:r>
      <w:r w:rsidRPr="003B5ECB">
        <w:rPr>
          <w:rFonts w:ascii="Brandon Grotesque Bold"/>
          <w:color w:val="8ACED7"/>
          <w:sz w:val="28"/>
        </w:rPr>
        <w:t xml:space="preserve">Live Foundation </w:t>
      </w:r>
      <w:r w:rsidRPr="003B5ECB">
        <w:rPr>
          <w:rFonts w:ascii="Brandon Grotesque Bold"/>
          <w:color w:val="8ACED7"/>
          <w:w w:val="95"/>
          <w:sz w:val="28"/>
        </w:rPr>
        <w:t xml:space="preserve">and landowners of the Northern and </w:t>
      </w:r>
      <w:r w:rsidRPr="003B5ECB">
        <w:rPr>
          <w:rFonts w:ascii="Brandon Grotesque Bold"/>
          <w:color w:val="8ACED7"/>
          <w:spacing w:val="-3"/>
          <w:w w:val="95"/>
          <w:sz w:val="28"/>
        </w:rPr>
        <w:t xml:space="preserve">Western </w:t>
      </w:r>
      <w:r w:rsidRPr="003B5ECB">
        <w:rPr>
          <w:rFonts w:ascii="Brandon Grotesque Bold"/>
          <w:color w:val="8ACED7"/>
          <w:sz w:val="28"/>
        </w:rPr>
        <w:t>Geelong Growth Areas.</w:t>
      </w: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spacing w:before="7"/>
        <w:rPr>
          <w:rFonts w:ascii="Brandon Grotesque Bold"/>
          <w:b/>
          <w:sz w:val="28"/>
        </w:rPr>
      </w:pPr>
    </w:p>
    <w:p w:rsidR="00BB43CC" w:rsidRDefault="00441F40">
      <w:pPr>
        <w:spacing w:before="99"/>
        <w:ind w:right="469"/>
        <w:jc w:val="right"/>
        <w:rPr>
          <w:rFonts w:ascii="Brandon Grotesque Bold"/>
          <w:b/>
          <w:sz w:val="16"/>
        </w:rPr>
      </w:pPr>
      <w:r>
        <w:rPr>
          <w:rFonts w:ascii="Brandon Grotesque Bold"/>
          <w:b/>
          <w:color w:val="003263"/>
          <w:w w:val="90"/>
          <w:sz w:val="16"/>
        </w:rPr>
        <w:t>11</w:t>
      </w:r>
    </w:p>
    <w:p w:rsidR="00BB43CC" w:rsidRDefault="00BB43CC">
      <w:pPr>
        <w:jc w:val="right"/>
        <w:rPr>
          <w:rFonts w:ascii="Brandon Grotesque Bold"/>
          <w:sz w:val="16"/>
        </w:rPr>
        <w:sectPr w:rsidR="00BB43CC">
          <w:pgSz w:w="11910" w:h="16840"/>
          <w:pgMar w:top="200" w:right="0" w:bottom="0" w:left="0" w:header="720" w:footer="720" w:gutter="0"/>
          <w:cols w:space="720"/>
        </w:sect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rPr>
          <w:rFonts w:ascii="Brandon Grotesque Bold"/>
          <w:b/>
          <w:sz w:val="20"/>
        </w:rPr>
      </w:pPr>
    </w:p>
    <w:p w:rsidR="00BB43CC" w:rsidRDefault="00BB43CC">
      <w:pPr>
        <w:pStyle w:val="BodyText"/>
        <w:spacing w:before="14"/>
        <w:rPr>
          <w:rFonts w:ascii="Brandon Grotesque Bold"/>
          <w:b/>
          <w:sz w:val="18"/>
        </w:rPr>
      </w:pPr>
    </w:p>
    <w:p w:rsidR="00BB43CC" w:rsidRDefault="00BB43CC">
      <w:pPr>
        <w:rPr>
          <w:rFonts w:ascii="Brandon Grotesque Bold"/>
          <w:sz w:val="18"/>
        </w:rPr>
        <w:sectPr w:rsidR="00BB43CC">
          <w:pgSz w:w="11910" w:h="16840"/>
          <w:pgMar w:top="1580" w:right="0" w:bottom="280" w:left="0" w:header="720" w:footer="720" w:gutter="0"/>
          <w:cols w:space="720"/>
        </w:sectPr>
      </w:pPr>
    </w:p>
    <w:p w:rsidR="00BB43CC" w:rsidRDefault="00441F40">
      <w:pPr>
        <w:spacing w:before="99"/>
        <w:ind w:left="681"/>
        <w:rPr>
          <w:rFonts w:ascii="Brandon Grotesque Bold"/>
          <w:b/>
          <w:sz w:val="16"/>
        </w:rPr>
      </w:pPr>
      <w:r>
        <w:rPr>
          <w:noProof/>
          <w:lang w:val="en-AU" w:eastAsia="en-AU" w:bidi="ar-SA"/>
        </w:rPr>
        <w:lastRenderedPageBreak/>
        <mc:AlternateContent>
          <mc:Choice Requires="wpg">
            <w:drawing>
              <wp:anchor distT="0" distB="0" distL="114300" distR="114300" simplePos="0" relativeHeight="503284256" behindDoc="1" locked="0" layoutInCell="1" allowOverlap="1">
                <wp:simplePos x="0" y="0"/>
                <wp:positionH relativeFrom="page">
                  <wp:posOffset>4445</wp:posOffset>
                </wp:positionH>
                <wp:positionV relativeFrom="page">
                  <wp:posOffset>1905</wp:posOffset>
                </wp:positionV>
                <wp:extent cx="7560310" cy="10753725"/>
                <wp:effectExtent l="4445" t="1905" r="7620" b="762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53725"/>
                          <a:chOff x="7" y="3"/>
                          <a:chExt cx="11906" cy="16935"/>
                        </a:xfrm>
                      </wpg:grpSpPr>
                      <wps:wsp>
                        <wps:cNvPr id="6" name="Rectangle 13"/>
                        <wps:cNvSpPr>
                          <a:spLocks noChangeArrowheads="1"/>
                        </wps:cNvSpPr>
                        <wps:spPr bwMode="auto">
                          <a:xfrm>
                            <a:off x="113" y="130"/>
                            <a:ext cx="11679" cy="16595"/>
                          </a:xfrm>
                          <a:prstGeom prst="rect">
                            <a:avLst/>
                          </a:prstGeom>
                          <a:solidFill>
                            <a:srgbClr val="F04E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Freeform 12"/>
                        <wps:cNvSpPr>
                          <a:spLocks/>
                        </wps:cNvSpPr>
                        <wps:spPr bwMode="auto">
                          <a:xfrm>
                            <a:off x="6303" y="6847"/>
                            <a:ext cx="5572" cy="9916"/>
                          </a:xfrm>
                          <a:custGeom>
                            <a:avLst/>
                            <a:gdLst>
                              <a:gd name="T0" fmla="+- 0 11875 6303"/>
                              <a:gd name="T1" fmla="*/ T0 w 5572"/>
                              <a:gd name="T2" fmla="+- 0 6848 6848"/>
                              <a:gd name="T3" fmla="*/ 6848 h 9916"/>
                              <a:gd name="T4" fmla="+- 0 6303 6303"/>
                              <a:gd name="T5" fmla="*/ T4 w 5572"/>
                              <a:gd name="T6" fmla="+- 0 16754 6848"/>
                              <a:gd name="T7" fmla="*/ 16754 h 9916"/>
                              <a:gd name="T8" fmla="+- 0 11875 6303"/>
                              <a:gd name="T9" fmla="*/ T8 w 5572"/>
                              <a:gd name="T10" fmla="+- 0 16763 6848"/>
                              <a:gd name="T11" fmla="*/ 16763 h 9916"/>
                              <a:gd name="T12" fmla="+- 0 11875 6303"/>
                              <a:gd name="T13" fmla="*/ T12 w 5572"/>
                              <a:gd name="T14" fmla="+- 0 6848 6848"/>
                              <a:gd name="T15" fmla="*/ 6848 h 9916"/>
                            </a:gdLst>
                            <a:ahLst/>
                            <a:cxnLst>
                              <a:cxn ang="0">
                                <a:pos x="T1" y="T3"/>
                              </a:cxn>
                              <a:cxn ang="0">
                                <a:pos x="T5" y="T7"/>
                              </a:cxn>
                              <a:cxn ang="0">
                                <a:pos x="T9" y="T11"/>
                              </a:cxn>
                              <a:cxn ang="0">
                                <a:pos x="T13" y="T15"/>
                              </a:cxn>
                            </a:cxnLst>
                            <a:rect l="0" t="0" r="r" b="b"/>
                            <a:pathLst>
                              <a:path w="5572" h="9916">
                                <a:moveTo>
                                  <a:pt x="5572" y="0"/>
                                </a:moveTo>
                                <a:lnTo>
                                  <a:pt x="0" y="9906"/>
                                </a:lnTo>
                                <a:lnTo>
                                  <a:pt x="5572" y="9915"/>
                                </a:lnTo>
                                <a:lnTo>
                                  <a:pt x="5572" y="0"/>
                                </a:lnTo>
                                <a:close/>
                              </a:path>
                            </a:pathLst>
                          </a:custGeom>
                          <a:solidFill>
                            <a:srgbClr val="F3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Line 11"/>
                        <wps:cNvCnPr>
                          <a:cxnSpLocks noChangeShapeType="1"/>
                        </wps:cNvCnPr>
                        <wps:spPr bwMode="auto">
                          <a:xfrm>
                            <a:off x="11808" y="7009"/>
                            <a:ext cx="0" cy="9829"/>
                          </a:xfrm>
                          <a:prstGeom prst="line">
                            <a:avLst/>
                          </a:prstGeom>
                          <a:noFill/>
                          <a:ln w="1270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8086" y="15441"/>
                            <a:ext cx="3119" cy="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Line 9"/>
                        <wps:cNvCnPr>
                          <a:cxnSpLocks noChangeShapeType="1"/>
                        </wps:cNvCnPr>
                        <wps:spPr bwMode="auto">
                          <a:xfrm>
                            <a:off x="680" y="10162"/>
                            <a:ext cx="199"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 name="Picture 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680" y="15602"/>
                            <a:ext cx="247"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680" y="14900"/>
                            <a:ext cx="247"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680" y="15251"/>
                            <a:ext cx="247"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680" y="15933"/>
                            <a:ext cx="247"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Rectangle 4"/>
                        <wps:cNvSpPr>
                          <a:spLocks noChangeArrowheads="1"/>
                        </wps:cNvSpPr>
                        <wps:spPr bwMode="auto">
                          <a:xfrm>
                            <a:off x="116" y="112"/>
                            <a:ext cx="11686" cy="16618"/>
                          </a:xfrm>
                          <a:prstGeom prst="rect">
                            <a:avLst/>
                          </a:prstGeom>
                          <a:noFill/>
                          <a:ln w="139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2"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9335" y="13782"/>
                            <a:ext cx="1881"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417F902" id="Group 2" o:spid="_x0000_s1026" style="position:absolute;margin-left:.35pt;margin-top:.15pt;width:595.3pt;height:846.75pt;z-index:-32224;mso-position-horizontal-relative:page;mso-position-vertical-relative:page" coordorigin="7,3" coordsize="11906,16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">
                <v:rect id="Rectangle 13" o:spid="_x0000_s1027" style="position:absolute;left:113;top:130;width:11679;height:16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" fillcolor="#f04e2d" stroked="f"/>
                <v:shape id="Freeform 12" o:spid="_x0000_s1028" style="position:absolute;left:6303;top:6847;width:5572;height:9916;visibility:visible;mso-wrap-style:square;v-text-anchor:top" coordsize="5572,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" path="m5572,l,9906r5572,9l5572,xe" fillcolor="#f3f2f2" stroked="f">
                  <v:path arrowok="t" o:connecttype="custom" o:connectlocs="5572,6848;0,16754;5572,16763;5572,6848" o:connectangles="0,0,0,0"/>
                </v:shape>
                <v:line id="Line 11" o:spid="_x0000_s1029" style="position:absolute;visibility:visible;mso-wrap-style:square" from="11808,7009" to="11808,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" strokecolor="white" strokeweight="10pt"/>
                <v:shape id="Picture 10" o:spid="_x0000_s1030" type="#_x0000_t75" style="position:absolute;left:8086;top:15441;width:3119;height: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">
                  <v:imagedata r:id="rId194" o:title=""/>
                </v:shape>
                <v:line id="Line 9" o:spid="_x0000_s1031" style="position:absolute;visibility:visible;mso-wrap-style:square" from="680,10162" to="879,10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" strokecolor="white" strokeweight="1pt"/>
                <v:shape id="Picture 8" o:spid="_x0000_s1032" type="#_x0000_t75" style="position:absolute;left:680;top:15602;width:24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">
                  <v:imagedata r:id="rId195" o:title=""/>
                </v:shape>
                <v:shape id="Picture 7" o:spid="_x0000_s1033" type="#_x0000_t75" style="position:absolute;left:680;top:14900;width:24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">
                  <v:imagedata r:id="rId196" o:title=""/>
                </v:shape>
                <v:shape id="Picture 6" o:spid="_x0000_s1034" type="#_x0000_t75" style="position:absolute;left:680;top:15251;width:24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">
                  <v:imagedata r:id="rId197" o:title=""/>
                </v:shape>
                <v:shape id="Picture 5" o:spid="_x0000_s1035" type="#_x0000_t75" style="position:absolute;left:680;top:15933;width:24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">
                  <v:imagedata r:id="rId198" o:title=""/>
                </v:shape>
                <v:rect id="Rectangle 4" o:spid="_x0000_s1036" style="position:absolute;left:116;top:112;width:11686;height:16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" filled="f" strokecolor="white" strokeweight="11pt"/>
                <v:shape id="Picture 3" o:spid="_x0000_s1037" type="#_x0000_t75" style="position:absolute;left:9335;top:13782;width:1881;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">
                  <v:imagedata r:id="rId199" o:title=""/>
                </v:shape>
                <w10:wrap anchorx="page" anchory="page"/>
              </v:group>
            </w:pict>
          </mc:Fallback>
        </mc:AlternateContent>
      </w:r>
      <w:r>
        <w:rPr>
          <w:rFonts w:ascii="Brandon Grotesque Bold"/>
          <w:b/>
          <w:color w:val="FFFFFF"/>
          <w:sz w:val="16"/>
        </w:rPr>
        <w:t>CITY OF GREATER GEELONG</w:t>
      </w:r>
    </w:p>
    <w:p w:rsidR="00BB43CC" w:rsidRDefault="00441F40">
      <w:pPr>
        <w:spacing w:before="28" w:line="214" w:lineRule="exact"/>
        <w:ind w:left="680"/>
        <w:rPr>
          <w:rFonts w:ascii="Brandon Grotesque Regular"/>
          <w:sz w:val="16"/>
        </w:rPr>
      </w:pPr>
      <w:r>
        <w:rPr>
          <w:rFonts w:ascii="Brandon Grotesque Regular"/>
          <w:color w:val="FFFFFF"/>
          <w:sz w:val="16"/>
        </w:rPr>
        <w:t>PO Box 104</w:t>
      </w:r>
    </w:p>
    <w:p w:rsidR="00BB43CC" w:rsidRDefault="00441F40">
      <w:pPr>
        <w:spacing w:line="200" w:lineRule="exact"/>
        <w:ind w:left="680"/>
        <w:rPr>
          <w:rFonts w:ascii="Brandon Grotesque Regular"/>
          <w:sz w:val="16"/>
        </w:rPr>
      </w:pPr>
      <w:r>
        <w:rPr>
          <w:rFonts w:ascii="Brandon Grotesque Regular"/>
          <w:color w:val="FFFFFF"/>
          <w:sz w:val="16"/>
        </w:rPr>
        <w:t>Geelong VIC 3220</w:t>
      </w:r>
    </w:p>
    <w:p w:rsidR="00BB43CC" w:rsidRDefault="00441F40">
      <w:pPr>
        <w:spacing w:line="200" w:lineRule="exact"/>
        <w:ind w:left="680"/>
        <w:rPr>
          <w:rFonts w:ascii="Brandon Grotesque Regular"/>
          <w:sz w:val="16"/>
        </w:rPr>
      </w:pPr>
      <w:r>
        <w:rPr>
          <w:rFonts w:ascii="Brandon Grotesque Bold"/>
          <w:b/>
          <w:color w:val="FFFFFF"/>
          <w:sz w:val="16"/>
        </w:rPr>
        <w:t xml:space="preserve">P: </w:t>
      </w:r>
      <w:r>
        <w:rPr>
          <w:rFonts w:ascii="Brandon Grotesque Regular"/>
          <w:color w:val="FFFFFF"/>
          <w:sz w:val="16"/>
        </w:rPr>
        <w:t>03 5272 5272</w:t>
      </w:r>
    </w:p>
    <w:p w:rsidR="00BB43CC" w:rsidRDefault="00441F40">
      <w:pPr>
        <w:spacing w:before="7" w:line="208" w:lineRule="auto"/>
        <w:ind w:left="680" w:right="571"/>
        <w:rPr>
          <w:rFonts w:ascii="Brandon Grotesque Regular"/>
          <w:sz w:val="16"/>
        </w:rPr>
      </w:pPr>
      <w:r>
        <w:rPr>
          <w:rFonts w:ascii="Brandon Grotesque Bold"/>
          <w:b/>
          <w:color w:val="FFFFFF"/>
          <w:sz w:val="16"/>
        </w:rPr>
        <w:t xml:space="preserve">E: </w:t>
      </w:r>
      <w:hyperlink r:id="rId200">
        <w:r>
          <w:rPr>
            <w:rFonts w:ascii="Brandon Grotesque Regular"/>
            <w:color w:val="FFFFFF"/>
            <w:sz w:val="16"/>
          </w:rPr>
          <w:t>contactus@geelongcity.vic.gov.au</w:t>
        </w:r>
      </w:hyperlink>
      <w:r>
        <w:rPr>
          <w:rFonts w:ascii="Brandon Grotesque Regular"/>
          <w:color w:val="FFFFFF"/>
          <w:sz w:val="16"/>
        </w:rPr>
        <w:t xml:space="preserve"> W: </w:t>
      </w:r>
      <w:hyperlink r:id="rId201">
        <w:r>
          <w:rPr>
            <w:rFonts w:ascii="Brandon Grotesque Regular"/>
            <w:color w:val="FFFFFF"/>
            <w:sz w:val="16"/>
          </w:rPr>
          <w:t>www.geelongaustralia.com.au</w:t>
        </w:r>
      </w:hyperlink>
    </w:p>
    <w:p w:rsidR="00BB43CC" w:rsidRDefault="00441F40">
      <w:pPr>
        <w:spacing w:before="139" w:line="208" w:lineRule="auto"/>
        <w:ind w:left="681" w:right="571"/>
        <w:rPr>
          <w:rFonts w:ascii="Brandon Grotesque Bold"/>
          <w:b/>
          <w:sz w:val="16"/>
        </w:rPr>
      </w:pPr>
      <w:r>
        <w:rPr>
          <w:rFonts w:ascii="Brandon Grotesque Bold"/>
          <w:b/>
          <w:color w:val="FFFFFF"/>
          <w:sz w:val="16"/>
        </w:rPr>
        <w:t>NORTHERN AND WESTERN GEELONG GROWTH AREAS</w:t>
      </w:r>
    </w:p>
    <w:p w:rsidR="00BB43CC" w:rsidRDefault="00441F40">
      <w:pPr>
        <w:spacing w:before="58" w:line="208" w:lineRule="auto"/>
        <w:ind w:left="680" w:right="571"/>
        <w:rPr>
          <w:rFonts w:ascii="Brandon Grotesque Regular"/>
          <w:sz w:val="16"/>
        </w:rPr>
      </w:pPr>
      <w:r>
        <w:rPr>
          <w:rFonts w:ascii="Brandon Grotesque Regular"/>
          <w:color w:val="FFFFFF"/>
          <w:sz w:val="16"/>
        </w:rPr>
        <w:t>Nat Anson - Project Manager Planning Strategy and Urban Growth City of Greater Geelong</w:t>
      </w:r>
    </w:p>
    <w:p w:rsidR="00BB43CC" w:rsidRDefault="00441F40">
      <w:pPr>
        <w:spacing w:line="210" w:lineRule="exact"/>
        <w:ind w:left="680"/>
        <w:rPr>
          <w:rFonts w:ascii="Brandon Grotesque Regular"/>
          <w:sz w:val="16"/>
        </w:rPr>
      </w:pPr>
      <w:r>
        <w:rPr>
          <w:rFonts w:ascii="Brandon Grotesque Bold"/>
          <w:b/>
          <w:color w:val="FFFFFF"/>
          <w:sz w:val="16"/>
        </w:rPr>
        <w:t xml:space="preserve">E: </w:t>
      </w:r>
      <w:hyperlink r:id="rId202">
        <w:r>
          <w:rPr>
            <w:rFonts w:ascii="Brandon Grotesque Regular"/>
            <w:color w:val="FFFFFF"/>
            <w:sz w:val="16"/>
          </w:rPr>
          <w:t>geelonggrowthareas@geelongcity.vic.gov.au</w:t>
        </w:r>
      </w:hyperlink>
    </w:p>
    <w:p w:rsidR="00BB43CC" w:rsidRDefault="00441F40">
      <w:pPr>
        <w:spacing w:before="12" w:line="214" w:lineRule="exact"/>
        <w:ind w:left="680"/>
        <w:rPr>
          <w:rFonts w:ascii="Brandon Grotesque Regular"/>
          <w:sz w:val="16"/>
        </w:rPr>
      </w:pPr>
      <w:r>
        <w:rPr>
          <w:rFonts w:ascii="Brandon Grotesque Bold"/>
          <w:b/>
          <w:color w:val="FFFFFF"/>
          <w:sz w:val="16"/>
        </w:rPr>
        <w:t xml:space="preserve">P: </w:t>
      </w:r>
      <w:r>
        <w:rPr>
          <w:rFonts w:ascii="Brandon Grotesque Regular"/>
          <w:color w:val="FFFFFF"/>
          <w:sz w:val="16"/>
        </w:rPr>
        <w:t>03 5272 4589</w:t>
      </w:r>
    </w:p>
    <w:p w:rsidR="00BB43CC" w:rsidRDefault="00441F40">
      <w:pPr>
        <w:spacing w:line="214" w:lineRule="exact"/>
        <w:ind w:left="680"/>
        <w:rPr>
          <w:rFonts w:ascii="Brandon Grotesque Regular"/>
          <w:sz w:val="16"/>
        </w:rPr>
      </w:pPr>
      <w:r>
        <w:rPr>
          <w:rFonts w:ascii="Brandon Grotesque Bold"/>
          <w:b/>
          <w:color w:val="FFFFFF"/>
          <w:sz w:val="16"/>
        </w:rPr>
        <w:t xml:space="preserve">W: </w:t>
      </w:r>
      <w:hyperlink r:id="rId203">
        <w:r>
          <w:rPr>
            <w:rFonts w:ascii="Brandon Grotesque Regular"/>
            <w:color w:val="FFFFFF"/>
            <w:sz w:val="16"/>
          </w:rPr>
          <w:t>www.geelongaustralia.com.au</w:t>
        </w:r>
      </w:hyperlink>
    </w:p>
    <w:p w:rsidR="00BB43CC" w:rsidRDefault="00441F40">
      <w:pPr>
        <w:spacing w:before="78"/>
        <w:ind w:left="681"/>
        <w:rPr>
          <w:rFonts w:ascii="Brandon Grotesque Bold"/>
          <w:b/>
          <w:sz w:val="16"/>
        </w:rPr>
      </w:pPr>
      <w:r>
        <w:rPr>
          <w:rFonts w:ascii="Brandon Grotesque Bold"/>
          <w:b/>
          <w:color w:val="FFFFFF"/>
          <w:sz w:val="16"/>
        </w:rPr>
        <w:t>CUSTOMER SERVICE CENTRE</w:t>
      </w:r>
    </w:p>
    <w:p w:rsidR="00BB43CC" w:rsidRDefault="00441F40">
      <w:pPr>
        <w:spacing w:before="27" w:line="214" w:lineRule="exact"/>
        <w:ind w:left="680"/>
        <w:rPr>
          <w:rFonts w:ascii="Brandon Grotesque Regular"/>
          <w:sz w:val="16"/>
        </w:rPr>
      </w:pPr>
      <w:r>
        <w:rPr>
          <w:rFonts w:ascii="Brandon Grotesque Regular"/>
          <w:color w:val="FFFFFF"/>
          <w:sz w:val="16"/>
        </w:rPr>
        <w:t>Geelong</w:t>
      </w:r>
    </w:p>
    <w:p w:rsidR="00BB43CC" w:rsidRDefault="00441F40">
      <w:pPr>
        <w:spacing w:line="200" w:lineRule="exact"/>
        <w:ind w:left="680"/>
        <w:rPr>
          <w:rFonts w:ascii="Brandon Grotesque Regular"/>
          <w:sz w:val="16"/>
        </w:rPr>
      </w:pPr>
      <w:r>
        <w:rPr>
          <w:rFonts w:ascii="Brandon Grotesque Regular"/>
          <w:color w:val="FFFFFF"/>
          <w:sz w:val="16"/>
        </w:rPr>
        <w:t>100 Brougham Street</w:t>
      </w:r>
    </w:p>
    <w:p w:rsidR="00BB43CC" w:rsidRDefault="00441F40">
      <w:pPr>
        <w:spacing w:before="8" w:line="208" w:lineRule="auto"/>
        <w:ind w:left="680" w:right="1719"/>
        <w:rPr>
          <w:rFonts w:ascii="Brandon Grotesque Regular" w:hAnsi="Brandon Grotesque Regular"/>
          <w:sz w:val="16"/>
        </w:rPr>
      </w:pPr>
      <w:r>
        <w:rPr>
          <w:rFonts w:ascii="Brandon Grotesque Regular" w:hAnsi="Brandon Grotesque Regular"/>
          <w:color w:val="FFFFFF"/>
          <w:sz w:val="16"/>
        </w:rPr>
        <w:t>Geelong VIC 3220 8:00am –5:00pm</w:t>
      </w:r>
    </w:p>
    <w:p w:rsidR="00BB43CC" w:rsidRDefault="00441F40">
      <w:pPr>
        <w:spacing w:before="115"/>
        <w:ind w:left="681"/>
        <w:rPr>
          <w:rFonts w:ascii="Brandon Grotesque Bold"/>
          <w:b/>
          <w:sz w:val="16"/>
        </w:rPr>
      </w:pPr>
      <w:r>
        <w:rPr>
          <w:rFonts w:ascii="Brandon Grotesque Bold"/>
          <w:b/>
          <w:color w:val="FFFFFF"/>
          <w:sz w:val="16"/>
        </w:rPr>
        <w:t>LATEST NEWS:</w:t>
      </w:r>
    </w:p>
    <w:p w:rsidR="00BB43CC" w:rsidRDefault="00441F40">
      <w:pPr>
        <w:spacing w:before="11"/>
        <w:ind w:left="991"/>
        <w:rPr>
          <w:rFonts w:ascii="Brandon Grotesque Medium"/>
          <w:sz w:val="16"/>
        </w:rPr>
      </w:pPr>
      <w:r>
        <w:rPr>
          <w:rFonts w:ascii="Brandon Grotesque Medium"/>
          <w:color w:val="FFFFFF"/>
          <w:sz w:val="16"/>
        </w:rPr>
        <w:t>geelongaustralia</w:t>
      </w:r>
    </w:p>
    <w:p w:rsidR="00BB43CC" w:rsidRDefault="00441F40">
      <w:pPr>
        <w:spacing w:before="122"/>
        <w:ind w:left="991"/>
        <w:rPr>
          <w:rFonts w:ascii="Brandon Grotesque Medium"/>
          <w:sz w:val="16"/>
        </w:rPr>
      </w:pPr>
      <w:r>
        <w:rPr>
          <w:rFonts w:ascii="Brandon Grotesque Medium"/>
          <w:color w:val="FFFFFF"/>
          <w:sz w:val="16"/>
        </w:rPr>
        <w:t>@GreaterGeelong</w:t>
      </w:r>
    </w:p>
    <w:p w:rsidR="00BB43CC" w:rsidRDefault="00441F40">
      <w:pPr>
        <w:spacing w:before="122" w:line="362" w:lineRule="auto"/>
        <w:ind w:left="991"/>
        <w:rPr>
          <w:rFonts w:ascii="Brandon Grotesque Medium"/>
          <w:sz w:val="16"/>
        </w:rPr>
      </w:pPr>
      <w:r>
        <w:rPr>
          <w:rFonts w:ascii="Brandon Grotesque Medium"/>
          <w:color w:val="FFFFFF"/>
          <w:sz w:val="16"/>
        </w:rPr>
        <w:t>@CityofGreaterGeelong CityofGreaterGeelong</w:t>
      </w:r>
    </w:p>
    <w:p w:rsidR="00BB43CC" w:rsidRDefault="00441F40">
      <w:pPr>
        <w:pStyle w:val="BodyText"/>
        <w:rPr>
          <w:rFonts w:ascii="Brandon Grotesque Medium"/>
          <w:sz w:val="40"/>
        </w:rPr>
      </w:pPr>
      <w:r>
        <w:br w:type="column"/>
      </w:r>
    </w:p>
    <w:p w:rsidR="00BB43CC" w:rsidRDefault="00BB43CC">
      <w:pPr>
        <w:pStyle w:val="BodyText"/>
        <w:rPr>
          <w:rFonts w:ascii="Brandon Grotesque Medium"/>
          <w:sz w:val="40"/>
        </w:rPr>
      </w:pPr>
    </w:p>
    <w:p w:rsidR="00BB43CC" w:rsidRDefault="00BB43CC">
      <w:pPr>
        <w:pStyle w:val="BodyText"/>
        <w:rPr>
          <w:rFonts w:ascii="Brandon Grotesque Medium"/>
          <w:sz w:val="40"/>
        </w:rPr>
      </w:pPr>
    </w:p>
    <w:p w:rsidR="00BB43CC" w:rsidRDefault="00BB43CC">
      <w:pPr>
        <w:pStyle w:val="BodyText"/>
        <w:rPr>
          <w:rFonts w:ascii="Brandon Grotesque Medium"/>
          <w:sz w:val="40"/>
        </w:rPr>
      </w:pPr>
    </w:p>
    <w:p w:rsidR="00BB43CC" w:rsidRDefault="00BB43CC">
      <w:pPr>
        <w:pStyle w:val="BodyText"/>
        <w:rPr>
          <w:rFonts w:ascii="Brandon Grotesque Medium"/>
          <w:sz w:val="40"/>
        </w:rPr>
      </w:pPr>
    </w:p>
    <w:p w:rsidR="00BB43CC" w:rsidRDefault="00BB43CC">
      <w:pPr>
        <w:pStyle w:val="BodyText"/>
        <w:rPr>
          <w:rFonts w:ascii="Brandon Grotesque Medium"/>
          <w:sz w:val="40"/>
        </w:rPr>
      </w:pPr>
    </w:p>
    <w:p w:rsidR="00BB43CC" w:rsidRDefault="00BB43CC">
      <w:pPr>
        <w:pStyle w:val="BodyText"/>
        <w:spacing w:before="2"/>
        <w:rPr>
          <w:rFonts w:ascii="Brandon Grotesque Medium"/>
          <w:sz w:val="29"/>
        </w:rPr>
      </w:pPr>
    </w:p>
    <w:p w:rsidR="00BB43CC" w:rsidRDefault="00441F40">
      <w:pPr>
        <w:ind w:left="680"/>
        <w:rPr>
          <w:rFonts w:ascii="Brandon Grotesque Bold"/>
          <w:b/>
          <w:sz w:val="29"/>
        </w:rPr>
      </w:pPr>
      <w:r>
        <w:rPr>
          <w:rFonts w:ascii="Brandon Grotesque Bold"/>
          <w:b/>
          <w:color w:val="1B3562"/>
          <w:w w:val="96"/>
          <w:sz w:val="29"/>
        </w:rPr>
        <w:t>&amp;</w:t>
      </w:r>
    </w:p>
    <w:p w:rsidR="00BB43CC" w:rsidRDefault="00441F40">
      <w:pPr>
        <w:pStyle w:val="Heading5"/>
        <w:ind w:left="692"/>
      </w:pPr>
      <w:r>
        <w:rPr>
          <w:color w:val="1B3562"/>
        </w:rPr>
        <w:t>GROWTH AREAS</w:t>
      </w:r>
    </w:p>
    <w:sectPr w:rsidR="00BB43CC">
      <w:type w:val="continuous"/>
      <w:pgSz w:w="11910" w:h="16840"/>
      <w:pgMar w:top="1580" w:right="0" w:bottom="280" w:left="0" w:header="720" w:footer="720" w:gutter="0"/>
      <w:cols w:num="2" w:space="720" w:equalWidth="0">
        <w:col w:w="3635" w:space="4999"/>
        <w:col w:w="3276"/>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venir LT Std 35 Light">
    <w:altName w:val="Century Gothic"/>
    <w:panose1 w:val="00000000000000000000"/>
    <w:charset w:val="00"/>
    <w:family w:val="swiss"/>
    <w:notTrueType/>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venir LT Std 65 Medium">
    <w:altName w:val="Trebuchet MS"/>
    <w:panose1 w:val="00000000000000000000"/>
    <w:charset w:val="00"/>
    <w:family w:val="swiss"/>
    <w:notTrueType/>
    <w:pitch w:val="variable"/>
    <w:sig w:usb0="00000003" w:usb1="00000000" w:usb2="00000000" w:usb3="00000000" w:csb0="00000001" w:csb1="00000000"/>
  </w:font>
  <w:font w:name="Brandon Grotesque Bold">
    <w:altName w:val="Trebuchet MS"/>
    <w:panose1 w:val="00000000000000000000"/>
    <w:charset w:val="00"/>
    <w:family w:val="swiss"/>
    <w:notTrueType/>
    <w:pitch w:val="variable"/>
    <w:sig w:usb0="00000001" w:usb1="5000205B" w:usb2="00000000" w:usb3="00000000" w:csb0="0000009B" w:csb1="00000000"/>
  </w:font>
  <w:font w:name="Brandon Grotesque Black">
    <w:altName w:val="Franklin Gothic Heavy"/>
    <w:panose1 w:val="00000000000000000000"/>
    <w:charset w:val="00"/>
    <w:family w:val="swiss"/>
    <w:notTrueType/>
    <w:pitch w:val="variable"/>
    <w:sig w:usb0="00000001" w:usb1="00000000" w:usb2="00000000" w:usb3="00000000" w:csb0="0000009B" w:csb1="00000000"/>
  </w:font>
  <w:font w:name="Brandon Grotesque Regular">
    <w:altName w:val="Segoe Script"/>
    <w:panose1 w:val="00000000000000000000"/>
    <w:charset w:val="00"/>
    <w:family w:val="swiss"/>
    <w:notTrueType/>
    <w:pitch w:val="variable"/>
    <w:sig w:usb0="00000001"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venir Medium">
    <w:altName w:val="Trebuchet MS"/>
    <w:charset w:val="00"/>
    <w:family w:val="auto"/>
    <w:pitch w:val="variable"/>
    <w:sig w:usb0="00000001" w:usb1="00000000" w:usb2="00000000" w:usb3="00000000" w:csb0="0000009A" w:csb1="00000000"/>
  </w:font>
  <w:font w:name="Wingdings 2">
    <w:panose1 w:val="05020102010507070707"/>
    <w:charset w:val="02"/>
    <w:family w:val="roman"/>
    <w:pitch w:val="variable"/>
    <w:sig w:usb0="00000000" w:usb1="10000000" w:usb2="00000000" w:usb3="00000000" w:csb0="80000000" w:csb1="00000000"/>
  </w:font>
  <w:font w:name="&amp;quot">
    <w:altName w:val="Cambria"/>
    <w:panose1 w:val="00000000000000000000"/>
    <w:charset w:val="00"/>
    <w:family w:val="roman"/>
    <w:notTrueType/>
    <w:pitch w:val="default"/>
  </w:font>
  <w:font w:name="News Gothic Std">
    <w:panose1 w:val="020B0506020203020204"/>
    <w:charset w:val="00"/>
    <w:family w:val="swiss"/>
    <w:notTrueType/>
    <w:pitch w:val="variable"/>
    <w:sig w:usb0="800000AF" w:usb1="4000204A" w:usb2="00000000" w:usb3="00000000" w:csb0="00000001" w:csb1="00000000"/>
  </w:font>
  <w:font w:name="Avenir LT Std 55 Roman">
    <w:altName w:val="Malgun Gothic"/>
    <w:panose1 w:val="00000000000000000000"/>
    <w:charset w:val="00"/>
    <w:family w:val="swiss"/>
    <w:notTrueType/>
    <w:pitch w:val="variable"/>
    <w:sig w:usb0="00000003" w:usb1="4000204A" w:usb2="00000000" w:usb3="00000000" w:csb0="00000001" w:csb1="00000000"/>
  </w:font>
  <w:font w:name="Brandon Grotesque Medium">
    <w:altName w:val="Trebuchet MS"/>
    <w:panose1 w:val="00000000000000000000"/>
    <w:charset w:val="00"/>
    <w:family w:val="swiss"/>
    <w:notTrueType/>
    <w:pitch w:val="variable"/>
    <w:sig w:usb0="00000001" w:usb1="00000000" w:usb2="00000000" w:usb3="00000000" w:csb0="0000009B"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E7090E"/>
    <w:multiLevelType w:val="hybridMultilevel"/>
    <w:tmpl w:val="3B7434A6"/>
    <w:lvl w:ilvl="0" w:tplc="392EF38C">
      <w:numFmt w:val="bullet"/>
      <w:lvlText w:val="•"/>
      <w:lvlJc w:val="left"/>
      <w:pPr>
        <w:ind w:left="532" w:hanging="171"/>
      </w:pPr>
      <w:rPr>
        <w:rFonts w:ascii="Avenir LT Std 35 Light" w:eastAsia="Avenir LT Std 35 Light" w:hAnsi="Avenir LT Std 35 Light" w:cs="Avenir LT Std 35 Light" w:hint="default"/>
        <w:color w:val="F04E2D"/>
        <w:spacing w:val="-24"/>
        <w:w w:val="100"/>
        <w:sz w:val="19"/>
        <w:szCs w:val="19"/>
        <w:lang w:val="en-GB" w:eastAsia="en-GB" w:bidi="en-GB"/>
      </w:rPr>
    </w:lvl>
    <w:lvl w:ilvl="1" w:tplc="02F0FD10">
      <w:numFmt w:val="bullet"/>
      <w:lvlText w:val="•"/>
      <w:lvlJc w:val="left"/>
      <w:pPr>
        <w:ind w:left="960" w:hanging="171"/>
      </w:pPr>
      <w:rPr>
        <w:rFonts w:hint="default"/>
        <w:lang w:val="en-GB" w:eastAsia="en-GB" w:bidi="en-GB"/>
      </w:rPr>
    </w:lvl>
    <w:lvl w:ilvl="2" w:tplc="F95AA5F4">
      <w:numFmt w:val="bullet"/>
      <w:lvlText w:val="•"/>
      <w:lvlJc w:val="left"/>
      <w:pPr>
        <w:ind w:left="603" w:hanging="171"/>
      </w:pPr>
      <w:rPr>
        <w:rFonts w:hint="default"/>
        <w:lang w:val="en-GB" w:eastAsia="en-GB" w:bidi="en-GB"/>
      </w:rPr>
    </w:lvl>
    <w:lvl w:ilvl="3" w:tplc="14A0A630">
      <w:numFmt w:val="bullet"/>
      <w:lvlText w:val="•"/>
      <w:lvlJc w:val="left"/>
      <w:pPr>
        <w:ind w:left="247" w:hanging="171"/>
      </w:pPr>
      <w:rPr>
        <w:rFonts w:hint="default"/>
        <w:lang w:val="en-GB" w:eastAsia="en-GB" w:bidi="en-GB"/>
      </w:rPr>
    </w:lvl>
    <w:lvl w:ilvl="4" w:tplc="0C463978">
      <w:numFmt w:val="bullet"/>
      <w:lvlText w:val="•"/>
      <w:lvlJc w:val="left"/>
      <w:pPr>
        <w:ind w:left="-109" w:hanging="171"/>
      </w:pPr>
      <w:rPr>
        <w:rFonts w:hint="default"/>
        <w:lang w:val="en-GB" w:eastAsia="en-GB" w:bidi="en-GB"/>
      </w:rPr>
    </w:lvl>
    <w:lvl w:ilvl="5" w:tplc="06E0FEC2">
      <w:numFmt w:val="bullet"/>
      <w:lvlText w:val="•"/>
      <w:lvlJc w:val="left"/>
      <w:pPr>
        <w:ind w:left="-465" w:hanging="171"/>
      </w:pPr>
      <w:rPr>
        <w:rFonts w:hint="default"/>
        <w:lang w:val="en-GB" w:eastAsia="en-GB" w:bidi="en-GB"/>
      </w:rPr>
    </w:lvl>
    <w:lvl w:ilvl="6" w:tplc="03E6F3EC">
      <w:numFmt w:val="bullet"/>
      <w:lvlText w:val="•"/>
      <w:lvlJc w:val="left"/>
      <w:pPr>
        <w:ind w:left="-821" w:hanging="171"/>
      </w:pPr>
      <w:rPr>
        <w:rFonts w:hint="default"/>
        <w:lang w:val="en-GB" w:eastAsia="en-GB" w:bidi="en-GB"/>
      </w:rPr>
    </w:lvl>
    <w:lvl w:ilvl="7" w:tplc="50121B76">
      <w:numFmt w:val="bullet"/>
      <w:lvlText w:val="•"/>
      <w:lvlJc w:val="left"/>
      <w:pPr>
        <w:ind w:left="-1177" w:hanging="171"/>
      </w:pPr>
      <w:rPr>
        <w:rFonts w:hint="default"/>
        <w:lang w:val="en-GB" w:eastAsia="en-GB" w:bidi="en-GB"/>
      </w:rPr>
    </w:lvl>
    <w:lvl w:ilvl="8" w:tplc="0160FE70">
      <w:numFmt w:val="bullet"/>
      <w:lvlText w:val="•"/>
      <w:lvlJc w:val="left"/>
      <w:pPr>
        <w:ind w:left="-1533" w:hanging="171"/>
      </w:pPr>
      <w:rPr>
        <w:rFonts w:hint="default"/>
        <w:lang w:val="en-GB" w:eastAsia="en-GB" w:bidi="en-GB"/>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43CC"/>
    <w:rsid w:val="00202CF0"/>
    <w:rsid w:val="003B5ECB"/>
    <w:rsid w:val="00441F40"/>
    <w:rsid w:val="004E289C"/>
    <w:rsid w:val="005B60A7"/>
    <w:rsid w:val="00BB43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37BA2C4-15A5-4CB4-AD09-AB1CCA380B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venir LT Std 65 Medium" w:eastAsia="Avenir LT Std 65 Medium" w:hAnsi="Avenir LT Std 65 Medium" w:cs="Avenir LT Std 65 Medium"/>
      <w:lang w:val="en-GB" w:eastAsia="en-GB" w:bidi="en-GB"/>
    </w:rPr>
  </w:style>
  <w:style w:type="paragraph" w:styleId="Heading1">
    <w:name w:val="heading 1"/>
    <w:basedOn w:val="Normal"/>
    <w:uiPriority w:val="1"/>
    <w:qFormat/>
    <w:pPr>
      <w:spacing w:line="864" w:lineRule="exact"/>
      <w:ind w:left="804"/>
      <w:outlineLvl w:val="0"/>
    </w:pPr>
    <w:rPr>
      <w:rFonts w:ascii="Brandon Grotesque Bold" w:eastAsia="Brandon Grotesque Bold" w:hAnsi="Brandon Grotesque Bold" w:cs="Brandon Grotesque Bold"/>
      <w:b/>
      <w:bCs/>
      <w:sz w:val="71"/>
      <w:szCs w:val="71"/>
    </w:rPr>
  </w:style>
  <w:style w:type="paragraph" w:styleId="Heading2">
    <w:name w:val="heading 2"/>
    <w:basedOn w:val="Normal"/>
    <w:uiPriority w:val="1"/>
    <w:qFormat/>
    <w:pPr>
      <w:outlineLvl w:val="1"/>
    </w:pPr>
    <w:rPr>
      <w:rFonts w:ascii="Brandon Grotesque Bold" w:eastAsia="Brandon Grotesque Bold" w:hAnsi="Brandon Grotesque Bold" w:cs="Brandon Grotesque Bold"/>
      <w:b/>
      <w:bCs/>
      <w:sz w:val="29"/>
      <w:szCs w:val="29"/>
    </w:rPr>
  </w:style>
  <w:style w:type="paragraph" w:styleId="Heading3">
    <w:name w:val="heading 3"/>
    <w:basedOn w:val="Normal"/>
    <w:uiPriority w:val="1"/>
    <w:qFormat/>
    <w:pPr>
      <w:ind w:left="793"/>
      <w:outlineLvl w:val="2"/>
    </w:pPr>
    <w:rPr>
      <w:rFonts w:ascii="Brandon Grotesque Bold" w:eastAsia="Brandon Grotesque Bold" w:hAnsi="Brandon Grotesque Bold" w:cs="Brandon Grotesque Bold"/>
      <w:b/>
      <w:bCs/>
      <w:sz w:val="28"/>
      <w:szCs w:val="28"/>
    </w:rPr>
  </w:style>
  <w:style w:type="paragraph" w:styleId="Heading4">
    <w:name w:val="heading 4"/>
    <w:basedOn w:val="Normal"/>
    <w:uiPriority w:val="1"/>
    <w:qFormat/>
    <w:pPr>
      <w:ind w:left="795"/>
      <w:outlineLvl w:val="3"/>
    </w:pPr>
    <w:rPr>
      <w:rFonts w:ascii="Brandon Grotesque Black" w:eastAsia="Brandon Grotesque Black" w:hAnsi="Brandon Grotesque Black" w:cs="Brandon Grotesque Black"/>
      <w:sz w:val="24"/>
      <w:szCs w:val="24"/>
    </w:rPr>
  </w:style>
  <w:style w:type="paragraph" w:styleId="Heading5">
    <w:name w:val="heading 5"/>
    <w:basedOn w:val="Normal"/>
    <w:uiPriority w:val="1"/>
    <w:qFormat/>
    <w:pPr>
      <w:spacing w:before="254"/>
      <w:outlineLvl w:val="4"/>
    </w:pPr>
    <w:rPr>
      <w:rFonts w:ascii="Brandon Grotesque Regular" w:eastAsia="Brandon Grotesque Regular" w:hAnsi="Brandon Grotesque Regular" w:cs="Brandon Grotesque Regular"/>
    </w:rPr>
  </w:style>
  <w:style w:type="paragraph" w:styleId="Heading6">
    <w:name w:val="heading 6"/>
    <w:basedOn w:val="Normal"/>
    <w:uiPriority w:val="1"/>
    <w:qFormat/>
    <w:pPr>
      <w:ind w:left="258"/>
      <w:outlineLvl w:val="5"/>
    </w:pPr>
    <w:rPr>
      <w:rFonts w:ascii="Brandon Grotesque Black" w:eastAsia="Brandon Grotesque Black" w:hAnsi="Brandon Grotesque Black" w:cs="Brandon Grotesque Black"/>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159"/>
      <w:ind w:left="532" w:hanging="170"/>
    </w:pPr>
    <w:rPr>
      <w:rFonts w:ascii="Avenir LT Std 35 Light" w:eastAsia="Avenir LT Std 35 Light" w:hAnsi="Avenir LT Std 35 Light" w:cs="Avenir LT Std 35 Light"/>
    </w:rPr>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441F40"/>
    <w:pPr>
      <w:widowControl/>
      <w:autoSpaceDE/>
      <w:autoSpaceDN/>
      <w:spacing w:before="100" w:beforeAutospacing="1" w:after="100" w:afterAutospacing="1"/>
    </w:pPr>
    <w:rPr>
      <w:rFonts w:ascii="Times New Roman" w:eastAsiaTheme="minorEastAsia"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4.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14.png"/><Relationship Id="rId159" Type="http://schemas.openxmlformats.org/officeDocument/2006/relationships/image" Target="media/image149.png"/><Relationship Id="rId170" Type="http://schemas.openxmlformats.org/officeDocument/2006/relationships/image" Target="media/image166.png"/><Relationship Id="rId191" Type="http://schemas.openxmlformats.org/officeDocument/2006/relationships/image" Target="media/image155.png"/><Relationship Id="rId205"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103.jpeg"/><Relationship Id="rId11" Type="http://schemas.openxmlformats.org/officeDocument/2006/relationships/image" Target="media/image5.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2.png"/><Relationship Id="rId123" Type="http://schemas.openxmlformats.org/officeDocument/2006/relationships/image" Target="media/image119.png"/><Relationship Id="rId128" Type="http://schemas.openxmlformats.org/officeDocument/2006/relationships/image" Target="media/image124.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image" Target="media/image1.jpeg"/><Relationship Id="rId90" Type="http://schemas.openxmlformats.org/officeDocument/2006/relationships/image" Target="media/image86.png"/><Relationship Id="rId95" Type="http://schemas.openxmlformats.org/officeDocument/2006/relationships/image" Target="media/image91.png"/><Relationship Id="rId160" Type="http://schemas.openxmlformats.org/officeDocument/2006/relationships/image" Target="media/image150.png"/><Relationship Id="rId165" Type="http://schemas.openxmlformats.org/officeDocument/2006/relationships/image" Target="media/image161.png"/><Relationship Id="rId181" Type="http://schemas.openxmlformats.org/officeDocument/2006/relationships/image" Target="media/image177.png"/><Relationship Id="rId186" Type="http://schemas.openxmlformats.org/officeDocument/2006/relationships/image" Target="media/image151.png"/><Relationship Id="rId22" Type="http://schemas.openxmlformats.org/officeDocument/2006/relationships/image" Target="media/image12.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30.png"/><Relationship Id="rId139" Type="http://schemas.openxmlformats.org/officeDocument/2006/relationships/image" Target="media/image115.png"/><Relationship Id="rId80" Type="http://schemas.openxmlformats.org/officeDocument/2006/relationships/image" Target="media/image76.png"/><Relationship Id="rId85" Type="http://schemas.openxmlformats.org/officeDocument/2006/relationships/image" Target="media/image81.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7.png"/><Relationship Id="rId176" Type="http://schemas.openxmlformats.org/officeDocument/2006/relationships/image" Target="media/image172.png"/><Relationship Id="rId192" Type="http://schemas.openxmlformats.org/officeDocument/2006/relationships/image" Target="media/image156.png"/><Relationship Id="rId197" Type="http://schemas.openxmlformats.org/officeDocument/2006/relationships/image" Target="media/image193.png"/><Relationship Id="rId201" Type="http://schemas.openxmlformats.org/officeDocument/2006/relationships/hyperlink" Target="http://www.geelongaustralia.com.au/" TargetMode="External"/><Relationship Id="rId12" Type="http://schemas.openxmlformats.org/officeDocument/2006/relationships/image" Target="media/image8.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95.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46.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50.jpeg"/><Relationship Id="rId140" Type="http://schemas.openxmlformats.org/officeDocument/2006/relationships/image" Target="media/image116.png"/><Relationship Id="rId145" Type="http://schemas.openxmlformats.org/officeDocument/2006/relationships/image" Target="media/image135.png"/><Relationship Id="rId161" Type="http://schemas.openxmlformats.org/officeDocument/2006/relationships/image" Target="media/image157.png"/><Relationship Id="rId166" Type="http://schemas.openxmlformats.org/officeDocument/2006/relationships/image" Target="media/image162.png"/><Relationship Id="rId182" Type="http://schemas.openxmlformats.org/officeDocument/2006/relationships/image" Target="media/image178.png"/><Relationship Id="rId187" Type="http://schemas.openxmlformats.org/officeDocument/2006/relationships/image" Target="media/image183.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3.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73.png"/><Relationship Id="rId198" Type="http://schemas.openxmlformats.org/officeDocument/2006/relationships/image" Target="media/image194.png"/><Relationship Id="rId172" Type="http://schemas.openxmlformats.org/officeDocument/2006/relationships/image" Target="media/image168.png"/><Relationship Id="rId193" Type="http://schemas.openxmlformats.org/officeDocument/2006/relationships/image" Target="media/image182.png"/><Relationship Id="rId202" Type="http://schemas.openxmlformats.org/officeDocument/2006/relationships/hyperlink" Target="mailto:geelonggrowthareas@geelongcity.vic.gov.au" TargetMode="External"/><Relationship Id="rId13" Type="http://schemas.openxmlformats.org/officeDocument/2006/relationships/image" Target="media/image6.jpeg"/><Relationship Id="rId18" Type="http://schemas.openxmlformats.org/officeDocument/2006/relationships/image" Target="media/image14.png"/><Relationship Id="rId39" Type="http://schemas.openxmlformats.org/officeDocument/2006/relationships/image" Target="media/image31.png"/><Relationship Id="rId109" Type="http://schemas.openxmlformats.org/officeDocument/2006/relationships/image" Target="media/image97.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72.png"/><Relationship Id="rId97" Type="http://schemas.openxmlformats.org/officeDocument/2006/relationships/image" Target="media/image93.jpeg"/><Relationship Id="rId104" Type="http://schemas.openxmlformats.org/officeDocument/2006/relationships/image" Target="media/image93.png"/><Relationship Id="rId120" Type="http://schemas.openxmlformats.org/officeDocument/2006/relationships/image" Target="media/image110.png"/><Relationship Id="rId125" Type="http://schemas.openxmlformats.org/officeDocument/2006/relationships/image" Target="media/image121.png"/><Relationship Id="rId141" Type="http://schemas.openxmlformats.org/officeDocument/2006/relationships/image" Target="media/image117.png"/><Relationship Id="rId146" Type="http://schemas.openxmlformats.org/officeDocument/2006/relationships/image" Target="media/image136.png"/><Relationship Id="rId167" Type="http://schemas.openxmlformats.org/officeDocument/2006/relationships/image" Target="media/image163.png"/><Relationship Id="rId188" Type="http://schemas.openxmlformats.org/officeDocument/2006/relationships/image" Target="media/image152.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183" Type="http://schemas.openxmlformats.org/officeDocument/2006/relationships/image" Target="media/image179.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98.png"/><Relationship Id="rId115" Type="http://schemas.openxmlformats.org/officeDocument/2006/relationships/image" Target="media/image105.png"/><Relationship Id="rId131" Type="http://schemas.openxmlformats.org/officeDocument/2006/relationships/image" Target="media/image127.png"/><Relationship Id="rId136" Type="http://schemas.openxmlformats.org/officeDocument/2006/relationships/image" Target="media/image112.png"/><Relationship Id="rId157" Type="http://schemas.openxmlformats.org/officeDocument/2006/relationships/image" Target="media/image147.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2.png"/><Relationship Id="rId173" Type="http://schemas.openxmlformats.org/officeDocument/2006/relationships/image" Target="media/image169.png"/><Relationship Id="rId194" Type="http://schemas.openxmlformats.org/officeDocument/2006/relationships/image" Target="media/image190.png"/><Relationship Id="rId199" Type="http://schemas.openxmlformats.org/officeDocument/2006/relationships/image" Target="media/image195.png"/><Relationship Id="rId203" Type="http://schemas.openxmlformats.org/officeDocument/2006/relationships/hyperlink" Target="http://www.geelongaustralia.com.au/" TargetMode="External"/><Relationship Id="rId19" Type="http://schemas.openxmlformats.org/officeDocument/2006/relationships/image" Target="media/image15.pn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37.png"/><Relationship Id="rId168" Type="http://schemas.openxmlformats.org/officeDocument/2006/relationships/image" Target="media/image164.png"/><Relationship Id="rId8" Type="http://schemas.openxmlformats.org/officeDocument/2006/relationships/image" Target="media/image4.jpeg"/><Relationship Id="rId51" Type="http://schemas.openxmlformats.org/officeDocument/2006/relationships/image" Target="media/image43.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51.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9.png"/><Relationship Id="rId184" Type="http://schemas.openxmlformats.org/officeDocument/2006/relationships/image" Target="media/image180.png"/><Relationship Id="rId189" Type="http://schemas.openxmlformats.org/officeDocument/2006/relationships/image" Target="media/image153.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63.png"/><Relationship Id="rId116" Type="http://schemas.openxmlformats.org/officeDocument/2006/relationships/image" Target="media/image106.png"/><Relationship Id="rId137" Type="http://schemas.openxmlformats.org/officeDocument/2006/relationships/image" Target="media/image113.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3.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0.png"/><Relationship Id="rId132" Type="http://schemas.openxmlformats.org/officeDocument/2006/relationships/image" Target="media/image128.png"/><Relationship Id="rId153" Type="http://schemas.openxmlformats.org/officeDocument/2006/relationships/image" Target="media/image143.png"/><Relationship Id="rId174" Type="http://schemas.openxmlformats.org/officeDocument/2006/relationships/image" Target="media/image170.png"/><Relationship Id="rId179" Type="http://schemas.openxmlformats.org/officeDocument/2006/relationships/image" Target="media/image175.png"/><Relationship Id="rId195" Type="http://schemas.openxmlformats.org/officeDocument/2006/relationships/image" Target="media/image191.png"/><Relationship Id="rId190" Type="http://schemas.openxmlformats.org/officeDocument/2006/relationships/image" Target="media/image154.png"/><Relationship Id="rId204" Type="http://schemas.openxmlformats.org/officeDocument/2006/relationships/fontTable" Target="fontTable.xml"/><Relationship Id="rId15" Type="http://schemas.openxmlformats.org/officeDocument/2006/relationships/image" Target="media/image11.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4.jpe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52.png"/><Relationship Id="rId101" Type="http://schemas.openxmlformats.org/officeDocument/2006/relationships/image" Target="media/image53.png"/><Relationship Id="rId122" Type="http://schemas.openxmlformats.org/officeDocument/2006/relationships/image" Target="media/image118.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6.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2.png"/><Relationship Id="rId133" Type="http://schemas.openxmlformats.org/officeDocument/2006/relationships/image" Target="media/image129.png"/><Relationship Id="rId154" Type="http://schemas.openxmlformats.org/officeDocument/2006/relationships/image" Target="media/image144.png"/><Relationship Id="rId175" Type="http://schemas.openxmlformats.org/officeDocument/2006/relationships/image" Target="media/image171.png"/><Relationship Id="rId196" Type="http://schemas.openxmlformats.org/officeDocument/2006/relationships/image" Target="media/image192.png"/><Relationship Id="rId200" Type="http://schemas.openxmlformats.org/officeDocument/2006/relationships/hyperlink" Target="mailto:contactus@geelongcity.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29F8599D.dotm</Template>
  <TotalTime>0</TotalTime>
  <Pages>14</Pages>
  <Words>2168</Words>
  <Characters>12360</Characters>
  <Application>Microsoft Office Word</Application>
  <DocSecurity>4</DocSecurity>
  <Lines>103</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Caccamo</dc:creator>
  <cp:lastModifiedBy>Jessica Potas</cp:lastModifiedBy>
  <cp:revision>2</cp:revision>
  <dcterms:created xsi:type="dcterms:W3CDTF">2017-11-16T22:14:00Z</dcterms:created>
  <dcterms:modified xsi:type="dcterms:W3CDTF">2017-11-16T22:14:00Z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2017-10-18T00:00:00Z</vt:filetime>
  </property>
  <property fmtid="{D5CDD505-2E9C-101B-9397-08002B2CF9AE}" pid="3" name="Creator">
    <vt:lpwstr>Adobe InDesign CC 2017 (Windows)</vt:lpwstr>
  </property>
  <property fmtid="{D5CDD505-2E9C-101B-9397-08002B2CF9AE}" pid="4" name="LastSaved">
    <vt:filetime>2017-11-16T00:00:00Z</vt:filetime>
  </property>
</Properties>
</file>