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BF041C" w14:textId="77777777" w:rsidR="007D5DF6" w:rsidRDefault="004D2DEE" w:rsidP="00F034AD">
      <w:pPr>
        <w:pStyle w:val="Title"/>
        <w:tabs>
          <w:tab w:val="left" w:pos="6405"/>
        </w:tabs>
        <w:spacing w:before="200"/>
        <w:ind w:left="-567"/>
        <w:rPr>
          <w:noProof/>
        </w:rPr>
      </w:pPr>
      <w:bookmarkStart w:id="0" w:name="_Hlk116309088"/>
      <w:bookmarkEnd w:id="0"/>
      <w:r w:rsidRPr="00161002">
        <w:rPr>
          <w:noProof/>
        </w:rPr>
        <w:drawing>
          <wp:anchor distT="0" distB="0" distL="114300" distR="114300" simplePos="0" relativeHeight="251658273" behindDoc="1" locked="0" layoutInCell="1" allowOverlap="1" wp14:anchorId="0B1B9DA2" wp14:editId="440AAEB8">
            <wp:simplePos x="504825" y="1200150"/>
            <wp:positionH relativeFrom="page">
              <wp:align>left</wp:align>
            </wp:positionH>
            <wp:positionV relativeFrom="page">
              <wp:align>top</wp:align>
            </wp:positionV>
            <wp:extent cx="7560000" cy="1962000"/>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sthead.png"/>
                    <pic:cNvPicPr/>
                  </pic:nvPicPr>
                  <pic:blipFill>
                    <a:blip r:embed="rId12">
                      <a:extLst>
                        <a:ext uri="{28A0092B-C50C-407E-A947-70E740481C1C}">
                          <a14:useLocalDpi xmlns:a14="http://schemas.microsoft.com/office/drawing/2010/main" val="0"/>
                        </a:ext>
                      </a:extLst>
                    </a:blip>
                    <a:stretch>
                      <a:fillRect/>
                    </a:stretch>
                  </pic:blipFill>
                  <pic:spPr>
                    <a:xfrm>
                      <a:off x="0" y="0"/>
                      <a:ext cx="7560000" cy="1962000"/>
                    </a:xfrm>
                    <a:prstGeom prst="rect">
                      <a:avLst/>
                    </a:prstGeom>
                  </pic:spPr>
                </pic:pic>
              </a:graphicData>
            </a:graphic>
            <wp14:sizeRelH relativeFrom="margin">
              <wp14:pctWidth>0</wp14:pctWidth>
            </wp14:sizeRelH>
            <wp14:sizeRelV relativeFrom="margin">
              <wp14:pctHeight>0</wp14:pctHeight>
            </wp14:sizeRelV>
          </wp:anchor>
        </w:drawing>
      </w:r>
      <w:r w:rsidR="00A8776F" w:rsidRPr="00161002">
        <w:rPr>
          <w:noProof/>
        </w:rPr>
        <w:t xml:space="preserve">Residential </w:t>
      </w:r>
      <w:r w:rsidR="000C1A60" w:rsidRPr="00161002">
        <w:rPr>
          <w:noProof/>
        </w:rPr>
        <w:t>P</w:t>
      </w:r>
      <w:r w:rsidR="007D5DF6">
        <w:rPr>
          <w:noProof/>
        </w:rPr>
        <w:t xml:space="preserve">recinct </w:t>
      </w:r>
    </w:p>
    <w:p w14:paraId="605F774A" w14:textId="77C85222" w:rsidR="00BE1E9D" w:rsidRDefault="000C1A60" w:rsidP="00BE1E9D">
      <w:pPr>
        <w:pStyle w:val="Title"/>
        <w:tabs>
          <w:tab w:val="left" w:pos="6405"/>
        </w:tabs>
        <w:spacing w:before="240"/>
        <w:ind w:left="-567"/>
        <w:rPr>
          <w:noProof/>
        </w:rPr>
      </w:pPr>
      <w:r w:rsidRPr="00161002">
        <w:rPr>
          <w:noProof/>
        </w:rPr>
        <w:t>S</w:t>
      </w:r>
      <w:r w:rsidR="00F034AD">
        <w:rPr>
          <w:noProof/>
        </w:rPr>
        <w:t xml:space="preserve">tructure </w:t>
      </w:r>
      <w:r w:rsidRPr="00161002">
        <w:rPr>
          <w:noProof/>
        </w:rPr>
        <w:t>P</w:t>
      </w:r>
      <w:r w:rsidR="00F034AD">
        <w:rPr>
          <w:noProof/>
        </w:rPr>
        <w:t>lan</w:t>
      </w:r>
      <w:r w:rsidRPr="00161002">
        <w:rPr>
          <w:noProof/>
        </w:rPr>
        <w:t xml:space="preserve"> </w:t>
      </w:r>
    </w:p>
    <w:p w14:paraId="4F60BC6E" w14:textId="5ED30479" w:rsidR="004501FE" w:rsidRPr="00161002" w:rsidRDefault="000C1A60" w:rsidP="00BE1E9D">
      <w:pPr>
        <w:pStyle w:val="Title"/>
        <w:tabs>
          <w:tab w:val="left" w:pos="6405"/>
        </w:tabs>
        <w:spacing w:before="800"/>
        <w:ind w:left="-567"/>
        <w:rPr>
          <w:noProof/>
          <w:sz w:val="36"/>
          <w:szCs w:val="40"/>
        </w:rPr>
      </w:pPr>
      <w:r w:rsidRPr="00161002">
        <w:rPr>
          <w:noProof/>
        </w:rPr>
        <w:t>Program</w:t>
      </w:r>
      <w:r w:rsidR="001F19D7" w:rsidRPr="00161002">
        <w:rPr>
          <w:noProof/>
        </w:rPr>
        <w:tab/>
      </w:r>
      <w:r w:rsidR="00D334B0" w:rsidRPr="00161002">
        <w:rPr>
          <w:noProof/>
        </w:rPr>
        <w:br/>
      </w: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834B70" w:rsidRPr="00161002" w14:paraId="6ADE0D6F" w14:textId="77777777" w:rsidTr="00BE1E9D">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6E6D1C28" w14:textId="58428D7F" w:rsidR="00834B70" w:rsidRPr="00161002" w:rsidRDefault="008E1AC1" w:rsidP="004939BB">
            <w:pPr>
              <w:pStyle w:val="BodyText"/>
              <w:rPr>
                <w:color w:val="003263" w:themeColor="text2"/>
              </w:rPr>
            </w:pPr>
            <w:r w:rsidRPr="00161002">
              <w:rPr>
                <w:color w:val="003263" w:themeColor="text2"/>
              </w:rPr>
              <w:t>introduction</w:t>
            </w:r>
          </w:p>
        </w:tc>
      </w:tr>
    </w:tbl>
    <w:p w14:paraId="70A71384" w14:textId="7C532BB3" w:rsidR="00834B70" w:rsidRPr="00161002" w:rsidRDefault="00543C9A" w:rsidP="00BE1E9D">
      <w:pPr>
        <w:pStyle w:val="BodyText"/>
        <w:ind w:left="-851"/>
      </w:pPr>
      <w:r w:rsidRPr="00161002">
        <w:t xml:space="preserve">The </w:t>
      </w:r>
      <w:r w:rsidR="003C4D0E" w:rsidRPr="00161002">
        <w:t xml:space="preserve">decision on which </w:t>
      </w:r>
      <w:r w:rsidR="00047126" w:rsidRPr="00161002">
        <w:t>PSPs</w:t>
      </w:r>
      <w:r w:rsidR="003C4D0E" w:rsidRPr="00161002">
        <w:t xml:space="preserve"> are to commence</w:t>
      </w:r>
      <w:r w:rsidR="00BE0BF7" w:rsidRPr="00161002">
        <w:t xml:space="preserve"> </w:t>
      </w:r>
      <w:r w:rsidR="005B2821" w:rsidRPr="00161002">
        <w:t>next</w:t>
      </w:r>
      <w:r w:rsidR="00BE0BF7" w:rsidRPr="00161002">
        <w:t xml:space="preserve"> needs to be made</w:t>
      </w:r>
      <w:r w:rsidR="003C4D0E" w:rsidRPr="00161002">
        <w:t xml:space="preserve"> by the end of 2022 </w:t>
      </w:r>
      <w:r w:rsidR="00EF66D9" w:rsidRPr="00161002">
        <w:t>to</w:t>
      </w:r>
      <w:r w:rsidR="003C4D0E" w:rsidRPr="00161002">
        <w:t xml:space="preserve"> </w:t>
      </w:r>
      <w:r w:rsidR="00F92E9A" w:rsidRPr="00161002">
        <w:t xml:space="preserve">meet </w:t>
      </w:r>
      <w:r w:rsidR="0005184A" w:rsidRPr="00161002">
        <w:t>Geelong’s</w:t>
      </w:r>
      <w:r w:rsidR="003C4D0E" w:rsidRPr="00161002">
        <w:t xml:space="preserve"> land supply</w:t>
      </w:r>
      <w:r w:rsidR="00F92E9A" w:rsidRPr="00161002">
        <w:t xml:space="preserve"> demand</w:t>
      </w:r>
      <w:r w:rsidR="004A7A21" w:rsidRPr="00161002">
        <w:t xml:space="preserve">. </w:t>
      </w:r>
      <w:r w:rsidR="00286027" w:rsidRPr="00161002">
        <w:t xml:space="preserve">This will enable the </w:t>
      </w:r>
      <w:r w:rsidR="00D86EA1" w:rsidRPr="00161002">
        <w:t>roll out of an ongoing program of work</w:t>
      </w:r>
      <w:r w:rsidR="00824FFE" w:rsidRPr="00161002">
        <w:t xml:space="preserve"> following the initial</w:t>
      </w:r>
      <w:r w:rsidR="00286027" w:rsidRPr="00161002">
        <w:t xml:space="preserve"> PSPs </w:t>
      </w:r>
      <w:r w:rsidR="00824FFE" w:rsidRPr="00161002">
        <w:t>heading into the</w:t>
      </w:r>
      <w:r w:rsidR="00286027" w:rsidRPr="00161002">
        <w:t xml:space="preserve"> planning scheme amendment stage</w:t>
      </w:r>
      <w:r w:rsidR="00AA0A1A" w:rsidRPr="00161002">
        <w:t xml:space="preserve">. </w:t>
      </w:r>
      <w:r w:rsidR="00283C68" w:rsidRPr="00161002">
        <w:t xml:space="preserve">Bringing on additional PSPs in </w:t>
      </w:r>
      <w:r w:rsidR="00577C17" w:rsidRPr="00161002">
        <w:t>a</w:t>
      </w:r>
      <w:r w:rsidR="00283C68" w:rsidRPr="00161002">
        <w:t xml:space="preserve"> staged manner will allow for effective transition of resources to commence new PSPs.</w:t>
      </w: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D467CA" w:rsidRPr="00161002" w14:paraId="75624A33" w14:textId="77777777" w:rsidTr="00BE1E9D">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4E3C2B9F" w14:textId="2DC4A467" w:rsidR="00D467CA" w:rsidRPr="00161002" w:rsidRDefault="27356908" w:rsidP="35FA1744">
            <w:pPr>
              <w:pStyle w:val="BodyText"/>
              <w:ind w:right="0"/>
              <w:rPr>
                <w:color w:val="003263" w:themeColor="text2"/>
              </w:rPr>
            </w:pPr>
            <w:r w:rsidRPr="00161002">
              <w:rPr>
                <w:color w:val="003263" w:themeColor="text2"/>
              </w:rPr>
              <w:t>background</w:t>
            </w:r>
          </w:p>
        </w:tc>
      </w:tr>
    </w:tbl>
    <w:p w14:paraId="037E1F3F" w14:textId="6E5ABFE8" w:rsidR="00064AD6" w:rsidRPr="00161002" w:rsidRDefault="00064AD6" w:rsidP="00BE1E9D">
      <w:pPr>
        <w:pStyle w:val="BodyText"/>
        <w:ind w:left="-851"/>
      </w:pPr>
      <w:r w:rsidRPr="00161002">
        <w:t xml:space="preserve">To maintain </w:t>
      </w:r>
      <w:r w:rsidR="00245BDB" w:rsidRPr="00161002">
        <w:t xml:space="preserve">required </w:t>
      </w:r>
      <w:r w:rsidRPr="00161002">
        <w:t xml:space="preserve">lot supply </w:t>
      </w:r>
      <w:r w:rsidR="3865BA8F" w:rsidRPr="00161002">
        <w:t xml:space="preserve">and </w:t>
      </w:r>
      <w:r w:rsidRPr="00161002">
        <w:t>accommodat</w:t>
      </w:r>
      <w:r w:rsidR="4B80B15F" w:rsidRPr="00161002">
        <w:t>e</w:t>
      </w:r>
      <w:r w:rsidRPr="00161002">
        <w:t xml:space="preserve"> a growth rate of 2.5 per cent</w:t>
      </w:r>
      <w:r w:rsidR="00005F74" w:rsidRPr="00161002">
        <w:t xml:space="preserve">, the City </w:t>
      </w:r>
      <w:r w:rsidRPr="00161002">
        <w:t>need</w:t>
      </w:r>
      <w:r w:rsidR="00005F74" w:rsidRPr="00161002">
        <w:t>s</w:t>
      </w:r>
      <w:r w:rsidRPr="00161002">
        <w:t xml:space="preserve"> to </w:t>
      </w:r>
      <w:r w:rsidR="78329823" w:rsidRPr="00161002">
        <w:t>develop a program on</w:t>
      </w:r>
      <w:r w:rsidRPr="00161002">
        <w:t xml:space="preserve"> </w:t>
      </w:r>
      <w:r w:rsidR="004B4C8B" w:rsidRPr="00161002">
        <w:t xml:space="preserve">the </w:t>
      </w:r>
      <w:r w:rsidRPr="00161002">
        <w:t xml:space="preserve">next set of PSPs </w:t>
      </w:r>
      <w:r w:rsidR="16AEDD71" w:rsidRPr="00161002">
        <w:t xml:space="preserve">to </w:t>
      </w:r>
      <w:r w:rsidRPr="00161002">
        <w:t xml:space="preserve">commence in </w:t>
      </w:r>
      <w:r w:rsidR="00CD132E" w:rsidRPr="00161002">
        <w:t>mid-</w:t>
      </w:r>
      <w:r w:rsidRPr="00161002">
        <w:t xml:space="preserve">2023. The release of these lots should be carefully managed along with managing the resulting infrastructure delivery and regulatory approvals. </w:t>
      </w:r>
    </w:p>
    <w:p w14:paraId="49646068" w14:textId="7B949FDD" w:rsidR="00841232" w:rsidRPr="00161002" w:rsidRDefault="003D5FAB" w:rsidP="00BE1E9D">
      <w:pPr>
        <w:pStyle w:val="BodyText"/>
        <w:ind w:left="-851"/>
      </w:pPr>
      <w:r w:rsidRPr="00161002">
        <w:t xml:space="preserve">The City’s adopted Settlement Strategy and the </w:t>
      </w:r>
      <w:r w:rsidR="00D620AF">
        <w:t>s</w:t>
      </w:r>
      <w:r w:rsidRPr="00161002">
        <w:t xml:space="preserve">tate policies in the Greater Geelong Planning Scheme provide guidance and criteria on assessment of the direction of growth. </w:t>
      </w:r>
      <w:r w:rsidR="001C6B25" w:rsidRPr="00161002">
        <w:t xml:space="preserve">Clause </w:t>
      </w:r>
      <w:r w:rsidR="00841232" w:rsidRPr="00161002">
        <w:t>11.02-2L</w:t>
      </w:r>
      <w:r w:rsidR="001C6B25" w:rsidRPr="00161002">
        <w:t xml:space="preserve"> of the Greater Geelong Planning Scheme </w:t>
      </w:r>
      <w:r w:rsidR="008023DF" w:rsidRPr="00161002">
        <w:t xml:space="preserve">provides guidance on the release of this major growth front. </w:t>
      </w:r>
    </w:p>
    <w:p w14:paraId="28EC91D7" w14:textId="77777777" w:rsidR="00D83453" w:rsidRPr="00161002" w:rsidRDefault="00D83453" w:rsidP="00BE1E9D">
      <w:pPr>
        <w:pStyle w:val="BodyText"/>
        <w:ind w:left="-851"/>
      </w:pPr>
      <w:r w:rsidRPr="00161002">
        <w:t xml:space="preserve">The strategies are: </w:t>
      </w:r>
    </w:p>
    <w:p w14:paraId="16A3B462" w14:textId="77777777" w:rsidR="00D83453" w:rsidRPr="00161002" w:rsidRDefault="00D83453" w:rsidP="00BE1E9D">
      <w:pPr>
        <w:pStyle w:val="BodyText"/>
        <w:numPr>
          <w:ilvl w:val="0"/>
          <w:numId w:val="12"/>
        </w:numPr>
        <w:ind w:left="-142" w:hanging="425"/>
        <w:rPr>
          <w:i/>
          <w:iCs/>
        </w:rPr>
      </w:pPr>
      <w:r w:rsidRPr="00161002">
        <w:rPr>
          <w:i/>
          <w:iCs/>
        </w:rPr>
        <w:t>Ensure Precinct Structure Plans are generally in accordance with the Northern and Western Geelong Growth Areas Framework Plan map forming part of this clause.</w:t>
      </w:r>
    </w:p>
    <w:p w14:paraId="214BCDD3" w14:textId="7E0A8198" w:rsidR="00D83453" w:rsidRPr="00161002" w:rsidRDefault="00D83453" w:rsidP="00BE1E9D">
      <w:pPr>
        <w:pStyle w:val="BodyText"/>
        <w:numPr>
          <w:ilvl w:val="0"/>
          <w:numId w:val="12"/>
        </w:numPr>
        <w:ind w:left="-142" w:hanging="425"/>
        <w:rPr>
          <w:i/>
          <w:iCs/>
        </w:rPr>
      </w:pPr>
      <w:r w:rsidRPr="00161002">
        <w:rPr>
          <w:i/>
          <w:iCs/>
        </w:rPr>
        <w:t>Support development that is sequenced generally in accordance with the Development Sequencing Northern Geelong Growth Area Map or the</w:t>
      </w:r>
      <w:r w:rsidR="00AD70DF">
        <w:rPr>
          <w:i/>
          <w:iCs/>
        </w:rPr>
        <w:t xml:space="preserve"> </w:t>
      </w:r>
      <w:r w:rsidRPr="00161002">
        <w:rPr>
          <w:i/>
          <w:iCs/>
        </w:rPr>
        <w:t>Development Sequencing Western Geelong Growth Area Map forming part of this clause.</w:t>
      </w:r>
    </w:p>
    <w:p w14:paraId="0E30E0BD" w14:textId="161E5972" w:rsidR="00C25897" w:rsidRPr="00161002" w:rsidRDefault="4250F3F3" w:rsidP="00BE1E9D">
      <w:pPr>
        <w:pStyle w:val="BodyText"/>
        <w:ind w:left="-851"/>
      </w:pPr>
      <w:r w:rsidRPr="00161002">
        <w:rPr>
          <w:color w:val="000000"/>
        </w:rPr>
        <w:t>An assessment against criteria related to sustainable community design and development trends and financial implications were undertaken in parallel with landholder consultation.</w:t>
      </w:r>
      <w:r w:rsidRPr="00161002">
        <w:t xml:space="preserve"> </w:t>
      </w: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E00A4F" w:rsidRPr="00161002" w14:paraId="3CEC73B3" w14:textId="77777777" w:rsidTr="00BE1E9D">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680C5A2E" w14:textId="5862110D" w:rsidR="00E00A4F" w:rsidRPr="00161002" w:rsidRDefault="36EEF21F" w:rsidP="35FA1744">
            <w:pPr>
              <w:pStyle w:val="BodyText"/>
              <w:ind w:right="0"/>
              <w:rPr>
                <w:color w:val="003263" w:themeColor="text2"/>
              </w:rPr>
            </w:pPr>
            <w:r w:rsidRPr="00161002">
              <w:rPr>
                <w:color w:val="003263" w:themeColor="text2"/>
              </w:rPr>
              <w:t>LAnd Supply</w:t>
            </w:r>
          </w:p>
        </w:tc>
      </w:tr>
    </w:tbl>
    <w:p w14:paraId="37F231A1" w14:textId="6E5D198F" w:rsidR="00AF6541" w:rsidRPr="00161002" w:rsidRDefault="36EEF21F" w:rsidP="00BE1E9D">
      <w:pPr>
        <w:pStyle w:val="BodyText"/>
        <w:ind w:left="-851"/>
        <w:rPr>
          <w:rStyle w:val="normaltextrun"/>
          <w:rFonts w:ascii="Arial" w:hAnsi="Arial" w:cs="Arial"/>
          <w:color w:val="000000"/>
        </w:rPr>
      </w:pPr>
      <w:r w:rsidRPr="00161002">
        <w:rPr>
          <w:rStyle w:val="normaltextrun"/>
          <w:rFonts w:ascii="Arial" w:hAnsi="Arial" w:cs="Arial"/>
          <w:color w:val="000000"/>
          <w:shd w:val="clear" w:color="auto" w:fill="FFFFFF"/>
        </w:rPr>
        <w:t>To achieve at least 10 years land supply by 2025, there is a need for more than one PSP to be included in the PSP Program 2023.</w:t>
      </w:r>
      <w:r w:rsidR="60AB126D" w:rsidRPr="00161002">
        <w:rPr>
          <w:rStyle w:val="normaltextrun"/>
          <w:rFonts w:ascii="Arial" w:hAnsi="Arial" w:cs="Arial"/>
          <w:color w:val="000000"/>
          <w:shd w:val="clear" w:color="auto" w:fill="FFFFFF"/>
        </w:rPr>
        <w:t xml:space="preserve"> If</w:t>
      </w:r>
      <w:r w:rsidR="5F4F6FE8" w:rsidRPr="00161002">
        <w:rPr>
          <w:rStyle w:val="normaltextrun"/>
          <w:rFonts w:ascii="Arial" w:hAnsi="Arial" w:cs="Arial"/>
          <w:color w:val="000000"/>
          <w:shd w:val="clear" w:color="auto" w:fill="FFFFFF"/>
        </w:rPr>
        <w:t xml:space="preserve"> done sequentially, one PSP</w:t>
      </w:r>
      <w:r w:rsidR="60AB126D" w:rsidRPr="00161002">
        <w:rPr>
          <w:rStyle w:val="normaltextrun"/>
          <w:rFonts w:ascii="Arial" w:hAnsi="Arial" w:cs="Arial"/>
          <w:color w:val="000000"/>
          <w:shd w:val="clear" w:color="auto" w:fill="FFFFFF"/>
        </w:rPr>
        <w:t xml:space="preserve"> </w:t>
      </w:r>
      <w:r w:rsidR="704D47FC" w:rsidRPr="00161002">
        <w:rPr>
          <w:rStyle w:val="normaltextrun"/>
          <w:rFonts w:ascii="Arial" w:hAnsi="Arial" w:cs="Arial"/>
          <w:color w:val="000000"/>
          <w:shd w:val="clear" w:color="auto" w:fill="FFFFFF"/>
        </w:rPr>
        <w:t xml:space="preserve">would </w:t>
      </w:r>
      <w:r w:rsidR="3714F5A7" w:rsidRPr="00161002">
        <w:rPr>
          <w:rStyle w:val="normaltextrun"/>
          <w:rFonts w:ascii="Arial" w:hAnsi="Arial" w:cs="Arial"/>
          <w:color w:val="000000"/>
          <w:shd w:val="clear" w:color="auto" w:fill="FFFFFF"/>
        </w:rPr>
        <w:t xml:space="preserve">only </w:t>
      </w:r>
      <w:r w:rsidR="704D47FC" w:rsidRPr="00161002">
        <w:rPr>
          <w:rStyle w:val="normaltextrun"/>
          <w:rFonts w:ascii="Arial" w:hAnsi="Arial" w:cs="Arial"/>
          <w:color w:val="000000"/>
          <w:shd w:val="clear" w:color="auto" w:fill="FFFFFF"/>
        </w:rPr>
        <w:t>deliver approximately 3800 to 4000 dwellings as anticipated in the NWGGA Framework Plan</w:t>
      </w:r>
      <w:r w:rsidR="5A1E4A0C" w:rsidRPr="00161002">
        <w:rPr>
          <w:rStyle w:val="normaltextrun"/>
          <w:rFonts w:ascii="Arial" w:hAnsi="Arial" w:cs="Arial"/>
          <w:color w:val="000000"/>
          <w:shd w:val="clear" w:color="auto" w:fill="FFFFFF"/>
        </w:rPr>
        <w:t>. This would not deliver enough supply to accommodate the City’s current targets</w:t>
      </w:r>
      <w:r w:rsidR="00944ADB" w:rsidRPr="00161002">
        <w:rPr>
          <w:rStyle w:val="normaltextrun"/>
          <w:rFonts w:ascii="Arial" w:hAnsi="Arial" w:cs="Arial"/>
          <w:color w:val="000000"/>
          <w:shd w:val="clear" w:color="auto" w:fill="FFFFFF"/>
        </w:rPr>
        <w:t>.</w:t>
      </w:r>
    </w:p>
    <w:p w14:paraId="34B0D9F7" w14:textId="4F0DF4BD" w:rsidR="00AF6541" w:rsidRPr="00161002" w:rsidRDefault="003139F2" w:rsidP="00BE1E9D">
      <w:pPr>
        <w:pStyle w:val="BodyText"/>
        <w:ind w:left="-851"/>
      </w:pPr>
      <w:r w:rsidRPr="00161002">
        <w:t>Commencing three PSPs in 2023 would take the City’s land supply to approximately 13 years in 2025.</w:t>
      </w:r>
    </w:p>
    <w:p w14:paraId="2D8413B7" w14:textId="7F8F1E66" w:rsidR="00B604A3" w:rsidRPr="00161002" w:rsidRDefault="003139F2" w:rsidP="00BE1E9D">
      <w:pPr>
        <w:pStyle w:val="BodyText"/>
        <w:ind w:left="-851"/>
      </w:pPr>
      <w:r w:rsidRPr="00161002">
        <w:rPr>
          <w:noProof/>
        </w:rPr>
        <w:drawing>
          <wp:inline distT="0" distB="0" distL="0" distR="0" wp14:anchorId="0BE20B8D" wp14:editId="68DDAEE5">
            <wp:extent cx="6840855" cy="457200"/>
            <wp:effectExtent l="19050" t="19050" r="1714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840855" cy="457200"/>
                    </a:xfrm>
                    <a:prstGeom prst="rect">
                      <a:avLst/>
                    </a:prstGeom>
                    <a:noFill/>
                    <a:ln w="19050">
                      <a:solidFill>
                        <a:schemeClr val="tx1"/>
                      </a:solidFill>
                    </a:ln>
                  </pic:spPr>
                </pic:pic>
              </a:graphicData>
            </a:graphic>
          </wp:inline>
        </w:drawing>
      </w:r>
    </w:p>
    <w:p w14:paraId="2289A128" w14:textId="77777777" w:rsidR="00BE1E9D" w:rsidRDefault="00BE1E9D">
      <w:pPr>
        <w:sectPr w:rsidR="00BE1E9D" w:rsidSect="00EE7140">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08" w:footer="708" w:gutter="0"/>
          <w:cols w:space="708"/>
          <w:docGrid w:linePitch="360"/>
        </w:sectPr>
      </w:pP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77598A" w:rsidRPr="00161002" w14:paraId="0E70EB7C" w14:textId="77777777" w:rsidTr="00107C2E">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5A411935" w14:textId="69162C88" w:rsidR="0077598A" w:rsidRPr="00161002" w:rsidRDefault="00195D94" w:rsidP="004939BB">
            <w:pPr>
              <w:pStyle w:val="BodyText"/>
              <w:rPr>
                <w:color w:val="003263" w:themeColor="text2"/>
              </w:rPr>
            </w:pPr>
            <w:r w:rsidRPr="00161002">
              <w:rPr>
                <w:color w:val="003263" w:themeColor="text2"/>
              </w:rPr>
              <w:t>submissions summary</w:t>
            </w:r>
          </w:p>
        </w:tc>
      </w:tr>
    </w:tbl>
    <w:p w14:paraId="59143E15" w14:textId="520B31EB" w:rsidR="00B85BCC" w:rsidRPr="00161002" w:rsidRDefault="00195D94" w:rsidP="00BE1E9D">
      <w:pPr>
        <w:pStyle w:val="BodyText"/>
        <w:ind w:left="-851"/>
      </w:pPr>
      <w:r w:rsidRPr="00161002">
        <w:t>As part of th</w:t>
      </w:r>
      <w:r w:rsidR="003E4D3C" w:rsidRPr="00161002">
        <w:t>is</w:t>
      </w:r>
      <w:r w:rsidRPr="00161002">
        <w:t xml:space="preserve"> process, the City</w:t>
      </w:r>
      <w:r w:rsidR="008A49CE" w:rsidRPr="00161002">
        <w:t xml:space="preserve"> sent letters to</w:t>
      </w:r>
      <w:r w:rsidRPr="00161002">
        <w:t xml:space="preserve"> </w:t>
      </w:r>
      <w:r w:rsidR="008A49CE" w:rsidRPr="00161002">
        <w:t xml:space="preserve">all </w:t>
      </w:r>
      <w:r w:rsidR="00D71D89" w:rsidRPr="00161002">
        <w:t>medium-term</w:t>
      </w:r>
      <w:r w:rsidR="0085599F" w:rsidRPr="00161002">
        <w:t xml:space="preserve"> precinct</w:t>
      </w:r>
      <w:r w:rsidR="008A49CE" w:rsidRPr="00161002">
        <w:t xml:space="preserve"> land</w:t>
      </w:r>
      <w:r w:rsidR="00BA6238" w:rsidRPr="00161002">
        <w:t>holders</w:t>
      </w:r>
      <w:r w:rsidR="0085599F" w:rsidRPr="00161002">
        <w:t xml:space="preserve"> </w:t>
      </w:r>
      <w:r w:rsidR="00B3559C" w:rsidRPr="00161002">
        <w:t xml:space="preserve">in NWGGA </w:t>
      </w:r>
      <w:r w:rsidR="0085599F" w:rsidRPr="00161002">
        <w:t>and</w:t>
      </w:r>
      <w:r w:rsidR="00B3559C" w:rsidRPr="00161002">
        <w:t xml:space="preserve"> Moola</w:t>
      </w:r>
      <w:r w:rsidR="008F0404" w:rsidRPr="00161002">
        <w:t>p</w:t>
      </w:r>
      <w:r w:rsidR="00805DE0" w:rsidRPr="00161002">
        <w:t xml:space="preserve"> inviting </w:t>
      </w:r>
      <w:r w:rsidR="00515D1E" w:rsidRPr="00161002">
        <w:t xml:space="preserve">them to </w:t>
      </w:r>
      <w:r w:rsidR="0073734D" w:rsidRPr="00161002">
        <w:t xml:space="preserve">submit </w:t>
      </w:r>
      <w:r w:rsidR="00805DE0" w:rsidRPr="00161002">
        <w:t>proposal</w:t>
      </w:r>
      <w:r w:rsidR="0073734D" w:rsidRPr="00161002">
        <w:t>s</w:t>
      </w:r>
      <w:r w:rsidR="00805DE0" w:rsidRPr="00161002">
        <w:t xml:space="preserve"> </w:t>
      </w:r>
      <w:r w:rsidR="00320B1B" w:rsidRPr="00161002">
        <w:t xml:space="preserve">responding to the Settlement Strategy selection criteria and the NWGGA Framework Plan vision and aspirations. </w:t>
      </w:r>
    </w:p>
    <w:p w14:paraId="40C8BB23" w14:textId="6A5669B6" w:rsidR="00D10257" w:rsidRPr="00161002" w:rsidRDefault="00D10257" w:rsidP="00BE1E9D">
      <w:pPr>
        <w:pStyle w:val="BodyText"/>
        <w:ind w:left="-851"/>
      </w:pPr>
      <w:r w:rsidRPr="00161002">
        <w:rPr>
          <w:noProof/>
        </w:rPr>
        <mc:AlternateContent>
          <mc:Choice Requires="wps">
            <w:drawing>
              <wp:anchor distT="45720" distB="45720" distL="114300" distR="114300" simplePos="0" relativeHeight="251658240" behindDoc="1" locked="0" layoutInCell="1" allowOverlap="1" wp14:anchorId="2F03F8CB" wp14:editId="1B8B702B">
                <wp:simplePos x="0" y="0"/>
                <wp:positionH relativeFrom="margin">
                  <wp:posOffset>2988310</wp:posOffset>
                </wp:positionH>
                <wp:positionV relativeFrom="paragraph">
                  <wp:posOffset>161925</wp:posOffset>
                </wp:positionV>
                <wp:extent cx="3152775" cy="2795270"/>
                <wp:effectExtent l="0" t="0" r="9525" b="5080"/>
                <wp:wrapTight wrapText="bothSides">
                  <wp:wrapPolygon edited="0">
                    <wp:start x="0" y="0"/>
                    <wp:lineTo x="0" y="21492"/>
                    <wp:lineTo x="21535" y="21492"/>
                    <wp:lineTo x="21535" y="0"/>
                    <wp:lineTo x="0" y="0"/>
                  </wp:wrapPolygon>
                </wp:wrapTight>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2795270"/>
                        </a:xfrm>
                        <a:prstGeom prst="rect">
                          <a:avLst/>
                        </a:prstGeom>
                        <a:solidFill>
                          <a:srgbClr val="FFFFFF"/>
                        </a:solidFill>
                        <a:ln w="9525">
                          <a:noFill/>
                          <a:miter lim="800000"/>
                          <a:headEnd/>
                          <a:tailEnd/>
                        </a:ln>
                      </wps:spPr>
                      <wps:txbx>
                        <w:txbxContent>
                          <w:p w14:paraId="4DA2A1A0" w14:textId="7E5010C7" w:rsidR="00557AD1" w:rsidRDefault="00557AD1" w:rsidP="00557AD1">
                            <w:pPr>
                              <w:pStyle w:val="BodyText"/>
                            </w:pPr>
                            <w:r>
                              <w:t>Following the</w:t>
                            </w:r>
                            <w:r w:rsidRPr="00A44F17">
                              <w:t xml:space="preserve"> evaluat</w:t>
                            </w:r>
                            <w:r>
                              <w:t>ion of</w:t>
                            </w:r>
                            <w:r w:rsidRPr="00A44F17">
                              <w:t xml:space="preserve"> these submissions against the selection criteria, the City organised pitching sessions </w:t>
                            </w:r>
                            <w:r>
                              <w:t>wherein</w:t>
                            </w:r>
                            <w:r w:rsidRPr="00A44F17">
                              <w:t xml:space="preserve"> the shortlisted </w:t>
                            </w:r>
                            <w:r w:rsidR="00982A74">
                              <w:t>landholders</w:t>
                            </w:r>
                            <w:r w:rsidRPr="00A44F17">
                              <w:t xml:space="preserve"> were </w:t>
                            </w:r>
                            <w:r>
                              <w:t>given the opportunity</w:t>
                            </w:r>
                            <w:r w:rsidRPr="00A44F17">
                              <w:t xml:space="preserve"> to present their vision, innovations and delivery plans to a panel of </w:t>
                            </w:r>
                            <w:r w:rsidR="000C6F7C">
                              <w:t>c</w:t>
                            </w:r>
                            <w:r w:rsidRPr="00A44F17">
                              <w:t xml:space="preserve">ouncil </w:t>
                            </w:r>
                            <w:r>
                              <w:t>officers</w:t>
                            </w:r>
                            <w:r w:rsidRPr="00A44F17">
                              <w:t>.</w:t>
                            </w:r>
                          </w:p>
                          <w:p w14:paraId="731F46C5" w14:textId="0EDB8196" w:rsidR="00557AD1" w:rsidRDefault="00557AD1" w:rsidP="00557AD1">
                            <w:pPr>
                              <w:pStyle w:val="BodyText"/>
                            </w:pPr>
                            <w:r>
                              <w:t xml:space="preserve">The City evaluated the </w:t>
                            </w:r>
                            <w:r w:rsidR="007E02A4">
                              <w:t>landholder’s</w:t>
                            </w:r>
                            <w:r>
                              <w:t xml:space="preserve"> vision and ideas against the existing natural conditions</w:t>
                            </w:r>
                            <w:r w:rsidR="00837C60">
                              <w:t xml:space="preserve"> and the Clever and Creative aspirations of the City</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03F8CB" id="_x0000_t202" coordsize="21600,21600" o:spt="202" path="m,l,21600r21600,l21600,xe">
                <v:stroke joinstyle="miter"/>
                <v:path gradientshapeok="t" o:connecttype="rect"/>
              </v:shapetype>
              <v:shape id="Text Box 217" o:spid="_x0000_s1026" type="#_x0000_t202" style="position:absolute;left:0;text-align:left;margin-left:235.3pt;margin-top:12.75pt;width:248.25pt;height:220.1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" stroked="f">
                <v:textbox>
                  <w:txbxContent>
                    <w:p w14:paraId="4DA2A1A0" w14:textId="7E5010C7" w:rsidR="00557AD1" w:rsidRDefault="00557AD1" w:rsidP="00557AD1">
                      <w:pPr>
                        <w:pStyle w:val="BodyText"/>
                      </w:pPr>
                      <w:r>
                        <w:t>Following the</w:t>
                      </w:r>
                      <w:r w:rsidRPr="00A44F17">
                        <w:t xml:space="preserve"> evaluat</w:t>
                      </w:r>
                      <w:r>
                        <w:t>ion of</w:t>
                      </w:r>
                      <w:r w:rsidRPr="00A44F17">
                        <w:t xml:space="preserve"> these submissions against the selection criteria, the City organised pitching sessions </w:t>
                      </w:r>
                      <w:r>
                        <w:t>wherein</w:t>
                      </w:r>
                      <w:r w:rsidRPr="00A44F17">
                        <w:t xml:space="preserve"> the shortlisted </w:t>
                      </w:r>
                      <w:r w:rsidR="00982A74">
                        <w:t>landholders</w:t>
                      </w:r>
                      <w:r w:rsidRPr="00A44F17">
                        <w:t xml:space="preserve"> were </w:t>
                      </w:r>
                      <w:r>
                        <w:t>given the opportunity</w:t>
                      </w:r>
                      <w:r w:rsidRPr="00A44F17">
                        <w:t xml:space="preserve"> to present their vision, innovations and delivery plans to a panel of </w:t>
                      </w:r>
                      <w:r w:rsidR="000C6F7C">
                        <w:t>c</w:t>
                      </w:r>
                      <w:r w:rsidRPr="00A44F17">
                        <w:t xml:space="preserve">ouncil </w:t>
                      </w:r>
                      <w:r>
                        <w:t>officers</w:t>
                      </w:r>
                      <w:r w:rsidRPr="00A44F17">
                        <w:t>.</w:t>
                      </w:r>
                    </w:p>
                    <w:p w14:paraId="731F46C5" w14:textId="0EDB8196" w:rsidR="00557AD1" w:rsidRDefault="00557AD1" w:rsidP="00557AD1">
                      <w:pPr>
                        <w:pStyle w:val="BodyText"/>
                      </w:pPr>
                      <w:r>
                        <w:t xml:space="preserve">The City evaluated the </w:t>
                      </w:r>
                      <w:r w:rsidR="007E02A4">
                        <w:t>landholder’s</w:t>
                      </w:r>
                      <w:r>
                        <w:t xml:space="preserve"> vision and ideas against the existing natural conditions</w:t>
                      </w:r>
                      <w:r w:rsidR="00837C60">
                        <w:t xml:space="preserve"> and the Clever and Creative aspirations of the City</w:t>
                      </w:r>
                      <w:r>
                        <w:t xml:space="preserve">. </w:t>
                      </w:r>
                    </w:p>
                  </w:txbxContent>
                </v:textbox>
                <w10:wrap type="tight" anchorx="margin"/>
              </v:shape>
            </w:pict>
          </mc:Fallback>
        </mc:AlternateContent>
      </w:r>
      <w:r w:rsidR="004C7987" w:rsidRPr="00161002">
        <w:t xml:space="preserve">The </w:t>
      </w:r>
      <w:r w:rsidR="00A44F17" w:rsidRPr="00161002">
        <w:t xml:space="preserve">Table below </w:t>
      </w:r>
      <w:r w:rsidR="004C7987" w:rsidRPr="00161002">
        <w:t>shows an overview of the submission</w:t>
      </w:r>
      <w:r w:rsidR="003E0322" w:rsidRPr="00161002">
        <w:t>s</w:t>
      </w:r>
      <w:r w:rsidR="004C7987" w:rsidRPr="00161002">
        <w:t xml:space="preserve"> received. </w:t>
      </w:r>
    </w:p>
    <w:p w14:paraId="5C4FA892" w14:textId="3306F7B0" w:rsidR="002B1614" w:rsidRPr="00161002" w:rsidRDefault="00D10257" w:rsidP="00BE1E9D">
      <w:pPr>
        <w:pStyle w:val="BodyText"/>
        <w:ind w:left="-851"/>
      </w:pPr>
      <w:r w:rsidRPr="00161002">
        <w:object w:dxaOrig="6478" w:dyaOrig="4979" w14:anchorId="1FAA42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3.25pt;height:202.5pt" o:ole="">
            <v:imagedata r:id="rId20" o:title=""/>
          </v:shape>
          <o:OLEObject Type="Embed" ProgID="Excel.Sheet.12" ShapeID="_x0000_i1025" DrawAspect="Content" ObjectID="_1740844880" r:id="rId21"/>
        </w:object>
      </w:r>
      <w:r w:rsidR="004C2009" w:rsidRPr="00161002">
        <w:t xml:space="preserve"> </w:t>
      </w: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B604A3" w:rsidRPr="00161002" w14:paraId="668E4CC5" w14:textId="77777777" w:rsidTr="00107C2E">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2A0A41E2" w14:textId="4D77A830" w:rsidR="00B604A3" w:rsidRPr="00161002" w:rsidRDefault="00B604A3" w:rsidP="00DF2156">
            <w:pPr>
              <w:pStyle w:val="BodyText"/>
              <w:rPr>
                <w:color w:val="003263" w:themeColor="text2"/>
              </w:rPr>
            </w:pPr>
            <w:bookmarkStart w:id="1" w:name="_Hlk117011256"/>
            <w:r w:rsidRPr="00161002">
              <w:rPr>
                <w:color w:val="003263" w:themeColor="text2"/>
              </w:rPr>
              <w:t>Assessment</w:t>
            </w:r>
          </w:p>
        </w:tc>
      </w:tr>
    </w:tbl>
    <w:bookmarkEnd w:id="1"/>
    <w:p w14:paraId="01FCB25A" w14:textId="7F4BB39A" w:rsidR="00051FB2" w:rsidRPr="00161002" w:rsidRDefault="00107C2E" w:rsidP="00107C2E">
      <w:pPr>
        <w:pStyle w:val="BodyText"/>
        <w:ind w:left="-851"/>
      </w:pPr>
      <w:r w:rsidRPr="00161002">
        <w:rPr>
          <w:noProof/>
        </w:rPr>
        <w:drawing>
          <wp:anchor distT="0" distB="0" distL="114300" distR="114300" simplePos="0" relativeHeight="251658256" behindDoc="1" locked="0" layoutInCell="1" allowOverlap="1" wp14:anchorId="70954880" wp14:editId="4F5AE774">
            <wp:simplePos x="0" y="0"/>
            <wp:positionH relativeFrom="margin">
              <wp:posOffset>-533400</wp:posOffset>
            </wp:positionH>
            <wp:positionV relativeFrom="paragraph">
              <wp:posOffset>1104900</wp:posOffset>
            </wp:positionV>
            <wp:extent cx="2997200" cy="3763645"/>
            <wp:effectExtent l="0" t="0" r="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2">
                      <a:extLst>
                        <a:ext uri="{28A0092B-C50C-407E-A947-70E740481C1C}">
                          <a14:useLocalDpi xmlns:a14="http://schemas.microsoft.com/office/drawing/2010/main" val="0"/>
                        </a:ext>
                      </a:extLst>
                    </a:blip>
                    <a:stretch>
                      <a:fillRect/>
                    </a:stretch>
                  </pic:blipFill>
                  <pic:spPr>
                    <a:xfrm>
                      <a:off x="0" y="0"/>
                      <a:ext cx="2997200" cy="3763645"/>
                    </a:xfrm>
                    <a:prstGeom prst="rect">
                      <a:avLst/>
                    </a:prstGeom>
                  </pic:spPr>
                </pic:pic>
              </a:graphicData>
            </a:graphic>
            <wp14:sizeRelH relativeFrom="margin">
              <wp14:pctWidth>0</wp14:pctWidth>
            </wp14:sizeRelH>
            <wp14:sizeRelV relativeFrom="margin">
              <wp14:pctHeight>0</wp14:pctHeight>
            </wp14:sizeRelV>
          </wp:anchor>
        </w:drawing>
      </w:r>
      <w:r w:rsidR="00514B98" w:rsidRPr="00161002">
        <w:t>T</w:t>
      </w:r>
      <w:r w:rsidR="38330639" w:rsidRPr="00161002">
        <w:t xml:space="preserve">he Settlement Strategy and Planning Scheme </w:t>
      </w:r>
      <w:r w:rsidR="00514B98" w:rsidRPr="00161002">
        <w:t xml:space="preserve">strategies have informed the </w:t>
      </w:r>
      <w:r w:rsidR="00C84830" w:rsidRPr="00161002">
        <w:t xml:space="preserve">consultative process undertaken and </w:t>
      </w:r>
      <w:r w:rsidR="00514B98" w:rsidRPr="00161002">
        <w:t xml:space="preserve">assessment </w:t>
      </w:r>
      <w:r w:rsidR="00324C40" w:rsidRPr="00161002">
        <w:t>of the proposals</w:t>
      </w:r>
      <w:r w:rsidR="38330639" w:rsidRPr="00161002">
        <w:t xml:space="preserve">. </w:t>
      </w:r>
      <w:r w:rsidR="00C84830" w:rsidRPr="00161002">
        <w:t xml:space="preserve">The outcomes of the assessment </w:t>
      </w:r>
      <w:r w:rsidR="00E41C9D" w:rsidRPr="00161002">
        <w:t>are expressed as</w:t>
      </w:r>
      <w:r w:rsidR="7156FE83" w:rsidRPr="00161002">
        <w:t xml:space="preserve"> opportunities and constraints </w:t>
      </w:r>
      <w:r w:rsidR="00E41C9D" w:rsidRPr="00161002">
        <w:t>for each</w:t>
      </w:r>
      <w:r w:rsidR="7156FE83" w:rsidRPr="00161002">
        <w:t xml:space="preserve"> PSP.</w:t>
      </w:r>
      <w:r w:rsidR="259ED7F6" w:rsidRPr="00161002">
        <w:t xml:space="preserve"> Developer submissions have been considered in the assessment of each PSP.</w:t>
      </w:r>
    </w:p>
    <w:tbl>
      <w:tblPr>
        <w:tblStyle w:val="TableGrid1"/>
        <w:tblW w:w="10774" w:type="dxa"/>
        <w:tblInd w:w="-851" w:type="dxa"/>
        <w:tblBorders>
          <w:top w:val="none" w:sz="0" w:space="0" w:color="auto"/>
          <w:bottom w:val="none" w:sz="0" w:space="0" w:color="auto"/>
          <w:insideH w:val="none" w:sz="0" w:space="0" w:color="auto"/>
        </w:tblBorders>
        <w:shd w:val="clear" w:color="auto" w:fill="E9E6E7" w:themeFill="text1" w:themeFillTint="1A"/>
        <w:tblLook w:val="04A0" w:firstRow="1" w:lastRow="0" w:firstColumn="1" w:lastColumn="0" w:noHBand="0" w:noVBand="1"/>
      </w:tblPr>
      <w:tblGrid>
        <w:gridCol w:w="10774"/>
      </w:tblGrid>
      <w:tr w:rsidR="002B1614" w:rsidRPr="00161002" w14:paraId="725CF5A7" w14:textId="77777777" w:rsidTr="00107C2E">
        <w:trPr>
          <w:cnfStyle w:val="100000000000" w:firstRow="1" w:lastRow="0" w:firstColumn="0" w:lastColumn="0" w:oddVBand="0" w:evenVBand="0" w:oddHBand="0" w:evenHBand="0" w:firstRowFirstColumn="0" w:firstRowLastColumn="0" w:lastRowFirstColumn="0" w:lastRowLastColumn="0"/>
          <w:trHeight w:hRule="exact" w:val="368"/>
        </w:trPr>
        <w:tc>
          <w:tcPr>
            <w:cnfStyle w:val="001000000000" w:firstRow="0" w:lastRow="0" w:firstColumn="1" w:lastColumn="0" w:oddVBand="0" w:evenVBand="0" w:oddHBand="0" w:evenHBand="0" w:firstRowFirstColumn="0" w:firstRowLastColumn="0" w:lastRowFirstColumn="0" w:lastRowLastColumn="0"/>
            <w:tcW w:w="10774" w:type="dxa"/>
            <w:shd w:val="clear" w:color="auto" w:fill="E9E6E7" w:themeFill="text1" w:themeFillTint="1A"/>
            <w:tcMar>
              <w:top w:w="0" w:type="dxa"/>
            </w:tcMar>
            <w:vAlign w:val="top"/>
          </w:tcPr>
          <w:p w14:paraId="242674D6" w14:textId="2D58E56B" w:rsidR="002B1614" w:rsidRPr="00161002" w:rsidRDefault="002B1614" w:rsidP="00FC75B9">
            <w:pPr>
              <w:pStyle w:val="BodyText"/>
              <w:rPr>
                <w:color w:val="003263" w:themeColor="text2"/>
              </w:rPr>
            </w:pPr>
            <w:bookmarkStart w:id="2" w:name="_Hlk116311404"/>
            <w:r w:rsidRPr="00161002">
              <w:rPr>
                <w:color w:val="003263" w:themeColor="text2"/>
              </w:rPr>
              <w:t>western geelong growth areas (WGGA)</w:t>
            </w:r>
          </w:p>
        </w:tc>
      </w:tr>
    </w:tbl>
    <w:bookmarkEnd w:id="2"/>
    <w:p w14:paraId="37268282" w14:textId="00D9A270" w:rsidR="00D747CB" w:rsidRPr="00161002" w:rsidRDefault="006E7CA9" w:rsidP="00107C2E">
      <w:pPr>
        <w:pStyle w:val="BodyText"/>
        <w:ind w:left="-709"/>
        <w:rPr>
          <w:color w:val="003263" w:themeColor="text2"/>
        </w:rPr>
      </w:pPr>
      <w:r w:rsidRPr="00161002">
        <w:rPr>
          <w:noProof/>
          <w:color w:val="003263" w:themeColor="text2"/>
        </w:rPr>
        <mc:AlternateContent>
          <mc:Choice Requires="wps">
            <w:drawing>
              <wp:anchor distT="0" distB="0" distL="114300" distR="114300" simplePos="0" relativeHeight="251658241" behindDoc="1" locked="0" layoutInCell="1" allowOverlap="1" wp14:anchorId="257F8875" wp14:editId="6D6E3211">
                <wp:simplePos x="0" y="0"/>
                <wp:positionH relativeFrom="margin">
                  <wp:align>right</wp:align>
                </wp:positionH>
                <wp:positionV relativeFrom="paragraph">
                  <wp:posOffset>129386</wp:posOffset>
                </wp:positionV>
                <wp:extent cx="3166745" cy="3371850"/>
                <wp:effectExtent l="0" t="0" r="0" b="0"/>
                <wp:wrapTight wrapText="bothSides">
                  <wp:wrapPolygon edited="0">
                    <wp:start x="390" y="0"/>
                    <wp:lineTo x="390" y="21478"/>
                    <wp:lineTo x="21180" y="21478"/>
                    <wp:lineTo x="21180" y="0"/>
                    <wp:lineTo x="390" y="0"/>
                  </wp:wrapPolygon>
                </wp:wrapTight>
                <wp:docPr id="16" name="Text Box 16"/>
                <wp:cNvGraphicFramePr/>
                <a:graphic xmlns:a="http://schemas.openxmlformats.org/drawingml/2006/main">
                  <a:graphicData uri="http://schemas.microsoft.com/office/word/2010/wordprocessingShape">
                    <wps:wsp>
                      <wps:cNvSpPr txBox="1"/>
                      <wps:spPr>
                        <a:xfrm>
                          <a:off x="0" y="0"/>
                          <a:ext cx="3166745" cy="3371850"/>
                        </a:xfrm>
                        <a:prstGeom prst="rect">
                          <a:avLst/>
                        </a:prstGeom>
                        <a:noFill/>
                        <a:ln w="6350">
                          <a:noFill/>
                        </a:ln>
                      </wps:spPr>
                      <wps:txbx>
                        <w:txbxContent>
                          <w:p w14:paraId="2261DA27" w14:textId="77777777" w:rsidR="00607E4B" w:rsidRPr="00E41C9D" w:rsidRDefault="00607E4B" w:rsidP="00607E4B">
                            <w:pPr>
                              <w:pStyle w:val="BodyText"/>
                              <w:rPr>
                                <w:rFonts w:cstheme="minorHAnsi"/>
                              </w:rPr>
                            </w:pPr>
                            <w:r w:rsidRPr="00E41C9D">
                              <w:rPr>
                                <w:rFonts w:cstheme="minorHAnsi"/>
                              </w:rPr>
                              <w:t>Submissions in WGGA include:</w:t>
                            </w:r>
                          </w:p>
                          <w:p w14:paraId="1EFADE9D" w14:textId="77777777" w:rsidR="00607E4B" w:rsidRPr="004F0D98" w:rsidRDefault="00607E4B" w:rsidP="002469C8">
                            <w:pPr>
                              <w:pStyle w:val="BodyText"/>
                              <w:numPr>
                                <w:ilvl w:val="0"/>
                                <w:numId w:val="5"/>
                              </w:numPr>
                            </w:pPr>
                            <w:r w:rsidRPr="004F0D98">
                              <w:t>Batesford North</w:t>
                            </w:r>
                          </w:p>
                          <w:p w14:paraId="193AFBB6" w14:textId="77777777" w:rsidR="00607E4B" w:rsidRPr="004F0D98" w:rsidRDefault="00607E4B" w:rsidP="002469C8">
                            <w:pPr>
                              <w:pStyle w:val="BodyText"/>
                              <w:numPr>
                                <w:ilvl w:val="0"/>
                                <w:numId w:val="5"/>
                              </w:numPr>
                            </w:pPr>
                            <w:r w:rsidRPr="004F0D98">
                              <w:t>McCanns Lane</w:t>
                            </w:r>
                          </w:p>
                          <w:p w14:paraId="06D74452" w14:textId="77777777" w:rsidR="00607E4B" w:rsidRPr="004F0D98" w:rsidRDefault="00607E4B" w:rsidP="002469C8">
                            <w:pPr>
                              <w:pStyle w:val="BodyText"/>
                              <w:numPr>
                                <w:ilvl w:val="0"/>
                                <w:numId w:val="5"/>
                              </w:numPr>
                            </w:pPr>
                            <w:r w:rsidRPr="004F0D98">
                              <w:t>Merrawarp Road</w:t>
                            </w:r>
                          </w:p>
                          <w:p w14:paraId="47CAD703" w14:textId="77777777" w:rsidR="00607E4B" w:rsidRPr="004F0D98" w:rsidRDefault="00607E4B" w:rsidP="002469C8">
                            <w:pPr>
                              <w:pStyle w:val="BodyText"/>
                              <w:numPr>
                                <w:ilvl w:val="0"/>
                                <w:numId w:val="5"/>
                              </w:numPr>
                            </w:pPr>
                            <w:r w:rsidRPr="004F0D98">
                              <w:t>Batesford South (355 – 370 Church Street and 70 &amp; 80 Thoona Lane)</w:t>
                            </w:r>
                          </w:p>
                          <w:p w14:paraId="2CA2331F" w14:textId="62D9D6D3" w:rsidR="007B0D59" w:rsidRDefault="00CC023F" w:rsidP="002469C8">
                            <w:pPr>
                              <w:pStyle w:val="BodyText"/>
                              <w:numPr>
                                <w:ilvl w:val="0"/>
                                <w:numId w:val="5"/>
                              </w:numPr>
                            </w:pPr>
                            <w:r w:rsidRPr="004F0D98">
                              <w:t xml:space="preserve">Batesford South – </w:t>
                            </w:r>
                            <w:r w:rsidR="00B22CB7" w:rsidRPr="004F0D98">
                              <w:t xml:space="preserve">as </w:t>
                            </w:r>
                            <w:r w:rsidRPr="004F0D98">
                              <w:t xml:space="preserve">extensions to McCanns Lane and </w:t>
                            </w:r>
                            <w:r w:rsidR="00B22CB7" w:rsidRPr="004F0D98">
                              <w:t xml:space="preserve">Batesford North </w:t>
                            </w:r>
                          </w:p>
                          <w:p w14:paraId="37129F67" w14:textId="5C69B891" w:rsidR="001B053E" w:rsidRPr="004F0D98" w:rsidRDefault="001B053E" w:rsidP="001B053E">
                            <w:pPr>
                              <w:pStyle w:val="BodyText"/>
                            </w:pPr>
                            <w:r>
                              <w:t xml:space="preserve">Before considering which PSP </w:t>
                            </w:r>
                            <w:r w:rsidR="0055289E">
                              <w:t xml:space="preserve">should come onto the program in 2023 the boundary changes sought were considered.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7F8875" id="Text Box 16" o:spid="_x0000_s1027" type="#_x0000_t202" style="position:absolute;left:0;text-align:left;margin-left:198.15pt;margin-top:10.2pt;width:249.35pt;height:265.5pt;z-index:-251658239;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" filled="f" stroked="f" strokeweight=".5pt">
                <v:textbox>
                  <w:txbxContent>
                    <w:p w14:paraId="2261DA27" w14:textId="77777777" w:rsidR="00607E4B" w:rsidRPr="00E41C9D" w:rsidRDefault="00607E4B" w:rsidP="00607E4B">
                      <w:pPr>
                        <w:pStyle w:val="BodyText"/>
                        <w:rPr>
                          <w:rFonts w:cstheme="minorHAnsi"/>
                        </w:rPr>
                      </w:pPr>
                      <w:r w:rsidRPr="00E41C9D">
                        <w:rPr>
                          <w:rFonts w:cstheme="minorHAnsi"/>
                        </w:rPr>
                        <w:t>Submissions in WGGA include:</w:t>
                      </w:r>
                    </w:p>
                    <w:p w14:paraId="1EFADE9D" w14:textId="77777777" w:rsidR="00607E4B" w:rsidRPr="004F0D98" w:rsidRDefault="00607E4B" w:rsidP="002469C8">
                      <w:pPr>
                        <w:pStyle w:val="BodyText"/>
                        <w:numPr>
                          <w:ilvl w:val="0"/>
                          <w:numId w:val="5"/>
                        </w:numPr>
                      </w:pPr>
                      <w:r w:rsidRPr="004F0D98">
                        <w:t>Batesford North</w:t>
                      </w:r>
                    </w:p>
                    <w:p w14:paraId="193AFBB6" w14:textId="77777777" w:rsidR="00607E4B" w:rsidRPr="004F0D98" w:rsidRDefault="00607E4B" w:rsidP="002469C8">
                      <w:pPr>
                        <w:pStyle w:val="BodyText"/>
                        <w:numPr>
                          <w:ilvl w:val="0"/>
                          <w:numId w:val="5"/>
                        </w:numPr>
                      </w:pPr>
                      <w:r w:rsidRPr="004F0D98">
                        <w:t>McCanns Lane</w:t>
                      </w:r>
                    </w:p>
                    <w:p w14:paraId="06D74452" w14:textId="77777777" w:rsidR="00607E4B" w:rsidRPr="004F0D98" w:rsidRDefault="00607E4B" w:rsidP="002469C8">
                      <w:pPr>
                        <w:pStyle w:val="BodyText"/>
                        <w:numPr>
                          <w:ilvl w:val="0"/>
                          <w:numId w:val="5"/>
                        </w:numPr>
                      </w:pPr>
                      <w:r w:rsidRPr="004F0D98">
                        <w:t>Merrawarp Road</w:t>
                      </w:r>
                    </w:p>
                    <w:p w14:paraId="47CAD703" w14:textId="77777777" w:rsidR="00607E4B" w:rsidRPr="004F0D98" w:rsidRDefault="00607E4B" w:rsidP="002469C8">
                      <w:pPr>
                        <w:pStyle w:val="BodyText"/>
                        <w:numPr>
                          <w:ilvl w:val="0"/>
                          <w:numId w:val="5"/>
                        </w:numPr>
                      </w:pPr>
                      <w:r w:rsidRPr="004F0D98">
                        <w:t>Batesford South (355 – 370 Church Street and 70 &amp; 80 Thoona Lane)</w:t>
                      </w:r>
                    </w:p>
                    <w:p w14:paraId="2CA2331F" w14:textId="62D9D6D3" w:rsidR="007B0D59" w:rsidRDefault="00CC023F" w:rsidP="002469C8">
                      <w:pPr>
                        <w:pStyle w:val="BodyText"/>
                        <w:numPr>
                          <w:ilvl w:val="0"/>
                          <w:numId w:val="5"/>
                        </w:numPr>
                      </w:pPr>
                      <w:r w:rsidRPr="004F0D98">
                        <w:t xml:space="preserve">Batesford South – </w:t>
                      </w:r>
                      <w:r w:rsidR="00B22CB7" w:rsidRPr="004F0D98">
                        <w:t xml:space="preserve">as </w:t>
                      </w:r>
                      <w:r w:rsidRPr="004F0D98">
                        <w:t xml:space="preserve">extensions to McCanns Lane and </w:t>
                      </w:r>
                      <w:r w:rsidR="00B22CB7" w:rsidRPr="004F0D98">
                        <w:t xml:space="preserve">Batesford North </w:t>
                      </w:r>
                    </w:p>
                    <w:p w14:paraId="37129F67" w14:textId="5C69B891" w:rsidR="001B053E" w:rsidRPr="004F0D98" w:rsidRDefault="001B053E" w:rsidP="001B053E">
                      <w:pPr>
                        <w:pStyle w:val="BodyText"/>
                      </w:pPr>
                      <w:r>
                        <w:t xml:space="preserve">Before considering which PSP </w:t>
                      </w:r>
                      <w:r w:rsidR="0055289E">
                        <w:t xml:space="preserve">should come onto the program in 2023 the boundary changes sought were considered. </w:t>
                      </w:r>
                    </w:p>
                  </w:txbxContent>
                </v:textbox>
                <w10:wrap type="tight" anchorx="margin"/>
              </v:shape>
            </w:pict>
          </mc:Fallback>
        </mc:AlternateContent>
      </w:r>
    </w:p>
    <w:p w14:paraId="59C78664" w14:textId="06AD6260" w:rsidR="00775D80" w:rsidRPr="00161002" w:rsidRDefault="00775D80" w:rsidP="00775D80">
      <w:pPr>
        <w:pStyle w:val="BodyText"/>
      </w:pPr>
    </w:p>
    <w:p w14:paraId="0A8B5535" w14:textId="77777777" w:rsidR="006E7CA9" w:rsidRPr="00161002" w:rsidRDefault="006E7CA9" w:rsidP="3C8BE0B1">
      <w:pPr>
        <w:pStyle w:val="BodyText"/>
        <w:rPr>
          <w:b/>
          <w:bCs/>
        </w:rPr>
      </w:pPr>
    </w:p>
    <w:p w14:paraId="44E02416" w14:textId="77777777" w:rsidR="00117C0B" w:rsidRDefault="00117C0B" w:rsidP="001C2078">
      <w:pPr>
        <w:pStyle w:val="BodyText"/>
        <w:ind w:left="-851"/>
        <w:rPr>
          <w:b/>
          <w:bCs/>
          <w:color w:val="003263" w:themeColor="text2"/>
          <w:sz w:val="24"/>
          <w:szCs w:val="24"/>
          <w:highlight w:val="yellow"/>
        </w:rPr>
      </w:pPr>
    </w:p>
    <w:p w14:paraId="4163032E" w14:textId="77777777" w:rsidR="00117C0B" w:rsidRDefault="00117C0B" w:rsidP="001C2078">
      <w:pPr>
        <w:pStyle w:val="BodyText"/>
        <w:ind w:left="-851"/>
        <w:rPr>
          <w:b/>
          <w:bCs/>
          <w:color w:val="003263" w:themeColor="text2"/>
          <w:sz w:val="24"/>
          <w:szCs w:val="24"/>
          <w:highlight w:val="yellow"/>
        </w:rPr>
      </w:pPr>
    </w:p>
    <w:p w14:paraId="0A5CCC15" w14:textId="77777777" w:rsidR="00117C0B" w:rsidRDefault="00117C0B" w:rsidP="001C2078">
      <w:pPr>
        <w:pStyle w:val="BodyText"/>
        <w:ind w:left="-851"/>
        <w:rPr>
          <w:b/>
          <w:bCs/>
          <w:color w:val="003263" w:themeColor="text2"/>
          <w:sz w:val="24"/>
          <w:szCs w:val="24"/>
          <w:highlight w:val="yellow"/>
        </w:rPr>
      </w:pPr>
    </w:p>
    <w:p w14:paraId="23F0F970" w14:textId="77777777" w:rsidR="00117C0B" w:rsidRDefault="00117C0B" w:rsidP="001C2078">
      <w:pPr>
        <w:pStyle w:val="BodyText"/>
        <w:ind w:left="-851"/>
        <w:rPr>
          <w:b/>
          <w:bCs/>
          <w:color w:val="003263" w:themeColor="text2"/>
          <w:sz w:val="24"/>
          <w:szCs w:val="24"/>
          <w:highlight w:val="yellow"/>
        </w:rPr>
      </w:pPr>
    </w:p>
    <w:p w14:paraId="40D15509" w14:textId="77777777" w:rsidR="00117C0B" w:rsidRDefault="00117C0B" w:rsidP="001C2078">
      <w:pPr>
        <w:pStyle w:val="BodyText"/>
        <w:ind w:left="-851"/>
        <w:rPr>
          <w:b/>
          <w:bCs/>
          <w:color w:val="003263" w:themeColor="text2"/>
          <w:sz w:val="24"/>
          <w:szCs w:val="24"/>
          <w:highlight w:val="yellow"/>
        </w:rPr>
      </w:pPr>
    </w:p>
    <w:p w14:paraId="6638C438" w14:textId="77777777" w:rsidR="00117C0B" w:rsidRDefault="00117C0B" w:rsidP="001C2078">
      <w:pPr>
        <w:pStyle w:val="BodyText"/>
        <w:ind w:left="-851"/>
        <w:rPr>
          <w:b/>
          <w:bCs/>
          <w:color w:val="003263" w:themeColor="text2"/>
          <w:sz w:val="24"/>
          <w:szCs w:val="24"/>
          <w:highlight w:val="yellow"/>
        </w:rPr>
      </w:pPr>
    </w:p>
    <w:p w14:paraId="05E845D4" w14:textId="77777777" w:rsidR="00117C0B" w:rsidRDefault="00117C0B" w:rsidP="001C2078">
      <w:pPr>
        <w:pStyle w:val="BodyText"/>
        <w:ind w:left="-851"/>
        <w:rPr>
          <w:b/>
          <w:bCs/>
          <w:color w:val="003263" w:themeColor="text2"/>
          <w:sz w:val="24"/>
          <w:szCs w:val="24"/>
          <w:highlight w:val="yellow"/>
        </w:rPr>
      </w:pPr>
    </w:p>
    <w:p w14:paraId="2DC2744F" w14:textId="77777777" w:rsidR="00117C0B" w:rsidRDefault="00117C0B" w:rsidP="001C2078">
      <w:pPr>
        <w:pStyle w:val="BodyText"/>
        <w:ind w:left="-851"/>
        <w:rPr>
          <w:b/>
          <w:bCs/>
          <w:color w:val="003263" w:themeColor="text2"/>
          <w:sz w:val="24"/>
          <w:szCs w:val="24"/>
          <w:highlight w:val="yellow"/>
        </w:rPr>
      </w:pPr>
    </w:p>
    <w:p w14:paraId="23F5618D" w14:textId="77777777" w:rsidR="00117C0B" w:rsidRDefault="00117C0B" w:rsidP="001C2078">
      <w:pPr>
        <w:pStyle w:val="BodyText"/>
        <w:ind w:left="-851"/>
        <w:rPr>
          <w:b/>
          <w:bCs/>
          <w:color w:val="003263" w:themeColor="text2"/>
          <w:sz w:val="24"/>
          <w:szCs w:val="24"/>
          <w:highlight w:val="yellow"/>
        </w:rPr>
      </w:pPr>
    </w:p>
    <w:p w14:paraId="432F23A9" w14:textId="77777777" w:rsidR="00117C0B" w:rsidRDefault="00117C0B" w:rsidP="001C2078">
      <w:pPr>
        <w:pStyle w:val="BodyText"/>
        <w:ind w:left="-851"/>
        <w:rPr>
          <w:b/>
          <w:bCs/>
          <w:color w:val="003263" w:themeColor="text2"/>
          <w:sz w:val="24"/>
          <w:szCs w:val="24"/>
          <w:highlight w:val="yellow"/>
        </w:rPr>
      </w:pPr>
    </w:p>
    <w:p w14:paraId="227504B0" w14:textId="17AC2C60" w:rsidR="00D728E6" w:rsidRPr="00161002" w:rsidRDefault="00D728E6" w:rsidP="001C2078">
      <w:pPr>
        <w:pStyle w:val="BodyText"/>
        <w:ind w:left="-851"/>
        <w:rPr>
          <w:b/>
          <w:bCs/>
          <w:color w:val="003263" w:themeColor="text2"/>
          <w:sz w:val="24"/>
          <w:szCs w:val="24"/>
        </w:rPr>
      </w:pPr>
      <w:r w:rsidRPr="00117C0B">
        <w:rPr>
          <w:b/>
          <w:bCs/>
          <w:color w:val="003263" w:themeColor="text2"/>
          <w:sz w:val="24"/>
          <w:szCs w:val="24"/>
        </w:rPr>
        <w:t>Boundary changes</w:t>
      </w:r>
    </w:p>
    <w:p w14:paraId="7E41A7EE" w14:textId="245EA95F" w:rsidR="00D728E6" w:rsidRPr="00161002" w:rsidRDefault="00D728E6" w:rsidP="001C2078">
      <w:pPr>
        <w:pStyle w:val="BodyText"/>
        <w:ind w:left="-851"/>
        <w:rPr>
          <w:b/>
          <w:bCs/>
        </w:rPr>
      </w:pPr>
      <w:r w:rsidRPr="00161002">
        <w:rPr>
          <w:noProof/>
        </w:rPr>
        <w:drawing>
          <wp:anchor distT="0" distB="0" distL="114300" distR="114300" simplePos="0" relativeHeight="251658267" behindDoc="1" locked="0" layoutInCell="1" allowOverlap="1" wp14:anchorId="005B8098" wp14:editId="3783A9B7">
            <wp:simplePos x="0" y="0"/>
            <wp:positionH relativeFrom="margin">
              <wp:posOffset>2902585</wp:posOffset>
            </wp:positionH>
            <wp:positionV relativeFrom="paragraph">
              <wp:posOffset>52070</wp:posOffset>
            </wp:positionV>
            <wp:extent cx="3362325" cy="2722880"/>
            <wp:effectExtent l="0" t="0" r="9525" b="1270"/>
            <wp:wrapTight wrapText="bothSides">
              <wp:wrapPolygon edited="0">
                <wp:start x="0" y="0"/>
                <wp:lineTo x="0" y="21459"/>
                <wp:lineTo x="21539" y="21459"/>
                <wp:lineTo x="2153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481"/>
                    <a:stretch/>
                  </pic:blipFill>
                  <pic:spPr bwMode="auto">
                    <a:xfrm>
                      <a:off x="0" y="0"/>
                      <a:ext cx="3362325" cy="2722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053E" w:rsidRPr="00161002">
        <w:rPr>
          <w:b/>
          <w:bCs/>
        </w:rPr>
        <w:t xml:space="preserve">Extension of Batesford North </w:t>
      </w:r>
    </w:p>
    <w:tbl>
      <w:tblPr>
        <w:tblStyle w:val="TableGrid"/>
        <w:tblW w:w="0" w:type="auto"/>
        <w:tblInd w:w="-851" w:type="dxa"/>
        <w:tblBorders>
          <w:insideV w:val="single" w:sz="4" w:space="0" w:color="8ACED7" w:themeColor="accent1"/>
        </w:tblBorders>
        <w:tblLook w:val="0680" w:firstRow="0" w:lastRow="0" w:firstColumn="1" w:lastColumn="0" w:noHBand="1" w:noVBand="1"/>
      </w:tblPr>
      <w:tblGrid>
        <w:gridCol w:w="3402"/>
        <w:gridCol w:w="1701"/>
      </w:tblGrid>
      <w:tr w:rsidR="00D728E6" w:rsidRPr="00161002" w14:paraId="2AFDA8AC" w14:textId="77777777" w:rsidTr="001C2078">
        <w:tc>
          <w:tcPr>
            <w:cnfStyle w:val="001000000000" w:firstRow="0" w:lastRow="0" w:firstColumn="1" w:lastColumn="0" w:oddVBand="0" w:evenVBand="0" w:oddHBand="0" w:evenHBand="0" w:firstRowFirstColumn="0" w:firstRowLastColumn="0" w:lastRowFirstColumn="0" w:lastRowLastColumn="0"/>
            <w:tcW w:w="3402" w:type="dxa"/>
          </w:tcPr>
          <w:p w14:paraId="37D4470E" w14:textId="77777777" w:rsidR="00D728E6" w:rsidRPr="00161002" w:rsidRDefault="00D728E6" w:rsidP="00A87338">
            <w:pPr>
              <w:pStyle w:val="BodyText"/>
              <w:rPr>
                <w:b w:val="0"/>
                <w:bCs/>
              </w:rPr>
            </w:pPr>
            <w:r w:rsidRPr="00161002">
              <w:rPr>
                <w:rFonts w:asciiTheme="majorHAnsi" w:hAnsiTheme="majorHAnsi"/>
                <w:bCs/>
                <w:color w:val="003263" w:themeColor="text2"/>
                <w:spacing w:val="6"/>
                <w:sz w:val="18"/>
                <w:szCs w:val="14"/>
              </w:rPr>
              <w:t>PSP area</w:t>
            </w:r>
          </w:p>
        </w:tc>
        <w:tc>
          <w:tcPr>
            <w:tcW w:w="1701" w:type="dxa"/>
          </w:tcPr>
          <w:p w14:paraId="65B6A5A5" w14:textId="1416BB57" w:rsidR="00D728E6" w:rsidRPr="00161002" w:rsidRDefault="312C4050" w:rsidP="00A87338">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pacing w:val="6"/>
                <w:sz w:val="18"/>
              </w:rPr>
              <w:t>134</w:t>
            </w:r>
            <w:r w:rsidR="00D728E6" w:rsidRPr="00161002">
              <w:rPr>
                <w:rFonts w:asciiTheme="majorHAnsi" w:hAnsiTheme="majorHAnsi"/>
                <w:b/>
                <w:bCs/>
                <w:caps/>
                <w:color w:val="003263" w:themeColor="text2"/>
                <w:spacing w:val="6"/>
                <w:sz w:val="18"/>
                <w:szCs w:val="14"/>
              </w:rPr>
              <w:t xml:space="preserve"> Ha</w:t>
            </w:r>
          </w:p>
        </w:tc>
      </w:tr>
      <w:tr w:rsidR="00D728E6" w:rsidRPr="00161002" w14:paraId="1D9A9922" w14:textId="77777777" w:rsidTr="001C2078">
        <w:tc>
          <w:tcPr>
            <w:cnfStyle w:val="001000000000" w:firstRow="0" w:lastRow="0" w:firstColumn="1" w:lastColumn="0" w:oddVBand="0" w:evenVBand="0" w:oddHBand="0" w:evenHBand="0" w:firstRowFirstColumn="0" w:firstRowLastColumn="0" w:lastRowFirstColumn="0" w:lastRowLastColumn="0"/>
            <w:tcW w:w="3402" w:type="dxa"/>
          </w:tcPr>
          <w:p w14:paraId="7B0A57FA" w14:textId="77777777" w:rsidR="00D728E6" w:rsidRPr="00161002" w:rsidRDefault="00D728E6" w:rsidP="00A87338">
            <w:pPr>
              <w:pStyle w:val="BodyText"/>
              <w:rPr>
                <w:b w:val="0"/>
                <w:bCs/>
              </w:rPr>
            </w:pPr>
            <w:r w:rsidRPr="00161002">
              <w:rPr>
                <w:rFonts w:asciiTheme="majorHAnsi" w:hAnsiTheme="majorHAnsi"/>
                <w:bCs/>
                <w:color w:val="003263" w:themeColor="text2"/>
                <w:spacing w:val="6"/>
                <w:sz w:val="18"/>
                <w:szCs w:val="14"/>
              </w:rPr>
              <w:t>Yield estimate</w:t>
            </w:r>
          </w:p>
        </w:tc>
        <w:tc>
          <w:tcPr>
            <w:tcW w:w="1701" w:type="dxa"/>
          </w:tcPr>
          <w:p w14:paraId="56DDFF5E" w14:textId="52D8607E" w:rsidR="00D728E6" w:rsidRPr="00161002" w:rsidRDefault="2B3BB519" w:rsidP="00A87338">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pacing w:val="6"/>
                <w:sz w:val="18"/>
              </w:rPr>
              <w:t>1,328</w:t>
            </w:r>
            <w:r w:rsidR="00D728E6" w:rsidRPr="00161002">
              <w:rPr>
                <w:rFonts w:asciiTheme="majorHAnsi" w:hAnsiTheme="majorHAnsi"/>
                <w:b/>
                <w:bCs/>
                <w:caps/>
                <w:color w:val="003263" w:themeColor="text2"/>
                <w:spacing w:val="6"/>
                <w:sz w:val="18"/>
                <w:szCs w:val="14"/>
              </w:rPr>
              <w:t xml:space="preserve"> Dwellings</w:t>
            </w:r>
          </w:p>
        </w:tc>
      </w:tr>
      <w:tr w:rsidR="00D728E6" w:rsidRPr="00161002" w14:paraId="3E00732B" w14:textId="77777777" w:rsidTr="001C2078">
        <w:tc>
          <w:tcPr>
            <w:cnfStyle w:val="001000000000" w:firstRow="0" w:lastRow="0" w:firstColumn="1" w:lastColumn="0" w:oddVBand="0" w:evenVBand="0" w:oddHBand="0" w:evenHBand="0" w:firstRowFirstColumn="0" w:firstRowLastColumn="0" w:lastRowFirstColumn="0" w:lastRowLastColumn="0"/>
            <w:tcW w:w="3402" w:type="dxa"/>
          </w:tcPr>
          <w:p w14:paraId="4EF17AFA" w14:textId="77777777" w:rsidR="00D728E6" w:rsidRPr="00161002" w:rsidRDefault="00D728E6" w:rsidP="00A87338">
            <w:pPr>
              <w:pStyle w:val="BodyText"/>
              <w:rPr>
                <w:b w:val="0"/>
                <w:bCs/>
              </w:rPr>
            </w:pPr>
            <w:r w:rsidRPr="00161002">
              <w:rPr>
                <w:rFonts w:asciiTheme="majorHAnsi" w:hAnsiTheme="majorHAnsi"/>
                <w:color w:val="003263" w:themeColor="text2"/>
                <w:spacing w:val="6"/>
                <w:sz w:val="18"/>
              </w:rPr>
              <w:t>Population estimate</w:t>
            </w:r>
          </w:p>
        </w:tc>
        <w:tc>
          <w:tcPr>
            <w:tcW w:w="1701" w:type="dxa"/>
          </w:tcPr>
          <w:p w14:paraId="2107A98E" w14:textId="77EE7412" w:rsidR="00D728E6" w:rsidRPr="00161002" w:rsidRDefault="36479E72" w:rsidP="00A87338">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pacing w:val="6"/>
                <w:sz w:val="18"/>
              </w:rPr>
              <w:t>3,719</w:t>
            </w:r>
            <w:r w:rsidR="00D728E6" w:rsidRPr="00161002">
              <w:rPr>
                <w:rFonts w:asciiTheme="majorHAnsi" w:hAnsiTheme="majorHAnsi"/>
                <w:b/>
                <w:caps/>
                <w:color w:val="003263" w:themeColor="text2"/>
                <w:spacing w:val="6"/>
                <w:sz w:val="18"/>
              </w:rPr>
              <w:t xml:space="preserve"> Residents</w:t>
            </w:r>
          </w:p>
        </w:tc>
      </w:tr>
    </w:tbl>
    <w:p w14:paraId="324F1682" w14:textId="77777777" w:rsidR="00D728E6" w:rsidRPr="00161002" w:rsidRDefault="00D728E6" w:rsidP="00D728E6">
      <w:pPr>
        <w:pStyle w:val="BodyText"/>
        <w:rPr>
          <w:b/>
          <w:bCs/>
        </w:rPr>
      </w:pPr>
    </w:p>
    <w:p w14:paraId="1F1F438F" w14:textId="77777777" w:rsidR="00D728E6" w:rsidRPr="00161002" w:rsidRDefault="00D728E6" w:rsidP="00D728E6">
      <w:pPr>
        <w:pStyle w:val="BodyText"/>
        <w:rPr>
          <w:b/>
          <w:bCs/>
        </w:rPr>
      </w:pPr>
    </w:p>
    <w:tbl>
      <w:tblPr>
        <w:tblW w:w="10632" w:type="dxa"/>
        <w:tblInd w:w="-851" w:type="dxa"/>
        <w:tblBorders>
          <w:insideH w:val="single" w:sz="4" w:space="0" w:color="auto"/>
          <w:insideV w:val="single" w:sz="4" w:space="0" w:color="auto"/>
        </w:tblBorders>
        <w:tblLook w:val="04A0" w:firstRow="1" w:lastRow="0" w:firstColumn="1" w:lastColumn="0" w:noHBand="0" w:noVBand="1"/>
      </w:tblPr>
      <w:tblGrid>
        <w:gridCol w:w="5246"/>
        <w:gridCol w:w="5386"/>
      </w:tblGrid>
      <w:tr w:rsidR="00D728E6" w:rsidRPr="00161002" w14:paraId="02FD48F7" w14:textId="77777777" w:rsidTr="001C2078">
        <w:tc>
          <w:tcPr>
            <w:tcW w:w="5246" w:type="dxa"/>
          </w:tcPr>
          <w:p w14:paraId="0D6F7F9F" w14:textId="77777777" w:rsidR="00D728E6" w:rsidRPr="00161002" w:rsidRDefault="00D728E6" w:rsidP="00A87338">
            <w:pPr>
              <w:pStyle w:val="BodyText"/>
              <w:rPr>
                <w:b/>
                <w:bCs/>
              </w:rPr>
            </w:pPr>
            <w:r w:rsidRPr="00161002">
              <w:rPr>
                <w:b/>
                <w:bCs/>
                <w:sz w:val="16"/>
                <w:szCs w:val="16"/>
              </w:rPr>
              <w:t xml:space="preserve">OPPORTUNITIES </w:t>
            </w:r>
          </w:p>
        </w:tc>
        <w:tc>
          <w:tcPr>
            <w:tcW w:w="5386" w:type="dxa"/>
          </w:tcPr>
          <w:p w14:paraId="097FB2DC" w14:textId="77777777" w:rsidR="00D728E6" w:rsidRPr="00161002" w:rsidRDefault="00D728E6" w:rsidP="00A87338">
            <w:pPr>
              <w:pStyle w:val="BodyText"/>
              <w:rPr>
                <w:b/>
                <w:bCs/>
              </w:rPr>
            </w:pPr>
            <w:r w:rsidRPr="00161002">
              <w:rPr>
                <w:b/>
                <w:bCs/>
                <w:sz w:val="16"/>
                <w:szCs w:val="16"/>
              </w:rPr>
              <w:t>CONSTRAINTS</w:t>
            </w:r>
          </w:p>
        </w:tc>
      </w:tr>
      <w:tr w:rsidR="00D728E6" w:rsidRPr="00161002" w14:paraId="1700D3D2" w14:textId="77777777" w:rsidTr="001C2078">
        <w:trPr>
          <w:trHeight w:val="486"/>
        </w:trPr>
        <w:tc>
          <w:tcPr>
            <w:tcW w:w="5246" w:type="dxa"/>
          </w:tcPr>
          <w:p w14:paraId="49E4D132" w14:textId="77777777" w:rsidR="00D728E6" w:rsidRPr="00161002" w:rsidRDefault="00D728E6" w:rsidP="00A87338">
            <w:pPr>
              <w:pStyle w:val="BodyText"/>
              <w:numPr>
                <w:ilvl w:val="0"/>
                <w:numId w:val="2"/>
              </w:numPr>
            </w:pPr>
            <w:r w:rsidRPr="00161002">
              <w:t>Gentle topography that can offer diverse housing and infrastructure product.</w:t>
            </w:r>
          </w:p>
          <w:p w14:paraId="6A3A3E1C" w14:textId="77777777" w:rsidR="00D728E6" w:rsidRPr="00161002" w:rsidRDefault="00D728E6" w:rsidP="00A87338">
            <w:pPr>
              <w:pStyle w:val="BodyText"/>
              <w:numPr>
                <w:ilvl w:val="0"/>
                <w:numId w:val="2"/>
              </w:numPr>
            </w:pPr>
            <w:r w:rsidRPr="00161002">
              <w:t>Create a bigger catchment for Batesford North for the provision of commercial and community infrastructure.</w:t>
            </w:r>
          </w:p>
        </w:tc>
        <w:tc>
          <w:tcPr>
            <w:tcW w:w="5386" w:type="dxa"/>
          </w:tcPr>
          <w:p w14:paraId="576DABEF" w14:textId="77777777" w:rsidR="00D728E6" w:rsidRPr="00161002" w:rsidRDefault="00D728E6" w:rsidP="00A87338">
            <w:pPr>
              <w:pStyle w:val="BodyText"/>
              <w:numPr>
                <w:ilvl w:val="0"/>
                <w:numId w:val="2"/>
              </w:numPr>
            </w:pPr>
            <w:r w:rsidRPr="00161002">
              <w:t>Isolation of the community as it is separated from the Batesford North precinct by Midland Highway and will have no commercial or community infrastructure.</w:t>
            </w:r>
          </w:p>
          <w:p w14:paraId="2569E204" w14:textId="4D6631AC" w:rsidR="00D728E6" w:rsidRPr="00161002" w:rsidRDefault="00B22466" w:rsidP="00A87338">
            <w:pPr>
              <w:pStyle w:val="BodyText"/>
              <w:numPr>
                <w:ilvl w:val="0"/>
                <w:numId w:val="2"/>
              </w:numPr>
            </w:pPr>
            <w:r w:rsidRPr="00161002">
              <w:t>An isolated part of the</w:t>
            </w:r>
            <w:r w:rsidR="00D728E6" w:rsidRPr="00161002">
              <w:t xml:space="preserve"> Moorabool River to be considered. A master plan of the Moorabool River in its current alignment is premature</w:t>
            </w:r>
            <w:r w:rsidRPr="00161002">
              <w:t xml:space="preserve"> without consideration of the land to the south</w:t>
            </w:r>
            <w:r w:rsidR="00D728E6" w:rsidRPr="00161002">
              <w:t>.</w:t>
            </w:r>
          </w:p>
          <w:p w14:paraId="34FC359A" w14:textId="1CA51DD7" w:rsidR="00D728E6" w:rsidRPr="00161002" w:rsidRDefault="00D728E6" w:rsidP="00A87338">
            <w:pPr>
              <w:pStyle w:val="BodyText"/>
              <w:numPr>
                <w:ilvl w:val="0"/>
                <w:numId w:val="2"/>
              </w:numPr>
            </w:pPr>
            <w:r w:rsidRPr="00161002">
              <w:t>Infrastructure design and costing for Batesford South bridges would be required.</w:t>
            </w:r>
            <w:r w:rsidR="00717318" w:rsidRPr="00161002">
              <w:t xml:space="preserve"> No funding secured for </w:t>
            </w:r>
            <w:r w:rsidR="00973B59" w:rsidRPr="00161002">
              <w:t xml:space="preserve">north south bridges. </w:t>
            </w:r>
          </w:p>
          <w:p w14:paraId="6A108666" w14:textId="2296645A" w:rsidR="00B22466" w:rsidRPr="00161002" w:rsidRDefault="00B22466" w:rsidP="00A87338">
            <w:pPr>
              <w:pStyle w:val="BodyText"/>
              <w:numPr>
                <w:ilvl w:val="0"/>
                <w:numId w:val="2"/>
              </w:numPr>
            </w:pPr>
            <w:r w:rsidRPr="00161002">
              <w:t xml:space="preserve">Will reduce the developable land in Batesford South PSP. </w:t>
            </w:r>
          </w:p>
        </w:tc>
      </w:tr>
    </w:tbl>
    <w:p w14:paraId="2046C36A" w14:textId="77777777" w:rsidR="00D728E6" w:rsidRPr="00161002" w:rsidRDefault="00D728E6" w:rsidP="001C2078">
      <w:pPr>
        <w:pStyle w:val="BodyText"/>
        <w:ind w:left="-851"/>
        <w:rPr>
          <w:b/>
          <w:bCs/>
        </w:rPr>
      </w:pPr>
      <w:r w:rsidRPr="00161002">
        <w:rPr>
          <w:b/>
          <w:bCs/>
        </w:rPr>
        <w:t>This extension is not supported to be included in the Batesford North PSP.</w:t>
      </w:r>
    </w:p>
    <w:p w14:paraId="55C36FFB" w14:textId="77777777" w:rsidR="00D728E6" w:rsidRPr="00161002" w:rsidRDefault="00D728E6" w:rsidP="00D728E6">
      <w:pPr>
        <w:spacing w:line="260" w:lineRule="atLeast"/>
        <w:rPr>
          <w:b/>
          <w:bCs/>
        </w:rPr>
      </w:pPr>
      <w:r w:rsidRPr="00161002">
        <w:rPr>
          <w:b/>
          <w:bCs/>
        </w:rPr>
        <w:br w:type="page"/>
      </w:r>
    </w:p>
    <w:p w14:paraId="6ABFB65C" w14:textId="78381954" w:rsidR="00D728E6" w:rsidRPr="00161002" w:rsidRDefault="00D728E6" w:rsidP="001C2078">
      <w:pPr>
        <w:pStyle w:val="BodyText"/>
        <w:ind w:left="-851"/>
        <w:rPr>
          <w:b/>
          <w:bCs/>
        </w:rPr>
      </w:pPr>
      <w:r w:rsidRPr="00161002">
        <w:rPr>
          <w:noProof/>
        </w:rPr>
        <w:drawing>
          <wp:anchor distT="0" distB="0" distL="114300" distR="114300" simplePos="0" relativeHeight="251658270" behindDoc="1" locked="0" layoutInCell="1" allowOverlap="1" wp14:anchorId="0FB7F944" wp14:editId="5112AEEA">
            <wp:simplePos x="0" y="0"/>
            <wp:positionH relativeFrom="page">
              <wp:posOffset>3845560</wp:posOffset>
            </wp:positionH>
            <wp:positionV relativeFrom="paragraph">
              <wp:posOffset>52705</wp:posOffset>
            </wp:positionV>
            <wp:extent cx="3306445" cy="2556510"/>
            <wp:effectExtent l="0" t="0" r="825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533" b="7679"/>
                    <a:stretch/>
                  </pic:blipFill>
                  <pic:spPr bwMode="auto">
                    <a:xfrm>
                      <a:off x="0" y="0"/>
                      <a:ext cx="3306445" cy="2556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318" w:rsidRPr="00161002">
        <w:rPr>
          <w:b/>
          <w:bCs/>
        </w:rPr>
        <w:t xml:space="preserve">Extension to McCanns Lane </w:t>
      </w:r>
    </w:p>
    <w:tbl>
      <w:tblPr>
        <w:tblStyle w:val="TableGrid"/>
        <w:tblW w:w="0" w:type="auto"/>
        <w:tblInd w:w="-851" w:type="dxa"/>
        <w:tblBorders>
          <w:insideV w:val="single" w:sz="4" w:space="0" w:color="8ACED7" w:themeColor="accent1"/>
        </w:tblBorders>
        <w:tblLook w:val="0680" w:firstRow="0" w:lastRow="0" w:firstColumn="1" w:lastColumn="0" w:noHBand="1" w:noVBand="1"/>
      </w:tblPr>
      <w:tblGrid>
        <w:gridCol w:w="3402"/>
        <w:gridCol w:w="1701"/>
      </w:tblGrid>
      <w:tr w:rsidR="00D728E6" w:rsidRPr="00161002" w14:paraId="26935E90" w14:textId="77777777" w:rsidTr="001C2078">
        <w:tc>
          <w:tcPr>
            <w:cnfStyle w:val="001000000000" w:firstRow="0" w:lastRow="0" w:firstColumn="1" w:lastColumn="0" w:oddVBand="0" w:evenVBand="0" w:oddHBand="0" w:evenHBand="0" w:firstRowFirstColumn="0" w:firstRowLastColumn="0" w:lastRowFirstColumn="0" w:lastRowLastColumn="0"/>
            <w:tcW w:w="3402" w:type="dxa"/>
          </w:tcPr>
          <w:p w14:paraId="57C3C4A2" w14:textId="77777777" w:rsidR="00D728E6" w:rsidRPr="00161002" w:rsidRDefault="00D728E6" w:rsidP="00A87338">
            <w:pPr>
              <w:pStyle w:val="BodyText"/>
              <w:rPr>
                <w:b w:val="0"/>
                <w:bCs/>
              </w:rPr>
            </w:pPr>
            <w:r w:rsidRPr="00161002">
              <w:rPr>
                <w:rFonts w:asciiTheme="majorHAnsi" w:hAnsiTheme="majorHAnsi"/>
                <w:color w:val="003263" w:themeColor="text2"/>
                <w:spacing w:val="6"/>
                <w:sz w:val="18"/>
              </w:rPr>
              <w:t>PSP area</w:t>
            </w:r>
          </w:p>
        </w:tc>
        <w:tc>
          <w:tcPr>
            <w:tcW w:w="1701" w:type="dxa"/>
          </w:tcPr>
          <w:p w14:paraId="0C5B5332" w14:textId="707D4BDD" w:rsidR="00D728E6" w:rsidRPr="00161002" w:rsidRDefault="34DAA5FC" w:rsidP="00A87338">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pacing w:val="6"/>
                <w:sz w:val="18"/>
              </w:rPr>
              <w:t>155</w:t>
            </w:r>
            <w:r w:rsidR="00D728E6" w:rsidRPr="00161002">
              <w:rPr>
                <w:rFonts w:asciiTheme="majorHAnsi" w:hAnsiTheme="majorHAnsi"/>
                <w:b/>
                <w:caps/>
                <w:color w:val="003263" w:themeColor="text2"/>
                <w:spacing w:val="6"/>
                <w:sz w:val="18"/>
              </w:rPr>
              <w:t xml:space="preserve"> Ha</w:t>
            </w:r>
          </w:p>
        </w:tc>
      </w:tr>
      <w:tr w:rsidR="00D728E6" w:rsidRPr="00161002" w14:paraId="6CD3C50C" w14:textId="77777777" w:rsidTr="001C2078">
        <w:tc>
          <w:tcPr>
            <w:cnfStyle w:val="001000000000" w:firstRow="0" w:lastRow="0" w:firstColumn="1" w:lastColumn="0" w:oddVBand="0" w:evenVBand="0" w:oddHBand="0" w:evenHBand="0" w:firstRowFirstColumn="0" w:firstRowLastColumn="0" w:lastRowFirstColumn="0" w:lastRowLastColumn="0"/>
            <w:tcW w:w="3402" w:type="dxa"/>
          </w:tcPr>
          <w:p w14:paraId="18C43F91" w14:textId="77777777" w:rsidR="00D728E6" w:rsidRPr="00161002" w:rsidRDefault="00D728E6" w:rsidP="00A87338">
            <w:pPr>
              <w:pStyle w:val="BodyText"/>
              <w:rPr>
                <w:b w:val="0"/>
                <w:bCs/>
              </w:rPr>
            </w:pPr>
            <w:r w:rsidRPr="00161002">
              <w:rPr>
                <w:rFonts w:asciiTheme="majorHAnsi" w:hAnsiTheme="majorHAnsi"/>
                <w:color w:val="003263" w:themeColor="text2"/>
                <w:spacing w:val="6"/>
                <w:sz w:val="18"/>
              </w:rPr>
              <w:t>Yield estimate</w:t>
            </w:r>
          </w:p>
        </w:tc>
        <w:tc>
          <w:tcPr>
            <w:tcW w:w="1701" w:type="dxa"/>
          </w:tcPr>
          <w:p w14:paraId="3BC76E00" w14:textId="08A50B3B" w:rsidR="00D728E6" w:rsidRPr="00161002" w:rsidRDefault="6FEA7149" w:rsidP="00A87338">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pacing w:val="6"/>
                <w:sz w:val="18"/>
              </w:rPr>
              <w:t>1,614</w:t>
            </w:r>
            <w:r w:rsidR="00D728E6" w:rsidRPr="00161002">
              <w:rPr>
                <w:rFonts w:asciiTheme="majorHAnsi" w:hAnsiTheme="majorHAnsi"/>
                <w:b/>
                <w:caps/>
                <w:color w:val="003263" w:themeColor="text2"/>
                <w:spacing w:val="6"/>
                <w:sz w:val="18"/>
              </w:rPr>
              <w:t xml:space="preserve"> Dwellings</w:t>
            </w:r>
          </w:p>
        </w:tc>
      </w:tr>
      <w:tr w:rsidR="00D728E6" w:rsidRPr="00161002" w14:paraId="77FDE557" w14:textId="77777777" w:rsidTr="001C2078">
        <w:tc>
          <w:tcPr>
            <w:cnfStyle w:val="001000000000" w:firstRow="0" w:lastRow="0" w:firstColumn="1" w:lastColumn="0" w:oddVBand="0" w:evenVBand="0" w:oddHBand="0" w:evenHBand="0" w:firstRowFirstColumn="0" w:firstRowLastColumn="0" w:lastRowFirstColumn="0" w:lastRowLastColumn="0"/>
            <w:tcW w:w="3402" w:type="dxa"/>
          </w:tcPr>
          <w:p w14:paraId="133B4F67" w14:textId="77777777" w:rsidR="00D728E6" w:rsidRPr="00161002" w:rsidRDefault="00D728E6" w:rsidP="00A87338">
            <w:pPr>
              <w:pStyle w:val="BodyText"/>
              <w:rPr>
                <w:b w:val="0"/>
                <w:bCs/>
              </w:rPr>
            </w:pPr>
            <w:r w:rsidRPr="00161002">
              <w:rPr>
                <w:rFonts w:asciiTheme="majorHAnsi" w:hAnsiTheme="majorHAnsi"/>
                <w:color w:val="003263" w:themeColor="text2"/>
                <w:spacing w:val="6"/>
                <w:sz w:val="18"/>
              </w:rPr>
              <w:t>Population estimate</w:t>
            </w:r>
          </w:p>
        </w:tc>
        <w:tc>
          <w:tcPr>
            <w:tcW w:w="1701" w:type="dxa"/>
          </w:tcPr>
          <w:p w14:paraId="6561E793" w14:textId="5915D64C" w:rsidR="00D728E6" w:rsidRPr="00161002" w:rsidRDefault="213E15E7" w:rsidP="00A87338">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pacing w:val="6"/>
                <w:sz w:val="18"/>
              </w:rPr>
              <w:t>4,519</w:t>
            </w:r>
            <w:r w:rsidR="00D728E6" w:rsidRPr="00161002">
              <w:rPr>
                <w:rFonts w:asciiTheme="majorHAnsi" w:hAnsiTheme="majorHAnsi"/>
                <w:b/>
                <w:caps/>
                <w:color w:val="003263" w:themeColor="text2"/>
                <w:spacing w:val="6"/>
                <w:sz w:val="18"/>
              </w:rPr>
              <w:t xml:space="preserve"> Residents</w:t>
            </w:r>
          </w:p>
        </w:tc>
      </w:tr>
    </w:tbl>
    <w:p w14:paraId="62542CDF" w14:textId="77777777" w:rsidR="00D728E6" w:rsidRPr="00161002" w:rsidRDefault="00D728E6" w:rsidP="00D728E6">
      <w:pPr>
        <w:pStyle w:val="BodyText"/>
        <w:rPr>
          <w:b/>
          <w:bCs/>
        </w:rPr>
      </w:pPr>
    </w:p>
    <w:p w14:paraId="7AF1ACCE" w14:textId="77777777" w:rsidR="00871DAD" w:rsidRPr="00161002" w:rsidRDefault="00871DAD" w:rsidP="00D728E6">
      <w:pPr>
        <w:pStyle w:val="BodyText"/>
        <w:rPr>
          <w:b/>
          <w:bCs/>
        </w:rPr>
      </w:pPr>
    </w:p>
    <w:tbl>
      <w:tblPr>
        <w:tblW w:w="10632" w:type="dxa"/>
        <w:tblInd w:w="-851" w:type="dxa"/>
        <w:tblBorders>
          <w:insideH w:val="single" w:sz="4" w:space="0" w:color="auto"/>
          <w:insideV w:val="single" w:sz="4" w:space="0" w:color="auto"/>
        </w:tblBorders>
        <w:tblLook w:val="04A0" w:firstRow="1" w:lastRow="0" w:firstColumn="1" w:lastColumn="0" w:noHBand="0" w:noVBand="1"/>
      </w:tblPr>
      <w:tblGrid>
        <w:gridCol w:w="5387"/>
        <w:gridCol w:w="5245"/>
      </w:tblGrid>
      <w:tr w:rsidR="00D728E6" w:rsidRPr="00161002" w14:paraId="45353DD2" w14:textId="77777777" w:rsidTr="001C2078">
        <w:tc>
          <w:tcPr>
            <w:tcW w:w="5387" w:type="dxa"/>
          </w:tcPr>
          <w:p w14:paraId="524A4100" w14:textId="77777777" w:rsidR="00D728E6" w:rsidRPr="00161002" w:rsidRDefault="00D728E6" w:rsidP="00A87338">
            <w:pPr>
              <w:pStyle w:val="BodyText"/>
              <w:rPr>
                <w:b/>
                <w:bCs/>
              </w:rPr>
            </w:pPr>
            <w:r w:rsidRPr="00161002">
              <w:rPr>
                <w:b/>
                <w:bCs/>
                <w:sz w:val="16"/>
                <w:szCs w:val="16"/>
              </w:rPr>
              <w:t xml:space="preserve">OPPORTUNITIES </w:t>
            </w:r>
          </w:p>
        </w:tc>
        <w:tc>
          <w:tcPr>
            <w:tcW w:w="5245" w:type="dxa"/>
          </w:tcPr>
          <w:p w14:paraId="05AC7C9D" w14:textId="77777777" w:rsidR="00D728E6" w:rsidRPr="00161002" w:rsidRDefault="00D728E6" w:rsidP="00A87338">
            <w:pPr>
              <w:pStyle w:val="BodyText"/>
              <w:rPr>
                <w:b/>
                <w:bCs/>
              </w:rPr>
            </w:pPr>
            <w:r w:rsidRPr="00161002">
              <w:rPr>
                <w:b/>
                <w:bCs/>
                <w:sz w:val="16"/>
                <w:szCs w:val="16"/>
              </w:rPr>
              <w:t>CONSTRAINTS</w:t>
            </w:r>
          </w:p>
        </w:tc>
      </w:tr>
      <w:tr w:rsidR="00D728E6" w:rsidRPr="00161002" w14:paraId="3E806435" w14:textId="77777777" w:rsidTr="001C2078">
        <w:trPr>
          <w:trHeight w:val="549"/>
        </w:trPr>
        <w:tc>
          <w:tcPr>
            <w:tcW w:w="5387" w:type="dxa"/>
          </w:tcPr>
          <w:p w14:paraId="26917044" w14:textId="77777777" w:rsidR="00D728E6" w:rsidRPr="00161002" w:rsidRDefault="00D728E6" w:rsidP="00A87338">
            <w:pPr>
              <w:pStyle w:val="BodyText"/>
              <w:numPr>
                <w:ilvl w:val="0"/>
                <w:numId w:val="2"/>
              </w:numPr>
            </w:pPr>
            <w:r w:rsidRPr="00161002">
              <w:t>Bigger catchment for the McCanns Lane PSP for commercial and community infrastructure.</w:t>
            </w:r>
          </w:p>
          <w:p w14:paraId="348CA56A" w14:textId="77777777" w:rsidR="00D728E6" w:rsidRPr="00161002" w:rsidRDefault="00D728E6" w:rsidP="00A87338">
            <w:pPr>
              <w:pStyle w:val="BodyText"/>
              <w:numPr>
                <w:ilvl w:val="0"/>
                <w:numId w:val="2"/>
              </w:numPr>
            </w:pPr>
            <w:r w:rsidRPr="00161002">
              <w:t>Ability to plan the employment area as one rather than two precincts.</w:t>
            </w:r>
          </w:p>
          <w:p w14:paraId="12B29CA4" w14:textId="2D039332" w:rsidR="00D728E6" w:rsidRPr="00161002" w:rsidRDefault="00DF692E" w:rsidP="00A87338">
            <w:pPr>
              <w:pStyle w:val="BodyText"/>
              <w:numPr>
                <w:ilvl w:val="0"/>
                <w:numId w:val="2"/>
              </w:numPr>
            </w:pPr>
            <w:r w:rsidRPr="00161002">
              <w:t xml:space="preserve">Can align PSP boundary with drainage catchment </w:t>
            </w:r>
          </w:p>
        </w:tc>
        <w:tc>
          <w:tcPr>
            <w:tcW w:w="5245" w:type="dxa"/>
          </w:tcPr>
          <w:p w14:paraId="692FFDD7" w14:textId="77777777" w:rsidR="00D728E6" w:rsidRPr="00161002" w:rsidRDefault="00D728E6" w:rsidP="00A87338">
            <w:pPr>
              <w:pStyle w:val="BodyText"/>
              <w:numPr>
                <w:ilvl w:val="0"/>
                <w:numId w:val="2"/>
              </w:numPr>
            </w:pPr>
            <w:r w:rsidRPr="00161002">
              <w:t>Opening of another development front that is not contiguous with earlier commenced PSP.</w:t>
            </w:r>
          </w:p>
          <w:p w14:paraId="712A1F22" w14:textId="77777777" w:rsidR="00D728E6" w:rsidRPr="00161002" w:rsidRDefault="00D728E6" w:rsidP="00A87338">
            <w:pPr>
              <w:pStyle w:val="BodyText"/>
              <w:numPr>
                <w:ilvl w:val="0"/>
                <w:numId w:val="2"/>
              </w:numPr>
            </w:pPr>
            <w:r w:rsidRPr="00161002">
              <w:t>Identification of the drainage asset and its catchment is required.</w:t>
            </w:r>
          </w:p>
          <w:p w14:paraId="77F9491E" w14:textId="77777777" w:rsidR="00D728E6" w:rsidRPr="00161002" w:rsidRDefault="00D728E6" w:rsidP="00A87338">
            <w:pPr>
              <w:pStyle w:val="BodyText"/>
              <w:numPr>
                <w:ilvl w:val="0"/>
                <w:numId w:val="2"/>
              </w:numPr>
            </w:pPr>
            <w:r w:rsidRPr="00161002">
              <w:t>Main access to the precinct is from Hamilton Highway. Work on the Church Street bridge feasibility and east west traffic solution needs a significant amount of time to progress.</w:t>
            </w:r>
          </w:p>
          <w:p w14:paraId="6BBFBF32" w14:textId="77777777" w:rsidR="00D728E6" w:rsidRPr="00161002" w:rsidRDefault="00D728E6" w:rsidP="00A87338">
            <w:pPr>
              <w:pStyle w:val="BodyText"/>
              <w:numPr>
                <w:ilvl w:val="0"/>
                <w:numId w:val="2"/>
              </w:numPr>
            </w:pPr>
            <w:r w:rsidRPr="00161002">
              <w:t xml:space="preserve">No funding pathway for the </w:t>
            </w:r>
            <w:r w:rsidRPr="00161002">
              <w:rPr>
                <w:rFonts w:eastAsiaTheme="minorEastAsia" w:cs="Arial"/>
              </w:rPr>
              <w:t>north-south and east-west arterial and public transport connections</w:t>
            </w:r>
            <w:r w:rsidRPr="00161002">
              <w:rPr>
                <w:rFonts w:eastAsiaTheme="minorEastAsia" w:cstheme="minorBidi"/>
              </w:rPr>
              <w:t xml:space="preserve"> at this time.</w:t>
            </w:r>
          </w:p>
          <w:p w14:paraId="31770826" w14:textId="3616D4A1" w:rsidR="00717318" w:rsidRPr="00161002" w:rsidRDefault="00717318" w:rsidP="00A87338">
            <w:pPr>
              <w:pStyle w:val="BodyText"/>
              <w:numPr>
                <w:ilvl w:val="0"/>
                <w:numId w:val="2"/>
              </w:numPr>
            </w:pPr>
            <w:r w:rsidRPr="00161002">
              <w:t>Will reduce the developable land in Batesford South PSP.</w:t>
            </w:r>
          </w:p>
        </w:tc>
      </w:tr>
    </w:tbl>
    <w:p w14:paraId="0281F4F4" w14:textId="451705C5" w:rsidR="00D728E6" w:rsidRPr="00161002" w:rsidRDefault="00D728E6" w:rsidP="001C2078">
      <w:pPr>
        <w:pStyle w:val="BodyText"/>
        <w:ind w:left="-851"/>
      </w:pPr>
      <w:r w:rsidRPr="00161002">
        <w:t xml:space="preserve">Upon reviewing the proposed extension, it is considered that a more logical boundary is the proposed future alignment of the arterial road in Batesford South. This will still provide the opportunity to plan the employment land as one and not impacting on the future catchment of the activity centre. </w:t>
      </w:r>
      <w:r w:rsidR="008A290D" w:rsidRPr="00161002">
        <w:t xml:space="preserve">At commencement of the PSP, </w:t>
      </w:r>
      <w:r w:rsidR="0088472B" w:rsidRPr="00161002">
        <w:t>the final boundary will be determined</w:t>
      </w:r>
      <w:r w:rsidR="00AA6E3A" w:rsidRPr="00161002">
        <w:t>,</w:t>
      </w:r>
      <w:r w:rsidR="0088472B" w:rsidRPr="00161002">
        <w:t xml:space="preserve"> having regard for drainage catchments. </w:t>
      </w:r>
    </w:p>
    <w:p w14:paraId="4C107109" w14:textId="1D66E773" w:rsidR="00D728E6" w:rsidRPr="00161002" w:rsidRDefault="0032222A" w:rsidP="001C2078">
      <w:pPr>
        <w:pStyle w:val="BodyText"/>
        <w:ind w:left="-851" w:right="-472"/>
        <w:rPr>
          <w:rFonts w:eastAsiaTheme="minorEastAsia" w:cstheme="minorBidi"/>
          <w:color w:val="000000"/>
        </w:rPr>
      </w:pPr>
      <w:r w:rsidRPr="00161002">
        <w:rPr>
          <w:b/>
          <w:bCs/>
          <w:noProof/>
          <w:color w:val="003263" w:themeColor="text2"/>
          <w:sz w:val="24"/>
          <w:szCs w:val="24"/>
        </w:rPr>
        <mc:AlternateContent>
          <mc:Choice Requires="wps">
            <w:drawing>
              <wp:anchor distT="0" distB="0" distL="114300" distR="114300" simplePos="0" relativeHeight="251658269" behindDoc="0" locked="0" layoutInCell="1" allowOverlap="1" wp14:anchorId="60BA3E59" wp14:editId="4DE0A01F">
                <wp:simplePos x="0" y="0"/>
                <wp:positionH relativeFrom="column">
                  <wp:posOffset>3867785</wp:posOffset>
                </wp:positionH>
                <wp:positionV relativeFrom="paragraph">
                  <wp:posOffset>46990</wp:posOffset>
                </wp:positionV>
                <wp:extent cx="1882775" cy="1134745"/>
                <wp:effectExtent l="0" t="0" r="3175" b="8255"/>
                <wp:wrapSquare wrapText="bothSides"/>
                <wp:docPr id="1748180449" name="Freeform: Shape 1748180449"/>
                <wp:cNvGraphicFramePr/>
                <a:graphic xmlns:a="http://schemas.openxmlformats.org/drawingml/2006/main">
                  <a:graphicData uri="http://schemas.microsoft.com/office/word/2010/wordprocessingShape">
                    <wps:wsp>
                      <wps:cNvSpPr/>
                      <wps:spPr>
                        <a:xfrm>
                          <a:off x="0" y="0"/>
                          <a:ext cx="1882775" cy="1134745"/>
                        </a:xfrm>
                        <a:custGeom>
                          <a:avLst/>
                          <a:gdLst>
                            <a:gd name="connsiteX0" fmla="*/ 0 w 1883188"/>
                            <a:gd name="connsiteY0" fmla="*/ 611866 h 1135352"/>
                            <a:gd name="connsiteX1" fmla="*/ 384116 w 1883188"/>
                            <a:gd name="connsiteY1" fmla="*/ 666254 h 1135352"/>
                            <a:gd name="connsiteX2" fmla="*/ 343325 w 1883188"/>
                            <a:gd name="connsiteY2" fmla="*/ 1036773 h 1135352"/>
                            <a:gd name="connsiteX3" fmla="*/ 1080964 w 1883188"/>
                            <a:gd name="connsiteY3" fmla="*/ 1131952 h 1135352"/>
                            <a:gd name="connsiteX4" fmla="*/ 1784610 w 1883188"/>
                            <a:gd name="connsiteY4" fmla="*/ 1135352 h 1135352"/>
                            <a:gd name="connsiteX5" fmla="*/ 1835599 w 1883188"/>
                            <a:gd name="connsiteY5" fmla="*/ 771631 h 1135352"/>
                            <a:gd name="connsiteX6" fmla="*/ 1883188 w 1883188"/>
                            <a:gd name="connsiteY6" fmla="*/ 441903 h 1135352"/>
                            <a:gd name="connsiteX7" fmla="*/ 1838998 w 1883188"/>
                            <a:gd name="connsiteY7" fmla="*/ 220952 h 1135352"/>
                            <a:gd name="connsiteX8" fmla="*/ 1499072 w 1883188"/>
                            <a:gd name="connsiteY8" fmla="*/ 3399 h 1135352"/>
                            <a:gd name="connsiteX9" fmla="*/ 61187 w 1883188"/>
                            <a:gd name="connsiteY9" fmla="*/ 0 h 1135352"/>
                            <a:gd name="connsiteX10" fmla="*/ 0 w 1883188"/>
                            <a:gd name="connsiteY10" fmla="*/ 611866 h 1135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83188" h="1135352">
                              <a:moveTo>
                                <a:pt x="0" y="611866"/>
                              </a:moveTo>
                              <a:lnTo>
                                <a:pt x="384116" y="666254"/>
                              </a:lnTo>
                              <a:lnTo>
                                <a:pt x="343325" y="1036773"/>
                              </a:lnTo>
                              <a:lnTo>
                                <a:pt x="1080964" y="1131952"/>
                              </a:lnTo>
                              <a:lnTo>
                                <a:pt x="1784610" y="1135352"/>
                              </a:lnTo>
                              <a:lnTo>
                                <a:pt x="1835599" y="771631"/>
                              </a:lnTo>
                              <a:lnTo>
                                <a:pt x="1883188" y="441903"/>
                              </a:lnTo>
                              <a:lnTo>
                                <a:pt x="1838998" y="220952"/>
                              </a:lnTo>
                              <a:lnTo>
                                <a:pt x="1499072" y="3399"/>
                              </a:lnTo>
                              <a:lnTo>
                                <a:pt x="61187" y="0"/>
                              </a:lnTo>
                              <a:lnTo>
                                <a:pt x="0" y="611866"/>
                              </a:lnTo>
                              <a:close/>
                            </a:path>
                          </a:pathLst>
                        </a:cu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6E9981D2" id="Freeform: Shape 1748180449" o:spid="_x0000_s1026" style="position:absolute;margin-left:304.55pt;margin-top:3.7pt;width:148.25pt;height:89.35pt;z-index:251658272;visibility:visible;mso-wrap-style:square;mso-wrap-distance-left:9pt;mso-wrap-distance-top:0;mso-wrap-distance-right:9pt;mso-wrap-distance-bottom:0;mso-position-horizontal:absolute;mso-position-horizontal-relative:text;mso-position-vertical:absolute;mso-position-vertical-relative:text;v-text-anchor:middle" coordsize="1883188,1135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" path="m,611866r384116,54388l343325,1036773r737639,95179l1784610,1135352r50989,-363721l1883188,441903,1838998,220952,1499072,3399,61187,,,611866xe" stroked="f" strokeweight="2pt">
                <v:fill opacity="32896f"/>
                <v:path arrowok="t" o:connecttype="custom" o:connectlocs="0,611539;384032,665898;343250,1036219;1080727,1131347;1784219,1134745;1835196,771218;1882775,441667;1838595,220834;1498743,3397;61174,0;0,611539" o:connectangles="0,0,0,0,0,0,0,0,0,0,0"/>
                <w10:wrap type="square"/>
              </v:shape>
            </w:pict>
          </mc:Fallback>
        </mc:AlternateContent>
      </w:r>
      <w:r w:rsidRPr="00161002">
        <w:rPr>
          <w:b/>
          <w:bCs/>
          <w:noProof/>
          <w:color w:val="003263" w:themeColor="text2"/>
          <w:sz w:val="24"/>
          <w:szCs w:val="24"/>
        </w:rPr>
        <mc:AlternateContent>
          <mc:Choice Requires="wpg">
            <w:drawing>
              <wp:anchor distT="0" distB="0" distL="114300" distR="114300" simplePos="0" relativeHeight="251658268" behindDoc="0" locked="0" layoutInCell="1" allowOverlap="1" wp14:anchorId="48397A41" wp14:editId="243A9814">
                <wp:simplePos x="0" y="0"/>
                <wp:positionH relativeFrom="margin">
                  <wp:align>right</wp:align>
                </wp:positionH>
                <wp:positionV relativeFrom="paragraph">
                  <wp:posOffset>46990</wp:posOffset>
                </wp:positionV>
                <wp:extent cx="3265170" cy="2512695"/>
                <wp:effectExtent l="0" t="0" r="0" b="1905"/>
                <wp:wrapSquare wrapText="bothSides"/>
                <wp:docPr id="31" name="Group 31"/>
                <wp:cNvGraphicFramePr/>
                <a:graphic xmlns:a="http://schemas.openxmlformats.org/drawingml/2006/main">
                  <a:graphicData uri="http://schemas.microsoft.com/office/word/2010/wordprocessingGroup">
                    <wpg:wgp>
                      <wpg:cNvGrpSpPr/>
                      <wpg:grpSpPr>
                        <a:xfrm>
                          <a:off x="0" y="0"/>
                          <a:ext cx="3265170" cy="2512695"/>
                          <a:chOff x="0" y="0"/>
                          <a:chExt cx="5731510" cy="4411767"/>
                        </a:xfrm>
                      </wpg:grpSpPr>
                      <pic:pic xmlns:pic="http://schemas.openxmlformats.org/drawingml/2006/picture">
                        <pic:nvPicPr>
                          <pic:cNvPr id="28" name="Picture 28"/>
                          <pic:cNvPicPr>
                            <a:picLocks noChangeAspect="1"/>
                          </pic:cNvPicPr>
                        </pic:nvPicPr>
                        <pic:blipFill rotWithShape="1">
                          <a:blip r:embed="rId25">
                            <a:extLst>
                              <a:ext uri="{28A0092B-C50C-407E-A947-70E740481C1C}">
                                <a14:useLocalDpi xmlns:a14="http://schemas.microsoft.com/office/drawing/2010/main" val="0"/>
                              </a:ext>
                            </a:extLst>
                          </a:blip>
                          <a:srcRect t="49343"/>
                          <a:stretch/>
                        </pic:blipFill>
                        <pic:spPr bwMode="auto">
                          <a:xfrm>
                            <a:off x="0" y="948477"/>
                            <a:ext cx="5731510" cy="3463290"/>
                          </a:xfrm>
                          <a:prstGeom prst="rect">
                            <a:avLst/>
                          </a:prstGeom>
                          <a:ln>
                            <a:noFill/>
                          </a:ln>
                          <a:extLst>
                            <a:ext uri="{53640926-AAD7-44D8-BBD7-CCE9431645EC}">
                              <a14:shadowObscured xmlns:a14="http://schemas.microsoft.com/office/drawing/2010/main"/>
                            </a:ext>
                          </a:extLst>
                        </pic:spPr>
                      </pic:pic>
                      <wps:wsp>
                        <wps:cNvPr id="27" name="Freeform: Shape 27"/>
                        <wps:cNvSpPr/>
                        <wps:spPr>
                          <a:xfrm>
                            <a:off x="0" y="0"/>
                            <a:ext cx="5730240" cy="2004695"/>
                          </a:xfrm>
                          <a:custGeom>
                            <a:avLst/>
                            <a:gdLst>
                              <a:gd name="connsiteX0" fmla="*/ 1442594 w 5730619"/>
                              <a:gd name="connsiteY0" fmla="*/ 1096144 h 2004864"/>
                              <a:gd name="connsiteX1" fmla="*/ 1789044 w 5730619"/>
                              <a:gd name="connsiteY1" fmla="*/ 1618658 h 2004864"/>
                              <a:gd name="connsiteX2" fmla="*/ 2004865 w 5730619"/>
                              <a:gd name="connsiteY2" fmla="*/ 1840159 h 2004864"/>
                              <a:gd name="connsiteX3" fmla="*/ 3299792 w 5730619"/>
                              <a:gd name="connsiteY3" fmla="*/ 2004864 h 2004864"/>
                              <a:gd name="connsiteX4" fmla="*/ 2021904 w 5730619"/>
                              <a:gd name="connsiteY4" fmla="*/ 1840159 h 2004864"/>
                              <a:gd name="connsiteX5" fmla="*/ 3260035 w 5730619"/>
                              <a:gd name="connsiteY5" fmla="*/ 2004864 h 2004864"/>
                              <a:gd name="connsiteX6" fmla="*/ 3277074 w 5730619"/>
                              <a:gd name="connsiteY6" fmla="*/ 1999185 h 2004864"/>
                              <a:gd name="connsiteX7" fmla="*/ 5730619 w 5730619"/>
                              <a:gd name="connsiteY7" fmla="*/ 1999185 h 2004864"/>
                              <a:gd name="connsiteX8" fmla="*/ 5730619 w 5730619"/>
                              <a:gd name="connsiteY8" fmla="*/ 0 h 2004864"/>
                              <a:gd name="connsiteX9" fmla="*/ 0 w 5730619"/>
                              <a:gd name="connsiteY9" fmla="*/ 0 h 2004864"/>
                              <a:gd name="connsiteX10" fmla="*/ 0 w 5730619"/>
                              <a:gd name="connsiteY10" fmla="*/ 1045028 h 2004864"/>
                              <a:gd name="connsiteX11" fmla="*/ 1442594 w 5730619"/>
                              <a:gd name="connsiteY11" fmla="*/ 1096144 h 20048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730619" h="2004864">
                                <a:moveTo>
                                  <a:pt x="1442594" y="1096144"/>
                                </a:moveTo>
                                <a:lnTo>
                                  <a:pt x="1789044" y="1618658"/>
                                </a:lnTo>
                                <a:lnTo>
                                  <a:pt x="2004865" y="1840159"/>
                                </a:lnTo>
                                <a:lnTo>
                                  <a:pt x="3299792" y="2004864"/>
                                </a:lnTo>
                                <a:lnTo>
                                  <a:pt x="2021904" y="1840159"/>
                                </a:lnTo>
                                <a:lnTo>
                                  <a:pt x="3260035" y="2004864"/>
                                </a:lnTo>
                                <a:lnTo>
                                  <a:pt x="3277074" y="1999185"/>
                                </a:lnTo>
                                <a:lnTo>
                                  <a:pt x="5730619" y="1999185"/>
                                </a:lnTo>
                                <a:lnTo>
                                  <a:pt x="5730619" y="0"/>
                                </a:lnTo>
                                <a:lnTo>
                                  <a:pt x="0" y="0"/>
                                </a:lnTo>
                                <a:lnTo>
                                  <a:pt x="0" y="1045028"/>
                                </a:lnTo>
                                <a:lnTo>
                                  <a:pt x="1442594" y="1096144"/>
                                </a:lnTo>
                                <a:close/>
                              </a:path>
                            </a:pathLst>
                          </a:custGeom>
                          <a:blipFill dpi="0" rotWithShape="1">
                            <a:blip r:embed="rId2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FE61592" id="Group 31" o:spid="_x0000_s1026" style="position:absolute;margin-left:205.9pt;margin-top:3.7pt;width:257.1pt;height:197.85pt;z-index:251677184;mso-position-horizontal:right;mso-position-horizontal-relative:margin;mso-width-relative:margin;mso-height-relative:margin" coordsize="57315,44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">
                <v:shape id="Picture 28" o:spid="_x0000_s1027" type="#_x0000_t75" style="position:absolute;top:9484;width:57315;height:3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">
                  <v:imagedata r:id="rId28" o:title="" croptop="32337f"/>
                </v:shape>
                <v:shape id="Freeform: Shape 27" o:spid="_x0000_s1028" style="position:absolute;width:57302;height:20046;visibility:visible;mso-wrap-style:square;v-text-anchor:middle" coordsize="5730619,200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" path="m1442594,1096144r346450,522514l2004865,1840159r1294927,164705l2021904,1840159r1238131,164705l3277074,1999185r2453545,l5730619,,,,,1045028r1442594,51116xe" stroked="f" strokeweight="2pt">
                  <v:fill r:id="rId29" o:title="" recolor="t" rotate="t" type="frame"/>
                  <v:path arrowok="t" o:connecttype="custom" o:connectlocs="1442499,1096052;1788926,1618522;2004732,1840004;3299574,2004695;2021770,1840004;3259819,2004695;3276857,1999016;5730240,1999016;5730240,0;0,0;0,1044940;1442499,1096052" o:connectangles="0,0,0,0,0,0,0,0,0,0,0,0"/>
                </v:shape>
                <w10:wrap type="square" anchorx="margin"/>
              </v:group>
            </w:pict>
          </mc:Fallback>
        </mc:AlternateContent>
      </w:r>
      <w:r w:rsidR="00B65DAC" w:rsidRPr="00161002">
        <w:rPr>
          <w:b/>
          <w:bCs/>
        </w:rPr>
        <w:t xml:space="preserve">Support </w:t>
      </w:r>
      <w:r w:rsidR="00542405" w:rsidRPr="00161002">
        <w:rPr>
          <w:b/>
          <w:bCs/>
        </w:rPr>
        <w:t xml:space="preserve">an amendment to the McCann’s Lane Precinct boundary generally accordance with Figure </w:t>
      </w:r>
      <w:r w:rsidR="00F948FB" w:rsidRPr="00161002">
        <w:rPr>
          <w:b/>
          <w:bCs/>
        </w:rPr>
        <w:t>1</w:t>
      </w:r>
      <w:r w:rsidR="00542405" w:rsidRPr="00161002">
        <w:rPr>
          <w:b/>
          <w:bCs/>
        </w:rPr>
        <w:t xml:space="preserve">. </w:t>
      </w:r>
    </w:p>
    <w:p w14:paraId="2DCD3BD7" w14:textId="1CE917EB" w:rsidR="00D728E6" w:rsidRPr="00161002" w:rsidRDefault="00BB70CB" w:rsidP="00D728E6">
      <w:pPr>
        <w:pStyle w:val="BodyText"/>
        <w:rPr>
          <w:b/>
          <w:bCs/>
        </w:rPr>
      </w:pPr>
      <w:r w:rsidRPr="00BB70CB">
        <w:rPr>
          <w:b/>
          <w:bCs/>
          <w:noProof/>
        </w:rPr>
        <mc:AlternateContent>
          <mc:Choice Requires="wps">
            <w:drawing>
              <wp:anchor distT="0" distB="0" distL="114300" distR="114300" simplePos="0" relativeHeight="251658272" behindDoc="0" locked="0" layoutInCell="1" allowOverlap="1" wp14:anchorId="7DC4AAAB" wp14:editId="6463E861">
                <wp:simplePos x="0" y="0"/>
                <wp:positionH relativeFrom="column">
                  <wp:posOffset>3657600</wp:posOffset>
                </wp:positionH>
                <wp:positionV relativeFrom="paragraph">
                  <wp:posOffset>208915</wp:posOffset>
                </wp:positionV>
                <wp:extent cx="1197032" cy="1184563"/>
                <wp:effectExtent l="19050" t="19050" r="22225" b="15875"/>
                <wp:wrapNone/>
                <wp:docPr id="10" name="Freeform: Shape 10">
                  <a:extLst xmlns:a="http://schemas.openxmlformats.org/drawingml/2006/main">
                    <a:ext uri="{FF2B5EF4-FFF2-40B4-BE49-F238E27FC236}">
                      <a16:creationId xmlns:a16="http://schemas.microsoft.com/office/drawing/2014/main" id="{937FDFDF-2C87-4D03-82C6-62DF8B6A9D1E}"/>
                    </a:ext>
                  </a:extLst>
                </wp:docPr>
                <wp:cNvGraphicFramePr/>
                <a:graphic xmlns:a="http://schemas.openxmlformats.org/drawingml/2006/main">
                  <a:graphicData uri="http://schemas.microsoft.com/office/word/2010/wordprocessingShape">
                    <wps:wsp>
                      <wps:cNvSpPr/>
                      <wps:spPr>
                        <a:xfrm>
                          <a:off x="0" y="0"/>
                          <a:ext cx="1197032" cy="1184563"/>
                        </a:xfrm>
                        <a:custGeom>
                          <a:avLst/>
                          <a:gdLst>
                            <a:gd name="connsiteX0" fmla="*/ 83127 w 1197032"/>
                            <a:gd name="connsiteY0" fmla="*/ 0 h 1184563"/>
                            <a:gd name="connsiteX1" fmla="*/ 656705 w 1197032"/>
                            <a:gd name="connsiteY1" fmla="*/ 87283 h 1184563"/>
                            <a:gd name="connsiteX2" fmla="*/ 610985 w 1197032"/>
                            <a:gd name="connsiteY2" fmla="*/ 453043 h 1184563"/>
                            <a:gd name="connsiteX3" fmla="*/ 1184563 w 1197032"/>
                            <a:gd name="connsiteY3" fmla="*/ 532014 h 1184563"/>
                            <a:gd name="connsiteX4" fmla="*/ 1105592 w 1197032"/>
                            <a:gd name="connsiteY4" fmla="*/ 1064029 h 1184563"/>
                            <a:gd name="connsiteX5" fmla="*/ 1197032 w 1197032"/>
                            <a:gd name="connsiteY5" fmla="*/ 1068185 h 1184563"/>
                            <a:gd name="connsiteX6" fmla="*/ 1167938 w 1197032"/>
                            <a:gd name="connsiteY6" fmla="*/ 1184563 h 1184563"/>
                            <a:gd name="connsiteX7" fmla="*/ 1039091 w 1197032"/>
                            <a:gd name="connsiteY7" fmla="*/ 1176251 h 1184563"/>
                            <a:gd name="connsiteX8" fmla="*/ 739832 w 1197032"/>
                            <a:gd name="connsiteY8" fmla="*/ 951807 h 1184563"/>
                            <a:gd name="connsiteX9" fmla="*/ 0 w 1197032"/>
                            <a:gd name="connsiteY9" fmla="*/ 756458 h 1184563"/>
                            <a:gd name="connsiteX10" fmla="*/ 83127 w 1197032"/>
                            <a:gd name="connsiteY10" fmla="*/ 0 h 11845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97032" h="1184563">
                              <a:moveTo>
                                <a:pt x="83127" y="0"/>
                              </a:moveTo>
                              <a:lnTo>
                                <a:pt x="656705" y="87283"/>
                              </a:lnTo>
                              <a:lnTo>
                                <a:pt x="610985" y="453043"/>
                              </a:lnTo>
                              <a:lnTo>
                                <a:pt x="1184563" y="532014"/>
                              </a:lnTo>
                              <a:lnTo>
                                <a:pt x="1105592" y="1064029"/>
                              </a:lnTo>
                              <a:lnTo>
                                <a:pt x="1197032" y="1068185"/>
                              </a:lnTo>
                              <a:lnTo>
                                <a:pt x="1167938" y="1184563"/>
                              </a:lnTo>
                              <a:lnTo>
                                <a:pt x="1039091" y="1176251"/>
                              </a:lnTo>
                              <a:lnTo>
                                <a:pt x="739832" y="951807"/>
                              </a:lnTo>
                              <a:lnTo>
                                <a:pt x="0" y="756458"/>
                              </a:lnTo>
                              <a:lnTo>
                                <a:pt x="83127" y="0"/>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rto="http://schemas.microsoft.com/office/word/2006/arto">
            <w:pict>
              <v:shape w14:anchorId="7C5AAD78" id="Freeform: Shape 9" o:spid="_x0000_s1026" style="position:absolute;margin-left:4in;margin-top:16.45pt;width:94.25pt;height:93.25pt;z-index:251664418;visibility:visible;mso-wrap-style:square;mso-wrap-distance-left:9pt;mso-wrap-distance-top:0;mso-wrap-distance-right:9pt;mso-wrap-distance-bottom:0;mso-position-horizontal:absolute;mso-position-horizontal-relative:text;mso-position-vertical:absolute;mso-position-vertical-relative:text;v-text-anchor:middle" coordsize="1197032,118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" path="m83127,l656705,87283,610985,453043r573578,78971l1105592,1064029r91440,4156l1167938,1184563r-128847,-8312l739832,951807,,756458,83127,xe" filled="f" strokecolor="#002060" strokeweight="3pt">
                <v:path arrowok="t" o:connecttype="custom" o:connectlocs="83127,0;656705,87283;610985,453043;1184563,532014;1105592,1064029;1197032,1068185;1167938,1184563;1039091,1176251;739832,951807;0,756458;83127,0" o:connectangles="0,0,0,0,0,0,0,0,0,0,0"/>
              </v:shape>
            </w:pict>
          </mc:Fallback>
        </mc:AlternateContent>
      </w:r>
    </w:p>
    <w:p w14:paraId="357D6B37" w14:textId="3B5DEA0F" w:rsidR="00D728E6" w:rsidRPr="00161002" w:rsidRDefault="00D728E6" w:rsidP="00D728E6">
      <w:pPr>
        <w:pStyle w:val="BodyText"/>
        <w:rPr>
          <w:b/>
          <w:bCs/>
        </w:rPr>
      </w:pPr>
    </w:p>
    <w:p w14:paraId="2786FB18" w14:textId="77777777" w:rsidR="00D728E6" w:rsidRPr="00161002" w:rsidRDefault="00D728E6" w:rsidP="00D728E6">
      <w:pPr>
        <w:pStyle w:val="BodyText"/>
        <w:rPr>
          <w:b/>
          <w:bCs/>
        </w:rPr>
      </w:pPr>
    </w:p>
    <w:p w14:paraId="18CC1476" w14:textId="77777777" w:rsidR="00650A2C" w:rsidRPr="00161002" w:rsidRDefault="00650A2C" w:rsidP="3C8BE0B1">
      <w:pPr>
        <w:pStyle w:val="BodyText"/>
        <w:rPr>
          <w:b/>
          <w:bCs/>
        </w:rPr>
      </w:pPr>
    </w:p>
    <w:p w14:paraId="08F9B543" w14:textId="77777777" w:rsidR="00650A2C" w:rsidRPr="00161002" w:rsidRDefault="00650A2C" w:rsidP="3C8BE0B1">
      <w:pPr>
        <w:pStyle w:val="BodyText"/>
        <w:rPr>
          <w:b/>
          <w:bCs/>
        </w:rPr>
      </w:pPr>
    </w:p>
    <w:p w14:paraId="449A24AF" w14:textId="08748ABB" w:rsidR="00650A2C" w:rsidRPr="00161002" w:rsidRDefault="00650A2C" w:rsidP="3C8BE0B1">
      <w:pPr>
        <w:pStyle w:val="BodyText"/>
        <w:rPr>
          <w:b/>
          <w:bCs/>
        </w:rPr>
      </w:pPr>
    </w:p>
    <w:p w14:paraId="4A30E563" w14:textId="38C5D531" w:rsidR="00650A2C" w:rsidRPr="00161002" w:rsidRDefault="0032222A" w:rsidP="3C8BE0B1">
      <w:pPr>
        <w:pStyle w:val="BodyText"/>
        <w:rPr>
          <w:b/>
          <w:bCs/>
        </w:rPr>
      </w:pPr>
      <w:r w:rsidRPr="00161002">
        <w:rPr>
          <w:noProof/>
        </w:rPr>
        <mc:AlternateContent>
          <mc:Choice Requires="wps">
            <w:drawing>
              <wp:anchor distT="0" distB="0" distL="114300" distR="114300" simplePos="0" relativeHeight="251658257" behindDoc="0" locked="0" layoutInCell="1" allowOverlap="1" wp14:anchorId="4F6FDE9B" wp14:editId="610F0977">
                <wp:simplePos x="0" y="0"/>
                <wp:positionH relativeFrom="margin">
                  <wp:align>right</wp:align>
                </wp:positionH>
                <wp:positionV relativeFrom="paragraph">
                  <wp:posOffset>282575</wp:posOffset>
                </wp:positionV>
                <wp:extent cx="3265170" cy="304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265170" cy="304800"/>
                        </a:xfrm>
                        <a:prstGeom prst="rect">
                          <a:avLst/>
                        </a:prstGeom>
                        <a:solidFill>
                          <a:prstClr val="white"/>
                        </a:solidFill>
                        <a:ln>
                          <a:noFill/>
                        </a:ln>
                      </wps:spPr>
                      <wps:txbx>
                        <w:txbxContent>
                          <w:p w14:paraId="07E96238" w14:textId="496B4F9B" w:rsidR="00F948FB" w:rsidRPr="003E6891" w:rsidRDefault="00F948FB" w:rsidP="0032222A">
                            <w:pPr>
                              <w:pStyle w:val="Caption"/>
                              <w:spacing w:before="120" w:after="0"/>
                              <w:rPr>
                                <w:b/>
                                <w:bCs/>
                                <w:noProof/>
                                <w:sz w:val="24"/>
                                <w:szCs w:val="24"/>
                              </w:rPr>
                            </w:pPr>
                            <w:r>
                              <w:t xml:space="preserve">Figure </w:t>
                            </w:r>
                            <w:r w:rsidR="003F632E">
                              <w:fldChar w:fldCharType="begin"/>
                            </w:r>
                            <w:r w:rsidR="003F632E">
                              <w:instrText xml:space="preserve"> SEQ Figure \* ARABIC </w:instrText>
                            </w:r>
                            <w:r w:rsidR="003F632E">
                              <w:fldChar w:fldCharType="separate"/>
                            </w:r>
                            <w:r w:rsidR="004B6610">
                              <w:rPr>
                                <w:noProof/>
                              </w:rPr>
                              <w:t>1</w:t>
                            </w:r>
                            <w:r w:rsidR="003F632E">
                              <w:rPr>
                                <w:noProof/>
                              </w:rPr>
                              <w:fldChar w:fldCharType="end"/>
                            </w:r>
                            <w:r>
                              <w:t xml:space="preserve"> Amendment to McCanns Lane Precinct</w:t>
                            </w:r>
                          </w:p>
                          <w:p w14:paraId="6BA026ED" w14:textId="77777777" w:rsidR="0032222A" w:rsidRDefault="0032222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6FDE9B" id="Text Box 14" o:spid="_x0000_s1028" type="#_x0000_t202" style="position:absolute;margin-left:205.9pt;margin-top:22.25pt;width:257.1pt;height:24pt;z-index:251658257;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" stroked="f">
                <v:textbox inset="0,0,0,0">
                  <w:txbxContent>
                    <w:p w14:paraId="07E96238" w14:textId="496B4F9B" w:rsidR="00F948FB" w:rsidRPr="003E6891" w:rsidRDefault="00F948FB" w:rsidP="0032222A">
                      <w:pPr>
                        <w:pStyle w:val="Caption"/>
                        <w:spacing w:before="120" w:after="0"/>
                        <w:rPr>
                          <w:b/>
                          <w:bCs/>
                          <w:noProof/>
                          <w:sz w:val="24"/>
                          <w:szCs w:val="24"/>
                        </w:rPr>
                      </w:pPr>
                      <w:r>
                        <w:t xml:space="preserve">Figure </w:t>
                      </w:r>
                      <w:r w:rsidR="003F632E">
                        <w:fldChar w:fldCharType="begin"/>
                      </w:r>
                      <w:r w:rsidR="003F632E">
                        <w:instrText xml:space="preserve"> SEQ Figure \* ARABIC </w:instrText>
                      </w:r>
                      <w:r w:rsidR="003F632E">
                        <w:fldChar w:fldCharType="separate"/>
                      </w:r>
                      <w:r w:rsidR="004B6610">
                        <w:rPr>
                          <w:noProof/>
                        </w:rPr>
                        <w:t>1</w:t>
                      </w:r>
                      <w:r w:rsidR="003F632E">
                        <w:rPr>
                          <w:noProof/>
                        </w:rPr>
                        <w:fldChar w:fldCharType="end"/>
                      </w:r>
                      <w:r>
                        <w:t xml:space="preserve"> Amendment to McCanns Lane Precinct</w:t>
                      </w:r>
                    </w:p>
                    <w:p w14:paraId="6BA026ED" w14:textId="77777777" w:rsidR="0032222A" w:rsidRDefault="0032222A"/>
                  </w:txbxContent>
                </v:textbox>
                <w10:wrap anchorx="margin"/>
              </v:shape>
            </w:pict>
          </mc:Fallback>
        </mc:AlternateContent>
      </w:r>
    </w:p>
    <w:p w14:paraId="7682B2CA" w14:textId="1FDADB28" w:rsidR="00650A2C" w:rsidRPr="00161002" w:rsidRDefault="0032222A" w:rsidP="0032222A">
      <w:pPr>
        <w:pStyle w:val="BodyText"/>
        <w:ind w:left="-851"/>
        <w:rPr>
          <w:b/>
          <w:bCs/>
          <w:color w:val="003263" w:themeColor="text2"/>
          <w:sz w:val="24"/>
          <w:szCs w:val="24"/>
        </w:rPr>
      </w:pPr>
      <w:r w:rsidRPr="00161002">
        <w:rPr>
          <w:noProof/>
        </w:rPr>
        <w:drawing>
          <wp:anchor distT="0" distB="0" distL="114300" distR="114300" simplePos="0" relativeHeight="251658251" behindDoc="0" locked="0" layoutInCell="1" allowOverlap="1" wp14:anchorId="4FB5468E" wp14:editId="5BAC71D2">
            <wp:simplePos x="0" y="0"/>
            <wp:positionH relativeFrom="margin">
              <wp:posOffset>2876550</wp:posOffset>
            </wp:positionH>
            <wp:positionV relativeFrom="paragraph">
              <wp:posOffset>280670</wp:posOffset>
            </wp:positionV>
            <wp:extent cx="3434715" cy="24384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34715" cy="2438400"/>
                    </a:xfrm>
                    <a:prstGeom prst="rect">
                      <a:avLst/>
                    </a:prstGeom>
                  </pic:spPr>
                </pic:pic>
              </a:graphicData>
            </a:graphic>
            <wp14:sizeRelH relativeFrom="margin">
              <wp14:pctWidth>0</wp14:pctWidth>
            </wp14:sizeRelH>
            <wp14:sizeRelV relativeFrom="margin">
              <wp14:pctHeight>0</wp14:pctHeight>
            </wp14:sizeRelV>
          </wp:anchor>
        </w:drawing>
      </w:r>
      <w:r w:rsidR="00650A2C" w:rsidRPr="00161002">
        <w:rPr>
          <w:b/>
          <w:bCs/>
          <w:color w:val="003263" w:themeColor="text2"/>
          <w:sz w:val="24"/>
          <w:szCs w:val="24"/>
        </w:rPr>
        <w:t xml:space="preserve">Precinct structure plans </w:t>
      </w:r>
    </w:p>
    <w:p w14:paraId="47FDB66F" w14:textId="12A0048A" w:rsidR="48389A8D" w:rsidRPr="00161002" w:rsidRDefault="48389A8D" w:rsidP="0032222A">
      <w:pPr>
        <w:pStyle w:val="BodyText"/>
        <w:ind w:left="-851"/>
        <w:rPr>
          <w:b/>
          <w:bCs/>
        </w:rPr>
      </w:pPr>
      <w:r w:rsidRPr="00161002">
        <w:rPr>
          <w:b/>
          <w:bCs/>
        </w:rPr>
        <w:t>Batesford North</w:t>
      </w:r>
    </w:p>
    <w:tbl>
      <w:tblPr>
        <w:tblStyle w:val="TableGrid"/>
        <w:tblW w:w="0" w:type="auto"/>
        <w:tblInd w:w="-851" w:type="dxa"/>
        <w:tblBorders>
          <w:insideV w:val="single" w:sz="4" w:space="0" w:color="8ACED7" w:themeColor="accent1"/>
        </w:tblBorders>
        <w:tblLook w:val="0680" w:firstRow="0" w:lastRow="0" w:firstColumn="1" w:lastColumn="0" w:noHBand="1" w:noVBand="1"/>
      </w:tblPr>
      <w:tblGrid>
        <w:gridCol w:w="3402"/>
        <w:gridCol w:w="1701"/>
      </w:tblGrid>
      <w:tr w:rsidR="00081568" w:rsidRPr="00161002" w14:paraId="14E684C2" w14:textId="77777777" w:rsidTr="0032222A">
        <w:tc>
          <w:tcPr>
            <w:cnfStyle w:val="001000000000" w:firstRow="0" w:lastRow="0" w:firstColumn="1" w:lastColumn="0" w:oddVBand="0" w:evenVBand="0" w:oddHBand="0" w:evenHBand="0" w:firstRowFirstColumn="0" w:firstRowLastColumn="0" w:lastRowFirstColumn="0" w:lastRowLastColumn="0"/>
            <w:tcW w:w="3402" w:type="dxa"/>
          </w:tcPr>
          <w:p w14:paraId="47E5FE2C" w14:textId="77777777" w:rsidR="00081568" w:rsidRPr="00161002" w:rsidRDefault="00081568" w:rsidP="00081568">
            <w:pPr>
              <w:pStyle w:val="BodyText"/>
              <w:rPr>
                <w:b w:val="0"/>
              </w:rPr>
            </w:pPr>
            <w:r w:rsidRPr="00161002">
              <w:rPr>
                <w:rFonts w:asciiTheme="majorHAnsi" w:hAnsiTheme="majorHAnsi"/>
                <w:color w:val="003263" w:themeColor="text2"/>
                <w:sz w:val="18"/>
              </w:rPr>
              <w:t>PSP area</w:t>
            </w:r>
          </w:p>
        </w:tc>
        <w:tc>
          <w:tcPr>
            <w:tcW w:w="1701" w:type="dxa"/>
            <w:vAlign w:val="top"/>
          </w:tcPr>
          <w:p w14:paraId="7E03CA4A" w14:textId="70208E71" w:rsidR="00081568" w:rsidRPr="00161002" w:rsidRDefault="00081568" w:rsidP="00081568">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caps/>
                <w:color w:val="003263" w:themeColor="text2"/>
                <w:spacing w:val="6"/>
              </w:rPr>
            </w:pPr>
            <w:r w:rsidRPr="00161002">
              <w:rPr>
                <w:rFonts w:asciiTheme="majorHAnsi" w:hAnsiTheme="majorHAnsi"/>
                <w:b/>
                <w:caps/>
                <w:color w:val="003263" w:themeColor="text2"/>
                <w:spacing w:val="6"/>
                <w:sz w:val="18"/>
              </w:rPr>
              <w:t>430 Ha</w:t>
            </w:r>
          </w:p>
        </w:tc>
      </w:tr>
      <w:tr w:rsidR="00081568" w:rsidRPr="00161002" w14:paraId="41155A22" w14:textId="77777777" w:rsidTr="0032222A">
        <w:tc>
          <w:tcPr>
            <w:cnfStyle w:val="001000000000" w:firstRow="0" w:lastRow="0" w:firstColumn="1" w:lastColumn="0" w:oddVBand="0" w:evenVBand="0" w:oddHBand="0" w:evenHBand="0" w:firstRowFirstColumn="0" w:firstRowLastColumn="0" w:lastRowFirstColumn="0" w:lastRowLastColumn="0"/>
            <w:tcW w:w="3402" w:type="dxa"/>
          </w:tcPr>
          <w:p w14:paraId="6A7FC890" w14:textId="77777777" w:rsidR="00081568" w:rsidRPr="00161002" w:rsidRDefault="00081568" w:rsidP="00081568">
            <w:pPr>
              <w:pStyle w:val="BodyText"/>
              <w:rPr>
                <w:b w:val="0"/>
              </w:rPr>
            </w:pPr>
            <w:r w:rsidRPr="00161002">
              <w:rPr>
                <w:rFonts w:asciiTheme="majorHAnsi" w:hAnsiTheme="majorHAnsi"/>
                <w:color w:val="003263" w:themeColor="text2"/>
                <w:sz w:val="18"/>
              </w:rPr>
              <w:t>Non-Developable area</w:t>
            </w:r>
          </w:p>
        </w:tc>
        <w:tc>
          <w:tcPr>
            <w:tcW w:w="1701" w:type="dxa"/>
            <w:vAlign w:val="top"/>
          </w:tcPr>
          <w:p w14:paraId="6425C896" w14:textId="1D16E502" w:rsidR="00081568" w:rsidRPr="00161002" w:rsidRDefault="00081568" w:rsidP="00081568">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caps/>
                <w:color w:val="003263" w:themeColor="text2"/>
                <w:spacing w:val="6"/>
              </w:rPr>
            </w:pPr>
            <w:r w:rsidRPr="00161002">
              <w:rPr>
                <w:rFonts w:asciiTheme="majorHAnsi" w:hAnsiTheme="majorHAnsi"/>
                <w:b/>
                <w:caps/>
                <w:color w:val="003263" w:themeColor="text2"/>
                <w:spacing w:val="6"/>
                <w:sz w:val="18"/>
              </w:rPr>
              <w:t>99 Ha</w:t>
            </w:r>
          </w:p>
        </w:tc>
      </w:tr>
      <w:tr w:rsidR="00081568" w:rsidRPr="00161002" w14:paraId="3FE742CD" w14:textId="77777777" w:rsidTr="0032222A">
        <w:tc>
          <w:tcPr>
            <w:cnfStyle w:val="001000000000" w:firstRow="0" w:lastRow="0" w:firstColumn="1" w:lastColumn="0" w:oddVBand="0" w:evenVBand="0" w:oddHBand="0" w:evenHBand="0" w:firstRowFirstColumn="0" w:firstRowLastColumn="0" w:lastRowFirstColumn="0" w:lastRowLastColumn="0"/>
            <w:tcW w:w="3402" w:type="dxa"/>
          </w:tcPr>
          <w:p w14:paraId="6B2F94E7" w14:textId="77777777" w:rsidR="00081568" w:rsidRPr="00161002" w:rsidRDefault="00081568" w:rsidP="00081568">
            <w:pPr>
              <w:pStyle w:val="BodyText"/>
              <w:rPr>
                <w:b w:val="0"/>
              </w:rPr>
            </w:pPr>
            <w:r w:rsidRPr="00161002">
              <w:rPr>
                <w:rFonts w:asciiTheme="majorHAnsi" w:hAnsiTheme="majorHAnsi"/>
                <w:color w:val="003263" w:themeColor="text2"/>
                <w:sz w:val="18"/>
              </w:rPr>
              <w:t>Non-Developable area percentage</w:t>
            </w:r>
          </w:p>
        </w:tc>
        <w:tc>
          <w:tcPr>
            <w:tcW w:w="1701" w:type="dxa"/>
            <w:vAlign w:val="top"/>
          </w:tcPr>
          <w:p w14:paraId="229A0391" w14:textId="125C3660" w:rsidR="00081568" w:rsidRPr="00161002" w:rsidRDefault="00081568" w:rsidP="00081568">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caps/>
                <w:color w:val="003263" w:themeColor="text2"/>
                <w:spacing w:val="6"/>
              </w:rPr>
            </w:pPr>
            <w:r w:rsidRPr="00161002">
              <w:rPr>
                <w:rFonts w:asciiTheme="majorHAnsi" w:hAnsiTheme="majorHAnsi"/>
                <w:b/>
                <w:caps/>
                <w:color w:val="003263" w:themeColor="text2"/>
                <w:spacing w:val="6"/>
                <w:sz w:val="18"/>
              </w:rPr>
              <w:t>23%</w:t>
            </w:r>
          </w:p>
        </w:tc>
      </w:tr>
      <w:tr w:rsidR="00081568" w:rsidRPr="00161002" w14:paraId="747441DB" w14:textId="77777777" w:rsidTr="0032222A">
        <w:tc>
          <w:tcPr>
            <w:cnfStyle w:val="001000000000" w:firstRow="0" w:lastRow="0" w:firstColumn="1" w:lastColumn="0" w:oddVBand="0" w:evenVBand="0" w:oddHBand="0" w:evenHBand="0" w:firstRowFirstColumn="0" w:firstRowLastColumn="0" w:lastRowFirstColumn="0" w:lastRowLastColumn="0"/>
            <w:tcW w:w="3402" w:type="dxa"/>
          </w:tcPr>
          <w:p w14:paraId="25FA8EF0" w14:textId="77777777" w:rsidR="00081568" w:rsidRPr="00161002" w:rsidRDefault="00081568" w:rsidP="00081568">
            <w:pPr>
              <w:pStyle w:val="BodyText"/>
              <w:rPr>
                <w:b w:val="0"/>
              </w:rPr>
            </w:pPr>
            <w:r w:rsidRPr="00161002">
              <w:rPr>
                <w:rFonts w:asciiTheme="majorHAnsi" w:hAnsiTheme="majorHAnsi"/>
                <w:color w:val="003263" w:themeColor="text2"/>
                <w:sz w:val="18"/>
              </w:rPr>
              <w:t>Yield estimate</w:t>
            </w:r>
          </w:p>
        </w:tc>
        <w:tc>
          <w:tcPr>
            <w:tcW w:w="1701" w:type="dxa"/>
            <w:vAlign w:val="top"/>
          </w:tcPr>
          <w:p w14:paraId="0B314D71" w14:textId="769ECF06" w:rsidR="00081568" w:rsidRPr="00161002" w:rsidRDefault="00081568" w:rsidP="00081568">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caps/>
                <w:color w:val="003263" w:themeColor="text2"/>
                <w:spacing w:val="6"/>
              </w:rPr>
            </w:pPr>
            <w:r w:rsidRPr="00161002">
              <w:rPr>
                <w:rFonts w:asciiTheme="majorHAnsi" w:hAnsiTheme="majorHAnsi"/>
                <w:b/>
                <w:caps/>
                <w:color w:val="003263" w:themeColor="text2"/>
                <w:spacing w:val="6"/>
                <w:sz w:val="18"/>
              </w:rPr>
              <w:t>3,799 Dwellings</w:t>
            </w:r>
          </w:p>
        </w:tc>
      </w:tr>
      <w:tr w:rsidR="00081568" w:rsidRPr="00161002" w14:paraId="19B8A0AA" w14:textId="77777777" w:rsidTr="0032222A">
        <w:tc>
          <w:tcPr>
            <w:cnfStyle w:val="001000000000" w:firstRow="0" w:lastRow="0" w:firstColumn="1" w:lastColumn="0" w:oddVBand="0" w:evenVBand="0" w:oddHBand="0" w:evenHBand="0" w:firstRowFirstColumn="0" w:firstRowLastColumn="0" w:lastRowFirstColumn="0" w:lastRowLastColumn="0"/>
            <w:tcW w:w="3402" w:type="dxa"/>
          </w:tcPr>
          <w:p w14:paraId="2B0F7043" w14:textId="77777777" w:rsidR="00081568" w:rsidRPr="00161002" w:rsidRDefault="00081568" w:rsidP="00081568">
            <w:pPr>
              <w:pStyle w:val="BodyText"/>
              <w:rPr>
                <w:b w:val="0"/>
              </w:rPr>
            </w:pPr>
            <w:r w:rsidRPr="00161002">
              <w:rPr>
                <w:rFonts w:asciiTheme="majorHAnsi" w:hAnsiTheme="majorHAnsi"/>
                <w:color w:val="003263" w:themeColor="text2"/>
                <w:sz w:val="18"/>
              </w:rPr>
              <w:t>Population estimate</w:t>
            </w:r>
          </w:p>
        </w:tc>
        <w:tc>
          <w:tcPr>
            <w:tcW w:w="1701" w:type="dxa"/>
            <w:vAlign w:val="top"/>
          </w:tcPr>
          <w:p w14:paraId="6E04561F" w14:textId="45790454" w:rsidR="00081568" w:rsidRPr="00161002" w:rsidRDefault="00081568" w:rsidP="00081568">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caps/>
                <w:color w:val="003263" w:themeColor="text2"/>
                <w:spacing w:val="6"/>
              </w:rPr>
            </w:pPr>
            <w:r w:rsidRPr="00161002">
              <w:rPr>
                <w:rFonts w:asciiTheme="majorHAnsi" w:hAnsiTheme="majorHAnsi"/>
                <w:b/>
                <w:caps/>
                <w:color w:val="003263" w:themeColor="text2"/>
                <w:spacing w:val="6"/>
                <w:sz w:val="18"/>
              </w:rPr>
              <w:t>10,638 Residents</w:t>
            </w:r>
          </w:p>
        </w:tc>
      </w:tr>
    </w:tbl>
    <w:p w14:paraId="4238C5C8" w14:textId="77777777" w:rsidR="00AB0DAF" w:rsidRPr="00161002" w:rsidRDefault="00AB0DAF" w:rsidP="35FA1744">
      <w:pPr>
        <w:pStyle w:val="BodyText"/>
        <w:rPr>
          <w:b/>
          <w:bCs/>
        </w:rPr>
      </w:pPr>
    </w:p>
    <w:tbl>
      <w:tblPr>
        <w:tblW w:w="10774" w:type="dxa"/>
        <w:tblInd w:w="-851" w:type="dxa"/>
        <w:tblBorders>
          <w:insideH w:val="single" w:sz="4" w:space="0" w:color="auto"/>
          <w:insideV w:val="single" w:sz="4" w:space="0" w:color="auto"/>
        </w:tblBorders>
        <w:tblLook w:val="04A0" w:firstRow="1" w:lastRow="0" w:firstColumn="1" w:lastColumn="0" w:noHBand="0" w:noVBand="1"/>
      </w:tblPr>
      <w:tblGrid>
        <w:gridCol w:w="5387"/>
        <w:gridCol w:w="5387"/>
      </w:tblGrid>
      <w:tr w:rsidR="00393E96" w:rsidRPr="00161002" w14:paraId="78DA4325" w14:textId="77777777" w:rsidTr="0032222A">
        <w:tc>
          <w:tcPr>
            <w:tcW w:w="5387" w:type="dxa"/>
          </w:tcPr>
          <w:p w14:paraId="3A1E47FD" w14:textId="7C4038BE" w:rsidR="00393E96" w:rsidRPr="00161002" w:rsidRDefault="001856B7" w:rsidP="35FA1744">
            <w:pPr>
              <w:pStyle w:val="BodyText"/>
              <w:rPr>
                <w:b/>
                <w:bCs/>
              </w:rPr>
            </w:pPr>
            <w:r w:rsidRPr="00161002">
              <w:rPr>
                <w:b/>
                <w:bCs/>
                <w:sz w:val="16"/>
                <w:szCs w:val="16"/>
              </w:rPr>
              <w:t xml:space="preserve">OPPORTUNITIES </w:t>
            </w:r>
          </w:p>
        </w:tc>
        <w:tc>
          <w:tcPr>
            <w:tcW w:w="5387" w:type="dxa"/>
          </w:tcPr>
          <w:p w14:paraId="36BC822A" w14:textId="41A26034" w:rsidR="00393E96" w:rsidRPr="00161002" w:rsidRDefault="0029089A" w:rsidP="35FA1744">
            <w:pPr>
              <w:pStyle w:val="BodyText"/>
              <w:rPr>
                <w:b/>
                <w:bCs/>
              </w:rPr>
            </w:pPr>
            <w:r w:rsidRPr="00161002">
              <w:rPr>
                <w:b/>
                <w:bCs/>
                <w:sz w:val="16"/>
                <w:szCs w:val="16"/>
              </w:rPr>
              <w:t>C</w:t>
            </w:r>
            <w:r w:rsidR="00AB0DAF" w:rsidRPr="00161002">
              <w:rPr>
                <w:b/>
                <w:bCs/>
                <w:sz w:val="16"/>
                <w:szCs w:val="16"/>
              </w:rPr>
              <w:t>ONSTRAINTS</w:t>
            </w:r>
          </w:p>
        </w:tc>
      </w:tr>
      <w:tr w:rsidR="00393E96" w:rsidRPr="00161002" w14:paraId="0C29A355" w14:textId="77777777" w:rsidTr="0032222A">
        <w:tc>
          <w:tcPr>
            <w:tcW w:w="5387" w:type="dxa"/>
          </w:tcPr>
          <w:p w14:paraId="5FC2665D" w14:textId="77777777" w:rsidR="00AB0DAF" w:rsidRPr="00161002" w:rsidRDefault="00AB0DAF" w:rsidP="002469C8">
            <w:pPr>
              <w:pStyle w:val="BodyText"/>
              <w:numPr>
                <w:ilvl w:val="0"/>
                <w:numId w:val="2"/>
              </w:numPr>
            </w:pPr>
            <w:r w:rsidRPr="00161002">
              <w:t>Batesford North PSP sits to the west of Creamery Road</w:t>
            </w:r>
            <w:r w:rsidRPr="00161002">
              <w:rPr>
                <w:b/>
                <w:bCs/>
              </w:rPr>
              <w:t xml:space="preserve"> </w:t>
            </w:r>
            <w:r w:rsidRPr="00161002">
              <w:t>PSP that is currently underway. Development of Batesford North PSP would result in an orderly planning of the precincts heading west. Services can be continued from adjacent Creamery Road PSP.</w:t>
            </w:r>
          </w:p>
          <w:p w14:paraId="3FDDDDFE" w14:textId="77777777" w:rsidR="00AB0DAF" w:rsidRPr="00161002" w:rsidRDefault="00AB0DAF" w:rsidP="002469C8">
            <w:pPr>
              <w:pStyle w:val="BodyText"/>
              <w:numPr>
                <w:ilvl w:val="0"/>
                <w:numId w:val="2"/>
              </w:numPr>
            </w:pPr>
            <w:r w:rsidRPr="00161002">
              <w:t>Batesford North presents an opportunity to extend the Clever and Creative Corridor from Creamery Road and is advantageous from an access and connectivity perspective.</w:t>
            </w:r>
          </w:p>
          <w:p w14:paraId="3D9A3BCE" w14:textId="77777777" w:rsidR="00AB0DAF" w:rsidRPr="00161002" w:rsidRDefault="00AB0DAF" w:rsidP="002469C8">
            <w:pPr>
              <w:pStyle w:val="BodyText"/>
              <w:numPr>
                <w:ilvl w:val="0"/>
                <w:numId w:val="2"/>
              </w:numPr>
            </w:pPr>
            <w:r w:rsidRPr="00161002">
              <w:t xml:space="preserve">Initial planning for the duplication of the Midland Highway is underway. </w:t>
            </w:r>
          </w:p>
          <w:p w14:paraId="60F52234" w14:textId="77777777" w:rsidR="00AB0DAF" w:rsidRPr="00161002" w:rsidRDefault="00AB0DAF" w:rsidP="002469C8">
            <w:pPr>
              <w:pStyle w:val="BodyText"/>
              <w:numPr>
                <w:ilvl w:val="0"/>
                <w:numId w:val="2"/>
              </w:numPr>
            </w:pPr>
            <w:r w:rsidRPr="00161002">
              <w:t>The ability to develop the Moorabool River Master Plan with Golden Plains Shire to achieve a good and consistent outcome for the communities in both areas.</w:t>
            </w:r>
          </w:p>
          <w:p w14:paraId="51EE7BD7" w14:textId="3F862930" w:rsidR="00AB0DAF" w:rsidRPr="00161002" w:rsidRDefault="006B2E8E" w:rsidP="002469C8">
            <w:pPr>
              <w:pStyle w:val="BodyText"/>
              <w:numPr>
                <w:ilvl w:val="0"/>
                <w:numId w:val="2"/>
              </w:numPr>
            </w:pPr>
            <w:r w:rsidRPr="00161002">
              <w:t>Possibility</w:t>
            </w:r>
            <w:r w:rsidR="00AB0DAF" w:rsidRPr="00161002">
              <w:t xml:space="preserve"> to bring a government secondary school and indoor stadium in the precinct.</w:t>
            </w:r>
          </w:p>
          <w:p w14:paraId="684EE3FE" w14:textId="24C1FE96" w:rsidR="00393E96" w:rsidRPr="00161002" w:rsidRDefault="00D60059" w:rsidP="002469C8">
            <w:pPr>
              <w:pStyle w:val="BodyText"/>
              <w:numPr>
                <w:ilvl w:val="0"/>
                <w:numId w:val="2"/>
              </w:numPr>
              <w:rPr>
                <w:rFonts w:cs="Arial"/>
              </w:rPr>
            </w:pPr>
            <w:r w:rsidRPr="00161002">
              <w:rPr>
                <w:rFonts w:cs="Arial"/>
              </w:rPr>
              <w:t xml:space="preserve">Landholders </w:t>
            </w:r>
            <w:r w:rsidR="00AB0DAF" w:rsidRPr="00161002">
              <w:rPr>
                <w:rFonts w:cs="Arial"/>
              </w:rPr>
              <w:t>in this precinct have given commitment to deliver a master planned community with sufficient scale and are</w:t>
            </w:r>
            <w:r w:rsidR="00AB0DAF" w:rsidRPr="00161002">
              <w:t xml:space="preserve"> </w:t>
            </w:r>
            <w:r w:rsidR="00AB0DAF" w:rsidRPr="00161002">
              <w:rPr>
                <w:rFonts w:cs="Arial"/>
              </w:rPr>
              <w:t xml:space="preserve">willing to explore a wide variety of innovations and sustainability measures with </w:t>
            </w:r>
            <w:r w:rsidR="00DC3790" w:rsidRPr="00161002">
              <w:rPr>
                <w:rFonts w:cs="Arial"/>
              </w:rPr>
              <w:t xml:space="preserve">the </w:t>
            </w:r>
            <w:r w:rsidR="00AB0DAF" w:rsidRPr="00161002">
              <w:rPr>
                <w:rFonts w:cs="Arial"/>
              </w:rPr>
              <w:t>C</w:t>
            </w:r>
            <w:r w:rsidRPr="00161002">
              <w:rPr>
                <w:rFonts w:cs="Arial"/>
              </w:rPr>
              <w:t>ity</w:t>
            </w:r>
            <w:r w:rsidR="00AB0DAF" w:rsidRPr="00161002">
              <w:rPr>
                <w:rFonts w:cs="Arial"/>
              </w:rPr>
              <w:t xml:space="preserve"> during the preparation of the precinct structure plan.</w:t>
            </w:r>
          </w:p>
        </w:tc>
        <w:tc>
          <w:tcPr>
            <w:tcW w:w="5387" w:type="dxa"/>
          </w:tcPr>
          <w:p w14:paraId="41EA7143" w14:textId="77777777" w:rsidR="00AB0DAF" w:rsidRPr="00161002" w:rsidRDefault="00AB0DAF" w:rsidP="002469C8">
            <w:pPr>
              <w:pStyle w:val="BodyText"/>
              <w:numPr>
                <w:ilvl w:val="0"/>
                <w:numId w:val="1"/>
              </w:numPr>
              <w:ind w:hanging="341"/>
              <w:rPr>
                <w:rFonts w:cs="Arial"/>
              </w:rPr>
            </w:pPr>
            <w:r w:rsidRPr="00161002">
              <w:rPr>
                <w:rFonts w:cs="Arial"/>
              </w:rPr>
              <w:t>A large area of the escarpment to the western boundary of the precinct creates some constraints in land use planning.</w:t>
            </w:r>
          </w:p>
          <w:p w14:paraId="358D635C" w14:textId="62611834" w:rsidR="00393E96" w:rsidRPr="00161002" w:rsidRDefault="00AB0DAF" w:rsidP="002469C8">
            <w:pPr>
              <w:pStyle w:val="BodyText"/>
              <w:numPr>
                <w:ilvl w:val="0"/>
                <w:numId w:val="1"/>
              </w:numPr>
              <w:ind w:hanging="341"/>
              <w:rPr>
                <w:rFonts w:cs="Arial"/>
              </w:rPr>
            </w:pPr>
            <w:r w:rsidRPr="00161002">
              <w:rPr>
                <w:rFonts w:cs="Arial"/>
              </w:rPr>
              <w:t>No commitment for a station on the Geelong-Ballan Railway.</w:t>
            </w:r>
          </w:p>
        </w:tc>
      </w:tr>
    </w:tbl>
    <w:p w14:paraId="2662C862" w14:textId="13841EC1" w:rsidR="007C1B82" w:rsidRPr="00161002" w:rsidRDefault="4334E6DA" w:rsidP="0032222A">
      <w:pPr>
        <w:pStyle w:val="BodyText"/>
        <w:ind w:left="-851"/>
        <w:rPr>
          <w:b/>
          <w:bCs/>
          <w:color w:val="003263" w:themeColor="text2"/>
        </w:rPr>
      </w:pPr>
      <w:r w:rsidRPr="00161002">
        <w:rPr>
          <w:b/>
          <w:bCs/>
        </w:rPr>
        <w:t xml:space="preserve">The precinct presents significant opportunities. </w:t>
      </w:r>
      <w:r w:rsidR="005B0745" w:rsidRPr="00161002">
        <w:rPr>
          <w:b/>
          <w:bCs/>
        </w:rPr>
        <w:t xml:space="preserve">This precinct is supported to be included in the PSP </w:t>
      </w:r>
      <w:r w:rsidR="003C5F62">
        <w:rPr>
          <w:b/>
          <w:bCs/>
        </w:rPr>
        <w:t>P</w:t>
      </w:r>
      <w:r w:rsidR="005B0745" w:rsidRPr="00161002">
        <w:rPr>
          <w:b/>
          <w:bCs/>
        </w:rPr>
        <w:t xml:space="preserve">rogram </w:t>
      </w:r>
      <w:r w:rsidR="009A606C" w:rsidRPr="00161002">
        <w:rPr>
          <w:b/>
          <w:bCs/>
        </w:rPr>
        <w:t xml:space="preserve">in </w:t>
      </w:r>
      <w:r w:rsidR="005B0745" w:rsidRPr="00161002">
        <w:rPr>
          <w:b/>
          <w:bCs/>
        </w:rPr>
        <w:t>2023.</w:t>
      </w:r>
    </w:p>
    <w:p w14:paraId="274DB223" w14:textId="77777777" w:rsidR="00235684" w:rsidRPr="00161002" w:rsidRDefault="00235684">
      <w:pPr>
        <w:spacing w:line="260" w:lineRule="atLeast"/>
        <w:rPr>
          <w:b/>
          <w:bCs/>
        </w:rPr>
      </w:pPr>
      <w:r w:rsidRPr="00161002">
        <w:rPr>
          <w:b/>
          <w:bCs/>
        </w:rPr>
        <w:br w:type="page"/>
      </w:r>
    </w:p>
    <w:p w14:paraId="42FEF1C6" w14:textId="1FB68264" w:rsidR="73C759F7" w:rsidRPr="00161002" w:rsidRDefault="00BB70CB" w:rsidP="00AD3A5E">
      <w:pPr>
        <w:pStyle w:val="BodyText"/>
        <w:ind w:left="-851"/>
        <w:rPr>
          <w:b/>
          <w:bCs/>
        </w:rPr>
      </w:pPr>
      <w:r w:rsidRPr="00BB70CB">
        <w:rPr>
          <w:b/>
          <w:bCs/>
          <w:noProof/>
        </w:rPr>
        <mc:AlternateContent>
          <mc:Choice Requires="wps">
            <w:drawing>
              <wp:anchor distT="0" distB="0" distL="114300" distR="114300" simplePos="0" relativeHeight="251658271" behindDoc="0" locked="0" layoutInCell="1" allowOverlap="1" wp14:anchorId="79EC849C" wp14:editId="594A9CC0">
                <wp:simplePos x="0" y="0"/>
                <wp:positionH relativeFrom="column">
                  <wp:posOffset>3743325</wp:posOffset>
                </wp:positionH>
                <wp:positionV relativeFrom="paragraph">
                  <wp:posOffset>675640</wp:posOffset>
                </wp:positionV>
                <wp:extent cx="1197032" cy="1184563"/>
                <wp:effectExtent l="19050" t="19050" r="22225" b="15875"/>
                <wp:wrapNone/>
                <wp:docPr id="17" name="Freeform: Shape 17"/>
                <wp:cNvGraphicFramePr/>
                <a:graphic xmlns:a="http://schemas.openxmlformats.org/drawingml/2006/main">
                  <a:graphicData uri="http://schemas.microsoft.com/office/word/2010/wordprocessingShape">
                    <wps:wsp>
                      <wps:cNvSpPr/>
                      <wps:spPr>
                        <a:xfrm>
                          <a:off x="0" y="0"/>
                          <a:ext cx="1197032" cy="1184563"/>
                        </a:xfrm>
                        <a:custGeom>
                          <a:avLst/>
                          <a:gdLst>
                            <a:gd name="connsiteX0" fmla="*/ 83127 w 1197032"/>
                            <a:gd name="connsiteY0" fmla="*/ 0 h 1184563"/>
                            <a:gd name="connsiteX1" fmla="*/ 656705 w 1197032"/>
                            <a:gd name="connsiteY1" fmla="*/ 87283 h 1184563"/>
                            <a:gd name="connsiteX2" fmla="*/ 610985 w 1197032"/>
                            <a:gd name="connsiteY2" fmla="*/ 453043 h 1184563"/>
                            <a:gd name="connsiteX3" fmla="*/ 1184563 w 1197032"/>
                            <a:gd name="connsiteY3" fmla="*/ 532014 h 1184563"/>
                            <a:gd name="connsiteX4" fmla="*/ 1105592 w 1197032"/>
                            <a:gd name="connsiteY4" fmla="*/ 1064029 h 1184563"/>
                            <a:gd name="connsiteX5" fmla="*/ 1197032 w 1197032"/>
                            <a:gd name="connsiteY5" fmla="*/ 1068185 h 1184563"/>
                            <a:gd name="connsiteX6" fmla="*/ 1167938 w 1197032"/>
                            <a:gd name="connsiteY6" fmla="*/ 1184563 h 1184563"/>
                            <a:gd name="connsiteX7" fmla="*/ 1039091 w 1197032"/>
                            <a:gd name="connsiteY7" fmla="*/ 1176251 h 1184563"/>
                            <a:gd name="connsiteX8" fmla="*/ 739832 w 1197032"/>
                            <a:gd name="connsiteY8" fmla="*/ 951807 h 1184563"/>
                            <a:gd name="connsiteX9" fmla="*/ 0 w 1197032"/>
                            <a:gd name="connsiteY9" fmla="*/ 756458 h 1184563"/>
                            <a:gd name="connsiteX10" fmla="*/ 83127 w 1197032"/>
                            <a:gd name="connsiteY10" fmla="*/ 0 h 11845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97032" h="1184563">
                              <a:moveTo>
                                <a:pt x="83127" y="0"/>
                              </a:moveTo>
                              <a:lnTo>
                                <a:pt x="656705" y="87283"/>
                              </a:lnTo>
                              <a:lnTo>
                                <a:pt x="610985" y="453043"/>
                              </a:lnTo>
                              <a:lnTo>
                                <a:pt x="1184563" y="532014"/>
                              </a:lnTo>
                              <a:lnTo>
                                <a:pt x="1105592" y="1064029"/>
                              </a:lnTo>
                              <a:lnTo>
                                <a:pt x="1197032" y="1068185"/>
                              </a:lnTo>
                              <a:lnTo>
                                <a:pt x="1167938" y="1184563"/>
                              </a:lnTo>
                              <a:lnTo>
                                <a:pt x="1039091" y="1176251"/>
                              </a:lnTo>
                              <a:lnTo>
                                <a:pt x="739832" y="951807"/>
                              </a:lnTo>
                              <a:lnTo>
                                <a:pt x="0" y="756458"/>
                              </a:lnTo>
                              <a:lnTo>
                                <a:pt x="83127" y="0"/>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rto="http://schemas.microsoft.com/office/word/2006/arto">
            <w:pict>
              <v:shape w14:anchorId="6E8CA830" id="Freeform: Shape 9" o:spid="_x0000_s1026" style="position:absolute;margin-left:294.75pt;margin-top:53.2pt;width:94.25pt;height:93.25pt;z-index:251662370;visibility:visible;mso-wrap-style:square;mso-wrap-distance-left:9pt;mso-wrap-distance-top:0;mso-wrap-distance-right:9pt;mso-wrap-distance-bottom:0;mso-position-horizontal:absolute;mso-position-horizontal-relative:text;mso-position-vertical:absolute;mso-position-vertical-relative:text;v-text-anchor:middle" coordsize="1197032,118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" path="m83127,l656705,87283,610985,453043r573578,78971l1105592,1064029r91440,4156l1167938,1184563r-128847,-8312l739832,951807,,756458,83127,xe" filled="f" strokecolor="#002060" strokeweight="3pt">
                <v:path arrowok="t" o:connecttype="custom" o:connectlocs="83127,0;656705,87283;610985,453043;1184563,532014;1105592,1064029;1197032,1068185;1167938,1184563;1039091,1176251;739832,951807;0,756458;83127,0" o:connectangles="0,0,0,0,0,0,0,0,0,0,0"/>
              </v:shape>
            </w:pict>
          </mc:Fallback>
        </mc:AlternateContent>
      </w:r>
      <w:r w:rsidR="00AD3A5E" w:rsidRPr="00161002">
        <w:rPr>
          <w:b/>
          <w:bCs/>
          <w:noProof/>
        </w:rPr>
        <mc:AlternateContent>
          <mc:Choice Requires="wpg">
            <w:drawing>
              <wp:anchor distT="0" distB="0" distL="114300" distR="114300" simplePos="0" relativeHeight="251658258" behindDoc="0" locked="0" layoutInCell="1" allowOverlap="1" wp14:anchorId="40B995FA" wp14:editId="37B5053A">
                <wp:simplePos x="0" y="0"/>
                <wp:positionH relativeFrom="margin">
                  <wp:posOffset>3028315</wp:posOffset>
                </wp:positionH>
                <wp:positionV relativeFrom="paragraph">
                  <wp:posOffset>44450</wp:posOffset>
                </wp:positionV>
                <wp:extent cx="3265170" cy="2512695"/>
                <wp:effectExtent l="0" t="0" r="0" b="1905"/>
                <wp:wrapSquare wrapText="bothSides"/>
                <wp:docPr id="1748180457" name="Group 1748180457"/>
                <wp:cNvGraphicFramePr/>
                <a:graphic xmlns:a="http://schemas.openxmlformats.org/drawingml/2006/main">
                  <a:graphicData uri="http://schemas.microsoft.com/office/word/2010/wordprocessingGroup">
                    <wpg:wgp>
                      <wpg:cNvGrpSpPr/>
                      <wpg:grpSpPr>
                        <a:xfrm>
                          <a:off x="0" y="0"/>
                          <a:ext cx="3265170" cy="2512695"/>
                          <a:chOff x="0" y="0"/>
                          <a:chExt cx="5731510" cy="4411767"/>
                        </a:xfrm>
                      </wpg:grpSpPr>
                      <pic:pic xmlns:pic="http://schemas.openxmlformats.org/drawingml/2006/picture">
                        <pic:nvPicPr>
                          <pic:cNvPr id="1748180459" name="Picture 1748180459"/>
                          <pic:cNvPicPr>
                            <a:picLocks noChangeAspect="1"/>
                          </pic:cNvPicPr>
                        </pic:nvPicPr>
                        <pic:blipFill rotWithShape="1">
                          <a:blip r:embed="rId25">
                            <a:extLst>
                              <a:ext uri="{28A0092B-C50C-407E-A947-70E740481C1C}">
                                <a14:useLocalDpi xmlns:a14="http://schemas.microsoft.com/office/drawing/2010/main" val="0"/>
                              </a:ext>
                            </a:extLst>
                          </a:blip>
                          <a:srcRect t="49343"/>
                          <a:stretch/>
                        </pic:blipFill>
                        <pic:spPr bwMode="auto">
                          <a:xfrm>
                            <a:off x="0" y="948477"/>
                            <a:ext cx="5731510" cy="3463290"/>
                          </a:xfrm>
                          <a:prstGeom prst="rect">
                            <a:avLst/>
                          </a:prstGeom>
                          <a:ln>
                            <a:noFill/>
                          </a:ln>
                          <a:extLst>
                            <a:ext uri="{53640926-AAD7-44D8-BBD7-CCE9431645EC}">
                              <a14:shadowObscured xmlns:a14="http://schemas.microsoft.com/office/drawing/2010/main"/>
                            </a:ext>
                          </a:extLst>
                        </pic:spPr>
                      </pic:pic>
                      <wps:wsp>
                        <wps:cNvPr id="1748180461" name="Freeform: Shape 1748180461"/>
                        <wps:cNvSpPr/>
                        <wps:spPr>
                          <a:xfrm>
                            <a:off x="0" y="0"/>
                            <a:ext cx="5730240" cy="2004695"/>
                          </a:xfrm>
                          <a:custGeom>
                            <a:avLst/>
                            <a:gdLst>
                              <a:gd name="connsiteX0" fmla="*/ 1442594 w 5730619"/>
                              <a:gd name="connsiteY0" fmla="*/ 1096144 h 2004864"/>
                              <a:gd name="connsiteX1" fmla="*/ 1789044 w 5730619"/>
                              <a:gd name="connsiteY1" fmla="*/ 1618658 h 2004864"/>
                              <a:gd name="connsiteX2" fmla="*/ 2004865 w 5730619"/>
                              <a:gd name="connsiteY2" fmla="*/ 1840159 h 2004864"/>
                              <a:gd name="connsiteX3" fmla="*/ 3299792 w 5730619"/>
                              <a:gd name="connsiteY3" fmla="*/ 2004864 h 2004864"/>
                              <a:gd name="connsiteX4" fmla="*/ 2021904 w 5730619"/>
                              <a:gd name="connsiteY4" fmla="*/ 1840159 h 2004864"/>
                              <a:gd name="connsiteX5" fmla="*/ 3260035 w 5730619"/>
                              <a:gd name="connsiteY5" fmla="*/ 2004864 h 2004864"/>
                              <a:gd name="connsiteX6" fmla="*/ 3277074 w 5730619"/>
                              <a:gd name="connsiteY6" fmla="*/ 1999185 h 2004864"/>
                              <a:gd name="connsiteX7" fmla="*/ 5730619 w 5730619"/>
                              <a:gd name="connsiteY7" fmla="*/ 1999185 h 2004864"/>
                              <a:gd name="connsiteX8" fmla="*/ 5730619 w 5730619"/>
                              <a:gd name="connsiteY8" fmla="*/ 0 h 2004864"/>
                              <a:gd name="connsiteX9" fmla="*/ 0 w 5730619"/>
                              <a:gd name="connsiteY9" fmla="*/ 0 h 2004864"/>
                              <a:gd name="connsiteX10" fmla="*/ 0 w 5730619"/>
                              <a:gd name="connsiteY10" fmla="*/ 1045028 h 2004864"/>
                              <a:gd name="connsiteX11" fmla="*/ 1442594 w 5730619"/>
                              <a:gd name="connsiteY11" fmla="*/ 1096144 h 20048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730619" h="2004864">
                                <a:moveTo>
                                  <a:pt x="1442594" y="1096144"/>
                                </a:moveTo>
                                <a:lnTo>
                                  <a:pt x="1789044" y="1618658"/>
                                </a:lnTo>
                                <a:lnTo>
                                  <a:pt x="2004865" y="1840159"/>
                                </a:lnTo>
                                <a:lnTo>
                                  <a:pt x="3299792" y="2004864"/>
                                </a:lnTo>
                                <a:lnTo>
                                  <a:pt x="2021904" y="1840159"/>
                                </a:lnTo>
                                <a:lnTo>
                                  <a:pt x="3260035" y="2004864"/>
                                </a:lnTo>
                                <a:lnTo>
                                  <a:pt x="3277074" y="1999185"/>
                                </a:lnTo>
                                <a:lnTo>
                                  <a:pt x="5730619" y="1999185"/>
                                </a:lnTo>
                                <a:lnTo>
                                  <a:pt x="5730619" y="0"/>
                                </a:lnTo>
                                <a:lnTo>
                                  <a:pt x="0" y="0"/>
                                </a:lnTo>
                                <a:lnTo>
                                  <a:pt x="0" y="1045028"/>
                                </a:lnTo>
                                <a:lnTo>
                                  <a:pt x="1442594" y="1096144"/>
                                </a:lnTo>
                                <a:close/>
                              </a:path>
                            </a:pathLst>
                          </a:custGeom>
                          <a:blipFill dpi="0" rotWithShape="1">
                            <a:blip r:embed="rId2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97DB9FF" id="Group 1748180457" o:spid="_x0000_s1026" style="position:absolute;margin-left:238.45pt;margin-top:3.5pt;width:257.1pt;height:197.85pt;z-index:251658260;mso-position-horizontal-relative:margin;mso-width-relative:margin;mso-height-relative:margin" coordsize="57315,44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">
                <v:shape id="Picture 1748180459" o:spid="_x0000_s1027" type="#_x0000_t75" style="position:absolute;top:9484;width:57315;height:3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">
                  <v:imagedata r:id="rId31" o:title="" croptop="32337f"/>
                </v:shape>
                <v:shape id="Freeform: Shape 1748180461" o:spid="_x0000_s1028" style="position:absolute;width:57302;height:20046;visibility:visible;mso-wrap-style:square;v-text-anchor:middle" coordsize="5730619,200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" path="m1442594,1096144r346450,522514l2004865,1840159r1294927,164705l2021904,1840159r1238131,164705l3277074,1999185r2453545,l5730619,,,,,1045028r1442594,51116xe" stroked="f" strokeweight="2pt">
                  <v:fill r:id="rId32" o:title="" recolor="t" rotate="t" type="frame"/>
                  <v:path arrowok="t" o:connecttype="custom" o:connectlocs="1442499,1096052;1788926,1618522;2004732,1840004;3299574,2004695;2021770,1840004;3259819,2004695;3276857,1999016;5730240,1999016;5730240,0;0,0;0,1044940;1442499,1096052" o:connectangles="0,0,0,0,0,0,0,0,0,0,0,0"/>
                </v:shape>
                <w10:wrap type="square" anchorx="margin"/>
              </v:group>
            </w:pict>
          </mc:Fallback>
        </mc:AlternateContent>
      </w:r>
      <w:r w:rsidR="00AD3A5E" w:rsidRPr="00161002">
        <w:rPr>
          <w:b/>
          <w:bCs/>
          <w:noProof/>
        </w:rPr>
        <mc:AlternateContent>
          <mc:Choice Requires="wps">
            <w:drawing>
              <wp:anchor distT="0" distB="0" distL="114300" distR="114300" simplePos="0" relativeHeight="251658259" behindDoc="0" locked="0" layoutInCell="1" allowOverlap="1" wp14:anchorId="73467A99" wp14:editId="1A0F55B2">
                <wp:simplePos x="0" y="0"/>
                <wp:positionH relativeFrom="column">
                  <wp:posOffset>4035425</wp:posOffset>
                </wp:positionH>
                <wp:positionV relativeFrom="paragraph">
                  <wp:posOffset>44450</wp:posOffset>
                </wp:positionV>
                <wp:extent cx="1882775" cy="1134745"/>
                <wp:effectExtent l="0" t="0" r="3175" b="8255"/>
                <wp:wrapSquare wrapText="bothSides"/>
                <wp:docPr id="1748180462" name="Freeform: Shape 1748180462"/>
                <wp:cNvGraphicFramePr/>
                <a:graphic xmlns:a="http://schemas.openxmlformats.org/drawingml/2006/main">
                  <a:graphicData uri="http://schemas.microsoft.com/office/word/2010/wordprocessingShape">
                    <wps:wsp>
                      <wps:cNvSpPr/>
                      <wps:spPr>
                        <a:xfrm>
                          <a:off x="0" y="0"/>
                          <a:ext cx="1882775" cy="1134745"/>
                        </a:xfrm>
                        <a:custGeom>
                          <a:avLst/>
                          <a:gdLst>
                            <a:gd name="connsiteX0" fmla="*/ 0 w 1883188"/>
                            <a:gd name="connsiteY0" fmla="*/ 611866 h 1135352"/>
                            <a:gd name="connsiteX1" fmla="*/ 384116 w 1883188"/>
                            <a:gd name="connsiteY1" fmla="*/ 666254 h 1135352"/>
                            <a:gd name="connsiteX2" fmla="*/ 343325 w 1883188"/>
                            <a:gd name="connsiteY2" fmla="*/ 1036773 h 1135352"/>
                            <a:gd name="connsiteX3" fmla="*/ 1080964 w 1883188"/>
                            <a:gd name="connsiteY3" fmla="*/ 1131952 h 1135352"/>
                            <a:gd name="connsiteX4" fmla="*/ 1784610 w 1883188"/>
                            <a:gd name="connsiteY4" fmla="*/ 1135352 h 1135352"/>
                            <a:gd name="connsiteX5" fmla="*/ 1835599 w 1883188"/>
                            <a:gd name="connsiteY5" fmla="*/ 771631 h 1135352"/>
                            <a:gd name="connsiteX6" fmla="*/ 1883188 w 1883188"/>
                            <a:gd name="connsiteY6" fmla="*/ 441903 h 1135352"/>
                            <a:gd name="connsiteX7" fmla="*/ 1838998 w 1883188"/>
                            <a:gd name="connsiteY7" fmla="*/ 220952 h 1135352"/>
                            <a:gd name="connsiteX8" fmla="*/ 1499072 w 1883188"/>
                            <a:gd name="connsiteY8" fmla="*/ 3399 h 1135352"/>
                            <a:gd name="connsiteX9" fmla="*/ 61187 w 1883188"/>
                            <a:gd name="connsiteY9" fmla="*/ 0 h 1135352"/>
                            <a:gd name="connsiteX10" fmla="*/ 0 w 1883188"/>
                            <a:gd name="connsiteY10" fmla="*/ 611866 h 1135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83188" h="1135352">
                              <a:moveTo>
                                <a:pt x="0" y="611866"/>
                              </a:moveTo>
                              <a:lnTo>
                                <a:pt x="384116" y="666254"/>
                              </a:lnTo>
                              <a:lnTo>
                                <a:pt x="343325" y="1036773"/>
                              </a:lnTo>
                              <a:lnTo>
                                <a:pt x="1080964" y="1131952"/>
                              </a:lnTo>
                              <a:lnTo>
                                <a:pt x="1784610" y="1135352"/>
                              </a:lnTo>
                              <a:lnTo>
                                <a:pt x="1835599" y="771631"/>
                              </a:lnTo>
                              <a:lnTo>
                                <a:pt x="1883188" y="441903"/>
                              </a:lnTo>
                              <a:lnTo>
                                <a:pt x="1838998" y="220952"/>
                              </a:lnTo>
                              <a:lnTo>
                                <a:pt x="1499072" y="3399"/>
                              </a:lnTo>
                              <a:lnTo>
                                <a:pt x="61187" y="0"/>
                              </a:lnTo>
                              <a:lnTo>
                                <a:pt x="0" y="611866"/>
                              </a:lnTo>
                              <a:close/>
                            </a:path>
                          </a:pathLst>
                        </a:cu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550E808B" id="Freeform: Shape 1748180462" o:spid="_x0000_s1026" style="position:absolute;margin-left:317.75pt;margin-top:3.5pt;width:148.25pt;height:89.35pt;z-index:251658272;visibility:visible;mso-wrap-style:square;mso-wrap-distance-left:9pt;mso-wrap-distance-top:0;mso-wrap-distance-right:9pt;mso-wrap-distance-bottom:0;mso-position-horizontal:absolute;mso-position-horizontal-relative:text;mso-position-vertical:absolute;mso-position-vertical-relative:text;v-text-anchor:middle" coordsize="1883188,1135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" path="m,611866r384116,54388l343325,1036773r737639,95179l1784610,1135352r50989,-363721l1883188,441903,1838998,220952,1499072,3399,61187,,,611866xe" stroked="f" strokeweight="2pt">
                <v:fill opacity="32896f"/>
                <v:path arrowok="t" o:connecttype="custom" o:connectlocs="0,611539;384032,665898;343250,1036219;1080727,1131347;1784219,1134745;1835196,771218;1882775,441667;1838595,220834;1498743,3397;61174,0;0,611539" o:connectangles="0,0,0,0,0,0,0,0,0,0,0"/>
                <w10:wrap type="square"/>
              </v:shape>
            </w:pict>
          </mc:Fallback>
        </mc:AlternateContent>
      </w:r>
      <w:r w:rsidR="73C759F7" w:rsidRPr="00161002">
        <w:rPr>
          <w:b/>
          <w:bCs/>
        </w:rPr>
        <w:t>McCanns Lane</w:t>
      </w:r>
      <w:r w:rsidR="00B3639E" w:rsidRPr="00161002">
        <w:rPr>
          <w:b/>
          <w:bCs/>
        </w:rPr>
        <w:t xml:space="preserve"> </w:t>
      </w:r>
      <w:r w:rsidR="00F729C0" w:rsidRPr="00161002">
        <w:rPr>
          <w:b/>
          <w:bCs/>
        </w:rPr>
        <w:t xml:space="preserve">with extension </w:t>
      </w:r>
    </w:p>
    <w:tbl>
      <w:tblPr>
        <w:tblStyle w:val="TableGrid"/>
        <w:tblpPr w:leftFromText="180" w:rightFromText="180" w:vertAnchor="text" w:tblpX="-851" w:tblpY="64"/>
        <w:tblW w:w="0" w:type="auto"/>
        <w:tblBorders>
          <w:insideV w:val="single" w:sz="4" w:space="0" w:color="8ACED7" w:themeColor="accent1"/>
        </w:tblBorders>
        <w:tblLook w:val="0680" w:firstRow="0" w:lastRow="0" w:firstColumn="1" w:lastColumn="0" w:noHBand="1" w:noVBand="1"/>
      </w:tblPr>
      <w:tblGrid>
        <w:gridCol w:w="3402"/>
        <w:gridCol w:w="1701"/>
      </w:tblGrid>
      <w:tr w:rsidR="007E6469" w:rsidRPr="00161002" w14:paraId="60A9DB0F"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7D6D9343" w14:textId="77777777" w:rsidR="007E6469" w:rsidRPr="00161002" w:rsidRDefault="007E6469" w:rsidP="00AD3A5E">
            <w:pPr>
              <w:pStyle w:val="BodyText"/>
              <w:rPr>
                <w:b w:val="0"/>
              </w:rPr>
            </w:pPr>
            <w:r w:rsidRPr="00161002">
              <w:rPr>
                <w:rFonts w:asciiTheme="majorHAnsi" w:hAnsiTheme="majorHAnsi"/>
                <w:color w:val="003263" w:themeColor="text2"/>
                <w:sz w:val="18"/>
              </w:rPr>
              <w:t>PSP area</w:t>
            </w:r>
          </w:p>
        </w:tc>
        <w:tc>
          <w:tcPr>
            <w:tcW w:w="1701" w:type="dxa"/>
          </w:tcPr>
          <w:p w14:paraId="59843D16" w14:textId="6E023643" w:rsidR="007E6469" w:rsidRPr="00161002" w:rsidRDefault="08FA8ACB"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460</w:t>
            </w:r>
            <w:r w:rsidR="007E6469" w:rsidRPr="00161002">
              <w:rPr>
                <w:rFonts w:asciiTheme="majorHAnsi" w:hAnsiTheme="majorHAnsi"/>
                <w:b/>
                <w:bCs/>
                <w:caps/>
                <w:color w:val="003263" w:themeColor="text2"/>
                <w:sz w:val="18"/>
              </w:rPr>
              <w:t xml:space="preserve"> Ha</w:t>
            </w:r>
          </w:p>
        </w:tc>
      </w:tr>
      <w:tr w:rsidR="007E6469" w:rsidRPr="00161002" w14:paraId="035582F0"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3A905B7A" w14:textId="77777777" w:rsidR="007E6469" w:rsidRPr="00161002" w:rsidRDefault="007E6469" w:rsidP="00AD3A5E">
            <w:pPr>
              <w:pStyle w:val="BodyText"/>
              <w:rPr>
                <w:b w:val="0"/>
              </w:rPr>
            </w:pPr>
            <w:r w:rsidRPr="00161002">
              <w:rPr>
                <w:rFonts w:asciiTheme="majorHAnsi" w:hAnsiTheme="majorHAnsi"/>
                <w:color w:val="003263" w:themeColor="text2"/>
                <w:sz w:val="18"/>
              </w:rPr>
              <w:t>Yield estimate</w:t>
            </w:r>
          </w:p>
        </w:tc>
        <w:tc>
          <w:tcPr>
            <w:tcW w:w="1701" w:type="dxa"/>
          </w:tcPr>
          <w:p w14:paraId="48BA4010" w14:textId="2CBC21B4" w:rsidR="007E6469" w:rsidRPr="00161002" w:rsidRDefault="007E6469"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3,</w:t>
            </w:r>
            <w:r w:rsidR="04844F70" w:rsidRPr="00161002">
              <w:rPr>
                <w:rFonts w:asciiTheme="majorHAnsi" w:hAnsiTheme="majorHAnsi"/>
                <w:b/>
                <w:bCs/>
                <w:caps/>
                <w:color w:val="003263" w:themeColor="text2"/>
                <w:sz w:val="18"/>
              </w:rPr>
              <w:t>668</w:t>
            </w:r>
            <w:r w:rsidR="760F665E" w:rsidRPr="00161002">
              <w:rPr>
                <w:rFonts w:asciiTheme="majorHAnsi" w:hAnsiTheme="majorHAnsi"/>
                <w:b/>
                <w:bCs/>
                <w:caps/>
                <w:color w:val="003263" w:themeColor="text2"/>
                <w:sz w:val="18"/>
              </w:rPr>
              <w:t xml:space="preserve"> </w:t>
            </w:r>
            <w:r w:rsidRPr="00161002">
              <w:rPr>
                <w:rFonts w:asciiTheme="majorHAnsi" w:hAnsiTheme="majorHAnsi"/>
                <w:b/>
                <w:bCs/>
                <w:caps/>
                <w:color w:val="003263" w:themeColor="text2"/>
                <w:sz w:val="18"/>
              </w:rPr>
              <w:t xml:space="preserve"> Dwellings</w:t>
            </w:r>
          </w:p>
        </w:tc>
      </w:tr>
      <w:tr w:rsidR="007E6469" w:rsidRPr="00161002" w14:paraId="3B6E199C"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5FF0B86C" w14:textId="77777777" w:rsidR="007E6469" w:rsidRPr="00161002" w:rsidRDefault="007E6469" w:rsidP="00AD3A5E">
            <w:pPr>
              <w:pStyle w:val="BodyText"/>
              <w:rPr>
                <w:b w:val="0"/>
              </w:rPr>
            </w:pPr>
            <w:r w:rsidRPr="00161002">
              <w:rPr>
                <w:rFonts w:asciiTheme="majorHAnsi" w:hAnsiTheme="majorHAnsi"/>
                <w:color w:val="003263" w:themeColor="text2"/>
                <w:sz w:val="18"/>
              </w:rPr>
              <w:t>Population estimate</w:t>
            </w:r>
          </w:p>
        </w:tc>
        <w:tc>
          <w:tcPr>
            <w:tcW w:w="1701" w:type="dxa"/>
          </w:tcPr>
          <w:p w14:paraId="1325CF82" w14:textId="2F69F973" w:rsidR="007E6469" w:rsidRPr="00161002" w:rsidRDefault="6C541CB4"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10,271</w:t>
            </w:r>
            <w:r w:rsidR="007E6469" w:rsidRPr="00161002">
              <w:rPr>
                <w:rFonts w:asciiTheme="majorHAnsi" w:hAnsiTheme="majorHAnsi"/>
                <w:b/>
                <w:bCs/>
                <w:caps/>
                <w:color w:val="003263" w:themeColor="text2"/>
                <w:sz w:val="18"/>
              </w:rPr>
              <w:t xml:space="preserve"> Residents</w:t>
            </w:r>
          </w:p>
        </w:tc>
      </w:tr>
    </w:tbl>
    <w:p w14:paraId="1B173A5E" w14:textId="438D4315" w:rsidR="00235684" w:rsidRPr="00161002" w:rsidRDefault="00235684" w:rsidP="35FA1744">
      <w:pPr>
        <w:pStyle w:val="BodyText"/>
        <w:rPr>
          <w:b/>
          <w:bCs/>
        </w:rPr>
      </w:pPr>
    </w:p>
    <w:p w14:paraId="2321DC13" w14:textId="77777777" w:rsidR="00764C29" w:rsidRPr="00161002" w:rsidRDefault="00764C29" w:rsidP="35FA1744">
      <w:pPr>
        <w:pStyle w:val="BodyText"/>
        <w:rPr>
          <w:b/>
          <w:bCs/>
        </w:rPr>
      </w:pPr>
    </w:p>
    <w:p w14:paraId="54EE109C" w14:textId="77777777" w:rsidR="00235684" w:rsidRPr="00161002" w:rsidRDefault="00235684" w:rsidP="35FA1744">
      <w:pPr>
        <w:pStyle w:val="BodyText"/>
        <w:rPr>
          <w:b/>
          <w:bCs/>
        </w:rPr>
      </w:pPr>
    </w:p>
    <w:tbl>
      <w:tblPr>
        <w:tblW w:w="10774" w:type="dxa"/>
        <w:tblInd w:w="-851" w:type="dxa"/>
        <w:tblBorders>
          <w:insideH w:val="single" w:sz="4" w:space="0" w:color="auto"/>
          <w:insideV w:val="single" w:sz="4" w:space="0" w:color="auto"/>
        </w:tblBorders>
        <w:tblLook w:val="04A0" w:firstRow="1" w:lastRow="0" w:firstColumn="1" w:lastColumn="0" w:noHBand="0" w:noVBand="1"/>
      </w:tblPr>
      <w:tblGrid>
        <w:gridCol w:w="5387"/>
        <w:gridCol w:w="5387"/>
      </w:tblGrid>
      <w:tr w:rsidR="00235684" w:rsidRPr="00161002" w14:paraId="0045FF6E" w14:textId="77777777" w:rsidTr="00AD3A5E">
        <w:tc>
          <w:tcPr>
            <w:tcW w:w="5387" w:type="dxa"/>
          </w:tcPr>
          <w:p w14:paraId="3F3554B2" w14:textId="77777777" w:rsidR="00235684" w:rsidRPr="00161002" w:rsidRDefault="00235684" w:rsidP="00DF2156">
            <w:pPr>
              <w:pStyle w:val="BodyText"/>
              <w:rPr>
                <w:b/>
                <w:bCs/>
              </w:rPr>
            </w:pPr>
            <w:r w:rsidRPr="00161002">
              <w:rPr>
                <w:b/>
                <w:bCs/>
                <w:sz w:val="16"/>
                <w:szCs w:val="16"/>
              </w:rPr>
              <w:t xml:space="preserve">OPPORTUNITIES </w:t>
            </w:r>
          </w:p>
        </w:tc>
        <w:tc>
          <w:tcPr>
            <w:tcW w:w="5387" w:type="dxa"/>
          </w:tcPr>
          <w:p w14:paraId="7BFEFD3D" w14:textId="77777777" w:rsidR="00235684" w:rsidRPr="00161002" w:rsidRDefault="00235684" w:rsidP="00DF2156">
            <w:pPr>
              <w:pStyle w:val="BodyText"/>
              <w:rPr>
                <w:b/>
                <w:bCs/>
              </w:rPr>
            </w:pPr>
            <w:r w:rsidRPr="00161002">
              <w:rPr>
                <w:b/>
                <w:bCs/>
                <w:sz w:val="16"/>
                <w:szCs w:val="16"/>
              </w:rPr>
              <w:t>CONSTRAINTS</w:t>
            </w:r>
          </w:p>
        </w:tc>
      </w:tr>
      <w:tr w:rsidR="00235684" w:rsidRPr="00161002" w14:paraId="4A339E0A" w14:textId="77777777" w:rsidTr="00AD3A5E">
        <w:tc>
          <w:tcPr>
            <w:tcW w:w="5387" w:type="dxa"/>
          </w:tcPr>
          <w:p w14:paraId="07D1EB80" w14:textId="77777777" w:rsidR="00235684" w:rsidRPr="00161002" w:rsidRDefault="00235684" w:rsidP="002469C8">
            <w:pPr>
              <w:pStyle w:val="BodyText"/>
              <w:numPr>
                <w:ilvl w:val="0"/>
                <w:numId w:val="2"/>
              </w:numPr>
              <w:rPr>
                <w:rFonts w:cs="Arial"/>
              </w:rPr>
            </w:pPr>
            <w:r w:rsidRPr="00161002">
              <w:rPr>
                <w:rFonts w:cs="Arial"/>
              </w:rPr>
              <w:t>PSP includes a variety of land uses including an employment area and a sub-regional activity centre.</w:t>
            </w:r>
          </w:p>
          <w:p w14:paraId="1B443810" w14:textId="77777777" w:rsidR="00235684" w:rsidRPr="00161002" w:rsidRDefault="00235684" w:rsidP="002469C8">
            <w:pPr>
              <w:pStyle w:val="BodyText"/>
              <w:numPr>
                <w:ilvl w:val="0"/>
                <w:numId w:val="2"/>
              </w:numPr>
              <w:rPr>
                <w:rFonts w:cs="Arial"/>
              </w:rPr>
            </w:pPr>
            <w:r w:rsidRPr="00161002">
              <w:rPr>
                <w:rFonts w:cs="Arial"/>
              </w:rPr>
              <w:t>Establishment of the Clever and Creative corridor in the south.</w:t>
            </w:r>
          </w:p>
          <w:p w14:paraId="232777E2" w14:textId="4634096F" w:rsidR="00235684" w:rsidRPr="00161002" w:rsidRDefault="00A73A27" w:rsidP="002469C8">
            <w:pPr>
              <w:pStyle w:val="BodyText"/>
              <w:numPr>
                <w:ilvl w:val="0"/>
                <w:numId w:val="2"/>
              </w:numPr>
              <w:rPr>
                <w:rFonts w:cs="Arial"/>
              </w:rPr>
            </w:pPr>
            <w:r w:rsidRPr="00161002">
              <w:rPr>
                <w:rFonts w:cs="Arial"/>
              </w:rPr>
              <w:t>Landholder</w:t>
            </w:r>
            <w:r w:rsidR="00235684" w:rsidRPr="00161002">
              <w:rPr>
                <w:rFonts w:cs="Arial"/>
              </w:rPr>
              <w:t xml:space="preserve"> led initial technical reports for the precinct are available.</w:t>
            </w:r>
          </w:p>
          <w:p w14:paraId="7A2719BA" w14:textId="269DD682" w:rsidR="00235684" w:rsidRPr="00161002" w:rsidRDefault="00A73A27" w:rsidP="002469C8">
            <w:pPr>
              <w:pStyle w:val="BodyText"/>
              <w:numPr>
                <w:ilvl w:val="0"/>
                <w:numId w:val="2"/>
              </w:numPr>
            </w:pPr>
            <w:r w:rsidRPr="00161002">
              <w:rPr>
                <w:rFonts w:cs="Arial"/>
              </w:rPr>
              <w:t xml:space="preserve">Landholders </w:t>
            </w:r>
            <w:r w:rsidR="00235684" w:rsidRPr="00161002">
              <w:rPr>
                <w:rFonts w:cs="Arial"/>
              </w:rPr>
              <w:t xml:space="preserve">in this area have provided support to the Clever and Creative Vision of the City to explore innovations with </w:t>
            </w:r>
            <w:r w:rsidRPr="00161002">
              <w:rPr>
                <w:rFonts w:cs="Arial"/>
              </w:rPr>
              <w:t>the City</w:t>
            </w:r>
            <w:r w:rsidR="00235684" w:rsidRPr="00161002">
              <w:rPr>
                <w:rFonts w:cs="Arial"/>
              </w:rPr>
              <w:t xml:space="preserve"> during the preparation of the PSP.</w:t>
            </w:r>
            <w:r w:rsidR="00235684" w:rsidRPr="00161002">
              <w:t xml:space="preserve">  </w:t>
            </w:r>
          </w:p>
        </w:tc>
        <w:tc>
          <w:tcPr>
            <w:tcW w:w="5387" w:type="dxa"/>
          </w:tcPr>
          <w:p w14:paraId="290978B2" w14:textId="77777777" w:rsidR="00235684" w:rsidRPr="00161002" w:rsidRDefault="00235684" w:rsidP="002469C8">
            <w:pPr>
              <w:pStyle w:val="BodyText"/>
              <w:numPr>
                <w:ilvl w:val="0"/>
                <w:numId w:val="1"/>
              </w:numPr>
              <w:ind w:hanging="341"/>
              <w:rPr>
                <w:rFonts w:cs="Arial"/>
              </w:rPr>
            </w:pPr>
            <w:r w:rsidRPr="00161002">
              <w:rPr>
                <w:rFonts w:cs="Arial"/>
              </w:rPr>
              <w:t>Opening of another development front that is not contiguous with earlier commenced PSP.</w:t>
            </w:r>
          </w:p>
          <w:p w14:paraId="1095B882" w14:textId="77777777" w:rsidR="00235684" w:rsidRPr="00161002" w:rsidRDefault="00235684" w:rsidP="002469C8">
            <w:pPr>
              <w:pStyle w:val="BodyText"/>
              <w:numPr>
                <w:ilvl w:val="0"/>
                <w:numId w:val="1"/>
              </w:numPr>
              <w:ind w:hanging="341"/>
              <w:rPr>
                <w:rFonts w:cs="Arial"/>
              </w:rPr>
            </w:pPr>
            <w:r w:rsidRPr="00161002">
              <w:rPr>
                <w:rFonts w:cs="Arial"/>
              </w:rPr>
              <w:t>Main access to the precinct is from Hamilton Highway. Work on the Church Street bridge feasibility and east west traffic solution needs a significant amount of time to progress.</w:t>
            </w:r>
          </w:p>
          <w:p w14:paraId="74D27DDE" w14:textId="5AD41A7B" w:rsidR="00235684" w:rsidRPr="00161002" w:rsidRDefault="00235684" w:rsidP="002469C8">
            <w:pPr>
              <w:pStyle w:val="BodyText"/>
              <w:numPr>
                <w:ilvl w:val="0"/>
                <w:numId w:val="1"/>
              </w:numPr>
              <w:ind w:hanging="341"/>
              <w:rPr>
                <w:rFonts w:cs="Arial"/>
              </w:rPr>
            </w:pPr>
            <w:r w:rsidRPr="00161002">
              <w:rPr>
                <w:rFonts w:cs="Arial"/>
              </w:rPr>
              <w:t xml:space="preserve">No funding pathway for the </w:t>
            </w:r>
            <w:r w:rsidRPr="00161002">
              <w:rPr>
                <w:rFonts w:eastAsiaTheme="minorEastAsia" w:cs="Arial"/>
              </w:rPr>
              <w:t>north-south and east-west arterial and public transport connections at this time.</w:t>
            </w:r>
          </w:p>
        </w:tc>
      </w:tr>
    </w:tbl>
    <w:p w14:paraId="17D7AF4D" w14:textId="4AA76FBB" w:rsidR="220B4B70" w:rsidRPr="00161002" w:rsidRDefault="0059507A" w:rsidP="00AD3A5E">
      <w:pPr>
        <w:pStyle w:val="BodyText"/>
        <w:ind w:left="-851"/>
        <w:rPr>
          <w:b/>
          <w:bCs/>
        </w:rPr>
      </w:pPr>
      <w:r w:rsidRPr="00161002">
        <w:rPr>
          <w:b/>
          <w:bCs/>
        </w:rPr>
        <w:t xml:space="preserve">This precinct is supported to be included in the PSP </w:t>
      </w:r>
      <w:r w:rsidR="003C5F62">
        <w:rPr>
          <w:b/>
          <w:bCs/>
        </w:rPr>
        <w:t>P</w:t>
      </w:r>
      <w:r w:rsidRPr="00161002">
        <w:rPr>
          <w:b/>
          <w:bCs/>
        </w:rPr>
        <w:t>rogram</w:t>
      </w:r>
      <w:r w:rsidR="09525576" w:rsidRPr="00161002">
        <w:rPr>
          <w:b/>
          <w:bCs/>
        </w:rPr>
        <w:t xml:space="preserve"> </w:t>
      </w:r>
      <w:r w:rsidR="00261265" w:rsidRPr="00161002">
        <w:rPr>
          <w:b/>
          <w:bCs/>
        </w:rPr>
        <w:t xml:space="preserve">in </w:t>
      </w:r>
      <w:r w:rsidR="00E456F0">
        <w:rPr>
          <w:b/>
          <w:bCs/>
        </w:rPr>
        <w:t>20</w:t>
      </w:r>
      <w:r w:rsidR="00017443" w:rsidRPr="00161002">
        <w:rPr>
          <w:b/>
          <w:bCs/>
        </w:rPr>
        <w:t xml:space="preserve">25/26 </w:t>
      </w:r>
      <w:r w:rsidR="09525576" w:rsidRPr="00161002">
        <w:rPr>
          <w:b/>
          <w:bCs/>
        </w:rPr>
        <w:t>subject to:</w:t>
      </w:r>
    </w:p>
    <w:p w14:paraId="493532CB" w14:textId="265972E7" w:rsidR="09525576" w:rsidRPr="00161002" w:rsidRDefault="09525576" w:rsidP="00AD3A5E">
      <w:pPr>
        <w:pStyle w:val="ListParagraph"/>
        <w:numPr>
          <w:ilvl w:val="0"/>
          <w:numId w:val="9"/>
        </w:numPr>
        <w:ind w:left="-142" w:hanging="425"/>
        <w:rPr>
          <w:rFonts w:asciiTheme="minorHAnsi" w:eastAsiaTheme="minorEastAsia" w:hAnsiTheme="minorHAnsi" w:cstheme="minorBidi"/>
          <w:color w:val="000000"/>
          <w:sz w:val="18"/>
          <w:szCs w:val="18"/>
        </w:rPr>
      </w:pPr>
      <w:r w:rsidRPr="00161002">
        <w:rPr>
          <w:rFonts w:asciiTheme="minorHAnsi" w:eastAsiaTheme="minorEastAsia" w:hAnsiTheme="minorHAnsi" w:cstheme="minorBidi"/>
          <w:color w:val="000000"/>
          <w:sz w:val="18"/>
          <w:szCs w:val="18"/>
        </w:rPr>
        <w:t>A funding pathway for the north-south and east-west arterial and public transport connections</w:t>
      </w:r>
      <w:r w:rsidR="009374C9">
        <w:rPr>
          <w:rFonts w:asciiTheme="minorHAnsi" w:eastAsiaTheme="minorEastAsia" w:hAnsiTheme="minorHAnsi" w:cstheme="minorBidi"/>
          <w:color w:val="000000"/>
          <w:sz w:val="18"/>
          <w:szCs w:val="18"/>
        </w:rPr>
        <w:t>.</w:t>
      </w:r>
    </w:p>
    <w:p w14:paraId="3B17B760" w14:textId="40E38392" w:rsidR="09525576" w:rsidRPr="00161002" w:rsidRDefault="09525576" w:rsidP="00AD3A5E">
      <w:pPr>
        <w:pStyle w:val="ListParagraph"/>
        <w:numPr>
          <w:ilvl w:val="0"/>
          <w:numId w:val="9"/>
        </w:numPr>
        <w:ind w:left="-142" w:hanging="425"/>
        <w:rPr>
          <w:rFonts w:asciiTheme="minorHAnsi" w:eastAsiaTheme="minorEastAsia" w:hAnsiTheme="minorHAnsi" w:cstheme="minorBidi"/>
          <w:color w:val="000000"/>
          <w:sz w:val="18"/>
          <w:szCs w:val="18"/>
        </w:rPr>
      </w:pPr>
      <w:r w:rsidRPr="00161002">
        <w:rPr>
          <w:rFonts w:asciiTheme="minorHAnsi" w:eastAsiaTheme="minorEastAsia" w:hAnsiTheme="minorHAnsi" w:cstheme="minorBidi"/>
          <w:color w:val="000000"/>
          <w:sz w:val="18"/>
          <w:szCs w:val="18"/>
        </w:rPr>
        <w:t>Concept design and costing for the major transport infrastructure being prepared (</w:t>
      </w:r>
      <w:r w:rsidR="002B1610" w:rsidRPr="00161002">
        <w:rPr>
          <w:rFonts w:asciiTheme="minorHAnsi" w:eastAsiaTheme="minorEastAsia" w:hAnsiTheme="minorHAnsi" w:cstheme="minorBidi"/>
          <w:color w:val="000000"/>
          <w:sz w:val="18"/>
          <w:szCs w:val="18"/>
        </w:rPr>
        <w:t>North south</w:t>
      </w:r>
      <w:r w:rsidRPr="00161002">
        <w:rPr>
          <w:rFonts w:asciiTheme="minorHAnsi" w:eastAsiaTheme="minorEastAsia" w:hAnsiTheme="minorHAnsi" w:cstheme="minorBidi"/>
          <w:color w:val="000000"/>
          <w:sz w:val="18"/>
          <w:szCs w:val="18"/>
        </w:rPr>
        <w:t xml:space="preserve"> bridges and Church Street connection)</w:t>
      </w:r>
      <w:r w:rsidR="00E456F0">
        <w:rPr>
          <w:rFonts w:asciiTheme="minorHAnsi" w:eastAsiaTheme="minorEastAsia" w:hAnsiTheme="minorHAnsi" w:cstheme="minorBidi"/>
          <w:color w:val="000000"/>
          <w:sz w:val="18"/>
          <w:szCs w:val="18"/>
        </w:rPr>
        <w:t>.</w:t>
      </w:r>
    </w:p>
    <w:p w14:paraId="35DD9EF6" w14:textId="7210FBB5" w:rsidR="487276D1" w:rsidRPr="00161002" w:rsidRDefault="487276D1" w:rsidP="487276D1">
      <w:pPr>
        <w:pStyle w:val="BodyText"/>
        <w:rPr>
          <w:b/>
          <w:bCs/>
        </w:rPr>
      </w:pPr>
    </w:p>
    <w:p w14:paraId="1102B162" w14:textId="77777777" w:rsidR="00DB78C8" w:rsidRPr="00161002" w:rsidRDefault="00DB78C8" w:rsidP="3C8BE0B1">
      <w:pPr>
        <w:pStyle w:val="BodyText"/>
        <w:rPr>
          <w:b/>
          <w:bCs/>
        </w:rPr>
      </w:pPr>
    </w:p>
    <w:p w14:paraId="11AF8F0E" w14:textId="77777777" w:rsidR="00252A4E" w:rsidRPr="00161002" w:rsidRDefault="00252A4E">
      <w:pPr>
        <w:spacing w:line="260" w:lineRule="atLeast"/>
        <w:rPr>
          <w:b/>
          <w:bCs/>
        </w:rPr>
      </w:pPr>
      <w:r w:rsidRPr="00161002">
        <w:rPr>
          <w:b/>
          <w:bCs/>
        </w:rPr>
        <w:br w:type="page"/>
      </w:r>
    </w:p>
    <w:p w14:paraId="6B45B8E1" w14:textId="4EA97126" w:rsidR="395536AE" w:rsidRPr="00161002" w:rsidRDefault="00331FD2" w:rsidP="00AD3A5E">
      <w:pPr>
        <w:pStyle w:val="BodyText"/>
        <w:ind w:left="-851"/>
      </w:pPr>
      <w:r w:rsidRPr="00161002">
        <w:rPr>
          <w:noProof/>
        </w:rPr>
        <w:drawing>
          <wp:anchor distT="0" distB="0" distL="114300" distR="114300" simplePos="0" relativeHeight="251658274" behindDoc="0" locked="0" layoutInCell="1" allowOverlap="1" wp14:anchorId="4072A6E4" wp14:editId="3D497C83">
            <wp:simplePos x="0" y="0"/>
            <wp:positionH relativeFrom="margin">
              <wp:posOffset>2872740</wp:posOffset>
            </wp:positionH>
            <wp:positionV relativeFrom="paragraph">
              <wp:posOffset>49530</wp:posOffset>
            </wp:positionV>
            <wp:extent cx="3422015" cy="2460625"/>
            <wp:effectExtent l="0" t="0" r="6985" b="0"/>
            <wp:wrapSquare wrapText="bothSides"/>
            <wp:docPr id="1748180456" name="Picture 174818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3422015" cy="2460625"/>
                    </a:xfrm>
                    <a:prstGeom prst="rect">
                      <a:avLst/>
                    </a:prstGeom>
                  </pic:spPr>
                </pic:pic>
              </a:graphicData>
            </a:graphic>
            <wp14:sizeRelH relativeFrom="margin">
              <wp14:pctWidth>0</wp14:pctWidth>
            </wp14:sizeRelH>
            <wp14:sizeRelV relativeFrom="margin">
              <wp14:pctHeight>0</wp14:pctHeight>
            </wp14:sizeRelV>
          </wp:anchor>
        </w:drawing>
      </w:r>
      <w:r w:rsidR="395536AE" w:rsidRPr="00161002">
        <w:rPr>
          <w:b/>
          <w:bCs/>
        </w:rPr>
        <w:t>Merrawarp PSP</w:t>
      </w:r>
    </w:p>
    <w:tbl>
      <w:tblPr>
        <w:tblStyle w:val="TableGrid"/>
        <w:tblpPr w:leftFromText="180" w:rightFromText="180" w:vertAnchor="text" w:horzAnchor="margin" w:tblpX="-851" w:tblpY="104"/>
        <w:tblW w:w="0" w:type="auto"/>
        <w:tblBorders>
          <w:insideV w:val="single" w:sz="4" w:space="0" w:color="8ACED7" w:themeColor="accent1"/>
        </w:tblBorders>
        <w:tblLook w:val="0680" w:firstRow="0" w:lastRow="0" w:firstColumn="1" w:lastColumn="0" w:noHBand="1" w:noVBand="1"/>
      </w:tblPr>
      <w:tblGrid>
        <w:gridCol w:w="3402"/>
        <w:gridCol w:w="1701"/>
      </w:tblGrid>
      <w:tr w:rsidR="00331FD2" w:rsidRPr="00161002" w14:paraId="138B5BB6"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67114860" w14:textId="77777777" w:rsidR="00331FD2" w:rsidRPr="00161002" w:rsidRDefault="00331FD2" w:rsidP="00AD3A5E">
            <w:pPr>
              <w:pStyle w:val="BodyText"/>
              <w:rPr>
                <w:b w:val="0"/>
              </w:rPr>
            </w:pPr>
            <w:r w:rsidRPr="00161002">
              <w:rPr>
                <w:rFonts w:asciiTheme="majorHAnsi" w:hAnsiTheme="majorHAnsi"/>
                <w:color w:val="003263" w:themeColor="text2"/>
                <w:sz w:val="18"/>
              </w:rPr>
              <w:t>PSP area</w:t>
            </w:r>
          </w:p>
        </w:tc>
        <w:tc>
          <w:tcPr>
            <w:tcW w:w="1701" w:type="dxa"/>
          </w:tcPr>
          <w:p w14:paraId="58314BDF" w14:textId="77777777" w:rsidR="00331FD2" w:rsidRPr="00161002" w:rsidRDefault="00331FD2"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375 Ha</w:t>
            </w:r>
          </w:p>
        </w:tc>
      </w:tr>
      <w:tr w:rsidR="00331FD2" w:rsidRPr="00161002" w14:paraId="4D085B15"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135D1216" w14:textId="77777777" w:rsidR="00331FD2" w:rsidRPr="00161002" w:rsidRDefault="00331FD2" w:rsidP="00AD3A5E">
            <w:pPr>
              <w:pStyle w:val="BodyText"/>
              <w:rPr>
                <w:b w:val="0"/>
              </w:rPr>
            </w:pPr>
            <w:r w:rsidRPr="00161002">
              <w:rPr>
                <w:rFonts w:asciiTheme="majorHAnsi" w:hAnsiTheme="majorHAnsi"/>
                <w:color w:val="003263" w:themeColor="text2"/>
                <w:sz w:val="18"/>
              </w:rPr>
              <w:t>Non-Developable area</w:t>
            </w:r>
          </w:p>
        </w:tc>
        <w:tc>
          <w:tcPr>
            <w:tcW w:w="1701" w:type="dxa"/>
          </w:tcPr>
          <w:p w14:paraId="438AB73E" w14:textId="77777777" w:rsidR="00331FD2" w:rsidRPr="00161002" w:rsidRDefault="00331FD2"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194 Ha</w:t>
            </w:r>
          </w:p>
        </w:tc>
      </w:tr>
      <w:tr w:rsidR="00331FD2" w:rsidRPr="00161002" w14:paraId="28C7065C"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1D7B973C" w14:textId="77777777" w:rsidR="00331FD2" w:rsidRPr="00161002" w:rsidRDefault="00331FD2" w:rsidP="00AD3A5E">
            <w:pPr>
              <w:pStyle w:val="BodyText"/>
              <w:rPr>
                <w:b w:val="0"/>
              </w:rPr>
            </w:pPr>
            <w:r w:rsidRPr="00161002">
              <w:rPr>
                <w:rFonts w:asciiTheme="majorHAnsi" w:hAnsiTheme="majorHAnsi"/>
                <w:color w:val="003263" w:themeColor="text2"/>
                <w:sz w:val="18"/>
              </w:rPr>
              <w:t>Non-Developable area percentage</w:t>
            </w:r>
          </w:p>
        </w:tc>
        <w:tc>
          <w:tcPr>
            <w:tcW w:w="1701" w:type="dxa"/>
          </w:tcPr>
          <w:p w14:paraId="033A6A25" w14:textId="77777777" w:rsidR="00331FD2" w:rsidRPr="00161002" w:rsidRDefault="00331FD2"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52%</w:t>
            </w:r>
          </w:p>
        </w:tc>
      </w:tr>
      <w:tr w:rsidR="00331FD2" w:rsidRPr="00161002" w14:paraId="5C163444"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60A933CC" w14:textId="77777777" w:rsidR="00331FD2" w:rsidRPr="00161002" w:rsidRDefault="00331FD2" w:rsidP="00AD3A5E">
            <w:pPr>
              <w:pStyle w:val="BodyText"/>
              <w:rPr>
                <w:b w:val="0"/>
              </w:rPr>
            </w:pPr>
            <w:r w:rsidRPr="00161002">
              <w:rPr>
                <w:rFonts w:asciiTheme="majorHAnsi" w:hAnsiTheme="majorHAnsi"/>
                <w:color w:val="003263" w:themeColor="text2"/>
                <w:sz w:val="18"/>
              </w:rPr>
              <w:t>Yield estimate</w:t>
            </w:r>
          </w:p>
        </w:tc>
        <w:tc>
          <w:tcPr>
            <w:tcW w:w="1701" w:type="dxa"/>
          </w:tcPr>
          <w:p w14:paraId="775EE269" w14:textId="77777777" w:rsidR="00331FD2" w:rsidRPr="00161002" w:rsidRDefault="00331FD2"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2,306 Dwellings</w:t>
            </w:r>
          </w:p>
        </w:tc>
      </w:tr>
      <w:tr w:rsidR="00331FD2" w:rsidRPr="00161002" w14:paraId="78E8F6D3" w14:textId="77777777" w:rsidTr="00AD3A5E">
        <w:tc>
          <w:tcPr>
            <w:cnfStyle w:val="001000000000" w:firstRow="0" w:lastRow="0" w:firstColumn="1" w:lastColumn="0" w:oddVBand="0" w:evenVBand="0" w:oddHBand="0" w:evenHBand="0" w:firstRowFirstColumn="0" w:firstRowLastColumn="0" w:lastRowFirstColumn="0" w:lastRowLastColumn="0"/>
            <w:tcW w:w="3402" w:type="dxa"/>
          </w:tcPr>
          <w:p w14:paraId="7B80CBEF" w14:textId="77777777" w:rsidR="00331FD2" w:rsidRPr="00161002" w:rsidRDefault="00331FD2" w:rsidP="00AD3A5E">
            <w:pPr>
              <w:pStyle w:val="BodyText"/>
              <w:rPr>
                <w:b w:val="0"/>
              </w:rPr>
            </w:pPr>
            <w:r w:rsidRPr="00161002">
              <w:rPr>
                <w:rFonts w:asciiTheme="majorHAnsi" w:hAnsiTheme="majorHAnsi"/>
                <w:color w:val="003263" w:themeColor="text2"/>
                <w:sz w:val="18"/>
              </w:rPr>
              <w:t>Population estimate</w:t>
            </w:r>
          </w:p>
        </w:tc>
        <w:tc>
          <w:tcPr>
            <w:tcW w:w="1701" w:type="dxa"/>
          </w:tcPr>
          <w:p w14:paraId="4FD3FBF7" w14:textId="77777777" w:rsidR="00331FD2" w:rsidRPr="00161002" w:rsidRDefault="00331FD2" w:rsidP="00AD3A5E">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6,456 Residents</w:t>
            </w:r>
          </w:p>
        </w:tc>
      </w:tr>
    </w:tbl>
    <w:p w14:paraId="4C851C18" w14:textId="77777777" w:rsidR="00235684" w:rsidRPr="00161002" w:rsidRDefault="00235684" w:rsidP="487276D1">
      <w:pPr>
        <w:pStyle w:val="BodyText"/>
        <w:rPr>
          <w:b/>
          <w:bCs/>
        </w:rPr>
      </w:pPr>
    </w:p>
    <w:p w14:paraId="35DD1A0C" w14:textId="77777777" w:rsidR="00235684" w:rsidRPr="00161002" w:rsidRDefault="00235684" w:rsidP="487276D1">
      <w:pPr>
        <w:pStyle w:val="BodyText"/>
        <w:rPr>
          <w:b/>
          <w:bCs/>
        </w:rPr>
      </w:pPr>
    </w:p>
    <w:tbl>
      <w:tblPr>
        <w:tblW w:w="10774" w:type="dxa"/>
        <w:tblInd w:w="-851" w:type="dxa"/>
        <w:tblBorders>
          <w:insideH w:val="single" w:sz="4" w:space="0" w:color="auto"/>
          <w:insideV w:val="single" w:sz="4" w:space="0" w:color="auto"/>
        </w:tblBorders>
        <w:tblLook w:val="04A0" w:firstRow="1" w:lastRow="0" w:firstColumn="1" w:lastColumn="0" w:noHBand="0" w:noVBand="1"/>
      </w:tblPr>
      <w:tblGrid>
        <w:gridCol w:w="5387"/>
        <w:gridCol w:w="5387"/>
      </w:tblGrid>
      <w:tr w:rsidR="00235684" w:rsidRPr="00161002" w14:paraId="08F535C3" w14:textId="77777777" w:rsidTr="00AD3A5E">
        <w:tc>
          <w:tcPr>
            <w:tcW w:w="5387" w:type="dxa"/>
          </w:tcPr>
          <w:p w14:paraId="10A1BC6F" w14:textId="77777777" w:rsidR="00235684" w:rsidRPr="00161002" w:rsidRDefault="00235684" w:rsidP="00DF2156">
            <w:pPr>
              <w:pStyle w:val="BodyText"/>
              <w:rPr>
                <w:b/>
                <w:bCs/>
              </w:rPr>
            </w:pPr>
            <w:r w:rsidRPr="00161002">
              <w:rPr>
                <w:b/>
                <w:bCs/>
                <w:sz w:val="16"/>
                <w:szCs w:val="16"/>
              </w:rPr>
              <w:t xml:space="preserve">OPPORTUNITIES </w:t>
            </w:r>
          </w:p>
        </w:tc>
        <w:tc>
          <w:tcPr>
            <w:tcW w:w="5387" w:type="dxa"/>
          </w:tcPr>
          <w:p w14:paraId="27C69956" w14:textId="77777777" w:rsidR="00235684" w:rsidRPr="00161002" w:rsidRDefault="00235684" w:rsidP="00DF2156">
            <w:pPr>
              <w:pStyle w:val="BodyText"/>
              <w:rPr>
                <w:b/>
                <w:bCs/>
              </w:rPr>
            </w:pPr>
            <w:r w:rsidRPr="00161002">
              <w:rPr>
                <w:b/>
                <w:bCs/>
                <w:sz w:val="16"/>
                <w:szCs w:val="16"/>
              </w:rPr>
              <w:t>CONSTRAINTS</w:t>
            </w:r>
          </w:p>
        </w:tc>
      </w:tr>
      <w:tr w:rsidR="00235684" w:rsidRPr="00161002" w14:paraId="0E5FE39A" w14:textId="77777777" w:rsidTr="00AD3A5E">
        <w:trPr>
          <w:trHeight w:val="45"/>
        </w:trPr>
        <w:tc>
          <w:tcPr>
            <w:tcW w:w="5387" w:type="dxa"/>
          </w:tcPr>
          <w:p w14:paraId="29EF020C" w14:textId="333813D2" w:rsidR="00235684" w:rsidRPr="00161002" w:rsidRDefault="00235684" w:rsidP="002469C8">
            <w:pPr>
              <w:pStyle w:val="BodyText"/>
              <w:numPr>
                <w:ilvl w:val="0"/>
                <w:numId w:val="2"/>
              </w:numPr>
            </w:pPr>
            <w:r w:rsidRPr="00161002">
              <w:t xml:space="preserve">Relatively small with </w:t>
            </w:r>
            <w:r w:rsidR="00355221" w:rsidRPr="00161002">
              <w:t>a</w:t>
            </w:r>
            <w:r w:rsidRPr="00161002">
              <w:t xml:space="preserve"> majority of </w:t>
            </w:r>
            <w:r w:rsidR="00355221" w:rsidRPr="00161002">
              <w:t xml:space="preserve">residential </w:t>
            </w:r>
            <w:r w:rsidRPr="00161002">
              <w:t>land use</w:t>
            </w:r>
            <w:r w:rsidR="00355221" w:rsidRPr="00161002">
              <w:t xml:space="preserve">. </w:t>
            </w:r>
          </w:p>
          <w:p w14:paraId="512E527C" w14:textId="639D5F1E" w:rsidR="00235684" w:rsidRPr="00161002" w:rsidRDefault="00355221" w:rsidP="002469C8">
            <w:pPr>
              <w:pStyle w:val="BodyText"/>
              <w:numPr>
                <w:ilvl w:val="0"/>
                <w:numId w:val="2"/>
              </w:numPr>
            </w:pPr>
            <w:r w:rsidRPr="00161002">
              <w:t>Landholders</w:t>
            </w:r>
            <w:r w:rsidR="00235684" w:rsidRPr="00161002">
              <w:t xml:space="preserve"> in this area are willing to explore opportunities in innovation and diversity of housing typologies with the City.</w:t>
            </w:r>
          </w:p>
          <w:p w14:paraId="2044C35D" w14:textId="7B8DE97D" w:rsidR="00235684" w:rsidRPr="00161002" w:rsidRDefault="00235684" w:rsidP="002469C8">
            <w:pPr>
              <w:pStyle w:val="BodyText"/>
              <w:numPr>
                <w:ilvl w:val="0"/>
                <w:numId w:val="2"/>
              </w:numPr>
            </w:pPr>
            <w:r w:rsidRPr="00161002">
              <w:t xml:space="preserve">Commencement of a </w:t>
            </w:r>
            <w:r w:rsidR="003C5F62">
              <w:t>m</w:t>
            </w:r>
            <w:r w:rsidRPr="00161002">
              <w:t xml:space="preserve">aster </w:t>
            </w:r>
            <w:r w:rsidR="003C5F62">
              <w:t>p</w:t>
            </w:r>
            <w:r w:rsidRPr="00161002">
              <w:t>lan for the Barwon River and educational facility.</w:t>
            </w:r>
          </w:p>
        </w:tc>
        <w:tc>
          <w:tcPr>
            <w:tcW w:w="5387" w:type="dxa"/>
          </w:tcPr>
          <w:p w14:paraId="4378FFE2" w14:textId="77777777" w:rsidR="00235684" w:rsidRPr="00161002" w:rsidRDefault="00235684" w:rsidP="002469C8">
            <w:pPr>
              <w:pStyle w:val="BodyText"/>
              <w:numPr>
                <w:ilvl w:val="0"/>
                <w:numId w:val="1"/>
              </w:numPr>
              <w:ind w:hanging="341"/>
            </w:pPr>
            <w:r w:rsidRPr="00161002">
              <w:t>Main access to the precinct is from Hamilton Highway. Work on the Church Street bridge feasibility and east west traffic solution needs a significant amount of time to progress.</w:t>
            </w:r>
          </w:p>
          <w:p w14:paraId="13FD5147" w14:textId="77777777" w:rsidR="00235684" w:rsidRPr="00161002" w:rsidRDefault="00235684" w:rsidP="002469C8">
            <w:pPr>
              <w:pStyle w:val="BodyText"/>
              <w:numPr>
                <w:ilvl w:val="0"/>
                <w:numId w:val="1"/>
              </w:numPr>
              <w:ind w:hanging="341"/>
              <w:rPr>
                <w:rFonts w:eastAsiaTheme="minorEastAsia"/>
              </w:rPr>
            </w:pPr>
            <w:r w:rsidRPr="00161002">
              <w:t xml:space="preserve">No funding pathway for the </w:t>
            </w:r>
            <w:r w:rsidRPr="00161002">
              <w:rPr>
                <w:rFonts w:eastAsiaTheme="minorEastAsia" w:cs="Arial"/>
              </w:rPr>
              <w:t>north-south and east-west arterial and public transport connections</w:t>
            </w:r>
            <w:r w:rsidRPr="00161002">
              <w:rPr>
                <w:rFonts w:eastAsiaTheme="minorEastAsia" w:cstheme="minorBidi"/>
              </w:rPr>
              <w:t xml:space="preserve"> at this time.</w:t>
            </w:r>
          </w:p>
          <w:p w14:paraId="11388534" w14:textId="77777777" w:rsidR="00235684" w:rsidRPr="00161002" w:rsidRDefault="00235684" w:rsidP="002469C8">
            <w:pPr>
              <w:pStyle w:val="BodyText"/>
              <w:numPr>
                <w:ilvl w:val="0"/>
                <w:numId w:val="1"/>
              </w:numPr>
              <w:ind w:hanging="341"/>
              <w:rPr>
                <w:rFonts w:eastAsiaTheme="minorEastAsia"/>
              </w:rPr>
            </w:pPr>
            <w:r w:rsidRPr="00161002">
              <w:rPr>
                <w:rFonts w:eastAsiaTheme="minorEastAsia"/>
              </w:rPr>
              <w:t>The PSP does not include commercial or community infrastructure and will need to depend on the Herne Hill and Geelong West communities until McCanns Lane is developed.</w:t>
            </w:r>
          </w:p>
          <w:p w14:paraId="2C031C42" w14:textId="405AE027" w:rsidR="00235684" w:rsidRPr="00161002" w:rsidRDefault="00235684" w:rsidP="002469C8">
            <w:pPr>
              <w:pStyle w:val="BodyText"/>
              <w:numPr>
                <w:ilvl w:val="0"/>
                <w:numId w:val="1"/>
              </w:numPr>
              <w:ind w:hanging="341"/>
              <w:rPr>
                <w:rFonts w:cs="Arial"/>
              </w:rPr>
            </w:pPr>
            <w:r w:rsidRPr="00161002">
              <w:rPr>
                <w:rFonts w:eastAsiaTheme="minorEastAsia"/>
              </w:rPr>
              <w:t>Scale of the PSP is relatively small for commercial, educational and community infrastructure.</w:t>
            </w:r>
          </w:p>
        </w:tc>
      </w:tr>
    </w:tbl>
    <w:p w14:paraId="0693F63D" w14:textId="14BF9960" w:rsidR="0A257AC8" w:rsidRPr="00161002" w:rsidRDefault="0059507A" w:rsidP="00AD3A5E">
      <w:pPr>
        <w:pStyle w:val="BodyText"/>
        <w:ind w:left="-851"/>
        <w:rPr>
          <w:b/>
          <w:bCs/>
        </w:rPr>
      </w:pPr>
      <w:r w:rsidRPr="00161002">
        <w:rPr>
          <w:b/>
          <w:bCs/>
        </w:rPr>
        <w:t xml:space="preserve">This precinct is supported to be included in the </w:t>
      </w:r>
      <w:r w:rsidR="00DA4EA0">
        <w:rPr>
          <w:b/>
          <w:bCs/>
        </w:rPr>
        <w:t>20</w:t>
      </w:r>
      <w:r w:rsidR="00635AA7" w:rsidRPr="00161002">
        <w:rPr>
          <w:b/>
          <w:bCs/>
        </w:rPr>
        <w:t xml:space="preserve">25/26 </w:t>
      </w:r>
      <w:r w:rsidRPr="00161002">
        <w:rPr>
          <w:b/>
          <w:bCs/>
        </w:rPr>
        <w:t xml:space="preserve">PSP </w:t>
      </w:r>
      <w:r w:rsidR="00B6033C">
        <w:rPr>
          <w:b/>
          <w:bCs/>
        </w:rPr>
        <w:t>P</w:t>
      </w:r>
      <w:r w:rsidRPr="00161002">
        <w:rPr>
          <w:b/>
          <w:bCs/>
        </w:rPr>
        <w:t>rogram</w:t>
      </w:r>
      <w:r w:rsidR="54CA1705" w:rsidRPr="00161002">
        <w:rPr>
          <w:b/>
          <w:bCs/>
        </w:rPr>
        <w:t xml:space="preserve"> subject to:</w:t>
      </w:r>
    </w:p>
    <w:p w14:paraId="30A088F3" w14:textId="258062B8" w:rsidR="0A257AC8" w:rsidRPr="00161002" w:rsidRDefault="54CA1705" w:rsidP="00AD3A5E">
      <w:pPr>
        <w:pStyle w:val="ListParagraph"/>
        <w:numPr>
          <w:ilvl w:val="0"/>
          <w:numId w:val="8"/>
        </w:numPr>
        <w:ind w:left="-142" w:hanging="425"/>
        <w:rPr>
          <w:rFonts w:asciiTheme="minorHAnsi" w:eastAsiaTheme="minorEastAsia" w:hAnsiTheme="minorHAnsi" w:cstheme="minorBidi"/>
          <w:color w:val="000000"/>
          <w:sz w:val="18"/>
          <w:szCs w:val="18"/>
        </w:rPr>
      </w:pPr>
      <w:r w:rsidRPr="00161002">
        <w:rPr>
          <w:rFonts w:asciiTheme="minorHAnsi" w:eastAsiaTheme="minorEastAsia" w:hAnsiTheme="minorHAnsi" w:cstheme="minorBidi"/>
          <w:color w:val="000000"/>
          <w:sz w:val="18"/>
          <w:szCs w:val="18"/>
        </w:rPr>
        <w:t>A funding pathway for the north-south and east-west arterial and public transport connections</w:t>
      </w:r>
      <w:r w:rsidR="00DA4EA0">
        <w:rPr>
          <w:rFonts w:asciiTheme="minorHAnsi" w:eastAsiaTheme="minorEastAsia" w:hAnsiTheme="minorHAnsi" w:cstheme="minorBidi"/>
          <w:color w:val="000000"/>
          <w:sz w:val="18"/>
          <w:szCs w:val="18"/>
        </w:rPr>
        <w:t>.</w:t>
      </w:r>
    </w:p>
    <w:p w14:paraId="05FA588E" w14:textId="4957E6EA" w:rsidR="0A257AC8" w:rsidRPr="00161002" w:rsidRDefault="54CA1705" w:rsidP="00AD3A5E">
      <w:pPr>
        <w:pStyle w:val="ListParagraph"/>
        <w:numPr>
          <w:ilvl w:val="0"/>
          <w:numId w:val="8"/>
        </w:numPr>
        <w:ind w:left="-142" w:hanging="425"/>
        <w:rPr>
          <w:rFonts w:asciiTheme="minorHAnsi" w:eastAsiaTheme="minorEastAsia" w:hAnsiTheme="minorHAnsi" w:cstheme="minorBidi"/>
          <w:color w:val="000000"/>
          <w:sz w:val="18"/>
          <w:szCs w:val="18"/>
        </w:rPr>
      </w:pPr>
      <w:r w:rsidRPr="00161002">
        <w:rPr>
          <w:rFonts w:asciiTheme="minorHAnsi" w:eastAsiaTheme="minorEastAsia" w:hAnsiTheme="minorHAnsi" w:cstheme="minorBidi"/>
          <w:color w:val="000000"/>
          <w:sz w:val="18"/>
          <w:szCs w:val="18"/>
        </w:rPr>
        <w:t>Concept design and costing for the major transport infrastructure being prepared (</w:t>
      </w:r>
      <w:r w:rsidR="002B1610" w:rsidRPr="00161002">
        <w:rPr>
          <w:rFonts w:asciiTheme="minorHAnsi" w:eastAsiaTheme="minorEastAsia" w:hAnsiTheme="minorHAnsi" w:cstheme="minorBidi"/>
          <w:color w:val="000000"/>
          <w:sz w:val="18"/>
          <w:szCs w:val="18"/>
        </w:rPr>
        <w:t>North south</w:t>
      </w:r>
      <w:r w:rsidRPr="00161002">
        <w:rPr>
          <w:rFonts w:asciiTheme="minorHAnsi" w:eastAsiaTheme="minorEastAsia" w:hAnsiTheme="minorHAnsi" w:cstheme="minorBidi"/>
          <w:color w:val="000000"/>
          <w:sz w:val="18"/>
          <w:szCs w:val="18"/>
        </w:rPr>
        <w:t xml:space="preserve"> bridges and Church Street connection)</w:t>
      </w:r>
      <w:r w:rsidR="00DA4EA0">
        <w:rPr>
          <w:rFonts w:asciiTheme="minorHAnsi" w:eastAsiaTheme="minorEastAsia" w:hAnsiTheme="minorHAnsi" w:cstheme="minorBidi"/>
          <w:color w:val="000000"/>
          <w:sz w:val="18"/>
          <w:szCs w:val="18"/>
        </w:rPr>
        <w:t>.</w:t>
      </w:r>
    </w:p>
    <w:p w14:paraId="2A55B134" w14:textId="4E11C2D3" w:rsidR="0A257AC8" w:rsidRPr="00161002" w:rsidRDefault="0A257AC8" w:rsidP="3C8BE0B1">
      <w:pPr>
        <w:pStyle w:val="BodyText"/>
        <w:rPr>
          <w:b/>
          <w:bCs/>
        </w:rPr>
      </w:pPr>
    </w:p>
    <w:p w14:paraId="26F5F03D" w14:textId="77777777" w:rsidR="00B202C6" w:rsidRPr="00161002" w:rsidRDefault="00B202C6" w:rsidP="3C8BE0B1">
      <w:pPr>
        <w:pStyle w:val="BodyText"/>
        <w:rPr>
          <w:b/>
          <w:bCs/>
        </w:rPr>
      </w:pPr>
    </w:p>
    <w:p w14:paraId="5C85FBEA" w14:textId="77777777" w:rsidR="00C37DF6" w:rsidRPr="00161002" w:rsidRDefault="00C37DF6" w:rsidP="3C8BE0B1">
      <w:pPr>
        <w:pStyle w:val="BodyText"/>
        <w:rPr>
          <w:b/>
          <w:bCs/>
        </w:rPr>
      </w:pPr>
    </w:p>
    <w:p w14:paraId="6CFBBABE" w14:textId="77777777" w:rsidR="00235684" w:rsidRPr="00161002" w:rsidRDefault="00235684" w:rsidP="3C8BE0B1">
      <w:pPr>
        <w:pStyle w:val="BodyText"/>
        <w:rPr>
          <w:b/>
          <w:bCs/>
        </w:rPr>
      </w:pPr>
    </w:p>
    <w:p w14:paraId="05A201CB" w14:textId="77777777" w:rsidR="00235684" w:rsidRPr="00161002" w:rsidRDefault="00235684" w:rsidP="3C8BE0B1">
      <w:pPr>
        <w:pStyle w:val="BodyText"/>
        <w:rPr>
          <w:b/>
          <w:bCs/>
        </w:rPr>
      </w:pPr>
    </w:p>
    <w:p w14:paraId="332E1E14" w14:textId="77777777" w:rsidR="00235684" w:rsidRPr="00161002" w:rsidRDefault="00235684" w:rsidP="3C8BE0B1">
      <w:pPr>
        <w:pStyle w:val="BodyText"/>
        <w:rPr>
          <w:b/>
          <w:bCs/>
        </w:rPr>
      </w:pPr>
    </w:p>
    <w:p w14:paraId="1D859C2A" w14:textId="77777777" w:rsidR="001A3CD2" w:rsidRPr="00161002" w:rsidRDefault="001A3CD2" w:rsidP="3C8BE0B1">
      <w:pPr>
        <w:pStyle w:val="BodyText"/>
        <w:rPr>
          <w:b/>
          <w:bCs/>
        </w:rPr>
      </w:pPr>
    </w:p>
    <w:p w14:paraId="52FDFFEE" w14:textId="77777777" w:rsidR="00252A4E" w:rsidRPr="00161002" w:rsidRDefault="00252A4E">
      <w:pPr>
        <w:spacing w:line="260" w:lineRule="atLeast"/>
        <w:rPr>
          <w:rFonts w:eastAsiaTheme="minorEastAsia" w:cstheme="minorBidi"/>
          <w:b/>
          <w:bCs/>
        </w:rPr>
      </w:pPr>
    </w:p>
    <w:p w14:paraId="194FA3BD" w14:textId="77777777" w:rsidR="00764C29" w:rsidRPr="00161002" w:rsidRDefault="00764C29">
      <w:pPr>
        <w:spacing w:line="260" w:lineRule="atLeast"/>
        <w:rPr>
          <w:rFonts w:eastAsiaTheme="minorEastAsia" w:cstheme="minorBidi"/>
          <w:b/>
          <w:bCs/>
        </w:rPr>
      </w:pPr>
    </w:p>
    <w:p w14:paraId="11114BE1" w14:textId="77777777" w:rsidR="00764C29" w:rsidRPr="00161002" w:rsidRDefault="00764C29">
      <w:pPr>
        <w:spacing w:line="260" w:lineRule="atLeast"/>
        <w:rPr>
          <w:rFonts w:eastAsiaTheme="minorEastAsia" w:cstheme="minorBidi"/>
          <w:b/>
          <w:bCs/>
        </w:rPr>
      </w:pPr>
    </w:p>
    <w:p w14:paraId="41E2641A" w14:textId="6E06CD75" w:rsidR="00895346" w:rsidRPr="00161002" w:rsidRDefault="00895346" w:rsidP="009D1F23">
      <w:pPr>
        <w:spacing w:line="260" w:lineRule="atLeast"/>
        <w:ind w:left="-851"/>
        <w:rPr>
          <w:rFonts w:eastAsiaTheme="minorEastAsia" w:cstheme="minorBidi"/>
          <w:b/>
          <w:bCs/>
        </w:rPr>
      </w:pPr>
      <w:r w:rsidRPr="00161002">
        <w:rPr>
          <w:rFonts w:eastAsiaTheme="minorEastAsia" w:cstheme="minorBidi"/>
          <w:b/>
          <w:bCs/>
        </w:rPr>
        <w:t>Other submissions</w:t>
      </w:r>
    </w:p>
    <w:p w14:paraId="544B461C" w14:textId="77777777" w:rsidR="00895346" w:rsidRPr="00161002" w:rsidRDefault="00895346">
      <w:pPr>
        <w:spacing w:line="260" w:lineRule="atLeast"/>
        <w:rPr>
          <w:rFonts w:eastAsiaTheme="minorEastAsia" w:cstheme="minorBidi"/>
        </w:rPr>
      </w:pPr>
    </w:p>
    <w:p w14:paraId="45587D76" w14:textId="5A21518D" w:rsidR="0096114F" w:rsidRPr="00161002" w:rsidRDefault="286A8C02" w:rsidP="009D1F23">
      <w:pPr>
        <w:spacing w:line="260" w:lineRule="atLeast"/>
        <w:ind w:left="-851"/>
        <w:rPr>
          <w:rFonts w:eastAsiaTheme="minorEastAsia" w:cstheme="minorBidi"/>
        </w:rPr>
      </w:pPr>
      <w:r w:rsidRPr="00161002">
        <w:rPr>
          <w:rFonts w:eastAsiaTheme="minorEastAsia" w:cstheme="minorBidi"/>
        </w:rPr>
        <w:t>There have also been submissions for 355-370 C</w:t>
      </w:r>
      <w:r w:rsidR="53768AAC" w:rsidRPr="00161002">
        <w:rPr>
          <w:rFonts w:eastAsiaTheme="minorEastAsia" w:cstheme="minorBidi"/>
        </w:rPr>
        <w:t>h</w:t>
      </w:r>
      <w:r w:rsidRPr="00161002">
        <w:rPr>
          <w:rFonts w:eastAsiaTheme="minorEastAsia" w:cstheme="minorBidi"/>
        </w:rPr>
        <w:t>urch Street and 70 &amp; 80 Thoona Lane for Batesford South</w:t>
      </w:r>
      <w:r w:rsidR="1B8C3376" w:rsidRPr="00161002">
        <w:rPr>
          <w:rFonts w:eastAsiaTheme="minorEastAsia" w:cstheme="minorBidi"/>
        </w:rPr>
        <w:t xml:space="preserve">, which is identified as a </w:t>
      </w:r>
      <w:r w:rsidR="008E5B7B" w:rsidRPr="00161002">
        <w:rPr>
          <w:rFonts w:eastAsiaTheme="minorEastAsia" w:cstheme="minorBidi"/>
        </w:rPr>
        <w:t>long-term</w:t>
      </w:r>
      <w:r w:rsidR="1B8C3376" w:rsidRPr="00161002">
        <w:rPr>
          <w:rFonts w:eastAsiaTheme="minorEastAsia" w:cstheme="minorBidi"/>
        </w:rPr>
        <w:t xml:space="preserve"> precinct</w:t>
      </w:r>
      <w:r w:rsidRPr="00161002">
        <w:rPr>
          <w:rFonts w:eastAsiaTheme="minorEastAsia" w:cstheme="minorBidi"/>
        </w:rPr>
        <w:t>. These pr</w:t>
      </w:r>
      <w:r w:rsidR="7B146685" w:rsidRPr="00161002">
        <w:rPr>
          <w:rFonts w:eastAsiaTheme="minorEastAsia" w:cstheme="minorBidi"/>
        </w:rPr>
        <w:t>o</w:t>
      </w:r>
      <w:r w:rsidRPr="00161002">
        <w:rPr>
          <w:rFonts w:eastAsiaTheme="minorEastAsia" w:cstheme="minorBidi"/>
        </w:rPr>
        <w:t>perties are standalone and do not</w:t>
      </w:r>
      <w:r w:rsidR="44CA7D46" w:rsidRPr="00161002">
        <w:rPr>
          <w:rFonts w:eastAsiaTheme="minorEastAsia" w:cstheme="minorBidi"/>
        </w:rPr>
        <w:t xml:space="preserve"> have any</w:t>
      </w:r>
      <w:r w:rsidR="58367900" w:rsidRPr="00161002">
        <w:rPr>
          <w:rFonts w:eastAsiaTheme="minorEastAsia" w:cstheme="minorBidi"/>
        </w:rPr>
        <w:t xml:space="preserve"> connection to the </w:t>
      </w:r>
      <w:r w:rsidR="008E5B7B" w:rsidRPr="00161002">
        <w:rPr>
          <w:rFonts w:eastAsiaTheme="minorEastAsia" w:cstheme="minorBidi"/>
        </w:rPr>
        <w:t>medium-term</w:t>
      </w:r>
      <w:r w:rsidR="58367900" w:rsidRPr="00161002">
        <w:rPr>
          <w:rFonts w:eastAsiaTheme="minorEastAsia" w:cstheme="minorBidi"/>
        </w:rPr>
        <w:t xml:space="preserve"> precincts in consideration.</w:t>
      </w:r>
      <w:r w:rsidR="64641FC4" w:rsidRPr="00161002">
        <w:rPr>
          <w:rFonts w:eastAsiaTheme="minorEastAsia" w:cstheme="minorBidi"/>
        </w:rPr>
        <w:t xml:space="preserve"> It is not recommended to include them in the PSP </w:t>
      </w:r>
      <w:r w:rsidR="00D46953">
        <w:rPr>
          <w:rFonts w:eastAsiaTheme="minorEastAsia" w:cstheme="minorBidi"/>
        </w:rPr>
        <w:t>P</w:t>
      </w:r>
      <w:r w:rsidR="64641FC4" w:rsidRPr="00161002">
        <w:rPr>
          <w:rFonts w:eastAsiaTheme="minorEastAsia" w:cstheme="minorBidi"/>
        </w:rPr>
        <w:t>rogram. It will be included in the planning of Batesford South.</w:t>
      </w:r>
    </w:p>
    <w:p w14:paraId="098B4366" w14:textId="28668DD3" w:rsidR="0096114F" w:rsidRPr="00161002" w:rsidRDefault="009D1F23">
      <w:pPr>
        <w:spacing w:line="260" w:lineRule="atLeast"/>
        <w:rPr>
          <w:b/>
          <w:bCs/>
          <w:color w:val="003263" w:themeColor="text2"/>
          <w:sz w:val="24"/>
          <w:szCs w:val="24"/>
        </w:rPr>
      </w:pPr>
      <w:r w:rsidRPr="00161002">
        <w:rPr>
          <w:noProof/>
        </w:rPr>
        <w:drawing>
          <wp:anchor distT="0" distB="0" distL="114300" distR="114300" simplePos="0" relativeHeight="251658252" behindDoc="0" locked="0" layoutInCell="1" allowOverlap="1" wp14:anchorId="7F595046" wp14:editId="4878877E">
            <wp:simplePos x="0" y="0"/>
            <wp:positionH relativeFrom="margin">
              <wp:posOffset>-552450</wp:posOffset>
            </wp:positionH>
            <wp:positionV relativeFrom="paragraph">
              <wp:posOffset>208915</wp:posOffset>
            </wp:positionV>
            <wp:extent cx="3312236" cy="2703426"/>
            <wp:effectExtent l="0" t="0" r="2540" b="1905"/>
            <wp:wrapSquare wrapText="bothSides"/>
            <wp:docPr id="1748180450" name="Picture 174818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12236" cy="2703426"/>
                    </a:xfrm>
                    <a:prstGeom prst="rect">
                      <a:avLst/>
                    </a:prstGeom>
                  </pic:spPr>
                </pic:pic>
              </a:graphicData>
            </a:graphic>
            <wp14:sizeRelH relativeFrom="margin">
              <wp14:pctWidth>0</wp14:pctWidth>
            </wp14:sizeRelH>
            <wp14:sizeRelV relativeFrom="margin">
              <wp14:pctHeight>0</wp14:pctHeight>
            </wp14:sizeRelV>
          </wp:anchor>
        </w:drawing>
      </w:r>
    </w:p>
    <w:p w14:paraId="6A9BB662" w14:textId="1B8E1AE1" w:rsidR="0096114F" w:rsidRPr="00161002" w:rsidRDefault="009D1F23" w:rsidP="009D1F23">
      <w:pPr>
        <w:spacing w:line="260" w:lineRule="atLeast"/>
        <w:ind w:left="-993"/>
        <w:rPr>
          <w:b/>
          <w:bCs/>
          <w:color w:val="003263" w:themeColor="text2"/>
          <w:sz w:val="24"/>
          <w:szCs w:val="24"/>
        </w:rPr>
      </w:pPr>
      <w:r w:rsidRPr="00161002">
        <w:rPr>
          <w:noProof/>
        </w:rPr>
        <w:drawing>
          <wp:anchor distT="0" distB="0" distL="114300" distR="114300" simplePos="0" relativeHeight="251658264" behindDoc="1" locked="0" layoutInCell="1" allowOverlap="1" wp14:anchorId="1B9E686B" wp14:editId="3A74FCC6">
            <wp:simplePos x="0" y="0"/>
            <wp:positionH relativeFrom="margin">
              <wp:posOffset>2953385</wp:posOffset>
            </wp:positionH>
            <wp:positionV relativeFrom="paragraph">
              <wp:posOffset>10795</wp:posOffset>
            </wp:positionV>
            <wp:extent cx="3319780" cy="270954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19780" cy="2709545"/>
                    </a:xfrm>
                    <a:prstGeom prst="rect">
                      <a:avLst/>
                    </a:prstGeom>
                  </pic:spPr>
                </pic:pic>
              </a:graphicData>
            </a:graphic>
            <wp14:sizeRelH relativeFrom="margin">
              <wp14:pctWidth>0</wp14:pctWidth>
            </wp14:sizeRelH>
            <wp14:sizeRelV relativeFrom="margin">
              <wp14:pctHeight>0</wp14:pctHeight>
            </wp14:sizeRelV>
          </wp:anchor>
        </w:drawing>
      </w:r>
    </w:p>
    <w:p w14:paraId="6CF8593F" w14:textId="77777777" w:rsidR="0096114F" w:rsidRPr="00161002" w:rsidRDefault="0096114F" w:rsidP="00AD14B6">
      <w:pPr>
        <w:pStyle w:val="BodyText"/>
        <w:rPr>
          <w:b/>
        </w:rPr>
      </w:pPr>
    </w:p>
    <w:p w14:paraId="162ED800" w14:textId="77777777" w:rsidR="0096114F" w:rsidRPr="00161002" w:rsidRDefault="0096114F" w:rsidP="00AD14B6">
      <w:pPr>
        <w:pStyle w:val="BodyText"/>
        <w:rPr>
          <w:b/>
        </w:rPr>
      </w:pPr>
    </w:p>
    <w:p w14:paraId="7A9ECCB4" w14:textId="77777777" w:rsidR="009B1408" w:rsidRPr="00161002" w:rsidRDefault="009B1408" w:rsidP="00AD14B6">
      <w:pPr>
        <w:pStyle w:val="BodyText"/>
        <w:rPr>
          <w:b/>
        </w:rPr>
      </w:pPr>
    </w:p>
    <w:p w14:paraId="1DAA2840" w14:textId="77777777" w:rsidR="00834CDA" w:rsidRPr="00161002" w:rsidRDefault="00834CDA" w:rsidP="00AD14B6">
      <w:pPr>
        <w:pStyle w:val="BodyText"/>
        <w:rPr>
          <w:b/>
          <w:bCs/>
        </w:rPr>
      </w:pPr>
    </w:p>
    <w:p w14:paraId="02DDA111" w14:textId="139147ED" w:rsidR="00834CDA" w:rsidRPr="00161002" w:rsidRDefault="00E13B66" w:rsidP="00AD14B6">
      <w:pPr>
        <w:pStyle w:val="BodyText"/>
        <w:rPr>
          <w:b/>
          <w:bCs/>
        </w:rPr>
      </w:pPr>
      <w:r w:rsidRPr="00161002">
        <w:rPr>
          <w:noProof/>
        </w:rPr>
        <mc:AlternateContent>
          <mc:Choice Requires="wps">
            <w:drawing>
              <wp:anchor distT="0" distB="0" distL="114300" distR="114300" simplePos="0" relativeHeight="251658253" behindDoc="0" locked="0" layoutInCell="1" allowOverlap="1" wp14:anchorId="414C4743" wp14:editId="3781F306">
                <wp:simplePos x="0" y="0"/>
                <wp:positionH relativeFrom="column">
                  <wp:posOffset>1800449</wp:posOffset>
                </wp:positionH>
                <wp:positionV relativeFrom="paragraph">
                  <wp:posOffset>204202</wp:posOffset>
                </wp:positionV>
                <wp:extent cx="316025" cy="595785"/>
                <wp:effectExtent l="19050" t="19050" r="27305" b="13970"/>
                <wp:wrapNone/>
                <wp:docPr id="1748180454" name="Freeform: Shape 1748180454"/>
                <wp:cNvGraphicFramePr/>
                <a:graphic xmlns:a="http://schemas.openxmlformats.org/drawingml/2006/main">
                  <a:graphicData uri="http://schemas.microsoft.com/office/word/2010/wordprocessingShape">
                    <wps:wsp>
                      <wps:cNvSpPr/>
                      <wps:spPr>
                        <a:xfrm>
                          <a:off x="0" y="0"/>
                          <a:ext cx="316025" cy="595785"/>
                        </a:xfrm>
                        <a:custGeom>
                          <a:avLst/>
                          <a:gdLst>
                            <a:gd name="connsiteX0" fmla="*/ 0 w 316025"/>
                            <a:gd name="connsiteY0" fmla="*/ 595785 h 595785"/>
                            <a:gd name="connsiteX1" fmla="*/ 7771 w 316025"/>
                            <a:gd name="connsiteY1" fmla="*/ 541387 h 595785"/>
                            <a:gd name="connsiteX2" fmla="*/ 2590 w 316025"/>
                            <a:gd name="connsiteY2" fmla="*/ 458495 h 595785"/>
                            <a:gd name="connsiteX3" fmla="*/ 2590 w 316025"/>
                            <a:gd name="connsiteY3" fmla="*/ 404097 h 595785"/>
                            <a:gd name="connsiteX4" fmla="*/ 51807 w 316025"/>
                            <a:gd name="connsiteY4" fmla="*/ 352290 h 595785"/>
                            <a:gd name="connsiteX5" fmla="*/ 90663 w 316025"/>
                            <a:gd name="connsiteY5" fmla="*/ 297892 h 595785"/>
                            <a:gd name="connsiteX6" fmla="*/ 69940 w 316025"/>
                            <a:gd name="connsiteY6" fmla="*/ 253856 h 595785"/>
                            <a:gd name="connsiteX7" fmla="*/ 51807 w 316025"/>
                            <a:gd name="connsiteY7" fmla="*/ 176145 h 595785"/>
                            <a:gd name="connsiteX8" fmla="*/ 36265 w 316025"/>
                            <a:gd name="connsiteY8" fmla="*/ 101024 h 595785"/>
                            <a:gd name="connsiteX9" fmla="*/ 46626 w 316025"/>
                            <a:gd name="connsiteY9" fmla="*/ 41446 h 595785"/>
                            <a:gd name="connsiteX10" fmla="*/ 98434 w 316025"/>
                            <a:gd name="connsiteY10" fmla="*/ 0 h 595785"/>
                            <a:gd name="connsiteX11" fmla="*/ 316025 w 316025"/>
                            <a:gd name="connsiteY11" fmla="*/ 54398 h 595785"/>
                            <a:gd name="connsiteX12" fmla="*/ 279760 w 316025"/>
                            <a:gd name="connsiteY12" fmla="*/ 259037 h 595785"/>
                            <a:gd name="connsiteX13" fmla="*/ 225362 w 316025"/>
                            <a:gd name="connsiteY13" fmla="*/ 378194 h 595785"/>
                            <a:gd name="connsiteX14" fmla="*/ 191687 w 316025"/>
                            <a:gd name="connsiteY14" fmla="*/ 468857 h 595785"/>
                            <a:gd name="connsiteX15" fmla="*/ 75120 w 316025"/>
                            <a:gd name="connsiteY15" fmla="*/ 559519 h 595785"/>
                            <a:gd name="connsiteX16" fmla="*/ 0 w 316025"/>
                            <a:gd name="connsiteY16" fmla="*/ 595785 h 59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025" h="595785">
                              <a:moveTo>
                                <a:pt x="0" y="595785"/>
                              </a:moveTo>
                              <a:lnTo>
                                <a:pt x="7771" y="541387"/>
                              </a:lnTo>
                              <a:lnTo>
                                <a:pt x="2590" y="458495"/>
                              </a:lnTo>
                              <a:lnTo>
                                <a:pt x="2590" y="404097"/>
                              </a:lnTo>
                              <a:lnTo>
                                <a:pt x="51807" y="352290"/>
                              </a:lnTo>
                              <a:lnTo>
                                <a:pt x="90663" y="297892"/>
                              </a:lnTo>
                              <a:lnTo>
                                <a:pt x="69940" y="253856"/>
                              </a:lnTo>
                              <a:lnTo>
                                <a:pt x="51807" y="176145"/>
                              </a:lnTo>
                              <a:lnTo>
                                <a:pt x="36265" y="101024"/>
                              </a:lnTo>
                              <a:lnTo>
                                <a:pt x="46626" y="41446"/>
                              </a:lnTo>
                              <a:lnTo>
                                <a:pt x="98434" y="0"/>
                              </a:lnTo>
                              <a:lnTo>
                                <a:pt x="316025" y="54398"/>
                              </a:lnTo>
                              <a:lnTo>
                                <a:pt x="279760" y="259037"/>
                              </a:lnTo>
                              <a:lnTo>
                                <a:pt x="225362" y="378194"/>
                              </a:lnTo>
                              <a:lnTo>
                                <a:pt x="191687" y="468857"/>
                              </a:lnTo>
                              <a:lnTo>
                                <a:pt x="75120" y="559519"/>
                              </a:lnTo>
                              <a:lnTo>
                                <a:pt x="0" y="595785"/>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2B1D95BD" id="Freeform: Shape 1748180454" o:spid="_x0000_s1026" style="position:absolute;margin-left:141.75pt;margin-top:16.1pt;width:24.9pt;height:46.9pt;z-index:251656704;visibility:visible;mso-wrap-style:square;mso-wrap-distance-left:9pt;mso-wrap-distance-top:0;mso-wrap-distance-right:9pt;mso-wrap-distance-bottom:0;mso-position-horizontal:absolute;mso-position-horizontal-relative:text;mso-position-vertical:absolute;mso-position-vertical-relative:text;v-text-anchor:middle" coordsize="316025,5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" path="m,595785l7771,541387,2590,458495r,-54398l51807,352290,90663,297892,69940,253856,51807,176145,36265,101024,46626,41446,98434,,316025,54398,279760,259037,225362,378194r-33675,90663l75120,559519,,595785xe" filled="f" strokecolor="#002060" strokeweight="3pt">
                <v:path arrowok="t" o:connecttype="custom" o:connectlocs="0,595785;7771,541387;2590,458495;2590,404097;51807,352290;90663,297892;69940,253856;51807,176145;36265,101024;46626,41446;98434,0;316025,54398;279760,259037;225362,378194;191687,468857;75120,559519;0,595785" o:connectangles="0,0,0,0,0,0,0,0,0,0,0,0,0,0,0,0,0"/>
              </v:shape>
            </w:pict>
          </mc:Fallback>
        </mc:AlternateContent>
      </w:r>
    </w:p>
    <w:p w14:paraId="30E4901D" w14:textId="6161B1B6" w:rsidR="00834CDA" w:rsidRPr="00161002" w:rsidRDefault="00834CDA" w:rsidP="00AD14B6">
      <w:pPr>
        <w:pStyle w:val="BodyText"/>
        <w:rPr>
          <w:b/>
          <w:bCs/>
        </w:rPr>
      </w:pPr>
    </w:p>
    <w:p w14:paraId="0BE1FCBC" w14:textId="7BEB7652" w:rsidR="00834CDA" w:rsidRPr="00161002" w:rsidRDefault="00562F2C" w:rsidP="00AD14B6">
      <w:pPr>
        <w:pStyle w:val="BodyText"/>
        <w:rPr>
          <w:b/>
          <w:bCs/>
        </w:rPr>
      </w:pPr>
      <w:r w:rsidRPr="00161002">
        <w:rPr>
          <w:noProof/>
        </w:rPr>
        <mc:AlternateContent>
          <mc:Choice Requires="wps">
            <w:drawing>
              <wp:anchor distT="0" distB="0" distL="114300" distR="114300" simplePos="0" relativeHeight="251658261" behindDoc="0" locked="0" layoutInCell="1" allowOverlap="1" wp14:anchorId="4FB853CA" wp14:editId="0040B001">
                <wp:simplePos x="0" y="0"/>
                <wp:positionH relativeFrom="margin">
                  <wp:posOffset>5032548</wp:posOffset>
                </wp:positionH>
                <wp:positionV relativeFrom="paragraph">
                  <wp:posOffset>60845</wp:posOffset>
                </wp:positionV>
                <wp:extent cx="298815" cy="242119"/>
                <wp:effectExtent l="19050" t="19050" r="25400" b="24765"/>
                <wp:wrapNone/>
                <wp:docPr id="1748180455" name="Freeform: Shape 1748180455"/>
                <wp:cNvGraphicFramePr/>
                <a:graphic xmlns:a="http://schemas.openxmlformats.org/drawingml/2006/main">
                  <a:graphicData uri="http://schemas.microsoft.com/office/word/2010/wordprocessingShape">
                    <wps:wsp>
                      <wps:cNvSpPr/>
                      <wps:spPr>
                        <a:xfrm>
                          <a:off x="0" y="0"/>
                          <a:ext cx="298815" cy="242119"/>
                        </a:xfrm>
                        <a:custGeom>
                          <a:avLst/>
                          <a:gdLst>
                            <a:gd name="connsiteX0" fmla="*/ 62169 w 297892"/>
                            <a:gd name="connsiteY0" fmla="*/ 240905 h 240905"/>
                            <a:gd name="connsiteX1" fmla="*/ 212410 w 297892"/>
                            <a:gd name="connsiteY1" fmla="*/ 202049 h 240905"/>
                            <a:gd name="connsiteX2" fmla="*/ 290121 w 297892"/>
                            <a:gd name="connsiteY2" fmla="*/ 152832 h 240905"/>
                            <a:gd name="connsiteX3" fmla="*/ 297892 w 297892"/>
                            <a:gd name="connsiteY3" fmla="*/ 49217 h 240905"/>
                            <a:gd name="connsiteX4" fmla="*/ 290121 w 297892"/>
                            <a:gd name="connsiteY4" fmla="*/ 23314 h 240905"/>
                            <a:gd name="connsiteX5" fmla="*/ 5181 w 297892"/>
                            <a:gd name="connsiteY5" fmla="*/ 0 h 240905"/>
                            <a:gd name="connsiteX6" fmla="*/ 0 w 297892"/>
                            <a:gd name="connsiteY6" fmla="*/ 217591 h 240905"/>
                            <a:gd name="connsiteX7" fmla="*/ 62169 w 297892"/>
                            <a:gd name="connsiteY7" fmla="*/ 240905 h 2409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7892" h="240905">
                              <a:moveTo>
                                <a:pt x="62169" y="240905"/>
                              </a:moveTo>
                              <a:lnTo>
                                <a:pt x="212410" y="202049"/>
                              </a:lnTo>
                              <a:lnTo>
                                <a:pt x="290121" y="152832"/>
                              </a:lnTo>
                              <a:lnTo>
                                <a:pt x="297892" y="49217"/>
                              </a:lnTo>
                              <a:lnTo>
                                <a:pt x="290121" y="23314"/>
                              </a:lnTo>
                              <a:lnTo>
                                <a:pt x="5181" y="0"/>
                              </a:lnTo>
                              <a:lnTo>
                                <a:pt x="0" y="217591"/>
                              </a:lnTo>
                              <a:lnTo>
                                <a:pt x="62169" y="240905"/>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0FABD9B5" id="Freeform: Shape 1748180455" o:spid="_x0000_s1026" style="position:absolute;margin-left:396.25pt;margin-top:4.8pt;width:23.55pt;height:19.05pt;z-index:251658752;visibility:visible;mso-wrap-style:square;mso-wrap-distance-left:9pt;mso-wrap-distance-top:0;mso-wrap-distance-right:9pt;mso-wrap-distance-bottom:0;mso-position-horizontal:absolute;mso-position-horizontal-relative:margin;mso-position-vertical:absolute;mso-position-vertical-relative:text;v-text-anchor:middle" coordsize="297892,24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" path="m62169,240905l212410,202049r77711,-49217l297892,49217,290121,23314,5181,,,217591r62169,23314xe" filled="f" strokecolor="#002060" strokeweight="3pt">
                <v:path arrowok="t" o:connecttype="custom" o:connectlocs="62362,242119;213068,203067;291020,153602;298815,49465;291020,23431;5197,0;0,218688;62362,242119" o:connectangles="0,0,0,0,0,0,0,0"/>
                <w10:wrap anchorx="margin"/>
              </v:shape>
            </w:pict>
          </mc:Fallback>
        </mc:AlternateContent>
      </w:r>
    </w:p>
    <w:p w14:paraId="3CBA5885" w14:textId="77777777" w:rsidR="00834CDA" w:rsidRPr="00161002" w:rsidRDefault="00834CDA" w:rsidP="00AD14B6">
      <w:pPr>
        <w:pStyle w:val="BodyText"/>
        <w:rPr>
          <w:b/>
          <w:bCs/>
        </w:rPr>
      </w:pPr>
    </w:p>
    <w:p w14:paraId="3D0F4EE9" w14:textId="77777777" w:rsidR="00834CDA" w:rsidRPr="00161002" w:rsidRDefault="00834CDA" w:rsidP="00AD14B6">
      <w:pPr>
        <w:pStyle w:val="BodyText"/>
        <w:rPr>
          <w:b/>
          <w:bCs/>
        </w:rPr>
      </w:pPr>
    </w:p>
    <w:p w14:paraId="7525002B" w14:textId="0423D03D" w:rsidR="00545BC3" w:rsidRPr="00161002" w:rsidRDefault="00D20258" w:rsidP="009D1F23">
      <w:pPr>
        <w:pStyle w:val="BodyText"/>
        <w:ind w:left="-851"/>
        <w:rPr>
          <w:b/>
          <w:bCs/>
          <w:color w:val="003263" w:themeColor="text2"/>
          <w:sz w:val="24"/>
          <w:szCs w:val="24"/>
        </w:rPr>
      </w:pPr>
      <w:r w:rsidRPr="00161002">
        <w:rPr>
          <w:b/>
          <w:bCs/>
        </w:rPr>
        <w:t>355-370 Church Street</w:t>
      </w:r>
      <w:r w:rsidR="00323E4F" w:rsidRPr="00161002">
        <w:rPr>
          <w:b/>
          <w:bCs/>
        </w:rPr>
        <w:t>, Fyan</w:t>
      </w:r>
      <w:r w:rsidR="00545BC3" w:rsidRPr="00161002">
        <w:rPr>
          <w:b/>
          <w:bCs/>
        </w:rPr>
        <w:t xml:space="preserve">sford                          </w:t>
      </w:r>
      <w:r w:rsidR="00AD14B6" w:rsidRPr="00161002">
        <w:rPr>
          <w:b/>
          <w:bCs/>
        </w:rPr>
        <w:t xml:space="preserve">                            </w:t>
      </w:r>
      <w:r w:rsidR="00545BC3" w:rsidRPr="00161002">
        <w:rPr>
          <w:b/>
          <w:bCs/>
        </w:rPr>
        <w:t>70 &amp; 80 Thoona Lane, Fyansford</w:t>
      </w:r>
    </w:p>
    <w:p w14:paraId="7D3896CC" w14:textId="3450F85F" w:rsidR="0096114F" w:rsidRPr="00161002" w:rsidRDefault="009A6348">
      <w:pPr>
        <w:spacing w:line="260" w:lineRule="atLeast"/>
        <w:rPr>
          <w:b/>
          <w:bCs/>
          <w:color w:val="003263" w:themeColor="text2"/>
          <w:sz w:val="24"/>
          <w:szCs w:val="24"/>
        </w:rPr>
      </w:pPr>
      <w:r w:rsidRPr="00161002">
        <w:rPr>
          <w:b/>
          <w:bCs/>
          <w:color w:val="003263" w:themeColor="text2"/>
          <w:sz w:val="24"/>
          <w:szCs w:val="24"/>
        </w:rPr>
        <w:br w:type="page"/>
      </w:r>
    </w:p>
    <w:p w14:paraId="2AFABEFF" w14:textId="001AB51D" w:rsidR="00DA442E" w:rsidRPr="00161002" w:rsidRDefault="00DA442E" w:rsidP="009D1F23">
      <w:pPr>
        <w:pStyle w:val="BodyText"/>
        <w:ind w:left="-851"/>
        <w:rPr>
          <w:b/>
          <w:bCs/>
          <w:color w:val="003263" w:themeColor="text2"/>
        </w:rPr>
      </w:pPr>
      <w:r w:rsidRPr="00161002">
        <w:rPr>
          <w:b/>
          <w:bCs/>
          <w:color w:val="003263" w:themeColor="text2"/>
          <w:sz w:val="24"/>
          <w:szCs w:val="24"/>
        </w:rPr>
        <w:t>Recommendation</w:t>
      </w:r>
      <w:r w:rsidR="004420CB" w:rsidRPr="00161002">
        <w:rPr>
          <w:b/>
          <w:bCs/>
          <w:color w:val="003263" w:themeColor="text2"/>
          <w:sz w:val="24"/>
          <w:szCs w:val="24"/>
        </w:rPr>
        <w:t>s</w:t>
      </w:r>
    </w:p>
    <w:p w14:paraId="0F96FA71" w14:textId="1BA2C958" w:rsidR="00281C30" w:rsidRPr="00161002" w:rsidRDefault="009D1F23" w:rsidP="009D1F23">
      <w:pPr>
        <w:pStyle w:val="BodyText"/>
        <w:ind w:left="-851"/>
        <w:rPr>
          <w:b/>
          <w:bCs/>
          <w:color w:val="003263" w:themeColor="text2"/>
        </w:rPr>
      </w:pPr>
      <w:r w:rsidRPr="00161002">
        <w:rPr>
          <w:noProof/>
        </w:rPr>
        <w:drawing>
          <wp:anchor distT="0" distB="0" distL="114300" distR="114300" simplePos="0" relativeHeight="251658242" behindDoc="0" locked="0" layoutInCell="1" allowOverlap="1" wp14:anchorId="15D581B4" wp14:editId="36111D45">
            <wp:simplePos x="0" y="0"/>
            <wp:positionH relativeFrom="margin">
              <wp:posOffset>2960370</wp:posOffset>
            </wp:positionH>
            <wp:positionV relativeFrom="paragraph">
              <wp:posOffset>46990</wp:posOffset>
            </wp:positionV>
            <wp:extent cx="3350895" cy="1976120"/>
            <wp:effectExtent l="0" t="0" r="1905" b="50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52907"/>
                    <a:stretch/>
                  </pic:blipFill>
                  <pic:spPr bwMode="auto">
                    <a:xfrm>
                      <a:off x="0" y="0"/>
                      <a:ext cx="3350895" cy="1976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1C30" w:rsidRPr="00161002">
        <w:rPr>
          <w:b/>
          <w:bCs/>
          <w:color w:val="231F20" w:themeColor="text1"/>
        </w:rPr>
        <w:t>Include Batesford North in the 2023/24 Program</w:t>
      </w:r>
    </w:p>
    <w:tbl>
      <w:tblPr>
        <w:tblStyle w:val="TableGrid"/>
        <w:tblW w:w="0" w:type="auto"/>
        <w:tblInd w:w="-851" w:type="dxa"/>
        <w:tblBorders>
          <w:insideV w:val="single" w:sz="4" w:space="0" w:color="8ACED7" w:themeColor="accent1"/>
        </w:tblBorders>
        <w:tblLook w:val="0680" w:firstRow="0" w:lastRow="0" w:firstColumn="1" w:lastColumn="0" w:noHBand="1" w:noVBand="1"/>
      </w:tblPr>
      <w:tblGrid>
        <w:gridCol w:w="3402"/>
        <w:gridCol w:w="1701"/>
      </w:tblGrid>
      <w:tr w:rsidR="00DB2FB4" w:rsidRPr="00161002" w14:paraId="65915E8E" w14:textId="77777777" w:rsidTr="009D1F23">
        <w:tc>
          <w:tcPr>
            <w:cnfStyle w:val="001000000000" w:firstRow="0" w:lastRow="0" w:firstColumn="1" w:lastColumn="0" w:oddVBand="0" w:evenVBand="0" w:oddHBand="0" w:evenHBand="0" w:firstRowFirstColumn="0" w:firstRowLastColumn="0" w:lastRowFirstColumn="0" w:lastRowLastColumn="0"/>
            <w:tcW w:w="3402" w:type="dxa"/>
          </w:tcPr>
          <w:p w14:paraId="18C4709E" w14:textId="77777777" w:rsidR="00DB2FB4" w:rsidRPr="00161002" w:rsidRDefault="00DB2FB4" w:rsidP="00DB2FB4">
            <w:pPr>
              <w:pStyle w:val="BodyText"/>
              <w:rPr>
                <w:b w:val="0"/>
                <w:bCs/>
              </w:rPr>
            </w:pPr>
            <w:r w:rsidRPr="00161002">
              <w:rPr>
                <w:rFonts w:asciiTheme="majorHAnsi" w:hAnsiTheme="majorHAnsi"/>
                <w:bCs/>
                <w:color w:val="003263" w:themeColor="text2"/>
                <w:spacing w:val="6"/>
                <w:sz w:val="18"/>
                <w:szCs w:val="14"/>
              </w:rPr>
              <w:t>PSP area</w:t>
            </w:r>
          </w:p>
        </w:tc>
        <w:tc>
          <w:tcPr>
            <w:tcW w:w="1701" w:type="dxa"/>
            <w:vAlign w:val="top"/>
          </w:tcPr>
          <w:p w14:paraId="4E9A524C" w14:textId="13CA19E1" w:rsidR="00DB2FB4" w:rsidRPr="00161002" w:rsidRDefault="00DB2FB4" w:rsidP="00DB2FB4">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430 Ha</w:t>
            </w:r>
          </w:p>
        </w:tc>
      </w:tr>
      <w:tr w:rsidR="00DB2FB4" w:rsidRPr="00161002" w14:paraId="7A3255BB" w14:textId="77777777" w:rsidTr="009D1F23">
        <w:tc>
          <w:tcPr>
            <w:cnfStyle w:val="001000000000" w:firstRow="0" w:lastRow="0" w:firstColumn="1" w:lastColumn="0" w:oddVBand="0" w:evenVBand="0" w:oddHBand="0" w:evenHBand="0" w:firstRowFirstColumn="0" w:firstRowLastColumn="0" w:lastRowFirstColumn="0" w:lastRowLastColumn="0"/>
            <w:tcW w:w="3402" w:type="dxa"/>
          </w:tcPr>
          <w:p w14:paraId="14E55C7C" w14:textId="77777777" w:rsidR="00DB2FB4" w:rsidRPr="00161002" w:rsidRDefault="00DB2FB4" w:rsidP="00DB2FB4">
            <w:pPr>
              <w:pStyle w:val="BodyText"/>
              <w:rPr>
                <w:b w:val="0"/>
                <w:bCs/>
              </w:rPr>
            </w:pPr>
            <w:r w:rsidRPr="00161002">
              <w:rPr>
                <w:rFonts w:asciiTheme="majorHAnsi" w:hAnsiTheme="majorHAnsi"/>
                <w:bCs/>
                <w:color w:val="003263" w:themeColor="text2"/>
                <w:spacing w:val="6"/>
                <w:sz w:val="18"/>
                <w:szCs w:val="14"/>
              </w:rPr>
              <w:t>Non-Developable area</w:t>
            </w:r>
          </w:p>
        </w:tc>
        <w:tc>
          <w:tcPr>
            <w:tcW w:w="1701" w:type="dxa"/>
            <w:vAlign w:val="top"/>
          </w:tcPr>
          <w:p w14:paraId="2C149D59" w14:textId="4B4F8768" w:rsidR="00DB2FB4" w:rsidRPr="00161002" w:rsidRDefault="00DB2FB4" w:rsidP="00DB2FB4">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99 Ha</w:t>
            </w:r>
          </w:p>
        </w:tc>
      </w:tr>
      <w:tr w:rsidR="00DB2FB4" w:rsidRPr="00161002" w14:paraId="476B7192" w14:textId="77777777" w:rsidTr="009D1F23">
        <w:tc>
          <w:tcPr>
            <w:cnfStyle w:val="001000000000" w:firstRow="0" w:lastRow="0" w:firstColumn="1" w:lastColumn="0" w:oddVBand="0" w:evenVBand="0" w:oddHBand="0" w:evenHBand="0" w:firstRowFirstColumn="0" w:firstRowLastColumn="0" w:lastRowFirstColumn="0" w:lastRowLastColumn="0"/>
            <w:tcW w:w="3402" w:type="dxa"/>
          </w:tcPr>
          <w:p w14:paraId="780FD1B4" w14:textId="77777777" w:rsidR="00DB2FB4" w:rsidRPr="00161002" w:rsidRDefault="00DB2FB4" w:rsidP="00DB2FB4">
            <w:pPr>
              <w:pStyle w:val="BodyText"/>
              <w:rPr>
                <w:b w:val="0"/>
                <w:bCs/>
              </w:rPr>
            </w:pPr>
            <w:r w:rsidRPr="00161002">
              <w:rPr>
                <w:rFonts w:asciiTheme="majorHAnsi" w:hAnsiTheme="majorHAnsi"/>
                <w:bCs/>
                <w:color w:val="003263" w:themeColor="text2"/>
                <w:spacing w:val="6"/>
                <w:sz w:val="18"/>
                <w:szCs w:val="14"/>
              </w:rPr>
              <w:t>Non-Developable area percentage</w:t>
            </w:r>
          </w:p>
        </w:tc>
        <w:tc>
          <w:tcPr>
            <w:tcW w:w="1701" w:type="dxa"/>
            <w:vAlign w:val="top"/>
          </w:tcPr>
          <w:p w14:paraId="1FA6DD00" w14:textId="450A833D" w:rsidR="00DB2FB4" w:rsidRPr="00161002" w:rsidRDefault="00DB2FB4" w:rsidP="00DB2FB4">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23%</w:t>
            </w:r>
          </w:p>
        </w:tc>
      </w:tr>
      <w:tr w:rsidR="00DB2FB4" w:rsidRPr="00161002" w14:paraId="564B0CD0" w14:textId="77777777" w:rsidTr="009D1F23">
        <w:tc>
          <w:tcPr>
            <w:cnfStyle w:val="001000000000" w:firstRow="0" w:lastRow="0" w:firstColumn="1" w:lastColumn="0" w:oddVBand="0" w:evenVBand="0" w:oddHBand="0" w:evenHBand="0" w:firstRowFirstColumn="0" w:firstRowLastColumn="0" w:lastRowFirstColumn="0" w:lastRowLastColumn="0"/>
            <w:tcW w:w="3402" w:type="dxa"/>
          </w:tcPr>
          <w:p w14:paraId="7FF0C70D" w14:textId="77777777" w:rsidR="00DB2FB4" w:rsidRPr="00161002" w:rsidRDefault="00DB2FB4" w:rsidP="00DB2FB4">
            <w:pPr>
              <w:pStyle w:val="BodyText"/>
              <w:rPr>
                <w:b w:val="0"/>
                <w:bCs/>
              </w:rPr>
            </w:pPr>
            <w:r w:rsidRPr="00161002">
              <w:rPr>
                <w:rFonts w:asciiTheme="majorHAnsi" w:hAnsiTheme="majorHAnsi"/>
                <w:bCs/>
                <w:color w:val="003263" w:themeColor="text2"/>
                <w:spacing w:val="6"/>
                <w:sz w:val="18"/>
                <w:szCs w:val="14"/>
              </w:rPr>
              <w:t>Yield estimate</w:t>
            </w:r>
          </w:p>
        </w:tc>
        <w:tc>
          <w:tcPr>
            <w:tcW w:w="1701" w:type="dxa"/>
            <w:vAlign w:val="top"/>
          </w:tcPr>
          <w:p w14:paraId="48766D14" w14:textId="3F598890" w:rsidR="00DB2FB4" w:rsidRPr="00161002" w:rsidRDefault="00DB2FB4" w:rsidP="00DB2FB4">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3,799 Dwellings</w:t>
            </w:r>
          </w:p>
        </w:tc>
      </w:tr>
      <w:tr w:rsidR="00DB2FB4" w:rsidRPr="00161002" w14:paraId="04E3AC8B" w14:textId="77777777" w:rsidTr="009D1F23">
        <w:tc>
          <w:tcPr>
            <w:cnfStyle w:val="001000000000" w:firstRow="0" w:lastRow="0" w:firstColumn="1" w:lastColumn="0" w:oddVBand="0" w:evenVBand="0" w:oddHBand="0" w:evenHBand="0" w:firstRowFirstColumn="0" w:firstRowLastColumn="0" w:lastRowFirstColumn="0" w:lastRowLastColumn="0"/>
            <w:tcW w:w="3402" w:type="dxa"/>
          </w:tcPr>
          <w:p w14:paraId="183758A3" w14:textId="77777777" w:rsidR="00DB2FB4" w:rsidRPr="00161002" w:rsidRDefault="00DB2FB4" w:rsidP="00DB2FB4">
            <w:pPr>
              <w:pStyle w:val="BodyText"/>
              <w:rPr>
                <w:b w:val="0"/>
                <w:bCs/>
              </w:rPr>
            </w:pPr>
            <w:r w:rsidRPr="00161002">
              <w:rPr>
                <w:rFonts w:asciiTheme="majorHAnsi" w:hAnsiTheme="majorHAnsi"/>
                <w:bCs/>
                <w:color w:val="003263" w:themeColor="text2"/>
                <w:spacing w:val="6"/>
                <w:sz w:val="18"/>
                <w:szCs w:val="14"/>
              </w:rPr>
              <w:t>Population estimate</w:t>
            </w:r>
          </w:p>
        </w:tc>
        <w:tc>
          <w:tcPr>
            <w:tcW w:w="1701" w:type="dxa"/>
            <w:vAlign w:val="top"/>
          </w:tcPr>
          <w:p w14:paraId="2F34D90A" w14:textId="68D8C823" w:rsidR="00DB2FB4" w:rsidRPr="00161002" w:rsidRDefault="00DB2FB4" w:rsidP="00DB2FB4">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10,638 Residents</w:t>
            </w:r>
          </w:p>
        </w:tc>
      </w:tr>
    </w:tbl>
    <w:p w14:paraId="770B1A38" w14:textId="77777777" w:rsidR="00871469" w:rsidRPr="00161002" w:rsidRDefault="00871469" w:rsidP="00871469">
      <w:pPr>
        <w:pStyle w:val="BodyText"/>
        <w:rPr>
          <w:b/>
          <w:bCs/>
          <w:color w:val="231F20" w:themeColor="text1"/>
        </w:rPr>
      </w:pPr>
    </w:p>
    <w:p w14:paraId="6B9BF8D3" w14:textId="5607B8E5" w:rsidR="00632F1B" w:rsidRPr="00161002" w:rsidRDefault="00027D17" w:rsidP="00684D4F">
      <w:pPr>
        <w:pStyle w:val="BodyText"/>
        <w:ind w:left="-851"/>
        <w:rPr>
          <w:b/>
          <w:bCs/>
          <w:color w:val="231F20" w:themeColor="text1"/>
        </w:rPr>
      </w:pPr>
      <w:r w:rsidRPr="00161002">
        <w:rPr>
          <w:noProof/>
        </w:rPr>
        <w:drawing>
          <wp:anchor distT="0" distB="0" distL="114300" distR="114300" simplePos="0" relativeHeight="251658260" behindDoc="0" locked="0" layoutInCell="1" allowOverlap="1" wp14:anchorId="1DE96376" wp14:editId="014D0EA6">
            <wp:simplePos x="0" y="0"/>
            <wp:positionH relativeFrom="margin">
              <wp:posOffset>3015615</wp:posOffset>
            </wp:positionH>
            <wp:positionV relativeFrom="paragraph">
              <wp:posOffset>45720</wp:posOffset>
            </wp:positionV>
            <wp:extent cx="3295650" cy="2527935"/>
            <wp:effectExtent l="0" t="0" r="0" b="5715"/>
            <wp:wrapSquare wrapText="bothSides"/>
            <wp:docPr id="1748180453" name="Picture 174818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95650" cy="2527935"/>
                    </a:xfrm>
                    <a:prstGeom prst="rect">
                      <a:avLst/>
                    </a:prstGeom>
                  </pic:spPr>
                </pic:pic>
              </a:graphicData>
            </a:graphic>
            <wp14:sizeRelH relativeFrom="margin">
              <wp14:pctWidth>0</wp14:pctWidth>
            </wp14:sizeRelH>
            <wp14:sizeRelV relativeFrom="margin">
              <wp14:pctHeight>0</wp14:pctHeight>
            </wp14:sizeRelV>
          </wp:anchor>
        </w:drawing>
      </w:r>
      <w:r w:rsidR="004F1005" w:rsidRPr="00161002">
        <w:rPr>
          <w:b/>
          <w:bCs/>
          <w:color w:val="231F20" w:themeColor="text1"/>
        </w:rPr>
        <w:t xml:space="preserve">Include </w:t>
      </w:r>
      <w:r w:rsidR="00D97D3E" w:rsidRPr="00161002">
        <w:rPr>
          <w:b/>
          <w:bCs/>
          <w:color w:val="231F20" w:themeColor="text1"/>
        </w:rPr>
        <w:t>McCanns Lane</w:t>
      </w:r>
      <w:r w:rsidR="00816354" w:rsidRPr="00161002">
        <w:rPr>
          <w:b/>
          <w:bCs/>
          <w:color w:val="231F20" w:themeColor="text1"/>
        </w:rPr>
        <w:t xml:space="preserve"> and Merrawarp</w:t>
      </w:r>
      <w:r w:rsidR="004F1005" w:rsidRPr="00161002">
        <w:rPr>
          <w:b/>
          <w:bCs/>
          <w:color w:val="231F20" w:themeColor="text1"/>
        </w:rPr>
        <w:t xml:space="preserve"> in the 202</w:t>
      </w:r>
      <w:r w:rsidR="00816354" w:rsidRPr="00161002">
        <w:rPr>
          <w:b/>
          <w:bCs/>
          <w:color w:val="231F20" w:themeColor="text1"/>
        </w:rPr>
        <w:t>4</w:t>
      </w:r>
      <w:r w:rsidR="004F1005" w:rsidRPr="00161002">
        <w:rPr>
          <w:b/>
          <w:bCs/>
          <w:color w:val="231F20" w:themeColor="text1"/>
        </w:rPr>
        <w:t>/2</w:t>
      </w:r>
      <w:r w:rsidR="00816354" w:rsidRPr="00161002">
        <w:rPr>
          <w:b/>
          <w:bCs/>
          <w:color w:val="231F20" w:themeColor="text1"/>
        </w:rPr>
        <w:t>5</w:t>
      </w:r>
      <w:r w:rsidR="004F1005" w:rsidRPr="00161002">
        <w:rPr>
          <w:b/>
          <w:bCs/>
          <w:color w:val="231F20" w:themeColor="text1"/>
        </w:rPr>
        <w:t xml:space="preserve"> Program</w:t>
      </w:r>
      <w:r w:rsidR="0039255D" w:rsidRPr="00161002">
        <w:rPr>
          <w:b/>
          <w:bCs/>
          <w:color w:val="231F20" w:themeColor="text1"/>
        </w:rPr>
        <w:t xml:space="preserve"> </w:t>
      </w:r>
      <w:r w:rsidR="009F10BD" w:rsidRPr="00161002">
        <w:rPr>
          <w:b/>
          <w:bCs/>
          <w:color w:val="231F20" w:themeColor="text1"/>
        </w:rPr>
        <w:t xml:space="preserve">with an adjustment to the precinct boundary as shown in Figure </w:t>
      </w:r>
      <w:r w:rsidR="00FE6F70" w:rsidRPr="00161002">
        <w:rPr>
          <w:b/>
          <w:bCs/>
          <w:color w:val="231F20" w:themeColor="text1"/>
        </w:rPr>
        <w:t>1</w:t>
      </w:r>
      <w:r w:rsidR="00313579" w:rsidRPr="00161002">
        <w:rPr>
          <w:b/>
          <w:bCs/>
          <w:color w:val="231F20" w:themeColor="text1"/>
        </w:rPr>
        <w:t xml:space="preserve">. Commencing development in this precinct is subject </w:t>
      </w:r>
      <w:r w:rsidR="4B635FE5" w:rsidRPr="00161002">
        <w:rPr>
          <w:b/>
          <w:bCs/>
          <w:color w:val="231F20" w:themeColor="text1"/>
        </w:rPr>
        <w:t>to:</w:t>
      </w:r>
    </w:p>
    <w:p w14:paraId="1497E0B5" w14:textId="28D3B78A" w:rsidR="00632F1B" w:rsidRPr="00161002" w:rsidRDefault="4B635FE5" w:rsidP="00684D4F">
      <w:pPr>
        <w:pStyle w:val="BodyText"/>
        <w:numPr>
          <w:ilvl w:val="0"/>
          <w:numId w:val="11"/>
        </w:numPr>
        <w:ind w:left="-142" w:hanging="425"/>
        <w:rPr>
          <w:rFonts w:eastAsiaTheme="minorEastAsia" w:cstheme="minorBidi"/>
          <w:color w:val="231F20" w:themeColor="text1"/>
        </w:rPr>
      </w:pPr>
      <w:r w:rsidRPr="00161002">
        <w:rPr>
          <w:rFonts w:eastAsiaTheme="minorEastAsia" w:cstheme="minorBidi"/>
          <w:color w:val="000000"/>
        </w:rPr>
        <w:t>A funding pathway for the north-south and east-west arterial and public transport connections</w:t>
      </w:r>
      <w:r w:rsidR="00D711C1">
        <w:rPr>
          <w:rFonts w:eastAsiaTheme="minorEastAsia" w:cstheme="minorBidi"/>
          <w:color w:val="000000"/>
        </w:rPr>
        <w:t>.</w:t>
      </w:r>
    </w:p>
    <w:p w14:paraId="7DCEDACF" w14:textId="60C9F426" w:rsidR="00632F1B" w:rsidRPr="00161002" w:rsidRDefault="4B635FE5" w:rsidP="00684D4F">
      <w:pPr>
        <w:pStyle w:val="ListParagraph"/>
        <w:numPr>
          <w:ilvl w:val="0"/>
          <w:numId w:val="11"/>
        </w:numPr>
        <w:ind w:left="-142" w:hanging="425"/>
        <w:rPr>
          <w:rFonts w:asciiTheme="minorHAnsi" w:eastAsiaTheme="minorEastAsia" w:hAnsiTheme="minorHAnsi" w:cstheme="minorBidi"/>
          <w:color w:val="231F20" w:themeColor="text1"/>
          <w:sz w:val="18"/>
          <w:szCs w:val="18"/>
        </w:rPr>
      </w:pPr>
      <w:r w:rsidRPr="00161002">
        <w:rPr>
          <w:rFonts w:asciiTheme="minorHAnsi" w:eastAsiaTheme="minorEastAsia" w:hAnsiTheme="minorHAnsi" w:cstheme="minorBidi"/>
          <w:color w:val="000000"/>
          <w:sz w:val="18"/>
          <w:szCs w:val="18"/>
        </w:rPr>
        <w:t>Concept design and costing for the major transport infrastructure being prepared (</w:t>
      </w:r>
      <w:r w:rsidR="00FE5FD0" w:rsidRPr="00161002">
        <w:rPr>
          <w:rFonts w:asciiTheme="minorHAnsi" w:eastAsiaTheme="minorEastAsia" w:hAnsiTheme="minorHAnsi" w:cstheme="minorBidi"/>
          <w:color w:val="000000"/>
          <w:sz w:val="18"/>
          <w:szCs w:val="18"/>
        </w:rPr>
        <w:t>north south</w:t>
      </w:r>
      <w:r w:rsidRPr="00161002">
        <w:rPr>
          <w:rFonts w:asciiTheme="minorHAnsi" w:eastAsiaTheme="minorEastAsia" w:hAnsiTheme="minorHAnsi" w:cstheme="minorBidi"/>
          <w:color w:val="000000"/>
          <w:sz w:val="18"/>
          <w:szCs w:val="18"/>
        </w:rPr>
        <w:t xml:space="preserve"> bridges and Church Street connection)</w:t>
      </w:r>
      <w:r w:rsidR="00B6033C">
        <w:rPr>
          <w:rFonts w:asciiTheme="minorHAnsi" w:eastAsiaTheme="minorEastAsia" w:hAnsiTheme="minorHAnsi" w:cstheme="minorBidi"/>
          <w:color w:val="000000"/>
          <w:sz w:val="18"/>
          <w:szCs w:val="18"/>
        </w:rPr>
        <w:t>.</w:t>
      </w:r>
    </w:p>
    <w:p w14:paraId="2B78568C" w14:textId="058493B5" w:rsidR="1B5C3E6D" w:rsidRPr="00161002" w:rsidRDefault="1B5C3E6D" w:rsidP="1B5C3E6D">
      <w:pPr>
        <w:pStyle w:val="BodyText"/>
        <w:rPr>
          <w:b/>
          <w:bCs/>
          <w:color w:val="231F20" w:themeColor="text1"/>
        </w:rPr>
      </w:pPr>
    </w:p>
    <w:tbl>
      <w:tblPr>
        <w:tblStyle w:val="TableGrid"/>
        <w:tblW w:w="0" w:type="auto"/>
        <w:tblInd w:w="-851" w:type="dxa"/>
        <w:tblBorders>
          <w:insideV w:val="single" w:sz="4" w:space="0" w:color="8ACED7" w:themeColor="accent1"/>
        </w:tblBorders>
        <w:tblLook w:val="0680" w:firstRow="0" w:lastRow="0" w:firstColumn="1" w:lastColumn="0" w:noHBand="1" w:noVBand="1"/>
      </w:tblPr>
      <w:tblGrid>
        <w:gridCol w:w="3402"/>
        <w:gridCol w:w="1701"/>
      </w:tblGrid>
      <w:tr w:rsidR="00632F1B" w:rsidRPr="00161002" w14:paraId="2D6C02B0"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4E43A9C1" w14:textId="77777777" w:rsidR="00632F1B" w:rsidRPr="00161002" w:rsidRDefault="00632F1B" w:rsidP="00FC75B9">
            <w:pPr>
              <w:pStyle w:val="BodyText"/>
              <w:rPr>
                <w:b w:val="0"/>
                <w:bCs/>
              </w:rPr>
            </w:pPr>
            <w:r w:rsidRPr="00161002">
              <w:rPr>
                <w:rFonts w:asciiTheme="majorHAnsi" w:hAnsiTheme="majorHAnsi"/>
                <w:bCs/>
                <w:color w:val="003263" w:themeColor="text2"/>
                <w:spacing w:val="6"/>
                <w:sz w:val="18"/>
                <w:szCs w:val="14"/>
              </w:rPr>
              <w:t>PSP area</w:t>
            </w:r>
          </w:p>
        </w:tc>
        <w:tc>
          <w:tcPr>
            <w:tcW w:w="1701" w:type="dxa"/>
            <w:vAlign w:val="top"/>
          </w:tcPr>
          <w:p w14:paraId="14D43E70" w14:textId="4B863E52" w:rsidR="00632F1B" w:rsidRPr="00161002" w:rsidRDefault="00A64DEF" w:rsidP="00FC75B9">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835</w:t>
            </w:r>
            <w:r w:rsidR="00632F1B" w:rsidRPr="00161002">
              <w:rPr>
                <w:rFonts w:asciiTheme="majorHAnsi" w:hAnsiTheme="majorHAnsi"/>
                <w:b/>
                <w:bCs/>
                <w:caps/>
                <w:color w:val="003263" w:themeColor="text2"/>
                <w:spacing w:val="6"/>
                <w:sz w:val="18"/>
                <w:szCs w:val="14"/>
              </w:rPr>
              <w:t xml:space="preserve"> Ha</w:t>
            </w:r>
          </w:p>
        </w:tc>
      </w:tr>
      <w:tr w:rsidR="00632F1B" w:rsidRPr="00161002" w14:paraId="72AE47D6"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23AFF607" w14:textId="77777777" w:rsidR="00632F1B" w:rsidRPr="00161002" w:rsidRDefault="00632F1B" w:rsidP="00FC75B9">
            <w:pPr>
              <w:pStyle w:val="BodyText"/>
              <w:rPr>
                <w:b w:val="0"/>
                <w:bCs/>
              </w:rPr>
            </w:pPr>
            <w:r w:rsidRPr="00161002">
              <w:rPr>
                <w:rFonts w:asciiTheme="majorHAnsi" w:hAnsiTheme="majorHAnsi"/>
                <w:bCs/>
                <w:color w:val="003263" w:themeColor="text2"/>
                <w:spacing w:val="6"/>
                <w:sz w:val="18"/>
                <w:szCs w:val="14"/>
              </w:rPr>
              <w:t>Non-Developable area</w:t>
            </w:r>
          </w:p>
        </w:tc>
        <w:tc>
          <w:tcPr>
            <w:tcW w:w="1701" w:type="dxa"/>
            <w:vAlign w:val="top"/>
          </w:tcPr>
          <w:p w14:paraId="307E2716" w14:textId="3BF7F2EF" w:rsidR="00632F1B" w:rsidRPr="00161002" w:rsidRDefault="0011617D" w:rsidP="00FC75B9">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272</w:t>
            </w:r>
            <w:r w:rsidR="00632F1B" w:rsidRPr="00161002">
              <w:rPr>
                <w:rFonts w:asciiTheme="majorHAnsi" w:hAnsiTheme="majorHAnsi"/>
                <w:b/>
                <w:bCs/>
                <w:caps/>
                <w:color w:val="003263" w:themeColor="text2"/>
                <w:spacing w:val="6"/>
                <w:sz w:val="18"/>
                <w:szCs w:val="14"/>
              </w:rPr>
              <w:t xml:space="preserve"> Ha</w:t>
            </w:r>
          </w:p>
        </w:tc>
      </w:tr>
      <w:tr w:rsidR="00632F1B" w:rsidRPr="00161002" w14:paraId="528A5F2B"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2306DC92" w14:textId="77777777" w:rsidR="00632F1B" w:rsidRPr="00161002" w:rsidRDefault="00632F1B" w:rsidP="00FC75B9">
            <w:pPr>
              <w:pStyle w:val="BodyText"/>
              <w:rPr>
                <w:b w:val="0"/>
                <w:bCs/>
              </w:rPr>
            </w:pPr>
            <w:r w:rsidRPr="00161002">
              <w:rPr>
                <w:rFonts w:asciiTheme="majorHAnsi" w:hAnsiTheme="majorHAnsi"/>
                <w:bCs/>
                <w:color w:val="003263" w:themeColor="text2"/>
                <w:spacing w:val="6"/>
                <w:sz w:val="18"/>
                <w:szCs w:val="14"/>
              </w:rPr>
              <w:t>Non-Developable area percentage</w:t>
            </w:r>
          </w:p>
        </w:tc>
        <w:tc>
          <w:tcPr>
            <w:tcW w:w="1701" w:type="dxa"/>
            <w:vAlign w:val="top"/>
          </w:tcPr>
          <w:p w14:paraId="5948A262" w14:textId="1D4F9BA4" w:rsidR="00632F1B" w:rsidRPr="00161002" w:rsidRDefault="0023251A" w:rsidP="00FC75B9">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32</w:t>
            </w:r>
            <w:r w:rsidR="00632F1B" w:rsidRPr="00161002">
              <w:rPr>
                <w:rFonts w:asciiTheme="majorHAnsi" w:hAnsiTheme="majorHAnsi"/>
                <w:b/>
                <w:bCs/>
                <w:caps/>
                <w:color w:val="003263" w:themeColor="text2"/>
                <w:spacing w:val="6"/>
                <w:sz w:val="18"/>
                <w:szCs w:val="14"/>
              </w:rPr>
              <w:t>%</w:t>
            </w:r>
          </w:p>
        </w:tc>
      </w:tr>
      <w:tr w:rsidR="00632F1B" w:rsidRPr="00161002" w14:paraId="16B69941"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2171DF19" w14:textId="1CD4AAC4" w:rsidR="00632F1B" w:rsidRPr="00161002" w:rsidRDefault="00632F1B" w:rsidP="00FC75B9">
            <w:pPr>
              <w:pStyle w:val="BodyText"/>
              <w:rPr>
                <w:b w:val="0"/>
                <w:bCs/>
              </w:rPr>
            </w:pPr>
            <w:r w:rsidRPr="00161002">
              <w:rPr>
                <w:rFonts w:asciiTheme="majorHAnsi" w:hAnsiTheme="majorHAnsi"/>
                <w:bCs/>
                <w:color w:val="003263" w:themeColor="text2"/>
                <w:spacing w:val="6"/>
                <w:sz w:val="18"/>
                <w:szCs w:val="14"/>
              </w:rPr>
              <w:t>Yield estimate</w:t>
            </w:r>
          </w:p>
        </w:tc>
        <w:tc>
          <w:tcPr>
            <w:tcW w:w="1701" w:type="dxa"/>
            <w:vAlign w:val="top"/>
          </w:tcPr>
          <w:p w14:paraId="288879D5" w14:textId="101A21F1" w:rsidR="00632F1B" w:rsidRPr="00161002" w:rsidRDefault="00100F35" w:rsidP="00FC75B9">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5,974</w:t>
            </w:r>
            <w:r w:rsidR="00E5175F" w:rsidRPr="00161002">
              <w:rPr>
                <w:rFonts w:asciiTheme="majorHAnsi" w:hAnsiTheme="majorHAnsi"/>
                <w:b/>
                <w:bCs/>
                <w:caps/>
                <w:color w:val="003263" w:themeColor="text2"/>
                <w:spacing w:val="6"/>
                <w:sz w:val="18"/>
                <w:szCs w:val="14"/>
              </w:rPr>
              <w:t xml:space="preserve"> Dwellings</w:t>
            </w:r>
          </w:p>
        </w:tc>
      </w:tr>
      <w:tr w:rsidR="00632F1B" w:rsidRPr="00161002" w14:paraId="7A38C58C"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762200EA" w14:textId="77777777" w:rsidR="00632F1B" w:rsidRPr="00161002" w:rsidRDefault="00632F1B" w:rsidP="00FC75B9">
            <w:pPr>
              <w:pStyle w:val="BodyText"/>
              <w:rPr>
                <w:b w:val="0"/>
                <w:bCs/>
              </w:rPr>
            </w:pPr>
            <w:r w:rsidRPr="00161002">
              <w:rPr>
                <w:rFonts w:asciiTheme="majorHAnsi" w:hAnsiTheme="majorHAnsi"/>
                <w:bCs/>
                <w:color w:val="003263" w:themeColor="text2"/>
                <w:spacing w:val="6"/>
                <w:sz w:val="18"/>
                <w:szCs w:val="14"/>
              </w:rPr>
              <w:t>Population estimate</w:t>
            </w:r>
          </w:p>
        </w:tc>
        <w:tc>
          <w:tcPr>
            <w:tcW w:w="1701" w:type="dxa"/>
            <w:vAlign w:val="top"/>
          </w:tcPr>
          <w:p w14:paraId="118A1AF4" w14:textId="2B63FC63" w:rsidR="00632F1B" w:rsidRPr="00161002" w:rsidRDefault="003B2B96" w:rsidP="00FC75B9">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16,727</w:t>
            </w:r>
            <w:r w:rsidR="007078BE" w:rsidRPr="00161002">
              <w:rPr>
                <w:rFonts w:asciiTheme="majorHAnsi" w:hAnsiTheme="majorHAnsi"/>
                <w:b/>
                <w:bCs/>
                <w:caps/>
                <w:color w:val="003263" w:themeColor="text2"/>
                <w:spacing w:val="6"/>
                <w:sz w:val="18"/>
                <w:szCs w:val="14"/>
              </w:rPr>
              <w:t xml:space="preserve"> Residents</w:t>
            </w:r>
          </w:p>
        </w:tc>
      </w:tr>
    </w:tbl>
    <w:p w14:paraId="23B353C1" w14:textId="7D9DE18E" w:rsidR="00AA12A7" w:rsidRPr="00161002" w:rsidRDefault="00AA12A7" w:rsidP="00FD750C">
      <w:pPr>
        <w:spacing w:line="260" w:lineRule="atLeast"/>
        <w:rPr>
          <w:color w:val="003263" w:themeColor="text2"/>
        </w:rPr>
      </w:pPr>
    </w:p>
    <w:p w14:paraId="717061B4" w14:textId="77777777" w:rsidR="00177F68" w:rsidRPr="00161002" w:rsidRDefault="00177F68" w:rsidP="00FD750C">
      <w:pPr>
        <w:spacing w:line="260" w:lineRule="atLeast"/>
        <w:rPr>
          <w:color w:val="003263" w:themeColor="text2"/>
        </w:rPr>
      </w:pPr>
    </w:p>
    <w:p w14:paraId="08020984" w14:textId="1901815B" w:rsidR="002F5EDF" w:rsidRPr="00161002" w:rsidRDefault="002F5EDF" w:rsidP="00FD750C">
      <w:pPr>
        <w:spacing w:line="260" w:lineRule="atLeast"/>
        <w:rPr>
          <w:color w:val="003263" w:themeColor="text2"/>
        </w:rPr>
      </w:pPr>
    </w:p>
    <w:p w14:paraId="48339B9A" w14:textId="77777777" w:rsidR="002F5EDF" w:rsidRPr="00161002" w:rsidRDefault="002F5EDF" w:rsidP="00FD750C">
      <w:pPr>
        <w:spacing w:line="260" w:lineRule="atLeast"/>
        <w:rPr>
          <w:color w:val="003263" w:themeColor="text2"/>
        </w:rPr>
      </w:pPr>
    </w:p>
    <w:p w14:paraId="38FE17DA" w14:textId="77777777" w:rsidR="002F5EDF" w:rsidRPr="00161002" w:rsidRDefault="002F5EDF" w:rsidP="00FD750C">
      <w:pPr>
        <w:spacing w:line="260" w:lineRule="atLeast"/>
        <w:rPr>
          <w:color w:val="003263" w:themeColor="text2"/>
        </w:rPr>
      </w:pPr>
    </w:p>
    <w:p w14:paraId="3935A8F2" w14:textId="77777777" w:rsidR="002F5EDF" w:rsidRPr="00161002" w:rsidRDefault="002F5EDF" w:rsidP="00FD750C">
      <w:pPr>
        <w:spacing w:line="260" w:lineRule="atLeast"/>
        <w:rPr>
          <w:color w:val="003263" w:themeColor="text2"/>
        </w:rPr>
      </w:pPr>
    </w:p>
    <w:p w14:paraId="25F3F4BC" w14:textId="77777777" w:rsidR="002F5EDF" w:rsidRPr="00161002" w:rsidRDefault="002F5EDF" w:rsidP="00FD750C">
      <w:pPr>
        <w:spacing w:line="260" w:lineRule="atLeast"/>
        <w:rPr>
          <w:color w:val="003263" w:themeColor="text2"/>
        </w:rPr>
      </w:pPr>
    </w:p>
    <w:p w14:paraId="0324570C" w14:textId="77777777" w:rsidR="002F5EDF" w:rsidRPr="00161002" w:rsidRDefault="002F5EDF" w:rsidP="00FD750C">
      <w:pPr>
        <w:spacing w:line="260" w:lineRule="atLeast"/>
        <w:rPr>
          <w:color w:val="003263" w:themeColor="text2"/>
        </w:rPr>
      </w:pPr>
    </w:p>
    <w:p w14:paraId="4A399EFC" w14:textId="77777777" w:rsidR="002F5EDF" w:rsidRPr="00161002" w:rsidRDefault="002F5EDF" w:rsidP="00FD750C">
      <w:pPr>
        <w:spacing w:line="260" w:lineRule="atLeast"/>
        <w:rPr>
          <w:color w:val="003263" w:themeColor="text2"/>
        </w:rPr>
      </w:pPr>
    </w:p>
    <w:p w14:paraId="35C63B13" w14:textId="77777777" w:rsidR="002F5EDF" w:rsidRPr="00161002" w:rsidRDefault="002F5EDF" w:rsidP="00FD750C">
      <w:pPr>
        <w:spacing w:line="260" w:lineRule="atLeast"/>
        <w:rPr>
          <w:color w:val="003263" w:themeColor="text2"/>
        </w:rPr>
      </w:pPr>
    </w:p>
    <w:p w14:paraId="584ECC4B" w14:textId="77777777" w:rsidR="002F5EDF" w:rsidRPr="00161002" w:rsidRDefault="002F5EDF" w:rsidP="00FD750C">
      <w:pPr>
        <w:spacing w:line="260" w:lineRule="atLeast"/>
        <w:rPr>
          <w:color w:val="003263" w:themeColor="text2"/>
        </w:rPr>
      </w:pPr>
    </w:p>
    <w:p w14:paraId="3EF0AAEE" w14:textId="77777777" w:rsidR="002F5EDF" w:rsidRPr="00161002" w:rsidRDefault="002F5EDF" w:rsidP="00FD750C">
      <w:pPr>
        <w:spacing w:line="260" w:lineRule="atLeast"/>
        <w:rPr>
          <w:color w:val="003263" w:themeColor="text2"/>
        </w:rPr>
      </w:pPr>
    </w:p>
    <w:p w14:paraId="1B8BC362" w14:textId="77777777" w:rsidR="002F5EDF" w:rsidRPr="00161002" w:rsidRDefault="002F5EDF" w:rsidP="00FD750C">
      <w:pPr>
        <w:spacing w:line="260" w:lineRule="atLeast"/>
        <w:rPr>
          <w:color w:val="003263" w:themeColor="text2"/>
        </w:rPr>
      </w:pPr>
    </w:p>
    <w:p w14:paraId="53816AC1" w14:textId="77777777" w:rsidR="002F5EDF" w:rsidRPr="00161002" w:rsidRDefault="002F5EDF" w:rsidP="00FD750C">
      <w:pPr>
        <w:spacing w:line="260" w:lineRule="atLeast"/>
        <w:rPr>
          <w:color w:val="003263" w:themeColor="text2"/>
        </w:rPr>
      </w:pPr>
    </w:p>
    <w:p w14:paraId="5DE793E8" w14:textId="77777777" w:rsidR="002F5EDF" w:rsidRPr="00161002" w:rsidRDefault="002F5EDF" w:rsidP="00FD750C">
      <w:pPr>
        <w:spacing w:line="260" w:lineRule="atLeast"/>
        <w:rPr>
          <w:color w:val="003263" w:themeColor="text2"/>
        </w:rPr>
      </w:pPr>
    </w:p>
    <w:tbl>
      <w:tblPr>
        <w:tblStyle w:val="TableGrid1"/>
        <w:tblW w:w="10632" w:type="dxa"/>
        <w:tblInd w:w="-851" w:type="dxa"/>
        <w:tblBorders>
          <w:top w:val="none" w:sz="0" w:space="0" w:color="auto"/>
          <w:bottom w:val="none" w:sz="0" w:space="0" w:color="auto"/>
          <w:insideH w:val="none" w:sz="0" w:space="0" w:color="auto"/>
        </w:tblBorders>
        <w:shd w:val="clear" w:color="auto" w:fill="E9E6E7" w:themeFill="text1" w:themeFillTint="1A"/>
        <w:tblLook w:val="04A0" w:firstRow="1" w:lastRow="0" w:firstColumn="1" w:lastColumn="0" w:noHBand="0" w:noVBand="1"/>
      </w:tblPr>
      <w:tblGrid>
        <w:gridCol w:w="10632"/>
      </w:tblGrid>
      <w:tr w:rsidR="00AA6435" w:rsidRPr="00161002" w14:paraId="33192411" w14:textId="77777777" w:rsidTr="00684D4F">
        <w:trPr>
          <w:cnfStyle w:val="100000000000" w:firstRow="1" w:lastRow="0" w:firstColumn="0" w:lastColumn="0" w:oddVBand="0" w:evenVBand="0" w:oddHBand="0" w:evenHBand="0" w:firstRowFirstColumn="0" w:firstRowLastColumn="0" w:lastRowFirstColumn="0" w:lastRowLastColumn="0"/>
          <w:trHeight w:hRule="exact" w:val="368"/>
        </w:trPr>
        <w:tc>
          <w:tcPr>
            <w:cnfStyle w:val="001000000000" w:firstRow="0" w:lastRow="0" w:firstColumn="1" w:lastColumn="0" w:oddVBand="0" w:evenVBand="0" w:oddHBand="0" w:evenHBand="0" w:firstRowFirstColumn="0" w:firstRowLastColumn="0" w:lastRowFirstColumn="0" w:lastRowLastColumn="0"/>
            <w:tcW w:w="10632" w:type="dxa"/>
            <w:shd w:val="clear" w:color="auto" w:fill="E9E6E7" w:themeFill="text1" w:themeFillTint="1A"/>
            <w:tcMar>
              <w:top w:w="0" w:type="dxa"/>
            </w:tcMar>
            <w:vAlign w:val="top"/>
          </w:tcPr>
          <w:p w14:paraId="00B1766F" w14:textId="1A728E35" w:rsidR="00AA6435" w:rsidRPr="00161002" w:rsidRDefault="00AA6435" w:rsidP="00FC75B9">
            <w:pPr>
              <w:pStyle w:val="BodyText"/>
              <w:rPr>
                <w:color w:val="003263" w:themeColor="text2"/>
              </w:rPr>
            </w:pPr>
            <w:r w:rsidRPr="00161002">
              <w:rPr>
                <w:color w:val="003263" w:themeColor="text2"/>
              </w:rPr>
              <w:t>Northern geelong growth areas (NGGA)</w:t>
            </w:r>
          </w:p>
        </w:tc>
      </w:tr>
    </w:tbl>
    <w:p w14:paraId="6884FF1C" w14:textId="366192AF" w:rsidR="00BB6679" w:rsidRPr="00161002" w:rsidRDefault="00684D4F" w:rsidP="00684D4F">
      <w:pPr>
        <w:pStyle w:val="BodyText"/>
        <w:ind w:left="-284"/>
        <w:rPr>
          <w:color w:val="003263" w:themeColor="text2"/>
        </w:rPr>
      </w:pPr>
      <w:r w:rsidRPr="00161002">
        <w:rPr>
          <w:noProof/>
          <w:color w:val="003263" w:themeColor="text2"/>
        </w:rPr>
        <mc:AlternateContent>
          <mc:Choice Requires="wps">
            <w:drawing>
              <wp:anchor distT="0" distB="0" distL="114300" distR="114300" simplePos="0" relativeHeight="251658243" behindDoc="1" locked="0" layoutInCell="1" allowOverlap="1" wp14:anchorId="0635AE5D" wp14:editId="02722D07">
                <wp:simplePos x="0" y="0"/>
                <wp:positionH relativeFrom="margin">
                  <wp:posOffset>2543175</wp:posOffset>
                </wp:positionH>
                <wp:positionV relativeFrom="paragraph">
                  <wp:posOffset>154940</wp:posOffset>
                </wp:positionV>
                <wp:extent cx="3768090" cy="1868805"/>
                <wp:effectExtent l="0" t="0" r="0" b="0"/>
                <wp:wrapTight wrapText="bothSides">
                  <wp:wrapPolygon edited="0">
                    <wp:start x="328" y="0"/>
                    <wp:lineTo x="328" y="21358"/>
                    <wp:lineTo x="21185" y="21358"/>
                    <wp:lineTo x="21185" y="0"/>
                    <wp:lineTo x="328" y="0"/>
                  </wp:wrapPolygon>
                </wp:wrapTight>
                <wp:docPr id="24" name="Text Box 24"/>
                <wp:cNvGraphicFramePr/>
                <a:graphic xmlns:a="http://schemas.openxmlformats.org/drawingml/2006/main">
                  <a:graphicData uri="http://schemas.microsoft.com/office/word/2010/wordprocessingShape">
                    <wps:wsp>
                      <wps:cNvSpPr txBox="1"/>
                      <wps:spPr>
                        <a:xfrm>
                          <a:off x="0" y="0"/>
                          <a:ext cx="3768090" cy="1868805"/>
                        </a:xfrm>
                        <a:prstGeom prst="rect">
                          <a:avLst/>
                        </a:prstGeom>
                        <a:noFill/>
                        <a:ln w="6350">
                          <a:noFill/>
                        </a:ln>
                      </wps:spPr>
                      <wps:txbx>
                        <w:txbxContent>
                          <w:p w14:paraId="5EB49B5F" w14:textId="77777777" w:rsidR="001E4F2C" w:rsidRDefault="001E4F2C" w:rsidP="001E4F2C">
                            <w:pPr>
                              <w:pStyle w:val="BodyText"/>
                            </w:pPr>
                            <w:r>
                              <w:t>Submissions in NGGA include:</w:t>
                            </w:r>
                          </w:p>
                          <w:p w14:paraId="51B964C0" w14:textId="77777777" w:rsidR="001E4F2C" w:rsidRDefault="001E4F2C" w:rsidP="002469C8">
                            <w:pPr>
                              <w:pStyle w:val="BodyText"/>
                              <w:numPr>
                                <w:ilvl w:val="0"/>
                                <w:numId w:val="13"/>
                              </w:numPr>
                            </w:pPr>
                            <w:r>
                              <w:t>Elcho Road West</w:t>
                            </w:r>
                          </w:p>
                          <w:p w14:paraId="505B0067" w14:textId="77777777" w:rsidR="001E4F2C" w:rsidRDefault="001E4F2C" w:rsidP="002469C8">
                            <w:pPr>
                              <w:pStyle w:val="BodyText"/>
                              <w:numPr>
                                <w:ilvl w:val="0"/>
                                <w:numId w:val="13"/>
                              </w:numPr>
                            </w:pPr>
                            <w:r>
                              <w:t>Heales Road West</w:t>
                            </w:r>
                          </w:p>
                          <w:p w14:paraId="4E2B4369" w14:textId="77777777" w:rsidR="001E4F2C" w:rsidRDefault="001E4F2C" w:rsidP="002469C8">
                            <w:pPr>
                              <w:pStyle w:val="BodyText"/>
                              <w:numPr>
                                <w:ilvl w:val="0"/>
                                <w:numId w:val="13"/>
                              </w:numPr>
                            </w:pPr>
                            <w:r>
                              <w:t>Heales Road East – 345 Bacchus Marsh Road</w:t>
                            </w:r>
                          </w:p>
                          <w:p w14:paraId="6CC604BC" w14:textId="77777777" w:rsidR="001E4F2C" w:rsidRDefault="001E4F2C" w:rsidP="002469C8">
                            <w:pPr>
                              <w:pStyle w:val="BodyText"/>
                              <w:numPr>
                                <w:ilvl w:val="0"/>
                                <w:numId w:val="13"/>
                              </w:numPr>
                            </w:pPr>
                            <w:r>
                              <w:t>Heales Road West – 980 Anakie Road</w:t>
                            </w:r>
                          </w:p>
                          <w:p w14:paraId="034E0FB6" w14:textId="03B0883A" w:rsidR="001D5CD6" w:rsidRDefault="001E4F2C" w:rsidP="002469C8">
                            <w:pPr>
                              <w:pStyle w:val="BodyText"/>
                              <w:numPr>
                                <w:ilvl w:val="0"/>
                                <w:numId w:val="13"/>
                              </w:numPr>
                            </w:pPr>
                            <w:r>
                              <w:t>Boundary change to Heales Road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5AE5D" id="Text Box 24" o:spid="_x0000_s1029" type="#_x0000_t202" style="position:absolute;left:0;text-align:left;margin-left:200.25pt;margin-top:12.2pt;width:296.7pt;height:147.15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" filled="f" stroked="f" strokeweight=".5pt">
                <v:textbox>
                  <w:txbxContent>
                    <w:p w14:paraId="5EB49B5F" w14:textId="77777777" w:rsidR="001E4F2C" w:rsidRDefault="001E4F2C" w:rsidP="001E4F2C">
                      <w:pPr>
                        <w:pStyle w:val="BodyText"/>
                      </w:pPr>
                      <w:r>
                        <w:t>Submissions in NGGA include:</w:t>
                      </w:r>
                    </w:p>
                    <w:p w14:paraId="51B964C0" w14:textId="77777777" w:rsidR="001E4F2C" w:rsidRDefault="001E4F2C" w:rsidP="002469C8">
                      <w:pPr>
                        <w:pStyle w:val="BodyText"/>
                        <w:numPr>
                          <w:ilvl w:val="0"/>
                          <w:numId w:val="13"/>
                        </w:numPr>
                      </w:pPr>
                      <w:r>
                        <w:t>Elcho Road West</w:t>
                      </w:r>
                    </w:p>
                    <w:p w14:paraId="505B0067" w14:textId="77777777" w:rsidR="001E4F2C" w:rsidRDefault="001E4F2C" w:rsidP="002469C8">
                      <w:pPr>
                        <w:pStyle w:val="BodyText"/>
                        <w:numPr>
                          <w:ilvl w:val="0"/>
                          <w:numId w:val="13"/>
                        </w:numPr>
                      </w:pPr>
                      <w:r>
                        <w:t>Heales Road West</w:t>
                      </w:r>
                    </w:p>
                    <w:p w14:paraId="4E2B4369" w14:textId="77777777" w:rsidR="001E4F2C" w:rsidRDefault="001E4F2C" w:rsidP="002469C8">
                      <w:pPr>
                        <w:pStyle w:val="BodyText"/>
                        <w:numPr>
                          <w:ilvl w:val="0"/>
                          <w:numId w:val="13"/>
                        </w:numPr>
                      </w:pPr>
                      <w:r>
                        <w:t>Heales Road East – 345 Bacchus Marsh Road</w:t>
                      </w:r>
                    </w:p>
                    <w:p w14:paraId="6CC604BC" w14:textId="77777777" w:rsidR="001E4F2C" w:rsidRDefault="001E4F2C" w:rsidP="002469C8">
                      <w:pPr>
                        <w:pStyle w:val="BodyText"/>
                        <w:numPr>
                          <w:ilvl w:val="0"/>
                          <w:numId w:val="13"/>
                        </w:numPr>
                      </w:pPr>
                      <w:r>
                        <w:t>Heales Road West – 980 Anakie Road</w:t>
                      </w:r>
                    </w:p>
                    <w:p w14:paraId="034E0FB6" w14:textId="03B0883A" w:rsidR="001D5CD6" w:rsidRDefault="001E4F2C" w:rsidP="002469C8">
                      <w:pPr>
                        <w:pStyle w:val="BodyText"/>
                        <w:numPr>
                          <w:ilvl w:val="0"/>
                          <w:numId w:val="13"/>
                        </w:numPr>
                      </w:pPr>
                      <w:r>
                        <w:t>Boundary change to Heales Road West</w:t>
                      </w:r>
                    </w:p>
                  </w:txbxContent>
                </v:textbox>
                <w10:wrap type="tight" anchorx="margin"/>
              </v:shape>
            </w:pict>
          </mc:Fallback>
        </mc:AlternateContent>
      </w:r>
      <w:r w:rsidRPr="00161002">
        <w:rPr>
          <w:noProof/>
        </w:rPr>
        <w:drawing>
          <wp:anchor distT="0" distB="0" distL="114300" distR="114300" simplePos="0" relativeHeight="251658250" behindDoc="1" locked="0" layoutInCell="1" allowOverlap="1" wp14:anchorId="43261EC2" wp14:editId="659741ED">
            <wp:simplePos x="0" y="0"/>
            <wp:positionH relativeFrom="margin">
              <wp:posOffset>-542925</wp:posOffset>
            </wp:positionH>
            <wp:positionV relativeFrom="paragraph">
              <wp:posOffset>146050</wp:posOffset>
            </wp:positionV>
            <wp:extent cx="2957195" cy="3696335"/>
            <wp:effectExtent l="0" t="0" r="0" b="0"/>
            <wp:wrapTight wrapText="bothSides">
              <wp:wrapPolygon edited="0">
                <wp:start x="0" y="0"/>
                <wp:lineTo x="0" y="21485"/>
                <wp:lineTo x="21428" y="21485"/>
                <wp:lineTo x="2142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57195" cy="3696335"/>
                    </a:xfrm>
                    <a:prstGeom prst="rect">
                      <a:avLst/>
                    </a:prstGeom>
                  </pic:spPr>
                </pic:pic>
              </a:graphicData>
            </a:graphic>
          </wp:anchor>
        </w:drawing>
      </w:r>
      <w:r w:rsidR="00BB6679" w:rsidRPr="00161002">
        <w:t>.</w:t>
      </w:r>
    </w:p>
    <w:p w14:paraId="2C0E8004" w14:textId="77777777" w:rsidR="000A2B96" w:rsidRPr="00161002" w:rsidRDefault="000A2B96">
      <w:pPr>
        <w:spacing w:line="260" w:lineRule="atLeast"/>
        <w:rPr>
          <w:b/>
          <w:bCs/>
        </w:rPr>
      </w:pPr>
    </w:p>
    <w:p w14:paraId="3873E6FD" w14:textId="77777777" w:rsidR="000A2B96" w:rsidRPr="00161002" w:rsidRDefault="000A2B96">
      <w:pPr>
        <w:spacing w:line="260" w:lineRule="atLeast"/>
        <w:rPr>
          <w:b/>
          <w:bCs/>
        </w:rPr>
      </w:pPr>
    </w:p>
    <w:p w14:paraId="0451394E" w14:textId="77777777" w:rsidR="000A2B96" w:rsidRPr="00161002" w:rsidRDefault="000A2B96">
      <w:pPr>
        <w:spacing w:line="260" w:lineRule="atLeast"/>
        <w:rPr>
          <w:b/>
          <w:bCs/>
        </w:rPr>
      </w:pPr>
    </w:p>
    <w:p w14:paraId="7224C5C9" w14:textId="77777777" w:rsidR="000A2B96" w:rsidRPr="00161002" w:rsidRDefault="000A2B96">
      <w:pPr>
        <w:spacing w:line="260" w:lineRule="atLeast"/>
        <w:rPr>
          <w:b/>
          <w:bCs/>
        </w:rPr>
      </w:pPr>
    </w:p>
    <w:p w14:paraId="1E281DC9" w14:textId="77777777" w:rsidR="000A2B96" w:rsidRPr="00161002" w:rsidRDefault="000A2B96">
      <w:pPr>
        <w:spacing w:line="260" w:lineRule="atLeast"/>
        <w:rPr>
          <w:b/>
          <w:bCs/>
        </w:rPr>
      </w:pPr>
    </w:p>
    <w:p w14:paraId="4600A36F" w14:textId="77777777" w:rsidR="000A2B96" w:rsidRPr="00161002" w:rsidRDefault="000A2B96">
      <w:pPr>
        <w:spacing w:line="260" w:lineRule="atLeast"/>
        <w:rPr>
          <w:b/>
          <w:bCs/>
        </w:rPr>
      </w:pPr>
    </w:p>
    <w:p w14:paraId="60B4C7AE" w14:textId="77777777" w:rsidR="000A2B96" w:rsidRPr="00161002" w:rsidRDefault="000A2B96">
      <w:pPr>
        <w:spacing w:line="260" w:lineRule="atLeast"/>
        <w:rPr>
          <w:b/>
          <w:bCs/>
        </w:rPr>
      </w:pPr>
    </w:p>
    <w:p w14:paraId="1DD4758B" w14:textId="77777777" w:rsidR="000A2B96" w:rsidRPr="00161002" w:rsidRDefault="000A2B96">
      <w:pPr>
        <w:spacing w:line="260" w:lineRule="atLeast"/>
        <w:rPr>
          <w:b/>
          <w:bCs/>
        </w:rPr>
      </w:pPr>
    </w:p>
    <w:p w14:paraId="034D169B" w14:textId="77777777" w:rsidR="000A2B96" w:rsidRPr="00161002" w:rsidRDefault="000A2B96">
      <w:pPr>
        <w:spacing w:line="260" w:lineRule="atLeast"/>
        <w:rPr>
          <w:b/>
          <w:bCs/>
        </w:rPr>
      </w:pPr>
    </w:p>
    <w:p w14:paraId="35D71EF5" w14:textId="77777777" w:rsidR="000A2B96" w:rsidRPr="00161002" w:rsidRDefault="000A2B96">
      <w:pPr>
        <w:spacing w:line="260" w:lineRule="atLeast"/>
        <w:rPr>
          <w:b/>
          <w:bCs/>
        </w:rPr>
      </w:pPr>
    </w:p>
    <w:p w14:paraId="2E385855" w14:textId="77777777" w:rsidR="0009716E" w:rsidRPr="00161002" w:rsidRDefault="0009716E">
      <w:pPr>
        <w:spacing w:line="260" w:lineRule="atLeast"/>
        <w:rPr>
          <w:b/>
          <w:bCs/>
        </w:rPr>
      </w:pPr>
      <w:r w:rsidRPr="00161002">
        <w:rPr>
          <w:b/>
          <w:bCs/>
        </w:rPr>
        <w:br w:type="page"/>
      </w:r>
    </w:p>
    <w:p w14:paraId="6CB19D07" w14:textId="7BC341E0" w:rsidR="00AC2D3B" w:rsidRPr="00161002" w:rsidRDefault="00AC2D3B" w:rsidP="00684D4F">
      <w:pPr>
        <w:pStyle w:val="BodyText"/>
        <w:ind w:left="-851"/>
        <w:rPr>
          <w:b/>
          <w:bCs/>
          <w:color w:val="003263" w:themeColor="text2"/>
          <w:sz w:val="24"/>
          <w:szCs w:val="24"/>
        </w:rPr>
      </w:pPr>
      <w:r w:rsidRPr="00161002">
        <w:rPr>
          <w:b/>
          <w:bCs/>
          <w:color w:val="003263" w:themeColor="text2"/>
          <w:sz w:val="24"/>
          <w:szCs w:val="24"/>
        </w:rPr>
        <w:t>Boundary changes</w:t>
      </w:r>
    </w:p>
    <w:p w14:paraId="5795D637" w14:textId="6CE1DEB8" w:rsidR="003546B0" w:rsidRPr="00161002" w:rsidRDefault="00185B54" w:rsidP="00684D4F">
      <w:pPr>
        <w:pStyle w:val="BodyText"/>
        <w:ind w:left="-851"/>
        <w:rPr>
          <w:b/>
          <w:bCs/>
        </w:rPr>
      </w:pPr>
      <w:r w:rsidRPr="00161002">
        <w:rPr>
          <w:b/>
          <w:bCs/>
        </w:rPr>
        <w:t xml:space="preserve">Heales Road West </w:t>
      </w:r>
    </w:p>
    <w:p w14:paraId="74E211D9" w14:textId="16135FC2" w:rsidR="00AC2D3B" w:rsidRPr="00161002" w:rsidRDefault="00AC2D3B" w:rsidP="00684D4F">
      <w:pPr>
        <w:pStyle w:val="BodyText"/>
        <w:ind w:left="-851"/>
      </w:pPr>
      <w:r w:rsidRPr="00161002">
        <w:t xml:space="preserve">The extension to the boundary encroaching on Heales Road East has been considered and is </w:t>
      </w:r>
      <w:r w:rsidRPr="00161002">
        <w:rPr>
          <w:bCs/>
        </w:rPr>
        <w:t>not supported.</w:t>
      </w:r>
      <w:r w:rsidRPr="00161002">
        <w:t xml:space="preserve"> The proposed extension is a significant decrease to the net developable area of Heales Road East. The precinct is comprised of fragmented land holdings and will likely take time to develop without an active landholder. </w:t>
      </w:r>
      <w:r w:rsidR="00B52CAC" w:rsidRPr="00161002">
        <w:t xml:space="preserve">Adjustments to the boundary will be considered to ensure a good planning outcome </w:t>
      </w:r>
      <w:r w:rsidR="003B58DE" w:rsidRPr="00161002">
        <w:t>for the Clever and Creative Corridor and activity centre.</w:t>
      </w:r>
    </w:p>
    <w:p w14:paraId="015B5972" w14:textId="75B53269" w:rsidR="0094482B" w:rsidRPr="00161002" w:rsidRDefault="0094482B" w:rsidP="0094482B">
      <w:pPr>
        <w:spacing w:line="260" w:lineRule="atLeast"/>
        <w:rPr>
          <w:b/>
          <w:bCs/>
          <w:color w:val="003263" w:themeColor="text2"/>
          <w:sz w:val="24"/>
          <w:szCs w:val="24"/>
        </w:rPr>
      </w:pPr>
    </w:p>
    <w:p w14:paraId="5CC78B1B" w14:textId="5AB0274C" w:rsidR="00185B54" w:rsidRPr="00161002" w:rsidRDefault="00684D4F" w:rsidP="00684D4F">
      <w:pPr>
        <w:spacing w:line="260" w:lineRule="atLeast"/>
        <w:ind w:left="-851"/>
        <w:rPr>
          <w:b/>
          <w:bCs/>
          <w:color w:val="003263" w:themeColor="text2"/>
          <w:sz w:val="24"/>
          <w:szCs w:val="24"/>
        </w:rPr>
      </w:pPr>
      <w:r w:rsidRPr="00161002">
        <w:rPr>
          <w:noProof/>
        </w:rPr>
        <w:drawing>
          <wp:anchor distT="0" distB="0" distL="114300" distR="114300" simplePos="0" relativeHeight="251658254" behindDoc="0" locked="0" layoutInCell="1" allowOverlap="1" wp14:anchorId="1129E207" wp14:editId="7DE93208">
            <wp:simplePos x="0" y="0"/>
            <wp:positionH relativeFrom="margin">
              <wp:posOffset>2910840</wp:posOffset>
            </wp:positionH>
            <wp:positionV relativeFrom="paragraph">
              <wp:posOffset>34925</wp:posOffset>
            </wp:positionV>
            <wp:extent cx="3381375" cy="2548890"/>
            <wp:effectExtent l="0" t="0" r="9525" b="3810"/>
            <wp:wrapSquare wrapText="bothSides"/>
            <wp:docPr id="1748180467" name="Picture 174818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81375" cy="2548890"/>
                    </a:xfrm>
                    <a:prstGeom prst="rect">
                      <a:avLst/>
                    </a:prstGeom>
                  </pic:spPr>
                </pic:pic>
              </a:graphicData>
            </a:graphic>
            <wp14:sizeRelH relativeFrom="margin">
              <wp14:pctWidth>0</wp14:pctWidth>
            </wp14:sizeRelH>
            <wp14:sizeRelV relativeFrom="margin">
              <wp14:pctHeight>0</wp14:pctHeight>
            </wp14:sizeRelV>
          </wp:anchor>
        </w:drawing>
      </w:r>
      <w:r w:rsidR="0094482B" w:rsidRPr="00161002">
        <w:rPr>
          <w:b/>
          <w:bCs/>
        </w:rPr>
        <w:t xml:space="preserve">980 Anakie Road, Lovely Banks                                                          </w:t>
      </w:r>
    </w:p>
    <w:p w14:paraId="520BE7B3" w14:textId="44C75A08" w:rsidR="00D772C6" w:rsidRPr="00161002" w:rsidRDefault="008E24C9" w:rsidP="00684D4F">
      <w:pPr>
        <w:pStyle w:val="BodyText"/>
        <w:ind w:left="-851"/>
        <w:rPr>
          <w:b/>
          <w:bCs/>
        </w:rPr>
      </w:pPr>
      <w:r w:rsidRPr="00161002">
        <w:rPr>
          <w:noProof/>
        </w:rPr>
        <mc:AlternateContent>
          <mc:Choice Requires="wps">
            <w:drawing>
              <wp:anchor distT="0" distB="0" distL="114300" distR="114300" simplePos="0" relativeHeight="251658255" behindDoc="0" locked="0" layoutInCell="1" allowOverlap="1" wp14:anchorId="3877A8ED" wp14:editId="253506AD">
                <wp:simplePos x="0" y="0"/>
                <wp:positionH relativeFrom="column">
                  <wp:posOffset>3430514</wp:posOffset>
                </wp:positionH>
                <wp:positionV relativeFrom="paragraph">
                  <wp:posOffset>418514</wp:posOffset>
                </wp:positionV>
                <wp:extent cx="295910" cy="327025"/>
                <wp:effectExtent l="19050" t="19050" r="27940" b="15875"/>
                <wp:wrapNone/>
                <wp:docPr id="1748180471" name="Freeform: Shape 1748180471"/>
                <wp:cNvGraphicFramePr/>
                <a:graphic xmlns:a="http://schemas.openxmlformats.org/drawingml/2006/main">
                  <a:graphicData uri="http://schemas.microsoft.com/office/word/2010/wordprocessingShape">
                    <wps:wsp>
                      <wps:cNvSpPr/>
                      <wps:spPr>
                        <a:xfrm>
                          <a:off x="0" y="0"/>
                          <a:ext cx="295910" cy="327025"/>
                        </a:xfrm>
                        <a:custGeom>
                          <a:avLst/>
                          <a:gdLst>
                            <a:gd name="connsiteX0" fmla="*/ 64814 w 296041"/>
                            <a:gd name="connsiteY0" fmla="*/ 327573 h 327573"/>
                            <a:gd name="connsiteX1" fmla="*/ 296041 w 296041"/>
                            <a:gd name="connsiteY1" fmla="*/ 1752 h 327573"/>
                            <a:gd name="connsiteX2" fmla="*/ 166414 w 296041"/>
                            <a:gd name="connsiteY2" fmla="*/ 0 h 327573"/>
                            <a:gd name="connsiteX3" fmla="*/ 0 w 296041"/>
                            <a:gd name="connsiteY3" fmla="*/ 275021 h 327573"/>
                            <a:gd name="connsiteX4" fmla="*/ 64814 w 296041"/>
                            <a:gd name="connsiteY4" fmla="*/ 327573 h 3275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6041" h="327573">
                              <a:moveTo>
                                <a:pt x="64814" y="327573"/>
                              </a:moveTo>
                              <a:lnTo>
                                <a:pt x="296041" y="1752"/>
                              </a:lnTo>
                              <a:lnTo>
                                <a:pt x="166414" y="0"/>
                              </a:lnTo>
                              <a:lnTo>
                                <a:pt x="0" y="275021"/>
                              </a:lnTo>
                              <a:lnTo>
                                <a:pt x="64814" y="327573"/>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7BF88B13" id="Freeform: Shape 1748180471" o:spid="_x0000_s1026" style="position:absolute;margin-left:270.1pt;margin-top:32.95pt;width:23.3pt;height:25.75pt;z-index:251658268;visibility:visible;mso-wrap-style:square;mso-wrap-distance-left:9pt;mso-wrap-distance-top:0;mso-wrap-distance-right:9pt;mso-wrap-distance-bottom:0;mso-position-horizontal:absolute;mso-position-horizontal-relative:text;mso-position-vertical:absolute;mso-position-vertical-relative:text;v-text-anchor:middle" coordsize="296041,327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" path="m64814,327573l296041,1752,166414,,,275021r64814,52552xe" filled="f" strokecolor="#002060" strokeweight="3pt">
                <v:path arrowok="t" o:connecttype="custom" o:connectlocs="64785,327025;295910,1749;166340,0;0,274561;64785,327025" o:connectangles="0,0,0,0,0"/>
              </v:shape>
            </w:pict>
          </mc:Fallback>
        </mc:AlternateContent>
      </w:r>
      <w:r w:rsidR="00D772C6" w:rsidRPr="00161002">
        <w:t>980 Anakie Road is on the western boundary of Heales Road West and is mostly zoned Farm Zone.</w:t>
      </w:r>
      <w:r w:rsidR="00154BBD" w:rsidRPr="00161002">
        <w:t xml:space="preserve"> </w:t>
      </w:r>
      <w:r w:rsidR="00DD6D11" w:rsidRPr="00161002">
        <w:t xml:space="preserve">Proposals considered are </w:t>
      </w:r>
      <w:r w:rsidR="004803E7" w:rsidRPr="00161002">
        <w:t xml:space="preserve">land that is already zoned for urban growth. </w:t>
      </w:r>
      <w:r w:rsidR="001021A2" w:rsidRPr="00161002">
        <w:t>There will be no rezoning as part of this process</w:t>
      </w:r>
      <w:r w:rsidR="004803E7" w:rsidRPr="00161002">
        <w:t>.</w:t>
      </w:r>
      <w:r w:rsidR="00154BBD" w:rsidRPr="00161002">
        <w:t xml:space="preserve"> </w:t>
      </w:r>
    </w:p>
    <w:p w14:paraId="694819B9" w14:textId="77777777" w:rsidR="00D772C6" w:rsidRPr="00161002" w:rsidRDefault="00D772C6" w:rsidP="0007465A">
      <w:pPr>
        <w:pStyle w:val="BodyText"/>
        <w:rPr>
          <w:b/>
          <w:bCs/>
        </w:rPr>
      </w:pPr>
    </w:p>
    <w:p w14:paraId="3A44FF87" w14:textId="77777777" w:rsidR="00652051" w:rsidRPr="00161002" w:rsidRDefault="00652051">
      <w:pPr>
        <w:spacing w:line="260" w:lineRule="atLeast"/>
        <w:rPr>
          <w:b/>
          <w:bCs/>
          <w:color w:val="003263" w:themeColor="text2"/>
          <w:sz w:val="24"/>
          <w:szCs w:val="24"/>
        </w:rPr>
      </w:pPr>
      <w:r w:rsidRPr="00161002">
        <w:rPr>
          <w:b/>
          <w:bCs/>
          <w:color w:val="003263" w:themeColor="text2"/>
          <w:sz w:val="24"/>
          <w:szCs w:val="24"/>
        </w:rPr>
        <w:br w:type="page"/>
      </w:r>
    </w:p>
    <w:p w14:paraId="0F4345C2" w14:textId="258EA654" w:rsidR="00D772C6" w:rsidRPr="00161002" w:rsidRDefault="00154BBD" w:rsidP="00684D4F">
      <w:pPr>
        <w:pStyle w:val="BodyText"/>
        <w:ind w:left="-851"/>
        <w:rPr>
          <w:b/>
          <w:bCs/>
          <w:color w:val="003263" w:themeColor="text2"/>
          <w:sz w:val="24"/>
          <w:szCs w:val="24"/>
        </w:rPr>
      </w:pPr>
      <w:r w:rsidRPr="00161002">
        <w:rPr>
          <w:b/>
          <w:bCs/>
          <w:color w:val="003263" w:themeColor="text2"/>
          <w:sz w:val="24"/>
          <w:szCs w:val="24"/>
        </w:rPr>
        <w:t xml:space="preserve">Precinct structure plans </w:t>
      </w:r>
    </w:p>
    <w:p w14:paraId="19D5964C" w14:textId="6C8FAE18" w:rsidR="0007465A" w:rsidRPr="00161002" w:rsidRDefault="00684D4F" w:rsidP="00684D4F">
      <w:pPr>
        <w:pStyle w:val="BodyText"/>
        <w:ind w:left="-851"/>
      </w:pPr>
      <w:r w:rsidRPr="00161002">
        <w:rPr>
          <w:noProof/>
        </w:rPr>
        <w:drawing>
          <wp:anchor distT="0" distB="0" distL="114300" distR="114300" simplePos="0" relativeHeight="251658262" behindDoc="0" locked="0" layoutInCell="1" allowOverlap="1" wp14:anchorId="03B77731" wp14:editId="08D5C2A8">
            <wp:simplePos x="0" y="0"/>
            <wp:positionH relativeFrom="margin">
              <wp:posOffset>2931160</wp:posOffset>
            </wp:positionH>
            <wp:positionV relativeFrom="paragraph">
              <wp:posOffset>45720</wp:posOffset>
            </wp:positionV>
            <wp:extent cx="3363595" cy="2320290"/>
            <wp:effectExtent l="0" t="0" r="8255" b="3810"/>
            <wp:wrapSquare wrapText="bothSides"/>
            <wp:docPr id="1748180458" name="Picture 174818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63595" cy="2320290"/>
                    </a:xfrm>
                    <a:prstGeom prst="rect">
                      <a:avLst/>
                    </a:prstGeom>
                  </pic:spPr>
                </pic:pic>
              </a:graphicData>
            </a:graphic>
            <wp14:sizeRelH relativeFrom="margin">
              <wp14:pctWidth>0</wp14:pctWidth>
            </wp14:sizeRelH>
            <wp14:sizeRelV relativeFrom="margin">
              <wp14:pctHeight>0</wp14:pctHeight>
            </wp14:sizeRelV>
          </wp:anchor>
        </w:drawing>
      </w:r>
      <w:r w:rsidR="00FE1D60" w:rsidRPr="00161002">
        <w:rPr>
          <w:b/>
          <w:bCs/>
        </w:rPr>
        <w:t>Elcho Road West</w:t>
      </w:r>
    </w:p>
    <w:tbl>
      <w:tblPr>
        <w:tblStyle w:val="TableGrid"/>
        <w:tblpPr w:leftFromText="180" w:rightFromText="180" w:vertAnchor="text" w:horzAnchor="margin" w:tblpX="-851" w:tblpY="104"/>
        <w:tblW w:w="0" w:type="auto"/>
        <w:tblBorders>
          <w:insideV w:val="single" w:sz="4" w:space="0" w:color="8ACED7" w:themeColor="accent1"/>
        </w:tblBorders>
        <w:tblLook w:val="0680" w:firstRow="0" w:lastRow="0" w:firstColumn="1" w:lastColumn="0" w:noHBand="1" w:noVBand="1"/>
      </w:tblPr>
      <w:tblGrid>
        <w:gridCol w:w="3402"/>
        <w:gridCol w:w="1701"/>
      </w:tblGrid>
      <w:tr w:rsidR="0007465A" w:rsidRPr="00161002" w14:paraId="105DA147"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31F39A7B" w14:textId="77777777" w:rsidR="0007465A" w:rsidRPr="00161002" w:rsidRDefault="0007465A" w:rsidP="00684D4F">
            <w:pPr>
              <w:pStyle w:val="BodyText"/>
              <w:rPr>
                <w:b w:val="0"/>
              </w:rPr>
            </w:pPr>
            <w:r w:rsidRPr="00161002">
              <w:rPr>
                <w:rFonts w:asciiTheme="majorHAnsi" w:hAnsiTheme="majorHAnsi"/>
                <w:color w:val="003263" w:themeColor="text2"/>
                <w:sz w:val="18"/>
              </w:rPr>
              <w:t>PSP area</w:t>
            </w:r>
          </w:p>
        </w:tc>
        <w:tc>
          <w:tcPr>
            <w:tcW w:w="1701" w:type="dxa"/>
          </w:tcPr>
          <w:p w14:paraId="697A355A" w14:textId="31DC3653" w:rsidR="0007465A" w:rsidRPr="00161002" w:rsidRDefault="000B108D" w:rsidP="00684D4F">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 xml:space="preserve">437 </w:t>
            </w:r>
            <w:r w:rsidR="0007465A" w:rsidRPr="00161002">
              <w:rPr>
                <w:rFonts w:asciiTheme="majorHAnsi" w:hAnsiTheme="majorHAnsi"/>
                <w:b/>
                <w:bCs/>
                <w:caps/>
                <w:color w:val="003263" w:themeColor="text2"/>
                <w:sz w:val="18"/>
              </w:rPr>
              <w:t>Ha</w:t>
            </w:r>
          </w:p>
        </w:tc>
      </w:tr>
      <w:tr w:rsidR="0007465A" w:rsidRPr="00161002" w14:paraId="450FF3B6"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7300E3A0" w14:textId="77777777" w:rsidR="0007465A" w:rsidRPr="00161002" w:rsidRDefault="0007465A" w:rsidP="00684D4F">
            <w:pPr>
              <w:pStyle w:val="BodyText"/>
              <w:rPr>
                <w:b w:val="0"/>
              </w:rPr>
            </w:pPr>
            <w:r w:rsidRPr="00161002">
              <w:rPr>
                <w:rFonts w:asciiTheme="majorHAnsi" w:hAnsiTheme="majorHAnsi"/>
                <w:color w:val="003263" w:themeColor="text2"/>
                <w:sz w:val="18"/>
              </w:rPr>
              <w:t>Non-Developable area</w:t>
            </w:r>
          </w:p>
        </w:tc>
        <w:tc>
          <w:tcPr>
            <w:tcW w:w="1701" w:type="dxa"/>
          </w:tcPr>
          <w:p w14:paraId="0429723B" w14:textId="0545EB1B" w:rsidR="0007465A" w:rsidRPr="00161002" w:rsidRDefault="00F72319" w:rsidP="00684D4F">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 xml:space="preserve">127 </w:t>
            </w:r>
            <w:r w:rsidR="0007465A" w:rsidRPr="00161002">
              <w:rPr>
                <w:rFonts w:asciiTheme="majorHAnsi" w:hAnsiTheme="majorHAnsi"/>
                <w:b/>
                <w:bCs/>
                <w:caps/>
                <w:color w:val="003263" w:themeColor="text2"/>
                <w:sz w:val="18"/>
              </w:rPr>
              <w:t>Ha</w:t>
            </w:r>
          </w:p>
        </w:tc>
      </w:tr>
      <w:tr w:rsidR="0007465A" w:rsidRPr="00161002" w14:paraId="3A1908E8"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10056264" w14:textId="77777777" w:rsidR="0007465A" w:rsidRPr="00161002" w:rsidRDefault="0007465A" w:rsidP="00684D4F">
            <w:pPr>
              <w:pStyle w:val="BodyText"/>
              <w:rPr>
                <w:b w:val="0"/>
              </w:rPr>
            </w:pPr>
            <w:r w:rsidRPr="00161002">
              <w:rPr>
                <w:rFonts w:asciiTheme="majorHAnsi" w:hAnsiTheme="majorHAnsi"/>
                <w:color w:val="003263" w:themeColor="text2"/>
                <w:sz w:val="18"/>
              </w:rPr>
              <w:t>Non-Developable area percentage</w:t>
            </w:r>
          </w:p>
        </w:tc>
        <w:tc>
          <w:tcPr>
            <w:tcW w:w="1701" w:type="dxa"/>
          </w:tcPr>
          <w:p w14:paraId="399C3E91" w14:textId="06438299" w:rsidR="0007465A" w:rsidRPr="00161002" w:rsidRDefault="009B72B9" w:rsidP="00684D4F">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29</w:t>
            </w:r>
            <w:r w:rsidR="0007465A" w:rsidRPr="00161002">
              <w:rPr>
                <w:rFonts w:asciiTheme="majorHAnsi" w:hAnsiTheme="majorHAnsi"/>
                <w:b/>
                <w:bCs/>
                <w:caps/>
                <w:color w:val="003263" w:themeColor="text2"/>
                <w:sz w:val="18"/>
              </w:rPr>
              <w:t>%</w:t>
            </w:r>
          </w:p>
        </w:tc>
      </w:tr>
      <w:tr w:rsidR="0007465A" w:rsidRPr="00161002" w14:paraId="192040AE"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6D778A04" w14:textId="77777777" w:rsidR="0007465A" w:rsidRPr="00161002" w:rsidRDefault="0007465A" w:rsidP="00684D4F">
            <w:pPr>
              <w:pStyle w:val="BodyText"/>
              <w:rPr>
                <w:b w:val="0"/>
              </w:rPr>
            </w:pPr>
            <w:r w:rsidRPr="00161002">
              <w:rPr>
                <w:rFonts w:asciiTheme="majorHAnsi" w:hAnsiTheme="majorHAnsi"/>
                <w:color w:val="003263" w:themeColor="text2"/>
                <w:sz w:val="18"/>
              </w:rPr>
              <w:t>Yield estimate</w:t>
            </w:r>
          </w:p>
        </w:tc>
        <w:tc>
          <w:tcPr>
            <w:tcW w:w="1701" w:type="dxa"/>
          </w:tcPr>
          <w:p w14:paraId="1DF69E36" w14:textId="2E318A0E" w:rsidR="0007465A" w:rsidRPr="00161002" w:rsidRDefault="00B05332" w:rsidP="00684D4F">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3,939</w:t>
            </w:r>
            <w:r w:rsidR="0007465A" w:rsidRPr="00161002">
              <w:rPr>
                <w:rFonts w:asciiTheme="majorHAnsi" w:hAnsiTheme="majorHAnsi"/>
                <w:b/>
                <w:bCs/>
                <w:caps/>
                <w:color w:val="003263" w:themeColor="text2"/>
                <w:sz w:val="18"/>
              </w:rPr>
              <w:t xml:space="preserve"> Dwellings</w:t>
            </w:r>
          </w:p>
        </w:tc>
      </w:tr>
      <w:tr w:rsidR="0007465A" w:rsidRPr="00161002" w14:paraId="3EF21B3F" w14:textId="77777777" w:rsidTr="00684D4F">
        <w:tc>
          <w:tcPr>
            <w:cnfStyle w:val="001000000000" w:firstRow="0" w:lastRow="0" w:firstColumn="1" w:lastColumn="0" w:oddVBand="0" w:evenVBand="0" w:oddHBand="0" w:evenHBand="0" w:firstRowFirstColumn="0" w:firstRowLastColumn="0" w:lastRowFirstColumn="0" w:lastRowLastColumn="0"/>
            <w:tcW w:w="3402" w:type="dxa"/>
          </w:tcPr>
          <w:p w14:paraId="055E1C7F" w14:textId="77777777" w:rsidR="0007465A" w:rsidRPr="00161002" w:rsidRDefault="0007465A" w:rsidP="00684D4F">
            <w:pPr>
              <w:pStyle w:val="BodyText"/>
              <w:rPr>
                <w:b w:val="0"/>
              </w:rPr>
            </w:pPr>
            <w:r w:rsidRPr="00161002">
              <w:rPr>
                <w:rFonts w:asciiTheme="majorHAnsi" w:hAnsiTheme="majorHAnsi"/>
                <w:color w:val="003263" w:themeColor="text2"/>
                <w:sz w:val="18"/>
              </w:rPr>
              <w:t>Population estimate</w:t>
            </w:r>
          </w:p>
        </w:tc>
        <w:tc>
          <w:tcPr>
            <w:tcW w:w="1701" w:type="dxa"/>
          </w:tcPr>
          <w:p w14:paraId="0677D9FB" w14:textId="104E45E3" w:rsidR="0007465A" w:rsidRPr="00161002" w:rsidRDefault="00AF0527" w:rsidP="00684D4F">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11,031</w:t>
            </w:r>
            <w:r w:rsidR="0007465A" w:rsidRPr="00161002">
              <w:rPr>
                <w:rFonts w:asciiTheme="majorHAnsi" w:hAnsiTheme="majorHAnsi"/>
                <w:b/>
                <w:bCs/>
                <w:caps/>
                <w:color w:val="003263" w:themeColor="text2"/>
                <w:sz w:val="18"/>
              </w:rPr>
              <w:t xml:space="preserve"> Residents</w:t>
            </w:r>
          </w:p>
        </w:tc>
      </w:tr>
    </w:tbl>
    <w:p w14:paraId="20C3C363" w14:textId="7E117908" w:rsidR="1D50279D" w:rsidRPr="00161002" w:rsidRDefault="1D50279D" w:rsidP="1B5C3E6D">
      <w:pPr>
        <w:pStyle w:val="BodyText"/>
        <w:rPr>
          <w:b/>
          <w:bCs/>
        </w:rPr>
      </w:pPr>
    </w:p>
    <w:tbl>
      <w:tblPr>
        <w:tblW w:w="10774" w:type="dxa"/>
        <w:tblInd w:w="-851" w:type="dxa"/>
        <w:tblBorders>
          <w:insideH w:val="single" w:sz="4" w:space="0" w:color="auto"/>
          <w:insideV w:val="single" w:sz="4" w:space="0" w:color="auto"/>
        </w:tblBorders>
        <w:tblLook w:val="04A0" w:firstRow="1" w:lastRow="0" w:firstColumn="1" w:lastColumn="0" w:noHBand="0" w:noVBand="1"/>
      </w:tblPr>
      <w:tblGrid>
        <w:gridCol w:w="5387"/>
        <w:gridCol w:w="5387"/>
      </w:tblGrid>
      <w:tr w:rsidR="00D40415" w:rsidRPr="00161002" w14:paraId="392E6552" w14:textId="77777777" w:rsidTr="00684D4F">
        <w:tc>
          <w:tcPr>
            <w:tcW w:w="5387" w:type="dxa"/>
          </w:tcPr>
          <w:p w14:paraId="0EA219B6" w14:textId="77777777" w:rsidR="00D40415" w:rsidRPr="00161002" w:rsidRDefault="00D40415" w:rsidP="00DF2156">
            <w:pPr>
              <w:pStyle w:val="BodyText"/>
              <w:rPr>
                <w:b/>
                <w:bCs/>
              </w:rPr>
            </w:pPr>
            <w:r w:rsidRPr="00161002">
              <w:rPr>
                <w:b/>
                <w:bCs/>
                <w:sz w:val="16"/>
                <w:szCs w:val="16"/>
              </w:rPr>
              <w:t xml:space="preserve">OPPORTUNITIES </w:t>
            </w:r>
          </w:p>
        </w:tc>
        <w:tc>
          <w:tcPr>
            <w:tcW w:w="5387" w:type="dxa"/>
          </w:tcPr>
          <w:p w14:paraId="7BC11422" w14:textId="77777777" w:rsidR="00D40415" w:rsidRPr="00161002" w:rsidRDefault="00D40415" w:rsidP="00DF2156">
            <w:pPr>
              <w:pStyle w:val="BodyText"/>
              <w:rPr>
                <w:b/>
                <w:bCs/>
              </w:rPr>
            </w:pPr>
            <w:r w:rsidRPr="00161002">
              <w:rPr>
                <w:b/>
                <w:bCs/>
                <w:sz w:val="16"/>
                <w:szCs w:val="16"/>
              </w:rPr>
              <w:t>CONSTRAINTS</w:t>
            </w:r>
          </w:p>
        </w:tc>
      </w:tr>
      <w:tr w:rsidR="00D40415" w:rsidRPr="00161002" w14:paraId="041DD027" w14:textId="77777777" w:rsidTr="00684D4F">
        <w:trPr>
          <w:trHeight w:val="549"/>
        </w:trPr>
        <w:tc>
          <w:tcPr>
            <w:tcW w:w="5387" w:type="dxa"/>
          </w:tcPr>
          <w:p w14:paraId="7BCFC1DD" w14:textId="23DD5144" w:rsidR="00D40415" w:rsidRPr="00161002" w:rsidRDefault="0009716E" w:rsidP="002469C8">
            <w:pPr>
              <w:pStyle w:val="BodyText"/>
              <w:numPr>
                <w:ilvl w:val="0"/>
                <w:numId w:val="2"/>
              </w:numPr>
            </w:pPr>
            <w:r w:rsidRPr="00161002">
              <w:t>Logical</w:t>
            </w:r>
            <w:r w:rsidR="00D40415" w:rsidRPr="00161002">
              <w:t xml:space="preserve"> continuation of development from the Elcho Road East PSP.</w:t>
            </w:r>
          </w:p>
          <w:p w14:paraId="6C4D429A" w14:textId="77777777" w:rsidR="00D40415" w:rsidRPr="00161002" w:rsidRDefault="00D40415" w:rsidP="002469C8">
            <w:pPr>
              <w:pStyle w:val="BodyText"/>
              <w:numPr>
                <w:ilvl w:val="0"/>
                <w:numId w:val="2"/>
              </w:numPr>
            </w:pPr>
            <w:r w:rsidRPr="00161002">
              <w:t>Services and infrastructure can be continued from the Elcho Road East PSP.</w:t>
            </w:r>
          </w:p>
          <w:p w14:paraId="75D61308" w14:textId="77777777" w:rsidR="00D40415" w:rsidRPr="00161002" w:rsidRDefault="00D40415" w:rsidP="002469C8">
            <w:pPr>
              <w:pStyle w:val="BodyText"/>
              <w:numPr>
                <w:ilvl w:val="0"/>
                <w:numId w:val="2"/>
              </w:numPr>
            </w:pPr>
            <w:r w:rsidRPr="00161002">
              <w:t>Ability to deliver biodiversity outcomes for the Northern Geelong Growth Areas.</w:t>
            </w:r>
          </w:p>
          <w:p w14:paraId="1F4EA219" w14:textId="30A522BA" w:rsidR="000F2907" w:rsidRPr="00161002" w:rsidRDefault="000F2907" w:rsidP="002469C8">
            <w:pPr>
              <w:pStyle w:val="BodyText"/>
              <w:numPr>
                <w:ilvl w:val="0"/>
                <w:numId w:val="2"/>
              </w:numPr>
            </w:pPr>
            <w:r w:rsidRPr="00161002">
              <w:t>Developers are committed to work with the City to achieve the actions in the Framework Plan.</w:t>
            </w:r>
          </w:p>
        </w:tc>
        <w:tc>
          <w:tcPr>
            <w:tcW w:w="5387" w:type="dxa"/>
          </w:tcPr>
          <w:p w14:paraId="33CD4267" w14:textId="77777777" w:rsidR="00541C09" w:rsidRPr="00161002" w:rsidRDefault="007D20FF" w:rsidP="00DF2156">
            <w:pPr>
              <w:pStyle w:val="BodyText"/>
              <w:numPr>
                <w:ilvl w:val="0"/>
                <w:numId w:val="2"/>
              </w:numPr>
            </w:pPr>
            <w:r w:rsidRPr="00161002">
              <w:t>The Lara Energetic Materials Manufacturing Plant requires a buffer that covers part of the PSP.</w:t>
            </w:r>
          </w:p>
          <w:p w14:paraId="2C779F0F" w14:textId="52DC4980" w:rsidR="00872C3A" w:rsidRPr="00161002" w:rsidRDefault="00872C3A" w:rsidP="002469C8">
            <w:pPr>
              <w:pStyle w:val="BodyText"/>
              <w:numPr>
                <w:ilvl w:val="0"/>
                <w:numId w:val="2"/>
              </w:numPr>
            </w:pPr>
            <w:r w:rsidRPr="00161002">
              <w:t>Upgraded intersections will be to the east rather than west on Anakie Road, may lead to increase use of Anakie Road ahead of upgrades</w:t>
            </w:r>
            <w:r w:rsidR="00837AA1">
              <w:t>.</w:t>
            </w:r>
            <w:r w:rsidRPr="00161002">
              <w:t xml:space="preserve">  </w:t>
            </w:r>
          </w:p>
        </w:tc>
      </w:tr>
    </w:tbl>
    <w:p w14:paraId="4AA0C0EC" w14:textId="4A32071F" w:rsidR="00726FBB" w:rsidRPr="00161002" w:rsidRDefault="00726FBB" w:rsidP="00684D4F">
      <w:pPr>
        <w:pStyle w:val="BodyText"/>
        <w:ind w:left="-851"/>
        <w:rPr>
          <w:b/>
          <w:bCs/>
          <w:color w:val="003263" w:themeColor="text2"/>
        </w:rPr>
      </w:pPr>
      <w:r w:rsidRPr="00161002">
        <w:rPr>
          <w:b/>
          <w:bCs/>
        </w:rPr>
        <w:t>The precinct presents significant opportunities. This precinct is supported to be included in the PSP Program in 2023.</w:t>
      </w:r>
    </w:p>
    <w:p w14:paraId="2317F66A" w14:textId="219CBFAE" w:rsidR="00587175" w:rsidRPr="00161002" w:rsidRDefault="00587175">
      <w:pPr>
        <w:spacing w:line="260" w:lineRule="atLeast"/>
        <w:rPr>
          <w:b/>
          <w:bCs/>
        </w:rPr>
      </w:pPr>
    </w:p>
    <w:p w14:paraId="4F835751" w14:textId="77777777" w:rsidR="00652051" w:rsidRPr="00161002" w:rsidRDefault="00652051">
      <w:pPr>
        <w:spacing w:line="260" w:lineRule="atLeast"/>
        <w:rPr>
          <w:b/>
          <w:bCs/>
        </w:rPr>
      </w:pPr>
      <w:r w:rsidRPr="00161002">
        <w:rPr>
          <w:b/>
          <w:bCs/>
        </w:rPr>
        <w:br w:type="page"/>
      </w:r>
    </w:p>
    <w:p w14:paraId="23D96E94" w14:textId="33F33C9E" w:rsidR="00B73DC6" w:rsidRPr="00161002" w:rsidRDefault="008D1FCF" w:rsidP="00BE0294">
      <w:pPr>
        <w:spacing w:line="260" w:lineRule="atLeast"/>
        <w:ind w:left="-851"/>
      </w:pPr>
      <w:r w:rsidRPr="00161002">
        <w:rPr>
          <w:noProof/>
        </w:rPr>
        <w:drawing>
          <wp:anchor distT="0" distB="0" distL="114300" distR="114300" simplePos="0" relativeHeight="251658263" behindDoc="0" locked="0" layoutInCell="1" allowOverlap="1" wp14:anchorId="129D343B" wp14:editId="1B18DDAE">
            <wp:simplePos x="0" y="0"/>
            <wp:positionH relativeFrom="margin">
              <wp:posOffset>2948940</wp:posOffset>
            </wp:positionH>
            <wp:positionV relativeFrom="paragraph">
              <wp:posOffset>0</wp:posOffset>
            </wp:positionV>
            <wp:extent cx="3381375" cy="2548890"/>
            <wp:effectExtent l="0" t="0" r="9525" b="3810"/>
            <wp:wrapSquare wrapText="bothSides"/>
            <wp:docPr id="1748180460" name="Picture 174818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81375" cy="2548890"/>
                    </a:xfrm>
                    <a:prstGeom prst="rect">
                      <a:avLst/>
                    </a:prstGeom>
                  </pic:spPr>
                </pic:pic>
              </a:graphicData>
            </a:graphic>
            <wp14:sizeRelH relativeFrom="margin">
              <wp14:pctWidth>0</wp14:pctWidth>
            </wp14:sizeRelH>
            <wp14:sizeRelV relativeFrom="margin">
              <wp14:pctHeight>0</wp14:pctHeight>
            </wp14:sizeRelV>
          </wp:anchor>
        </w:drawing>
      </w:r>
      <w:r w:rsidR="00B73DC6" w:rsidRPr="00161002">
        <w:rPr>
          <w:b/>
          <w:bCs/>
        </w:rPr>
        <w:t>Heales Road West</w:t>
      </w:r>
    </w:p>
    <w:tbl>
      <w:tblPr>
        <w:tblStyle w:val="TableGrid"/>
        <w:tblpPr w:leftFromText="180" w:rightFromText="180" w:vertAnchor="text" w:horzAnchor="margin" w:tblpX="-851" w:tblpY="104"/>
        <w:tblW w:w="0" w:type="auto"/>
        <w:tblBorders>
          <w:insideV w:val="single" w:sz="4" w:space="0" w:color="8ACED7" w:themeColor="accent1"/>
        </w:tblBorders>
        <w:tblLook w:val="0680" w:firstRow="0" w:lastRow="0" w:firstColumn="1" w:lastColumn="0" w:noHBand="1" w:noVBand="1"/>
      </w:tblPr>
      <w:tblGrid>
        <w:gridCol w:w="3402"/>
        <w:gridCol w:w="1701"/>
      </w:tblGrid>
      <w:tr w:rsidR="00B73DC6" w:rsidRPr="00161002" w14:paraId="4A6D0A4A"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6773FB0E" w14:textId="77777777" w:rsidR="00B73DC6" w:rsidRPr="00161002" w:rsidRDefault="00B73DC6" w:rsidP="00BE0294">
            <w:pPr>
              <w:pStyle w:val="BodyText"/>
              <w:rPr>
                <w:b w:val="0"/>
              </w:rPr>
            </w:pPr>
            <w:r w:rsidRPr="00161002">
              <w:rPr>
                <w:rFonts w:asciiTheme="majorHAnsi" w:hAnsiTheme="majorHAnsi"/>
                <w:color w:val="003263" w:themeColor="text2"/>
                <w:sz w:val="18"/>
              </w:rPr>
              <w:t>PSP area</w:t>
            </w:r>
          </w:p>
        </w:tc>
        <w:tc>
          <w:tcPr>
            <w:tcW w:w="1701" w:type="dxa"/>
          </w:tcPr>
          <w:p w14:paraId="67733960" w14:textId="6A967568" w:rsidR="00B73DC6" w:rsidRPr="00161002" w:rsidRDefault="00B73DC6" w:rsidP="00BE0294">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467 Ha</w:t>
            </w:r>
          </w:p>
        </w:tc>
      </w:tr>
      <w:tr w:rsidR="00B73DC6" w:rsidRPr="00161002" w14:paraId="6EC0AEAE"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5430A0BC" w14:textId="77777777" w:rsidR="00B73DC6" w:rsidRPr="00161002" w:rsidRDefault="00B73DC6" w:rsidP="00BE0294">
            <w:pPr>
              <w:pStyle w:val="BodyText"/>
              <w:rPr>
                <w:b w:val="0"/>
              </w:rPr>
            </w:pPr>
            <w:r w:rsidRPr="00161002">
              <w:rPr>
                <w:rFonts w:asciiTheme="majorHAnsi" w:hAnsiTheme="majorHAnsi"/>
                <w:color w:val="003263" w:themeColor="text2"/>
                <w:sz w:val="18"/>
              </w:rPr>
              <w:t>Non-Developable area</w:t>
            </w:r>
          </w:p>
        </w:tc>
        <w:tc>
          <w:tcPr>
            <w:tcW w:w="1701" w:type="dxa"/>
          </w:tcPr>
          <w:p w14:paraId="68931CB1" w14:textId="07856DBB" w:rsidR="00B73DC6" w:rsidRPr="00161002" w:rsidRDefault="005D2F22" w:rsidP="00BE0294">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61</w:t>
            </w:r>
            <w:r w:rsidR="00B73DC6" w:rsidRPr="00161002">
              <w:rPr>
                <w:rFonts w:asciiTheme="majorHAnsi" w:hAnsiTheme="majorHAnsi"/>
                <w:b/>
                <w:bCs/>
                <w:caps/>
                <w:color w:val="003263" w:themeColor="text2"/>
                <w:sz w:val="18"/>
              </w:rPr>
              <w:t xml:space="preserve"> Ha</w:t>
            </w:r>
          </w:p>
        </w:tc>
      </w:tr>
      <w:tr w:rsidR="00B73DC6" w:rsidRPr="00161002" w14:paraId="0F8765BA"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70FA3721" w14:textId="77777777" w:rsidR="00B73DC6" w:rsidRPr="00161002" w:rsidRDefault="00B73DC6" w:rsidP="00BE0294">
            <w:pPr>
              <w:pStyle w:val="BodyText"/>
              <w:rPr>
                <w:b w:val="0"/>
              </w:rPr>
            </w:pPr>
            <w:r w:rsidRPr="00161002">
              <w:rPr>
                <w:rFonts w:asciiTheme="majorHAnsi" w:hAnsiTheme="majorHAnsi"/>
                <w:color w:val="003263" w:themeColor="text2"/>
                <w:sz w:val="18"/>
              </w:rPr>
              <w:t>Non-Developable area percentage</w:t>
            </w:r>
          </w:p>
        </w:tc>
        <w:tc>
          <w:tcPr>
            <w:tcW w:w="1701" w:type="dxa"/>
          </w:tcPr>
          <w:p w14:paraId="4A21D8CF" w14:textId="04689F65" w:rsidR="00B73DC6" w:rsidRPr="00161002" w:rsidRDefault="00CF16BA" w:rsidP="00BE0294">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13</w:t>
            </w:r>
            <w:r w:rsidR="00B73DC6" w:rsidRPr="00161002">
              <w:rPr>
                <w:rFonts w:asciiTheme="majorHAnsi" w:hAnsiTheme="majorHAnsi"/>
                <w:b/>
                <w:bCs/>
                <w:caps/>
                <w:color w:val="003263" w:themeColor="text2"/>
                <w:sz w:val="18"/>
              </w:rPr>
              <w:t>%</w:t>
            </w:r>
          </w:p>
        </w:tc>
      </w:tr>
      <w:tr w:rsidR="00B73DC6" w:rsidRPr="00161002" w14:paraId="1B7D268A"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585652F5" w14:textId="77777777" w:rsidR="00B73DC6" w:rsidRPr="00161002" w:rsidRDefault="00B73DC6" w:rsidP="00BE0294">
            <w:pPr>
              <w:pStyle w:val="BodyText"/>
              <w:rPr>
                <w:b w:val="0"/>
              </w:rPr>
            </w:pPr>
            <w:r w:rsidRPr="00161002">
              <w:rPr>
                <w:rFonts w:asciiTheme="majorHAnsi" w:hAnsiTheme="majorHAnsi"/>
                <w:color w:val="003263" w:themeColor="text2"/>
                <w:sz w:val="18"/>
              </w:rPr>
              <w:t>Yield estimate</w:t>
            </w:r>
          </w:p>
        </w:tc>
        <w:tc>
          <w:tcPr>
            <w:tcW w:w="1701" w:type="dxa"/>
          </w:tcPr>
          <w:p w14:paraId="02B9584D" w14:textId="1F1D57D1" w:rsidR="00B73DC6" w:rsidRPr="00161002" w:rsidRDefault="003303C3" w:rsidP="00BE0294">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5,174</w:t>
            </w:r>
            <w:r w:rsidR="00B73DC6" w:rsidRPr="00161002">
              <w:rPr>
                <w:rFonts w:asciiTheme="majorHAnsi" w:hAnsiTheme="majorHAnsi"/>
                <w:b/>
                <w:bCs/>
                <w:caps/>
                <w:color w:val="003263" w:themeColor="text2"/>
                <w:sz w:val="18"/>
              </w:rPr>
              <w:t xml:space="preserve"> Dwellings</w:t>
            </w:r>
          </w:p>
        </w:tc>
      </w:tr>
      <w:tr w:rsidR="00B73DC6" w:rsidRPr="00161002" w14:paraId="164A3ECC"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2B3C4830" w14:textId="77777777" w:rsidR="00B73DC6" w:rsidRPr="00161002" w:rsidRDefault="00B73DC6" w:rsidP="00BE0294">
            <w:pPr>
              <w:pStyle w:val="BodyText"/>
              <w:rPr>
                <w:b w:val="0"/>
              </w:rPr>
            </w:pPr>
            <w:r w:rsidRPr="00161002">
              <w:rPr>
                <w:rFonts w:asciiTheme="majorHAnsi" w:hAnsiTheme="majorHAnsi"/>
                <w:color w:val="003263" w:themeColor="text2"/>
                <w:sz w:val="18"/>
              </w:rPr>
              <w:t>Population estimate</w:t>
            </w:r>
          </w:p>
        </w:tc>
        <w:tc>
          <w:tcPr>
            <w:tcW w:w="1701" w:type="dxa"/>
          </w:tcPr>
          <w:p w14:paraId="42AA31EE" w14:textId="38E4CD66" w:rsidR="00B73DC6" w:rsidRPr="00161002" w:rsidRDefault="003303C3" w:rsidP="00BE0294">
            <w:pPr>
              <w:pStyle w:val="BodyText"/>
              <w:cnfStyle w:val="000000000000" w:firstRow="0" w:lastRow="0" w:firstColumn="0" w:lastColumn="0" w:oddVBand="0" w:evenVBand="0" w:oddHBand="0" w:evenHBand="0" w:firstRowFirstColumn="0" w:firstRowLastColumn="0" w:lastRowFirstColumn="0" w:lastRowLastColumn="0"/>
              <w:rPr>
                <w:b/>
                <w:bCs/>
              </w:rPr>
            </w:pPr>
            <w:r w:rsidRPr="00161002">
              <w:rPr>
                <w:rFonts w:asciiTheme="majorHAnsi" w:hAnsiTheme="majorHAnsi"/>
                <w:b/>
                <w:bCs/>
                <w:caps/>
                <w:color w:val="003263" w:themeColor="text2"/>
                <w:sz w:val="18"/>
              </w:rPr>
              <w:t>14,488</w:t>
            </w:r>
            <w:r w:rsidR="00B73DC6" w:rsidRPr="00161002">
              <w:rPr>
                <w:rFonts w:asciiTheme="majorHAnsi" w:hAnsiTheme="majorHAnsi"/>
                <w:b/>
                <w:bCs/>
                <w:caps/>
                <w:color w:val="003263" w:themeColor="text2"/>
                <w:sz w:val="18"/>
              </w:rPr>
              <w:t xml:space="preserve"> Residents</w:t>
            </w:r>
          </w:p>
        </w:tc>
      </w:tr>
    </w:tbl>
    <w:p w14:paraId="3957C897" w14:textId="5CC8E2A8" w:rsidR="00B73DC6" w:rsidRPr="00161002" w:rsidRDefault="00B73DC6" w:rsidP="00B73DC6">
      <w:pPr>
        <w:pStyle w:val="BodyText"/>
        <w:rPr>
          <w:b/>
          <w:bCs/>
        </w:rPr>
      </w:pPr>
    </w:p>
    <w:p w14:paraId="0F902A6B" w14:textId="77777777" w:rsidR="008D1FCF" w:rsidRPr="00161002" w:rsidRDefault="008D1FCF" w:rsidP="00B73DC6">
      <w:pPr>
        <w:pStyle w:val="BodyText"/>
        <w:rPr>
          <w:b/>
          <w:bCs/>
        </w:rPr>
      </w:pPr>
    </w:p>
    <w:tbl>
      <w:tblPr>
        <w:tblW w:w="10774" w:type="dxa"/>
        <w:tblInd w:w="-851" w:type="dxa"/>
        <w:tblBorders>
          <w:insideH w:val="single" w:sz="4" w:space="0" w:color="auto"/>
          <w:insideV w:val="single" w:sz="4" w:space="0" w:color="auto"/>
        </w:tblBorders>
        <w:tblLook w:val="04A0" w:firstRow="1" w:lastRow="0" w:firstColumn="1" w:lastColumn="0" w:noHBand="0" w:noVBand="1"/>
      </w:tblPr>
      <w:tblGrid>
        <w:gridCol w:w="5387"/>
        <w:gridCol w:w="5387"/>
      </w:tblGrid>
      <w:tr w:rsidR="00B73DC6" w:rsidRPr="00161002" w14:paraId="5CA6DD7E" w14:textId="77777777" w:rsidTr="00BE0294">
        <w:tc>
          <w:tcPr>
            <w:tcW w:w="5387" w:type="dxa"/>
          </w:tcPr>
          <w:p w14:paraId="77B71056" w14:textId="77777777" w:rsidR="00B73DC6" w:rsidRPr="00161002" w:rsidRDefault="00B73DC6" w:rsidP="00DF2156">
            <w:pPr>
              <w:pStyle w:val="BodyText"/>
              <w:rPr>
                <w:b/>
                <w:bCs/>
              </w:rPr>
            </w:pPr>
            <w:r w:rsidRPr="00161002">
              <w:rPr>
                <w:b/>
                <w:bCs/>
                <w:sz w:val="16"/>
                <w:szCs w:val="16"/>
              </w:rPr>
              <w:t xml:space="preserve">OPPORTUNITIES </w:t>
            </w:r>
          </w:p>
        </w:tc>
        <w:tc>
          <w:tcPr>
            <w:tcW w:w="5387" w:type="dxa"/>
          </w:tcPr>
          <w:p w14:paraId="44FA9805" w14:textId="77777777" w:rsidR="00B73DC6" w:rsidRPr="00161002" w:rsidRDefault="00B73DC6" w:rsidP="00DF2156">
            <w:pPr>
              <w:pStyle w:val="BodyText"/>
              <w:rPr>
                <w:b/>
                <w:bCs/>
              </w:rPr>
            </w:pPr>
            <w:r w:rsidRPr="00161002">
              <w:rPr>
                <w:b/>
                <w:bCs/>
                <w:sz w:val="16"/>
                <w:szCs w:val="16"/>
              </w:rPr>
              <w:t>CONSTRAINTS</w:t>
            </w:r>
          </w:p>
        </w:tc>
      </w:tr>
      <w:tr w:rsidR="00B73DC6" w:rsidRPr="00161002" w14:paraId="7D10C440" w14:textId="77777777" w:rsidTr="00BE0294">
        <w:trPr>
          <w:trHeight w:val="549"/>
        </w:trPr>
        <w:tc>
          <w:tcPr>
            <w:tcW w:w="5387" w:type="dxa"/>
          </w:tcPr>
          <w:p w14:paraId="0ABBA55D" w14:textId="285223FA" w:rsidR="00A03AB9" w:rsidRPr="00161002" w:rsidRDefault="00A03AB9" w:rsidP="00F36040">
            <w:pPr>
              <w:pStyle w:val="BodyText"/>
              <w:numPr>
                <w:ilvl w:val="0"/>
                <w:numId w:val="2"/>
              </w:numPr>
            </w:pPr>
            <w:r w:rsidRPr="00161002">
              <w:t>Significant scale and size precinct</w:t>
            </w:r>
            <w:r w:rsidR="00BD12BA">
              <w:t>.</w:t>
            </w:r>
            <w:r w:rsidRPr="00161002">
              <w:t xml:space="preserve"> </w:t>
            </w:r>
          </w:p>
          <w:p w14:paraId="126650EE" w14:textId="723AFFCA" w:rsidR="00F36040" w:rsidRPr="00161002" w:rsidRDefault="00F36040" w:rsidP="00F36040">
            <w:pPr>
              <w:pStyle w:val="BodyText"/>
              <w:numPr>
                <w:ilvl w:val="0"/>
                <w:numId w:val="2"/>
              </w:numPr>
            </w:pPr>
            <w:r w:rsidRPr="00161002">
              <w:t xml:space="preserve">Can create access from Elcho Road East and Heales Road West </w:t>
            </w:r>
            <w:r w:rsidR="00D445AB" w:rsidRPr="00161002">
              <w:t>through to Anakie Road</w:t>
            </w:r>
            <w:r w:rsidR="00BD12BA">
              <w:t>.</w:t>
            </w:r>
            <w:r w:rsidR="00D445AB" w:rsidRPr="00161002">
              <w:t xml:space="preserve"> </w:t>
            </w:r>
          </w:p>
          <w:p w14:paraId="2FCC13EB" w14:textId="7A3B8636" w:rsidR="000F2907" w:rsidRPr="00161002" w:rsidRDefault="000F2907" w:rsidP="00F36040">
            <w:pPr>
              <w:pStyle w:val="BodyText"/>
              <w:numPr>
                <w:ilvl w:val="0"/>
                <w:numId w:val="2"/>
              </w:numPr>
            </w:pPr>
            <w:r w:rsidRPr="00161002">
              <w:t>Developers are committed to work with the City to achieve the actions in the Framework Plan.</w:t>
            </w:r>
          </w:p>
        </w:tc>
        <w:tc>
          <w:tcPr>
            <w:tcW w:w="5387" w:type="dxa"/>
          </w:tcPr>
          <w:p w14:paraId="0707CBFF" w14:textId="43797ACC" w:rsidR="00B73DC6" w:rsidRPr="00161002" w:rsidRDefault="004210AC" w:rsidP="002469C8">
            <w:pPr>
              <w:pStyle w:val="BodyText"/>
              <w:numPr>
                <w:ilvl w:val="0"/>
                <w:numId w:val="2"/>
              </w:numPr>
            </w:pPr>
            <w:r w:rsidRPr="00161002">
              <w:t xml:space="preserve">Not connected to Elcho Road East </w:t>
            </w:r>
            <w:r w:rsidR="00BA7397" w:rsidRPr="00161002">
              <w:t xml:space="preserve">which can potentially provide </w:t>
            </w:r>
            <w:r w:rsidR="00846FD9" w:rsidRPr="00161002">
              <w:t xml:space="preserve">community and commercial services </w:t>
            </w:r>
            <w:r w:rsidR="00BA7397" w:rsidRPr="00161002">
              <w:t xml:space="preserve">support. </w:t>
            </w:r>
          </w:p>
          <w:p w14:paraId="4324FD28" w14:textId="2C1A5697" w:rsidR="00B73DC6" w:rsidRPr="00161002" w:rsidRDefault="008104E6" w:rsidP="002469C8">
            <w:pPr>
              <w:pStyle w:val="BodyText"/>
              <w:numPr>
                <w:ilvl w:val="0"/>
                <w:numId w:val="2"/>
              </w:numPr>
            </w:pPr>
            <w:r w:rsidRPr="00161002">
              <w:t>No connection to the Clever and Creative Corridor from Elcho Road East PSP</w:t>
            </w:r>
            <w:r w:rsidR="00AC2A14" w:rsidRPr="00161002">
              <w:t>.</w:t>
            </w:r>
          </w:p>
        </w:tc>
      </w:tr>
    </w:tbl>
    <w:p w14:paraId="28BDB31F" w14:textId="31652584" w:rsidR="00973767" w:rsidRPr="00161002" w:rsidRDefault="00973767" w:rsidP="00BE0294">
      <w:pPr>
        <w:pStyle w:val="BodyText"/>
        <w:ind w:left="-851"/>
        <w:rPr>
          <w:b/>
          <w:bCs/>
          <w:color w:val="003263" w:themeColor="text2"/>
        </w:rPr>
      </w:pPr>
      <w:r w:rsidRPr="00161002">
        <w:rPr>
          <w:b/>
          <w:bCs/>
        </w:rPr>
        <w:t>This precinct is</w:t>
      </w:r>
      <w:r w:rsidR="00A63BB6" w:rsidRPr="00161002">
        <w:rPr>
          <w:b/>
          <w:bCs/>
        </w:rPr>
        <w:t xml:space="preserve"> not</w:t>
      </w:r>
      <w:r w:rsidRPr="00161002">
        <w:rPr>
          <w:b/>
          <w:bCs/>
        </w:rPr>
        <w:t xml:space="preserve"> supported to be included in the PSP Program in 2023</w:t>
      </w:r>
      <w:r w:rsidR="00A63BB6" w:rsidRPr="00161002">
        <w:rPr>
          <w:b/>
          <w:bCs/>
        </w:rPr>
        <w:t xml:space="preserve"> on its own</w:t>
      </w:r>
      <w:r w:rsidRPr="00161002">
        <w:rPr>
          <w:b/>
          <w:bCs/>
        </w:rPr>
        <w:t>.</w:t>
      </w:r>
    </w:p>
    <w:p w14:paraId="7DFAFB5E" w14:textId="77777777" w:rsidR="00587175" w:rsidRPr="00161002" w:rsidRDefault="00587175">
      <w:pPr>
        <w:spacing w:line="260" w:lineRule="atLeast"/>
        <w:rPr>
          <w:b/>
          <w:bCs/>
        </w:rPr>
      </w:pPr>
      <w:r w:rsidRPr="00161002">
        <w:rPr>
          <w:b/>
          <w:bCs/>
        </w:rPr>
        <w:br w:type="page"/>
      </w:r>
    </w:p>
    <w:p w14:paraId="69431C4F" w14:textId="0C8C50F3" w:rsidR="00895346" w:rsidRPr="00161002" w:rsidRDefault="00895346" w:rsidP="00BE0294">
      <w:pPr>
        <w:spacing w:line="260" w:lineRule="atLeast"/>
        <w:ind w:left="-851"/>
        <w:rPr>
          <w:b/>
          <w:bCs/>
        </w:rPr>
      </w:pPr>
      <w:r w:rsidRPr="00161002">
        <w:rPr>
          <w:b/>
          <w:bCs/>
        </w:rPr>
        <w:t>Other submissions</w:t>
      </w:r>
    </w:p>
    <w:p w14:paraId="69B4DDD3" w14:textId="77777777" w:rsidR="00895346" w:rsidRPr="00161002" w:rsidRDefault="00895346" w:rsidP="00BE0294">
      <w:pPr>
        <w:spacing w:line="260" w:lineRule="atLeast"/>
        <w:ind w:left="-851"/>
      </w:pPr>
    </w:p>
    <w:p w14:paraId="7E667271" w14:textId="6C79D80C" w:rsidR="00A56DD7" w:rsidRPr="00161002" w:rsidRDefault="00895346" w:rsidP="00BE0294">
      <w:pPr>
        <w:spacing w:line="260" w:lineRule="atLeast"/>
        <w:ind w:left="-851"/>
        <w:rPr>
          <w:rFonts w:eastAsiaTheme="minorEastAsia" w:cstheme="minorBidi"/>
        </w:rPr>
      </w:pPr>
      <w:r w:rsidRPr="00161002">
        <w:t xml:space="preserve">345 Bacchus Marsh Road is in Heales Road East which is a </w:t>
      </w:r>
      <w:r w:rsidR="009D0B94" w:rsidRPr="00161002">
        <w:t>long-term</w:t>
      </w:r>
      <w:r w:rsidRPr="00161002">
        <w:t xml:space="preserve"> precinct. </w:t>
      </w:r>
      <w:r w:rsidR="00A56DD7" w:rsidRPr="00161002">
        <w:rPr>
          <w:rFonts w:eastAsiaTheme="minorEastAsia" w:cstheme="minorBidi"/>
        </w:rPr>
        <w:t>These properties are standalone and do not have any connection to the medium-term precincts in consideration. It is not recommended to include them in the PSP Program. It will be included in the planning of Heales Road West.</w:t>
      </w:r>
    </w:p>
    <w:p w14:paraId="343A3402" w14:textId="3B41500A" w:rsidR="00895346" w:rsidRPr="00161002" w:rsidRDefault="00895346" w:rsidP="00BE0294">
      <w:pPr>
        <w:spacing w:line="260" w:lineRule="atLeast"/>
        <w:ind w:left="-851"/>
      </w:pPr>
    </w:p>
    <w:p w14:paraId="251D96F5" w14:textId="62CC66E6" w:rsidR="0094482B" w:rsidRPr="00161002" w:rsidRDefault="0094482B" w:rsidP="00BE0294">
      <w:pPr>
        <w:spacing w:line="260" w:lineRule="atLeast"/>
        <w:ind w:left="-851"/>
        <w:rPr>
          <w:b/>
          <w:bCs/>
        </w:rPr>
      </w:pPr>
      <w:r w:rsidRPr="00161002">
        <w:rPr>
          <w:noProof/>
        </w:rPr>
        <w:t xml:space="preserve"> </w:t>
      </w:r>
    </w:p>
    <w:p w14:paraId="587C131C" w14:textId="56947F3D" w:rsidR="00213513" w:rsidRPr="00161002" w:rsidRDefault="00E13B66" w:rsidP="00BE0294">
      <w:pPr>
        <w:spacing w:line="260" w:lineRule="atLeast"/>
        <w:ind w:left="-851"/>
        <w:rPr>
          <w:b/>
          <w:bCs/>
          <w:color w:val="003263" w:themeColor="text2"/>
          <w:sz w:val="24"/>
          <w:szCs w:val="24"/>
        </w:rPr>
      </w:pPr>
      <w:r w:rsidRPr="00161002">
        <w:rPr>
          <w:noProof/>
        </w:rPr>
        <mc:AlternateContent>
          <mc:Choice Requires="wps">
            <w:drawing>
              <wp:anchor distT="0" distB="0" distL="114300" distR="114300" simplePos="0" relativeHeight="251658266" behindDoc="0" locked="0" layoutInCell="1" allowOverlap="1" wp14:anchorId="16BAFB85" wp14:editId="6E8817BD">
                <wp:simplePos x="0" y="0"/>
                <wp:positionH relativeFrom="column">
                  <wp:posOffset>5302250</wp:posOffset>
                </wp:positionH>
                <wp:positionV relativeFrom="paragraph">
                  <wp:posOffset>1315489</wp:posOffset>
                </wp:positionV>
                <wp:extent cx="114663" cy="74023"/>
                <wp:effectExtent l="19050" t="19050" r="19050" b="21590"/>
                <wp:wrapNone/>
                <wp:docPr id="1748180470" name="Freeform: Shape 1748180470"/>
                <wp:cNvGraphicFramePr/>
                <a:graphic xmlns:a="http://schemas.openxmlformats.org/drawingml/2006/main">
                  <a:graphicData uri="http://schemas.microsoft.com/office/word/2010/wordprocessingShape">
                    <wps:wsp>
                      <wps:cNvSpPr/>
                      <wps:spPr>
                        <a:xfrm>
                          <a:off x="0" y="0"/>
                          <a:ext cx="114663" cy="74023"/>
                        </a:xfrm>
                        <a:custGeom>
                          <a:avLst/>
                          <a:gdLst>
                            <a:gd name="connsiteX0" fmla="*/ 101600 w 114663"/>
                            <a:gd name="connsiteY0" fmla="*/ 15965 h 74023"/>
                            <a:gd name="connsiteX1" fmla="*/ 1452 w 114663"/>
                            <a:gd name="connsiteY1" fmla="*/ 0 h 74023"/>
                            <a:gd name="connsiteX2" fmla="*/ 0 w 114663"/>
                            <a:gd name="connsiteY2" fmla="*/ 62411 h 74023"/>
                            <a:gd name="connsiteX3" fmla="*/ 114663 w 114663"/>
                            <a:gd name="connsiteY3" fmla="*/ 74023 h 74023"/>
                            <a:gd name="connsiteX4" fmla="*/ 101600 w 114663"/>
                            <a:gd name="connsiteY4" fmla="*/ 15965 h 740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663" h="74023">
                              <a:moveTo>
                                <a:pt x="101600" y="15965"/>
                              </a:moveTo>
                              <a:lnTo>
                                <a:pt x="1452" y="0"/>
                              </a:lnTo>
                              <a:lnTo>
                                <a:pt x="0" y="62411"/>
                              </a:lnTo>
                              <a:lnTo>
                                <a:pt x="114663" y="74023"/>
                              </a:lnTo>
                              <a:lnTo>
                                <a:pt x="101600" y="15965"/>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335D1744" id="Freeform: Shape 1748180470" o:spid="_x0000_s1026" style="position:absolute;margin-left:417.5pt;margin-top:103.6pt;width:9.05pt;height:5.85pt;z-index:251674112;visibility:visible;mso-wrap-style:square;mso-wrap-distance-left:9pt;mso-wrap-distance-top:0;mso-wrap-distance-right:9pt;mso-wrap-distance-bottom:0;mso-position-horizontal:absolute;mso-position-horizontal-relative:text;mso-position-vertical:absolute;mso-position-vertical-relative:text;v-text-anchor:middle" coordsize="114663,74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" path="m101600,15965l1452,,,62411,114663,74023,101600,15965xe" filled="f" strokecolor="#002060" strokeweight="3pt">
                <v:path arrowok="t" o:connecttype="custom" o:connectlocs="101600,15965;1452,0;0,62411;114663,74023;101600,15965" o:connectangles="0,0,0,0,0"/>
              </v:shape>
            </w:pict>
          </mc:Fallback>
        </mc:AlternateContent>
      </w:r>
      <w:r w:rsidR="00BE0294" w:rsidRPr="00161002">
        <w:rPr>
          <w:noProof/>
        </w:rPr>
        <w:drawing>
          <wp:anchor distT="0" distB="0" distL="114300" distR="114300" simplePos="0" relativeHeight="251658265" behindDoc="0" locked="0" layoutInCell="1" allowOverlap="1" wp14:anchorId="000F7AB3" wp14:editId="0F8E9898">
            <wp:simplePos x="0" y="0"/>
            <wp:positionH relativeFrom="margin">
              <wp:align>right</wp:align>
            </wp:positionH>
            <wp:positionV relativeFrom="paragraph">
              <wp:posOffset>102235</wp:posOffset>
            </wp:positionV>
            <wp:extent cx="3244850" cy="2571750"/>
            <wp:effectExtent l="0" t="0" r="0" b="0"/>
            <wp:wrapSquare wrapText="bothSides"/>
            <wp:docPr id="1748180468" name="Picture 174818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44850" cy="2571750"/>
                    </a:xfrm>
                    <a:prstGeom prst="rect">
                      <a:avLst/>
                    </a:prstGeom>
                  </pic:spPr>
                </pic:pic>
              </a:graphicData>
            </a:graphic>
            <wp14:sizeRelH relativeFrom="margin">
              <wp14:pctWidth>0</wp14:pctWidth>
            </wp14:sizeRelH>
            <wp14:sizeRelV relativeFrom="margin">
              <wp14:pctHeight>0</wp14:pctHeight>
            </wp14:sizeRelV>
          </wp:anchor>
        </w:drawing>
      </w:r>
      <w:r w:rsidR="00C94625" w:rsidRPr="00161002">
        <w:rPr>
          <w:b/>
          <w:bCs/>
        </w:rPr>
        <w:t xml:space="preserve">345 Bacchus Marsh Road, </w:t>
      </w:r>
      <w:r w:rsidR="00F748D1" w:rsidRPr="00161002">
        <w:rPr>
          <w:b/>
          <w:bCs/>
        </w:rPr>
        <w:t>Lara</w:t>
      </w:r>
      <w:r w:rsidR="00221B8B" w:rsidRPr="00161002">
        <w:rPr>
          <w:b/>
          <w:bCs/>
          <w:color w:val="003263" w:themeColor="text2"/>
          <w:sz w:val="24"/>
          <w:szCs w:val="24"/>
        </w:rPr>
        <w:t xml:space="preserve"> </w:t>
      </w:r>
      <w:r w:rsidR="00213513" w:rsidRPr="00161002">
        <w:rPr>
          <w:b/>
          <w:bCs/>
          <w:color w:val="003263" w:themeColor="text2"/>
          <w:sz w:val="24"/>
          <w:szCs w:val="24"/>
        </w:rPr>
        <w:br w:type="page"/>
      </w:r>
    </w:p>
    <w:p w14:paraId="20136DB9" w14:textId="4AC3E6DA" w:rsidR="00572D17" w:rsidRPr="00161002" w:rsidRDefault="00D515B1" w:rsidP="00BE0294">
      <w:pPr>
        <w:pStyle w:val="BodyText"/>
        <w:ind w:left="-851"/>
        <w:rPr>
          <w:b/>
          <w:bCs/>
          <w:color w:val="003263" w:themeColor="text2"/>
          <w:sz w:val="24"/>
          <w:szCs w:val="24"/>
        </w:rPr>
      </w:pPr>
      <w:r w:rsidRPr="00161002">
        <w:rPr>
          <w:noProof/>
        </w:rPr>
        <w:drawing>
          <wp:anchor distT="0" distB="0" distL="114300" distR="114300" simplePos="0" relativeHeight="251658244" behindDoc="0" locked="0" layoutInCell="1" allowOverlap="1" wp14:anchorId="44EAC53E" wp14:editId="67F8BFA6">
            <wp:simplePos x="0" y="0"/>
            <wp:positionH relativeFrom="margin">
              <wp:posOffset>2941955</wp:posOffset>
            </wp:positionH>
            <wp:positionV relativeFrom="paragraph">
              <wp:posOffset>71755</wp:posOffset>
            </wp:positionV>
            <wp:extent cx="3359785" cy="2912745"/>
            <wp:effectExtent l="0" t="0" r="0" b="190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0377" b="20621"/>
                    <a:stretch/>
                  </pic:blipFill>
                  <pic:spPr bwMode="auto">
                    <a:xfrm>
                      <a:off x="0" y="0"/>
                      <a:ext cx="3359785" cy="291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D17" w:rsidRPr="00161002">
        <w:rPr>
          <w:b/>
          <w:bCs/>
          <w:color w:val="003263" w:themeColor="text2"/>
          <w:sz w:val="24"/>
          <w:szCs w:val="24"/>
        </w:rPr>
        <w:t>Recommendation</w:t>
      </w:r>
    </w:p>
    <w:p w14:paraId="791E9C67" w14:textId="66D60BBF" w:rsidR="00AE4DBE" w:rsidRPr="00161002" w:rsidRDefault="00AE4DBE" w:rsidP="00BE0294">
      <w:pPr>
        <w:pStyle w:val="BodyText"/>
        <w:ind w:left="-851"/>
        <w:rPr>
          <w:b/>
          <w:bCs/>
          <w:color w:val="003263" w:themeColor="text2"/>
        </w:rPr>
      </w:pPr>
      <w:r w:rsidRPr="00161002">
        <w:rPr>
          <w:b/>
          <w:bCs/>
          <w:color w:val="231F20" w:themeColor="text1"/>
        </w:rPr>
        <w:t xml:space="preserve">Include </w:t>
      </w:r>
      <w:r w:rsidR="00BB6679" w:rsidRPr="00161002">
        <w:rPr>
          <w:b/>
          <w:bCs/>
          <w:color w:val="231F20" w:themeColor="text1"/>
        </w:rPr>
        <w:t xml:space="preserve">Elcho Road </w:t>
      </w:r>
      <w:r w:rsidR="004348BF" w:rsidRPr="00161002">
        <w:rPr>
          <w:b/>
          <w:bCs/>
          <w:color w:val="231F20" w:themeColor="text1"/>
        </w:rPr>
        <w:t>West and Heales Road West as a single PSP</w:t>
      </w:r>
      <w:r w:rsidRPr="00161002">
        <w:rPr>
          <w:b/>
          <w:bCs/>
          <w:color w:val="231F20" w:themeColor="text1"/>
        </w:rPr>
        <w:t xml:space="preserve"> in the </w:t>
      </w:r>
      <w:r w:rsidR="004348BF" w:rsidRPr="00161002">
        <w:rPr>
          <w:b/>
          <w:bCs/>
          <w:color w:val="231F20" w:themeColor="text1"/>
        </w:rPr>
        <w:t>PSP</w:t>
      </w:r>
      <w:r w:rsidRPr="00161002">
        <w:rPr>
          <w:b/>
          <w:bCs/>
          <w:color w:val="231F20" w:themeColor="text1"/>
        </w:rPr>
        <w:t xml:space="preserve"> Program</w:t>
      </w:r>
      <w:r w:rsidR="004348BF" w:rsidRPr="00161002">
        <w:rPr>
          <w:b/>
          <w:bCs/>
          <w:color w:val="231F20" w:themeColor="text1"/>
        </w:rPr>
        <w:t xml:space="preserve"> 2023</w:t>
      </w:r>
    </w:p>
    <w:tbl>
      <w:tblPr>
        <w:tblStyle w:val="TableGrid"/>
        <w:tblW w:w="0" w:type="auto"/>
        <w:tblInd w:w="-851" w:type="dxa"/>
        <w:tblBorders>
          <w:insideV w:val="single" w:sz="4" w:space="0" w:color="8ACED7" w:themeColor="accent1"/>
        </w:tblBorders>
        <w:tblLook w:val="0680" w:firstRow="0" w:lastRow="0" w:firstColumn="1" w:lastColumn="0" w:noHBand="1" w:noVBand="1"/>
      </w:tblPr>
      <w:tblGrid>
        <w:gridCol w:w="3402"/>
        <w:gridCol w:w="1701"/>
      </w:tblGrid>
      <w:tr w:rsidR="007B401E" w:rsidRPr="00161002" w14:paraId="5E32D50D"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266305F8" w14:textId="77777777" w:rsidR="007B401E" w:rsidRPr="00161002" w:rsidRDefault="007B401E" w:rsidP="007B401E">
            <w:pPr>
              <w:pStyle w:val="BodyText"/>
              <w:rPr>
                <w:b w:val="0"/>
                <w:bCs/>
              </w:rPr>
            </w:pPr>
            <w:bookmarkStart w:id="3" w:name="_Hlk116312192"/>
            <w:r w:rsidRPr="00161002">
              <w:rPr>
                <w:rFonts w:asciiTheme="majorHAnsi" w:hAnsiTheme="majorHAnsi"/>
                <w:bCs/>
                <w:color w:val="003263" w:themeColor="text2"/>
                <w:spacing w:val="6"/>
                <w:sz w:val="18"/>
                <w:szCs w:val="14"/>
              </w:rPr>
              <w:t>PSP area</w:t>
            </w:r>
          </w:p>
        </w:tc>
        <w:tc>
          <w:tcPr>
            <w:tcW w:w="1701" w:type="dxa"/>
          </w:tcPr>
          <w:p w14:paraId="232E2800" w14:textId="3C482712" w:rsidR="007B401E" w:rsidRPr="00161002" w:rsidRDefault="007B401E" w:rsidP="007B401E">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904 Ha</w:t>
            </w:r>
          </w:p>
        </w:tc>
      </w:tr>
      <w:tr w:rsidR="007B401E" w:rsidRPr="00161002" w14:paraId="264771FB"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5F2446E3" w14:textId="77777777" w:rsidR="007B401E" w:rsidRPr="00161002" w:rsidRDefault="007B401E" w:rsidP="007B401E">
            <w:pPr>
              <w:pStyle w:val="BodyText"/>
              <w:rPr>
                <w:b w:val="0"/>
                <w:bCs/>
              </w:rPr>
            </w:pPr>
            <w:r w:rsidRPr="00161002">
              <w:rPr>
                <w:rFonts w:asciiTheme="majorHAnsi" w:hAnsiTheme="majorHAnsi"/>
                <w:bCs/>
                <w:color w:val="003263" w:themeColor="text2"/>
                <w:spacing w:val="6"/>
                <w:sz w:val="18"/>
                <w:szCs w:val="14"/>
              </w:rPr>
              <w:t>Non-Developable area</w:t>
            </w:r>
          </w:p>
        </w:tc>
        <w:tc>
          <w:tcPr>
            <w:tcW w:w="1701" w:type="dxa"/>
          </w:tcPr>
          <w:p w14:paraId="37216407" w14:textId="370F9F67" w:rsidR="007B401E" w:rsidRPr="00161002" w:rsidRDefault="007B401E" w:rsidP="007B401E">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188 Ha</w:t>
            </w:r>
          </w:p>
        </w:tc>
      </w:tr>
      <w:tr w:rsidR="007B401E" w:rsidRPr="00161002" w14:paraId="223439B2"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1DEC83F3" w14:textId="77777777" w:rsidR="007B401E" w:rsidRPr="00161002" w:rsidRDefault="007B401E" w:rsidP="007B401E">
            <w:pPr>
              <w:pStyle w:val="BodyText"/>
              <w:rPr>
                <w:b w:val="0"/>
                <w:bCs/>
              </w:rPr>
            </w:pPr>
            <w:r w:rsidRPr="00161002">
              <w:rPr>
                <w:rFonts w:asciiTheme="majorHAnsi" w:hAnsiTheme="majorHAnsi"/>
                <w:bCs/>
                <w:color w:val="003263" w:themeColor="text2"/>
                <w:spacing w:val="6"/>
                <w:sz w:val="18"/>
                <w:szCs w:val="14"/>
              </w:rPr>
              <w:t>Non-Developable area percentage</w:t>
            </w:r>
          </w:p>
        </w:tc>
        <w:tc>
          <w:tcPr>
            <w:tcW w:w="1701" w:type="dxa"/>
          </w:tcPr>
          <w:p w14:paraId="44596A93" w14:textId="6D62FF4B" w:rsidR="007B401E" w:rsidRPr="00161002" w:rsidRDefault="007B401E" w:rsidP="007B401E">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21%</w:t>
            </w:r>
          </w:p>
        </w:tc>
      </w:tr>
      <w:tr w:rsidR="007B401E" w:rsidRPr="00161002" w14:paraId="3BF453A7"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48962F84" w14:textId="77777777" w:rsidR="007B401E" w:rsidRPr="00161002" w:rsidRDefault="007B401E" w:rsidP="007B401E">
            <w:pPr>
              <w:pStyle w:val="BodyText"/>
              <w:rPr>
                <w:b w:val="0"/>
                <w:bCs/>
              </w:rPr>
            </w:pPr>
            <w:r w:rsidRPr="00161002">
              <w:rPr>
                <w:rFonts w:asciiTheme="majorHAnsi" w:hAnsiTheme="majorHAnsi"/>
                <w:bCs/>
                <w:color w:val="003263" w:themeColor="text2"/>
                <w:spacing w:val="6"/>
                <w:sz w:val="18"/>
                <w:szCs w:val="14"/>
              </w:rPr>
              <w:t>Yield estimate</w:t>
            </w:r>
          </w:p>
        </w:tc>
        <w:tc>
          <w:tcPr>
            <w:tcW w:w="1701" w:type="dxa"/>
          </w:tcPr>
          <w:p w14:paraId="2ABA8B97" w14:textId="09E8C807" w:rsidR="007B401E" w:rsidRPr="00161002" w:rsidRDefault="007B401E" w:rsidP="007B401E">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9,113 Dwellings</w:t>
            </w:r>
          </w:p>
        </w:tc>
      </w:tr>
      <w:tr w:rsidR="007B401E" w:rsidRPr="00161002" w14:paraId="56E7F666" w14:textId="77777777" w:rsidTr="00BE0294">
        <w:tc>
          <w:tcPr>
            <w:cnfStyle w:val="001000000000" w:firstRow="0" w:lastRow="0" w:firstColumn="1" w:lastColumn="0" w:oddVBand="0" w:evenVBand="0" w:oddHBand="0" w:evenHBand="0" w:firstRowFirstColumn="0" w:firstRowLastColumn="0" w:lastRowFirstColumn="0" w:lastRowLastColumn="0"/>
            <w:tcW w:w="3402" w:type="dxa"/>
          </w:tcPr>
          <w:p w14:paraId="273A0CAE" w14:textId="77777777" w:rsidR="007B401E" w:rsidRPr="00161002" w:rsidRDefault="007B401E" w:rsidP="007B401E">
            <w:pPr>
              <w:pStyle w:val="BodyText"/>
              <w:rPr>
                <w:b w:val="0"/>
                <w:bCs/>
              </w:rPr>
            </w:pPr>
            <w:r w:rsidRPr="00161002">
              <w:rPr>
                <w:rFonts w:asciiTheme="majorHAnsi" w:hAnsiTheme="majorHAnsi"/>
                <w:bCs/>
                <w:color w:val="003263" w:themeColor="text2"/>
                <w:spacing w:val="6"/>
                <w:sz w:val="18"/>
                <w:szCs w:val="14"/>
              </w:rPr>
              <w:t>Population estimate</w:t>
            </w:r>
          </w:p>
        </w:tc>
        <w:tc>
          <w:tcPr>
            <w:tcW w:w="1701" w:type="dxa"/>
          </w:tcPr>
          <w:p w14:paraId="371469A5" w14:textId="424E57AF" w:rsidR="007B401E" w:rsidRPr="00161002" w:rsidRDefault="007B401E" w:rsidP="007B401E">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b/>
                <w:bCs/>
                <w:caps/>
                <w:color w:val="003263" w:themeColor="text2"/>
                <w:spacing w:val="6"/>
                <w:szCs w:val="14"/>
              </w:rPr>
            </w:pPr>
            <w:r w:rsidRPr="00161002">
              <w:rPr>
                <w:rFonts w:asciiTheme="majorHAnsi" w:hAnsiTheme="majorHAnsi"/>
                <w:b/>
                <w:bCs/>
                <w:caps/>
                <w:color w:val="003263" w:themeColor="text2"/>
                <w:spacing w:val="6"/>
                <w:sz w:val="18"/>
                <w:szCs w:val="14"/>
              </w:rPr>
              <w:t>25,519 Residents</w:t>
            </w:r>
          </w:p>
        </w:tc>
      </w:tr>
      <w:bookmarkEnd w:id="3"/>
    </w:tbl>
    <w:p w14:paraId="757B3781" w14:textId="77777777" w:rsidR="006B1127" w:rsidRPr="00161002" w:rsidRDefault="006B1127" w:rsidP="006B1127">
      <w:pPr>
        <w:pStyle w:val="BodyText"/>
      </w:pPr>
    </w:p>
    <w:p w14:paraId="7EBA4575" w14:textId="77777777" w:rsidR="006B1127" w:rsidRPr="00161002" w:rsidRDefault="006B1127" w:rsidP="006B1127">
      <w:pPr>
        <w:pStyle w:val="BodyText"/>
      </w:pPr>
    </w:p>
    <w:p w14:paraId="5058AA2B" w14:textId="130D426F" w:rsidR="006B1127" w:rsidRPr="00161002" w:rsidRDefault="006B1127" w:rsidP="00BE0294">
      <w:pPr>
        <w:pStyle w:val="BodyText"/>
        <w:ind w:left="-851"/>
      </w:pPr>
      <w:r w:rsidRPr="00161002">
        <w:t xml:space="preserve">In addition to the opportunities and constraints identified above combining these PSPs delivers: </w:t>
      </w:r>
    </w:p>
    <w:p w14:paraId="7485255C" w14:textId="77777777" w:rsidR="006B1127" w:rsidRPr="00161002" w:rsidRDefault="006B1127" w:rsidP="00BE0294">
      <w:pPr>
        <w:pStyle w:val="BodyText"/>
        <w:numPr>
          <w:ilvl w:val="0"/>
          <w:numId w:val="27"/>
        </w:numPr>
        <w:spacing w:line="240" w:lineRule="atLeast"/>
        <w:ind w:left="-142" w:hanging="425"/>
      </w:pPr>
      <w:r w:rsidRPr="00161002">
        <w:t>Optimises the PSP preparation process, efficiently manage the funding and delivery of key infrastructure by means of having common large landholders across both PSPs.</w:t>
      </w:r>
    </w:p>
    <w:p w14:paraId="32F73049" w14:textId="77777777" w:rsidR="006B1127" w:rsidRPr="00161002" w:rsidRDefault="006B1127" w:rsidP="00BE0294">
      <w:pPr>
        <w:pStyle w:val="BodyText"/>
        <w:numPr>
          <w:ilvl w:val="0"/>
          <w:numId w:val="2"/>
        </w:numPr>
        <w:spacing w:line="240" w:lineRule="atLeast"/>
        <w:ind w:left="-142" w:hanging="425"/>
      </w:pPr>
      <w:r w:rsidRPr="00161002">
        <w:t>Ability to deliver biodiversity outcomes for both precincts.</w:t>
      </w:r>
    </w:p>
    <w:p w14:paraId="50042FB8" w14:textId="77777777" w:rsidR="006B1127" w:rsidRPr="00161002" w:rsidRDefault="006B1127" w:rsidP="00BE0294">
      <w:pPr>
        <w:pStyle w:val="BodyText"/>
        <w:numPr>
          <w:ilvl w:val="0"/>
          <w:numId w:val="2"/>
        </w:numPr>
        <w:spacing w:line="240" w:lineRule="atLeast"/>
        <w:ind w:left="-142" w:hanging="425"/>
      </w:pPr>
      <w:r w:rsidRPr="00161002">
        <w:t>Catchment increases to 9,113 dwellings which will allow for more community infrastructure, transport infrastructure and commercial services.</w:t>
      </w:r>
    </w:p>
    <w:p w14:paraId="4BA77F75" w14:textId="0FA3F6D0" w:rsidR="006B1127" w:rsidRPr="00161002" w:rsidRDefault="006B1127" w:rsidP="00BE0294">
      <w:pPr>
        <w:pStyle w:val="BodyText"/>
        <w:numPr>
          <w:ilvl w:val="0"/>
          <w:numId w:val="2"/>
        </w:numPr>
        <w:spacing w:line="240" w:lineRule="atLeast"/>
        <w:ind w:left="-142" w:hanging="425"/>
      </w:pPr>
      <w:r w:rsidRPr="00161002">
        <w:t>Land supply target to be achieved by 2025 with combined precincts anticipated dwellings to become 9,113.</w:t>
      </w:r>
    </w:p>
    <w:p w14:paraId="73D18EA2" w14:textId="77777777" w:rsidR="006B1127" w:rsidRPr="00161002" w:rsidRDefault="006B1127" w:rsidP="00BE0294">
      <w:pPr>
        <w:pStyle w:val="BodyText"/>
        <w:numPr>
          <w:ilvl w:val="0"/>
          <w:numId w:val="2"/>
        </w:numPr>
        <w:spacing w:line="240" w:lineRule="atLeast"/>
        <w:ind w:left="-142" w:hanging="425"/>
      </w:pPr>
      <w:r w:rsidRPr="00161002">
        <w:t>Ability to develop integrated and contiguous communities.</w:t>
      </w:r>
    </w:p>
    <w:p w14:paraId="4959C29B" w14:textId="77777777" w:rsidR="006B1127" w:rsidRPr="00161002" w:rsidRDefault="006B1127" w:rsidP="00BE0294">
      <w:pPr>
        <w:pStyle w:val="BodyText"/>
        <w:numPr>
          <w:ilvl w:val="0"/>
          <w:numId w:val="2"/>
        </w:numPr>
        <w:spacing w:line="240" w:lineRule="atLeast"/>
        <w:ind w:left="-142" w:hanging="425"/>
      </w:pPr>
      <w:r w:rsidRPr="00161002">
        <w:t>Developers are committed to work with the City to achieve the actions in the Framework Plan.</w:t>
      </w:r>
    </w:p>
    <w:p w14:paraId="6234FDF2" w14:textId="138B8190" w:rsidR="003D05E3" w:rsidRPr="00161002" w:rsidRDefault="006B1127" w:rsidP="00BE0294">
      <w:pPr>
        <w:pStyle w:val="BodyText"/>
        <w:ind w:left="-851"/>
      </w:pPr>
      <w:r w:rsidRPr="00161002">
        <w:t xml:space="preserve">A combined PSP delivers a larger PSP and additional development fronts than anticipated by the Framework Plan. The PSP preparation process will ensure that the appropriate timing and staging is addressed. The larger PSP is comparable to other PSPs delivered across the state.  </w:t>
      </w:r>
    </w:p>
    <w:p w14:paraId="570AE80A" w14:textId="77777777" w:rsidR="005D7B1F" w:rsidRPr="00161002" w:rsidRDefault="005D7B1F" w:rsidP="003D05E3">
      <w:pPr>
        <w:spacing w:line="260" w:lineRule="atLeast"/>
      </w:pPr>
    </w:p>
    <w:p w14:paraId="6E606ECB" w14:textId="77777777" w:rsidR="006C6868" w:rsidRPr="00161002" w:rsidRDefault="006C6868">
      <w:r w:rsidRPr="00161002">
        <w:rPr>
          <w:b/>
          <w:caps/>
        </w:rPr>
        <w:br w:type="page"/>
      </w:r>
    </w:p>
    <w:tbl>
      <w:tblPr>
        <w:tblStyle w:val="TableGrid1"/>
        <w:tblW w:w="10632" w:type="dxa"/>
        <w:tblInd w:w="-851" w:type="dxa"/>
        <w:tblBorders>
          <w:top w:val="none" w:sz="0" w:space="0" w:color="auto"/>
          <w:bottom w:val="none" w:sz="0" w:space="0" w:color="auto"/>
          <w:insideH w:val="none" w:sz="0" w:space="0" w:color="auto"/>
        </w:tblBorders>
        <w:shd w:val="clear" w:color="auto" w:fill="E9E6E7" w:themeFill="text1" w:themeFillTint="1A"/>
        <w:tblLook w:val="04A0" w:firstRow="1" w:lastRow="0" w:firstColumn="1" w:lastColumn="0" w:noHBand="0" w:noVBand="1"/>
      </w:tblPr>
      <w:tblGrid>
        <w:gridCol w:w="10632"/>
      </w:tblGrid>
      <w:tr w:rsidR="002F5EDF" w:rsidRPr="00161002" w14:paraId="14F36625" w14:textId="77777777" w:rsidTr="00E21800">
        <w:trPr>
          <w:cnfStyle w:val="100000000000" w:firstRow="1" w:lastRow="0" w:firstColumn="0" w:lastColumn="0" w:oddVBand="0" w:evenVBand="0" w:oddHBand="0" w:evenHBand="0" w:firstRowFirstColumn="0" w:firstRowLastColumn="0" w:lastRowFirstColumn="0" w:lastRowLastColumn="0"/>
          <w:trHeight w:hRule="exact" w:val="368"/>
        </w:trPr>
        <w:tc>
          <w:tcPr>
            <w:cnfStyle w:val="001000000000" w:firstRow="0" w:lastRow="0" w:firstColumn="1" w:lastColumn="0" w:oddVBand="0" w:evenVBand="0" w:oddHBand="0" w:evenHBand="0" w:firstRowFirstColumn="0" w:firstRowLastColumn="0" w:lastRowFirstColumn="0" w:lastRowLastColumn="0"/>
            <w:tcW w:w="10632" w:type="dxa"/>
            <w:shd w:val="clear" w:color="auto" w:fill="E9E6E7" w:themeFill="text1" w:themeFillTint="1A"/>
            <w:tcMar>
              <w:top w:w="0" w:type="dxa"/>
            </w:tcMar>
            <w:vAlign w:val="top"/>
          </w:tcPr>
          <w:p w14:paraId="52A4BCFF" w14:textId="7A164E16" w:rsidR="002F5EDF" w:rsidRPr="00161002" w:rsidRDefault="002F5EDF" w:rsidP="00DF2156">
            <w:pPr>
              <w:pStyle w:val="BodyText"/>
              <w:rPr>
                <w:color w:val="003263" w:themeColor="text2"/>
              </w:rPr>
            </w:pPr>
            <w:r w:rsidRPr="00161002">
              <w:rPr>
                <w:color w:val="003263" w:themeColor="text2"/>
              </w:rPr>
              <w:t>Moolap Coastal Framework</w:t>
            </w:r>
          </w:p>
        </w:tc>
      </w:tr>
    </w:tbl>
    <w:p w14:paraId="7EE1762F" w14:textId="4CE18509" w:rsidR="004512D9" w:rsidRPr="00161002" w:rsidRDefault="00E21800" w:rsidP="00D15FD1">
      <w:pPr>
        <w:pStyle w:val="BodyText"/>
      </w:pPr>
      <w:r w:rsidRPr="00161002">
        <w:rPr>
          <w:noProof/>
        </w:rPr>
        <w:drawing>
          <wp:anchor distT="0" distB="0" distL="114300" distR="114300" simplePos="0" relativeHeight="251658245" behindDoc="1" locked="0" layoutInCell="1" allowOverlap="1" wp14:anchorId="09F49B61" wp14:editId="365FC685">
            <wp:simplePos x="0" y="0"/>
            <wp:positionH relativeFrom="margin">
              <wp:posOffset>3238500</wp:posOffset>
            </wp:positionH>
            <wp:positionV relativeFrom="paragraph">
              <wp:posOffset>355600</wp:posOffset>
            </wp:positionV>
            <wp:extent cx="3016885" cy="3142615"/>
            <wp:effectExtent l="0" t="0" r="0" b="635"/>
            <wp:wrapTight wrapText="bothSides">
              <wp:wrapPolygon edited="0">
                <wp:start x="0" y="0"/>
                <wp:lineTo x="0" y="21473"/>
                <wp:lineTo x="21414" y="21473"/>
                <wp:lineTo x="2141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16885" cy="3142615"/>
                    </a:xfrm>
                    <a:prstGeom prst="rect">
                      <a:avLst/>
                    </a:prstGeom>
                  </pic:spPr>
                </pic:pic>
              </a:graphicData>
            </a:graphic>
            <wp14:sizeRelH relativeFrom="margin">
              <wp14:pctWidth>0</wp14:pctWidth>
            </wp14:sizeRelH>
            <wp14:sizeRelV relativeFrom="margin">
              <wp14:pctHeight>0</wp14:pctHeight>
            </wp14:sizeRelV>
          </wp:anchor>
        </w:drawing>
      </w:r>
      <w:r w:rsidRPr="00161002">
        <w:rPr>
          <w:noProof/>
        </w:rPr>
        <mc:AlternateContent>
          <mc:Choice Requires="wps">
            <w:drawing>
              <wp:anchor distT="45720" distB="45720" distL="114300" distR="114300" simplePos="0" relativeHeight="251658248" behindDoc="0" locked="0" layoutInCell="1" allowOverlap="1" wp14:anchorId="312F4401" wp14:editId="4A507B68">
                <wp:simplePos x="0" y="0"/>
                <wp:positionH relativeFrom="column">
                  <wp:posOffset>4685030</wp:posOffset>
                </wp:positionH>
                <wp:positionV relativeFrom="paragraph">
                  <wp:posOffset>358775</wp:posOffset>
                </wp:positionV>
                <wp:extent cx="1513205" cy="1010285"/>
                <wp:effectExtent l="0" t="0" r="0" b="0"/>
                <wp:wrapSquare wrapText="bothSides"/>
                <wp:docPr id="1748180451" name="Text Box 1748180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1010285"/>
                        </a:xfrm>
                        <a:prstGeom prst="rect">
                          <a:avLst/>
                        </a:prstGeom>
                        <a:noFill/>
                        <a:ln w="9525">
                          <a:noFill/>
                          <a:miter lim="800000"/>
                          <a:headEnd/>
                          <a:tailEnd/>
                        </a:ln>
                      </wps:spPr>
                      <wps:txbx>
                        <w:txbxContent>
                          <w:p w14:paraId="275ABB06" w14:textId="5A3053B5" w:rsidR="005116A3" w:rsidRPr="0008456B" w:rsidRDefault="005116A3">
                            <w:pPr>
                              <w:rPr>
                                <w:color w:val="FFFFFF" w:themeColor="background1"/>
                              </w:rPr>
                            </w:pPr>
                            <w:r w:rsidRPr="0008456B">
                              <w:rPr>
                                <w:color w:val="FFFFFF" w:themeColor="background1"/>
                              </w:rPr>
                              <w:t>Dow Chemicals Site and a 2km buffer around</w:t>
                            </w:r>
                            <w:r w:rsidR="0008456B" w:rsidRPr="0008456B">
                              <w:rPr>
                                <w:color w:val="FFFFFF" w:themeColor="background1"/>
                              </w:rPr>
                              <w:t xml:space="preserve"> 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F4401" id="Text Box 1748180451" o:spid="_x0000_s1030" type="#_x0000_t202" style="position:absolute;margin-left:368.9pt;margin-top:28.25pt;width:119.15pt;height:79.5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" filled="f" stroked="f">
                <v:textbox>
                  <w:txbxContent>
                    <w:p w14:paraId="275ABB06" w14:textId="5A3053B5" w:rsidR="005116A3" w:rsidRPr="0008456B" w:rsidRDefault="005116A3">
                      <w:pPr>
                        <w:rPr>
                          <w:color w:val="FFFFFF" w:themeColor="background1"/>
                        </w:rPr>
                      </w:pPr>
                      <w:r w:rsidRPr="0008456B">
                        <w:rPr>
                          <w:color w:val="FFFFFF" w:themeColor="background1"/>
                        </w:rPr>
                        <w:t>Dow Chemicals Site and a 2km buffer around</w:t>
                      </w:r>
                      <w:r w:rsidR="0008456B" w:rsidRPr="0008456B">
                        <w:rPr>
                          <w:color w:val="FFFFFF" w:themeColor="background1"/>
                        </w:rPr>
                        <w:t xml:space="preserve"> it. </w:t>
                      </w:r>
                    </w:p>
                  </w:txbxContent>
                </v:textbox>
                <w10:wrap type="square"/>
              </v:shape>
            </w:pict>
          </mc:Fallback>
        </mc:AlternateContent>
      </w:r>
    </w:p>
    <w:p w14:paraId="02FB811B" w14:textId="7B370B78" w:rsidR="00C92572" w:rsidRPr="00161002" w:rsidRDefault="00E13B66" w:rsidP="00E21800">
      <w:pPr>
        <w:pStyle w:val="BodyText"/>
        <w:ind w:left="-851"/>
      </w:pPr>
      <w:r w:rsidRPr="00161002">
        <w:rPr>
          <w:noProof/>
        </w:rPr>
        <mc:AlternateContent>
          <mc:Choice Requires="wps">
            <w:drawing>
              <wp:anchor distT="0" distB="0" distL="114300" distR="114300" simplePos="0" relativeHeight="251658249" behindDoc="0" locked="0" layoutInCell="1" allowOverlap="1" wp14:anchorId="1E314032" wp14:editId="0F5E2984">
                <wp:simplePos x="0" y="0"/>
                <wp:positionH relativeFrom="column">
                  <wp:posOffset>5257799</wp:posOffset>
                </wp:positionH>
                <wp:positionV relativeFrom="paragraph">
                  <wp:posOffset>446649</wp:posOffset>
                </wp:positionV>
                <wp:extent cx="156943" cy="775189"/>
                <wp:effectExtent l="38100" t="0" r="33655" b="63500"/>
                <wp:wrapNone/>
                <wp:docPr id="1748180452" name="Straight Arrow Connector 1748180452"/>
                <wp:cNvGraphicFramePr/>
                <a:graphic xmlns:a="http://schemas.openxmlformats.org/drawingml/2006/main">
                  <a:graphicData uri="http://schemas.microsoft.com/office/word/2010/wordprocessingShape">
                    <wps:wsp>
                      <wps:cNvCnPr/>
                      <wps:spPr>
                        <a:xfrm flipH="1">
                          <a:off x="0" y="0"/>
                          <a:ext cx="156943" cy="77518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30E4365F" id="_x0000_t32" coordsize="21600,21600" o:spt="32" o:oned="t" path="m,l21600,21600e" filled="f">
                <v:path arrowok="t" fillok="f" o:connecttype="none"/>
                <o:lock v:ext="edit" shapetype="t"/>
              </v:shapetype>
              <v:shape id="Straight Arrow Connector 1748180452" o:spid="_x0000_s1026" type="#_x0000_t32" style="position:absolute;margin-left:414pt;margin-top:35.15pt;width:12.35pt;height:61.05pt;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" strokecolor="white [3212]">
                <v:stroke endarrow="block"/>
              </v:shape>
            </w:pict>
          </mc:Fallback>
        </mc:AlternateContent>
      </w:r>
      <w:r w:rsidRPr="00161002">
        <w:rPr>
          <w:noProof/>
        </w:rPr>
        <mc:AlternateContent>
          <mc:Choice Requires="wps">
            <w:drawing>
              <wp:anchor distT="0" distB="0" distL="114300" distR="114300" simplePos="0" relativeHeight="251658247" behindDoc="0" locked="0" layoutInCell="1" allowOverlap="1" wp14:anchorId="6A733892" wp14:editId="32722BB3">
                <wp:simplePos x="0" y="0"/>
                <wp:positionH relativeFrom="column">
                  <wp:posOffset>4122518</wp:posOffset>
                </wp:positionH>
                <wp:positionV relativeFrom="paragraph">
                  <wp:posOffset>1222521</wp:posOffset>
                </wp:positionV>
                <wp:extent cx="1804020" cy="1804020"/>
                <wp:effectExtent l="19050" t="19050" r="44450" b="44450"/>
                <wp:wrapNone/>
                <wp:docPr id="30" name="Oval 30"/>
                <wp:cNvGraphicFramePr/>
                <a:graphic xmlns:a="http://schemas.openxmlformats.org/drawingml/2006/main">
                  <a:graphicData uri="http://schemas.microsoft.com/office/word/2010/wordprocessingShape">
                    <wps:wsp>
                      <wps:cNvSpPr/>
                      <wps:spPr>
                        <a:xfrm>
                          <a:off x="0" y="0"/>
                          <a:ext cx="1804020" cy="1804020"/>
                        </a:xfrm>
                        <a:prstGeom prst="ellipse">
                          <a:avLst/>
                        </a:prstGeom>
                        <a:noFill/>
                        <a:ln w="57150">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1261D4A5" id="Oval 30" o:spid="_x0000_s1026" style="position:absolute;margin-left:324.6pt;margin-top:96.25pt;width:142.05pt;height:142.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" filled="f" strokecolor="#003263 [3215]" strokeweight="4.5pt">
                <v:stroke dashstyle="1 1"/>
              </v:oval>
            </w:pict>
          </mc:Fallback>
        </mc:AlternateContent>
      </w:r>
      <w:r w:rsidRPr="00161002">
        <w:rPr>
          <w:noProof/>
        </w:rPr>
        <mc:AlternateContent>
          <mc:Choice Requires="wps">
            <w:drawing>
              <wp:anchor distT="0" distB="0" distL="114300" distR="114300" simplePos="0" relativeHeight="251658246" behindDoc="0" locked="0" layoutInCell="1" allowOverlap="1" wp14:anchorId="0A560040" wp14:editId="0707739F">
                <wp:simplePos x="0" y="0"/>
                <wp:positionH relativeFrom="column">
                  <wp:posOffset>4903568</wp:posOffset>
                </wp:positionH>
                <wp:positionV relativeFrom="paragraph">
                  <wp:posOffset>1829386</wp:posOffset>
                </wp:positionV>
                <wp:extent cx="247650" cy="534035"/>
                <wp:effectExtent l="19050" t="19050" r="19050" b="18415"/>
                <wp:wrapNone/>
                <wp:docPr id="26" name="Freeform: Shape 26"/>
                <wp:cNvGraphicFramePr/>
                <a:graphic xmlns:a="http://schemas.openxmlformats.org/drawingml/2006/main">
                  <a:graphicData uri="http://schemas.microsoft.com/office/word/2010/wordprocessingShape">
                    <wps:wsp>
                      <wps:cNvSpPr/>
                      <wps:spPr>
                        <a:xfrm>
                          <a:off x="0" y="0"/>
                          <a:ext cx="247650" cy="534035"/>
                        </a:xfrm>
                        <a:custGeom>
                          <a:avLst/>
                          <a:gdLst>
                            <a:gd name="connsiteX0" fmla="*/ 76840 w 247810"/>
                            <a:gd name="connsiteY0" fmla="*/ 0 h 534040"/>
                            <a:gd name="connsiteX1" fmla="*/ 247810 w 247810"/>
                            <a:gd name="connsiteY1" fmla="*/ 147918 h 534040"/>
                            <a:gd name="connsiteX2" fmla="*/ 194022 w 247810"/>
                            <a:gd name="connsiteY2" fmla="*/ 534040 h 534040"/>
                            <a:gd name="connsiteX3" fmla="*/ 0 w 247810"/>
                            <a:gd name="connsiteY3" fmla="*/ 503304 h 534040"/>
                            <a:gd name="connsiteX4" fmla="*/ 76840 w 247810"/>
                            <a:gd name="connsiteY4" fmla="*/ 0 h 5340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810" h="534040">
                              <a:moveTo>
                                <a:pt x="76840" y="0"/>
                              </a:moveTo>
                              <a:lnTo>
                                <a:pt x="247810" y="147918"/>
                              </a:lnTo>
                              <a:lnTo>
                                <a:pt x="194022" y="534040"/>
                              </a:lnTo>
                              <a:lnTo>
                                <a:pt x="0" y="503304"/>
                              </a:lnTo>
                              <a:lnTo>
                                <a:pt x="76840" y="0"/>
                              </a:lnTo>
                              <a:close/>
                            </a:path>
                          </a:pathLst>
                        </a:custGeom>
                        <a:noFill/>
                        <a:ln w="381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59C841E0" id="Freeform: Shape 26" o:spid="_x0000_s1026" style="position:absolute;margin-left:386.1pt;margin-top:144.05pt;width:19.5pt;height:42.05pt;z-index:251642368;visibility:visible;mso-wrap-style:square;mso-wrap-distance-left:9pt;mso-wrap-distance-top:0;mso-wrap-distance-right:9pt;mso-wrap-distance-bottom:0;mso-position-horizontal:absolute;mso-position-horizontal-relative:text;mso-position-vertical:absolute;mso-position-vertical-relative:text;v-text-anchor:middle" coordsize="247810,53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" path="m76840,l247810,147918,194022,534040,,503304,76840,xe" filled="f" strokecolor="#002060" strokeweight="3pt">
                <v:path arrowok="t" o:connecttype="custom" o:connectlocs="76790,0;247650,147917;193897,534035;0,503299;76790,0" o:connectangles="0,0,0,0,0"/>
              </v:shape>
            </w:pict>
          </mc:Fallback>
        </mc:AlternateContent>
      </w:r>
      <w:r w:rsidR="00C92572" w:rsidRPr="00161002">
        <w:rPr>
          <w:noProof/>
        </w:rPr>
        <w:drawing>
          <wp:inline distT="0" distB="0" distL="0" distR="0" wp14:anchorId="2D4D1B0E" wp14:editId="57996115">
            <wp:extent cx="3483292" cy="3183883"/>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86837" cy="3187124"/>
                    </a:xfrm>
                    <a:prstGeom prst="rect">
                      <a:avLst/>
                    </a:prstGeom>
                  </pic:spPr>
                </pic:pic>
              </a:graphicData>
            </a:graphic>
          </wp:inline>
        </w:drawing>
      </w:r>
      <w:r w:rsidR="00760A29" w:rsidRPr="00161002">
        <w:rPr>
          <w:noProof/>
        </w:rPr>
        <w:t xml:space="preserve"> </w:t>
      </w:r>
    </w:p>
    <w:p w14:paraId="5FF0CD70" w14:textId="3828CD85" w:rsidR="003810BD" w:rsidRPr="00161002" w:rsidRDefault="00A031D8" w:rsidP="00E21800">
      <w:pPr>
        <w:spacing w:line="260" w:lineRule="atLeast"/>
        <w:ind w:left="-851"/>
      </w:pPr>
      <w:r w:rsidRPr="00161002">
        <w:t xml:space="preserve">The residential areas nominated </w:t>
      </w:r>
      <w:r w:rsidR="00160C31" w:rsidRPr="00161002">
        <w:t xml:space="preserve">within the Moolap Coastal Strategic Framework Plan is in </w:t>
      </w:r>
      <w:r w:rsidR="0006593F" w:rsidRPr="00161002">
        <w:t xml:space="preserve">the Point Henry Precinct and the Moolap East Precinct. Although this area has </w:t>
      </w:r>
      <w:r w:rsidR="00B2467A" w:rsidRPr="00161002">
        <w:t>a unique location and the land</w:t>
      </w:r>
      <w:r w:rsidR="00967A69" w:rsidRPr="00161002">
        <w:t>holder</w:t>
      </w:r>
      <w:r w:rsidR="007760FA" w:rsidRPr="00161002">
        <w:t>s</w:t>
      </w:r>
      <w:r w:rsidR="00967A69" w:rsidRPr="00161002">
        <w:t xml:space="preserve"> </w:t>
      </w:r>
      <w:r w:rsidR="00B2467A" w:rsidRPr="00161002">
        <w:t xml:space="preserve">are more than willing to facilitate development, there is still the </w:t>
      </w:r>
      <w:r w:rsidR="00A53758" w:rsidRPr="00161002">
        <w:t xml:space="preserve">requirement of a 2km buffer from Dow </w:t>
      </w:r>
      <w:r w:rsidR="00CB10BB">
        <w:t>C</w:t>
      </w:r>
      <w:r w:rsidR="00A53758" w:rsidRPr="00161002">
        <w:t>hemicals that will prohibit the full development of the area.</w:t>
      </w:r>
      <w:r w:rsidR="003810BD" w:rsidRPr="00161002">
        <w:t xml:space="preserve"> </w:t>
      </w:r>
      <w:r w:rsidR="00983BBF" w:rsidRPr="00161002">
        <w:t xml:space="preserve">As shown in the map </w:t>
      </w:r>
      <w:r w:rsidR="009F7ADF" w:rsidRPr="00161002">
        <w:t>above</w:t>
      </w:r>
      <w:r w:rsidR="00983BBF" w:rsidRPr="00161002">
        <w:t>, at this point only the area outside the buffer can be developed as residential and will not contribute significantly to Geelong’s land supply.</w:t>
      </w:r>
    </w:p>
    <w:p w14:paraId="3850869C" w14:textId="65DB40F6" w:rsidR="4A2F4A0C" w:rsidRPr="00161002" w:rsidRDefault="4A2F4A0C" w:rsidP="00E21800">
      <w:pPr>
        <w:spacing w:line="260" w:lineRule="atLeast"/>
        <w:ind w:left="-851"/>
      </w:pPr>
    </w:p>
    <w:p w14:paraId="69A1672D" w14:textId="7B27CE91" w:rsidR="3F73312C" w:rsidRPr="00161002" w:rsidRDefault="3F73312C" w:rsidP="00E21800">
      <w:pPr>
        <w:spacing w:line="260" w:lineRule="atLeast"/>
        <w:ind w:left="-851"/>
        <w:rPr>
          <w:b/>
          <w:bCs/>
        </w:rPr>
      </w:pPr>
      <w:r w:rsidRPr="00161002">
        <w:rPr>
          <w:b/>
          <w:bCs/>
        </w:rPr>
        <w:t xml:space="preserve">This precinct is not recommended to be included in the </w:t>
      </w:r>
      <w:r w:rsidR="001B583D" w:rsidRPr="00161002">
        <w:rPr>
          <w:b/>
          <w:bCs/>
        </w:rPr>
        <w:t xml:space="preserve">PSP </w:t>
      </w:r>
      <w:r w:rsidR="00CB10BB">
        <w:rPr>
          <w:b/>
          <w:bCs/>
        </w:rPr>
        <w:t>P</w:t>
      </w:r>
      <w:r w:rsidR="001B583D" w:rsidRPr="00161002">
        <w:rPr>
          <w:b/>
          <w:bCs/>
        </w:rPr>
        <w:t xml:space="preserve">rogram at this time. </w:t>
      </w:r>
    </w:p>
    <w:p w14:paraId="476FEDC2" w14:textId="55FA26D3" w:rsidR="005F6148" w:rsidRPr="00161002" w:rsidRDefault="005F6148" w:rsidP="005D7B1F">
      <w:pPr>
        <w:spacing w:line="260" w:lineRule="atLeast"/>
        <w:rPr>
          <w:b/>
        </w:rPr>
      </w:pPr>
    </w:p>
    <w:p w14:paraId="2AC3992B" w14:textId="38A114A1" w:rsidR="002B78F9" w:rsidRPr="00161002" w:rsidRDefault="002B78F9"/>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E65455" w:rsidRPr="00161002" w14:paraId="608E9C9A" w14:textId="77777777" w:rsidTr="00E21800">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01562323" w14:textId="400719FB" w:rsidR="00E65455" w:rsidRPr="00161002" w:rsidRDefault="002B78F9" w:rsidP="00DF2156">
            <w:pPr>
              <w:pStyle w:val="BodyText"/>
              <w:rPr>
                <w:color w:val="003263" w:themeColor="text2"/>
              </w:rPr>
            </w:pPr>
            <w:r w:rsidRPr="00161002">
              <w:rPr>
                <w:color w:val="003263" w:themeColor="text2"/>
              </w:rPr>
              <w:t>Agency Consultation</w:t>
            </w:r>
          </w:p>
        </w:tc>
      </w:tr>
    </w:tbl>
    <w:p w14:paraId="1BD5CACA" w14:textId="46740596" w:rsidR="005E68E4" w:rsidRPr="00161002" w:rsidRDefault="005E59DB" w:rsidP="00E21800">
      <w:pPr>
        <w:pStyle w:val="BodyText"/>
        <w:ind w:left="-851"/>
      </w:pPr>
      <w:r w:rsidRPr="00161002">
        <w:t xml:space="preserve">The </w:t>
      </w:r>
      <w:r w:rsidR="00FC7BB9" w:rsidRPr="00161002">
        <w:t>City consulted with relevant government agencies through the process</w:t>
      </w:r>
      <w:r w:rsidR="008623DE" w:rsidRPr="00161002">
        <w:t xml:space="preserve">. These include </w:t>
      </w:r>
      <w:r w:rsidR="0070394A" w:rsidRPr="00161002">
        <w:t>DELWP, VPA, Barwon Water, DoT,</w:t>
      </w:r>
      <w:r w:rsidR="008623DE" w:rsidRPr="00161002">
        <w:t xml:space="preserve"> CCMA and Golden Plains Shire Council</w:t>
      </w:r>
      <w:r w:rsidRPr="00161002">
        <w:t xml:space="preserve">. </w:t>
      </w:r>
      <w:r w:rsidR="002F6881" w:rsidRPr="00161002">
        <w:t xml:space="preserve">All agencies </w:t>
      </w:r>
      <w:r w:rsidR="008208CE" w:rsidRPr="00161002">
        <w:t xml:space="preserve">are largely supportive of our recommendations. </w:t>
      </w:r>
      <w:r w:rsidR="00940122" w:rsidRPr="00161002">
        <w:t xml:space="preserve">VPA and DoT </w:t>
      </w:r>
      <w:r w:rsidR="18E2A2B7" w:rsidRPr="00161002">
        <w:t>have</w:t>
      </w:r>
      <w:r w:rsidR="00940122" w:rsidRPr="00161002">
        <w:t xml:space="preserve"> not </w:t>
      </w:r>
      <w:r w:rsidR="323D4028" w:rsidRPr="00161002">
        <w:t>provide</w:t>
      </w:r>
      <w:r w:rsidR="35C7770F" w:rsidRPr="00161002">
        <w:t>d</w:t>
      </w:r>
      <w:r w:rsidR="00940122" w:rsidRPr="00161002">
        <w:t xml:space="preserve"> written advice</w:t>
      </w:r>
      <w:r w:rsidR="6A99C3A6" w:rsidRPr="00161002">
        <w:t xml:space="preserve"> but discussions have been had as part of the consultation</w:t>
      </w:r>
      <w:r w:rsidR="00940122" w:rsidRPr="00161002">
        <w:t xml:space="preserve">. </w:t>
      </w:r>
      <w:r w:rsidR="00AE74CA" w:rsidRPr="00161002">
        <w:t xml:space="preserve">Golden Plains Shire and CCMA are supportive as they are looking to prioritise the Moorabool River </w:t>
      </w:r>
      <w:r w:rsidR="00AE74CA" w:rsidRPr="00D46953">
        <w:t>master plan</w:t>
      </w:r>
      <w:r w:rsidR="00AE74CA" w:rsidRPr="00161002">
        <w:t xml:space="preserve"> work. </w:t>
      </w:r>
    </w:p>
    <w:p w14:paraId="14EDBFA6" w14:textId="73D17275" w:rsidR="005E59DB" w:rsidRPr="00161002" w:rsidRDefault="008208CE" w:rsidP="00E21800">
      <w:pPr>
        <w:spacing w:line="260" w:lineRule="atLeast"/>
        <w:ind w:left="-851"/>
      </w:pPr>
      <w:r w:rsidRPr="00161002">
        <w:t xml:space="preserve">A few key concerns raised by </w:t>
      </w:r>
      <w:r w:rsidR="00AC3ECD" w:rsidRPr="00161002">
        <w:t>them</w:t>
      </w:r>
      <w:r w:rsidRPr="00161002">
        <w:t xml:space="preserve"> are listed below</w:t>
      </w:r>
      <w:r w:rsidR="00AC3ECD" w:rsidRPr="00161002">
        <w:t xml:space="preserve">. </w:t>
      </w:r>
    </w:p>
    <w:p w14:paraId="0C45A719" w14:textId="2421DED1" w:rsidR="002F6881" w:rsidRPr="00161002" w:rsidRDefault="00C34CDC" w:rsidP="00E21800">
      <w:pPr>
        <w:pStyle w:val="BodyText"/>
        <w:numPr>
          <w:ilvl w:val="0"/>
          <w:numId w:val="27"/>
        </w:numPr>
        <w:spacing w:line="240" w:lineRule="atLeast"/>
        <w:ind w:left="-142" w:hanging="425"/>
      </w:pPr>
      <w:r w:rsidRPr="00161002">
        <w:t xml:space="preserve">DoT – forward planning for transport </w:t>
      </w:r>
      <w:r w:rsidR="000A65A4" w:rsidRPr="00161002">
        <w:t>infrastructure</w:t>
      </w:r>
      <w:r w:rsidR="000F6735">
        <w:t>.</w:t>
      </w:r>
      <w:r w:rsidR="00AC3ECD" w:rsidRPr="00161002">
        <w:t xml:space="preserve"> </w:t>
      </w:r>
    </w:p>
    <w:p w14:paraId="606BE35C" w14:textId="2D6AFC9F" w:rsidR="001576D1" w:rsidRPr="00161002" w:rsidRDefault="008950DE" w:rsidP="00E21800">
      <w:pPr>
        <w:pStyle w:val="BodyText"/>
        <w:numPr>
          <w:ilvl w:val="0"/>
          <w:numId w:val="27"/>
        </w:numPr>
        <w:spacing w:line="240" w:lineRule="atLeast"/>
        <w:ind w:left="-142" w:hanging="425"/>
      </w:pPr>
      <w:r w:rsidRPr="00161002">
        <w:t xml:space="preserve">Barwon Water – </w:t>
      </w:r>
      <w:r w:rsidR="009D4A46">
        <w:t xml:space="preserve">PSP Program is in line with servicing timing. </w:t>
      </w:r>
    </w:p>
    <w:p w14:paraId="6693FA06" w14:textId="20E0D4DB" w:rsidR="00F716FA" w:rsidRPr="00161002" w:rsidRDefault="00F716FA" w:rsidP="00E21800">
      <w:pPr>
        <w:pStyle w:val="BodyText"/>
        <w:numPr>
          <w:ilvl w:val="0"/>
          <w:numId w:val="27"/>
        </w:numPr>
        <w:spacing w:line="240" w:lineRule="atLeast"/>
        <w:ind w:left="-142" w:hanging="425"/>
      </w:pPr>
      <w:r w:rsidRPr="00161002">
        <w:t xml:space="preserve">CCMA – resourcing and strategic timeline implications and the impact on the Moorabool River. The timing of the Batesford North PSP scheduled to begin in June 2023 will come after the development of the Kitjarra-dja-bul Bullarto langi-ut </w:t>
      </w:r>
      <w:r w:rsidR="008C24E1" w:rsidRPr="00D46953">
        <w:t>M</w:t>
      </w:r>
      <w:r w:rsidRPr="00D46953">
        <w:t>aster</w:t>
      </w:r>
      <w:r w:rsidR="000F6735" w:rsidRPr="00D46953">
        <w:t xml:space="preserve"> </w:t>
      </w:r>
      <w:r w:rsidR="008C24E1" w:rsidRPr="00D46953">
        <w:t>P</w:t>
      </w:r>
      <w:r w:rsidRPr="00D46953">
        <w:t>lan</w:t>
      </w:r>
      <w:r w:rsidRPr="00161002">
        <w:t xml:space="preserve"> and likely after the </w:t>
      </w:r>
      <w:r w:rsidRPr="00D46953">
        <w:t>master</w:t>
      </w:r>
      <w:r w:rsidR="00CE1070" w:rsidRPr="00D46953">
        <w:t xml:space="preserve"> </w:t>
      </w:r>
      <w:r w:rsidRPr="00D46953">
        <w:t>plan</w:t>
      </w:r>
      <w:r w:rsidRPr="00161002">
        <w:t xml:space="preserve"> for the Moorabool River Reserve at Batesford. Engagement will be required during the Batesford North PSP </w:t>
      </w:r>
      <w:r w:rsidR="000F6735">
        <w:t>p</w:t>
      </w:r>
      <w:r w:rsidRPr="00161002">
        <w:t>lanning.</w:t>
      </w:r>
    </w:p>
    <w:p w14:paraId="3CC7EE07" w14:textId="3A7F7880" w:rsidR="002B78F9" w:rsidRPr="00161002" w:rsidRDefault="002B78F9" w:rsidP="00E21800">
      <w:pPr>
        <w:pStyle w:val="BodyText"/>
        <w:spacing w:line="240" w:lineRule="atLeast"/>
        <w:ind w:left="-142"/>
      </w:pPr>
    </w:p>
    <w:p w14:paraId="757C8EB3" w14:textId="77777777" w:rsidR="00255B8A" w:rsidRPr="00161002" w:rsidRDefault="00255B8A">
      <w:r w:rsidRPr="00161002">
        <w:rPr>
          <w:b/>
          <w:caps/>
        </w:rPr>
        <w:br w:type="page"/>
      </w: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2B78F9" w:rsidRPr="00161002" w14:paraId="30DC0306" w14:textId="77777777" w:rsidTr="00E21800">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7AD0A1CC" w14:textId="68268EB1" w:rsidR="002B78F9" w:rsidRPr="00161002" w:rsidRDefault="002B78F9" w:rsidP="00DF2156">
            <w:pPr>
              <w:pStyle w:val="BodyText"/>
              <w:rPr>
                <w:color w:val="003263" w:themeColor="text2"/>
              </w:rPr>
            </w:pPr>
            <w:r w:rsidRPr="00161002">
              <w:rPr>
                <w:color w:val="003263" w:themeColor="text2"/>
              </w:rPr>
              <w:t>Third Party Funding Agreements</w:t>
            </w:r>
          </w:p>
        </w:tc>
      </w:tr>
    </w:tbl>
    <w:p w14:paraId="73C9D101" w14:textId="3A6DD73E" w:rsidR="009F7ADF" w:rsidRPr="00161002" w:rsidRDefault="00FC7BB9" w:rsidP="00E21800">
      <w:pPr>
        <w:pStyle w:val="BodyText"/>
        <w:ind w:left="-851"/>
      </w:pPr>
      <w:r w:rsidRPr="00161002">
        <w:t>T</w:t>
      </w:r>
      <w:r w:rsidR="005F6148" w:rsidRPr="00161002">
        <w:t xml:space="preserve">hese PSPs to be funded by third party agreements with </w:t>
      </w:r>
      <w:r w:rsidR="00B63FB4" w:rsidRPr="00161002">
        <w:t>landholders</w:t>
      </w:r>
      <w:r w:rsidR="005F6148" w:rsidRPr="00161002">
        <w:t xml:space="preserve"> to include technical reports, resourcing, </w:t>
      </w:r>
      <w:r w:rsidRPr="00161002">
        <w:t>amendment fees, a</w:t>
      </w:r>
      <w:r w:rsidR="005F6148" w:rsidRPr="00161002">
        <w:t xml:space="preserve">dvisory </w:t>
      </w:r>
      <w:r w:rsidRPr="00161002">
        <w:t>c</w:t>
      </w:r>
      <w:r w:rsidR="005F6148" w:rsidRPr="00161002">
        <w:t xml:space="preserve">ommittee fees, preparation of the PSP and DCP and legal expenses. </w:t>
      </w:r>
    </w:p>
    <w:tbl>
      <w:tblPr>
        <w:tblStyle w:val="TableGrid"/>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8E2FDF" w:rsidRPr="00161002" w14:paraId="15AECAAF" w14:textId="77777777" w:rsidTr="00E21800">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0CD9AC2C" w14:textId="58A3118C" w:rsidR="008E2FDF" w:rsidRPr="00161002" w:rsidRDefault="00CB443D" w:rsidP="00DF2156">
            <w:pPr>
              <w:pStyle w:val="BodyText"/>
              <w:rPr>
                <w:color w:val="003263" w:themeColor="text2"/>
              </w:rPr>
            </w:pPr>
            <w:r>
              <w:rPr>
                <w:color w:val="003263" w:themeColor="text2"/>
              </w:rPr>
              <w:t>role of the city in preparation</w:t>
            </w:r>
            <w:r w:rsidR="00AC77AE">
              <w:rPr>
                <w:color w:val="003263" w:themeColor="text2"/>
              </w:rPr>
              <w:t xml:space="preserve"> of the PSP</w:t>
            </w:r>
            <w:r w:rsidR="00AC77AE" w:rsidRPr="00AC77AE">
              <w:rPr>
                <w:color w:val="003263" w:themeColor="text2"/>
                <w:sz w:val="16"/>
                <w:szCs w:val="12"/>
              </w:rPr>
              <w:t>s</w:t>
            </w:r>
          </w:p>
        </w:tc>
      </w:tr>
    </w:tbl>
    <w:p w14:paraId="7DA4C3FE" w14:textId="107216C9" w:rsidR="5DA1295F" w:rsidRPr="00161002" w:rsidRDefault="5DA1295F" w:rsidP="00E21800">
      <w:pPr>
        <w:pStyle w:val="BodyText"/>
        <w:ind w:left="-851"/>
      </w:pPr>
      <w:r w:rsidRPr="00161002">
        <w:t xml:space="preserve">The City is currently delivering three PSPs: Creamery Road, Elcho Road East and Marshall PSP. </w:t>
      </w:r>
      <w:r w:rsidR="69B8498F" w:rsidRPr="00161002">
        <w:t>The C</w:t>
      </w:r>
      <w:r w:rsidR="7E2CB555" w:rsidRPr="00161002">
        <w:t>ity has the opportunity to</w:t>
      </w:r>
      <w:r w:rsidR="69B8498F" w:rsidRPr="00161002">
        <w:t xml:space="preserve"> provide detailed guidance for the design and development of Geelong’s new neighbourhoods. </w:t>
      </w:r>
    </w:p>
    <w:p w14:paraId="46B91710" w14:textId="70066C49" w:rsidR="5DA1295F" w:rsidRPr="00161002" w:rsidRDefault="49FE9D89" w:rsidP="00E21800">
      <w:pPr>
        <w:pStyle w:val="BodyText"/>
        <w:ind w:left="-851"/>
      </w:pPr>
      <w:r w:rsidRPr="00161002">
        <w:t>The NWGGA Framework Plan actions include new elements in a PSP that have not been tested in any other PSP including those that the VPA prepared. S</w:t>
      </w:r>
      <w:r w:rsidR="3D3F53C4" w:rsidRPr="00161002">
        <w:t>o</w:t>
      </w:r>
      <w:r w:rsidRPr="00161002">
        <w:t>me of these are: zero carbon development, social hous</w:t>
      </w:r>
      <w:r w:rsidR="4B298D9B" w:rsidRPr="00161002">
        <w:t>ing contributions and the Clever and Creative Corridor. The City has</w:t>
      </w:r>
      <w:r w:rsidR="481CE5A5" w:rsidRPr="00161002">
        <w:t xml:space="preserve"> also</w:t>
      </w:r>
      <w:r w:rsidR="4B298D9B" w:rsidRPr="00161002">
        <w:t xml:space="preserve"> embarked on growth area scale strategies</w:t>
      </w:r>
      <w:r w:rsidR="5AF801A3" w:rsidRPr="00161002">
        <w:t xml:space="preserve"> that will be implemented via the PSPs in NWGGA</w:t>
      </w:r>
      <w:r w:rsidR="14ABE688" w:rsidRPr="00161002">
        <w:t xml:space="preserve"> including an Integrated Management Plan, Geelong Growth Areas Transport Infrastructure Strategy and Part 10 approvals</w:t>
      </w:r>
      <w:r w:rsidR="21D9BB35" w:rsidRPr="00161002">
        <w:t xml:space="preserve"> with </w:t>
      </w:r>
      <w:r w:rsidR="00AD652F">
        <w:t xml:space="preserve">a </w:t>
      </w:r>
      <w:r w:rsidR="21D9BB35" w:rsidRPr="00161002">
        <w:t>Strategic Impact Assessment and Plan. All of these strategies are in response to the adopted NWGGA Framework Plan actions.</w:t>
      </w:r>
    </w:p>
    <w:p w14:paraId="2DF2973B" w14:textId="1BE66541" w:rsidR="005C2880" w:rsidRPr="00161002" w:rsidRDefault="52088C27" w:rsidP="005C2880">
      <w:pPr>
        <w:pStyle w:val="BodyText"/>
        <w:ind w:left="-851"/>
      </w:pPr>
      <w:r w:rsidRPr="00161002">
        <w:t xml:space="preserve">As the City progresses with the Creamery Road and Elcho Road East PSPs, </w:t>
      </w:r>
      <w:r w:rsidR="3FFA7343" w:rsidRPr="00161002">
        <w:t xml:space="preserve">the City has built a team with </w:t>
      </w:r>
      <w:r w:rsidRPr="00161002">
        <w:t>significant local knowledge and experience</w:t>
      </w:r>
      <w:r w:rsidR="5E078A9C" w:rsidRPr="00161002">
        <w:t xml:space="preserve"> to lead the planning of the growth areas. Officers are also working with the VPA in delivering the first two PSPs and will continue to do so for the PSPs to follow.</w:t>
      </w:r>
      <w:r w:rsidR="7666D06C" w:rsidRPr="00161002">
        <w:t xml:space="preserve"> </w:t>
      </w:r>
      <w:r w:rsidR="005C2880" w:rsidRPr="00161002">
        <w:t xml:space="preserve">It is important that the City maintains its leadership role, knowledge base and the ability to engage with Councillors and stakeholders at an early stage of the delivery of a PSP. </w:t>
      </w:r>
    </w:p>
    <w:p w14:paraId="7F178E9A" w14:textId="20E1D7E2" w:rsidR="00643FCE" w:rsidRPr="00666F7E" w:rsidRDefault="00666F7E" w:rsidP="00E21800">
      <w:pPr>
        <w:pStyle w:val="BodyText"/>
        <w:ind w:left="-851"/>
      </w:pPr>
      <w:r w:rsidRPr="00666F7E">
        <w:t xml:space="preserve">On 28 October 2022, the Hon Lizzie Blandthorn MP, Minister for Planning, advised the City of her support for the council’s request for a streamlined planning approval pathway for the implementation of the NWGGA Framework Plan, including the appointment of a NWGGA Standing Advisory Committee to assist in the consideration of proposed draft planning scheme amendments, proposed draft PSPs, public submissions, and other referred related planning matters. This streamlined planning process involves the Minister for Planning undertaking the formal ‘Planning Authority’ role to prepare, adopt and approve the final planning scheme amendments and PSPs. However, the City maintains overall responsibility </w:t>
      </w:r>
      <w:r w:rsidR="005C2880">
        <w:t xml:space="preserve">in </w:t>
      </w:r>
      <w:r w:rsidRPr="00666F7E">
        <w:t>the initial preparation of the PSPs, and the coordinated delivery of PSP</w:t>
      </w:r>
      <w:r w:rsidR="00447CB4">
        <w:t>s.</w:t>
      </w:r>
    </w:p>
    <w:p w14:paraId="15678DAB" w14:textId="453CB67D" w:rsidR="006A46B1" w:rsidRPr="00161002" w:rsidRDefault="006A46B1" w:rsidP="00C619B9">
      <w:pPr>
        <w:spacing w:line="260" w:lineRule="atLeast"/>
      </w:pPr>
    </w:p>
    <w:p w14:paraId="09D33A3C" w14:textId="77777777" w:rsidR="009B33C9" w:rsidRPr="00161002" w:rsidRDefault="009B33C9">
      <w:r w:rsidRPr="00161002">
        <w:rPr>
          <w:b/>
          <w:caps/>
        </w:rPr>
        <w:br w:type="page"/>
      </w:r>
    </w:p>
    <w:tbl>
      <w:tblPr>
        <w:tblStyle w:val="TableGrid1"/>
        <w:tblW w:w="10774" w:type="dxa"/>
        <w:tblInd w:w="-851" w:type="dxa"/>
        <w:tblBorders>
          <w:top w:val="none" w:sz="0" w:space="0" w:color="auto"/>
          <w:bottom w:val="none" w:sz="0" w:space="0" w:color="auto"/>
          <w:insideH w:val="none" w:sz="0" w:space="0" w:color="auto"/>
        </w:tblBorders>
        <w:shd w:val="clear" w:color="auto" w:fill="D5E8F1"/>
        <w:tblLook w:val="04A0" w:firstRow="1" w:lastRow="0" w:firstColumn="1" w:lastColumn="0" w:noHBand="0" w:noVBand="1"/>
      </w:tblPr>
      <w:tblGrid>
        <w:gridCol w:w="10774"/>
      </w:tblGrid>
      <w:tr w:rsidR="00BA1D0C" w:rsidRPr="00161002" w14:paraId="143B4E2F" w14:textId="77777777" w:rsidTr="00E21800">
        <w:trPr>
          <w:cnfStyle w:val="100000000000" w:firstRow="1" w:lastRow="0" w:firstColumn="0" w:lastColumn="0" w:oddVBand="0" w:evenVBand="0" w:oddHBand="0"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10774" w:type="dxa"/>
            <w:shd w:val="clear" w:color="auto" w:fill="D5E8F1"/>
            <w:tcMar>
              <w:top w:w="0" w:type="dxa"/>
            </w:tcMar>
          </w:tcPr>
          <w:p w14:paraId="092CBC2A" w14:textId="0EEBDEE9" w:rsidR="00BA1D0C" w:rsidRPr="00161002" w:rsidRDefault="00BA1D0C" w:rsidP="00FC75B9">
            <w:pPr>
              <w:pStyle w:val="BodyText"/>
              <w:rPr>
                <w:color w:val="003263" w:themeColor="text2"/>
              </w:rPr>
            </w:pPr>
            <w:r w:rsidRPr="00161002">
              <w:rPr>
                <w:color w:val="003263" w:themeColor="text2"/>
              </w:rPr>
              <w:t>summary of recommendations</w:t>
            </w:r>
          </w:p>
        </w:tc>
      </w:tr>
    </w:tbl>
    <w:p w14:paraId="24367023" w14:textId="6F5DA4E0" w:rsidR="0084247F" w:rsidRPr="00161002" w:rsidRDefault="368E998D" w:rsidP="00E21800">
      <w:pPr>
        <w:pStyle w:val="BodyText"/>
        <w:ind w:left="-851"/>
      </w:pPr>
      <w:r w:rsidRPr="00161002">
        <w:t>The proposals have been assessed against the</w:t>
      </w:r>
      <w:r w:rsidR="5EA9DCDD" w:rsidRPr="00161002">
        <w:t xml:space="preserve"> criteria in the Settlement Strategy and </w:t>
      </w:r>
      <w:r w:rsidR="00203012">
        <w:t>p</w:t>
      </w:r>
      <w:r w:rsidR="5EA9DCDD" w:rsidRPr="00161002">
        <w:t xml:space="preserve">lanning </w:t>
      </w:r>
      <w:r w:rsidR="00203012">
        <w:t>s</w:t>
      </w:r>
      <w:r w:rsidR="5EA9DCDD" w:rsidRPr="00161002">
        <w:t>cheme</w:t>
      </w:r>
      <w:r w:rsidR="3BB05C68" w:rsidRPr="00161002">
        <w:t>. It was also important to look at the nuances of each precinct and include the consideration of more specific elements such as movement and access,</w:t>
      </w:r>
      <w:r w:rsidR="6CB209F2" w:rsidRPr="00161002">
        <w:t xml:space="preserve"> catchments for infrastructure and the ability to deliver land supply in a timely manner.</w:t>
      </w:r>
    </w:p>
    <w:p w14:paraId="4A5BB8B2" w14:textId="4CD2C233" w:rsidR="0084247F" w:rsidRPr="00161002" w:rsidRDefault="7E7626A5" w:rsidP="00E21800">
      <w:pPr>
        <w:pStyle w:val="BodyText"/>
        <w:ind w:left="-851"/>
        <w:rPr>
          <w:rFonts w:eastAsiaTheme="minorEastAsia" w:cstheme="minorBidi"/>
          <w:color w:val="231F20" w:themeColor="text1"/>
        </w:rPr>
      </w:pPr>
      <w:r w:rsidRPr="00161002">
        <w:t xml:space="preserve">To achieve at least 10 years land supply, more than one PSP was considered to commence in 2023. </w:t>
      </w:r>
      <w:r w:rsidR="19CE6DE6" w:rsidRPr="00161002">
        <w:t xml:space="preserve">This can be achieved by commencing </w:t>
      </w:r>
      <w:r w:rsidRPr="00161002">
        <w:t xml:space="preserve">Batesford </w:t>
      </w:r>
      <w:r w:rsidR="16321113" w:rsidRPr="00161002">
        <w:t>North</w:t>
      </w:r>
      <w:r w:rsidR="44447158" w:rsidRPr="00161002">
        <w:t>,</w:t>
      </w:r>
      <w:r w:rsidR="16321113" w:rsidRPr="00161002">
        <w:t xml:space="preserve"> Elcho Road West and Heales Road</w:t>
      </w:r>
      <w:r w:rsidR="00464EB1" w:rsidRPr="00161002">
        <w:t xml:space="preserve"> West</w:t>
      </w:r>
      <w:r w:rsidR="16321113" w:rsidRPr="00161002">
        <w:t xml:space="preserve"> </w:t>
      </w:r>
      <w:r w:rsidR="394A7262" w:rsidRPr="00161002">
        <w:t>which will deliver appro</w:t>
      </w:r>
      <w:r w:rsidR="4B04BAF7" w:rsidRPr="00161002">
        <w:t>ximately</w:t>
      </w:r>
      <w:r w:rsidR="00464EB1" w:rsidRPr="00161002">
        <w:t xml:space="preserve"> </w:t>
      </w:r>
      <w:r w:rsidR="394A7262" w:rsidRPr="00161002">
        <w:t>12,900</w:t>
      </w:r>
      <w:r w:rsidR="630EB4D3" w:rsidRPr="00161002">
        <w:t xml:space="preserve"> dwellings</w:t>
      </w:r>
      <w:r w:rsidR="5D140E64" w:rsidRPr="00161002">
        <w:t>. Batesford North is the logical next PSP in the Western Growth Area and there are efficiencies in planning Elcho Road West and Heales Road West as one.</w:t>
      </w:r>
    </w:p>
    <w:p w14:paraId="47945C19" w14:textId="7116CE66" w:rsidR="6AD2C6FF" w:rsidRPr="00161002" w:rsidRDefault="001B583D" w:rsidP="00E21800">
      <w:pPr>
        <w:pStyle w:val="BodyText"/>
        <w:ind w:left="-851"/>
        <w:rPr>
          <w:rFonts w:eastAsiaTheme="minorEastAsia" w:cstheme="minorBidi"/>
          <w:color w:val="231F20" w:themeColor="text1"/>
        </w:rPr>
      </w:pPr>
      <w:r w:rsidRPr="00161002">
        <w:t>T</w:t>
      </w:r>
      <w:r w:rsidR="6AD2C6FF" w:rsidRPr="00161002">
        <w:t xml:space="preserve">he McCanns Lane PSP with </w:t>
      </w:r>
      <w:r w:rsidRPr="00161002">
        <w:t xml:space="preserve">a </w:t>
      </w:r>
      <w:r w:rsidR="00CE0A16" w:rsidRPr="00161002">
        <w:t>change to the boundary</w:t>
      </w:r>
      <w:r w:rsidR="6AD2C6FF" w:rsidRPr="00161002">
        <w:t xml:space="preserve"> and Merrawarp </w:t>
      </w:r>
      <w:r w:rsidR="00CE0A16" w:rsidRPr="00161002">
        <w:t>should</w:t>
      </w:r>
      <w:r w:rsidR="6AD2C6FF" w:rsidRPr="00161002">
        <w:t xml:space="preserve"> commence in 2025. This will allow </w:t>
      </w:r>
      <w:r w:rsidR="65D1786F" w:rsidRPr="00161002">
        <w:t xml:space="preserve">two years to resolve the funding pathway for </w:t>
      </w:r>
      <w:r w:rsidR="65D1786F" w:rsidRPr="00161002">
        <w:rPr>
          <w:rFonts w:eastAsiaTheme="minorEastAsia" w:cstheme="minorBidi"/>
          <w:color w:val="000000"/>
        </w:rPr>
        <w:t>the north-south and east-west arterial and public transport connections</w:t>
      </w:r>
      <w:r w:rsidR="1C110D81" w:rsidRPr="00161002">
        <w:rPr>
          <w:rFonts w:eastAsiaTheme="minorEastAsia" w:cstheme="minorBidi"/>
          <w:color w:val="000000"/>
        </w:rPr>
        <w:t xml:space="preserve"> </w:t>
      </w:r>
      <w:r w:rsidR="00CB7422" w:rsidRPr="00161002">
        <w:rPr>
          <w:rFonts w:eastAsiaTheme="minorEastAsia" w:cstheme="minorBidi"/>
          <w:color w:val="000000"/>
        </w:rPr>
        <w:t>as well as</w:t>
      </w:r>
      <w:r w:rsidR="1C110D81" w:rsidRPr="00161002">
        <w:rPr>
          <w:rFonts w:eastAsiaTheme="minorEastAsia" w:cstheme="minorBidi"/>
          <w:color w:val="000000"/>
        </w:rPr>
        <w:t xml:space="preserve"> the concept design and costing for the </w:t>
      </w:r>
      <w:r w:rsidR="009F73BA" w:rsidRPr="00161002">
        <w:rPr>
          <w:rFonts w:eastAsiaTheme="minorEastAsia" w:cstheme="minorBidi"/>
          <w:color w:val="000000"/>
        </w:rPr>
        <w:t>north south bridges</w:t>
      </w:r>
      <w:r w:rsidR="1C110D81" w:rsidRPr="00161002">
        <w:rPr>
          <w:rFonts w:eastAsiaTheme="minorEastAsia" w:cstheme="minorBidi"/>
          <w:color w:val="000000"/>
        </w:rPr>
        <w:t xml:space="preserve"> and Church Street connection</w:t>
      </w:r>
      <w:r w:rsidR="577CAC4B" w:rsidRPr="00161002">
        <w:rPr>
          <w:rFonts w:eastAsiaTheme="minorEastAsia" w:cstheme="minorBidi"/>
          <w:color w:val="000000"/>
        </w:rPr>
        <w:t>.</w:t>
      </w:r>
    </w:p>
    <w:p w14:paraId="59F6C7EA" w14:textId="12269A8A" w:rsidR="4A2F4A0C" w:rsidRPr="00161002" w:rsidRDefault="00255B8A" w:rsidP="00E21800">
      <w:pPr>
        <w:pStyle w:val="BodyText"/>
        <w:ind w:left="-851"/>
      </w:pPr>
      <w:r w:rsidRPr="00161002">
        <w:t>PSP Program 2023</w:t>
      </w:r>
      <w:r w:rsidR="50B72FFF" w:rsidRPr="00161002">
        <w:t>/24</w:t>
      </w:r>
    </w:p>
    <w:tbl>
      <w:tblPr>
        <w:tblW w:w="7361" w:type="dxa"/>
        <w:tblInd w:w="-861" w:type="dxa"/>
        <w:tblCellMar>
          <w:left w:w="0" w:type="dxa"/>
          <w:right w:w="0" w:type="dxa"/>
        </w:tblCellMar>
        <w:tblLook w:val="04A0" w:firstRow="1" w:lastRow="0" w:firstColumn="1" w:lastColumn="0" w:noHBand="0" w:noVBand="1"/>
      </w:tblPr>
      <w:tblGrid>
        <w:gridCol w:w="1975"/>
        <w:gridCol w:w="1559"/>
        <w:gridCol w:w="2268"/>
        <w:gridCol w:w="1559"/>
      </w:tblGrid>
      <w:tr w:rsidR="00E07285" w:rsidRPr="00161002" w14:paraId="59C0C02A" w14:textId="77777777" w:rsidTr="00E21800">
        <w:trPr>
          <w:trHeight w:val="611"/>
        </w:trPr>
        <w:tc>
          <w:tcPr>
            <w:tcW w:w="197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3361"/>
            <w:tcMar>
              <w:top w:w="15" w:type="dxa"/>
              <w:left w:w="108" w:type="dxa"/>
              <w:bottom w:w="0" w:type="dxa"/>
              <w:right w:w="108" w:type="dxa"/>
            </w:tcMar>
            <w:vAlign w:val="center"/>
            <w:hideMark/>
          </w:tcPr>
          <w:p w14:paraId="0B404417" w14:textId="77777777" w:rsidR="00E07285" w:rsidRPr="00161002" w:rsidRDefault="00E07285" w:rsidP="004F395C">
            <w:pPr>
              <w:pStyle w:val="BodyText"/>
              <w:jc w:val="center"/>
              <w:rPr>
                <w:b/>
                <w:bCs/>
              </w:rPr>
            </w:pPr>
            <w:r w:rsidRPr="00161002">
              <w:rPr>
                <w:b/>
                <w:bCs/>
              </w:rPr>
              <w:t>PSP</w:t>
            </w:r>
          </w:p>
        </w:tc>
        <w:tc>
          <w:tcPr>
            <w:tcW w:w="155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3361"/>
            <w:tcMar>
              <w:top w:w="15" w:type="dxa"/>
              <w:left w:w="108" w:type="dxa"/>
              <w:bottom w:w="0" w:type="dxa"/>
              <w:right w:w="108" w:type="dxa"/>
            </w:tcMar>
            <w:vAlign w:val="center"/>
            <w:hideMark/>
          </w:tcPr>
          <w:p w14:paraId="3B80D8EF" w14:textId="77777777" w:rsidR="00E07285" w:rsidRPr="00161002" w:rsidRDefault="00E07285" w:rsidP="004F395C">
            <w:pPr>
              <w:pStyle w:val="BodyText"/>
              <w:jc w:val="center"/>
              <w:rPr>
                <w:b/>
                <w:bCs/>
              </w:rPr>
            </w:pPr>
            <w:r w:rsidRPr="00161002">
              <w:rPr>
                <w:b/>
                <w:bCs/>
              </w:rPr>
              <w:t>Biodiversity Survey</w:t>
            </w:r>
          </w:p>
        </w:tc>
        <w:tc>
          <w:tcPr>
            <w:tcW w:w="226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3361"/>
            <w:tcMar>
              <w:top w:w="15" w:type="dxa"/>
              <w:left w:w="108" w:type="dxa"/>
              <w:bottom w:w="0" w:type="dxa"/>
              <w:right w:w="108" w:type="dxa"/>
            </w:tcMar>
            <w:vAlign w:val="center"/>
            <w:hideMark/>
          </w:tcPr>
          <w:p w14:paraId="590F139A" w14:textId="77777777" w:rsidR="00E07285" w:rsidRPr="00161002" w:rsidRDefault="00E07285" w:rsidP="008325DD">
            <w:pPr>
              <w:pStyle w:val="BodyText"/>
              <w:jc w:val="center"/>
              <w:rPr>
                <w:b/>
                <w:bCs/>
              </w:rPr>
            </w:pPr>
            <w:r w:rsidRPr="00161002">
              <w:rPr>
                <w:b/>
                <w:bCs/>
              </w:rPr>
              <w:t>Commencement of PSP</w:t>
            </w:r>
          </w:p>
        </w:tc>
        <w:tc>
          <w:tcPr>
            <w:tcW w:w="155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3361"/>
            <w:tcMar>
              <w:top w:w="15" w:type="dxa"/>
              <w:left w:w="108" w:type="dxa"/>
              <w:bottom w:w="0" w:type="dxa"/>
              <w:right w:w="108" w:type="dxa"/>
            </w:tcMar>
            <w:vAlign w:val="center"/>
            <w:hideMark/>
          </w:tcPr>
          <w:p w14:paraId="326FDF6D" w14:textId="77777777" w:rsidR="00E07285" w:rsidRPr="00161002" w:rsidRDefault="00E07285" w:rsidP="008325DD">
            <w:pPr>
              <w:pStyle w:val="BodyText"/>
              <w:jc w:val="center"/>
              <w:rPr>
                <w:b/>
                <w:bCs/>
              </w:rPr>
            </w:pPr>
            <w:r w:rsidRPr="00161002">
              <w:rPr>
                <w:b/>
                <w:bCs/>
              </w:rPr>
              <w:t>PSP Approved</w:t>
            </w:r>
          </w:p>
        </w:tc>
      </w:tr>
      <w:tr w:rsidR="00E07285" w:rsidRPr="00161002" w14:paraId="4EAB6E50" w14:textId="77777777" w:rsidTr="00E21800">
        <w:trPr>
          <w:trHeight w:val="1230"/>
        </w:trPr>
        <w:tc>
          <w:tcPr>
            <w:tcW w:w="197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3361"/>
            <w:tcMar>
              <w:top w:w="15" w:type="dxa"/>
              <w:left w:w="108" w:type="dxa"/>
              <w:bottom w:w="0" w:type="dxa"/>
              <w:right w:w="108" w:type="dxa"/>
            </w:tcMar>
            <w:vAlign w:val="center"/>
            <w:hideMark/>
          </w:tcPr>
          <w:p w14:paraId="5298E851" w14:textId="23FDCAF2" w:rsidR="00E07285" w:rsidRPr="00161002" w:rsidRDefault="00E07285" w:rsidP="00E0687E">
            <w:pPr>
              <w:pStyle w:val="BodyText"/>
              <w:rPr>
                <w:b/>
                <w:bCs/>
              </w:rPr>
            </w:pPr>
            <w:r w:rsidRPr="00161002">
              <w:rPr>
                <w:b/>
                <w:bCs/>
              </w:rPr>
              <w:t>Batesford</w:t>
            </w:r>
            <w:r w:rsidR="0092319F">
              <w:rPr>
                <w:b/>
                <w:bCs/>
              </w:rPr>
              <w:t xml:space="preserve"> </w:t>
            </w:r>
            <w:r w:rsidRPr="00161002">
              <w:rPr>
                <w:b/>
                <w:bCs/>
              </w:rPr>
              <w:t>North</w:t>
            </w:r>
          </w:p>
          <w:p w14:paraId="4F155C31" w14:textId="77777777" w:rsidR="00E07285" w:rsidRPr="00161002" w:rsidRDefault="00E07285" w:rsidP="00E0687E">
            <w:pPr>
              <w:pStyle w:val="BodyText"/>
              <w:rPr>
                <w:b/>
                <w:bCs/>
              </w:rPr>
            </w:pPr>
            <w:r w:rsidRPr="00161002">
              <w:rPr>
                <w:b/>
                <w:bCs/>
              </w:rPr>
              <w:t>Elcho Road West</w:t>
            </w:r>
          </w:p>
          <w:p w14:paraId="017EABCE" w14:textId="77777777" w:rsidR="00E07285" w:rsidRPr="00161002" w:rsidRDefault="00E07285" w:rsidP="00E0687E">
            <w:pPr>
              <w:pStyle w:val="BodyText"/>
              <w:rPr>
                <w:b/>
                <w:bCs/>
              </w:rPr>
            </w:pPr>
            <w:r w:rsidRPr="00161002">
              <w:rPr>
                <w:b/>
                <w:bCs/>
              </w:rPr>
              <w:t>Heales Road West</w:t>
            </w:r>
          </w:p>
        </w:tc>
        <w:tc>
          <w:tcPr>
            <w:tcW w:w="155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5E8F1"/>
            <w:tcMar>
              <w:top w:w="15" w:type="dxa"/>
              <w:left w:w="108" w:type="dxa"/>
              <w:bottom w:w="0" w:type="dxa"/>
              <w:right w:w="108" w:type="dxa"/>
            </w:tcMar>
            <w:vAlign w:val="center"/>
            <w:hideMark/>
          </w:tcPr>
          <w:p w14:paraId="7391B5CE" w14:textId="77777777" w:rsidR="00E07285" w:rsidRPr="00161002" w:rsidRDefault="00E07285" w:rsidP="00BA1D0C">
            <w:pPr>
              <w:pStyle w:val="BodyText"/>
              <w:jc w:val="center"/>
              <w:rPr>
                <w:b/>
                <w:bCs/>
              </w:rPr>
            </w:pPr>
            <w:r w:rsidRPr="00161002">
              <w:rPr>
                <w:b/>
                <w:bCs/>
              </w:rPr>
              <w:t>Completed</w:t>
            </w:r>
          </w:p>
        </w:tc>
        <w:tc>
          <w:tcPr>
            <w:tcW w:w="226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5E8F1"/>
            <w:tcMar>
              <w:top w:w="15" w:type="dxa"/>
              <w:left w:w="108" w:type="dxa"/>
              <w:bottom w:w="0" w:type="dxa"/>
              <w:right w:w="108" w:type="dxa"/>
            </w:tcMar>
            <w:vAlign w:val="center"/>
            <w:hideMark/>
          </w:tcPr>
          <w:p w14:paraId="37F893FA" w14:textId="77777777" w:rsidR="00E07285" w:rsidRPr="00161002" w:rsidRDefault="00E07285" w:rsidP="00BA1D0C">
            <w:pPr>
              <w:pStyle w:val="BodyText"/>
              <w:jc w:val="center"/>
              <w:rPr>
                <w:b/>
                <w:bCs/>
              </w:rPr>
            </w:pPr>
            <w:r w:rsidRPr="00161002">
              <w:rPr>
                <w:b/>
                <w:bCs/>
              </w:rPr>
              <w:t>Mid-2023</w:t>
            </w:r>
          </w:p>
        </w:tc>
        <w:tc>
          <w:tcPr>
            <w:tcW w:w="155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5E8F1"/>
            <w:tcMar>
              <w:top w:w="15" w:type="dxa"/>
              <w:left w:w="108" w:type="dxa"/>
              <w:bottom w:w="0" w:type="dxa"/>
              <w:right w:w="108" w:type="dxa"/>
            </w:tcMar>
            <w:hideMark/>
          </w:tcPr>
          <w:p w14:paraId="1299581A" w14:textId="77777777" w:rsidR="00E07285" w:rsidRPr="00161002" w:rsidRDefault="00E07285" w:rsidP="00BA1D0C">
            <w:pPr>
              <w:pStyle w:val="BodyText"/>
              <w:jc w:val="center"/>
              <w:rPr>
                <w:b/>
                <w:bCs/>
              </w:rPr>
            </w:pPr>
          </w:p>
          <w:p w14:paraId="5651B1AA" w14:textId="2A01B771" w:rsidR="00E07285" w:rsidRPr="00161002" w:rsidRDefault="00E07285" w:rsidP="00BA1D0C">
            <w:pPr>
              <w:pStyle w:val="BodyText"/>
              <w:jc w:val="center"/>
              <w:rPr>
                <w:b/>
                <w:bCs/>
              </w:rPr>
            </w:pPr>
            <w:r w:rsidRPr="00161002">
              <w:rPr>
                <w:b/>
                <w:bCs/>
              </w:rPr>
              <w:t>Mid-2026</w:t>
            </w:r>
          </w:p>
        </w:tc>
      </w:tr>
    </w:tbl>
    <w:p w14:paraId="3A66AADB" w14:textId="7B9BCACB" w:rsidR="00900562" w:rsidRPr="00161002" w:rsidRDefault="00255B8A" w:rsidP="00E21800">
      <w:pPr>
        <w:pStyle w:val="BodyText"/>
        <w:ind w:left="-851"/>
      </w:pPr>
      <w:r w:rsidRPr="00161002">
        <w:t xml:space="preserve">PSP Program </w:t>
      </w:r>
      <w:r w:rsidR="00871CBF" w:rsidRPr="00161002">
        <w:t>2025</w:t>
      </w:r>
      <w:r w:rsidR="11FEAB9B" w:rsidRPr="00161002">
        <w:t>/26</w:t>
      </w:r>
    </w:p>
    <w:tbl>
      <w:tblPr>
        <w:tblW w:w="7361" w:type="dxa"/>
        <w:tblInd w:w="-861" w:type="dxa"/>
        <w:tblCellMar>
          <w:left w:w="0" w:type="dxa"/>
          <w:right w:w="0" w:type="dxa"/>
        </w:tblCellMar>
        <w:tblLook w:val="04A0" w:firstRow="1" w:lastRow="0" w:firstColumn="1" w:lastColumn="0" w:noHBand="0" w:noVBand="1"/>
      </w:tblPr>
      <w:tblGrid>
        <w:gridCol w:w="1975"/>
        <w:gridCol w:w="1559"/>
        <w:gridCol w:w="2268"/>
        <w:gridCol w:w="1559"/>
      </w:tblGrid>
      <w:tr w:rsidR="00E07285" w:rsidRPr="00161002" w14:paraId="79AC6980" w14:textId="77777777" w:rsidTr="00E21800">
        <w:trPr>
          <w:trHeight w:val="611"/>
        </w:trPr>
        <w:tc>
          <w:tcPr>
            <w:tcW w:w="1975" w:type="dxa"/>
            <w:tcBorders>
              <w:top w:val="single" w:sz="8" w:space="0" w:color="FFFFFF"/>
              <w:left w:val="single" w:sz="8" w:space="0" w:color="FFFFFF"/>
              <w:bottom w:val="single" w:sz="24" w:space="0" w:color="FFFFFF"/>
              <w:right w:val="single" w:sz="8" w:space="0" w:color="FFFFFF"/>
            </w:tcBorders>
            <w:shd w:val="clear" w:color="auto" w:fill="003361"/>
            <w:tcMar>
              <w:top w:w="15" w:type="dxa"/>
              <w:left w:w="108" w:type="dxa"/>
              <w:bottom w:w="0" w:type="dxa"/>
              <w:right w:w="108" w:type="dxa"/>
            </w:tcMar>
            <w:vAlign w:val="center"/>
            <w:hideMark/>
          </w:tcPr>
          <w:p w14:paraId="55DD461A" w14:textId="77777777" w:rsidR="00E07285" w:rsidRPr="00161002" w:rsidRDefault="00E07285" w:rsidP="007A4CED">
            <w:pPr>
              <w:pStyle w:val="BodyText"/>
              <w:jc w:val="center"/>
              <w:rPr>
                <w:b/>
                <w:bCs/>
              </w:rPr>
            </w:pPr>
            <w:r w:rsidRPr="00161002">
              <w:rPr>
                <w:b/>
                <w:bCs/>
              </w:rPr>
              <w:t>PSP</w:t>
            </w:r>
          </w:p>
        </w:tc>
        <w:tc>
          <w:tcPr>
            <w:tcW w:w="1559" w:type="dxa"/>
            <w:tcBorders>
              <w:top w:val="single" w:sz="8" w:space="0" w:color="FFFFFF"/>
              <w:left w:val="single" w:sz="8" w:space="0" w:color="FFFFFF"/>
              <w:bottom w:val="single" w:sz="24" w:space="0" w:color="FFFFFF"/>
              <w:right w:val="single" w:sz="8" w:space="0" w:color="FFFFFF"/>
            </w:tcBorders>
            <w:shd w:val="clear" w:color="auto" w:fill="003361"/>
            <w:tcMar>
              <w:top w:w="15" w:type="dxa"/>
              <w:left w:w="108" w:type="dxa"/>
              <w:bottom w:w="0" w:type="dxa"/>
              <w:right w:w="108" w:type="dxa"/>
            </w:tcMar>
            <w:vAlign w:val="center"/>
            <w:hideMark/>
          </w:tcPr>
          <w:p w14:paraId="24D72917" w14:textId="77777777" w:rsidR="00E07285" w:rsidRPr="00161002" w:rsidRDefault="00E07285" w:rsidP="007A4CED">
            <w:pPr>
              <w:pStyle w:val="BodyText"/>
              <w:jc w:val="center"/>
              <w:rPr>
                <w:b/>
                <w:bCs/>
              </w:rPr>
            </w:pPr>
            <w:r w:rsidRPr="00161002">
              <w:rPr>
                <w:b/>
                <w:bCs/>
              </w:rPr>
              <w:t>Biodiversity Survey</w:t>
            </w:r>
          </w:p>
        </w:tc>
        <w:tc>
          <w:tcPr>
            <w:tcW w:w="2268" w:type="dxa"/>
            <w:tcBorders>
              <w:top w:val="single" w:sz="8" w:space="0" w:color="FFFFFF"/>
              <w:left w:val="single" w:sz="8" w:space="0" w:color="FFFFFF"/>
              <w:bottom w:val="single" w:sz="24" w:space="0" w:color="FFFFFF"/>
              <w:right w:val="single" w:sz="8" w:space="0" w:color="FFFFFF"/>
            </w:tcBorders>
            <w:shd w:val="clear" w:color="auto" w:fill="003361"/>
            <w:tcMar>
              <w:top w:w="15" w:type="dxa"/>
              <w:left w:w="108" w:type="dxa"/>
              <w:bottom w:w="0" w:type="dxa"/>
              <w:right w:w="108" w:type="dxa"/>
            </w:tcMar>
            <w:vAlign w:val="center"/>
            <w:hideMark/>
          </w:tcPr>
          <w:p w14:paraId="6D50226E" w14:textId="03D371E7" w:rsidR="00E07285" w:rsidRPr="00161002" w:rsidRDefault="00E07285" w:rsidP="008325DD">
            <w:pPr>
              <w:pStyle w:val="BodyText"/>
              <w:jc w:val="center"/>
              <w:rPr>
                <w:b/>
                <w:bCs/>
              </w:rPr>
            </w:pPr>
            <w:r w:rsidRPr="00161002">
              <w:rPr>
                <w:b/>
                <w:bCs/>
              </w:rPr>
              <w:t>Commencement o</w:t>
            </w:r>
            <w:r w:rsidR="00CE1070">
              <w:rPr>
                <w:b/>
                <w:bCs/>
              </w:rPr>
              <w:t xml:space="preserve">f </w:t>
            </w:r>
            <w:r w:rsidRPr="00161002">
              <w:rPr>
                <w:b/>
                <w:bCs/>
              </w:rPr>
              <w:t>PSP</w:t>
            </w:r>
          </w:p>
        </w:tc>
        <w:tc>
          <w:tcPr>
            <w:tcW w:w="1559" w:type="dxa"/>
            <w:tcBorders>
              <w:top w:val="single" w:sz="8" w:space="0" w:color="FFFFFF"/>
              <w:left w:val="single" w:sz="8" w:space="0" w:color="FFFFFF"/>
              <w:bottom w:val="single" w:sz="24" w:space="0" w:color="FFFFFF"/>
              <w:right w:val="single" w:sz="8" w:space="0" w:color="FFFFFF"/>
            </w:tcBorders>
            <w:shd w:val="clear" w:color="auto" w:fill="003361"/>
            <w:tcMar>
              <w:top w:w="15" w:type="dxa"/>
              <w:left w:w="108" w:type="dxa"/>
              <w:bottom w:w="0" w:type="dxa"/>
              <w:right w:w="108" w:type="dxa"/>
            </w:tcMar>
            <w:vAlign w:val="center"/>
            <w:hideMark/>
          </w:tcPr>
          <w:p w14:paraId="3645D650" w14:textId="77777777" w:rsidR="00E07285" w:rsidRPr="00161002" w:rsidRDefault="00E07285" w:rsidP="008325DD">
            <w:pPr>
              <w:pStyle w:val="BodyText"/>
              <w:jc w:val="center"/>
              <w:rPr>
                <w:b/>
                <w:bCs/>
              </w:rPr>
            </w:pPr>
            <w:r w:rsidRPr="00161002">
              <w:rPr>
                <w:b/>
                <w:bCs/>
              </w:rPr>
              <w:t>PSP Approved</w:t>
            </w:r>
          </w:p>
        </w:tc>
      </w:tr>
      <w:tr w:rsidR="00E07285" w:rsidRPr="00EF4544" w14:paraId="7B2998D6" w14:textId="77777777" w:rsidTr="00E21800">
        <w:trPr>
          <w:trHeight w:val="212"/>
        </w:trPr>
        <w:tc>
          <w:tcPr>
            <w:tcW w:w="1975" w:type="dxa"/>
            <w:tcBorders>
              <w:top w:val="single" w:sz="24" w:space="0" w:color="FFFFFF"/>
              <w:left w:val="single" w:sz="8" w:space="0" w:color="FFFFFF"/>
              <w:bottom w:val="single" w:sz="8" w:space="0" w:color="FFFFFF"/>
              <w:right w:val="single" w:sz="8" w:space="0" w:color="FFFFFF"/>
            </w:tcBorders>
            <w:shd w:val="clear" w:color="auto" w:fill="003361"/>
            <w:tcMar>
              <w:top w:w="15" w:type="dxa"/>
              <w:left w:w="108" w:type="dxa"/>
              <w:bottom w:w="0" w:type="dxa"/>
              <w:right w:w="108" w:type="dxa"/>
            </w:tcMar>
            <w:vAlign w:val="center"/>
            <w:hideMark/>
          </w:tcPr>
          <w:p w14:paraId="665844B7" w14:textId="61C55E9E" w:rsidR="00E07285" w:rsidRPr="00161002" w:rsidRDefault="00E07285" w:rsidP="007A4CED">
            <w:pPr>
              <w:pStyle w:val="BodyText"/>
              <w:rPr>
                <w:b/>
                <w:bCs/>
              </w:rPr>
            </w:pPr>
            <w:r w:rsidRPr="00161002">
              <w:rPr>
                <w:b/>
                <w:bCs/>
              </w:rPr>
              <w:t>McCanns Lane (with extension)</w:t>
            </w:r>
          </w:p>
          <w:p w14:paraId="63510C00" w14:textId="77777777" w:rsidR="00E07285" w:rsidRPr="00161002" w:rsidRDefault="00E07285" w:rsidP="007A4CED">
            <w:pPr>
              <w:pStyle w:val="BodyText"/>
              <w:rPr>
                <w:b/>
                <w:bCs/>
              </w:rPr>
            </w:pPr>
            <w:r w:rsidRPr="00161002">
              <w:rPr>
                <w:b/>
                <w:bCs/>
              </w:rPr>
              <w:t>Merrawarp</w:t>
            </w:r>
          </w:p>
        </w:tc>
        <w:tc>
          <w:tcPr>
            <w:tcW w:w="1559" w:type="dxa"/>
            <w:tcBorders>
              <w:top w:val="single" w:sz="24" w:space="0" w:color="FFFFFF"/>
              <w:left w:val="single" w:sz="8" w:space="0" w:color="FFFFFF"/>
              <w:bottom w:val="single" w:sz="8" w:space="0" w:color="FFFFFF"/>
              <w:right w:val="single" w:sz="8" w:space="0" w:color="FFFFFF"/>
            </w:tcBorders>
            <w:shd w:val="clear" w:color="auto" w:fill="D5E8F1"/>
            <w:tcMar>
              <w:top w:w="15" w:type="dxa"/>
              <w:left w:w="108" w:type="dxa"/>
              <w:bottom w:w="0" w:type="dxa"/>
              <w:right w:w="108" w:type="dxa"/>
            </w:tcMar>
            <w:vAlign w:val="center"/>
            <w:hideMark/>
          </w:tcPr>
          <w:p w14:paraId="37464EF1" w14:textId="77777777" w:rsidR="00E07285" w:rsidRPr="00161002" w:rsidRDefault="00E07285" w:rsidP="007A4CED">
            <w:pPr>
              <w:pStyle w:val="BodyText"/>
              <w:jc w:val="center"/>
              <w:rPr>
                <w:b/>
                <w:bCs/>
              </w:rPr>
            </w:pPr>
            <w:r w:rsidRPr="00161002">
              <w:rPr>
                <w:b/>
                <w:bCs/>
              </w:rPr>
              <w:t>Spring 2024</w:t>
            </w:r>
          </w:p>
        </w:tc>
        <w:tc>
          <w:tcPr>
            <w:tcW w:w="2268" w:type="dxa"/>
            <w:tcBorders>
              <w:top w:val="single" w:sz="24" w:space="0" w:color="FFFFFF"/>
              <w:left w:val="single" w:sz="8" w:space="0" w:color="FFFFFF"/>
              <w:bottom w:val="single" w:sz="8" w:space="0" w:color="FFFFFF"/>
              <w:right w:val="single" w:sz="8" w:space="0" w:color="FFFFFF"/>
            </w:tcBorders>
            <w:shd w:val="clear" w:color="auto" w:fill="D5E8F1"/>
            <w:tcMar>
              <w:top w:w="15" w:type="dxa"/>
              <w:left w:w="108" w:type="dxa"/>
              <w:bottom w:w="0" w:type="dxa"/>
              <w:right w:w="108" w:type="dxa"/>
            </w:tcMar>
            <w:vAlign w:val="center"/>
            <w:hideMark/>
          </w:tcPr>
          <w:p w14:paraId="1F4F3F75" w14:textId="77777777" w:rsidR="00E07285" w:rsidRPr="00161002" w:rsidRDefault="00E07285" w:rsidP="007A4CED">
            <w:pPr>
              <w:pStyle w:val="BodyText"/>
              <w:jc w:val="center"/>
              <w:rPr>
                <w:b/>
                <w:bCs/>
              </w:rPr>
            </w:pPr>
            <w:r w:rsidRPr="00161002">
              <w:rPr>
                <w:b/>
                <w:bCs/>
              </w:rPr>
              <w:t>Mid-2025</w:t>
            </w:r>
          </w:p>
        </w:tc>
        <w:tc>
          <w:tcPr>
            <w:tcW w:w="1559" w:type="dxa"/>
            <w:tcBorders>
              <w:top w:val="single" w:sz="24" w:space="0" w:color="FFFFFF"/>
              <w:left w:val="single" w:sz="8" w:space="0" w:color="FFFFFF"/>
              <w:bottom w:val="single" w:sz="8" w:space="0" w:color="FFFFFF"/>
              <w:right w:val="single" w:sz="8" w:space="0" w:color="FFFFFF"/>
            </w:tcBorders>
            <w:shd w:val="clear" w:color="auto" w:fill="D5E8F1"/>
            <w:tcMar>
              <w:top w:w="15" w:type="dxa"/>
              <w:left w:w="108" w:type="dxa"/>
              <w:bottom w:w="0" w:type="dxa"/>
              <w:right w:w="108" w:type="dxa"/>
            </w:tcMar>
            <w:vAlign w:val="center"/>
            <w:hideMark/>
          </w:tcPr>
          <w:p w14:paraId="3E421F0E" w14:textId="523B4194" w:rsidR="00E07285" w:rsidRPr="00EF4544" w:rsidRDefault="00E07285" w:rsidP="006A46B1">
            <w:pPr>
              <w:pStyle w:val="BodyText"/>
              <w:jc w:val="center"/>
              <w:rPr>
                <w:b/>
                <w:bCs/>
              </w:rPr>
            </w:pPr>
            <w:r w:rsidRPr="00161002">
              <w:rPr>
                <w:b/>
                <w:bCs/>
              </w:rPr>
              <w:t>Mid-2028</w:t>
            </w:r>
          </w:p>
        </w:tc>
      </w:tr>
    </w:tbl>
    <w:p w14:paraId="72D9BBD7" w14:textId="10A7634C" w:rsidR="00EE7140" w:rsidRDefault="00EE7140" w:rsidP="00393234">
      <w:pPr>
        <w:pStyle w:val="BodyText"/>
        <w:rPr>
          <w:b/>
          <w:bCs/>
        </w:rPr>
      </w:pPr>
    </w:p>
    <w:p w14:paraId="009923F8" w14:textId="50EEA9EB" w:rsidR="00EE7140" w:rsidRDefault="00EE7140">
      <w:pPr>
        <w:spacing w:line="260" w:lineRule="atLeast"/>
        <w:rPr>
          <w:b/>
          <w:bCs/>
        </w:rPr>
      </w:pPr>
    </w:p>
    <w:sectPr w:rsidR="00EE7140" w:rsidSect="0032222A">
      <w:headerReference w:type="default" r:id="rId44"/>
      <w:pgSz w:w="11906" w:h="16838"/>
      <w:pgMar w:top="709" w:right="707" w:bottom="1440" w:left="1440" w:header="426" w:footer="5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85DE8C" w14:textId="77777777" w:rsidR="006839A4" w:rsidRDefault="006839A4" w:rsidP="00CE604F">
      <w:r>
        <w:separator/>
      </w:r>
    </w:p>
    <w:p w14:paraId="0CB76C77" w14:textId="77777777" w:rsidR="006839A4" w:rsidRDefault="006839A4" w:rsidP="00CE604F"/>
    <w:p w14:paraId="73C8CF45" w14:textId="77777777" w:rsidR="006839A4" w:rsidRDefault="006839A4" w:rsidP="00CE604F"/>
    <w:p w14:paraId="79C47330" w14:textId="77777777" w:rsidR="006839A4" w:rsidRDefault="006839A4" w:rsidP="00CE604F"/>
  </w:endnote>
  <w:endnote w:type="continuationSeparator" w:id="0">
    <w:p w14:paraId="610087AB" w14:textId="77777777" w:rsidR="006839A4" w:rsidRDefault="006839A4" w:rsidP="00CE604F">
      <w:r>
        <w:continuationSeparator/>
      </w:r>
    </w:p>
    <w:p w14:paraId="6C61A241" w14:textId="77777777" w:rsidR="006839A4" w:rsidRDefault="006839A4" w:rsidP="00CE604F"/>
    <w:p w14:paraId="789A9BEF" w14:textId="77777777" w:rsidR="006839A4" w:rsidRDefault="006839A4" w:rsidP="00CE604F"/>
    <w:p w14:paraId="5E5D17A2" w14:textId="77777777" w:rsidR="006839A4" w:rsidRDefault="006839A4" w:rsidP="00CE604F"/>
  </w:endnote>
  <w:endnote w:type="continuationNotice" w:id="1">
    <w:p w14:paraId="7705697C" w14:textId="77777777" w:rsidR="006839A4" w:rsidRDefault="006839A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embedRegular r:id="rId1" w:fontKey="{216CDC07-BC75-4562-8EBA-4ED26A44398A}"/>
    <w:embedBold r:id="rId2" w:fontKey="{04B30FA3-5B01-4539-80B6-7FC9FE18FC01}"/>
    <w:embedItalic r:id="rId3" w:fontKey="{E7F15269-F0AD-49A0-AB67-EE5E62E641B3}"/>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963EE" w14:textId="77777777" w:rsidR="009D1F23" w:rsidRDefault="009D1F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B0B59" w14:textId="5B6B2976" w:rsidR="001C2078" w:rsidRDefault="001C2078" w:rsidP="001C2078">
    <w:pPr>
      <w:pStyle w:val="Footer"/>
      <w:ind w:left="-284"/>
    </w:pPr>
    <w:r>
      <w:rPr>
        <w:noProof/>
      </w:rPr>
      <w:drawing>
        <wp:anchor distT="0" distB="0" distL="114300" distR="114300" simplePos="0" relativeHeight="251660288" behindDoc="1" locked="0" layoutInCell="1" allowOverlap="1" wp14:anchorId="39228DED" wp14:editId="3E632193">
          <wp:simplePos x="0" y="0"/>
          <wp:positionH relativeFrom="page">
            <wp:align>right</wp:align>
          </wp:positionH>
          <wp:positionV relativeFrom="page">
            <wp:posOffset>10099040</wp:posOffset>
          </wp:positionV>
          <wp:extent cx="7553960" cy="666750"/>
          <wp:effectExtent l="0" t="0" r="0" b="0"/>
          <wp:wrapNone/>
          <wp:docPr id="1748180464" name="Picture 174818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oter.png"/>
                  <pic:cNvPicPr/>
                </pic:nvPicPr>
                <pic:blipFill rotWithShape="1">
                  <a:blip r:embed="rId1">
                    <a:extLst>
                      <a:ext uri="{28A0092B-C50C-407E-A947-70E740481C1C}">
                        <a14:useLocalDpi xmlns:a14="http://schemas.microsoft.com/office/drawing/2010/main" val="0"/>
                      </a:ext>
                    </a:extLst>
                  </a:blip>
                  <a:srcRect b="16134"/>
                  <a:stretch/>
                </pic:blipFill>
                <pic:spPr bwMode="auto">
                  <a:xfrm>
                    <a:off x="0" y="0"/>
                    <a:ext cx="7553960" cy="66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9F8B2" w14:textId="77777777" w:rsidR="009D1F23" w:rsidRDefault="009D1F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9ECE92" w14:textId="77777777" w:rsidR="006839A4" w:rsidRDefault="006839A4" w:rsidP="00CE604F">
      <w:r>
        <w:separator/>
      </w:r>
    </w:p>
  </w:footnote>
  <w:footnote w:type="continuationSeparator" w:id="0">
    <w:p w14:paraId="4D03EBEC" w14:textId="77777777" w:rsidR="006839A4" w:rsidRDefault="006839A4" w:rsidP="00CE604F">
      <w:r>
        <w:continuationSeparator/>
      </w:r>
    </w:p>
    <w:p w14:paraId="2A7E8FC2" w14:textId="77777777" w:rsidR="006839A4" w:rsidRDefault="006839A4" w:rsidP="00CE604F"/>
    <w:p w14:paraId="545DC2D8" w14:textId="77777777" w:rsidR="006839A4" w:rsidRDefault="006839A4" w:rsidP="00CE604F"/>
    <w:p w14:paraId="2C08A93E" w14:textId="77777777" w:rsidR="006839A4" w:rsidRDefault="006839A4" w:rsidP="00CE604F"/>
  </w:footnote>
  <w:footnote w:type="continuationNotice" w:id="1">
    <w:p w14:paraId="48F5D321" w14:textId="77777777" w:rsidR="006839A4" w:rsidRDefault="006839A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6D7FC" w14:textId="77777777" w:rsidR="009D1F23" w:rsidRDefault="009D1F2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21E55" w14:textId="77777777" w:rsidR="009D1F23" w:rsidRDefault="009D1F2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B586A" w14:textId="77777777" w:rsidR="009D1F23" w:rsidRDefault="009D1F2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18095" w14:textId="77777777" w:rsidR="00BE1E9D" w:rsidRPr="00BE1E9D" w:rsidRDefault="00BE1E9D" w:rsidP="00BE1E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85086"/>
    <w:lvl w:ilvl="0">
      <w:start w:val="1"/>
      <w:numFmt w:val="decimal"/>
      <w:pStyle w:val="ListNumber2"/>
      <w:lvlText w:val="%1."/>
      <w:lvlJc w:val="left"/>
      <w:pPr>
        <w:tabs>
          <w:tab w:val="num" w:pos="1492"/>
        </w:tabs>
        <w:ind w:left="1492" w:hanging="360"/>
      </w:pPr>
    </w:lvl>
  </w:abstractNum>
  <w:abstractNum w:abstractNumId="1" w15:restartNumberingAfterBreak="0">
    <w:nsid w:val="FFFFFF81"/>
    <w:multiLevelType w:val="singleLevel"/>
    <w:tmpl w:val="A9F47796"/>
    <w:lvl w:ilvl="0">
      <w:start w:val="1"/>
      <w:numFmt w:val="bullet"/>
      <w:pStyle w:val="ListBullet2"/>
      <w:lvlText w:val=""/>
      <w:lvlJc w:val="left"/>
      <w:pPr>
        <w:tabs>
          <w:tab w:val="num" w:pos="1209"/>
        </w:tabs>
        <w:ind w:left="1209" w:hanging="360"/>
      </w:pPr>
      <w:rPr>
        <w:rFonts w:ascii="Symbol" w:hAnsi="Symbol" w:hint="default"/>
      </w:rPr>
    </w:lvl>
  </w:abstractNum>
  <w:abstractNum w:abstractNumId="2" w15:restartNumberingAfterBreak="0">
    <w:nsid w:val="FFFFFF88"/>
    <w:multiLevelType w:val="singleLevel"/>
    <w:tmpl w:val="EF703AB8"/>
    <w:name w:val="PappasNumbering"/>
    <w:lvl w:ilvl="0">
      <w:start w:val="1"/>
      <w:numFmt w:val="decimal"/>
      <w:lvlText w:val="%1."/>
      <w:lvlJc w:val="left"/>
      <w:pPr>
        <w:tabs>
          <w:tab w:val="num" w:pos="340"/>
        </w:tabs>
        <w:ind w:left="340" w:hanging="340"/>
      </w:pPr>
      <w:rPr>
        <w:rFonts w:hint="default"/>
      </w:rPr>
    </w:lvl>
  </w:abstractNum>
  <w:abstractNum w:abstractNumId="3"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068B37FE"/>
    <w:multiLevelType w:val="hybridMultilevel"/>
    <w:tmpl w:val="1A4E6C40"/>
    <w:name w:val="MyBullets"/>
    <w:lvl w:ilvl="0" w:tplc="6BDC5974">
      <w:start w:val="1"/>
      <w:numFmt w:val="bullet"/>
      <w:lvlText w:val=""/>
      <w:lvlJc w:val="left"/>
      <w:pPr>
        <w:tabs>
          <w:tab w:val="num" w:pos="454"/>
        </w:tabs>
        <w:ind w:left="454" w:hanging="454"/>
      </w:pPr>
      <w:rPr>
        <w:rFonts w:ascii="Wingdings" w:hAnsi="Wingdings" w:hint="default"/>
        <w:b w:val="0"/>
        <w:i w:val="0"/>
        <w:position w:val="3"/>
        <w:sz w:val="12"/>
        <w:szCs w:val="17"/>
      </w:rPr>
    </w:lvl>
    <w:lvl w:ilvl="1" w:tplc="14B4B1DA">
      <w:start w:val="1"/>
      <w:numFmt w:val="bullet"/>
      <w:lvlText w:val=""/>
      <w:lvlJc w:val="left"/>
      <w:pPr>
        <w:tabs>
          <w:tab w:val="num" w:pos="907"/>
        </w:tabs>
        <w:ind w:left="907" w:hanging="453"/>
      </w:pPr>
      <w:rPr>
        <w:rFonts w:ascii="Symbol" w:hAnsi="Symbol" w:hint="default"/>
        <w:b w:val="0"/>
        <w:i w:val="0"/>
        <w:position w:val="2"/>
        <w:sz w:val="17"/>
        <w:szCs w:val="17"/>
      </w:rPr>
    </w:lvl>
    <w:lvl w:ilvl="2" w:tplc="94888EC8">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tplc="0E620ED4">
      <w:start w:val="1"/>
      <w:numFmt w:val="bullet"/>
      <w:lvlText w:val=""/>
      <w:lvlJc w:val="left"/>
      <w:pPr>
        <w:tabs>
          <w:tab w:val="num" w:pos="1134"/>
        </w:tabs>
        <w:ind w:left="1134" w:hanging="283"/>
      </w:pPr>
      <w:rPr>
        <w:rFonts w:ascii="Symbol" w:hAnsi="Symbol" w:hint="default"/>
      </w:rPr>
    </w:lvl>
    <w:lvl w:ilvl="4" w:tplc="5FF4B184">
      <w:start w:val="1"/>
      <w:numFmt w:val="bullet"/>
      <w:lvlText w:val=""/>
      <w:lvlJc w:val="left"/>
      <w:pPr>
        <w:tabs>
          <w:tab w:val="num" w:pos="1418"/>
        </w:tabs>
        <w:ind w:left="1418" w:hanging="284"/>
      </w:pPr>
      <w:rPr>
        <w:rFonts w:ascii="Symbol" w:hAnsi="Symbol" w:hint="default"/>
      </w:rPr>
    </w:lvl>
    <w:lvl w:ilvl="5" w:tplc="C87484FC">
      <w:start w:val="1"/>
      <w:numFmt w:val="bullet"/>
      <w:lvlText w:val=""/>
      <w:lvlJc w:val="left"/>
      <w:pPr>
        <w:tabs>
          <w:tab w:val="num" w:pos="2160"/>
        </w:tabs>
        <w:ind w:left="2160" w:hanging="360"/>
      </w:pPr>
      <w:rPr>
        <w:rFonts w:ascii="Wingdings" w:hAnsi="Wingdings" w:hint="default"/>
      </w:rPr>
    </w:lvl>
    <w:lvl w:ilvl="6" w:tplc="4CD27F40">
      <w:start w:val="1"/>
      <w:numFmt w:val="bullet"/>
      <w:lvlText w:val=""/>
      <w:lvlJc w:val="left"/>
      <w:pPr>
        <w:tabs>
          <w:tab w:val="num" w:pos="2520"/>
        </w:tabs>
        <w:ind w:left="2520" w:hanging="360"/>
      </w:pPr>
      <w:rPr>
        <w:rFonts w:ascii="Wingdings" w:hAnsi="Wingdings" w:hint="default"/>
      </w:rPr>
    </w:lvl>
    <w:lvl w:ilvl="7" w:tplc="4E3CA9DA">
      <w:start w:val="1"/>
      <w:numFmt w:val="bullet"/>
      <w:lvlText w:val=""/>
      <w:lvlJc w:val="left"/>
      <w:pPr>
        <w:tabs>
          <w:tab w:val="num" w:pos="2880"/>
        </w:tabs>
        <w:ind w:left="2880" w:hanging="360"/>
      </w:pPr>
      <w:rPr>
        <w:rFonts w:ascii="Symbol" w:hAnsi="Symbol" w:hint="default"/>
      </w:rPr>
    </w:lvl>
    <w:lvl w:ilvl="8" w:tplc="A4E8D478">
      <w:start w:val="1"/>
      <w:numFmt w:val="bullet"/>
      <w:lvlText w:val=""/>
      <w:lvlJc w:val="left"/>
      <w:pPr>
        <w:tabs>
          <w:tab w:val="num" w:pos="3240"/>
        </w:tabs>
        <w:ind w:left="3240" w:hanging="360"/>
      </w:pPr>
      <w:rPr>
        <w:rFonts w:ascii="Symbol" w:hAnsi="Symbol" w:hint="default"/>
      </w:rPr>
    </w:lvl>
  </w:abstractNum>
  <w:abstractNum w:abstractNumId="5" w15:restartNumberingAfterBreak="0">
    <w:nsid w:val="1024232E"/>
    <w:multiLevelType w:val="hybridMultilevel"/>
    <w:tmpl w:val="FFFFFFFF"/>
    <w:lvl w:ilvl="0" w:tplc="FFFFFFFF">
      <w:start w:val="1"/>
      <w:numFmt w:val="bullet"/>
      <w:lvlText w:val=""/>
      <w:lvlJc w:val="left"/>
      <w:pPr>
        <w:ind w:left="720" w:hanging="360"/>
      </w:pPr>
      <w:rPr>
        <w:rFonts w:ascii="Wingdings" w:hAnsi="Wingdings" w:hint="default"/>
      </w:rPr>
    </w:lvl>
    <w:lvl w:ilvl="1" w:tplc="83F27366">
      <w:start w:val="1"/>
      <w:numFmt w:val="bullet"/>
      <w:lvlText w:val="o"/>
      <w:lvlJc w:val="left"/>
      <w:pPr>
        <w:ind w:left="1440" w:hanging="360"/>
      </w:pPr>
      <w:rPr>
        <w:rFonts w:ascii="Courier New" w:hAnsi="Courier New" w:hint="default"/>
      </w:rPr>
    </w:lvl>
    <w:lvl w:ilvl="2" w:tplc="73DC41CA">
      <w:start w:val="1"/>
      <w:numFmt w:val="bullet"/>
      <w:lvlText w:val=""/>
      <w:lvlJc w:val="left"/>
      <w:pPr>
        <w:ind w:left="2160" w:hanging="360"/>
      </w:pPr>
      <w:rPr>
        <w:rFonts w:ascii="Wingdings" w:hAnsi="Wingdings" w:hint="default"/>
      </w:rPr>
    </w:lvl>
    <w:lvl w:ilvl="3" w:tplc="56E061DE">
      <w:start w:val="1"/>
      <w:numFmt w:val="bullet"/>
      <w:lvlText w:val=""/>
      <w:lvlJc w:val="left"/>
      <w:pPr>
        <w:ind w:left="2880" w:hanging="360"/>
      </w:pPr>
      <w:rPr>
        <w:rFonts w:ascii="Symbol" w:hAnsi="Symbol" w:hint="default"/>
      </w:rPr>
    </w:lvl>
    <w:lvl w:ilvl="4" w:tplc="DD048DD6">
      <w:start w:val="1"/>
      <w:numFmt w:val="bullet"/>
      <w:lvlText w:val="o"/>
      <w:lvlJc w:val="left"/>
      <w:pPr>
        <w:ind w:left="3600" w:hanging="360"/>
      </w:pPr>
      <w:rPr>
        <w:rFonts w:ascii="Courier New" w:hAnsi="Courier New" w:hint="default"/>
      </w:rPr>
    </w:lvl>
    <w:lvl w:ilvl="5" w:tplc="F222AF38">
      <w:start w:val="1"/>
      <w:numFmt w:val="bullet"/>
      <w:lvlText w:val=""/>
      <w:lvlJc w:val="left"/>
      <w:pPr>
        <w:ind w:left="4320" w:hanging="360"/>
      </w:pPr>
      <w:rPr>
        <w:rFonts w:ascii="Wingdings" w:hAnsi="Wingdings" w:hint="default"/>
      </w:rPr>
    </w:lvl>
    <w:lvl w:ilvl="6" w:tplc="8FDEDC7C">
      <w:start w:val="1"/>
      <w:numFmt w:val="bullet"/>
      <w:lvlText w:val=""/>
      <w:lvlJc w:val="left"/>
      <w:pPr>
        <w:ind w:left="5040" w:hanging="360"/>
      </w:pPr>
      <w:rPr>
        <w:rFonts w:ascii="Symbol" w:hAnsi="Symbol" w:hint="default"/>
      </w:rPr>
    </w:lvl>
    <w:lvl w:ilvl="7" w:tplc="2CBC9E74">
      <w:start w:val="1"/>
      <w:numFmt w:val="bullet"/>
      <w:lvlText w:val="o"/>
      <w:lvlJc w:val="left"/>
      <w:pPr>
        <w:ind w:left="5760" w:hanging="360"/>
      </w:pPr>
      <w:rPr>
        <w:rFonts w:ascii="Courier New" w:hAnsi="Courier New" w:hint="default"/>
      </w:rPr>
    </w:lvl>
    <w:lvl w:ilvl="8" w:tplc="6EC05CF8">
      <w:start w:val="1"/>
      <w:numFmt w:val="bullet"/>
      <w:lvlText w:val=""/>
      <w:lvlJc w:val="left"/>
      <w:pPr>
        <w:ind w:left="6480" w:hanging="360"/>
      </w:pPr>
      <w:rPr>
        <w:rFonts w:ascii="Wingdings" w:hAnsi="Wingdings" w:hint="default"/>
      </w:rPr>
    </w:lvl>
  </w:abstractNum>
  <w:abstractNum w:abstractNumId="6" w15:restartNumberingAfterBreak="0">
    <w:nsid w:val="16F86D7F"/>
    <w:multiLevelType w:val="multilevel"/>
    <w:tmpl w:val="7D36194E"/>
    <w:name w:val="List Numbering"/>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hint="default"/>
      </w:rPr>
    </w:lvl>
    <w:lvl w:ilvl="2">
      <w:start w:val="1"/>
      <w:numFmt w:val="lowerRoman"/>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 w15:restartNumberingAfterBreak="0">
    <w:nsid w:val="1BE42A59"/>
    <w:multiLevelType w:val="hybridMultilevel"/>
    <w:tmpl w:val="9020B0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1ECE9F29"/>
    <w:multiLevelType w:val="hybridMultilevel"/>
    <w:tmpl w:val="FFFFFFFF"/>
    <w:lvl w:ilvl="0" w:tplc="B08A31B2">
      <w:start w:val="1"/>
      <w:numFmt w:val="decimal"/>
      <w:lvlText w:val="%1."/>
      <w:lvlJc w:val="left"/>
      <w:pPr>
        <w:ind w:left="720" w:hanging="360"/>
      </w:pPr>
    </w:lvl>
    <w:lvl w:ilvl="1" w:tplc="FAD2FA8C">
      <w:start w:val="1"/>
      <w:numFmt w:val="lowerLetter"/>
      <w:lvlText w:val="%2."/>
      <w:lvlJc w:val="left"/>
      <w:pPr>
        <w:ind w:left="1440" w:hanging="360"/>
      </w:pPr>
    </w:lvl>
    <w:lvl w:ilvl="2" w:tplc="7DEC3154">
      <w:start w:val="1"/>
      <w:numFmt w:val="lowerRoman"/>
      <w:lvlText w:val="%3."/>
      <w:lvlJc w:val="right"/>
      <w:pPr>
        <w:ind w:left="2160" w:hanging="180"/>
      </w:pPr>
    </w:lvl>
    <w:lvl w:ilvl="3" w:tplc="E5B61B92">
      <w:start w:val="1"/>
      <w:numFmt w:val="decimal"/>
      <w:lvlText w:val="%4."/>
      <w:lvlJc w:val="left"/>
      <w:pPr>
        <w:ind w:left="2880" w:hanging="360"/>
      </w:pPr>
    </w:lvl>
    <w:lvl w:ilvl="4" w:tplc="378AF9F0">
      <w:start w:val="1"/>
      <w:numFmt w:val="lowerLetter"/>
      <w:lvlText w:val="%5."/>
      <w:lvlJc w:val="left"/>
      <w:pPr>
        <w:ind w:left="3600" w:hanging="360"/>
      </w:pPr>
    </w:lvl>
    <w:lvl w:ilvl="5" w:tplc="1E54EBCE">
      <w:start w:val="1"/>
      <w:numFmt w:val="lowerRoman"/>
      <w:lvlText w:val="%6."/>
      <w:lvlJc w:val="right"/>
      <w:pPr>
        <w:ind w:left="4320" w:hanging="180"/>
      </w:pPr>
    </w:lvl>
    <w:lvl w:ilvl="6" w:tplc="CFEADA9E">
      <w:start w:val="1"/>
      <w:numFmt w:val="decimal"/>
      <w:lvlText w:val="%7."/>
      <w:lvlJc w:val="left"/>
      <w:pPr>
        <w:ind w:left="5040" w:hanging="360"/>
      </w:pPr>
    </w:lvl>
    <w:lvl w:ilvl="7" w:tplc="5C6C34DA">
      <w:start w:val="1"/>
      <w:numFmt w:val="lowerLetter"/>
      <w:lvlText w:val="%8."/>
      <w:lvlJc w:val="left"/>
      <w:pPr>
        <w:ind w:left="5760" w:hanging="360"/>
      </w:pPr>
    </w:lvl>
    <w:lvl w:ilvl="8" w:tplc="0B701550">
      <w:start w:val="1"/>
      <w:numFmt w:val="lowerRoman"/>
      <w:lvlText w:val="%9."/>
      <w:lvlJc w:val="right"/>
      <w:pPr>
        <w:ind w:left="6480" w:hanging="180"/>
      </w:pPr>
    </w:lvl>
  </w:abstractNum>
  <w:abstractNum w:abstractNumId="9" w15:restartNumberingAfterBreak="0">
    <w:nsid w:val="23A83F1D"/>
    <w:multiLevelType w:val="hybridMultilevel"/>
    <w:tmpl w:val="FFFFFFFF"/>
    <w:lvl w:ilvl="0" w:tplc="1848E4C6">
      <w:start w:val="1"/>
      <w:numFmt w:val="decimal"/>
      <w:lvlText w:val="%1."/>
      <w:lvlJc w:val="left"/>
      <w:pPr>
        <w:ind w:left="720" w:hanging="360"/>
      </w:pPr>
    </w:lvl>
    <w:lvl w:ilvl="1" w:tplc="1E785E0E">
      <w:start w:val="1"/>
      <w:numFmt w:val="lowerLetter"/>
      <w:lvlText w:val="%2."/>
      <w:lvlJc w:val="left"/>
      <w:pPr>
        <w:ind w:left="1440" w:hanging="360"/>
      </w:pPr>
    </w:lvl>
    <w:lvl w:ilvl="2" w:tplc="95C8C7DE">
      <w:start w:val="1"/>
      <w:numFmt w:val="lowerRoman"/>
      <w:lvlText w:val="%3."/>
      <w:lvlJc w:val="right"/>
      <w:pPr>
        <w:ind w:left="2160" w:hanging="180"/>
      </w:pPr>
    </w:lvl>
    <w:lvl w:ilvl="3" w:tplc="46E41C16">
      <w:start w:val="1"/>
      <w:numFmt w:val="decimal"/>
      <w:lvlText w:val="%4."/>
      <w:lvlJc w:val="left"/>
      <w:pPr>
        <w:ind w:left="2880" w:hanging="360"/>
      </w:pPr>
    </w:lvl>
    <w:lvl w:ilvl="4" w:tplc="D840A412">
      <w:start w:val="1"/>
      <w:numFmt w:val="lowerLetter"/>
      <w:lvlText w:val="%5."/>
      <w:lvlJc w:val="left"/>
      <w:pPr>
        <w:ind w:left="3600" w:hanging="360"/>
      </w:pPr>
    </w:lvl>
    <w:lvl w:ilvl="5" w:tplc="D3D05062">
      <w:start w:val="1"/>
      <w:numFmt w:val="lowerRoman"/>
      <w:lvlText w:val="%6."/>
      <w:lvlJc w:val="right"/>
      <w:pPr>
        <w:ind w:left="4320" w:hanging="180"/>
      </w:pPr>
    </w:lvl>
    <w:lvl w:ilvl="6" w:tplc="499C3F50">
      <w:start w:val="1"/>
      <w:numFmt w:val="decimal"/>
      <w:lvlText w:val="%7."/>
      <w:lvlJc w:val="left"/>
      <w:pPr>
        <w:ind w:left="5040" w:hanging="360"/>
      </w:pPr>
    </w:lvl>
    <w:lvl w:ilvl="7" w:tplc="6C5C9B1E">
      <w:start w:val="1"/>
      <w:numFmt w:val="lowerLetter"/>
      <w:lvlText w:val="%8."/>
      <w:lvlJc w:val="left"/>
      <w:pPr>
        <w:ind w:left="5760" w:hanging="360"/>
      </w:pPr>
    </w:lvl>
    <w:lvl w:ilvl="8" w:tplc="41D6239A">
      <w:start w:val="1"/>
      <w:numFmt w:val="lowerRoman"/>
      <w:lvlText w:val="%9."/>
      <w:lvlJc w:val="right"/>
      <w:pPr>
        <w:ind w:left="6480" w:hanging="180"/>
      </w:pPr>
    </w:lvl>
  </w:abstractNum>
  <w:abstractNum w:abstractNumId="10" w15:restartNumberingAfterBreak="0">
    <w:nsid w:val="248126A8"/>
    <w:multiLevelType w:val="hybridMultilevel"/>
    <w:tmpl w:val="05E69D9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2AE7217A"/>
    <w:multiLevelType w:val="hybridMultilevel"/>
    <w:tmpl w:val="FFFFFFFF"/>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338A71D9"/>
    <w:multiLevelType w:val="hybridMultilevel"/>
    <w:tmpl w:val="81D675D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33F6B037"/>
    <w:multiLevelType w:val="hybridMultilevel"/>
    <w:tmpl w:val="FFFFFFFF"/>
    <w:lvl w:ilvl="0" w:tplc="36CE0A7C">
      <w:start w:val="1"/>
      <w:numFmt w:val="bullet"/>
      <w:lvlText w:val=""/>
      <w:lvlJc w:val="left"/>
      <w:pPr>
        <w:ind w:left="720" w:hanging="360"/>
      </w:pPr>
      <w:rPr>
        <w:rFonts w:ascii="Symbol" w:hAnsi="Symbol" w:hint="default"/>
      </w:rPr>
    </w:lvl>
    <w:lvl w:ilvl="1" w:tplc="96B6544E">
      <w:start w:val="1"/>
      <w:numFmt w:val="bullet"/>
      <w:lvlText w:val="o"/>
      <w:lvlJc w:val="left"/>
      <w:pPr>
        <w:ind w:left="1440" w:hanging="360"/>
      </w:pPr>
      <w:rPr>
        <w:rFonts w:ascii="Courier New" w:hAnsi="Courier New" w:hint="default"/>
      </w:rPr>
    </w:lvl>
    <w:lvl w:ilvl="2" w:tplc="B0B81EF6">
      <w:start w:val="1"/>
      <w:numFmt w:val="bullet"/>
      <w:lvlText w:val=""/>
      <w:lvlJc w:val="left"/>
      <w:pPr>
        <w:ind w:left="2160" w:hanging="360"/>
      </w:pPr>
      <w:rPr>
        <w:rFonts w:ascii="Wingdings" w:hAnsi="Wingdings" w:hint="default"/>
      </w:rPr>
    </w:lvl>
    <w:lvl w:ilvl="3" w:tplc="2A7EA3C2">
      <w:start w:val="1"/>
      <w:numFmt w:val="bullet"/>
      <w:lvlText w:val=""/>
      <w:lvlJc w:val="left"/>
      <w:pPr>
        <w:ind w:left="2880" w:hanging="360"/>
      </w:pPr>
      <w:rPr>
        <w:rFonts w:ascii="Symbol" w:hAnsi="Symbol" w:hint="default"/>
      </w:rPr>
    </w:lvl>
    <w:lvl w:ilvl="4" w:tplc="EF344FD0">
      <w:start w:val="1"/>
      <w:numFmt w:val="bullet"/>
      <w:lvlText w:val="o"/>
      <w:lvlJc w:val="left"/>
      <w:pPr>
        <w:ind w:left="3600" w:hanging="360"/>
      </w:pPr>
      <w:rPr>
        <w:rFonts w:ascii="Courier New" w:hAnsi="Courier New" w:hint="default"/>
      </w:rPr>
    </w:lvl>
    <w:lvl w:ilvl="5" w:tplc="48EE5FD4">
      <w:start w:val="1"/>
      <w:numFmt w:val="bullet"/>
      <w:lvlText w:val=""/>
      <w:lvlJc w:val="left"/>
      <w:pPr>
        <w:ind w:left="4320" w:hanging="360"/>
      </w:pPr>
      <w:rPr>
        <w:rFonts w:ascii="Wingdings" w:hAnsi="Wingdings" w:hint="default"/>
      </w:rPr>
    </w:lvl>
    <w:lvl w:ilvl="6" w:tplc="DD522722">
      <w:start w:val="1"/>
      <w:numFmt w:val="bullet"/>
      <w:lvlText w:val=""/>
      <w:lvlJc w:val="left"/>
      <w:pPr>
        <w:ind w:left="5040" w:hanging="360"/>
      </w:pPr>
      <w:rPr>
        <w:rFonts w:ascii="Symbol" w:hAnsi="Symbol" w:hint="default"/>
      </w:rPr>
    </w:lvl>
    <w:lvl w:ilvl="7" w:tplc="B40CD8A0">
      <w:start w:val="1"/>
      <w:numFmt w:val="bullet"/>
      <w:lvlText w:val="o"/>
      <w:lvlJc w:val="left"/>
      <w:pPr>
        <w:ind w:left="5760" w:hanging="360"/>
      </w:pPr>
      <w:rPr>
        <w:rFonts w:ascii="Courier New" w:hAnsi="Courier New" w:hint="default"/>
      </w:rPr>
    </w:lvl>
    <w:lvl w:ilvl="8" w:tplc="FB0EE9F8">
      <w:start w:val="1"/>
      <w:numFmt w:val="bullet"/>
      <w:lvlText w:val=""/>
      <w:lvlJc w:val="left"/>
      <w:pPr>
        <w:ind w:left="6480" w:hanging="360"/>
      </w:pPr>
      <w:rPr>
        <w:rFonts w:ascii="Wingdings" w:hAnsi="Wingdings" w:hint="default"/>
      </w:rPr>
    </w:lvl>
  </w:abstractNum>
  <w:abstractNum w:abstractNumId="16" w15:restartNumberingAfterBreak="0">
    <w:nsid w:val="36CE2B61"/>
    <w:multiLevelType w:val="hybridMultilevel"/>
    <w:tmpl w:val="C76C1506"/>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17" w15:restartNumberingAfterBreak="0">
    <w:nsid w:val="386B2BDC"/>
    <w:multiLevelType w:val="multilevel"/>
    <w:tmpl w:val="8CF2BA86"/>
    <w:name w:val="Bullets"/>
    <w:lvl w:ilvl="0">
      <w:start w:val="1"/>
      <w:numFmt w:val="bullet"/>
      <w:lvlText w:val=""/>
      <w:lvlJc w:val="left"/>
      <w:pPr>
        <w:tabs>
          <w:tab w:val="num" w:pos="284"/>
        </w:tabs>
        <w:ind w:left="284" w:hanging="284"/>
      </w:pPr>
      <w:rPr>
        <w:rFonts w:ascii="Symbol" w:hAnsi="Symbol" w:hint="default"/>
        <w:color w:val="auto"/>
        <w:position w:val="2"/>
        <w:sz w:val="20"/>
      </w:rPr>
    </w:lvl>
    <w:lvl w:ilvl="1">
      <w:start w:val="1"/>
      <w:numFmt w:val="bullet"/>
      <w:lvlText w:val="–"/>
      <w:lvlJc w:val="left"/>
      <w:pPr>
        <w:tabs>
          <w:tab w:val="num" w:pos="567"/>
        </w:tabs>
        <w:ind w:left="567" w:hanging="283"/>
      </w:pPr>
      <w:rPr>
        <w:rFonts w:ascii="Arial" w:hAnsi="Arial" w:hint="default"/>
        <w:color w:val="auto"/>
      </w:rPr>
    </w:lvl>
    <w:lvl w:ilvl="2">
      <w:start w:val="1"/>
      <w:numFmt w:val="bullet"/>
      <w:lvlText w:val="–"/>
      <w:lvlJc w:val="left"/>
      <w:pPr>
        <w:tabs>
          <w:tab w:val="num" w:pos="851"/>
        </w:tabs>
        <w:ind w:left="851" w:hanging="284"/>
      </w:pPr>
      <w:rPr>
        <w:rFonts w:ascii="Arial" w:hAnsi="Arial" w:hint="default"/>
        <w:color w:val="auto"/>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8" w15:restartNumberingAfterBreak="0">
    <w:nsid w:val="3D27F0D4"/>
    <w:multiLevelType w:val="hybridMultilevel"/>
    <w:tmpl w:val="FFFFFFFF"/>
    <w:lvl w:ilvl="0" w:tplc="1FC8B5AA">
      <w:start w:val="1"/>
      <w:numFmt w:val="bullet"/>
      <w:lvlText w:val=""/>
      <w:lvlJc w:val="left"/>
      <w:pPr>
        <w:ind w:left="720" w:hanging="360"/>
      </w:pPr>
      <w:rPr>
        <w:rFonts w:ascii="Symbol" w:hAnsi="Symbol" w:hint="default"/>
      </w:rPr>
    </w:lvl>
    <w:lvl w:ilvl="1" w:tplc="ADCA8F3C">
      <w:start w:val="1"/>
      <w:numFmt w:val="bullet"/>
      <w:lvlText w:val="o"/>
      <w:lvlJc w:val="left"/>
      <w:pPr>
        <w:ind w:left="1440" w:hanging="360"/>
      </w:pPr>
      <w:rPr>
        <w:rFonts w:ascii="Courier New" w:hAnsi="Courier New" w:hint="default"/>
      </w:rPr>
    </w:lvl>
    <w:lvl w:ilvl="2" w:tplc="87146D96">
      <w:start w:val="1"/>
      <w:numFmt w:val="bullet"/>
      <w:lvlText w:val=""/>
      <w:lvlJc w:val="left"/>
      <w:pPr>
        <w:ind w:left="2160" w:hanging="360"/>
      </w:pPr>
      <w:rPr>
        <w:rFonts w:ascii="Wingdings" w:hAnsi="Wingdings" w:hint="default"/>
      </w:rPr>
    </w:lvl>
    <w:lvl w:ilvl="3" w:tplc="78F25420">
      <w:start w:val="1"/>
      <w:numFmt w:val="bullet"/>
      <w:lvlText w:val=""/>
      <w:lvlJc w:val="left"/>
      <w:pPr>
        <w:ind w:left="2880" w:hanging="360"/>
      </w:pPr>
      <w:rPr>
        <w:rFonts w:ascii="Symbol" w:hAnsi="Symbol" w:hint="default"/>
      </w:rPr>
    </w:lvl>
    <w:lvl w:ilvl="4" w:tplc="A1F6C87E">
      <w:start w:val="1"/>
      <w:numFmt w:val="bullet"/>
      <w:lvlText w:val="o"/>
      <w:lvlJc w:val="left"/>
      <w:pPr>
        <w:ind w:left="3600" w:hanging="360"/>
      </w:pPr>
      <w:rPr>
        <w:rFonts w:ascii="Courier New" w:hAnsi="Courier New" w:hint="default"/>
      </w:rPr>
    </w:lvl>
    <w:lvl w:ilvl="5" w:tplc="01800694">
      <w:start w:val="1"/>
      <w:numFmt w:val="bullet"/>
      <w:lvlText w:val=""/>
      <w:lvlJc w:val="left"/>
      <w:pPr>
        <w:ind w:left="4320" w:hanging="360"/>
      </w:pPr>
      <w:rPr>
        <w:rFonts w:ascii="Wingdings" w:hAnsi="Wingdings" w:hint="default"/>
      </w:rPr>
    </w:lvl>
    <w:lvl w:ilvl="6" w:tplc="C79AF25A">
      <w:start w:val="1"/>
      <w:numFmt w:val="bullet"/>
      <w:lvlText w:val=""/>
      <w:lvlJc w:val="left"/>
      <w:pPr>
        <w:ind w:left="5040" w:hanging="360"/>
      </w:pPr>
      <w:rPr>
        <w:rFonts w:ascii="Symbol" w:hAnsi="Symbol" w:hint="default"/>
      </w:rPr>
    </w:lvl>
    <w:lvl w:ilvl="7" w:tplc="2F8EAB50">
      <w:start w:val="1"/>
      <w:numFmt w:val="bullet"/>
      <w:lvlText w:val="o"/>
      <w:lvlJc w:val="left"/>
      <w:pPr>
        <w:ind w:left="5760" w:hanging="360"/>
      </w:pPr>
      <w:rPr>
        <w:rFonts w:ascii="Courier New" w:hAnsi="Courier New" w:hint="default"/>
      </w:rPr>
    </w:lvl>
    <w:lvl w:ilvl="8" w:tplc="CA5CBEE0">
      <w:start w:val="1"/>
      <w:numFmt w:val="bullet"/>
      <w:lvlText w:val=""/>
      <w:lvlJc w:val="left"/>
      <w:pPr>
        <w:ind w:left="6480" w:hanging="360"/>
      </w:pPr>
      <w:rPr>
        <w:rFonts w:ascii="Wingdings" w:hAnsi="Wingdings" w:hint="default"/>
      </w:rPr>
    </w:lvl>
  </w:abstractNum>
  <w:abstractNum w:abstractNumId="19" w15:restartNumberingAfterBreak="0">
    <w:nsid w:val="3E3B2EC6"/>
    <w:multiLevelType w:val="hybridMultilevel"/>
    <w:tmpl w:val="BCACB2E0"/>
    <w:lvl w:ilvl="0" w:tplc="43627BE0">
      <w:start w:val="11"/>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461F5EBF"/>
    <w:multiLevelType w:val="hybridMultilevel"/>
    <w:tmpl w:val="01E29A34"/>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4AF4C7E3"/>
    <w:multiLevelType w:val="hybridMultilevel"/>
    <w:tmpl w:val="FFFFFFFF"/>
    <w:lvl w:ilvl="0" w:tplc="EA9E7802">
      <w:start w:val="1"/>
      <w:numFmt w:val="bullet"/>
      <w:lvlText w:val=""/>
      <w:lvlJc w:val="left"/>
      <w:pPr>
        <w:ind w:left="720" w:hanging="360"/>
      </w:pPr>
      <w:rPr>
        <w:rFonts w:ascii="Symbol" w:hAnsi="Symbol" w:hint="default"/>
      </w:rPr>
    </w:lvl>
    <w:lvl w:ilvl="1" w:tplc="84504F6C">
      <w:start w:val="1"/>
      <w:numFmt w:val="bullet"/>
      <w:lvlText w:val="o"/>
      <w:lvlJc w:val="left"/>
      <w:pPr>
        <w:ind w:left="1440" w:hanging="360"/>
      </w:pPr>
      <w:rPr>
        <w:rFonts w:ascii="Courier New" w:hAnsi="Courier New" w:hint="default"/>
      </w:rPr>
    </w:lvl>
    <w:lvl w:ilvl="2" w:tplc="30C435F8">
      <w:start w:val="1"/>
      <w:numFmt w:val="bullet"/>
      <w:lvlText w:val=""/>
      <w:lvlJc w:val="left"/>
      <w:pPr>
        <w:ind w:left="2160" w:hanging="360"/>
      </w:pPr>
      <w:rPr>
        <w:rFonts w:ascii="Wingdings" w:hAnsi="Wingdings" w:hint="default"/>
      </w:rPr>
    </w:lvl>
    <w:lvl w:ilvl="3" w:tplc="F4180470">
      <w:start w:val="1"/>
      <w:numFmt w:val="bullet"/>
      <w:lvlText w:val=""/>
      <w:lvlJc w:val="left"/>
      <w:pPr>
        <w:ind w:left="2880" w:hanging="360"/>
      </w:pPr>
      <w:rPr>
        <w:rFonts w:ascii="Symbol" w:hAnsi="Symbol" w:hint="default"/>
      </w:rPr>
    </w:lvl>
    <w:lvl w:ilvl="4" w:tplc="89DC5DDC">
      <w:start w:val="1"/>
      <w:numFmt w:val="bullet"/>
      <w:lvlText w:val="o"/>
      <w:lvlJc w:val="left"/>
      <w:pPr>
        <w:ind w:left="3600" w:hanging="360"/>
      </w:pPr>
      <w:rPr>
        <w:rFonts w:ascii="Courier New" w:hAnsi="Courier New" w:hint="default"/>
      </w:rPr>
    </w:lvl>
    <w:lvl w:ilvl="5" w:tplc="5E3A5B6E">
      <w:start w:val="1"/>
      <w:numFmt w:val="bullet"/>
      <w:lvlText w:val=""/>
      <w:lvlJc w:val="left"/>
      <w:pPr>
        <w:ind w:left="4320" w:hanging="360"/>
      </w:pPr>
      <w:rPr>
        <w:rFonts w:ascii="Wingdings" w:hAnsi="Wingdings" w:hint="default"/>
      </w:rPr>
    </w:lvl>
    <w:lvl w:ilvl="6" w:tplc="00AE66F8">
      <w:start w:val="1"/>
      <w:numFmt w:val="bullet"/>
      <w:lvlText w:val=""/>
      <w:lvlJc w:val="left"/>
      <w:pPr>
        <w:ind w:left="5040" w:hanging="360"/>
      </w:pPr>
      <w:rPr>
        <w:rFonts w:ascii="Symbol" w:hAnsi="Symbol" w:hint="default"/>
      </w:rPr>
    </w:lvl>
    <w:lvl w:ilvl="7" w:tplc="D136C184">
      <w:start w:val="1"/>
      <w:numFmt w:val="bullet"/>
      <w:lvlText w:val="o"/>
      <w:lvlJc w:val="left"/>
      <w:pPr>
        <w:ind w:left="5760" w:hanging="360"/>
      </w:pPr>
      <w:rPr>
        <w:rFonts w:ascii="Courier New" w:hAnsi="Courier New" w:hint="default"/>
      </w:rPr>
    </w:lvl>
    <w:lvl w:ilvl="8" w:tplc="7AB87238">
      <w:start w:val="1"/>
      <w:numFmt w:val="bullet"/>
      <w:lvlText w:val=""/>
      <w:lvlJc w:val="left"/>
      <w:pPr>
        <w:ind w:left="6480" w:hanging="360"/>
      </w:pPr>
      <w:rPr>
        <w:rFonts w:ascii="Wingdings" w:hAnsi="Wingdings" w:hint="default"/>
      </w:rPr>
    </w:lvl>
  </w:abstractNum>
  <w:abstractNum w:abstractNumId="22" w15:restartNumberingAfterBreak="0">
    <w:nsid w:val="4F8328D8"/>
    <w:multiLevelType w:val="hybridMultilevel"/>
    <w:tmpl w:val="9020B0A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573A3D1A"/>
    <w:multiLevelType w:val="hybridMultilevel"/>
    <w:tmpl w:val="FFFFFFFF"/>
    <w:lvl w:ilvl="0" w:tplc="E6AE43F8">
      <w:start w:val="1"/>
      <w:numFmt w:val="bullet"/>
      <w:lvlText w:val=""/>
      <w:lvlJc w:val="left"/>
      <w:pPr>
        <w:ind w:left="720" w:hanging="360"/>
      </w:pPr>
      <w:rPr>
        <w:rFonts w:ascii="Symbol" w:hAnsi="Symbol" w:hint="default"/>
      </w:rPr>
    </w:lvl>
    <w:lvl w:ilvl="1" w:tplc="EBEA1240">
      <w:start w:val="1"/>
      <w:numFmt w:val="bullet"/>
      <w:lvlText w:val="o"/>
      <w:lvlJc w:val="left"/>
      <w:pPr>
        <w:ind w:left="1440" w:hanging="360"/>
      </w:pPr>
      <w:rPr>
        <w:rFonts w:ascii="Courier New" w:hAnsi="Courier New" w:hint="default"/>
      </w:rPr>
    </w:lvl>
    <w:lvl w:ilvl="2" w:tplc="63EA7600">
      <w:start w:val="1"/>
      <w:numFmt w:val="bullet"/>
      <w:lvlText w:val=""/>
      <w:lvlJc w:val="left"/>
      <w:pPr>
        <w:ind w:left="2160" w:hanging="360"/>
      </w:pPr>
      <w:rPr>
        <w:rFonts w:ascii="Wingdings" w:hAnsi="Wingdings" w:hint="default"/>
      </w:rPr>
    </w:lvl>
    <w:lvl w:ilvl="3" w:tplc="83B8CFAC">
      <w:start w:val="1"/>
      <w:numFmt w:val="bullet"/>
      <w:lvlText w:val=""/>
      <w:lvlJc w:val="left"/>
      <w:pPr>
        <w:ind w:left="2880" w:hanging="360"/>
      </w:pPr>
      <w:rPr>
        <w:rFonts w:ascii="Symbol" w:hAnsi="Symbol" w:hint="default"/>
      </w:rPr>
    </w:lvl>
    <w:lvl w:ilvl="4" w:tplc="80780E78">
      <w:start w:val="1"/>
      <w:numFmt w:val="bullet"/>
      <w:lvlText w:val="o"/>
      <w:lvlJc w:val="left"/>
      <w:pPr>
        <w:ind w:left="3600" w:hanging="360"/>
      </w:pPr>
      <w:rPr>
        <w:rFonts w:ascii="Courier New" w:hAnsi="Courier New" w:hint="default"/>
      </w:rPr>
    </w:lvl>
    <w:lvl w:ilvl="5" w:tplc="5E6E00E0">
      <w:start w:val="1"/>
      <w:numFmt w:val="bullet"/>
      <w:lvlText w:val=""/>
      <w:lvlJc w:val="left"/>
      <w:pPr>
        <w:ind w:left="4320" w:hanging="360"/>
      </w:pPr>
      <w:rPr>
        <w:rFonts w:ascii="Wingdings" w:hAnsi="Wingdings" w:hint="default"/>
      </w:rPr>
    </w:lvl>
    <w:lvl w:ilvl="6" w:tplc="04B88A78">
      <w:start w:val="1"/>
      <w:numFmt w:val="bullet"/>
      <w:lvlText w:val=""/>
      <w:lvlJc w:val="left"/>
      <w:pPr>
        <w:ind w:left="5040" w:hanging="360"/>
      </w:pPr>
      <w:rPr>
        <w:rFonts w:ascii="Symbol" w:hAnsi="Symbol" w:hint="default"/>
      </w:rPr>
    </w:lvl>
    <w:lvl w:ilvl="7" w:tplc="B6C67348">
      <w:start w:val="1"/>
      <w:numFmt w:val="bullet"/>
      <w:lvlText w:val="o"/>
      <w:lvlJc w:val="left"/>
      <w:pPr>
        <w:ind w:left="5760" w:hanging="360"/>
      </w:pPr>
      <w:rPr>
        <w:rFonts w:ascii="Courier New" w:hAnsi="Courier New" w:hint="default"/>
      </w:rPr>
    </w:lvl>
    <w:lvl w:ilvl="8" w:tplc="3438CD5C">
      <w:start w:val="1"/>
      <w:numFmt w:val="bullet"/>
      <w:lvlText w:val=""/>
      <w:lvlJc w:val="left"/>
      <w:pPr>
        <w:ind w:left="6480" w:hanging="360"/>
      </w:pPr>
      <w:rPr>
        <w:rFonts w:ascii="Wingdings" w:hAnsi="Wingdings" w:hint="default"/>
      </w:rPr>
    </w:lvl>
  </w:abstractNum>
  <w:abstractNum w:abstractNumId="24" w15:restartNumberingAfterBreak="0">
    <w:nsid w:val="573D1447"/>
    <w:multiLevelType w:val="hybridMultilevel"/>
    <w:tmpl w:val="FFFFFFFF"/>
    <w:lvl w:ilvl="0" w:tplc="A52C042A">
      <w:start w:val="1"/>
      <w:numFmt w:val="bullet"/>
      <w:lvlText w:val=""/>
      <w:lvlJc w:val="left"/>
      <w:pPr>
        <w:ind w:left="720" w:hanging="360"/>
      </w:pPr>
      <w:rPr>
        <w:rFonts w:ascii="Symbol" w:hAnsi="Symbol" w:hint="default"/>
      </w:rPr>
    </w:lvl>
    <w:lvl w:ilvl="1" w:tplc="FDB0F5EE">
      <w:start w:val="1"/>
      <w:numFmt w:val="bullet"/>
      <w:lvlText w:val="o"/>
      <w:lvlJc w:val="left"/>
      <w:pPr>
        <w:ind w:left="1440" w:hanging="360"/>
      </w:pPr>
      <w:rPr>
        <w:rFonts w:ascii="Courier New" w:hAnsi="Courier New" w:hint="default"/>
      </w:rPr>
    </w:lvl>
    <w:lvl w:ilvl="2" w:tplc="56BAA00C">
      <w:start w:val="1"/>
      <w:numFmt w:val="bullet"/>
      <w:lvlText w:val=""/>
      <w:lvlJc w:val="left"/>
      <w:pPr>
        <w:ind w:left="2160" w:hanging="360"/>
      </w:pPr>
      <w:rPr>
        <w:rFonts w:ascii="Wingdings" w:hAnsi="Wingdings" w:hint="default"/>
      </w:rPr>
    </w:lvl>
    <w:lvl w:ilvl="3" w:tplc="66FC53AE">
      <w:start w:val="1"/>
      <w:numFmt w:val="bullet"/>
      <w:lvlText w:val=""/>
      <w:lvlJc w:val="left"/>
      <w:pPr>
        <w:ind w:left="2880" w:hanging="360"/>
      </w:pPr>
      <w:rPr>
        <w:rFonts w:ascii="Symbol" w:hAnsi="Symbol" w:hint="default"/>
      </w:rPr>
    </w:lvl>
    <w:lvl w:ilvl="4" w:tplc="C296941E">
      <w:start w:val="1"/>
      <w:numFmt w:val="bullet"/>
      <w:lvlText w:val="o"/>
      <w:lvlJc w:val="left"/>
      <w:pPr>
        <w:ind w:left="3600" w:hanging="360"/>
      </w:pPr>
      <w:rPr>
        <w:rFonts w:ascii="Courier New" w:hAnsi="Courier New" w:hint="default"/>
      </w:rPr>
    </w:lvl>
    <w:lvl w:ilvl="5" w:tplc="E4F62DB2">
      <w:start w:val="1"/>
      <w:numFmt w:val="bullet"/>
      <w:lvlText w:val=""/>
      <w:lvlJc w:val="left"/>
      <w:pPr>
        <w:ind w:left="4320" w:hanging="360"/>
      </w:pPr>
      <w:rPr>
        <w:rFonts w:ascii="Wingdings" w:hAnsi="Wingdings" w:hint="default"/>
      </w:rPr>
    </w:lvl>
    <w:lvl w:ilvl="6" w:tplc="7F2E6DBC">
      <w:start w:val="1"/>
      <w:numFmt w:val="bullet"/>
      <w:lvlText w:val=""/>
      <w:lvlJc w:val="left"/>
      <w:pPr>
        <w:ind w:left="5040" w:hanging="360"/>
      </w:pPr>
      <w:rPr>
        <w:rFonts w:ascii="Symbol" w:hAnsi="Symbol" w:hint="default"/>
      </w:rPr>
    </w:lvl>
    <w:lvl w:ilvl="7" w:tplc="421200C6">
      <w:start w:val="1"/>
      <w:numFmt w:val="bullet"/>
      <w:lvlText w:val="o"/>
      <w:lvlJc w:val="left"/>
      <w:pPr>
        <w:ind w:left="5760" w:hanging="360"/>
      </w:pPr>
      <w:rPr>
        <w:rFonts w:ascii="Courier New" w:hAnsi="Courier New" w:hint="default"/>
      </w:rPr>
    </w:lvl>
    <w:lvl w:ilvl="8" w:tplc="FB72DA92">
      <w:start w:val="1"/>
      <w:numFmt w:val="bullet"/>
      <w:lvlText w:val=""/>
      <w:lvlJc w:val="left"/>
      <w:pPr>
        <w:ind w:left="6480" w:hanging="360"/>
      </w:pPr>
      <w:rPr>
        <w:rFonts w:ascii="Wingdings" w:hAnsi="Wingdings" w:hint="default"/>
      </w:rPr>
    </w:lvl>
  </w:abstractNum>
  <w:abstractNum w:abstractNumId="25" w15:restartNumberingAfterBreak="0">
    <w:nsid w:val="5D141832"/>
    <w:multiLevelType w:val="hybridMultilevel"/>
    <w:tmpl w:val="FFFFFFFF"/>
    <w:lvl w:ilvl="0" w:tplc="2F5E774C">
      <w:start w:val="1"/>
      <w:numFmt w:val="bullet"/>
      <w:lvlText w:val=""/>
      <w:lvlJc w:val="left"/>
      <w:pPr>
        <w:ind w:left="720" w:hanging="360"/>
      </w:pPr>
      <w:rPr>
        <w:rFonts w:ascii="Symbol" w:hAnsi="Symbol" w:hint="default"/>
      </w:rPr>
    </w:lvl>
    <w:lvl w:ilvl="1" w:tplc="1E8A00F8">
      <w:start w:val="1"/>
      <w:numFmt w:val="bullet"/>
      <w:lvlText w:val="o"/>
      <w:lvlJc w:val="left"/>
      <w:pPr>
        <w:ind w:left="1440" w:hanging="360"/>
      </w:pPr>
      <w:rPr>
        <w:rFonts w:ascii="Courier New" w:hAnsi="Courier New" w:hint="default"/>
      </w:rPr>
    </w:lvl>
    <w:lvl w:ilvl="2" w:tplc="718459B0">
      <w:start w:val="1"/>
      <w:numFmt w:val="bullet"/>
      <w:lvlText w:val=""/>
      <w:lvlJc w:val="left"/>
      <w:pPr>
        <w:ind w:left="2160" w:hanging="360"/>
      </w:pPr>
      <w:rPr>
        <w:rFonts w:ascii="Wingdings" w:hAnsi="Wingdings" w:hint="default"/>
      </w:rPr>
    </w:lvl>
    <w:lvl w:ilvl="3" w:tplc="162E38FA">
      <w:start w:val="1"/>
      <w:numFmt w:val="bullet"/>
      <w:lvlText w:val=""/>
      <w:lvlJc w:val="left"/>
      <w:pPr>
        <w:ind w:left="2880" w:hanging="360"/>
      </w:pPr>
      <w:rPr>
        <w:rFonts w:ascii="Symbol" w:hAnsi="Symbol" w:hint="default"/>
      </w:rPr>
    </w:lvl>
    <w:lvl w:ilvl="4" w:tplc="43B00262">
      <w:start w:val="1"/>
      <w:numFmt w:val="bullet"/>
      <w:lvlText w:val="o"/>
      <w:lvlJc w:val="left"/>
      <w:pPr>
        <w:ind w:left="3600" w:hanging="360"/>
      </w:pPr>
      <w:rPr>
        <w:rFonts w:ascii="Courier New" w:hAnsi="Courier New" w:hint="default"/>
      </w:rPr>
    </w:lvl>
    <w:lvl w:ilvl="5" w:tplc="A83EC246">
      <w:start w:val="1"/>
      <w:numFmt w:val="bullet"/>
      <w:lvlText w:val=""/>
      <w:lvlJc w:val="left"/>
      <w:pPr>
        <w:ind w:left="4320" w:hanging="360"/>
      </w:pPr>
      <w:rPr>
        <w:rFonts w:ascii="Wingdings" w:hAnsi="Wingdings" w:hint="default"/>
      </w:rPr>
    </w:lvl>
    <w:lvl w:ilvl="6" w:tplc="87E8527E">
      <w:start w:val="1"/>
      <w:numFmt w:val="bullet"/>
      <w:lvlText w:val=""/>
      <w:lvlJc w:val="left"/>
      <w:pPr>
        <w:ind w:left="5040" w:hanging="360"/>
      </w:pPr>
      <w:rPr>
        <w:rFonts w:ascii="Symbol" w:hAnsi="Symbol" w:hint="default"/>
      </w:rPr>
    </w:lvl>
    <w:lvl w:ilvl="7" w:tplc="0D2CBC04">
      <w:start w:val="1"/>
      <w:numFmt w:val="bullet"/>
      <w:lvlText w:val="o"/>
      <w:lvlJc w:val="left"/>
      <w:pPr>
        <w:ind w:left="5760" w:hanging="360"/>
      </w:pPr>
      <w:rPr>
        <w:rFonts w:ascii="Courier New" w:hAnsi="Courier New" w:hint="default"/>
      </w:rPr>
    </w:lvl>
    <w:lvl w:ilvl="8" w:tplc="9E6E856A">
      <w:start w:val="1"/>
      <w:numFmt w:val="bullet"/>
      <w:lvlText w:val=""/>
      <w:lvlJc w:val="left"/>
      <w:pPr>
        <w:ind w:left="6480" w:hanging="360"/>
      </w:pPr>
      <w:rPr>
        <w:rFonts w:ascii="Wingdings" w:hAnsi="Wingdings" w:hint="default"/>
      </w:rPr>
    </w:lvl>
  </w:abstractNum>
  <w:abstractNum w:abstractNumId="26" w15:restartNumberingAfterBreak="0">
    <w:nsid w:val="63C38013"/>
    <w:multiLevelType w:val="hybridMultilevel"/>
    <w:tmpl w:val="FFFFFFFF"/>
    <w:lvl w:ilvl="0" w:tplc="86FE231E">
      <w:start w:val="1"/>
      <w:numFmt w:val="bullet"/>
      <w:lvlText w:val=""/>
      <w:lvlJc w:val="left"/>
      <w:pPr>
        <w:ind w:left="720" w:hanging="360"/>
      </w:pPr>
      <w:rPr>
        <w:rFonts w:ascii="Symbol" w:hAnsi="Symbol" w:hint="default"/>
      </w:rPr>
    </w:lvl>
    <w:lvl w:ilvl="1" w:tplc="82C8B332">
      <w:start w:val="1"/>
      <w:numFmt w:val="bullet"/>
      <w:lvlText w:val="o"/>
      <w:lvlJc w:val="left"/>
      <w:pPr>
        <w:ind w:left="1440" w:hanging="360"/>
      </w:pPr>
      <w:rPr>
        <w:rFonts w:ascii="Courier New" w:hAnsi="Courier New" w:hint="default"/>
      </w:rPr>
    </w:lvl>
    <w:lvl w:ilvl="2" w:tplc="0CA8F88C">
      <w:start w:val="1"/>
      <w:numFmt w:val="bullet"/>
      <w:lvlText w:val=""/>
      <w:lvlJc w:val="left"/>
      <w:pPr>
        <w:ind w:left="2160" w:hanging="360"/>
      </w:pPr>
      <w:rPr>
        <w:rFonts w:ascii="Wingdings" w:hAnsi="Wingdings" w:hint="default"/>
      </w:rPr>
    </w:lvl>
    <w:lvl w:ilvl="3" w:tplc="D14849D2">
      <w:start w:val="1"/>
      <w:numFmt w:val="bullet"/>
      <w:lvlText w:val=""/>
      <w:lvlJc w:val="left"/>
      <w:pPr>
        <w:ind w:left="2880" w:hanging="360"/>
      </w:pPr>
      <w:rPr>
        <w:rFonts w:ascii="Symbol" w:hAnsi="Symbol" w:hint="default"/>
      </w:rPr>
    </w:lvl>
    <w:lvl w:ilvl="4" w:tplc="945890D0">
      <w:start w:val="1"/>
      <w:numFmt w:val="bullet"/>
      <w:lvlText w:val="o"/>
      <w:lvlJc w:val="left"/>
      <w:pPr>
        <w:ind w:left="3600" w:hanging="360"/>
      </w:pPr>
      <w:rPr>
        <w:rFonts w:ascii="Courier New" w:hAnsi="Courier New" w:hint="default"/>
      </w:rPr>
    </w:lvl>
    <w:lvl w:ilvl="5" w:tplc="F0EC53B4">
      <w:start w:val="1"/>
      <w:numFmt w:val="bullet"/>
      <w:lvlText w:val=""/>
      <w:lvlJc w:val="left"/>
      <w:pPr>
        <w:ind w:left="4320" w:hanging="360"/>
      </w:pPr>
      <w:rPr>
        <w:rFonts w:ascii="Wingdings" w:hAnsi="Wingdings" w:hint="default"/>
      </w:rPr>
    </w:lvl>
    <w:lvl w:ilvl="6" w:tplc="99084402">
      <w:start w:val="1"/>
      <w:numFmt w:val="bullet"/>
      <w:lvlText w:val=""/>
      <w:lvlJc w:val="left"/>
      <w:pPr>
        <w:ind w:left="5040" w:hanging="360"/>
      </w:pPr>
      <w:rPr>
        <w:rFonts w:ascii="Symbol" w:hAnsi="Symbol" w:hint="default"/>
      </w:rPr>
    </w:lvl>
    <w:lvl w:ilvl="7" w:tplc="95A66C16">
      <w:start w:val="1"/>
      <w:numFmt w:val="bullet"/>
      <w:lvlText w:val="o"/>
      <w:lvlJc w:val="left"/>
      <w:pPr>
        <w:ind w:left="5760" w:hanging="360"/>
      </w:pPr>
      <w:rPr>
        <w:rFonts w:ascii="Courier New" w:hAnsi="Courier New" w:hint="default"/>
      </w:rPr>
    </w:lvl>
    <w:lvl w:ilvl="8" w:tplc="1FB85164">
      <w:start w:val="1"/>
      <w:numFmt w:val="bullet"/>
      <w:lvlText w:val=""/>
      <w:lvlJc w:val="left"/>
      <w:pPr>
        <w:ind w:left="6480" w:hanging="360"/>
      </w:pPr>
      <w:rPr>
        <w:rFonts w:ascii="Wingdings" w:hAnsi="Wingdings" w:hint="default"/>
      </w:rPr>
    </w:lvl>
  </w:abstractNum>
  <w:abstractNum w:abstractNumId="27" w15:restartNumberingAfterBreak="0">
    <w:nsid w:val="69052306"/>
    <w:multiLevelType w:val="hybridMultilevel"/>
    <w:tmpl w:val="CB7CCB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6D97689D"/>
    <w:multiLevelType w:val="hybridMultilevel"/>
    <w:tmpl w:val="FFFFFFFF"/>
    <w:lvl w:ilvl="0" w:tplc="15C68E50">
      <w:start w:val="1"/>
      <w:numFmt w:val="decimal"/>
      <w:lvlText w:val="%1."/>
      <w:lvlJc w:val="left"/>
      <w:pPr>
        <w:ind w:left="720" w:hanging="360"/>
      </w:pPr>
    </w:lvl>
    <w:lvl w:ilvl="1" w:tplc="04D83CF8">
      <w:start w:val="1"/>
      <w:numFmt w:val="lowerLetter"/>
      <w:lvlText w:val="%2."/>
      <w:lvlJc w:val="left"/>
      <w:pPr>
        <w:ind w:left="1440" w:hanging="360"/>
      </w:pPr>
    </w:lvl>
    <w:lvl w:ilvl="2" w:tplc="739A7164">
      <w:start w:val="1"/>
      <w:numFmt w:val="lowerRoman"/>
      <w:lvlText w:val="%3."/>
      <w:lvlJc w:val="right"/>
      <w:pPr>
        <w:ind w:left="2160" w:hanging="180"/>
      </w:pPr>
    </w:lvl>
    <w:lvl w:ilvl="3" w:tplc="90FECA72">
      <w:start w:val="1"/>
      <w:numFmt w:val="decimal"/>
      <w:lvlText w:val="%4."/>
      <w:lvlJc w:val="left"/>
      <w:pPr>
        <w:ind w:left="2880" w:hanging="360"/>
      </w:pPr>
    </w:lvl>
    <w:lvl w:ilvl="4" w:tplc="FE1647F2">
      <w:start w:val="1"/>
      <w:numFmt w:val="lowerLetter"/>
      <w:lvlText w:val="%5."/>
      <w:lvlJc w:val="left"/>
      <w:pPr>
        <w:ind w:left="3600" w:hanging="360"/>
      </w:pPr>
    </w:lvl>
    <w:lvl w:ilvl="5" w:tplc="5BCE4F0A">
      <w:start w:val="1"/>
      <w:numFmt w:val="lowerRoman"/>
      <w:lvlText w:val="%6."/>
      <w:lvlJc w:val="right"/>
      <w:pPr>
        <w:ind w:left="4320" w:hanging="180"/>
      </w:pPr>
    </w:lvl>
    <w:lvl w:ilvl="6" w:tplc="8890688C">
      <w:start w:val="1"/>
      <w:numFmt w:val="decimal"/>
      <w:lvlText w:val="%7."/>
      <w:lvlJc w:val="left"/>
      <w:pPr>
        <w:ind w:left="5040" w:hanging="360"/>
      </w:pPr>
    </w:lvl>
    <w:lvl w:ilvl="7" w:tplc="41164124">
      <w:start w:val="1"/>
      <w:numFmt w:val="lowerLetter"/>
      <w:lvlText w:val="%8."/>
      <w:lvlJc w:val="left"/>
      <w:pPr>
        <w:ind w:left="5760" w:hanging="360"/>
      </w:pPr>
    </w:lvl>
    <w:lvl w:ilvl="8" w:tplc="5B54068C">
      <w:start w:val="1"/>
      <w:numFmt w:val="lowerRoman"/>
      <w:lvlText w:val="%9."/>
      <w:lvlJc w:val="right"/>
      <w:pPr>
        <w:ind w:left="6480" w:hanging="180"/>
      </w:pPr>
    </w:lvl>
  </w:abstractNum>
  <w:abstractNum w:abstractNumId="29" w15:restartNumberingAfterBreak="0">
    <w:nsid w:val="70AFE236"/>
    <w:multiLevelType w:val="hybridMultilevel"/>
    <w:tmpl w:val="FFFFFFFF"/>
    <w:lvl w:ilvl="0" w:tplc="F5BCB236">
      <w:start w:val="1"/>
      <w:numFmt w:val="bullet"/>
      <w:lvlText w:val=""/>
      <w:lvlJc w:val="left"/>
      <w:pPr>
        <w:ind w:left="720" w:hanging="360"/>
      </w:pPr>
      <w:rPr>
        <w:rFonts w:ascii="Symbol" w:hAnsi="Symbol" w:hint="default"/>
      </w:rPr>
    </w:lvl>
    <w:lvl w:ilvl="1" w:tplc="52F63170">
      <w:start w:val="1"/>
      <w:numFmt w:val="bullet"/>
      <w:lvlText w:val="o"/>
      <w:lvlJc w:val="left"/>
      <w:pPr>
        <w:ind w:left="1440" w:hanging="360"/>
      </w:pPr>
      <w:rPr>
        <w:rFonts w:ascii="Courier New" w:hAnsi="Courier New" w:hint="default"/>
      </w:rPr>
    </w:lvl>
    <w:lvl w:ilvl="2" w:tplc="E4B0C490">
      <w:start w:val="1"/>
      <w:numFmt w:val="bullet"/>
      <w:lvlText w:val=""/>
      <w:lvlJc w:val="left"/>
      <w:pPr>
        <w:ind w:left="2160" w:hanging="360"/>
      </w:pPr>
      <w:rPr>
        <w:rFonts w:ascii="Wingdings" w:hAnsi="Wingdings" w:hint="default"/>
      </w:rPr>
    </w:lvl>
    <w:lvl w:ilvl="3" w:tplc="51382F22">
      <w:start w:val="1"/>
      <w:numFmt w:val="bullet"/>
      <w:lvlText w:val=""/>
      <w:lvlJc w:val="left"/>
      <w:pPr>
        <w:ind w:left="2880" w:hanging="360"/>
      </w:pPr>
      <w:rPr>
        <w:rFonts w:ascii="Symbol" w:hAnsi="Symbol" w:hint="default"/>
      </w:rPr>
    </w:lvl>
    <w:lvl w:ilvl="4" w:tplc="A6280026">
      <w:start w:val="1"/>
      <w:numFmt w:val="bullet"/>
      <w:lvlText w:val="o"/>
      <w:lvlJc w:val="left"/>
      <w:pPr>
        <w:ind w:left="3600" w:hanging="360"/>
      </w:pPr>
      <w:rPr>
        <w:rFonts w:ascii="Courier New" w:hAnsi="Courier New" w:hint="default"/>
      </w:rPr>
    </w:lvl>
    <w:lvl w:ilvl="5" w:tplc="F25EC8E6">
      <w:start w:val="1"/>
      <w:numFmt w:val="bullet"/>
      <w:lvlText w:val=""/>
      <w:lvlJc w:val="left"/>
      <w:pPr>
        <w:ind w:left="4320" w:hanging="360"/>
      </w:pPr>
      <w:rPr>
        <w:rFonts w:ascii="Wingdings" w:hAnsi="Wingdings" w:hint="default"/>
      </w:rPr>
    </w:lvl>
    <w:lvl w:ilvl="6" w:tplc="D88AB778">
      <w:start w:val="1"/>
      <w:numFmt w:val="bullet"/>
      <w:lvlText w:val=""/>
      <w:lvlJc w:val="left"/>
      <w:pPr>
        <w:ind w:left="5040" w:hanging="360"/>
      </w:pPr>
      <w:rPr>
        <w:rFonts w:ascii="Symbol" w:hAnsi="Symbol" w:hint="default"/>
      </w:rPr>
    </w:lvl>
    <w:lvl w:ilvl="7" w:tplc="09985390">
      <w:start w:val="1"/>
      <w:numFmt w:val="bullet"/>
      <w:lvlText w:val="o"/>
      <w:lvlJc w:val="left"/>
      <w:pPr>
        <w:ind w:left="5760" w:hanging="360"/>
      </w:pPr>
      <w:rPr>
        <w:rFonts w:ascii="Courier New" w:hAnsi="Courier New" w:hint="default"/>
      </w:rPr>
    </w:lvl>
    <w:lvl w:ilvl="8" w:tplc="113A2764">
      <w:start w:val="1"/>
      <w:numFmt w:val="bullet"/>
      <w:lvlText w:val=""/>
      <w:lvlJc w:val="left"/>
      <w:pPr>
        <w:ind w:left="6480" w:hanging="360"/>
      </w:pPr>
      <w:rPr>
        <w:rFonts w:ascii="Wingdings" w:hAnsi="Wingdings" w:hint="default"/>
      </w:rPr>
    </w:lvl>
  </w:abstractNum>
  <w:abstractNum w:abstractNumId="30" w15:restartNumberingAfterBreak="0">
    <w:nsid w:val="7839021E"/>
    <w:multiLevelType w:val="multilevel"/>
    <w:tmpl w:val="17545A52"/>
    <w:name w:val="ListNumbering"/>
    <w:lvl w:ilvl="0">
      <w:start w:val="1"/>
      <w:numFmt w:val="bullet"/>
      <w:lvlText w:val=""/>
      <w:lvlJc w:val="left"/>
      <w:pPr>
        <w:tabs>
          <w:tab w:val="num" w:pos="454"/>
        </w:tabs>
        <w:ind w:left="454" w:hanging="454"/>
      </w:pPr>
      <w:rPr>
        <w:rFonts w:ascii="Symbol" w:hAnsi="Symbol" w:hint="default"/>
        <w:spacing w:val="0"/>
        <w:w w:val="100"/>
        <w:sz w:val="22"/>
        <w:szCs w:val="20"/>
      </w:rPr>
    </w:lvl>
    <w:lvl w:ilvl="1">
      <w:start w:val="1"/>
      <w:numFmt w:val="lowerLetter"/>
      <w:lvlText w:val="(%2)"/>
      <w:lvlJc w:val="left"/>
      <w:pPr>
        <w:tabs>
          <w:tab w:val="num" w:pos="907"/>
        </w:tabs>
        <w:ind w:left="907" w:hanging="453"/>
      </w:pPr>
      <w:rPr>
        <w:spacing w:val="0"/>
        <w:kern w:val="0"/>
        <w:position w:val="0"/>
        <w:sz w:val="22"/>
        <w:szCs w:val="17"/>
      </w:rPr>
    </w:lvl>
    <w:lvl w:ilvl="2">
      <w:start w:val="1"/>
      <w:numFmt w:val="lowerRoman"/>
      <w:lvlText w:val="(%3)"/>
      <w:lvlJc w:val="left"/>
      <w:pPr>
        <w:tabs>
          <w:tab w:val="num" w:pos="1361"/>
        </w:tabs>
        <w:ind w:left="1361" w:hanging="454"/>
      </w:pPr>
      <w:rPr>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lvl>
    <w:lvl w:ilvl="5">
      <w:start w:val="1"/>
      <w:numFmt w:val="decimal"/>
      <w:lvlText w:val="%1.%2.%3.%4.%5.%6."/>
      <w:lvlJc w:val="left"/>
      <w:pPr>
        <w:tabs>
          <w:tab w:val="num" w:pos="2823"/>
        </w:tabs>
        <w:ind w:left="2679" w:hanging="936"/>
      </w:pPr>
    </w:lvl>
    <w:lvl w:ilvl="6">
      <w:start w:val="1"/>
      <w:numFmt w:val="decimal"/>
      <w:lvlText w:val="%1.%2.%3.%4.%5.%6.%7."/>
      <w:lvlJc w:val="left"/>
      <w:pPr>
        <w:tabs>
          <w:tab w:val="num" w:pos="3543"/>
        </w:tabs>
        <w:ind w:left="3183" w:hanging="1080"/>
      </w:pPr>
    </w:lvl>
    <w:lvl w:ilvl="7">
      <w:start w:val="1"/>
      <w:numFmt w:val="decimal"/>
      <w:lvlText w:val="%1.%2.%3.%4.%5.%6.%7.%8."/>
      <w:lvlJc w:val="left"/>
      <w:pPr>
        <w:tabs>
          <w:tab w:val="num" w:pos="3903"/>
        </w:tabs>
        <w:ind w:left="3687" w:hanging="1224"/>
      </w:pPr>
    </w:lvl>
    <w:lvl w:ilvl="8">
      <w:start w:val="1"/>
      <w:numFmt w:val="decimal"/>
      <w:lvlText w:val="%1.%2.%3.%4.%5.%6.%7.%8.%9."/>
      <w:lvlJc w:val="left"/>
      <w:pPr>
        <w:tabs>
          <w:tab w:val="num" w:pos="4623"/>
        </w:tabs>
        <w:ind w:left="4263" w:hanging="1440"/>
      </w:pPr>
    </w:lvl>
  </w:abstractNum>
  <w:abstractNum w:abstractNumId="31" w15:restartNumberingAfterBreak="0">
    <w:nsid w:val="798C4815"/>
    <w:multiLevelType w:val="hybridMultilevel"/>
    <w:tmpl w:val="3FFCF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CC64B29"/>
    <w:multiLevelType w:val="hybridMultilevel"/>
    <w:tmpl w:val="FFFFFFFF"/>
    <w:lvl w:ilvl="0" w:tplc="F2264216">
      <w:start w:val="1"/>
      <w:numFmt w:val="bullet"/>
      <w:lvlText w:val=""/>
      <w:lvlJc w:val="left"/>
      <w:pPr>
        <w:ind w:left="720" w:hanging="360"/>
      </w:pPr>
      <w:rPr>
        <w:rFonts w:ascii="Symbol" w:hAnsi="Symbol" w:hint="default"/>
      </w:rPr>
    </w:lvl>
    <w:lvl w:ilvl="1" w:tplc="A7B42C38">
      <w:start w:val="1"/>
      <w:numFmt w:val="bullet"/>
      <w:lvlText w:val="o"/>
      <w:lvlJc w:val="left"/>
      <w:pPr>
        <w:ind w:left="1440" w:hanging="360"/>
      </w:pPr>
      <w:rPr>
        <w:rFonts w:ascii="Courier New" w:hAnsi="Courier New" w:hint="default"/>
      </w:rPr>
    </w:lvl>
    <w:lvl w:ilvl="2" w:tplc="D164A794">
      <w:start w:val="1"/>
      <w:numFmt w:val="bullet"/>
      <w:lvlText w:val=""/>
      <w:lvlJc w:val="left"/>
      <w:pPr>
        <w:ind w:left="2160" w:hanging="360"/>
      </w:pPr>
      <w:rPr>
        <w:rFonts w:ascii="Wingdings" w:hAnsi="Wingdings" w:hint="default"/>
      </w:rPr>
    </w:lvl>
    <w:lvl w:ilvl="3" w:tplc="6846A632">
      <w:start w:val="1"/>
      <w:numFmt w:val="bullet"/>
      <w:lvlText w:val=""/>
      <w:lvlJc w:val="left"/>
      <w:pPr>
        <w:ind w:left="2880" w:hanging="360"/>
      </w:pPr>
      <w:rPr>
        <w:rFonts w:ascii="Symbol" w:hAnsi="Symbol" w:hint="default"/>
      </w:rPr>
    </w:lvl>
    <w:lvl w:ilvl="4" w:tplc="6ACCA840">
      <w:start w:val="1"/>
      <w:numFmt w:val="bullet"/>
      <w:lvlText w:val="o"/>
      <w:lvlJc w:val="left"/>
      <w:pPr>
        <w:ind w:left="3600" w:hanging="360"/>
      </w:pPr>
      <w:rPr>
        <w:rFonts w:ascii="Courier New" w:hAnsi="Courier New" w:hint="default"/>
      </w:rPr>
    </w:lvl>
    <w:lvl w:ilvl="5" w:tplc="430EDCFC">
      <w:start w:val="1"/>
      <w:numFmt w:val="bullet"/>
      <w:lvlText w:val=""/>
      <w:lvlJc w:val="left"/>
      <w:pPr>
        <w:ind w:left="4320" w:hanging="360"/>
      </w:pPr>
      <w:rPr>
        <w:rFonts w:ascii="Wingdings" w:hAnsi="Wingdings" w:hint="default"/>
      </w:rPr>
    </w:lvl>
    <w:lvl w:ilvl="6" w:tplc="552E5006">
      <w:start w:val="1"/>
      <w:numFmt w:val="bullet"/>
      <w:lvlText w:val=""/>
      <w:lvlJc w:val="left"/>
      <w:pPr>
        <w:ind w:left="5040" w:hanging="360"/>
      </w:pPr>
      <w:rPr>
        <w:rFonts w:ascii="Symbol" w:hAnsi="Symbol" w:hint="default"/>
      </w:rPr>
    </w:lvl>
    <w:lvl w:ilvl="7" w:tplc="5EE27184">
      <w:start w:val="1"/>
      <w:numFmt w:val="bullet"/>
      <w:lvlText w:val="o"/>
      <w:lvlJc w:val="left"/>
      <w:pPr>
        <w:ind w:left="5760" w:hanging="360"/>
      </w:pPr>
      <w:rPr>
        <w:rFonts w:ascii="Courier New" w:hAnsi="Courier New" w:hint="default"/>
      </w:rPr>
    </w:lvl>
    <w:lvl w:ilvl="8" w:tplc="2F424060">
      <w:start w:val="1"/>
      <w:numFmt w:val="bullet"/>
      <w:lvlText w:val=""/>
      <w:lvlJc w:val="left"/>
      <w:pPr>
        <w:ind w:left="6480" w:hanging="360"/>
      </w:pPr>
      <w:rPr>
        <w:rFonts w:ascii="Wingdings" w:hAnsi="Wingdings" w:hint="default"/>
      </w:rPr>
    </w:lvl>
  </w:abstractNum>
  <w:num w:numId="1" w16cid:durableId="2073964463">
    <w:abstractNumId w:val="30"/>
  </w:num>
  <w:num w:numId="2" w16cid:durableId="222840381">
    <w:abstractNumId w:val="13"/>
  </w:num>
  <w:num w:numId="3" w16cid:durableId="784694723">
    <w:abstractNumId w:val="1"/>
  </w:num>
  <w:num w:numId="4" w16cid:durableId="1039622958">
    <w:abstractNumId w:val="0"/>
  </w:num>
  <w:num w:numId="5" w16cid:durableId="1107772901">
    <w:abstractNumId w:val="7"/>
  </w:num>
  <w:num w:numId="6" w16cid:durableId="1905220341">
    <w:abstractNumId w:val="31"/>
  </w:num>
  <w:num w:numId="7" w16cid:durableId="1792435321">
    <w:abstractNumId w:val="29"/>
  </w:num>
  <w:num w:numId="8" w16cid:durableId="2137945261">
    <w:abstractNumId w:val="8"/>
  </w:num>
  <w:num w:numId="9" w16cid:durableId="1944874188">
    <w:abstractNumId w:val="9"/>
  </w:num>
  <w:num w:numId="10" w16cid:durableId="1550612009">
    <w:abstractNumId w:val="11"/>
  </w:num>
  <w:num w:numId="11" w16cid:durableId="2102330926">
    <w:abstractNumId w:val="20"/>
  </w:num>
  <w:num w:numId="12" w16cid:durableId="737169182">
    <w:abstractNumId w:val="14"/>
  </w:num>
  <w:num w:numId="13" w16cid:durableId="715858559">
    <w:abstractNumId w:val="22"/>
  </w:num>
  <w:num w:numId="14" w16cid:durableId="97872937">
    <w:abstractNumId w:val="4"/>
  </w:num>
  <w:num w:numId="15" w16cid:durableId="291254487">
    <w:abstractNumId w:val="27"/>
  </w:num>
  <w:num w:numId="16" w16cid:durableId="183903310">
    <w:abstractNumId w:val="19"/>
  </w:num>
  <w:num w:numId="17" w16cid:durableId="1172918422">
    <w:abstractNumId w:val="5"/>
  </w:num>
  <w:num w:numId="18" w16cid:durableId="1829664733">
    <w:abstractNumId w:val="24"/>
  </w:num>
  <w:num w:numId="19" w16cid:durableId="435833988">
    <w:abstractNumId w:val="18"/>
  </w:num>
  <w:num w:numId="20" w16cid:durableId="779184781">
    <w:abstractNumId w:val="28"/>
  </w:num>
  <w:num w:numId="21" w16cid:durableId="1381245411">
    <w:abstractNumId w:val="15"/>
  </w:num>
  <w:num w:numId="22" w16cid:durableId="1588727099">
    <w:abstractNumId w:val="32"/>
  </w:num>
  <w:num w:numId="23" w16cid:durableId="1553274933">
    <w:abstractNumId w:val="26"/>
  </w:num>
  <w:num w:numId="24" w16cid:durableId="2085030340">
    <w:abstractNumId w:val="23"/>
  </w:num>
  <w:num w:numId="25" w16cid:durableId="1912615487">
    <w:abstractNumId w:val="25"/>
  </w:num>
  <w:num w:numId="26" w16cid:durableId="195850001">
    <w:abstractNumId w:val="21"/>
  </w:num>
  <w:num w:numId="27" w16cid:durableId="708146442">
    <w:abstractNumId w:val="16"/>
  </w:num>
  <w:num w:numId="28" w16cid:durableId="17822571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34B0"/>
    <w:rsid w:val="00000AB4"/>
    <w:rsid w:val="00001FBB"/>
    <w:rsid w:val="00004618"/>
    <w:rsid w:val="000048E5"/>
    <w:rsid w:val="00004E4B"/>
    <w:rsid w:val="0000578C"/>
    <w:rsid w:val="00005F74"/>
    <w:rsid w:val="000060CB"/>
    <w:rsid w:val="00006600"/>
    <w:rsid w:val="00007821"/>
    <w:rsid w:val="00007A8E"/>
    <w:rsid w:val="00010362"/>
    <w:rsid w:val="00010E26"/>
    <w:rsid w:val="000117B0"/>
    <w:rsid w:val="000117E2"/>
    <w:rsid w:val="00011F0F"/>
    <w:rsid w:val="000120B8"/>
    <w:rsid w:val="00012493"/>
    <w:rsid w:val="00012C49"/>
    <w:rsid w:val="000133F1"/>
    <w:rsid w:val="00014AE4"/>
    <w:rsid w:val="00015064"/>
    <w:rsid w:val="00015395"/>
    <w:rsid w:val="00015489"/>
    <w:rsid w:val="00016D7D"/>
    <w:rsid w:val="00017443"/>
    <w:rsid w:val="000174E1"/>
    <w:rsid w:val="00021629"/>
    <w:rsid w:val="000219CF"/>
    <w:rsid w:val="000222DC"/>
    <w:rsid w:val="000240BB"/>
    <w:rsid w:val="00025131"/>
    <w:rsid w:val="000260CB"/>
    <w:rsid w:val="00026A2B"/>
    <w:rsid w:val="00026C73"/>
    <w:rsid w:val="0002726C"/>
    <w:rsid w:val="00027463"/>
    <w:rsid w:val="0002770F"/>
    <w:rsid w:val="00027A6D"/>
    <w:rsid w:val="00027D17"/>
    <w:rsid w:val="0002C76A"/>
    <w:rsid w:val="000300BE"/>
    <w:rsid w:val="000300E3"/>
    <w:rsid w:val="00032219"/>
    <w:rsid w:val="000322A9"/>
    <w:rsid w:val="00032604"/>
    <w:rsid w:val="00032DAD"/>
    <w:rsid w:val="000330F7"/>
    <w:rsid w:val="000340A9"/>
    <w:rsid w:val="000352BF"/>
    <w:rsid w:val="00035765"/>
    <w:rsid w:val="00035E23"/>
    <w:rsid w:val="00037054"/>
    <w:rsid w:val="0003722F"/>
    <w:rsid w:val="00037A55"/>
    <w:rsid w:val="000409B3"/>
    <w:rsid w:val="00041675"/>
    <w:rsid w:val="00042712"/>
    <w:rsid w:val="00042F12"/>
    <w:rsid w:val="00043CC9"/>
    <w:rsid w:val="000442E1"/>
    <w:rsid w:val="0004432B"/>
    <w:rsid w:val="000443BF"/>
    <w:rsid w:val="000443F5"/>
    <w:rsid w:val="00044EF8"/>
    <w:rsid w:val="00044EF9"/>
    <w:rsid w:val="0004509A"/>
    <w:rsid w:val="0004591A"/>
    <w:rsid w:val="0004679C"/>
    <w:rsid w:val="00047126"/>
    <w:rsid w:val="00047F48"/>
    <w:rsid w:val="0005025D"/>
    <w:rsid w:val="0005079E"/>
    <w:rsid w:val="0005110A"/>
    <w:rsid w:val="00051316"/>
    <w:rsid w:val="00051849"/>
    <w:rsid w:val="0005184A"/>
    <w:rsid w:val="00051D77"/>
    <w:rsid w:val="00051FB2"/>
    <w:rsid w:val="00052215"/>
    <w:rsid w:val="00052252"/>
    <w:rsid w:val="00052BEE"/>
    <w:rsid w:val="00052E36"/>
    <w:rsid w:val="00054A9C"/>
    <w:rsid w:val="00054B30"/>
    <w:rsid w:val="00055077"/>
    <w:rsid w:val="000551AF"/>
    <w:rsid w:val="00055509"/>
    <w:rsid w:val="00055C1A"/>
    <w:rsid w:val="00055D4D"/>
    <w:rsid w:val="000561A1"/>
    <w:rsid w:val="000564F4"/>
    <w:rsid w:val="00056673"/>
    <w:rsid w:val="00057036"/>
    <w:rsid w:val="0005791E"/>
    <w:rsid w:val="000603F6"/>
    <w:rsid w:val="00060BD9"/>
    <w:rsid w:val="00060F69"/>
    <w:rsid w:val="0006183C"/>
    <w:rsid w:val="000626A9"/>
    <w:rsid w:val="00062C68"/>
    <w:rsid w:val="00062E3F"/>
    <w:rsid w:val="00063157"/>
    <w:rsid w:val="000632A0"/>
    <w:rsid w:val="00064AD6"/>
    <w:rsid w:val="0006593F"/>
    <w:rsid w:val="000666AD"/>
    <w:rsid w:val="00067C49"/>
    <w:rsid w:val="00070C86"/>
    <w:rsid w:val="00070D5D"/>
    <w:rsid w:val="000716AC"/>
    <w:rsid w:val="00071C16"/>
    <w:rsid w:val="00071C97"/>
    <w:rsid w:val="00072461"/>
    <w:rsid w:val="0007290A"/>
    <w:rsid w:val="00072C00"/>
    <w:rsid w:val="00073004"/>
    <w:rsid w:val="00073C5E"/>
    <w:rsid w:val="00073DDA"/>
    <w:rsid w:val="00074171"/>
    <w:rsid w:val="0007436C"/>
    <w:rsid w:val="000744D3"/>
    <w:rsid w:val="0007465A"/>
    <w:rsid w:val="0007629F"/>
    <w:rsid w:val="000767E6"/>
    <w:rsid w:val="00076C6D"/>
    <w:rsid w:val="0007717F"/>
    <w:rsid w:val="00077AD5"/>
    <w:rsid w:val="00080726"/>
    <w:rsid w:val="00081568"/>
    <w:rsid w:val="000816C6"/>
    <w:rsid w:val="00081863"/>
    <w:rsid w:val="00081A06"/>
    <w:rsid w:val="00081BF0"/>
    <w:rsid w:val="00081F7E"/>
    <w:rsid w:val="00082444"/>
    <w:rsid w:val="0008298C"/>
    <w:rsid w:val="000830C8"/>
    <w:rsid w:val="000841E1"/>
    <w:rsid w:val="0008456B"/>
    <w:rsid w:val="000846FE"/>
    <w:rsid w:val="000848D0"/>
    <w:rsid w:val="000873E7"/>
    <w:rsid w:val="00087440"/>
    <w:rsid w:val="00087534"/>
    <w:rsid w:val="000902F6"/>
    <w:rsid w:val="00090377"/>
    <w:rsid w:val="00090E48"/>
    <w:rsid w:val="00092848"/>
    <w:rsid w:val="00092EA1"/>
    <w:rsid w:val="00093CB1"/>
    <w:rsid w:val="0009414D"/>
    <w:rsid w:val="0009559C"/>
    <w:rsid w:val="00095AFD"/>
    <w:rsid w:val="00095E19"/>
    <w:rsid w:val="000963B6"/>
    <w:rsid w:val="00096768"/>
    <w:rsid w:val="0009716E"/>
    <w:rsid w:val="000A0633"/>
    <w:rsid w:val="000A12E5"/>
    <w:rsid w:val="000A1529"/>
    <w:rsid w:val="000A1C29"/>
    <w:rsid w:val="000A2B96"/>
    <w:rsid w:val="000A39C2"/>
    <w:rsid w:val="000A3DDB"/>
    <w:rsid w:val="000A5618"/>
    <w:rsid w:val="000A62BC"/>
    <w:rsid w:val="000A648A"/>
    <w:rsid w:val="000A65A4"/>
    <w:rsid w:val="000A6F6D"/>
    <w:rsid w:val="000A73E8"/>
    <w:rsid w:val="000B0435"/>
    <w:rsid w:val="000B0B0D"/>
    <w:rsid w:val="000B108D"/>
    <w:rsid w:val="000B21E2"/>
    <w:rsid w:val="000B260F"/>
    <w:rsid w:val="000B29F1"/>
    <w:rsid w:val="000B3A27"/>
    <w:rsid w:val="000B4B9F"/>
    <w:rsid w:val="000B4F5D"/>
    <w:rsid w:val="000B5463"/>
    <w:rsid w:val="000B56DA"/>
    <w:rsid w:val="000B58DF"/>
    <w:rsid w:val="000B5B2D"/>
    <w:rsid w:val="000B5B74"/>
    <w:rsid w:val="000B6288"/>
    <w:rsid w:val="000B73AB"/>
    <w:rsid w:val="000B743F"/>
    <w:rsid w:val="000B7940"/>
    <w:rsid w:val="000B7C71"/>
    <w:rsid w:val="000B7E0F"/>
    <w:rsid w:val="000B7F39"/>
    <w:rsid w:val="000C0E55"/>
    <w:rsid w:val="000C1A60"/>
    <w:rsid w:val="000C1C02"/>
    <w:rsid w:val="000C22F3"/>
    <w:rsid w:val="000C2502"/>
    <w:rsid w:val="000C26AF"/>
    <w:rsid w:val="000C2AE8"/>
    <w:rsid w:val="000C328C"/>
    <w:rsid w:val="000C4087"/>
    <w:rsid w:val="000C4EFB"/>
    <w:rsid w:val="000C5FBB"/>
    <w:rsid w:val="000C6EDB"/>
    <w:rsid w:val="000C6F30"/>
    <w:rsid w:val="000C6F7C"/>
    <w:rsid w:val="000C74AE"/>
    <w:rsid w:val="000C7DD4"/>
    <w:rsid w:val="000D0921"/>
    <w:rsid w:val="000D0ABC"/>
    <w:rsid w:val="000D1AE5"/>
    <w:rsid w:val="000D1CB0"/>
    <w:rsid w:val="000D25B0"/>
    <w:rsid w:val="000D3627"/>
    <w:rsid w:val="000D3655"/>
    <w:rsid w:val="000D4A70"/>
    <w:rsid w:val="000D58B0"/>
    <w:rsid w:val="000D63C9"/>
    <w:rsid w:val="000D65AE"/>
    <w:rsid w:val="000D6A09"/>
    <w:rsid w:val="000D6EA5"/>
    <w:rsid w:val="000D71B9"/>
    <w:rsid w:val="000E22A7"/>
    <w:rsid w:val="000E2AC5"/>
    <w:rsid w:val="000E4163"/>
    <w:rsid w:val="000E4660"/>
    <w:rsid w:val="000E46A7"/>
    <w:rsid w:val="000E5304"/>
    <w:rsid w:val="000E6065"/>
    <w:rsid w:val="000E616D"/>
    <w:rsid w:val="000E6C4A"/>
    <w:rsid w:val="000F0337"/>
    <w:rsid w:val="000F0CD7"/>
    <w:rsid w:val="000F0D6E"/>
    <w:rsid w:val="000F0E1A"/>
    <w:rsid w:val="000F2907"/>
    <w:rsid w:val="000F2C99"/>
    <w:rsid w:val="000F39CB"/>
    <w:rsid w:val="000F3EB9"/>
    <w:rsid w:val="000F3F29"/>
    <w:rsid w:val="000F5079"/>
    <w:rsid w:val="000F52FE"/>
    <w:rsid w:val="000F54F2"/>
    <w:rsid w:val="000F5727"/>
    <w:rsid w:val="000F618A"/>
    <w:rsid w:val="000F62E5"/>
    <w:rsid w:val="000F6735"/>
    <w:rsid w:val="000F6F61"/>
    <w:rsid w:val="000F71C6"/>
    <w:rsid w:val="000F7246"/>
    <w:rsid w:val="000F740D"/>
    <w:rsid w:val="00100693"/>
    <w:rsid w:val="00100F35"/>
    <w:rsid w:val="00101380"/>
    <w:rsid w:val="00101F45"/>
    <w:rsid w:val="0010201F"/>
    <w:rsid w:val="001021A2"/>
    <w:rsid w:val="0010267A"/>
    <w:rsid w:val="0010295D"/>
    <w:rsid w:val="00103137"/>
    <w:rsid w:val="0010331B"/>
    <w:rsid w:val="0010398E"/>
    <w:rsid w:val="001039E7"/>
    <w:rsid w:val="00104560"/>
    <w:rsid w:val="0010557B"/>
    <w:rsid w:val="001060A1"/>
    <w:rsid w:val="00106759"/>
    <w:rsid w:val="00107855"/>
    <w:rsid w:val="001078A6"/>
    <w:rsid w:val="00107C2E"/>
    <w:rsid w:val="0011025B"/>
    <w:rsid w:val="00110BC5"/>
    <w:rsid w:val="001115CE"/>
    <w:rsid w:val="001116DA"/>
    <w:rsid w:val="00111F67"/>
    <w:rsid w:val="00112073"/>
    <w:rsid w:val="00112A9B"/>
    <w:rsid w:val="00112FED"/>
    <w:rsid w:val="00113135"/>
    <w:rsid w:val="001135D9"/>
    <w:rsid w:val="00113B8E"/>
    <w:rsid w:val="00114534"/>
    <w:rsid w:val="00114996"/>
    <w:rsid w:val="00114DA1"/>
    <w:rsid w:val="00115633"/>
    <w:rsid w:val="00115806"/>
    <w:rsid w:val="0011617D"/>
    <w:rsid w:val="0011699E"/>
    <w:rsid w:val="00116FDC"/>
    <w:rsid w:val="00117828"/>
    <w:rsid w:val="001179ED"/>
    <w:rsid w:val="00117C0B"/>
    <w:rsid w:val="00120757"/>
    <w:rsid w:val="001207DA"/>
    <w:rsid w:val="0012081F"/>
    <w:rsid w:val="0012088C"/>
    <w:rsid w:val="00121968"/>
    <w:rsid w:val="001219CB"/>
    <w:rsid w:val="0012356D"/>
    <w:rsid w:val="00123DCC"/>
    <w:rsid w:val="001247E6"/>
    <w:rsid w:val="00126586"/>
    <w:rsid w:val="001269CD"/>
    <w:rsid w:val="00127FF3"/>
    <w:rsid w:val="0013042B"/>
    <w:rsid w:val="001304C8"/>
    <w:rsid w:val="001326D0"/>
    <w:rsid w:val="00132973"/>
    <w:rsid w:val="00132C02"/>
    <w:rsid w:val="00134BB6"/>
    <w:rsid w:val="00135011"/>
    <w:rsid w:val="0013575C"/>
    <w:rsid w:val="001358A6"/>
    <w:rsid w:val="001359F2"/>
    <w:rsid w:val="00137223"/>
    <w:rsid w:val="0013729F"/>
    <w:rsid w:val="00137633"/>
    <w:rsid w:val="00141896"/>
    <w:rsid w:val="0014632E"/>
    <w:rsid w:val="001464FB"/>
    <w:rsid w:val="00146643"/>
    <w:rsid w:val="00146665"/>
    <w:rsid w:val="00146D79"/>
    <w:rsid w:val="00147616"/>
    <w:rsid w:val="001479D2"/>
    <w:rsid w:val="001500C3"/>
    <w:rsid w:val="0015054D"/>
    <w:rsid w:val="00150C99"/>
    <w:rsid w:val="00150D4B"/>
    <w:rsid w:val="0015135C"/>
    <w:rsid w:val="001515BE"/>
    <w:rsid w:val="001519F4"/>
    <w:rsid w:val="001524F8"/>
    <w:rsid w:val="001528E0"/>
    <w:rsid w:val="001529C9"/>
    <w:rsid w:val="00152AC4"/>
    <w:rsid w:val="00152D85"/>
    <w:rsid w:val="00153248"/>
    <w:rsid w:val="00153442"/>
    <w:rsid w:val="001537B5"/>
    <w:rsid w:val="001541CF"/>
    <w:rsid w:val="001546E5"/>
    <w:rsid w:val="00154BBD"/>
    <w:rsid w:val="0015593C"/>
    <w:rsid w:val="001562F5"/>
    <w:rsid w:val="00156C2E"/>
    <w:rsid w:val="00156E72"/>
    <w:rsid w:val="0015707E"/>
    <w:rsid w:val="001576D1"/>
    <w:rsid w:val="0015783C"/>
    <w:rsid w:val="00160C31"/>
    <w:rsid w:val="00161002"/>
    <w:rsid w:val="00162616"/>
    <w:rsid w:val="00162642"/>
    <w:rsid w:val="001626E3"/>
    <w:rsid w:val="001627C1"/>
    <w:rsid w:val="00162A63"/>
    <w:rsid w:val="00163524"/>
    <w:rsid w:val="001655F5"/>
    <w:rsid w:val="00166CF0"/>
    <w:rsid w:val="00166EA1"/>
    <w:rsid w:val="001674B6"/>
    <w:rsid w:val="00167E7F"/>
    <w:rsid w:val="00171B11"/>
    <w:rsid w:val="0017234C"/>
    <w:rsid w:val="001731EA"/>
    <w:rsid w:val="001738F9"/>
    <w:rsid w:val="00173E9D"/>
    <w:rsid w:val="00174D85"/>
    <w:rsid w:val="00174E2D"/>
    <w:rsid w:val="0017651D"/>
    <w:rsid w:val="0017713D"/>
    <w:rsid w:val="00177323"/>
    <w:rsid w:val="00177F68"/>
    <w:rsid w:val="00180B57"/>
    <w:rsid w:val="00180CB8"/>
    <w:rsid w:val="001823F3"/>
    <w:rsid w:val="00182604"/>
    <w:rsid w:val="00183676"/>
    <w:rsid w:val="0018475E"/>
    <w:rsid w:val="00185601"/>
    <w:rsid w:val="001856B7"/>
    <w:rsid w:val="00185B54"/>
    <w:rsid w:val="001864B5"/>
    <w:rsid w:val="0018722E"/>
    <w:rsid w:val="0018723D"/>
    <w:rsid w:val="00190BFE"/>
    <w:rsid w:val="00191177"/>
    <w:rsid w:val="0019117F"/>
    <w:rsid w:val="00192187"/>
    <w:rsid w:val="00192F00"/>
    <w:rsid w:val="001940EC"/>
    <w:rsid w:val="0019445B"/>
    <w:rsid w:val="001946CF"/>
    <w:rsid w:val="001946D7"/>
    <w:rsid w:val="00194A12"/>
    <w:rsid w:val="00194CC0"/>
    <w:rsid w:val="00195D94"/>
    <w:rsid w:val="001962A9"/>
    <w:rsid w:val="00196728"/>
    <w:rsid w:val="00196A0C"/>
    <w:rsid w:val="00196EA5"/>
    <w:rsid w:val="00197018"/>
    <w:rsid w:val="00197384"/>
    <w:rsid w:val="001976D9"/>
    <w:rsid w:val="00197979"/>
    <w:rsid w:val="00197A48"/>
    <w:rsid w:val="00197EB7"/>
    <w:rsid w:val="001A062A"/>
    <w:rsid w:val="001A0750"/>
    <w:rsid w:val="001A1419"/>
    <w:rsid w:val="001A1BB4"/>
    <w:rsid w:val="001A2B3B"/>
    <w:rsid w:val="001A3CD2"/>
    <w:rsid w:val="001A3E10"/>
    <w:rsid w:val="001A4B98"/>
    <w:rsid w:val="001A6C0C"/>
    <w:rsid w:val="001A6D5D"/>
    <w:rsid w:val="001A6DCE"/>
    <w:rsid w:val="001B053E"/>
    <w:rsid w:val="001B0978"/>
    <w:rsid w:val="001B0E1A"/>
    <w:rsid w:val="001B1BE4"/>
    <w:rsid w:val="001B2061"/>
    <w:rsid w:val="001B266E"/>
    <w:rsid w:val="001B3939"/>
    <w:rsid w:val="001B3A13"/>
    <w:rsid w:val="001B3FF0"/>
    <w:rsid w:val="001B3FFA"/>
    <w:rsid w:val="001B442F"/>
    <w:rsid w:val="001B44EF"/>
    <w:rsid w:val="001B547E"/>
    <w:rsid w:val="001B5531"/>
    <w:rsid w:val="001B583D"/>
    <w:rsid w:val="001B5B66"/>
    <w:rsid w:val="001B6284"/>
    <w:rsid w:val="001B6DA4"/>
    <w:rsid w:val="001B7001"/>
    <w:rsid w:val="001B71FC"/>
    <w:rsid w:val="001C022E"/>
    <w:rsid w:val="001C0D23"/>
    <w:rsid w:val="001C0D7F"/>
    <w:rsid w:val="001C0F31"/>
    <w:rsid w:val="001C18F7"/>
    <w:rsid w:val="001C1E88"/>
    <w:rsid w:val="001C1EFB"/>
    <w:rsid w:val="001C2078"/>
    <w:rsid w:val="001C23AE"/>
    <w:rsid w:val="001C2551"/>
    <w:rsid w:val="001C41E5"/>
    <w:rsid w:val="001C482F"/>
    <w:rsid w:val="001C49D1"/>
    <w:rsid w:val="001C54EB"/>
    <w:rsid w:val="001C5632"/>
    <w:rsid w:val="001C5B87"/>
    <w:rsid w:val="001C6214"/>
    <w:rsid w:val="001C6386"/>
    <w:rsid w:val="001C6741"/>
    <w:rsid w:val="001C6B25"/>
    <w:rsid w:val="001C6D0A"/>
    <w:rsid w:val="001C7006"/>
    <w:rsid w:val="001D0645"/>
    <w:rsid w:val="001D1408"/>
    <w:rsid w:val="001D161E"/>
    <w:rsid w:val="001D1B8D"/>
    <w:rsid w:val="001D25A3"/>
    <w:rsid w:val="001D29BF"/>
    <w:rsid w:val="001D3087"/>
    <w:rsid w:val="001D3122"/>
    <w:rsid w:val="001D4223"/>
    <w:rsid w:val="001D4BC9"/>
    <w:rsid w:val="001D5486"/>
    <w:rsid w:val="001D5A45"/>
    <w:rsid w:val="001D5CD6"/>
    <w:rsid w:val="001D6C63"/>
    <w:rsid w:val="001D72B0"/>
    <w:rsid w:val="001D76BC"/>
    <w:rsid w:val="001D76CC"/>
    <w:rsid w:val="001E09EE"/>
    <w:rsid w:val="001E0EF7"/>
    <w:rsid w:val="001E0F41"/>
    <w:rsid w:val="001E155A"/>
    <w:rsid w:val="001E1FBB"/>
    <w:rsid w:val="001E3E04"/>
    <w:rsid w:val="001E403F"/>
    <w:rsid w:val="001E444C"/>
    <w:rsid w:val="001E4F2C"/>
    <w:rsid w:val="001E5696"/>
    <w:rsid w:val="001E608D"/>
    <w:rsid w:val="001E618D"/>
    <w:rsid w:val="001E7074"/>
    <w:rsid w:val="001E7092"/>
    <w:rsid w:val="001E75B2"/>
    <w:rsid w:val="001E7781"/>
    <w:rsid w:val="001E77FA"/>
    <w:rsid w:val="001E7AEB"/>
    <w:rsid w:val="001F09FA"/>
    <w:rsid w:val="001F0A89"/>
    <w:rsid w:val="001F1179"/>
    <w:rsid w:val="001F1675"/>
    <w:rsid w:val="001F1807"/>
    <w:rsid w:val="001F19D7"/>
    <w:rsid w:val="001F1A0E"/>
    <w:rsid w:val="001F2039"/>
    <w:rsid w:val="001F20D0"/>
    <w:rsid w:val="001F24E3"/>
    <w:rsid w:val="001F2BA1"/>
    <w:rsid w:val="001F427B"/>
    <w:rsid w:val="001F494B"/>
    <w:rsid w:val="001F5141"/>
    <w:rsid w:val="001F51F9"/>
    <w:rsid w:val="001F5980"/>
    <w:rsid w:val="001F6962"/>
    <w:rsid w:val="001F6AA2"/>
    <w:rsid w:val="001F6D2C"/>
    <w:rsid w:val="001F710D"/>
    <w:rsid w:val="001F7FFD"/>
    <w:rsid w:val="002000F7"/>
    <w:rsid w:val="0020013A"/>
    <w:rsid w:val="002020F2"/>
    <w:rsid w:val="00202339"/>
    <w:rsid w:val="002024C2"/>
    <w:rsid w:val="00202763"/>
    <w:rsid w:val="00203012"/>
    <w:rsid w:val="002040D9"/>
    <w:rsid w:val="002043F8"/>
    <w:rsid w:val="002045CB"/>
    <w:rsid w:val="002067E2"/>
    <w:rsid w:val="00206A5B"/>
    <w:rsid w:val="00206B79"/>
    <w:rsid w:val="00207040"/>
    <w:rsid w:val="002108F8"/>
    <w:rsid w:val="00210D17"/>
    <w:rsid w:val="00212261"/>
    <w:rsid w:val="00212B47"/>
    <w:rsid w:val="00212DDF"/>
    <w:rsid w:val="00213513"/>
    <w:rsid w:val="002135B4"/>
    <w:rsid w:val="002143E8"/>
    <w:rsid w:val="00214DB3"/>
    <w:rsid w:val="00214FA0"/>
    <w:rsid w:val="00215F5E"/>
    <w:rsid w:val="002172D0"/>
    <w:rsid w:val="00217331"/>
    <w:rsid w:val="0021743A"/>
    <w:rsid w:val="00217FA5"/>
    <w:rsid w:val="00220415"/>
    <w:rsid w:val="00220510"/>
    <w:rsid w:val="00220CAD"/>
    <w:rsid w:val="00220CCC"/>
    <w:rsid w:val="00221B8B"/>
    <w:rsid w:val="00221F39"/>
    <w:rsid w:val="00222ABB"/>
    <w:rsid w:val="00222B17"/>
    <w:rsid w:val="002241B7"/>
    <w:rsid w:val="00226524"/>
    <w:rsid w:val="002265FC"/>
    <w:rsid w:val="00226796"/>
    <w:rsid w:val="002271B7"/>
    <w:rsid w:val="00227DF4"/>
    <w:rsid w:val="00227F80"/>
    <w:rsid w:val="00230CF5"/>
    <w:rsid w:val="00231801"/>
    <w:rsid w:val="0023251A"/>
    <w:rsid w:val="002333FD"/>
    <w:rsid w:val="00233F73"/>
    <w:rsid w:val="002345A8"/>
    <w:rsid w:val="00234824"/>
    <w:rsid w:val="00234C1C"/>
    <w:rsid w:val="00235684"/>
    <w:rsid w:val="002365F1"/>
    <w:rsid w:val="00236F7C"/>
    <w:rsid w:val="002370E3"/>
    <w:rsid w:val="002404DF"/>
    <w:rsid w:val="00240500"/>
    <w:rsid w:val="00241691"/>
    <w:rsid w:val="002417C3"/>
    <w:rsid w:val="002435F7"/>
    <w:rsid w:val="002438E8"/>
    <w:rsid w:val="002441F8"/>
    <w:rsid w:val="00245049"/>
    <w:rsid w:val="002452D3"/>
    <w:rsid w:val="00245BDB"/>
    <w:rsid w:val="0024606A"/>
    <w:rsid w:val="00246317"/>
    <w:rsid w:val="002469C8"/>
    <w:rsid w:val="00250278"/>
    <w:rsid w:val="00250A74"/>
    <w:rsid w:val="00250D31"/>
    <w:rsid w:val="00250D62"/>
    <w:rsid w:val="002519A2"/>
    <w:rsid w:val="002520B6"/>
    <w:rsid w:val="00252827"/>
    <w:rsid w:val="00252A4E"/>
    <w:rsid w:val="00252C71"/>
    <w:rsid w:val="00252DF7"/>
    <w:rsid w:val="00252E3C"/>
    <w:rsid w:val="00252FFD"/>
    <w:rsid w:val="00253F31"/>
    <w:rsid w:val="00254C7E"/>
    <w:rsid w:val="00255004"/>
    <w:rsid w:val="00255B8A"/>
    <w:rsid w:val="0025609E"/>
    <w:rsid w:val="00256251"/>
    <w:rsid w:val="00256D9A"/>
    <w:rsid w:val="00257567"/>
    <w:rsid w:val="002601DC"/>
    <w:rsid w:val="00260389"/>
    <w:rsid w:val="002605DE"/>
    <w:rsid w:val="00260B9B"/>
    <w:rsid w:val="00261265"/>
    <w:rsid w:val="00262245"/>
    <w:rsid w:val="002633AA"/>
    <w:rsid w:val="0026393E"/>
    <w:rsid w:val="002645E0"/>
    <w:rsid w:val="00265201"/>
    <w:rsid w:val="002664A2"/>
    <w:rsid w:val="0027002A"/>
    <w:rsid w:val="00271541"/>
    <w:rsid w:val="0027230C"/>
    <w:rsid w:val="00273069"/>
    <w:rsid w:val="00273CB9"/>
    <w:rsid w:val="00273EB0"/>
    <w:rsid w:val="00275B0E"/>
    <w:rsid w:val="00275BA3"/>
    <w:rsid w:val="0027603E"/>
    <w:rsid w:val="0027654A"/>
    <w:rsid w:val="00277095"/>
    <w:rsid w:val="00280781"/>
    <w:rsid w:val="0028078C"/>
    <w:rsid w:val="00280E0D"/>
    <w:rsid w:val="00281135"/>
    <w:rsid w:val="00281ADF"/>
    <w:rsid w:val="00281C30"/>
    <w:rsid w:val="0028233A"/>
    <w:rsid w:val="002823D6"/>
    <w:rsid w:val="002830FD"/>
    <w:rsid w:val="002839AC"/>
    <w:rsid w:val="00283B16"/>
    <w:rsid w:val="00283C68"/>
    <w:rsid w:val="00283D14"/>
    <w:rsid w:val="00284A1E"/>
    <w:rsid w:val="00284A44"/>
    <w:rsid w:val="00285178"/>
    <w:rsid w:val="0028556A"/>
    <w:rsid w:val="002856C2"/>
    <w:rsid w:val="0028596A"/>
    <w:rsid w:val="00286027"/>
    <w:rsid w:val="002860F1"/>
    <w:rsid w:val="002862A5"/>
    <w:rsid w:val="00286A02"/>
    <w:rsid w:val="00287675"/>
    <w:rsid w:val="002877D2"/>
    <w:rsid w:val="002877DD"/>
    <w:rsid w:val="00287ED7"/>
    <w:rsid w:val="002900A6"/>
    <w:rsid w:val="0029089A"/>
    <w:rsid w:val="002908CB"/>
    <w:rsid w:val="002914EA"/>
    <w:rsid w:val="00291A14"/>
    <w:rsid w:val="00291D5F"/>
    <w:rsid w:val="00291F87"/>
    <w:rsid w:val="00292116"/>
    <w:rsid w:val="002922E2"/>
    <w:rsid w:val="00292CB7"/>
    <w:rsid w:val="002930E9"/>
    <w:rsid w:val="002936CF"/>
    <w:rsid w:val="002937C5"/>
    <w:rsid w:val="00294100"/>
    <w:rsid w:val="002A04D6"/>
    <w:rsid w:val="002A07D1"/>
    <w:rsid w:val="002A126E"/>
    <w:rsid w:val="002A1484"/>
    <w:rsid w:val="002A15EB"/>
    <w:rsid w:val="002A1D7C"/>
    <w:rsid w:val="002A29EE"/>
    <w:rsid w:val="002A3001"/>
    <w:rsid w:val="002A3C91"/>
    <w:rsid w:val="002A4BF6"/>
    <w:rsid w:val="002A4CAE"/>
    <w:rsid w:val="002A5206"/>
    <w:rsid w:val="002A5300"/>
    <w:rsid w:val="002A5959"/>
    <w:rsid w:val="002A5BE4"/>
    <w:rsid w:val="002A5C38"/>
    <w:rsid w:val="002A5EBA"/>
    <w:rsid w:val="002A602E"/>
    <w:rsid w:val="002A6574"/>
    <w:rsid w:val="002A6F53"/>
    <w:rsid w:val="002B1610"/>
    <w:rsid w:val="002B1614"/>
    <w:rsid w:val="002B187B"/>
    <w:rsid w:val="002B1904"/>
    <w:rsid w:val="002B1B3C"/>
    <w:rsid w:val="002B1C98"/>
    <w:rsid w:val="002B21CB"/>
    <w:rsid w:val="002B2439"/>
    <w:rsid w:val="002B28B9"/>
    <w:rsid w:val="002B2AC7"/>
    <w:rsid w:val="002B2BDD"/>
    <w:rsid w:val="002B3442"/>
    <w:rsid w:val="002B36EC"/>
    <w:rsid w:val="002B3B1B"/>
    <w:rsid w:val="002B3C47"/>
    <w:rsid w:val="002B4A96"/>
    <w:rsid w:val="002B5190"/>
    <w:rsid w:val="002B5A00"/>
    <w:rsid w:val="002B70CC"/>
    <w:rsid w:val="002B7381"/>
    <w:rsid w:val="002B78F9"/>
    <w:rsid w:val="002C16F2"/>
    <w:rsid w:val="002C3604"/>
    <w:rsid w:val="002C3961"/>
    <w:rsid w:val="002C3A93"/>
    <w:rsid w:val="002C3D86"/>
    <w:rsid w:val="002C4662"/>
    <w:rsid w:val="002C4B13"/>
    <w:rsid w:val="002C61EB"/>
    <w:rsid w:val="002C6BC4"/>
    <w:rsid w:val="002C6F7E"/>
    <w:rsid w:val="002C720A"/>
    <w:rsid w:val="002C781D"/>
    <w:rsid w:val="002C7C40"/>
    <w:rsid w:val="002D07EE"/>
    <w:rsid w:val="002D09F3"/>
    <w:rsid w:val="002D0BDD"/>
    <w:rsid w:val="002D1128"/>
    <w:rsid w:val="002D155C"/>
    <w:rsid w:val="002D2753"/>
    <w:rsid w:val="002D2E29"/>
    <w:rsid w:val="002D31AD"/>
    <w:rsid w:val="002D442A"/>
    <w:rsid w:val="002D4D3A"/>
    <w:rsid w:val="002D557F"/>
    <w:rsid w:val="002D627C"/>
    <w:rsid w:val="002D7A92"/>
    <w:rsid w:val="002E0EFD"/>
    <w:rsid w:val="002E1422"/>
    <w:rsid w:val="002E14A8"/>
    <w:rsid w:val="002E1732"/>
    <w:rsid w:val="002E23EA"/>
    <w:rsid w:val="002E2764"/>
    <w:rsid w:val="002E2D7B"/>
    <w:rsid w:val="002E3561"/>
    <w:rsid w:val="002E3B47"/>
    <w:rsid w:val="002E4A42"/>
    <w:rsid w:val="002E5350"/>
    <w:rsid w:val="002E5D14"/>
    <w:rsid w:val="002E5E9D"/>
    <w:rsid w:val="002E672C"/>
    <w:rsid w:val="002E6B4E"/>
    <w:rsid w:val="002E7309"/>
    <w:rsid w:val="002F0E58"/>
    <w:rsid w:val="002F2630"/>
    <w:rsid w:val="002F2726"/>
    <w:rsid w:val="002F2959"/>
    <w:rsid w:val="002F2D11"/>
    <w:rsid w:val="002F3303"/>
    <w:rsid w:val="002F5BF0"/>
    <w:rsid w:val="002F5EDF"/>
    <w:rsid w:val="002F61B9"/>
    <w:rsid w:val="002F679E"/>
    <w:rsid w:val="002F6881"/>
    <w:rsid w:val="002F719C"/>
    <w:rsid w:val="002F7CC5"/>
    <w:rsid w:val="003007A4"/>
    <w:rsid w:val="0030121B"/>
    <w:rsid w:val="00301590"/>
    <w:rsid w:val="00301E48"/>
    <w:rsid w:val="00302685"/>
    <w:rsid w:val="0030293F"/>
    <w:rsid w:val="003031E0"/>
    <w:rsid w:val="003033AE"/>
    <w:rsid w:val="003049F8"/>
    <w:rsid w:val="003054FA"/>
    <w:rsid w:val="00305649"/>
    <w:rsid w:val="003058F5"/>
    <w:rsid w:val="00305F50"/>
    <w:rsid w:val="00306BC4"/>
    <w:rsid w:val="00306F65"/>
    <w:rsid w:val="00306FD8"/>
    <w:rsid w:val="00307311"/>
    <w:rsid w:val="003075A6"/>
    <w:rsid w:val="003078B6"/>
    <w:rsid w:val="00307A5C"/>
    <w:rsid w:val="00307C95"/>
    <w:rsid w:val="00310DF8"/>
    <w:rsid w:val="00310F62"/>
    <w:rsid w:val="003112E7"/>
    <w:rsid w:val="00311594"/>
    <w:rsid w:val="00311C37"/>
    <w:rsid w:val="00311DFF"/>
    <w:rsid w:val="00312103"/>
    <w:rsid w:val="00312DB3"/>
    <w:rsid w:val="00313035"/>
    <w:rsid w:val="00313579"/>
    <w:rsid w:val="003139F2"/>
    <w:rsid w:val="00313A6E"/>
    <w:rsid w:val="00313E88"/>
    <w:rsid w:val="0031486A"/>
    <w:rsid w:val="00314A34"/>
    <w:rsid w:val="00315130"/>
    <w:rsid w:val="0031560E"/>
    <w:rsid w:val="00315630"/>
    <w:rsid w:val="003159C4"/>
    <w:rsid w:val="003162EE"/>
    <w:rsid w:val="00316A00"/>
    <w:rsid w:val="00316A86"/>
    <w:rsid w:val="0031759E"/>
    <w:rsid w:val="003175F4"/>
    <w:rsid w:val="0031764E"/>
    <w:rsid w:val="00317EA8"/>
    <w:rsid w:val="00320B1B"/>
    <w:rsid w:val="00320F58"/>
    <w:rsid w:val="00321078"/>
    <w:rsid w:val="0032222A"/>
    <w:rsid w:val="0032261C"/>
    <w:rsid w:val="00322809"/>
    <w:rsid w:val="0032336D"/>
    <w:rsid w:val="00323881"/>
    <w:rsid w:val="00323E4F"/>
    <w:rsid w:val="00323F20"/>
    <w:rsid w:val="003241F4"/>
    <w:rsid w:val="00324439"/>
    <w:rsid w:val="00324C40"/>
    <w:rsid w:val="00324E49"/>
    <w:rsid w:val="0032580D"/>
    <w:rsid w:val="003259C6"/>
    <w:rsid w:val="003263E8"/>
    <w:rsid w:val="00330253"/>
    <w:rsid w:val="003303C3"/>
    <w:rsid w:val="003304C6"/>
    <w:rsid w:val="00330681"/>
    <w:rsid w:val="0033198A"/>
    <w:rsid w:val="00331FD2"/>
    <w:rsid w:val="00332763"/>
    <w:rsid w:val="00332870"/>
    <w:rsid w:val="0033295D"/>
    <w:rsid w:val="00332F37"/>
    <w:rsid w:val="003357C3"/>
    <w:rsid w:val="00335AC2"/>
    <w:rsid w:val="00336FC6"/>
    <w:rsid w:val="003370CD"/>
    <w:rsid w:val="00337A5E"/>
    <w:rsid w:val="00337C66"/>
    <w:rsid w:val="00337D29"/>
    <w:rsid w:val="00340500"/>
    <w:rsid w:val="0034095D"/>
    <w:rsid w:val="00341A40"/>
    <w:rsid w:val="00341D80"/>
    <w:rsid w:val="00341FE6"/>
    <w:rsid w:val="0034229D"/>
    <w:rsid w:val="0034377C"/>
    <w:rsid w:val="00343F6C"/>
    <w:rsid w:val="003455D6"/>
    <w:rsid w:val="003475FA"/>
    <w:rsid w:val="0035162B"/>
    <w:rsid w:val="003523BE"/>
    <w:rsid w:val="003537F2"/>
    <w:rsid w:val="00354653"/>
    <w:rsid w:val="003546B0"/>
    <w:rsid w:val="00355221"/>
    <w:rsid w:val="003563BF"/>
    <w:rsid w:val="00356D59"/>
    <w:rsid w:val="0035E991"/>
    <w:rsid w:val="00360B69"/>
    <w:rsid w:val="00360B9C"/>
    <w:rsid w:val="00360DA7"/>
    <w:rsid w:val="00361DE5"/>
    <w:rsid w:val="00361EB0"/>
    <w:rsid w:val="00361F8F"/>
    <w:rsid w:val="00361FBF"/>
    <w:rsid w:val="003632D6"/>
    <w:rsid w:val="003638F5"/>
    <w:rsid w:val="00363D19"/>
    <w:rsid w:val="0036425F"/>
    <w:rsid w:val="00364E44"/>
    <w:rsid w:val="00365ADA"/>
    <w:rsid w:val="00365FC4"/>
    <w:rsid w:val="0036663C"/>
    <w:rsid w:val="00366F31"/>
    <w:rsid w:val="0036701A"/>
    <w:rsid w:val="0036714C"/>
    <w:rsid w:val="00367481"/>
    <w:rsid w:val="003708EB"/>
    <w:rsid w:val="0037109D"/>
    <w:rsid w:val="00371161"/>
    <w:rsid w:val="00371545"/>
    <w:rsid w:val="0037157C"/>
    <w:rsid w:val="00371608"/>
    <w:rsid w:val="003718B8"/>
    <w:rsid w:val="00372148"/>
    <w:rsid w:val="0037221C"/>
    <w:rsid w:val="0037275E"/>
    <w:rsid w:val="00372A4C"/>
    <w:rsid w:val="00373177"/>
    <w:rsid w:val="003731E9"/>
    <w:rsid w:val="00373339"/>
    <w:rsid w:val="0037391D"/>
    <w:rsid w:val="00374ADC"/>
    <w:rsid w:val="0037585E"/>
    <w:rsid w:val="003765D1"/>
    <w:rsid w:val="0037698C"/>
    <w:rsid w:val="00376EFD"/>
    <w:rsid w:val="00377F7C"/>
    <w:rsid w:val="003801D8"/>
    <w:rsid w:val="003810BD"/>
    <w:rsid w:val="00382511"/>
    <w:rsid w:val="00382A64"/>
    <w:rsid w:val="00382F2E"/>
    <w:rsid w:val="00383F0D"/>
    <w:rsid w:val="0038612E"/>
    <w:rsid w:val="00386225"/>
    <w:rsid w:val="00386872"/>
    <w:rsid w:val="00387AA3"/>
    <w:rsid w:val="00387FD0"/>
    <w:rsid w:val="00390663"/>
    <w:rsid w:val="00390B1B"/>
    <w:rsid w:val="00390DAE"/>
    <w:rsid w:val="003924C8"/>
    <w:rsid w:val="0039255D"/>
    <w:rsid w:val="00392646"/>
    <w:rsid w:val="00393234"/>
    <w:rsid w:val="003937FC"/>
    <w:rsid w:val="003938FB"/>
    <w:rsid w:val="00393E96"/>
    <w:rsid w:val="00394FD6"/>
    <w:rsid w:val="00395614"/>
    <w:rsid w:val="00395685"/>
    <w:rsid w:val="00395851"/>
    <w:rsid w:val="00395B75"/>
    <w:rsid w:val="00395EC9"/>
    <w:rsid w:val="003969C3"/>
    <w:rsid w:val="00397202"/>
    <w:rsid w:val="0039791A"/>
    <w:rsid w:val="003A0679"/>
    <w:rsid w:val="003A0B50"/>
    <w:rsid w:val="003A0C2B"/>
    <w:rsid w:val="003A0EEF"/>
    <w:rsid w:val="003A1C7A"/>
    <w:rsid w:val="003A1DE6"/>
    <w:rsid w:val="003A2B8D"/>
    <w:rsid w:val="003A3C43"/>
    <w:rsid w:val="003A44ED"/>
    <w:rsid w:val="003A53EA"/>
    <w:rsid w:val="003A558C"/>
    <w:rsid w:val="003A5BB3"/>
    <w:rsid w:val="003A5C53"/>
    <w:rsid w:val="003A5C77"/>
    <w:rsid w:val="003A7235"/>
    <w:rsid w:val="003A7343"/>
    <w:rsid w:val="003A75BE"/>
    <w:rsid w:val="003A7622"/>
    <w:rsid w:val="003A768A"/>
    <w:rsid w:val="003A76EE"/>
    <w:rsid w:val="003A78FA"/>
    <w:rsid w:val="003A7C80"/>
    <w:rsid w:val="003B15B0"/>
    <w:rsid w:val="003B1DFD"/>
    <w:rsid w:val="003B2B96"/>
    <w:rsid w:val="003B3B6B"/>
    <w:rsid w:val="003B3EB4"/>
    <w:rsid w:val="003B403F"/>
    <w:rsid w:val="003B46E9"/>
    <w:rsid w:val="003B4B98"/>
    <w:rsid w:val="003B58DE"/>
    <w:rsid w:val="003B6B22"/>
    <w:rsid w:val="003B7FEC"/>
    <w:rsid w:val="003C17F1"/>
    <w:rsid w:val="003C1D53"/>
    <w:rsid w:val="003C2157"/>
    <w:rsid w:val="003C35E4"/>
    <w:rsid w:val="003C41FC"/>
    <w:rsid w:val="003C4D0E"/>
    <w:rsid w:val="003C5A9B"/>
    <w:rsid w:val="003C5F62"/>
    <w:rsid w:val="003C6348"/>
    <w:rsid w:val="003C7256"/>
    <w:rsid w:val="003C7A19"/>
    <w:rsid w:val="003D00CA"/>
    <w:rsid w:val="003D05E3"/>
    <w:rsid w:val="003D0CC7"/>
    <w:rsid w:val="003D1349"/>
    <w:rsid w:val="003D1428"/>
    <w:rsid w:val="003D1FC4"/>
    <w:rsid w:val="003D282E"/>
    <w:rsid w:val="003D3B26"/>
    <w:rsid w:val="003D48DA"/>
    <w:rsid w:val="003D4ABB"/>
    <w:rsid w:val="003D534B"/>
    <w:rsid w:val="003D5FAB"/>
    <w:rsid w:val="003D68D2"/>
    <w:rsid w:val="003D6947"/>
    <w:rsid w:val="003D720C"/>
    <w:rsid w:val="003D74B7"/>
    <w:rsid w:val="003D7939"/>
    <w:rsid w:val="003D79A0"/>
    <w:rsid w:val="003E0322"/>
    <w:rsid w:val="003E0730"/>
    <w:rsid w:val="003E0798"/>
    <w:rsid w:val="003E0E20"/>
    <w:rsid w:val="003E2684"/>
    <w:rsid w:val="003E3D29"/>
    <w:rsid w:val="003E4312"/>
    <w:rsid w:val="003E4573"/>
    <w:rsid w:val="003E4D3C"/>
    <w:rsid w:val="003E4F2F"/>
    <w:rsid w:val="003E5ABE"/>
    <w:rsid w:val="003E5E11"/>
    <w:rsid w:val="003E5FC6"/>
    <w:rsid w:val="003E781B"/>
    <w:rsid w:val="003E7899"/>
    <w:rsid w:val="003F017A"/>
    <w:rsid w:val="003F159A"/>
    <w:rsid w:val="003F27CF"/>
    <w:rsid w:val="003F2C16"/>
    <w:rsid w:val="003F3444"/>
    <w:rsid w:val="003F3636"/>
    <w:rsid w:val="003F505F"/>
    <w:rsid w:val="003F5AD0"/>
    <w:rsid w:val="003F6D30"/>
    <w:rsid w:val="003F74CD"/>
    <w:rsid w:val="003F7D2B"/>
    <w:rsid w:val="00400318"/>
    <w:rsid w:val="004004EE"/>
    <w:rsid w:val="004009C0"/>
    <w:rsid w:val="00401ED9"/>
    <w:rsid w:val="004022F5"/>
    <w:rsid w:val="00402A7E"/>
    <w:rsid w:val="00402AF6"/>
    <w:rsid w:val="00402EF1"/>
    <w:rsid w:val="00403475"/>
    <w:rsid w:val="00404E79"/>
    <w:rsid w:val="004057E3"/>
    <w:rsid w:val="00405872"/>
    <w:rsid w:val="004063A2"/>
    <w:rsid w:val="00406F2C"/>
    <w:rsid w:val="00407707"/>
    <w:rsid w:val="0041053A"/>
    <w:rsid w:val="0041068C"/>
    <w:rsid w:val="004107B6"/>
    <w:rsid w:val="00410AC1"/>
    <w:rsid w:val="00411407"/>
    <w:rsid w:val="00411D32"/>
    <w:rsid w:val="00411F2C"/>
    <w:rsid w:val="0041214E"/>
    <w:rsid w:val="0041295D"/>
    <w:rsid w:val="00413803"/>
    <w:rsid w:val="00413B18"/>
    <w:rsid w:val="004140FC"/>
    <w:rsid w:val="004151E2"/>
    <w:rsid w:val="00415C75"/>
    <w:rsid w:val="0041688E"/>
    <w:rsid w:val="004168BB"/>
    <w:rsid w:val="00416AA5"/>
    <w:rsid w:val="00417AD3"/>
    <w:rsid w:val="00420087"/>
    <w:rsid w:val="00420181"/>
    <w:rsid w:val="004210AC"/>
    <w:rsid w:val="00421560"/>
    <w:rsid w:val="0042172C"/>
    <w:rsid w:val="00421F96"/>
    <w:rsid w:val="004231F8"/>
    <w:rsid w:val="004237DA"/>
    <w:rsid w:val="0042397B"/>
    <w:rsid w:val="00423980"/>
    <w:rsid w:val="00424400"/>
    <w:rsid w:val="00424696"/>
    <w:rsid w:val="00424A16"/>
    <w:rsid w:val="004250A0"/>
    <w:rsid w:val="00425FBB"/>
    <w:rsid w:val="004261BD"/>
    <w:rsid w:val="00426496"/>
    <w:rsid w:val="00427EA8"/>
    <w:rsid w:val="00430523"/>
    <w:rsid w:val="00431401"/>
    <w:rsid w:val="004317AD"/>
    <w:rsid w:val="00431E96"/>
    <w:rsid w:val="00432056"/>
    <w:rsid w:val="00432203"/>
    <w:rsid w:val="00432B38"/>
    <w:rsid w:val="0043305C"/>
    <w:rsid w:val="004348BF"/>
    <w:rsid w:val="00435C17"/>
    <w:rsid w:val="00436650"/>
    <w:rsid w:val="004369D5"/>
    <w:rsid w:val="00436E3E"/>
    <w:rsid w:val="004374EE"/>
    <w:rsid w:val="00440E4D"/>
    <w:rsid w:val="004420CB"/>
    <w:rsid w:val="00443690"/>
    <w:rsid w:val="0044423F"/>
    <w:rsid w:val="00444416"/>
    <w:rsid w:val="004446F2"/>
    <w:rsid w:val="00444C09"/>
    <w:rsid w:val="00444C5F"/>
    <w:rsid w:val="00444ED3"/>
    <w:rsid w:val="00444F3E"/>
    <w:rsid w:val="004456F1"/>
    <w:rsid w:val="00445CBC"/>
    <w:rsid w:val="00445E98"/>
    <w:rsid w:val="0044629E"/>
    <w:rsid w:val="00446348"/>
    <w:rsid w:val="004470FA"/>
    <w:rsid w:val="00447B04"/>
    <w:rsid w:val="00447CB4"/>
    <w:rsid w:val="004501FE"/>
    <w:rsid w:val="004506F2"/>
    <w:rsid w:val="00450B09"/>
    <w:rsid w:val="004510E7"/>
    <w:rsid w:val="004512D9"/>
    <w:rsid w:val="004515C4"/>
    <w:rsid w:val="00451C31"/>
    <w:rsid w:val="00452053"/>
    <w:rsid w:val="0045229D"/>
    <w:rsid w:val="00452348"/>
    <w:rsid w:val="00452B0E"/>
    <w:rsid w:val="00453300"/>
    <w:rsid w:val="00454942"/>
    <w:rsid w:val="00454A1D"/>
    <w:rsid w:val="00454D77"/>
    <w:rsid w:val="00455A5E"/>
    <w:rsid w:val="00456338"/>
    <w:rsid w:val="004568F3"/>
    <w:rsid w:val="004569EC"/>
    <w:rsid w:val="004576A4"/>
    <w:rsid w:val="00460C6C"/>
    <w:rsid w:val="004610E0"/>
    <w:rsid w:val="004613BF"/>
    <w:rsid w:val="004616F5"/>
    <w:rsid w:val="00461A9C"/>
    <w:rsid w:val="00461C05"/>
    <w:rsid w:val="00462820"/>
    <w:rsid w:val="00462DC1"/>
    <w:rsid w:val="004631CA"/>
    <w:rsid w:val="00463311"/>
    <w:rsid w:val="00463C13"/>
    <w:rsid w:val="00464EB1"/>
    <w:rsid w:val="00466A5F"/>
    <w:rsid w:val="00466CBA"/>
    <w:rsid w:val="00466D55"/>
    <w:rsid w:val="0046704F"/>
    <w:rsid w:val="00467DBE"/>
    <w:rsid w:val="0047100B"/>
    <w:rsid w:val="0047174C"/>
    <w:rsid w:val="004722AE"/>
    <w:rsid w:val="00472547"/>
    <w:rsid w:val="00472C67"/>
    <w:rsid w:val="004735CE"/>
    <w:rsid w:val="00473A8E"/>
    <w:rsid w:val="00473E71"/>
    <w:rsid w:val="00473F38"/>
    <w:rsid w:val="00474475"/>
    <w:rsid w:val="004748CF"/>
    <w:rsid w:val="00474BF6"/>
    <w:rsid w:val="00474C56"/>
    <w:rsid w:val="004750EF"/>
    <w:rsid w:val="00475322"/>
    <w:rsid w:val="004756FD"/>
    <w:rsid w:val="004766B2"/>
    <w:rsid w:val="00476774"/>
    <w:rsid w:val="0048028F"/>
    <w:rsid w:val="004803E7"/>
    <w:rsid w:val="0048346E"/>
    <w:rsid w:val="00484282"/>
    <w:rsid w:val="00484AB7"/>
    <w:rsid w:val="00484C6E"/>
    <w:rsid w:val="004853D9"/>
    <w:rsid w:val="00485EFB"/>
    <w:rsid w:val="00486440"/>
    <w:rsid w:val="00486B74"/>
    <w:rsid w:val="0048747B"/>
    <w:rsid w:val="00487805"/>
    <w:rsid w:val="00490898"/>
    <w:rsid w:val="004909B7"/>
    <w:rsid w:val="0049166C"/>
    <w:rsid w:val="004921E5"/>
    <w:rsid w:val="00492337"/>
    <w:rsid w:val="004925A6"/>
    <w:rsid w:val="0049315B"/>
    <w:rsid w:val="004939BB"/>
    <w:rsid w:val="00494056"/>
    <w:rsid w:val="00494757"/>
    <w:rsid w:val="00495432"/>
    <w:rsid w:val="00495681"/>
    <w:rsid w:val="00495A9B"/>
    <w:rsid w:val="00496240"/>
    <w:rsid w:val="004963C8"/>
    <w:rsid w:val="00497599"/>
    <w:rsid w:val="004A12FB"/>
    <w:rsid w:val="004A1855"/>
    <w:rsid w:val="004A1ADD"/>
    <w:rsid w:val="004A1F23"/>
    <w:rsid w:val="004A2640"/>
    <w:rsid w:val="004A27AB"/>
    <w:rsid w:val="004A28BC"/>
    <w:rsid w:val="004A3AE4"/>
    <w:rsid w:val="004A3E02"/>
    <w:rsid w:val="004A4594"/>
    <w:rsid w:val="004A4AE1"/>
    <w:rsid w:val="004A522E"/>
    <w:rsid w:val="004A73C0"/>
    <w:rsid w:val="004A73F2"/>
    <w:rsid w:val="004A7A21"/>
    <w:rsid w:val="004A7A4D"/>
    <w:rsid w:val="004B0E35"/>
    <w:rsid w:val="004B3309"/>
    <w:rsid w:val="004B3344"/>
    <w:rsid w:val="004B3AF4"/>
    <w:rsid w:val="004B3EB7"/>
    <w:rsid w:val="004B401B"/>
    <w:rsid w:val="004B440A"/>
    <w:rsid w:val="004B458B"/>
    <w:rsid w:val="004B497A"/>
    <w:rsid w:val="004B4C8B"/>
    <w:rsid w:val="004B5288"/>
    <w:rsid w:val="004B545B"/>
    <w:rsid w:val="004B572F"/>
    <w:rsid w:val="004B591F"/>
    <w:rsid w:val="004B650D"/>
    <w:rsid w:val="004B6610"/>
    <w:rsid w:val="004B6702"/>
    <w:rsid w:val="004B6B3F"/>
    <w:rsid w:val="004B7F4F"/>
    <w:rsid w:val="004C0562"/>
    <w:rsid w:val="004C2009"/>
    <w:rsid w:val="004C2430"/>
    <w:rsid w:val="004C2DDB"/>
    <w:rsid w:val="004C2E7A"/>
    <w:rsid w:val="004C2F8C"/>
    <w:rsid w:val="004C34A2"/>
    <w:rsid w:val="004C5421"/>
    <w:rsid w:val="004C674A"/>
    <w:rsid w:val="004C6D3E"/>
    <w:rsid w:val="004C7391"/>
    <w:rsid w:val="004C7753"/>
    <w:rsid w:val="004C7987"/>
    <w:rsid w:val="004D082D"/>
    <w:rsid w:val="004D13DC"/>
    <w:rsid w:val="004D25D6"/>
    <w:rsid w:val="004D2785"/>
    <w:rsid w:val="004D292F"/>
    <w:rsid w:val="004D2DEE"/>
    <w:rsid w:val="004D2FCA"/>
    <w:rsid w:val="004D392B"/>
    <w:rsid w:val="004D4352"/>
    <w:rsid w:val="004D43B4"/>
    <w:rsid w:val="004D52A3"/>
    <w:rsid w:val="004D5BBD"/>
    <w:rsid w:val="004D6567"/>
    <w:rsid w:val="004D68D6"/>
    <w:rsid w:val="004D6C24"/>
    <w:rsid w:val="004D760B"/>
    <w:rsid w:val="004D7B41"/>
    <w:rsid w:val="004E0DF1"/>
    <w:rsid w:val="004E1E84"/>
    <w:rsid w:val="004E2D6F"/>
    <w:rsid w:val="004E3189"/>
    <w:rsid w:val="004E37F2"/>
    <w:rsid w:val="004E3B41"/>
    <w:rsid w:val="004E57CE"/>
    <w:rsid w:val="004E5AA4"/>
    <w:rsid w:val="004E5B26"/>
    <w:rsid w:val="004E5B8A"/>
    <w:rsid w:val="004E5DD5"/>
    <w:rsid w:val="004E623F"/>
    <w:rsid w:val="004E6641"/>
    <w:rsid w:val="004E72BF"/>
    <w:rsid w:val="004E735A"/>
    <w:rsid w:val="004E77A2"/>
    <w:rsid w:val="004F04F3"/>
    <w:rsid w:val="004F0938"/>
    <w:rsid w:val="004F0D98"/>
    <w:rsid w:val="004F1005"/>
    <w:rsid w:val="004F395C"/>
    <w:rsid w:val="004F40F6"/>
    <w:rsid w:val="004F46FF"/>
    <w:rsid w:val="004F52AC"/>
    <w:rsid w:val="004F62F3"/>
    <w:rsid w:val="004F6583"/>
    <w:rsid w:val="004F6746"/>
    <w:rsid w:val="004F69AE"/>
    <w:rsid w:val="004F7AFE"/>
    <w:rsid w:val="0050058B"/>
    <w:rsid w:val="00500BEB"/>
    <w:rsid w:val="00501027"/>
    <w:rsid w:val="0050155C"/>
    <w:rsid w:val="00501FB9"/>
    <w:rsid w:val="00501FD0"/>
    <w:rsid w:val="0050246B"/>
    <w:rsid w:val="00502C1A"/>
    <w:rsid w:val="005042A4"/>
    <w:rsid w:val="00505AAC"/>
    <w:rsid w:val="005073AC"/>
    <w:rsid w:val="00510EFB"/>
    <w:rsid w:val="005116A3"/>
    <w:rsid w:val="005118A9"/>
    <w:rsid w:val="00511CD6"/>
    <w:rsid w:val="00511D33"/>
    <w:rsid w:val="005129D9"/>
    <w:rsid w:val="00512BC7"/>
    <w:rsid w:val="00512DCA"/>
    <w:rsid w:val="0051345A"/>
    <w:rsid w:val="00513933"/>
    <w:rsid w:val="00513C8F"/>
    <w:rsid w:val="005142FE"/>
    <w:rsid w:val="005146F7"/>
    <w:rsid w:val="00514B98"/>
    <w:rsid w:val="00515073"/>
    <w:rsid w:val="00515A5A"/>
    <w:rsid w:val="00515D1E"/>
    <w:rsid w:val="005168FB"/>
    <w:rsid w:val="005200F7"/>
    <w:rsid w:val="00520BE4"/>
    <w:rsid w:val="0052138D"/>
    <w:rsid w:val="005227EE"/>
    <w:rsid w:val="005229B1"/>
    <w:rsid w:val="00523126"/>
    <w:rsid w:val="00523955"/>
    <w:rsid w:val="00523A60"/>
    <w:rsid w:val="00523A75"/>
    <w:rsid w:val="00523D5E"/>
    <w:rsid w:val="00523E32"/>
    <w:rsid w:val="005263ED"/>
    <w:rsid w:val="00526CE6"/>
    <w:rsid w:val="00527211"/>
    <w:rsid w:val="00527452"/>
    <w:rsid w:val="0052799D"/>
    <w:rsid w:val="00531BEE"/>
    <w:rsid w:val="00531C0A"/>
    <w:rsid w:val="00533CE6"/>
    <w:rsid w:val="00534C55"/>
    <w:rsid w:val="005353AA"/>
    <w:rsid w:val="00535BB1"/>
    <w:rsid w:val="00535CFC"/>
    <w:rsid w:val="00536029"/>
    <w:rsid w:val="00536C57"/>
    <w:rsid w:val="00537A92"/>
    <w:rsid w:val="00537C11"/>
    <w:rsid w:val="0054023D"/>
    <w:rsid w:val="00541C09"/>
    <w:rsid w:val="00542405"/>
    <w:rsid w:val="00543341"/>
    <w:rsid w:val="00543532"/>
    <w:rsid w:val="005437F5"/>
    <w:rsid w:val="00543B58"/>
    <w:rsid w:val="00543C9A"/>
    <w:rsid w:val="00543FA1"/>
    <w:rsid w:val="005446C0"/>
    <w:rsid w:val="00544A84"/>
    <w:rsid w:val="00545A6D"/>
    <w:rsid w:val="00545BC3"/>
    <w:rsid w:val="0054685A"/>
    <w:rsid w:val="00546B1E"/>
    <w:rsid w:val="005471DF"/>
    <w:rsid w:val="0055011A"/>
    <w:rsid w:val="00550AA6"/>
    <w:rsid w:val="00550CDB"/>
    <w:rsid w:val="0055118E"/>
    <w:rsid w:val="0055289E"/>
    <w:rsid w:val="00552ED1"/>
    <w:rsid w:val="005535A0"/>
    <w:rsid w:val="00554E43"/>
    <w:rsid w:val="00555608"/>
    <w:rsid w:val="00555916"/>
    <w:rsid w:val="00555E21"/>
    <w:rsid w:val="005562F1"/>
    <w:rsid w:val="00556645"/>
    <w:rsid w:val="005567C3"/>
    <w:rsid w:val="00556886"/>
    <w:rsid w:val="005576AC"/>
    <w:rsid w:val="00557AD1"/>
    <w:rsid w:val="00557B84"/>
    <w:rsid w:val="00557C59"/>
    <w:rsid w:val="00557DAE"/>
    <w:rsid w:val="0056145F"/>
    <w:rsid w:val="00561C65"/>
    <w:rsid w:val="00561DF5"/>
    <w:rsid w:val="00561F0D"/>
    <w:rsid w:val="005624A9"/>
    <w:rsid w:val="00562F2C"/>
    <w:rsid w:val="00563121"/>
    <w:rsid w:val="005639B4"/>
    <w:rsid w:val="00563ABA"/>
    <w:rsid w:val="00564927"/>
    <w:rsid w:val="00566947"/>
    <w:rsid w:val="00567A54"/>
    <w:rsid w:val="00567CF9"/>
    <w:rsid w:val="00570081"/>
    <w:rsid w:val="00570522"/>
    <w:rsid w:val="00570C88"/>
    <w:rsid w:val="00571AE5"/>
    <w:rsid w:val="00571AF5"/>
    <w:rsid w:val="00571F89"/>
    <w:rsid w:val="0057240D"/>
    <w:rsid w:val="0057241A"/>
    <w:rsid w:val="00572799"/>
    <w:rsid w:val="00572C71"/>
    <w:rsid w:val="00572D17"/>
    <w:rsid w:val="005735D6"/>
    <w:rsid w:val="005762E2"/>
    <w:rsid w:val="005767F5"/>
    <w:rsid w:val="005767FA"/>
    <w:rsid w:val="00577C17"/>
    <w:rsid w:val="00577E37"/>
    <w:rsid w:val="005803E0"/>
    <w:rsid w:val="00580515"/>
    <w:rsid w:val="005806A1"/>
    <w:rsid w:val="00581874"/>
    <w:rsid w:val="00581D3A"/>
    <w:rsid w:val="00582515"/>
    <w:rsid w:val="005829E0"/>
    <w:rsid w:val="00582FF4"/>
    <w:rsid w:val="00583A7E"/>
    <w:rsid w:val="00584745"/>
    <w:rsid w:val="00585605"/>
    <w:rsid w:val="00586A49"/>
    <w:rsid w:val="00587175"/>
    <w:rsid w:val="00587A8D"/>
    <w:rsid w:val="00587E66"/>
    <w:rsid w:val="005901E1"/>
    <w:rsid w:val="00590452"/>
    <w:rsid w:val="005907A8"/>
    <w:rsid w:val="005910D7"/>
    <w:rsid w:val="00591AAD"/>
    <w:rsid w:val="00593151"/>
    <w:rsid w:val="0059350B"/>
    <w:rsid w:val="00593EDF"/>
    <w:rsid w:val="0059507A"/>
    <w:rsid w:val="00595203"/>
    <w:rsid w:val="00595475"/>
    <w:rsid w:val="00595895"/>
    <w:rsid w:val="0059594D"/>
    <w:rsid w:val="00595CF5"/>
    <w:rsid w:val="00596ABD"/>
    <w:rsid w:val="00597CE5"/>
    <w:rsid w:val="005A15E5"/>
    <w:rsid w:val="005A1811"/>
    <w:rsid w:val="005A1978"/>
    <w:rsid w:val="005A19C8"/>
    <w:rsid w:val="005A1CAB"/>
    <w:rsid w:val="005A1D9D"/>
    <w:rsid w:val="005A2A60"/>
    <w:rsid w:val="005A2B43"/>
    <w:rsid w:val="005A34A7"/>
    <w:rsid w:val="005A4468"/>
    <w:rsid w:val="005A4F7C"/>
    <w:rsid w:val="005A57D8"/>
    <w:rsid w:val="005A6062"/>
    <w:rsid w:val="005A6CB6"/>
    <w:rsid w:val="005A7032"/>
    <w:rsid w:val="005A7F52"/>
    <w:rsid w:val="005B0745"/>
    <w:rsid w:val="005B0D60"/>
    <w:rsid w:val="005B126C"/>
    <w:rsid w:val="005B2803"/>
    <w:rsid w:val="005B281C"/>
    <w:rsid w:val="005B2821"/>
    <w:rsid w:val="005B28EC"/>
    <w:rsid w:val="005B367A"/>
    <w:rsid w:val="005B374E"/>
    <w:rsid w:val="005B4103"/>
    <w:rsid w:val="005B4482"/>
    <w:rsid w:val="005B5652"/>
    <w:rsid w:val="005B6035"/>
    <w:rsid w:val="005B64CC"/>
    <w:rsid w:val="005B77AD"/>
    <w:rsid w:val="005B7F2F"/>
    <w:rsid w:val="005C036E"/>
    <w:rsid w:val="005C067F"/>
    <w:rsid w:val="005C11CA"/>
    <w:rsid w:val="005C1222"/>
    <w:rsid w:val="005C1F97"/>
    <w:rsid w:val="005C2880"/>
    <w:rsid w:val="005C30BD"/>
    <w:rsid w:val="005C3353"/>
    <w:rsid w:val="005C3477"/>
    <w:rsid w:val="005C3637"/>
    <w:rsid w:val="005C3F7A"/>
    <w:rsid w:val="005C428F"/>
    <w:rsid w:val="005C4F83"/>
    <w:rsid w:val="005C4F8C"/>
    <w:rsid w:val="005C6E8D"/>
    <w:rsid w:val="005C787D"/>
    <w:rsid w:val="005D0135"/>
    <w:rsid w:val="005D08B1"/>
    <w:rsid w:val="005D08FD"/>
    <w:rsid w:val="005D2630"/>
    <w:rsid w:val="005D2F22"/>
    <w:rsid w:val="005D2FB5"/>
    <w:rsid w:val="005D35B0"/>
    <w:rsid w:val="005D4739"/>
    <w:rsid w:val="005D47B0"/>
    <w:rsid w:val="005D4B4A"/>
    <w:rsid w:val="005D50F4"/>
    <w:rsid w:val="005D5768"/>
    <w:rsid w:val="005D76B9"/>
    <w:rsid w:val="005D7B1F"/>
    <w:rsid w:val="005E01ED"/>
    <w:rsid w:val="005E06D5"/>
    <w:rsid w:val="005E0863"/>
    <w:rsid w:val="005E0CC0"/>
    <w:rsid w:val="005E308E"/>
    <w:rsid w:val="005E30FF"/>
    <w:rsid w:val="005E5041"/>
    <w:rsid w:val="005E5590"/>
    <w:rsid w:val="005E5955"/>
    <w:rsid w:val="005E59DB"/>
    <w:rsid w:val="005E5ADB"/>
    <w:rsid w:val="005E6415"/>
    <w:rsid w:val="005E68E4"/>
    <w:rsid w:val="005E694F"/>
    <w:rsid w:val="005E6CB3"/>
    <w:rsid w:val="005E796F"/>
    <w:rsid w:val="005F0167"/>
    <w:rsid w:val="005F02EC"/>
    <w:rsid w:val="005F0A61"/>
    <w:rsid w:val="005F0C30"/>
    <w:rsid w:val="005F167A"/>
    <w:rsid w:val="005F22F3"/>
    <w:rsid w:val="005F28E6"/>
    <w:rsid w:val="005F33FE"/>
    <w:rsid w:val="005F412A"/>
    <w:rsid w:val="005F5864"/>
    <w:rsid w:val="005F5B9D"/>
    <w:rsid w:val="005F601F"/>
    <w:rsid w:val="005F60E8"/>
    <w:rsid w:val="005F6131"/>
    <w:rsid w:val="005F6148"/>
    <w:rsid w:val="005F7225"/>
    <w:rsid w:val="0060195A"/>
    <w:rsid w:val="00602A4F"/>
    <w:rsid w:val="00603066"/>
    <w:rsid w:val="0060397A"/>
    <w:rsid w:val="00603F45"/>
    <w:rsid w:val="006053AD"/>
    <w:rsid w:val="00606553"/>
    <w:rsid w:val="00607E30"/>
    <w:rsid w:val="00607E4B"/>
    <w:rsid w:val="00607FD8"/>
    <w:rsid w:val="0061024F"/>
    <w:rsid w:val="00610AB8"/>
    <w:rsid w:val="00610D78"/>
    <w:rsid w:val="00611828"/>
    <w:rsid w:val="00612804"/>
    <w:rsid w:val="0061505F"/>
    <w:rsid w:val="00615257"/>
    <w:rsid w:val="006165DD"/>
    <w:rsid w:val="00616A41"/>
    <w:rsid w:val="0061751B"/>
    <w:rsid w:val="00617571"/>
    <w:rsid w:val="006178E1"/>
    <w:rsid w:val="0062297D"/>
    <w:rsid w:val="00622A44"/>
    <w:rsid w:val="00622B0B"/>
    <w:rsid w:val="006232A1"/>
    <w:rsid w:val="0062437F"/>
    <w:rsid w:val="00624A6A"/>
    <w:rsid w:val="00625024"/>
    <w:rsid w:val="006251AE"/>
    <w:rsid w:val="006251CD"/>
    <w:rsid w:val="00625846"/>
    <w:rsid w:val="00625B76"/>
    <w:rsid w:val="00625EF8"/>
    <w:rsid w:val="006269B0"/>
    <w:rsid w:val="006302F3"/>
    <w:rsid w:val="0063040A"/>
    <w:rsid w:val="00630A86"/>
    <w:rsid w:val="00630E35"/>
    <w:rsid w:val="00631415"/>
    <w:rsid w:val="00631916"/>
    <w:rsid w:val="00631A48"/>
    <w:rsid w:val="00632F1B"/>
    <w:rsid w:val="006330CD"/>
    <w:rsid w:val="006338FE"/>
    <w:rsid w:val="00634604"/>
    <w:rsid w:val="00634E76"/>
    <w:rsid w:val="0063591B"/>
    <w:rsid w:val="00635AA7"/>
    <w:rsid w:val="00635F76"/>
    <w:rsid w:val="006369FC"/>
    <w:rsid w:val="00636B15"/>
    <w:rsid w:val="006373CB"/>
    <w:rsid w:val="00637580"/>
    <w:rsid w:val="00640DA8"/>
    <w:rsid w:val="00641EAC"/>
    <w:rsid w:val="00641EDE"/>
    <w:rsid w:val="006425E4"/>
    <w:rsid w:val="0064264E"/>
    <w:rsid w:val="00642661"/>
    <w:rsid w:val="00643FCE"/>
    <w:rsid w:val="006441BC"/>
    <w:rsid w:val="00644322"/>
    <w:rsid w:val="00644BC6"/>
    <w:rsid w:val="006451EA"/>
    <w:rsid w:val="00645B97"/>
    <w:rsid w:val="00645D96"/>
    <w:rsid w:val="006465BF"/>
    <w:rsid w:val="00647581"/>
    <w:rsid w:val="006502CA"/>
    <w:rsid w:val="00650A2C"/>
    <w:rsid w:val="00652051"/>
    <w:rsid w:val="00653A59"/>
    <w:rsid w:val="00654462"/>
    <w:rsid w:val="006545E3"/>
    <w:rsid w:val="00654A14"/>
    <w:rsid w:val="00654AE1"/>
    <w:rsid w:val="00654B4D"/>
    <w:rsid w:val="0065589F"/>
    <w:rsid w:val="00655BAB"/>
    <w:rsid w:val="006608C0"/>
    <w:rsid w:val="006608D6"/>
    <w:rsid w:val="00660D0F"/>
    <w:rsid w:val="00660D12"/>
    <w:rsid w:val="006615E8"/>
    <w:rsid w:val="00661EA9"/>
    <w:rsid w:val="0066278A"/>
    <w:rsid w:val="00662EC6"/>
    <w:rsid w:val="00662F6F"/>
    <w:rsid w:val="0066447E"/>
    <w:rsid w:val="0066563A"/>
    <w:rsid w:val="0066573D"/>
    <w:rsid w:val="00666819"/>
    <w:rsid w:val="006668F4"/>
    <w:rsid w:val="00666F7E"/>
    <w:rsid w:val="006701AF"/>
    <w:rsid w:val="00670519"/>
    <w:rsid w:val="00670905"/>
    <w:rsid w:val="006718B6"/>
    <w:rsid w:val="0067249B"/>
    <w:rsid w:val="006724F6"/>
    <w:rsid w:val="006725C0"/>
    <w:rsid w:val="00672705"/>
    <w:rsid w:val="006727FB"/>
    <w:rsid w:val="00673E98"/>
    <w:rsid w:val="00676068"/>
    <w:rsid w:val="00676B87"/>
    <w:rsid w:val="006776C1"/>
    <w:rsid w:val="00677936"/>
    <w:rsid w:val="00677EE0"/>
    <w:rsid w:val="00677F67"/>
    <w:rsid w:val="0068076F"/>
    <w:rsid w:val="00680B0C"/>
    <w:rsid w:val="00680DFB"/>
    <w:rsid w:val="00680EA1"/>
    <w:rsid w:val="0068100E"/>
    <w:rsid w:val="0068169D"/>
    <w:rsid w:val="006827B5"/>
    <w:rsid w:val="00682A12"/>
    <w:rsid w:val="006830BE"/>
    <w:rsid w:val="006839A4"/>
    <w:rsid w:val="00683A15"/>
    <w:rsid w:val="006842F6"/>
    <w:rsid w:val="0068456E"/>
    <w:rsid w:val="006848F8"/>
    <w:rsid w:val="006849D9"/>
    <w:rsid w:val="00684D4F"/>
    <w:rsid w:val="00684F91"/>
    <w:rsid w:val="00685223"/>
    <w:rsid w:val="0068580C"/>
    <w:rsid w:val="0068762B"/>
    <w:rsid w:val="00687890"/>
    <w:rsid w:val="0069068E"/>
    <w:rsid w:val="00690FDA"/>
    <w:rsid w:val="006912AA"/>
    <w:rsid w:val="00691508"/>
    <w:rsid w:val="00691916"/>
    <w:rsid w:val="00691D8F"/>
    <w:rsid w:val="00692513"/>
    <w:rsid w:val="00692792"/>
    <w:rsid w:val="006928EF"/>
    <w:rsid w:val="00692FD3"/>
    <w:rsid w:val="00693159"/>
    <w:rsid w:val="0069349D"/>
    <w:rsid w:val="006934CD"/>
    <w:rsid w:val="0069435D"/>
    <w:rsid w:val="00696FEB"/>
    <w:rsid w:val="00697B06"/>
    <w:rsid w:val="00697BDF"/>
    <w:rsid w:val="00697DFB"/>
    <w:rsid w:val="006A0287"/>
    <w:rsid w:val="006A06DD"/>
    <w:rsid w:val="006A08F8"/>
    <w:rsid w:val="006A093D"/>
    <w:rsid w:val="006A1225"/>
    <w:rsid w:val="006A1C58"/>
    <w:rsid w:val="006A20B3"/>
    <w:rsid w:val="006A237C"/>
    <w:rsid w:val="006A2451"/>
    <w:rsid w:val="006A2BF7"/>
    <w:rsid w:val="006A377B"/>
    <w:rsid w:val="006A3ABD"/>
    <w:rsid w:val="006A3E81"/>
    <w:rsid w:val="006A46B1"/>
    <w:rsid w:val="006A4A06"/>
    <w:rsid w:val="006A4BE4"/>
    <w:rsid w:val="006A59DB"/>
    <w:rsid w:val="006A5B9F"/>
    <w:rsid w:val="006A633E"/>
    <w:rsid w:val="006A66F0"/>
    <w:rsid w:val="006A6E99"/>
    <w:rsid w:val="006A7213"/>
    <w:rsid w:val="006A7AC8"/>
    <w:rsid w:val="006B049E"/>
    <w:rsid w:val="006B1127"/>
    <w:rsid w:val="006B14FD"/>
    <w:rsid w:val="006B19F1"/>
    <w:rsid w:val="006B1C7B"/>
    <w:rsid w:val="006B2BA0"/>
    <w:rsid w:val="006B2BC3"/>
    <w:rsid w:val="006B2C47"/>
    <w:rsid w:val="006B2E8E"/>
    <w:rsid w:val="006B3F3D"/>
    <w:rsid w:val="006B502E"/>
    <w:rsid w:val="006B56FC"/>
    <w:rsid w:val="006B5921"/>
    <w:rsid w:val="006B5B56"/>
    <w:rsid w:val="006B5ECD"/>
    <w:rsid w:val="006B6A0B"/>
    <w:rsid w:val="006B764E"/>
    <w:rsid w:val="006C059A"/>
    <w:rsid w:val="006C0B94"/>
    <w:rsid w:val="006C1151"/>
    <w:rsid w:val="006C1CD3"/>
    <w:rsid w:val="006C1E14"/>
    <w:rsid w:val="006C2042"/>
    <w:rsid w:val="006C234A"/>
    <w:rsid w:val="006C3798"/>
    <w:rsid w:val="006C4083"/>
    <w:rsid w:val="006C4CD6"/>
    <w:rsid w:val="006C596B"/>
    <w:rsid w:val="006C5C3F"/>
    <w:rsid w:val="006C5EAD"/>
    <w:rsid w:val="006C66DB"/>
    <w:rsid w:val="006C6868"/>
    <w:rsid w:val="006C6D3E"/>
    <w:rsid w:val="006D050B"/>
    <w:rsid w:val="006D15A0"/>
    <w:rsid w:val="006D1B00"/>
    <w:rsid w:val="006D1C14"/>
    <w:rsid w:val="006D1E4E"/>
    <w:rsid w:val="006D1F41"/>
    <w:rsid w:val="006D253F"/>
    <w:rsid w:val="006D289A"/>
    <w:rsid w:val="006D2D8D"/>
    <w:rsid w:val="006D3165"/>
    <w:rsid w:val="006D39B9"/>
    <w:rsid w:val="006D3DAB"/>
    <w:rsid w:val="006D4218"/>
    <w:rsid w:val="006D4BCA"/>
    <w:rsid w:val="006D5343"/>
    <w:rsid w:val="006D5B46"/>
    <w:rsid w:val="006D62CA"/>
    <w:rsid w:val="006D6ABC"/>
    <w:rsid w:val="006E068F"/>
    <w:rsid w:val="006E0795"/>
    <w:rsid w:val="006E0911"/>
    <w:rsid w:val="006E0A33"/>
    <w:rsid w:val="006E0A45"/>
    <w:rsid w:val="006E0D29"/>
    <w:rsid w:val="006E0F32"/>
    <w:rsid w:val="006E486E"/>
    <w:rsid w:val="006E58AA"/>
    <w:rsid w:val="006E62A1"/>
    <w:rsid w:val="006E6395"/>
    <w:rsid w:val="006E6E31"/>
    <w:rsid w:val="006E7CA9"/>
    <w:rsid w:val="006F0469"/>
    <w:rsid w:val="006F2C20"/>
    <w:rsid w:val="006F3978"/>
    <w:rsid w:val="006F48DE"/>
    <w:rsid w:val="006F6F79"/>
    <w:rsid w:val="006F74A0"/>
    <w:rsid w:val="006F7DA8"/>
    <w:rsid w:val="006F7E0C"/>
    <w:rsid w:val="00700134"/>
    <w:rsid w:val="00700135"/>
    <w:rsid w:val="007003CF"/>
    <w:rsid w:val="00700BA2"/>
    <w:rsid w:val="00700E95"/>
    <w:rsid w:val="0070126C"/>
    <w:rsid w:val="00701A83"/>
    <w:rsid w:val="00702168"/>
    <w:rsid w:val="00702575"/>
    <w:rsid w:val="00703498"/>
    <w:rsid w:val="0070394A"/>
    <w:rsid w:val="00703DB8"/>
    <w:rsid w:val="007052E8"/>
    <w:rsid w:val="00705479"/>
    <w:rsid w:val="00705838"/>
    <w:rsid w:val="00706591"/>
    <w:rsid w:val="0070694E"/>
    <w:rsid w:val="0070697A"/>
    <w:rsid w:val="00706BE0"/>
    <w:rsid w:val="00706FD3"/>
    <w:rsid w:val="007078BE"/>
    <w:rsid w:val="00710616"/>
    <w:rsid w:val="0071079C"/>
    <w:rsid w:val="00710A4E"/>
    <w:rsid w:val="00712777"/>
    <w:rsid w:val="00712E1C"/>
    <w:rsid w:val="00713E12"/>
    <w:rsid w:val="007149FA"/>
    <w:rsid w:val="007153C7"/>
    <w:rsid w:val="007164FC"/>
    <w:rsid w:val="00716A40"/>
    <w:rsid w:val="007171B1"/>
    <w:rsid w:val="00717318"/>
    <w:rsid w:val="00717673"/>
    <w:rsid w:val="00717E87"/>
    <w:rsid w:val="00720462"/>
    <w:rsid w:val="007207EC"/>
    <w:rsid w:val="00721517"/>
    <w:rsid w:val="00721975"/>
    <w:rsid w:val="00721D9F"/>
    <w:rsid w:val="00721F86"/>
    <w:rsid w:val="00722AF3"/>
    <w:rsid w:val="00722B62"/>
    <w:rsid w:val="00722F70"/>
    <w:rsid w:val="00723246"/>
    <w:rsid w:val="007238A1"/>
    <w:rsid w:val="007246FC"/>
    <w:rsid w:val="00724B77"/>
    <w:rsid w:val="007265CB"/>
    <w:rsid w:val="00726AF4"/>
    <w:rsid w:val="00726FBB"/>
    <w:rsid w:val="0072759D"/>
    <w:rsid w:val="00727B8E"/>
    <w:rsid w:val="00727F57"/>
    <w:rsid w:val="0073038E"/>
    <w:rsid w:val="00730BC4"/>
    <w:rsid w:val="0073225A"/>
    <w:rsid w:val="007322C8"/>
    <w:rsid w:val="007332ED"/>
    <w:rsid w:val="00733409"/>
    <w:rsid w:val="007343BC"/>
    <w:rsid w:val="00735058"/>
    <w:rsid w:val="007353E7"/>
    <w:rsid w:val="007356EA"/>
    <w:rsid w:val="0073658D"/>
    <w:rsid w:val="00736700"/>
    <w:rsid w:val="00736E92"/>
    <w:rsid w:val="0073734D"/>
    <w:rsid w:val="007406EE"/>
    <w:rsid w:val="00740BE0"/>
    <w:rsid w:val="00741093"/>
    <w:rsid w:val="00741A20"/>
    <w:rsid w:val="00741F9B"/>
    <w:rsid w:val="0074224F"/>
    <w:rsid w:val="007423D9"/>
    <w:rsid w:val="00742416"/>
    <w:rsid w:val="00743140"/>
    <w:rsid w:val="00743316"/>
    <w:rsid w:val="00744158"/>
    <w:rsid w:val="007460AE"/>
    <w:rsid w:val="00746994"/>
    <w:rsid w:val="00746CAB"/>
    <w:rsid w:val="00746D47"/>
    <w:rsid w:val="00747103"/>
    <w:rsid w:val="00747455"/>
    <w:rsid w:val="0075050A"/>
    <w:rsid w:val="007510BE"/>
    <w:rsid w:val="0075199A"/>
    <w:rsid w:val="007527D3"/>
    <w:rsid w:val="00752B49"/>
    <w:rsid w:val="0075373E"/>
    <w:rsid w:val="00753CDC"/>
    <w:rsid w:val="00753D9C"/>
    <w:rsid w:val="00753EF6"/>
    <w:rsid w:val="00754328"/>
    <w:rsid w:val="007546B1"/>
    <w:rsid w:val="0075478C"/>
    <w:rsid w:val="00754905"/>
    <w:rsid w:val="00755D0D"/>
    <w:rsid w:val="00756480"/>
    <w:rsid w:val="0075688B"/>
    <w:rsid w:val="00756BFF"/>
    <w:rsid w:val="007573FE"/>
    <w:rsid w:val="00757DDB"/>
    <w:rsid w:val="00760A29"/>
    <w:rsid w:val="007621AA"/>
    <w:rsid w:val="00762B64"/>
    <w:rsid w:val="00762F4E"/>
    <w:rsid w:val="007641F5"/>
    <w:rsid w:val="00764400"/>
    <w:rsid w:val="00764C29"/>
    <w:rsid w:val="00765E2C"/>
    <w:rsid w:val="00771E59"/>
    <w:rsid w:val="00773F6E"/>
    <w:rsid w:val="0077434D"/>
    <w:rsid w:val="0077461F"/>
    <w:rsid w:val="00774933"/>
    <w:rsid w:val="0077598A"/>
    <w:rsid w:val="00775C2F"/>
    <w:rsid w:val="00775D80"/>
    <w:rsid w:val="007760FA"/>
    <w:rsid w:val="0077640A"/>
    <w:rsid w:val="00776630"/>
    <w:rsid w:val="007769AA"/>
    <w:rsid w:val="00777580"/>
    <w:rsid w:val="00780434"/>
    <w:rsid w:val="00780625"/>
    <w:rsid w:val="00780E62"/>
    <w:rsid w:val="007813A2"/>
    <w:rsid w:val="00781A61"/>
    <w:rsid w:val="00781D5C"/>
    <w:rsid w:val="007823CB"/>
    <w:rsid w:val="00782BCE"/>
    <w:rsid w:val="00783165"/>
    <w:rsid w:val="00783A02"/>
    <w:rsid w:val="00784C0F"/>
    <w:rsid w:val="00784E0E"/>
    <w:rsid w:val="00784E55"/>
    <w:rsid w:val="00785020"/>
    <w:rsid w:val="00785FD9"/>
    <w:rsid w:val="007861DF"/>
    <w:rsid w:val="00786457"/>
    <w:rsid w:val="007866BB"/>
    <w:rsid w:val="007879CB"/>
    <w:rsid w:val="00787A5E"/>
    <w:rsid w:val="00787D76"/>
    <w:rsid w:val="00790D82"/>
    <w:rsid w:val="00791342"/>
    <w:rsid w:val="00791BAA"/>
    <w:rsid w:val="00792C35"/>
    <w:rsid w:val="00792C9E"/>
    <w:rsid w:val="007955EB"/>
    <w:rsid w:val="00795BAC"/>
    <w:rsid w:val="00795BB4"/>
    <w:rsid w:val="00797A00"/>
    <w:rsid w:val="00797DCC"/>
    <w:rsid w:val="007A0A83"/>
    <w:rsid w:val="007A0DEF"/>
    <w:rsid w:val="007A1145"/>
    <w:rsid w:val="007A1CDE"/>
    <w:rsid w:val="007A36A5"/>
    <w:rsid w:val="007A3D8E"/>
    <w:rsid w:val="007A40DC"/>
    <w:rsid w:val="007A4A19"/>
    <w:rsid w:val="007A4CED"/>
    <w:rsid w:val="007A5BA4"/>
    <w:rsid w:val="007A6331"/>
    <w:rsid w:val="007A6AAC"/>
    <w:rsid w:val="007A7DD9"/>
    <w:rsid w:val="007A7E8A"/>
    <w:rsid w:val="007B06C8"/>
    <w:rsid w:val="007B06D8"/>
    <w:rsid w:val="007B0D59"/>
    <w:rsid w:val="007B12C6"/>
    <w:rsid w:val="007B15A1"/>
    <w:rsid w:val="007B17BD"/>
    <w:rsid w:val="007B29E8"/>
    <w:rsid w:val="007B34F8"/>
    <w:rsid w:val="007B3F4F"/>
    <w:rsid w:val="007B401E"/>
    <w:rsid w:val="007B44CF"/>
    <w:rsid w:val="007B47A6"/>
    <w:rsid w:val="007B4A2B"/>
    <w:rsid w:val="007B53B5"/>
    <w:rsid w:val="007B554D"/>
    <w:rsid w:val="007B6133"/>
    <w:rsid w:val="007B76F9"/>
    <w:rsid w:val="007C0792"/>
    <w:rsid w:val="007C0A4C"/>
    <w:rsid w:val="007C1631"/>
    <w:rsid w:val="007C1B82"/>
    <w:rsid w:val="007C1EB3"/>
    <w:rsid w:val="007C2882"/>
    <w:rsid w:val="007C28DD"/>
    <w:rsid w:val="007C2FEB"/>
    <w:rsid w:val="007C320C"/>
    <w:rsid w:val="007C33F9"/>
    <w:rsid w:val="007C4665"/>
    <w:rsid w:val="007C5426"/>
    <w:rsid w:val="007C5AF5"/>
    <w:rsid w:val="007C5D2E"/>
    <w:rsid w:val="007C7F85"/>
    <w:rsid w:val="007D0B6E"/>
    <w:rsid w:val="007D1073"/>
    <w:rsid w:val="007D148B"/>
    <w:rsid w:val="007D168A"/>
    <w:rsid w:val="007D20FF"/>
    <w:rsid w:val="007D2180"/>
    <w:rsid w:val="007D2223"/>
    <w:rsid w:val="007D464B"/>
    <w:rsid w:val="007D46D0"/>
    <w:rsid w:val="007D4AC9"/>
    <w:rsid w:val="007D5105"/>
    <w:rsid w:val="007D5312"/>
    <w:rsid w:val="007D57CE"/>
    <w:rsid w:val="007D5DF6"/>
    <w:rsid w:val="007D6B0B"/>
    <w:rsid w:val="007D6FC2"/>
    <w:rsid w:val="007D788F"/>
    <w:rsid w:val="007D78D3"/>
    <w:rsid w:val="007E0193"/>
    <w:rsid w:val="007E02A4"/>
    <w:rsid w:val="007E1334"/>
    <w:rsid w:val="007E1EA4"/>
    <w:rsid w:val="007E2320"/>
    <w:rsid w:val="007E23B9"/>
    <w:rsid w:val="007E2CD8"/>
    <w:rsid w:val="007E30A9"/>
    <w:rsid w:val="007E34EA"/>
    <w:rsid w:val="007E4429"/>
    <w:rsid w:val="007E4A1B"/>
    <w:rsid w:val="007E5831"/>
    <w:rsid w:val="007E6469"/>
    <w:rsid w:val="007E6D2E"/>
    <w:rsid w:val="007F0212"/>
    <w:rsid w:val="007F05D2"/>
    <w:rsid w:val="007F0CBC"/>
    <w:rsid w:val="007F12D1"/>
    <w:rsid w:val="007F19C0"/>
    <w:rsid w:val="007F1FF6"/>
    <w:rsid w:val="007F2240"/>
    <w:rsid w:val="007F31A3"/>
    <w:rsid w:val="007F3E54"/>
    <w:rsid w:val="007F3F75"/>
    <w:rsid w:val="007F525B"/>
    <w:rsid w:val="007F5D73"/>
    <w:rsid w:val="007F6A7D"/>
    <w:rsid w:val="007F6C59"/>
    <w:rsid w:val="007F7119"/>
    <w:rsid w:val="007F73C1"/>
    <w:rsid w:val="007F747A"/>
    <w:rsid w:val="007F7A9C"/>
    <w:rsid w:val="008004C6"/>
    <w:rsid w:val="00801144"/>
    <w:rsid w:val="00801146"/>
    <w:rsid w:val="008023DF"/>
    <w:rsid w:val="0080440C"/>
    <w:rsid w:val="008046A0"/>
    <w:rsid w:val="00804C2A"/>
    <w:rsid w:val="00804ED9"/>
    <w:rsid w:val="00804F45"/>
    <w:rsid w:val="00805955"/>
    <w:rsid w:val="00805DE0"/>
    <w:rsid w:val="008066AA"/>
    <w:rsid w:val="0081010A"/>
    <w:rsid w:val="0081020D"/>
    <w:rsid w:val="008104E6"/>
    <w:rsid w:val="00810A5F"/>
    <w:rsid w:val="008115C3"/>
    <w:rsid w:val="008115F1"/>
    <w:rsid w:val="00812CCE"/>
    <w:rsid w:val="00813324"/>
    <w:rsid w:val="00813D9D"/>
    <w:rsid w:val="008143BB"/>
    <w:rsid w:val="00814639"/>
    <w:rsid w:val="0081504A"/>
    <w:rsid w:val="00816354"/>
    <w:rsid w:val="008164E4"/>
    <w:rsid w:val="00816654"/>
    <w:rsid w:val="008169A6"/>
    <w:rsid w:val="00817282"/>
    <w:rsid w:val="00820172"/>
    <w:rsid w:val="00820827"/>
    <w:rsid w:val="008208CE"/>
    <w:rsid w:val="00822F95"/>
    <w:rsid w:val="00823A01"/>
    <w:rsid w:val="008245A3"/>
    <w:rsid w:val="00824CEC"/>
    <w:rsid w:val="00824FFE"/>
    <w:rsid w:val="0082507A"/>
    <w:rsid w:val="00825E8A"/>
    <w:rsid w:val="00826CFF"/>
    <w:rsid w:val="0082708B"/>
    <w:rsid w:val="008273C0"/>
    <w:rsid w:val="00830357"/>
    <w:rsid w:val="0083057B"/>
    <w:rsid w:val="00830EAA"/>
    <w:rsid w:val="0083162B"/>
    <w:rsid w:val="00831A25"/>
    <w:rsid w:val="008325DD"/>
    <w:rsid w:val="00834B70"/>
    <w:rsid w:val="00834C01"/>
    <w:rsid w:val="00834CDA"/>
    <w:rsid w:val="008366AC"/>
    <w:rsid w:val="008370D6"/>
    <w:rsid w:val="00837AA1"/>
    <w:rsid w:val="00837C60"/>
    <w:rsid w:val="00840081"/>
    <w:rsid w:val="00840293"/>
    <w:rsid w:val="00841232"/>
    <w:rsid w:val="00841571"/>
    <w:rsid w:val="00841CCA"/>
    <w:rsid w:val="00841D8C"/>
    <w:rsid w:val="0084247F"/>
    <w:rsid w:val="008428C4"/>
    <w:rsid w:val="008429D4"/>
    <w:rsid w:val="00842BB6"/>
    <w:rsid w:val="00843132"/>
    <w:rsid w:val="0084316F"/>
    <w:rsid w:val="008434C0"/>
    <w:rsid w:val="00843CA8"/>
    <w:rsid w:val="008444D5"/>
    <w:rsid w:val="00844530"/>
    <w:rsid w:val="00845498"/>
    <w:rsid w:val="008458AC"/>
    <w:rsid w:val="00845EDD"/>
    <w:rsid w:val="00846273"/>
    <w:rsid w:val="00846FD9"/>
    <w:rsid w:val="00847025"/>
    <w:rsid w:val="00847CFC"/>
    <w:rsid w:val="00847D90"/>
    <w:rsid w:val="00851C13"/>
    <w:rsid w:val="00852DA2"/>
    <w:rsid w:val="00852E84"/>
    <w:rsid w:val="00852FBF"/>
    <w:rsid w:val="00854339"/>
    <w:rsid w:val="00854CEA"/>
    <w:rsid w:val="00854EB2"/>
    <w:rsid w:val="0085599F"/>
    <w:rsid w:val="008562E8"/>
    <w:rsid w:val="008569B0"/>
    <w:rsid w:val="00857517"/>
    <w:rsid w:val="0085766E"/>
    <w:rsid w:val="00860282"/>
    <w:rsid w:val="00860935"/>
    <w:rsid w:val="00861663"/>
    <w:rsid w:val="008616F3"/>
    <w:rsid w:val="00861EEC"/>
    <w:rsid w:val="00861F48"/>
    <w:rsid w:val="008623DE"/>
    <w:rsid w:val="00862661"/>
    <w:rsid w:val="00864767"/>
    <w:rsid w:val="008647FF"/>
    <w:rsid w:val="00864E2F"/>
    <w:rsid w:val="008652E8"/>
    <w:rsid w:val="0086663B"/>
    <w:rsid w:val="00866DBD"/>
    <w:rsid w:val="0086705D"/>
    <w:rsid w:val="00867AB5"/>
    <w:rsid w:val="00871469"/>
    <w:rsid w:val="00871CBF"/>
    <w:rsid w:val="00871DAD"/>
    <w:rsid w:val="00871EF3"/>
    <w:rsid w:val="00872082"/>
    <w:rsid w:val="0087213F"/>
    <w:rsid w:val="00872430"/>
    <w:rsid w:val="00872C3A"/>
    <w:rsid w:val="0087314D"/>
    <w:rsid w:val="0087342C"/>
    <w:rsid w:val="0087344F"/>
    <w:rsid w:val="00875D53"/>
    <w:rsid w:val="008768DA"/>
    <w:rsid w:val="0087735B"/>
    <w:rsid w:val="00877F12"/>
    <w:rsid w:val="008800C4"/>
    <w:rsid w:val="00880EDC"/>
    <w:rsid w:val="00881249"/>
    <w:rsid w:val="00881B2B"/>
    <w:rsid w:val="00881D0F"/>
    <w:rsid w:val="008832A4"/>
    <w:rsid w:val="008832AA"/>
    <w:rsid w:val="00883F1A"/>
    <w:rsid w:val="0088472B"/>
    <w:rsid w:val="008847E8"/>
    <w:rsid w:val="00885023"/>
    <w:rsid w:val="008850EC"/>
    <w:rsid w:val="0088661B"/>
    <w:rsid w:val="00892126"/>
    <w:rsid w:val="00892C4F"/>
    <w:rsid w:val="00892DED"/>
    <w:rsid w:val="00893219"/>
    <w:rsid w:val="00893E1B"/>
    <w:rsid w:val="00893F99"/>
    <w:rsid w:val="00894525"/>
    <w:rsid w:val="008950DE"/>
    <w:rsid w:val="00895346"/>
    <w:rsid w:val="008977C1"/>
    <w:rsid w:val="00897B39"/>
    <w:rsid w:val="00897B4A"/>
    <w:rsid w:val="008A0426"/>
    <w:rsid w:val="008A0B64"/>
    <w:rsid w:val="008A290D"/>
    <w:rsid w:val="008A317E"/>
    <w:rsid w:val="008A38D8"/>
    <w:rsid w:val="008A49CE"/>
    <w:rsid w:val="008A4A6C"/>
    <w:rsid w:val="008B0B56"/>
    <w:rsid w:val="008B0E99"/>
    <w:rsid w:val="008B12C3"/>
    <w:rsid w:val="008B1448"/>
    <w:rsid w:val="008B2A9A"/>
    <w:rsid w:val="008B35CF"/>
    <w:rsid w:val="008B38FD"/>
    <w:rsid w:val="008B4342"/>
    <w:rsid w:val="008B5935"/>
    <w:rsid w:val="008B6A0D"/>
    <w:rsid w:val="008B777D"/>
    <w:rsid w:val="008C1BE0"/>
    <w:rsid w:val="008C24E1"/>
    <w:rsid w:val="008C26A1"/>
    <w:rsid w:val="008C2E5F"/>
    <w:rsid w:val="008C2F19"/>
    <w:rsid w:val="008C37C7"/>
    <w:rsid w:val="008C38F0"/>
    <w:rsid w:val="008C3B09"/>
    <w:rsid w:val="008C3CDB"/>
    <w:rsid w:val="008C3CFE"/>
    <w:rsid w:val="008C542F"/>
    <w:rsid w:val="008C60BB"/>
    <w:rsid w:val="008C63CF"/>
    <w:rsid w:val="008C64D3"/>
    <w:rsid w:val="008C6AB2"/>
    <w:rsid w:val="008C6C63"/>
    <w:rsid w:val="008C790A"/>
    <w:rsid w:val="008D0EA2"/>
    <w:rsid w:val="008D1908"/>
    <w:rsid w:val="008D19B2"/>
    <w:rsid w:val="008D1FCF"/>
    <w:rsid w:val="008D2B85"/>
    <w:rsid w:val="008D3B5A"/>
    <w:rsid w:val="008D412D"/>
    <w:rsid w:val="008D4CED"/>
    <w:rsid w:val="008D4D60"/>
    <w:rsid w:val="008D4FAD"/>
    <w:rsid w:val="008D5F8A"/>
    <w:rsid w:val="008D7339"/>
    <w:rsid w:val="008E02E4"/>
    <w:rsid w:val="008E0577"/>
    <w:rsid w:val="008E069F"/>
    <w:rsid w:val="008E10EE"/>
    <w:rsid w:val="008E13E8"/>
    <w:rsid w:val="008E1AC1"/>
    <w:rsid w:val="008E1ECC"/>
    <w:rsid w:val="008E24C9"/>
    <w:rsid w:val="008E2FDF"/>
    <w:rsid w:val="008E31E1"/>
    <w:rsid w:val="008E37BC"/>
    <w:rsid w:val="008E4FE2"/>
    <w:rsid w:val="008E5705"/>
    <w:rsid w:val="008E5B7B"/>
    <w:rsid w:val="008E68FD"/>
    <w:rsid w:val="008E6956"/>
    <w:rsid w:val="008F0404"/>
    <w:rsid w:val="008F121E"/>
    <w:rsid w:val="008F2500"/>
    <w:rsid w:val="008F2FAF"/>
    <w:rsid w:val="008F3B94"/>
    <w:rsid w:val="008F4AA7"/>
    <w:rsid w:val="008F5002"/>
    <w:rsid w:val="008F5383"/>
    <w:rsid w:val="008F55F9"/>
    <w:rsid w:val="008F601F"/>
    <w:rsid w:val="008F6661"/>
    <w:rsid w:val="008F6C5C"/>
    <w:rsid w:val="008F727A"/>
    <w:rsid w:val="008F7AA3"/>
    <w:rsid w:val="008F7FF0"/>
    <w:rsid w:val="00900429"/>
    <w:rsid w:val="00900562"/>
    <w:rsid w:val="009008E4"/>
    <w:rsid w:val="00901F63"/>
    <w:rsid w:val="00903687"/>
    <w:rsid w:val="00903E60"/>
    <w:rsid w:val="009041F5"/>
    <w:rsid w:val="00904FD7"/>
    <w:rsid w:val="00905941"/>
    <w:rsid w:val="009064C7"/>
    <w:rsid w:val="009065CE"/>
    <w:rsid w:val="00906D1E"/>
    <w:rsid w:val="00907858"/>
    <w:rsid w:val="00907E3F"/>
    <w:rsid w:val="00910D31"/>
    <w:rsid w:val="009110AC"/>
    <w:rsid w:val="009111FD"/>
    <w:rsid w:val="00911528"/>
    <w:rsid w:val="009115AB"/>
    <w:rsid w:val="00911640"/>
    <w:rsid w:val="00912336"/>
    <w:rsid w:val="0091277F"/>
    <w:rsid w:val="00913657"/>
    <w:rsid w:val="00913DC8"/>
    <w:rsid w:val="0091517A"/>
    <w:rsid w:val="009159F0"/>
    <w:rsid w:val="00916025"/>
    <w:rsid w:val="0091604B"/>
    <w:rsid w:val="009172F6"/>
    <w:rsid w:val="009203BC"/>
    <w:rsid w:val="00920ADE"/>
    <w:rsid w:val="00921501"/>
    <w:rsid w:val="00921B7E"/>
    <w:rsid w:val="009228E5"/>
    <w:rsid w:val="00922F59"/>
    <w:rsid w:val="00922FF7"/>
    <w:rsid w:val="0092319F"/>
    <w:rsid w:val="009233EB"/>
    <w:rsid w:val="00923477"/>
    <w:rsid w:val="00923F31"/>
    <w:rsid w:val="0092493B"/>
    <w:rsid w:val="009255DA"/>
    <w:rsid w:val="00925727"/>
    <w:rsid w:val="00926992"/>
    <w:rsid w:val="00926C44"/>
    <w:rsid w:val="0092766A"/>
    <w:rsid w:val="00927806"/>
    <w:rsid w:val="00930869"/>
    <w:rsid w:val="009320C3"/>
    <w:rsid w:val="0093235E"/>
    <w:rsid w:val="0093246A"/>
    <w:rsid w:val="00932900"/>
    <w:rsid w:val="00933458"/>
    <w:rsid w:val="009334A2"/>
    <w:rsid w:val="00933862"/>
    <w:rsid w:val="0093420E"/>
    <w:rsid w:val="009352F1"/>
    <w:rsid w:val="009374C9"/>
    <w:rsid w:val="00937703"/>
    <w:rsid w:val="0093771A"/>
    <w:rsid w:val="009378BB"/>
    <w:rsid w:val="00937F8E"/>
    <w:rsid w:val="00940122"/>
    <w:rsid w:val="00940132"/>
    <w:rsid w:val="00940AB0"/>
    <w:rsid w:val="00941D62"/>
    <w:rsid w:val="00941E4C"/>
    <w:rsid w:val="00942027"/>
    <w:rsid w:val="009425E3"/>
    <w:rsid w:val="00942A44"/>
    <w:rsid w:val="0094342A"/>
    <w:rsid w:val="00944620"/>
    <w:rsid w:val="00944772"/>
    <w:rsid w:val="0094482B"/>
    <w:rsid w:val="00944ADB"/>
    <w:rsid w:val="00945052"/>
    <w:rsid w:val="0094605E"/>
    <w:rsid w:val="00946694"/>
    <w:rsid w:val="009469FF"/>
    <w:rsid w:val="00946CAA"/>
    <w:rsid w:val="00947012"/>
    <w:rsid w:val="009475FB"/>
    <w:rsid w:val="00950147"/>
    <w:rsid w:val="00950642"/>
    <w:rsid w:val="00950C5B"/>
    <w:rsid w:val="00951F61"/>
    <w:rsid w:val="0095248B"/>
    <w:rsid w:val="00953ABE"/>
    <w:rsid w:val="00954C94"/>
    <w:rsid w:val="00955394"/>
    <w:rsid w:val="009569EC"/>
    <w:rsid w:val="00957C0B"/>
    <w:rsid w:val="00957D78"/>
    <w:rsid w:val="00957F82"/>
    <w:rsid w:val="0096074D"/>
    <w:rsid w:val="00960AA2"/>
    <w:rsid w:val="0096114F"/>
    <w:rsid w:val="00961BB7"/>
    <w:rsid w:val="009620ED"/>
    <w:rsid w:val="00962101"/>
    <w:rsid w:val="00963ABA"/>
    <w:rsid w:val="0096406A"/>
    <w:rsid w:val="009658A0"/>
    <w:rsid w:val="00966360"/>
    <w:rsid w:val="00966B46"/>
    <w:rsid w:val="00966C88"/>
    <w:rsid w:val="00967181"/>
    <w:rsid w:val="0096771B"/>
    <w:rsid w:val="0096784D"/>
    <w:rsid w:val="00967944"/>
    <w:rsid w:val="00967A69"/>
    <w:rsid w:val="00970035"/>
    <w:rsid w:val="00970733"/>
    <w:rsid w:val="009708A0"/>
    <w:rsid w:val="00970A35"/>
    <w:rsid w:val="00970AA6"/>
    <w:rsid w:val="00971254"/>
    <w:rsid w:val="00971677"/>
    <w:rsid w:val="00971EFB"/>
    <w:rsid w:val="00972889"/>
    <w:rsid w:val="00972EAE"/>
    <w:rsid w:val="00973767"/>
    <w:rsid w:val="00973B59"/>
    <w:rsid w:val="00973FD4"/>
    <w:rsid w:val="00974153"/>
    <w:rsid w:val="0097463D"/>
    <w:rsid w:val="009752D6"/>
    <w:rsid w:val="00975B39"/>
    <w:rsid w:val="00976268"/>
    <w:rsid w:val="00976327"/>
    <w:rsid w:val="0097697B"/>
    <w:rsid w:val="00977C81"/>
    <w:rsid w:val="009807FE"/>
    <w:rsid w:val="00980BEB"/>
    <w:rsid w:val="00980CBB"/>
    <w:rsid w:val="00981378"/>
    <w:rsid w:val="00981AE2"/>
    <w:rsid w:val="00982A74"/>
    <w:rsid w:val="00983BBF"/>
    <w:rsid w:val="0098415F"/>
    <w:rsid w:val="00984A8A"/>
    <w:rsid w:val="00985876"/>
    <w:rsid w:val="0098607A"/>
    <w:rsid w:val="00986C85"/>
    <w:rsid w:val="00986C9B"/>
    <w:rsid w:val="00991007"/>
    <w:rsid w:val="0099123F"/>
    <w:rsid w:val="00991C69"/>
    <w:rsid w:val="00992A2E"/>
    <w:rsid w:val="00992B43"/>
    <w:rsid w:val="009930D0"/>
    <w:rsid w:val="00993A9E"/>
    <w:rsid w:val="009945E0"/>
    <w:rsid w:val="00994CB7"/>
    <w:rsid w:val="00995548"/>
    <w:rsid w:val="00995A1B"/>
    <w:rsid w:val="00995B7D"/>
    <w:rsid w:val="00995CD9"/>
    <w:rsid w:val="00995F02"/>
    <w:rsid w:val="00996088"/>
    <w:rsid w:val="00996F28"/>
    <w:rsid w:val="009976E0"/>
    <w:rsid w:val="00997890"/>
    <w:rsid w:val="009A0B76"/>
    <w:rsid w:val="009A13D2"/>
    <w:rsid w:val="009A2234"/>
    <w:rsid w:val="009A2615"/>
    <w:rsid w:val="009A2FBA"/>
    <w:rsid w:val="009A38C0"/>
    <w:rsid w:val="009A4930"/>
    <w:rsid w:val="009A4A34"/>
    <w:rsid w:val="009A4EF0"/>
    <w:rsid w:val="009A516D"/>
    <w:rsid w:val="009A5B09"/>
    <w:rsid w:val="009A606C"/>
    <w:rsid w:val="009A6348"/>
    <w:rsid w:val="009A7075"/>
    <w:rsid w:val="009B0742"/>
    <w:rsid w:val="009B1408"/>
    <w:rsid w:val="009B270D"/>
    <w:rsid w:val="009B27B3"/>
    <w:rsid w:val="009B33C9"/>
    <w:rsid w:val="009B36C3"/>
    <w:rsid w:val="009B40FC"/>
    <w:rsid w:val="009B47C2"/>
    <w:rsid w:val="009B53D3"/>
    <w:rsid w:val="009B598B"/>
    <w:rsid w:val="009B59EB"/>
    <w:rsid w:val="009B5D92"/>
    <w:rsid w:val="009B72B9"/>
    <w:rsid w:val="009B7F2B"/>
    <w:rsid w:val="009C05B8"/>
    <w:rsid w:val="009C0A20"/>
    <w:rsid w:val="009C1394"/>
    <w:rsid w:val="009C1BA4"/>
    <w:rsid w:val="009C1D2F"/>
    <w:rsid w:val="009C229F"/>
    <w:rsid w:val="009C24DA"/>
    <w:rsid w:val="009C2B1C"/>
    <w:rsid w:val="009C3404"/>
    <w:rsid w:val="009C39D8"/>
    <w:rsid w:val="009C39EC"/>
    <w:rsid w:val="009C3B28"/>
    <w:rsid w:val="009C505E"/>
    <w:rsid w:val="009C537A"/>
    <w:rsid w:val="009C58A2"/>
    <w:rsid w:val="009C5C32"/>
    <w:rsid w:val="009C5F05"/>
    <w:rsid w:val="009C68D1"/>
    <w:rsid w:val="009C72FD"/>
    <w:rsid w:val="009C7B38"/>
    <w:rsid w:val="009C7B5B"/>
    <w:rsid w:val="009D0970"/>
    <w:rsid w:val="009D0B94"/>
    <w:rsid w:val="009D0CD1"/>
    <w:rsid w:val="009D0FBB"/>
    <w:rsid w:val="009D1E46"/>
    <w:rsid w:val="009D1F23"/>
    <w:rsid w:val="009D3615"/>
    <w:rsid w:val="009D44A1"/>
    <w:rsid w:val="009D4A46"/>
    <w:rsid w:val="009D4F51"/>
    <w:rsid w:val="009D55FA"/>
    <w:rsid w:val="009D5637"/>
    <w:rsid w:val="009D6278"/>
    <w:rsid w:val="009D6DAE"/>
    <w:rsid w:val="009D7295"/>
    <w:rsid w:val="009E0153"/>
    <w:rsid w:val="009E062F"/>
    <w:rsid w:val="009E12EC"/>
    <w:rsid w:val="009E1CE0"/>
    <w:rsid w:val="009E1D66"/>
    <w:rsid w:val="009E1D7A"/>
    <w:rsid w:val="009E2292"/>
    <w:rsid w:val="009E330E"/>
    <w:rsid w:val="009E3888"/>
    <w:rsid w:val="009E396C"/>
    <w:rsid w:val="009E3DA4"/>
    <w:rsid w:val="009E4073"/>
    <w:rsid w:val="009E44D7"/>
    <w:rsid w:val="009E46BE"/>
    <w:rsid w:val="009E4906"/>
    <w:rsid w:val="009E4ACF"/>
    <w:rsid w:val="009E4FCD"/>
    <w:rsid w:val="009E535F"/>
    <w:rsid w:val="009E5EE7"/>
    <w:rsid w:val="009E6E63"/>
    <w:rsid w:val="009E7339"/>
    <w:rsid w:val="009F04D0"/>
    <w:rsid w:val="009F0642"/>
    <w:rsid w:val="009F0E7C"/>
    <w:rsid w:val="009F10BD"/>
    <w:rsid w:val="009F1519"/>
    <w:rsid w:val="009F17BB"/>
    <w:rsid w:val="009F184B"/>
    <w:rsid w:val="009F1CB1"/>
    <w:rsid w:val="009F1DD5"/>
    <w:rsid w:val="009F25EE"/>
    <w:rsid w:val="009F41C5"/>
    <w:rsid w:val="009F44CD"/>
    <w:rsid w:val="009F48A5"/>
    <w:rsid w:val="009F4B06"/>
    <w:rsid w:val="009F5BD8"/>
    <w:rsid w:val="009F6310"/>
    <w:rsid w:val="009F7133"/>
    <w:rsid w:val="009F73BA"/>
    <w:rsid w:val="009F7ADF"/>
    <w:rsid w:val="00A00FBC"/>
    <w:rsid w:val="00A01D7D"/>
    <w:rsid w:val="00A02227"/>
    <w:rsid w:val="00A02A49"/>
    <w:rsid w:val="00A02F5D"/>
    <w:rsid w:val="00A031D8"/>
    <w:rsid w:val="00A03AB9"/>
    <w:rsid w:val="00A03B84"/>
    <w:rsid w:val="00A0409F"/>
    <w:rsid w:val="00A041ED"/>
    <w:rsid w:val="00A048B3"/>
    <w:rsid w:val="00A05448"/>
    <w:rsid w:val="00A05A8A"/>
    <w:rsid w:val="00A0628B"/>
    <w:rsid w:val="00A06E05"/>
    <w:rsid w:val="00A07CC5"/>
    <w:rsid w:val="00A07FD3"/>
    <w:rsid w:val="00A1161C"/>
    <w:rsid w:val="00A1277C"/>
    <w:rsid w:val="00A12C52"/>
    <w:rsid w:val="00A12C87"/>
    <w:rsid w:val="00A14463"/>
    <w:rsid w:val="00A151A6"/>
    <w:rsid w:val="00A15710"/>
    <w:rsid w:val="00A15D80"/>
    <w:rsid w:val="00A15EF9"/>
    <w:rsid w:val="00A16872"/>
    <w:rsid w:val="00A16D90"/>
    <w:rsid w:val="00A17070"/>
    <w:rsid w:val="00A17099"/>
    <w:rsid w:val="00A20E00"/>
    <w:rsid w:val="00A20FD6"/>
    <w:rsid w:val="00A2121F"/>
    <w:rsid w:val="00A21C4E"/>
    <w:rsid w:val="00A21F56"/>
    <w:rsid w:val="00A230F9"/>
    <w:rsid w:val="00A23A34"/>
    <w:rsid w:val="00A23E20"/>
    <w:rsid w:val="00A240CE"/>
    <w:rsid w:val="00A249FB"/>
    <w:rsid w:val="00A24C55"/>
    <w:rsid w:val="00A2518D"/>
    <w:rsid w:val="00A256D2"/>
    <w:rsid w:val="00A260BC"/>
    <w:rsid w:val="00A2654D"/>
    <w:rsid w:val="00A26D88"/>
    <w:rsid w:val="00A26EB3"/>
    <w:rsid w:val="00A274BE"/>
    <w:rsid w:val="00A27EBF"/>
    <w:rsid w:val="00A3014B"/>
    <w:rsid w:val="00A30BD6"/>
    <w:rsid w:val="00A32F5C"/>
    <w:rsid w:val="00A3375C"/>
    <w:rsid w:val="00A33B33"/>
    <w:rsid w:val="00A35973"/>
    <w:rsid w:val="00A35C26"/>
    <w:rsid w:val="00A3610D"/>
    <w:rsid w:val="00A36442"/>
    <w:rsid w:val="00A36AE5"/>
    <w:rsid w:val="00A377BC"/>
    <w:rsid w:val="00A37C70"/>
    <w:rsid w:val="00A4144F"/>
    <w:rsid w:val="00A41467"/>
    <w:rsid w:val="00A41F86"/>
    <w:rsid w:val="00A421F2"/>
    <w:rsid w:val="00A42704"/>
    <w:rsid w:val="00A4340C"/>
    <w:rsid w:val="00A437E8"/>
    <w:rsid w:val="00A44CE4"/>
    <w:rsid w:val="00A44CF5"/>
    <w:rsid w:val="00A44F17"/>
    <w:rsid w:val="00A45459"/>
    <w:rsid w:val="00A45988"/>
    <w:rsid w:val="00A4776F"/>
    <w:rsid w:val="00A51029"/>
    <w:rsid w:val="00A51871"/>
    <w:rsid w:val="00A529E9"/>
    <w:rsid w:val="00A53758"/>
    <w:rsid w:val="00A53E04"/>
    <w:rsid w:val="00A54310"/>
    <w:rsid w:val="00A54BC2"/>
    <w:rsid w:val="00A5516E"/>
    <w:rsid w:val="00A55959"/>
    <w:rsid w:val="00A56DD7"/>
    <w:rsid w:val="00A57178"/>
    <w:rsid w:val="00A575AC"/>
    <w:rsid w:val="00A600ED"/>
    <w:rsid w:val="00A606A1"/>
    <w:rsid w:val="00A61E23"/>
    <w:rsid w:val="00A6236B"/>
    <w:rsid w:val="00A628AC"/>
    <w:rsid w:val="00A62D07"/>
    <w:rsid w:val="00A62FC2"/>
    <w:rsid w:val="00A63BB6"/>
    <w:rsid w:val="00A63C47"/>
    <w:rsid w:val="00A64D77"/>
    <w:rsid w:val="00A64DEF"/>
    <w:rsid w:val="00A6612B"/>
    <w:rsid w:val="00A66A5A"/>
    <w:rsid w:val="00A67D31"/>
    <w:rsid w:val="00A7056F"/>
    <w:rsid w:val="00A70B68"/>
    <w:rsid w:val="00A71069"/>
    <w:rsid w:val="00A71FEF"/>
    <w:rsid w:val="00A725EB"/>
    <w:rsid w:val="00A72CA9"/>
    <w:rsid w:val="00A733E1"/>
    <w:rsid w:val="00A73A27"/>
    <w:rsid w:val="00A7417B"/>
    <w:rsid w:val="00A74C49"/>
    <w:rsid w:val="00A75C29"/>
    <w:rsid w:val="00A7697F"/>
    <w:rsid w:val="00A76D03"/>
    <w:rsid w:val="00A77119"/>
    <w:rsid w:val="00A773C3"/>
    <w:rsid w:val="00A77770"/>
    <w:rsid w:val="00A77E8A"/>
    <w:rsid w:val="00A80222"/>
    <w:rsid w:val="00A803D2"/>
    <w:rsid w:val="00A8197E"/>
    <w:rsid w:val="00A8234D"/>
    <w:rsid w:val="00A82BB2"/>
    <w:rsid w:val="00A83926"/>
    <w:rsid w:val="00A855D3"/>
    <w:rsid w:val="00A85830"/>
    <w:rsid w:val="00A859E1"/>
    <w:rsid w:val="00A86261"/>
    <w:rsid w:val="00A8675F"/>
    <w:rsid w:val="00A871D4"/>
    <w:rsid w:val="00A87338"/>
    <w:rsid w:val="00A8776F"/>
    <w:rsid w:val="00A879A3"/>
    <w:rsid w:val="00A87B49"/>
    <w:rsid w:val="00A90B4A"/>
    <w:rsid w:val="00A910CE"/>
    <w:rsid w:val="00A91544"/>
    <w:rsid w:val="00A92062"/>
    <w:rsid w:val="00A93988"/>
    <w:rsid w:val="00A93C0B"/>
    <w:rsid w:val="00A93E29"/>
    <w:rsid w:val="00A94C7E"/>
    <w:rsid w:val="00A95322"/>
    <w:rsid w:val="00A95340"/>
    <w:rsid w:val="00A95904"/>
    <w:rsid w:val="00A9626D"/>
    <w:rsid w:val="00A9678E"/>
    <w:rsid w:val="00A9680A"/>
    <w:rsid w:val="00A97072"/>
    <w:rsid w:val="00A97124"/>
    <w:rsid w:val="00A97946"/>
    <w:rsid w:val="00AA022C"/>
    <w:rsid w:val="00AA0A1A"/>
    <w:rsid w:val="00AA12A7"/>
    <w:rsid w:val="00AA2606"/>
    <w:rsid w:val="00AA3873"/>
    <w:rsid w:val="00AA3E72"/>
    <w:rsid w:val="00AA4862"/>
    <w:rsid w:val="00AA5759"/>
    <w:rsid w:val="00AA5845"/>
    <w:rsid w:val="00AA6435"/>
    <w:rsid w:val="00AA6BFE"/>
    <w:rsid w:val="00AA6E3A"/>
    <w:rsid w:val="00AA6F7C"/>
    <w:rsid w:val="00AA751F"/>
    <w:rsid w:val="00AA7BA4"/>
    <w:rsid w:val="00AA7C2A"/>
    <w:rsid w:val="00AA7F98"/>
    <w:rsid w:val="00AB0971"/>
    <w:rsid w:val="00AB0C31"/>
    <w:rsid w:val="00AB0D9A"/>
    <w:rsid w:val="00AB0DAF"/>
    <w:rsid w:val="00AB2220"/>
    <w:rsid w:val="00AB237A"/>
    <w:rsid w:val="00AB2625"/>
    <w:rsid w:val="00AB2862"/>
    <w:rsid w:val="00AB3929"/>
    <w:rsid w:val="00AB3A40"/>
    <w:rsid w:val="00AB4561"/>
    <w:rsid w:val="00AB458A"/>
    <w:rsid w:val="00AB4A85"/>
    <w:rsid w:val="00AB4EDE"/>
    <w:rsid w:val="00AB5839"/>
    <w:rsid w:val="00AB65A8"/>
    <w:rsid w:val="00AB730A"/>
    <w:rsid w:val="00AB7E04"/>
    <w:rsid w:val="00AC0510"/>
    <w:rsid w:val="00AC1C0F"/>
    <w:rsid w:val="00AC1D3F"/>
    <w:rsid w:val="00AC1E0E"/>
    <w:rsid w:val="00AC2A14"/>
    <w:rsid w:val="00AC2D3B"/>
    <w:rsid w:val="00AC3ECD"/>
    <w:rsid w:val="00AC530D"/>
    <w:rsid w:val="00AC566D"/>
    <w:rsid w:val="00AC570D"/>
    <w:rsid w:val="00AC5FC3"/>
    <w:rsid w:val="00AC73F5"/>
    <w:rsid w:val="00AC77AE"/>
    <w:rsid w:val="00AC7E1D"/>
    <w:rsid w:val="00AC7EBE"/>
    <w:rsid w:val="00AC7FE3"/>
    <w:rsid w:val="00AD06A2"/>
    <w:rsid w:val="00AD0D14"/>
    <w:rsid w:val="00AD14B6"/>
    <w:rsid w:val="00AD163D"/>
    <w:rsid w:val="00AD1CFA"/>
    <w:rsid w:val="00AD2303"/>
    <w:rsid w:val="00AD27B6"/>
    <w:rsid w:val="00AD3291"/>
    <w:rsid w:val="00AD38E4"/>
    <w:rsid w:val="00AD396F"/>
    <w:rsid w:val="00AD3A5E"/>
    <w:rsid w:val="00AD440A"/>
    <w:rsid w:val="00AD45EE"/>
    <w:rsid w:val="00AD4809"/>
    <w:rsid w:val="00AD4E4D"/>
    <w:rsid w:val="00AD4F78"/>
    <w:rsid w:val="00AD54A7"/>
    <w:rsid w:val="00AD652F"/>
    <w:rsid w:val="00AD6AFD"/>
    <w:rsid w:val="00AD70DF"/>
    <w:rsid w:val="00AD747E"/>
    <w:rsid w:val="00AE0390"/>
    <w:rsid w:val="00AE052C"/>
    <w:rsid w:val="00AE095D"/>
    <w:rsid w:val="00AE09EB"/>
    <w:rsid w:val="00AE0AF5"/>
    <w:rsid w:val="00AE45BC"/>
    <w:rsid w:val="00AE4DBE"/>
    <w:rsid w:val="00AE5FC8"/>
    <w:rsid w:val="00AE66C2"/>
    <w:rsid w:val="00AE6F60"/>
    <w:rsid w:val="00AE7329"/>
    <w:rsid w:val="00AE74CA"/>
    <w:rsid w:val="00AE76A8"/>
    <w:rsid w:val="00AE76BF"/>
    <w:rsid w:val="00AE788E"/>
    <w:rsid w:val="00AE7A7B"/>
    <w:rsid w:val="00AF0527"/>
    <w:rsid w:val="00AF07DF"/>
    <w:rsid w:val="00AF0970"/>
    <w:rsid w:val="00AF2002"/>
    <w:rsid w:val="00AF214F"/>
    <w:rsid w:val="00AF2424"/>
    <w:rsid w:val="00AF25DF"/>
    <w:rsid w:val="00AF2607"/>
    <w:rsid w:val="00AF2621"/>
    <w:rsid w:val="00AF284B"/>
    <w:rsid w:val="00AF386C"/>
    <w:rsid w:val="00AF3AE4"/>
    <w:rsid w:val="00AF3C43"/>
    <w:rsid w:val="00AF6541"/>
    <w:rsid w:val="00AF65E2"/>
    <w:rsid w:val="00AF6F1B"/>
    <w:rsid w:val="00AF7AC6"/>
    <w:rsid w:val="00B000B3"/>
    <w:rsid w:val="00B008F2"/>
    <w:rsid w:val="00B01163"/>
    <w:rsid w:val="00B011CA"/>
    <w:rsid w:val="00B022AA"/>
    <w:rsid w:val="00B02960"/>
    <w:rsid w:val="00B03253"/>
    <w:rsid w:val="00B03B4B"/>
    <w:rsid w:val="00B03C9D"/>
    <w:rsid w:val="00B04F66"/>
    <w:rsid w:val="00B05332"/>
    <w:rsid w:val="00B05866"/>
    <w:rsid w:val="00B06297"/>
    <w:rsid w:val="00B06D42"/>
    <w:rsid w:val="00B073C4"/>
    <w:rsid w:val="00B07791"/>
    <w:rsid w:val="00B077F1"/>
    <w:rsid w:val="00B07C4A"/>
    <w:rsid w:val="00B10013"/>
    <w:rsid w:val="00B10ACE"/>
    <w:rsid w:val="00B118A3"/>
    <w:rsid w:val="00B1234B"/>
    <w:rsid w:val="00B12D78"/>
    <w:rsid w:val="00B141CA"/>
    <w:rsid w:val="00B14589"/>
    <w:rsid w:val="00B14AEC"/>
    <w:rsid w:val="00B14C0D"/>
    <w:rsid w:val="00B15409"/>
    <w:rsid w:val="00B157D7"/>
    <w:rsid w:val="00B16533"/>
    <w:rsid w:val="00B16F33"/>
    <w:rsid w:val="00B16F6B"/>
    <w:rsid w:val="00B1736C"/>
    <w:rsid w:val="00B17667"/>
    <w:rsid w:val="00B17999"/>
    <w:rsid w:val="00B20068"/>
    <w:rsid w:val="00B201BB"/>
    <w:rsid w:val="00B202C6"/>
    <w:rsid w:val="00B20845"/>
    <w:rsid w:val="00B2084F"/>
    <w:rsid w:val="00B20C2B"/>
    <w:rsid w:val="00B21D89"/>
    <w:rsid w:val="00B21E43"/>
    <w:rsid w:val="00B21E88"/>
    <w:rsid w:val="00B21F67"/>
    <w:rsid w:val="00B21F6A"/>
    <w:rsid w:val="00B22466"/>
    <w:rsid w:val="00B2278C"/>
    <w:rsid w:val="00B22BC7"/>
    <w:rsid w:val="00B22CB7"/>
    <w:rsid w:val="00B23BF6"/>
    <w:rsid w:val="00B23D54"/>
    <w:rsid w:val="00B2467A"/>
    <w:rsid w:val="00B24851"/>
    <w:rsid w:val="00B24897"/>
    <w:rsid w:val="00B24A93"/>
    <w:rsid w:val="00B24E6C"/>
    <w:rsid w:val="00B26429"/>
    <w:rsid w:val="00B27ACE"/>
    <w:rsid w:val="00B315BA"/>
    <w:rsid w:val="00B32E22"/>
    <w:rsid w:val="00B33F91"/>
    <w:rsid w:val="00B34CE7"/>
    <w:rsid w:val="00B3559C"/>
    <w:rsid w:val="00B35903"/>
    <w:rsid w:val="00B3639E"/>
    <w:rsid w:val="00B37CAF"/>
    <w:rsid w:val="00B403CF"/>
    <w:rsid w:val="00B41280"/>
    <w:rsid w:val="00B41E76"/>
    <w:rsid w:val="00B4365F"/>
    <w:rsid w:val="00B43893"/>
    <w:rsid w:val="00B43997"/>
    <w:rsid w:val="00B46510"/>
    <w:rsid w:val="00B47952"/>
    <w:rsid w:val="00B50C06"/>
    <w:rsid w:val="00B50DE5"/>
    <w:rsid w:val="00B50EB7"/>
    <w:rsid w:val="00B5181A"/>
    <w:rsid w:val="00B51871"/>
    <w:rsid w:val="00B524A7"/>
    <w:rsid w:val="00B52793"/>
    <w:rsid w:val="00B52C0F"/>
    <w:rsid w:val="00B52CAC"/>
    <w:rsid w:val="00B52F78"/>
    <w:rsid w:val="00B5359B"/>
    <w:rsid w:val="00B53CBE"/>
    <w:rsid w:val="00B55314"/>
    <w:rsid w:val="00B554B8"/>
    <w:rsid w:val="00B55B08"/>
    <w:rsid w:val="00B56726"/>
    <w:rsid w:val="00B56766"/>
    <w:rsid w:val="00B6033C"/>
    <w:rsid w:val="00B604A3"/>
    <w:rsid w:val="00B60586"/>
    <w:rsid w:val="00B60E85"/>
    <w:rsid w:val="00B60F65"/>
    <w:rsid w:val="00B6154E"/>
    <w:rsid w:val="00B62141"/>
    <w:rsid w:val="00B63FB4"/>
    <w:rsid w:val="00B64295"/>
    <w:rsid w:val="00B64A6C"/>
    <w:rsid w:val="00B64EDA"/>
    <w:rsid w:val="00B659EF"/>
    <w:rsid w:val="00B65DAC"/>
    <w:rsid w:val="00B66BDD"/>
    <w:rsid w:val="00B67069"/>
    <w:rsid w:val="00B670B4"/>
    <w:rsid w:val="00B67D19"/>
    <w:rsid w:val="00B71512"/>
    <w:rsid w:val="00B71B86"/>
    <w:rsid w:val="00B72A0E"/>
    <w:rsid w:val="00B72A29"/>
    <w:rsid w:val="00B72E76"/>
    <w:rsid w:val="00B7301C"/>
    <w:rsid w:val="00B734A1"/>
    <w:rsid w:val="00B73DC6"/>
    <w:rsid w:val="00B7400C"/>
    <w:rsid w:val="00B74E89"/>
    <w:rsid w:val="00B76650"/>
    <w:rsid w:val="00B76690"/>
    <w:rsid w:val="00B76B99"/>
    <w:rsid w:val="00B76E12"/>
    <w:rsid w:val="00B76E27"/>
    <w:rsid w:val="00B778A4"/>
    <w:rsid w:val="00B77F61"/>
    <w:rsid w:val="00B80310"/>
    <w:rsid w:val="00B80614"/>
    <w:rsid w:val="00B825ED"/>
    <w:rsid w:val="00B82CB8"/>
    <w:rsid w:val="00B835ED"/>
    <w:rsid w:val="00B84557"/>
    <w:rsid w:val="00B8539F"/>
    <w:rsid w:val="00B85B84"/>
    <w:rsid w:val="00B85BCC"/>
    <w:rsid w:val="00B8663E"/>
    <w:rsid w:val="00B879B2"/>
    <w:rsid w:val="00B9102C"/>
    <w:rsid w:val="00B91AAE"/>
    <w:rsid w:val="00B91B26"/>
    <w:rsid w:val="00B9204C"/>
    <w:rsid w:val="00B93161"/>
    <w:rsid w:val="00B93F2C"/>
    <w:rsid w:val="00B9452E"/>
    <w:rsid w:val="00B95649"/>
    <w:rsid w:val="00B9575B"/>
    <w:rsid w:val="00B975AD"/>
    <w:rsid w:val="00B97711"/>
    <w:rsid w:val="00B979DA"/>
    <w:rsid w:val="00B97ED6"/>
    <w:rsid w:val="00BA0A5C"/>
    <w:rsid w:val="00BA1870"/>
    <w:rsid w:val="00BA1D0C"/>
    <w:rsid w:val="00BA227B"/>
    <w:rsid w:val="00BA2D14"/>
    <w:rsid w:val="00BA3792"/>
    <w:rsid w:val="00BA3AD2"/>
    <w:rsid w:val="00BA53B0"/>
    <w:rsid w:val="00BA540D"/>
    <w:rsid w:val="00BA568C"/>
    <w:rsid w:val="00BA59B5"/>
    <w:rsid w:val="00BA6238"/>
    <w:rsid w:val="00BA64AF"/>
    <w:rsid w:val="00BA7397"/>
    <w:rsid w:val="00BA771C"/>
    <w:rsid w:val="00BA77B7"/>
    <w:rsid w:val="00BB0116"/>
    <w:rsid w:val="00BB05CC"/>
    <w:rsid w:val="00BB083D"/>
    <w:rsid w:val="00BB0E05"/>
    <w:rsid w:val="00BB0EA2"/>
    <w:rsid w:val="00BB0F8B"/>
    <w:rsid w:val="00BB1030"/>
    <w:rsid w:val="00BB105F"/>
    <w:rsid w:val="00BB17CB"/>
    <w:rsid w:val="00BB1ADB"/>
    <w:rsid w:val="00BB1CC0"/>
    <w:rsid w:val="00BB2096"/>
    <w:rsid w:val="00BB2288"/>
    <w:rsid w:val="00BB2EC9"/>
    <w:rsid w:val="00BB33D0"/>
    <w:rsid w:val="00BB415A"/>
    <w:rsid w:val="00BB4393"/>
    <w:rsid w:val="00BB44BB"/>
    <w:rsid w:val="00BB5DAB"/>
    <w:rsid w:val="00BB6679"/>
    <w:rsid w:val="00BB70CB"/>
    <w:rsid w:val="00BB7489"/>
    <w:rsid w:val="00BC00E5"/>
    <w:rsid w:val="00BC0268"/>
    <w:rsid w:val="00BC0468"/>
    <w:rsid w:val="00BC07B8"/>
    <w:rsid w:val="00BC1AAC"/>
    <w:rsid w:val="00BC1FB4"/>
    <w:rsid w:val="00BC2821"/>
    <w:rsid w:val="00BC2DA8"/>
    <w:rsid w:val="00BC34BA"/>
    <w:rsid w:val="00BC5300"/>
    <w:rsid w:val="00BC5343"/>
    <w:rsid w:val="00BC627F"/>
    <w:rsid w:val="00BC730F"/>
    <w:rsid w:val="00BC77D0"/>
    <w:rsid w:val="00BD008D"/>
    <w:rsid w:val="00BD0BE8"/>
    <w:rsid w:val="00BD1014"/>
    <w:rsid w:val="00BD12BA"/>
    <w:rsid w:val="00BD1D10"/>
    <w:rsid w:val="00BD2821"/>
    <w:rsid w:val="00BD39B2"/>
    <w:rsid w:val="00BD3CB3"/>
    <w:rsid w:val="00BD4317"/>
    <w:rsid w:val="00BD5338"/>
    <w:rsid w:val="00BD79F3"/>
    <w:rsid w:val="00BE0294"/>
    <w:rsid w:val="00BE0BF7"/>
    <w:rsid w:val="00BE0D5E"/>
    <w:rsid w:val="00BE0F5B"/>
    <w:rsid w:val="00BE11C8"/>
    <w:rsid w:val="00BE1318"/>
    <w:rsid w:val="00BE1725"/>
    <w:rsid w:val="00BE1CD2"/>
    <w:rsid w:val="00BE1E9D"/>
    <w:rsid w:val="00BE265E"/>
    <w:rsid w:val="00BE26FE"/>
    <w:rsid w:val="00BE28A4"/>
    <w:rsid w:val="00BE3E82"/>
    <w:rsid w:val="00BE40EB"/>
    <w:rsid w:val="00BE410F"/>
    <w:rsid w:val="00BE5208"/>
    <w:rsid w:val="00BE6DDC"/>
    <w:rsid w:val="00BE7621"/>
    <w:rsid w:val="00BF0C57"/>
    <w:rsid w:val="00BF0E27"/>
    <w:rsid w:val="00BF266B"/>
    <w:rsid w:val="00BF2AE4"/>
    <w:rsid w:val="00BF37BE"/>
    <w:rsid w:val="00BF3A65"/>
    <w:rsid w:val="00BF3F49"/>
    <w:rsid w:val="00BF40F8"/>
    <w:rsid w:val="00BF60DF"/>
    <w:rsid w:val="00BF6F73"/>
    <w:rsid w:val="00BF7586"/>
    <w:rsid w:val="00BF7830"/>
    <w:rsid w:val="00BF7957"/>
    <w:rsid w:val="00BF7B22"/>
    <w:rsid w:val="00C010B7"/>
    <w:rsid w:val="00C0137A"/>
    <w:rsid w:val="00C0163F"/>
    <w:rsid w:val="00C01BC8"/>
    <w:rsid w:val="00C03106"/>
    <w:rsid w:val="00C035DA"/>
    <w:rsid w:val="00C0392E"/>
    <w:rsid w:val="00C03A60"/>
    <w:rsid w:val="00C03AAD"/>
    <w:rsid w:val="00C04A64"/>
    <w:rsid w:val="00C04EB9"/>
    <w:rsid w:val="00C04F80"/>
    <w:rsid w:val="00C0537D"/>
    <w:rsid w:val="00C053A8"/>
    <w:rsid w:val="00C05C35"/>
    <w:rsid w:val="00C06553"/>
    <w:rsid w:val="00C0664B"/>
    <w:rsid w:val="00C06E51"/>
    <w:rsid w:val="00C07297"/>
    <w:rsid w:val="00C07679"/>
    <w:rsid w:val="00C0782D"/>
    <w:rsid w:val="00C100CF"/>
    <w:rsid w:val="00C10C1D"/>
    <w:rsid w:val="00C111B4"/>
    <w:rsid w:val="00C137FE"/>
    <w:rsid w:val="00C1430D"/>
    <w:rsid w:val="00C154FF"/>
    <w:rsid w:val="00C1594A"/>
    <w:rsid w:val="00C15E7C"/>
    <w:rsid w:val="00C162F8"/>
    <w:rsid w:val="00C1666A"/>
    <w:rsid w:val="00C20009"/>
    <w:rsid w:val="00C20327"/>
    <w:rsid w:val="00C205D0"/>
    <w:rsid w:val="00C21679"/>
    <w:rsid w:val="00C21EBD"/>
    <w:rsid w:val="00C223F7"/>
    <w:rsid w:val="00C22A0D"/>
    <w:rsid w:val="00C247C1"/>
    <w:rsid w:val="00C248ED"/>
    <w:rsid w:val="00C24C1A"/>
    <w:rsid w:val="00C25111"/>
    <w:rsid w:val="00C25162"/>
    <w:rsid w:val="00C25897"/>
    <w:rsid w:val="00C266A2"/>
    <w:rsid w:val="00C26C9E"/>
    <w:rsid w:val="00C27C27"/>
    <w:rsid w:val="00C27C28"/>
    <w:rsid w:val="00C303C2"/>
    <w:rsid w:val="00C30490"/>
    <w:rsid w:val="00C309FF"/>
    <w:rsid w:val="00C30D4A"/>
    <w:rsid w:val="00C30E62"/>
    <w:rsid w:val="00C31441"/>
    <w:rsid w:val="00C31E38"/>
    <w:rsid w:val="00C31F6B"/>
    <w:rsid w:val="00C324C0"/>
    <w:rsid w:val="00C336F5"/>
    <w:rsid w:val="00C33A43"/>
    <w:rsid w:val="00C34093"/>
    <w:rsid w:val="00C34851"/>
    <w:rsid w:val="00C34ACD"/>
    <w:rsid w:val="00C34C02"/>
    <w:rsid w:val="00C34CDC"/>
    <w:rsid w:val="00C34DD9"/>
    <w:rsid w:val="00C34FEC"/>
    <w:rsid w:val="00C35C54"/>
    <w:rsid w:val="00C36BBF"/>
    <w:rsid w:val="00C36ECD"/>
    <w:rsid w:val="00C3721D"/>
    <w:rsid w:val="00C372F8"/>
    <w:rsid w:val="00C3760D"/>
    <w:rsid w:val="00C37DF6"/>
    <w:rsid w:val="00C41A53"/>
    <w:rsid w:val="00C41BC0"/>
    <w:rsid w:val="00C424D2"/>
    <w:rsid w:val="00C4266A"/>
    <w:rsid w:val="00C42BF8"/>
    <w:rsid w:val="00C44595"/>
    <w:rsid w:val="00C44FAA"/>
    <w:rsid w:val="00C46677"/>
    <w:rsid w:val="00C46957"/>
    <w:rsid w:val="00C5027F"/>
    <w:rsid w:val="00C503B0"/>
    <w:rsid w:val="00C505C3"/>
    <w:rsid w:val="00C506DD"/>
    <w:rsid w:val="00C5098C"/>
    <w:rsid w:val="00C50C7E"/>
    <w:rsid w:val="00C513DF"/>
    <w:rsid w:val="00C51A48"/>
    <w:rsid w:val="00C51C0B"/>
    <w:rsid w:val="00C5203D"/>
    <w:rsid w:val="00C52084"/>
    <w:rsid w:val="00C52850"/>
    <w:rsid w:val="00C534EA"/>
    <w:rsid w:val="00C539B2"/>
    <w:rsid w:val="00C5427F"/>
    <w:rsid w:val="00C54750"/>
    <w:rsid w:val="00C5596C"/>
    <w:rsid w:val="00C559D8"/>
    <w:rsid w:val="00C55A97"/>
    <w:rsid w:val="00C55B8C"/>
    <w:rsid w:val="00C577BD"/>
    <w:rsid w:val="00C609EC"/>
    <w:rsid w:val="00C615DE"/>
    <w:rsid w:val="00C619B9"/>
    <w:rsid w:val="00C6215E"/>
    <w:rsid w:val="00C6312A"/>
    <w:rsid w:val="00C638B9"/>
    <w:rsid w:val="00C642D5"/>
    <w:rsid w:val="00C64EC7"/>
    <w:rsid w:val="00C65F7E"/>
    <w:rsid w:val="00C661FC"/>
    <w:rsid w:val="00C66BE8"/>
    <w:rsid w:val="00C67621"/>
    <w:rsid w:val="00C67A3E"/>
    <w:rsid w:val="00C67EA3"/>
    <w:rsid w:val="00C7165B"/>
    <w:rsid w:val="00C72215"/>
    <w:rsid w:val="00C7241E"/>
    <w:rsid w:val="00C73186"/>
    <w:rsid w:val="00C73616"/>
    <w:rsid w:val="00C73C7E"/>
    <w:rsid w:val="00C73D74"/>
    <w:rsid w:val="00C7497D"/>
    <w:rsid w:val="00C754C4"/>
    <w:rsid w:val="00C762B6"/>
    <w:rsid w:val="00C762C2"/>
    <w:rsid w:val="00C76782"/>
    <w:rsid w:val="00C7698C"/>
    <w:rsid w:val="00C806FD"/>
    <w:rsid w:val="00C807A8"/>
    <w:rsid w:val="00C815F2"/>
    <w:rsid w:val="00C81700"/>
    <w:rsid w:val="00C823F6"/>
    <w:rsid w:val="00C8284B"/>
    <w:rsid w:val="00C83561"/>
    <w:rsid w:val="00C84396"/>
    <w:rsid w:val="00C84830"/>
    <w:rsid w:val="00C851C0"/>
    <w:rsid w:val="00C85B0C"/>
    <w:rsid w:val="00C85B83"/>
    <w:rsid w:val="00C85CBC"/>
    <w:rsid w:val="00C86E4D"/>
    <w:rsid w:val="00C87414"/>
    <w:rsid w:val="00C877ED"/>
    <w:rsid w:val="00C90132"/>
    <w:rsid w:val="00C903EA"/>
    <w:rsid w:val="00C9089B"/>
    <w:rsid w:val="00C911BB"/>
    <w:rsid w:val="00C91BD5"/>
    <w:rsid w:val="00C92572"/>
    <w:rsid w:val="00C92699"/>
    <w:rsid w:val="00C92BE5"/>
    <w:rsid w:val="00C92EF4"/>
    <w:rsid w:val="00C93792"/>
    <w:rsid w:val="00C94625"/>
    <w:rsid w:val="00C95575"/>
    <w:rsid w:val="00C96227"/>
    <w:rsid w:val="00C96292"/>
    <w:rsid w:val="00C975BC"/>
    <w:rsid w:val="00CA01B7"/>
    <w:rsid w:val="00CA1D6D"/>
    <w:rsid w:val="00CA3449"/>
    <w:rsid w:val="00CA40C6"/>
    <w:rsid w:val="00CA417B"/>
    <w:rsid w:val="00CA4873"/>
    <w:rsid w:val="00CA4990"/>
    <w:rsid w:val="00CA4CAC"/>
    <w:rsid w:val="00CA5079"/>
    <w:rsid w:val="00CA51B2"/>
    <w:rsid w:val="00CA5693"/>
    <w:rsid w:val="00CA707F"/>
    <w:rsid w:val="00CA7121"/>
    <w:rsid w:val="00CA7859"/>
    <w:rsid w:val="00CA7C22"/>
    <w:rsid w:val="00CB076B"/>
    <w:rsid w:val="00CB083C"/>
    <w:rsid w:val="00CB10BB"/>
    <w:rsid w:val="00CB1160"/>
    <w:rsid w:val="00CB1B81"/>
    <w:rsid w:val="00CB1BC0"/>
    <w:rsid w:val="00CB3C1F"/>
    <w:rsid w:val="00CB443D"/>
    <w:rsid w:val="00CB4A01"/>
    <w:rsid w:val="00CB5700"/>
    <w:rsid w:val="00CB5894"/>
    <w:rsid w:val="00CB5A5B"/>
    <w:rsid w:val="00CB6411"/>
    <w:rsid w:val="00CB6B76"/>
    <w:rsid w:val="00CB6F87"/>
    <w:rsid w:val="00CB719E"/>
    <w:rsid w:val="00CB738A"/>
    <w:rsid w:val="00CB7422"/>
    <w:rsid w:val="00CB7530"/>
    <w:rsid w:val="00CB7E5C"/>
    <w:rsid w:val="00CC023F"/>
    <w:rsid w:val="00CC0F4E"/>
    <w:rsid w:val="00CC12DB"/>
    <w:rsid w:val="00CC146D"/>
    <w:rsid w:val="00CC1686"/>
    <w:rsid w:val="00CC2B6E"/>
    <w:rsid w:val="00CC2EEC"/>
    <w:rsid w:val="00CC3035"/>
    <w:rsid w:val="00CC3849"/>
    <w:rsid w:val="00CC4506"/>
    <w:rsid w:val="00CC54DF"/>
    <w:rsid w:val="00CC66DF"/>
    <w:rsid w:val="00CD02FE"/>
    <w:rsid w:val="00CD132E"/>
    <w:rsid w:val="00CD1DD7"/>
    <w:rsid w:val="00CD1E5E"/>
    <w:rsid w:val="00CD314C"/>
    <w:rsid w:val="00CD317F"/>
    <w:rsid w:val="00CD42F8"/>
    <w:rsid w:val="00CD4B89"/>
    <w:rsid w:val="00CD562B"/>
    <w:rsid w:val="00CD7D7E"/>
    <w:rsid w:val="00CE0A16"/>
    <w:rsid w:val="00CE0BDC"/>
    <w:rsid w:val="00CE1070"/>
    <w:rsid w:val="00CE1CD4"/>
    <w:rsid w:val="00CE2978"/>
    <w:rsid w:val="00CE2C14"/>
    <w:rsid w:val="00CE2F73"/>
    <w:rsid w:val="00CE332B"/>
    <w:rsid w:val="00CE3762"/>
    <w:rsid w:val="00CE37F9"/>
    <w:rsid w:val="00CE3D9C"/>
    <w:rsid w:val="00CE3F4B"/>
    <w:rsid w:val="00CE54B5"/>
    <w:rsid w:val="00CE604F"/>
    <w:rsid w:val="00CE626C"/>
    <w:rsid w:val="00CE6536"/>
    <w:rsid w:val="00CE6C8C"/>
    <w:rsid w:val="00CE7378"/>
    <w:rsid w:val="00CE7D31"/>
    <w:rsid w:val="00CE9F36"/>
    <w:rsid w:val="00CF0500"/>
    <w:rsid w:val="00CF16BA"/>
    <w:rsid w:val="00CF2B50"/>
    <w:rsid w:val="00CF2B5E"/>
    <w:rsid w:val="00CF3059"/>
    <w:rsid w:val="00CF3444"/>
    <w:rsid w:val="00CF4EB6"/>
    <w:rsid w:val="00CF54C2"/>
    <w:rsid w:val="00CF7974"/>
    <w:rsid w:val="00D00795"/>
    <w:rsid w:val="00D02339"/>
    <w:rsid w:val="00D034A7"/>
    <w:rsid w:val="00D03C28"/>
    <w:rsid w:val="00D04820"/>
    <w:rsid w:val="00D04842"/>
    <w:rsid w:val="00D056AF"/>
    <w:rsid w:val="00D05E1D"/>
    <w:rsid w:val="00D06AD4"/>
    <w:rsid w:val="00D06E92"/>
    <w:rsid w:val="00D07FD0"/>
    <w:rsid w:val="00D10257"/>
    <w:rsid w:val="00D108B7"/>
    <w:rsid w:val="00D10B3F"/>
    <w:rsid w:val="00D115F8"/>
    <w:rsid w:val="00D11798"/>
    <w:rsid w:val="00D12038"/>
    <w:rsid w:val="00D138D3"/>
    <w:rsid w:val="00D139AA"/>
    <w:rsid w:val="00D15FD1"/>
    <w:rsid w:val="00D16655"/>
    <w:rsid w:val="00D16931"/>
    <w:rsid w:val="00D16EC1"/>
    <w:rsid w:val="00D17481"/>
    <w:rsid w:val="00D17695"/>
    <w:rsid w:val="00D1799C"/>
    <w:rsid w:val="00D17A81"/>
    <w:rsid w:val="00D17B78"/>
    <w:rsid w:val="00D20258"/>
    <w:rsid w:val="00D20815"/>
    <w:rsid w:val="00D2088A"/>
    <w:rsid w:val="00D20BE6"/>
    <w:rsid w:val="00D20E00"/>
    <w:rsid w:val="00D22D8D"/>
    <w:rsid w:val="00D234FE"/>
    <w:rsid w:val="00D23506"/>
    <w:rsid w:val="00D2467C"/>
    <w:rsid w:val="00D24945"/>
    <w:rsid w:val="00D25B30"/>
    <w:rsid w:val="00D26389"/>
    <w:rsid w:val="00D26696"/>
    <w:rsid w:val="00D266AC"/>
    <w:rsid w:val="00D27143"/>
    <w:rsid w:val="00D2719A"/>
    <w:rsid w:val="00D30873"/>
    <w:rsid w:val="00D311C1"/>
    <w:rsid w:val="00D322E8"/>
    <w:rsid w:val="00D33287"/>
    <w:rsid w:val="00D334B0"/>
    <w:rsid w:val="00D34901"/>
    <w:rsid w:val="00D34D9A"/>
    <w:rsid w:val="00D3557F"/>
    <w:rsid w:val="00D35F63"/>
    <w:rsid w:val="00D36CF4"/>
    <w:rsid w:val="00D36FF9"/>
    <w:rsid w:val="00D372A4"/>
    <w:rsid w:val="00D37505"/>
    <w:rsid w:val="00D375FD"/>
    <w:rsid w:val="00D37654"/>
    <w:rsid w:val="00D40415"/>
    <w:rsid w:val="00D418F2"/>
    <w:rsid w:val="00D425D3"/>
    <w:rsid w:val="00D42951"/>
    <w:rsid w:val="00D42ABE"/>
    <w:rsid w:val="00D42FA1"/>
    <w:rsid w:val="00D436E5"/>
    <w:rsid w:val="00D43872"/>
    <w:rsid w:val="00D445AB"/>
    <w:rsid w:val="00D45CF6"/>
    <w:rsid w:val="00D45D49"/>
    <w:rsid w:val="00D45F0D"/>
    <w:rsid w:val="00D467CA"/>
    <w:rsid w:val="00D46953"/>
    <w:rsid w:val="00D46B4C"/>
    <w:rsid w:val="00D46BB0"/>
    <w:rsid w:val="00D47A78"/>
    <w:rsid w:val="00D50546"/>
    <w:rsid w:val="00D508B8"/>
    <w:rsid w:val="00D51391"/>
    <w:rsid w:val="00D515B1"/>
    <w:rsid w:val="00D51C03"/>
    <w:rsid w:val="00D51E02"/>
    <w:rsid w:val="00D52302"/>
    <w:rsid w:val="00D52465"/>
    <w:rsid w:val="00D525E8"/>
    <w:rsid w:val="00D53FFF"/>
    <w:rsid w:val="00D551CA"/>
    <w:rsid w:val="00D55AD8"/>
    <w:rsid w:val="00D60059"/>
    <w:rsid w:val="00D620AF"/>
    <w:rsid w:val="00D62435"/>
    <w:rsid w:val="00D62B2B"/>
    <w:rsid w:val="00D63E59"/>
    <w:rsid w:val="00D63FAF"/>
    <w:rsid w:val="00D64540"/>
    <w:rsid w:val="00D64944"/>
    <w:rsid w:val="00D64EF1"/>
    <w:rsid w:val="00D653BB"/>
    <w:rsid w:val="00D6642E"/>
    <w:rsid w:val="00D66F89"/>
    <w:rsid w:val="00D66FD9"/>
    <w:rsid w:val="00D6765F"/>
    <w:rsid w:val="00D67926"/>
    <w:rsid w:val="00D711C1"/>
    <w:rsid w:val="00D71D89"/>
    <w:rsid w:val="00D72750"/>
    <w:rsid w:val="00D728E6"/>
    <w:rsid w:val="00D72DB9"/>
    <w:rsid w:val="00D72F86"/>
    <w:rsid w:val="00D73089"/>
    <w:rsid w:val="00D73C93"/>
    <w:rsid w:val="00D73E20"/>
    <w:rsid w:val="00D747CB"/>
    <w:rsid w:val="00D74D7E"/>
    <w:rsid w:val="00D752D3"/>
    <w:rsid w:val="00D75670"/>
    <w:rsid w:val="00D7569B"/>
    <w:rsid w:val="00D766B8"/>
    <w:rsid w:val="00D772C6"/>
    <w:rsid w:val="00D805C7"/>
    <w:rsid w:val="00D81F8B"/>
    <w:rsid w:val="00D827FA"/>
    <w:rsid w:val="00D83453"/>
    <w:rsid w:val="00D83900"/>
    <w:rsid w:val="00D83CE9"/>
    <w:rsid w:val="00D85374"/>
    <w:rsid w:val="00D8546D"/>
    <w:rsid w:val="00D86EA1"/>
    <w:rsid w:val="00D87546"/>
    <w:rsid w:val="00D90123"/>
    <w:rsid w:val="00D91065"/>
    <w:rsid w:val="00D914F2"/>
    <w:rsid w:val="00D91576"/>
    <w:rsid w:val="00D918DE"/>
    <w:rsid w:val="00D91CAC"/>
    <w:rsid w:val="00D9361E"/>
    <w:rsid w:val="00D93B10"/>
    <w:rsid w:val="00D93E5C"/>
    <w:rsid w:val="00D94805"/>
    <w:rsid w:val="00D94852"/>
    <w:rsid w:val="00D94981"/>
    <w:rsid w:val="00D94B7A"/>
    <w:rsid w:val="00D94FCD"/>
    <w:rsid w:val="00D95F7C"/>
    <w:rsid w:val="00D961FE"/>
    <w:rsid w:val="00D965F7"/>
    <w:rsid w:val="00D96BB9"/>
    <w:rsid w:val="00D97B3F"/>
    <w:rsid w:val="00D97C23"/>
    <w:rsid w:val="00D97D3E"/>
    <w:rsid w:val="00DA0FAD"/>
    <w:rsid w:val="00DA17BF"/>
    <w:rsid w:val="00DA1A48"/>
    <w:rsid w:val="00DA2235"/>
    <w:rsid w:val="00DA2F90"/>
    <w:rsid w:val="00DA37CC"/>
    <w:rsid w:val="00DA399E"/>
    <w:rsid w:val="00DA442E"/>
    <w:rsid w:val="00DA4A57"/>
    <w:rsid w:val="00DA4EA0"/>
    <w:rsid w:val="00DA4F59"/>
    <w:rsid w:val="00DA5D63"/>
    <w:rsid w:val="00DA6A07"/>
    <w:rsid w:val="00DB0119"/>
    <w:rsid w:val="00DB03DC"/>
    <w:rsid w:val="00DB0F85"/>
    <w:rsid w:val="00DB2401"/>
    <w:rsid w:val="00DB27E0"/>
    <w:rsid w:val="00DB2FB4"/>
    <w:rsid w:val="00DB329F"/>
    <w:rsid w:val="00DB47B1"/>
    <w:rsid w:val="00DB510D"/>
    <w:rsid w:val="00DB5D80"/>
    <w:rsid w:val="00DB6164"/>
    <w:rsid w:val="00DB63C0"/>
    <w:rsid w:val="00DB69C2"/>
    <w:rsid w:val="00DB75D0"/>
    <w:rsid w:val="00DB78BE"/>
    <w:rsid w:val="00DB78C8"/>
    <w:rsid w:val="00DB7F31"/>
    <w:rsid w:val="00DC16C1"/>
    <w:rsid w:val="00DC18BA"/>
    <w:rsid w:val="00DC1BD8"/>
    <w:rsid w:val="00DC1C1C"/>
    <w:rsid w:val="00DC3790"/>
    <w:rsid w:val="00DC37F8"/>
    <w:rsid w:val="00DC412B"/>
    <w:rsid w:val="00DC42E8"/>
    <w:rsid w:val="00DC4AD5"/>
    <w:rsid w:val="00DC5C69"/>
    <w:rsid w:val="00DC6238"/>
    <w:rsid w:val="00DC6E85"/>
    <w:rsid w:val="00DC71DD"/>
    <w:rsid w:val="00DC740C"/>
    <w:rsid w:val="00DC7AFB"/>
    <w:rsid w:val="00DC7FF7"/>
    <w:rsid w:val="00DD0546"/>
    <w:rsid w:val="00DD1328"/>
    <w:rsid w:val="00DD1799"/>
    <w:rsid w:val="00DD1A65"/>
    <w:rsid w:val="00DD26FE"/>
    <w:rsid w:val="00DD27FD"/>
    <w:rsid w:val="00DD29FD"/>
    <w:rsid w:val="00DD3AF1"/>
    <w:rsid w:val="00DD5283"/>
    <w:rsid w:val="00DD55D2"/>
    <w:rsid w:val="00DD5FD9"/>
    <w:rsid w:val="00DD6659"/>
    <w:rsid w:val="00DD6D11"/>
    <w:rsid w:val="00DD6D77"/>
    <w:rsid w:val="00DD765B"/>
    <w:rsid w:val="00DD798A"/>
    <w:rsid w:val="00DE037B"/>
    <w:rsid w:val="00DE0431"/>
    <w:rsid w:val="00DE0466"/>
    <w:rsid w:val="00DE0904"/>
    <w:rsid w:val="00DE20AE"/>
    <w:rsid w:val="00DE3332"/>
    <w:rsid w:val="00DE3DF5"/>
    <w:rsid w:val="00DE4331"/>
    <w:rsid w:val="00DE5043"/>
    <w:rsid w:val="00DE5538"/>
    <w:rsid w:val="00DE5CDB"/>
    <w:rsid w:val="00DE671C"/>
    <w:rsid w:val="00DE6965"/>
    <w:rsid w:val="00DE6C7E"/>
    <w:rsid w:val="00DE75D9"/>
    <w:rsid w:val="00DF0BED"/>
    <w:rsid w:val="00DF1357"/>
    <w:rsid w:val="00DF1E6F"/>
    <w:rsid w:val="00DF1F97"/>
    <w:rsid w:val="00DF2156"/>
    <w:rsid w:val="00DF26BF"/>
    <w:rsid w:val="00DF3B26"/>
    <w:rsid w:val="00DF3BB3"/>
    <w:rsid w:val="00DF43C8"/>
    <w:rsid w:val="00DF461F"/>
    <w:rsid w:val="00DF4BA2"/>
    <w:rsid w:val="00DF4DE4"/>
    <w:rsid w:val="00DF4DF9"/>
    <w:rsid w:val="00DF52B0"/>
    <w:rsid w:val="00DF53CB"/>
    <w:rsid w:val="00DF5912"/>
    <w:rsid w:val="00DF59B9"/>
    <w:rsid w:val="00DF6574"/>
    <w:rsid w:val="00DF669F"/>
    <w:rsid w:val="00DF692E"/>
    <w:rsid w:val="00DF6BCE"/>
    <w:rsid w:val="00E00076"/>
    <w:rsid w:val="00E002F7"/>
    <w:rsid w:val="00E00481"/>
    <w:rsid w:val="00E00A4F"/>
    <w:rsid w:val="00E012EB"/>
    <w:rsid w:val="00E02562"/>
    <w:rsid w:val="00E025D6"/>
    <w:rsid w:val="00E0271B"/>
    <w:rsid w:val="00E05FB0"/>
    <w:rsid w:val="00E0687E"/>
    <w:rsid w:val="00E07285"/>
    <w:rsid w:val="00E0730D"/>
    <w:rsid w:val="00E0790B"/>
    <w:rsid w:val="00E07C32"/>
    <w:rsid w:val="00E10052"/>
    <w:rsid w:val="00E1112D"/>
    <w:rsid w:val="00E11AF9"/>
    <w:rsid w:val="00E12752"/>
    <w:rsid w:val="00E132D3"/>
    <w:rsid w:val="00E1361A"/>
    <w:rsid w:val="00E13B66"/>
    <w:rsid w:val="00E15426"/>
    <w:rsid w:val="00E15BEA"/>
    <w:rsid w:val="00E160BF"/>
    <w:rsid w:val="00E16465"/>
    <w:rsid w:val="00E165AE"/>
    <w:rsid w:val="00E16C2D"/>
    <w:rsid w:val="00E16D12"/>
    <w:rsid w:val="00E201C1"/>
    <w:rsid w:val="00E2067B"/>
    <w:rsid w:val="00E20791"/>
    <w:rsid w:val="00E20F8F"/>
    <w:rsid w:val="00E2165A"/>
    <w:rsid w:val="00E21800"/>
    <w:rsid w:val="00E2300D"/>
    <w:rsid w:val="00E23781"/>
    <w:rsid w:val="00E23E90"/>
    <w:rsid w:val="00E2445C"/>
    <w:rsid w:val="00E24B33"/>
    <w:rsid w:val="00E24B34"/>
    <w:rsid w:val="00E253CD"/>
    <w:rsid w:val="00E25E13"/>
    <w:rsid w:val="00E26469"/>
    <w:rsid w:val="00E26BAA"/>
    <w:rsid w:val="00E26DA2"/>
    <w:rsid w:val="00E279D3"/>
    <w:rsid w:val="00E30C03"/>
    <w:rsid w:val="00E30D4F"/>
    <w:rsid w:val="00E3159D"/>
    <w:rsid w:val="00E32337"/>
    <w:rsid w:val="00E32F2F"/>
    <w:rsid w:val="00E33352"/>
    <w:rsid w:val="00E3382B"/>
    <w:rsid w:val="00E33C5A"/>
    <w:rsid w:val="00E3584F"/>
    <w:rsid w:val="00E35A32"/>
    <w:rsid w:val="00E35A9D"/>
    <w:rsid w:val="00E36EAA"/>
    <w:rsid w:val="00E37208"/>
    <w:rsid w:val="00E37373"/>
    <w:rsid w:val="00E3775C"/>
    <w:rsid w:val="00E40659"/>
    <w:rsid w:val="00E4067B"/>
    <w:rsid w:val="00E4070B"/>
    <w:rsid w:val="00E40912"/>
    <w:rsid w:val="00E40F12"/>
    <w:rsid w:val="00E4104F"/>
    <w:rsid w:val="00E41C9D"/>
    <w:rsid w:val="00E428C4"/>
    <w:rsid w:val="00E43391"/>
    <w:rsid w:val="00E442A9"/>
    <w:rsid w:val="00E45528"/>
    <w:rsid w:val="00E456F0"/>
    <w:rsid w:val="00E46529"/>
    <w:rsid w:val="00E46C48"/>
    <w:rsid w:val="00E47510"/>
    <w:rsid w:val="00E4781F"/>
    <w:rsid w:val="00E5150C"/>
    <w:rsid w:val="00E5175F"/>
    <w:rsid w:val="00E51F76"/>
    <w:rsid w:val="00E520E1"/>
    <w:rsid w:val="00E52360"/>
    <w:rsid w:val="00E523FD"/>
    <w:rsid w:val="00E52A43"/>
    <w:rsid w:val="00E52EEE"/>
    <w:rsid w:val="00E5316A"/>
    <w:rsid w:val="00E535AC"/>
    <w:rsid w:val="00E54945"/>
    <w:rsid w:val="00E5527D"/>
    <w:rsid w:val="00E55E49"/>
    <w:rsid w:val="00E57BD9"/>
    <w:rsid w:val="00E57ED5"/>
    <w:rsid w:val="00E60C84"/>
    <w:rsid w:val="00E610D3"/>
    <w:rsid w:val="00E617D8"/>
    <w:rsid w:val="00E62D0A"/>
    <w:rsid w:val="00E639FC"/>
    <w:rsid w:val="00E641BD"/>
    <w:rsid w:val="00E643F5"/>
    <w:rsid w:val="00E64FA8"/>
    <w:rsid w:val="00E65455"/>
    <w:rsid w:val="00E65559"/>
    <w:rsid w:val="00E65608"/>
    <w:rsid w:val="00E6585F"/>
    <w:rsid w:val="00E65905"/>
    <w:rsid w:val="00E65B3D"/>
    <w:rsid w:val="00E6616A"/>
    <w:rsid w:val="00E667DC"/>
    <w:rsid w:val="00E675A1"/>
    <w:rsid w:val="00E71ED9"/>
    <w:rsid w:val="00E722E0"/>
    <w:rsid w:val="00E72637"/>
    <w:rsid w:val="00E739D3"/>
    <w:rsid w:val="00E746F5"/>
    <w:rsid w:val="00E748E8"/>
    <w:rsid w:val="00E75FD9"/>
    <w:rsid w:val="00E7768B"/>
    <w:rsid w:val="00E77B7F"/>
    <w:rsid w:val="00E77CD7"/>
    <w:rsid w:val="00E802CD"/>
    <w:rsid w:val="00E80324"/>
    <w:rsid w:val="00E80743"/>
    <w:rsid w:val="00E8179E"/>
    <w:rsid w:val="00E82816"/>
    <w:rsid w:val="00E82858"/>
    <w:rsid w:val="00E82FBC"/>
    <w:rsid w:val="00E83CA8"/>
    <w:rsid w:val="00E84805"/>
    <w:rsid w:val="00E84D60"/>
    <w:rsid w:val="00E85B22"/>
    <w:rsid w:val="00E8695F"/>
    <w:rsid w:val="00E86968"/>
    <w:rsid w:val="00E877B8"/>
    <w:rsid w:val="00E879EC"/>
    <w:rsid w:val="00E87B99"/>
    <w:rsid w:val="00E90178"/>
    <w:rsid w:val="00E917A9"/>
    <w:rsid w:val="00E91920"/>
    <w:rsid w:val="00E92119"/>
    <w:rsid w:val="00E922A9"/>
    <w:rsid w:val="00E93A19"/>
    <w:rsid w:val="00E9445F"/>
    <w:rsid w:val="00E94655"/>
    <w:rsid w:val="00E95191"/>
    <w:rsid w:val="00E95CC4"/>
    <w:rsid w:val="00E95F23"/>
    <w:rsid w:val="00E96163"/>
    <w:rsid w:val="00E96BAF"/>
    <w:rsid w:val="00E96E92"/>
    <w:rsid w:val="00E96FE0"/>
    <w:rsid w:val="00E9771C"/>
    <w:rsid w:val="00EA0CEB"/>
    <w:rsid w:val="00EA1085"/>
    <w:rsid w:val="00EA109E"/>
    <w:rsid w:val="00EA10FC"/>
    <w:rsid w:val="00EA181C"/>
    <w:rsid w:val="00EA296D"/>
    <w:rsid w:val="00EA2D66"/>
    <w:rsid w:val="00EA40AC"/>
    <w:rsid w:val="00EA480D"/>
    <w:rsid w:val="00EA5377"/>
    <w:rsid w:val="00EA58FA"/>
    <w:rsid w:val="00EA5BF8"/>
    <w:rsid w:val="00EA5F2C"/>
    <w:rsid w:val="00EA6235"/>
    <w:rsid w:val="00EA7035"/>
    <w:rsid w:val="00EA78D5"/>
    <w:rsid w:val="00EA79CF"/>
    <w:rsid w:val="00EB02F5"/>
    <w:rsid w:val="00EB082E"/>
    <w:rsid w:val="00EB0DAC"/>
    <w:rsid w:val="00EB134B"/>
    <w:rsid w:val="00EB2AF9"/>
    <w:rsid w:val="00EB3060"/>
    <w:rsid w:val="00EB3D65"/>
    <w:rsid w:val="00EB4577"/>
    <w:rsid w:val="00EB51E9"/>
    <w:rsid w:val="00EB6049"/>
    <w:rsid w:val="00EB7053"/>
    <w:rsid w:val="00EB7290"/>
    <w:rsid w:val="00EB73AF"/>
    <w:rsid w:val="00EB74C7"/>
    <w:rsid w:val="00EB7A61"/>
    <w:rsid w:val="00EC0367"/>
    <w:rsid w:val="00EC1B25"/>
    <w:rsid w:val="00EC1D8C"/>
    <w:rsid w:val="00EC2BC7"/>
    <w:rsid w:val="00EC3AB1"/>
    <w:rsid w:val="00EC4026"/>
    <w:rsid w:val="00EC414C"/>
    <w:rsid w:val="00EC461B"/>
    <w:rsid w:val="00EC6B50"/>
    <w:rsid w:val="00EC7022"/>
    <w:rsid w:val="00EC7045"/>
    <w:rsid w:val="00EC7A4A"/>
    <w:rsid w:val="00ED14CD"/>
    <w:rsid w:val="00ED1A43"/>
    <w:rsid w:val="00ED248F"/>
    <w:rsid w:val="00ED47A9"/>
    <w:rsid w:val="00ED4B1A"/>
    <w:rsid w:val="00ED4C51"/>
    <w:rsid w:val="00ED5366"/>
    <w:rsid w:val="00ED560A"/>
    <w:rsid w:val="00ED5653"/>
    <w:rsid w:val="00ED7557"/>
    <w:rsid w:val="00ED78CB"/>
    <w:rsid w:val="00ED7992"/>
    <w:rsid w:val="00EE00FB"/>
    <w:rsid w:val="00EE0411"/>
    <w:rsid w:val="00EE11E8"/>
    <w:rsid w:val="00EE26B6"/>
    <w:rsid w:val="00EE36C9"/>
    <w:rsid w:val="00EE42F6"/>
    <w:rsid w:val="00EE4922"/>
    <w:rsid w:val="00EE5054"/>
    <w:rsid w:val="00EE5B2C"/>
    <w:rsid w:val="00EE6E51"/>
    <w:rsid w:val="00EE7140"/>
    <w:rsid w:val="00EE7207"/>
    <w:rsid w:val="00EE7C34"/>
    <w:rsid w:val="00EF0872"/>
    <w:rsid w:val="00EF0FAE"/>
    <w:rsid w:val="00EF0FEC"/>
    <w:rsid w:val="00EF14D5"/>
    <w:rsid w:val="00EF2A7B"/>
    <w:rsid w:val="00EF31D4"/>
    <w:rsid w:val="00EF347A"/>
    <w:rsid w:val="00EF369A"/>
    <w:rsid w:val="00EF3D9B"/>
    <w:rsid w:val="00EF4369"/>
    <w:rsid w:val="00EF4544"/>
    <w:rsid w:val="00EF4E3C"/>
    <w:rsid w:val="00EF5B2D"/>
    <w:rsid w:val="00EF6258"/>
    <w:rsid w:val="00EF66D9"/>
    <w:rsid w:val="00EF68F9"/>
    <w:rsid w:val="00EF6E8B"/>
    <w:rsid w:val="00EF7513"/>
    <w:rsid w:val="00EF77BA"/>
    <w:rsid w:val="00EF7C07"/>
    <w:rsid w:val="00EF7FFA"/>
    <w:rsid w:val="00F007B1"/>
    <w:rsid w:val="00F023C8"/>
    <w:rsid w:val="00F02500"/>
    <w:rsid w:val="00F02E0E"/>
    <w:rsid w:val="00F02F44"/>
    <w:rsid w:val="00F034AD"/>
    <w:rsid w:val="00F03548"/>
    <w:rsid w:val="00F0382F"/>
    <w:rsid w:val="00F04026"/>
    <w:rsid w:val="00F0483C"/>
    <w:rsid w:val="00F0491A"/>
    <w:rsid w:val="00F05C16"/>
    <w:rsid w:val="00F05E77"/>
    <w:rsid w:val="00F05ECF"/>
    <w:rsid w:val="00F06FF3"/>
    <w:rsid w:val="00F07210"/>
    <w:rsid w:val="00F073F5"/>
    <w:rsid w:val="00F076C2"/>
    <w:rsid w:val="00F07EF1"/>
    <w:rsid w:val="00F12AAB"/>
    <w:rsid w:val="00F13261"/>
    <w:rsid w:val="00F14500"/>
    <w:rsid w:val="00F1621B"/>
    <w:rsid w:val="00F168E0"/>
    <w:rsid w:val="00F20E6E"/>
    <w:rsid w:val="00F21105"/>
    <w:rsid w:val="00F21399"/>
    <w:rsid w:val="00F21594"/>
    <w:rsid w:val="00F219C5"/>
    <w:rsid w:val="00F232F4"/>
    <w:rsid w:val="00F23421"/>
    <w:rsid w:val="00F23CFB"/>
    <w:rsid w:val="00F24469"/>
    <w:rsid w:val="00F25DFA"/>
    <w:rsid w:val="00F25F5B"/>
    <w:rsid w:val="00F26C89"/>
    <w:rsid w:val="00F305FF"/>
    <w:rsid w:val="00F30FD6"/>
    <w:rsid w:val="00F3207F"/>
    <w:rsid w:val="00F32305"/>
    <w:rsid w:val="00F32624"/>
    <w:rsid w:val="00F32AC1"/>
    <w:rsid w:val="00F33B65"/>
    <w:rsid w:val="00F33FA3"/>
    <w:rsid w:val="00F344F5"/>
    <w:rsid w:val="00F355E5"/>
    <w:rsid w:val="00F3563E"/>
    <w:rsid w:val="00F35968"/>
    <w:rsid w:val="00F35B69"/>
    <w:rsid w:val="00F36040"/>
    <w:rsid w:val="00F3618F"/>
    <w:rsid w:val="00F36796"/>
    <w:rsid w:val="00F375CF"/>
    <w:rsid w:val="00F378CE"/>
    <w:rsid w:val="00F4004B"/>
    <w:rsid w:val="00F4006D"/>
    <w:rsid w:val="00F403C9"/>
    <w:rsid w:val="00F41647"/>
    <w:rsid w:val="00F44879"/>
    <w:rsid w:val="00F44A11"/>
    <w:rsid w:val="00F44E8A"/>
    <w:rsid w:val="00F45142"/>
    <w:rsid w:val="00F463AF"/>
    <w:rsid w:val="00F46531"/>
    <w:rsid w:val="00F466AD"/>
    <w:rsid w:val="00F47799"/>
    <w:rsid w:val="00F51B2F"/>
    <w:rsid w:val="00F52704"/>
    <w:rsid w:val="00F53D12"/>
    <w:rsid w:val="00F53EC4"/>
    <w:rsid w:val="00F540B0"/>
    <w:rsid w:val="00F54C73"/>
    <w:rsid w:val="00F55C75"/>
    <w:rsid w:val="00F568EF"/>
    <w:rsid w:val="00F569E7"/>
    <w:rsid w:val="00F56B74"/>
    <w:rsid w:val="00F56F8D"/>
    <w:rsid w:val="00F57703"/>
    <w:rsid w:val="00F57D58"/>
    <w:rsid w:val="00F60A8F"/>
    <w:rsid w:val="00F60DB9"/>
    <w:rsid w:val="00F60F04"/>
    <w:rsid w:val="00F6146F"/>
    <w:rsid w:val="00F61A3F"/>
    <w:rsid w:val="00F61BA6"/>
    <w:rsid w:val="00F62A27"/>
    <w:rsid w:val="00F63072"/>
    <w:rsid w:val="00F6416C"/>
    <w:rsid w:val="00F6516D"/>
    <w:rsid w:val="00F65C1E"/>
    <w:rsid w:val="00F65F0D"/>
    <w:rsid w:val="00F66F1D"/>
    <w:rsid w:val="00F70426"/>
    <w:rsid w:val="00F70820"/>
    <w:rsid w:val="00F70B05"/>
    <w:rsid w:val="00F71580"/>
    <w:rsid w:val="00F715AC"/>
    <w:rsid w:val="00F716FA"/>
    <w:rsid w:val="00F71E92"/>
    <w:rsid w:val="00F72319"/>
    <w:rsid w:val="00F72513"/>
    <w:rsid w:val="00F729C0"/>
    <w:rsid w:val="00F7317D"/>
    <w:rsid w:val="00F731A4"/>
    <w:rsid w:val="00F73718"/>
    <w:rsid w:val="00F73A5F"/>
    <w:rsid w:val="00F73A70"/>
    <w:rsid w:val="00F74686"/>
    <w:rsid w:val="00F748D1"/>
    <w:rsid w:val="00F749CB"/>
    <w:rsid w:val="00F74F44"/>
    <w:rsid w:val="00F757B1"/>
    <w:rsid w:val="00F75930"/>
    <w:rsid w:val="00F7634C"/>
    <w:rsid w:val="00F770F7"/>
    <w:rsid w:val="00F778E6"/>
    <w:rsid w:val="00F7794C"/>
    <w:rsid w:val="00F77F40"/>
    <w:rsid w:val="00F80344"/>
    <w:rsid w:val="00F80B69"/>
    <w:rsid w:val="00F8171D"/>
    <w:rsid w:val="00F831F6"/>
    <w:rsid w:val="00F842A1"/>
    <w:rsid w:val="00F849BB"/>
    <w:rsid w:val="00F85E5B"/>
    <w:rsid w:val="00F8685A"/>
    <w:rsid w:val="00F87A65"/>
    <w:rsid w:val="00F90218"/>
    <w:rsid w:val="00F9166C"/>
    <w:rsid w:val="00F924C6"/>
    <w:rsid w:val="00F926CF"/>
    <w:rsid w:val="00F92E9A"/>
    <w:rsid w:val="00F938C2"/>
    <w:rsid w:val="00F93C8D"/>
    <w:rsid w:val="00F93D67"/>
    <w:rsid w:val="00F942E8"/>
    <w:rsid w:val="00F94306"/>
    <w:rsid w:val="00F946D6"/>
    <w:rsid w:val="00F947F4"/>
    <w:rsid w:val="00F948FB"/>
    <w:rsid w:val="00F94AFC"/>
    <w:rsid w:val="00F954C2"/>
    <w:rsid w:val="00FA00B5"/>
    <w:rsid w:val="00FA01DC"/>
    <w:rsid w:val="00FA11FE"/>
    <w:rsid w:val="00FA17EC"/>
    <w:rsid w:val="00FA1C36"/>
    <w:rsid w:val="00FA1F6E"/>
    <w:rsid w:val="00FA28D6"/>
    <w:rsid w:val="00FA2C01"/>
    <w:rsid w:val="00FA31DC"/>
    <w:rsid w:val="00FA3456"/>
    <w:rsid w:val="00FA34D9"/>
    <w:rsid w:val="00FA3EEC"/>
    <w:rsid w:val="00FA621B"/>
    <w:rsid w:val="00FA62CD"/>
    <w:rsid w:val="00FA70CE"/>
    <w:rsid w:val="00FA77C1"/>
    <w:rsid w:val="00FA7B12"/>
    <w:rsid w:val="00FB05D1"/>
    <w:rsid w:val="00FB175A"/>
    <w:rsid w:val="00FB2395"/>
    <w:rsid w:val="00FB28A9"/>
    <w:rsid w:val="00FB3563"/>
    <w:rsid w:val="00FB3E4D"/>
    <w:rsid w:val="00FB4FF2"/>
    <w:rsid w:val="00FB541D"/>
    <w:rsid w:val="00FB59B3"/>
    <w:rsid w:val="00FB5D0F"/>
    <w:rsid w:val="00FB5D60"/>
    <w:rsid w:val="00FB6087"/>
    <w:rsid w:val="00FB61A9"/>
    <w:rsid w:val="00FB6691"/>
    <w:rsid w:val="00FB691A"/>
    <w:rsid w:val="00FB6B61"/>
    <w:rsid w:val="00FB7041"/>
    <w:rsid w:val="00FB73E9"/>
    <w:rsid w:val="00FB781D"/>
    <w:rsid w:val="00FB791D"/>
    <w:rsid w:val="00FC0043"/>
    <w:rsid w:val="00FC0840"/>
    <w:rsid w:val="00FC0ED1"/>
    <w:rsid w:val="00FC1A0F"/>
    <w:rsid w:val="00FC2D9A"/>
    <w:rsid w:val="00FC36CA"/>
    <w:rsid w:val="00FC45F4"/>
    <w:rsid w:val="00FC4B87"/>
    <w:rsid w:val="00FC4BBB"/>
    <w:rsid w:val="00FC4E2C"/>
    <w:rsid w:val="00FC75B9"/>
    <w:rsid w:val="00FC7BB9"/>
    <w:rsid w:val="00FD0DA4"/>
    <w:rsid w:val="00FD104D"/>
    <w:rsid w:val="00FD1ED4"/>
    <w:rsid w:val="00FD2407"/>
    <w:rsid w:val="00FD267A"/>
    <w:rsid w:val="00FD2AAE"/>
    <w:rsid w:val="00FD306A"/>
    <w:rsid w:val="00FD36D9"/>
    <w:rsid w:val="00FD3922"/>
    <w:rsid w:val="00FD51DE"/>
    <w:rsid w:val="00FD57F5"/>
    <w:rsid w:val="00FD5A8A"/>
    <w:rsid w:val="00FD6252"/>
    <w:rsid w:val="00FD750C"/>
    <w:rsid w:val="00FD7DC7"/>
    <w:rsid w:val="00FD7E58"/>
    <w:rsid w:val="00FE0A31"/>
    <w:rsid w:val="00FE0DB5"/>
    <w:rsid w:val="00FE0E9A"/>
    <w:rsid w:val="00FE1252"/>
    <w:rsid w:val="00FE1D60"/>
    <w:rsid w:val="00FE1E37"/>
    <w:rsid w:val="00FE2587"/>
    <w:rsid w:val="00FE25EF"/>
    <w:rsid w:val="00FE2CF2"/>
    <w:rsid w:val="00FE3EEB"/>
    <w:rsid w:val="00FE4431"/>
    <w:rsid w:val="00FE446D"/>
    <w:rsid w:val="00FE5FD0"/>
    <w:rsid w:val="00FE63D0"/>
    <w:rsid w:val="00FE65AE"/>
    <w:rsid w:val="00FE697B"/>
    <w:rsid w:val="00FE6F70"/>
    <w:rsid w:val="00FE771E"/>
    <w:rsid w:val="00FF0217"/>
    <w:rsid w:val="00FF0AD0"/>
    <w:rsid w:val="00FF23FF"/>
    <w:rsid w:val="00FF2986"/>
    <w:rsid w:val="00FF39F1"/>
    <w:rsid w:val="00FF411A"/>
    <w:rsid w:val="00FF4518"/>
    <w:rsid w:val="00FF505A"/>
    <w:rsid w:val="00FF5CE0"/>
    <w:rsid w:val="00FF65EE"/>
    <w:rsid w:val="00FF68A0"/>
    <w:rsid w:val="00FF7593"/>
    <w:rsid w:val="00FF7757"/>
    <w:rsid w:val="00FF793E"/>
    <w:rsid w:val="00FF7DC9"/>
    <w:rsid w:val="00FF7FA9"/>
    <w:rsid w:val="013C2E5B"/>
    <w:rsid w:val="01641BEC"/>
    <w:rsid w:val="01E7FE3C"/>
    <w:rsid w:val="01F714C9"/>
    <w:rsid w:val="020DB405"/>
    <w:rsid w:val="0286CCCC"/>
    <w:rsid w:val="02C266CA"/>
    <w:rsid w:val="02DA22B2"/>
    <w:rsid w:val="03079430"/>
    <w:rsid w:val="030B4E9B"/>
    <w:rsid w:val="0316CCA8"/>
    <w:rsid w:val="0343DA8D"/>
    <w:rsid w:val="03B39C0A"/>
    <w:rsid w:val="03C9115A"/>
    <w:rsid w:val="03D272CD"/>
    <w:rsid w:val="03EFFDF6"/>
    <w:rsid w:val="042B82C8"/>
    <w:rsid w:val="04642BAA"/>
    <w:rsid w:val="04844F70"/>
    <w:rsid w:val="04D18E69"/>
    <w:rsid w:val="04FCE946"/>
    <w:rsid w:val="053DA29A"/>
    <w:rsid w:val="05708A5C"/>
    <w:rsid w:val="05A64F83"/>
    <w:rsid w:val="05B197AD"/>
    <w:rsid w:val="06428ECA"/>
    <w:rsid w:val="0687BEA8"/>
    <w:rsid w:val="0696FAC6"/>
    <w:rsid w:val="06CBAE17"/>
    <w:rsid w:val="06CE96C1"/>
    <w:rsid w:val="06D49420"/>
    <w:rsid w:val="0736570E"/>
    <w:rsid w:val="07452639"/>
    <w:rsid w:val="074CE5EA"/>
    <w:rsid w:val="074DB08C"/>
    <w:rsid w:val="079FD7B7"/>
    <w:rsid w:val="07FED1A6"/>
    <w:rsid w:val="08291DE6"/>
    <w:rsid w:val="08DB54F7"/>
    <w:rsid w:val="08EE714C"/>
    <w:rsid w:val="08FA8ACB"/>
    <w:rsid w:val="092D54A7"/>
    <w:rsid w:val="09327FFC"/>
    <w:rsid w:val="09525576"/>
    <w:rsid w:val="096BFF5A"/>
    <w:rsid w:val="09C84846"/>
    <w:rsid w:val="09F0A075"/>
    <w:rsid w:val="09F486FC"/>
    <w:rsid w:val="09FFEE9D"/>
    <w:rsid w:val="0A0405AF"/>
    <w:rsid w:val="0A257AC8"/>
    <w:rsid w:val="0A444407"/>
    <w:rsid w:val="0ACD443E"/>
    <w:rsid w:val="0ACDAAB7"/>
    <w:rsid w:val="0B1172B6"/>
    <w:rsid w:val="0B3C566C"/>
    <w:rsid w:val="0B789F8C"/>
    <w:rsid w:val="0BC21E18"/>
    <w:rsid w:val="0BC279A3"/>
    <w:rsid w:val="0BE915AC"/>
    <w:rsid w:val="0BEDE87A"/>
    <w:rsid w:val="0BF110CF"/>
    <w:rsid w:val="0C5094EB"/>
    <w:rsid w:val="0C5F80DB"/>
    <w:rsid w:val="0C9C4541"/>
    <w:rsid w:val="0CF6157C"/>
    <w:rsid w:val="0D211CF0"/>
    <w:rsid w:val="0D3014CE"/>
    <w:rsid w:val="0D3C3FF5"/>
    <w:rsid w:val="0DE116E6"/>
    <w:rsid w:val="0E054B79"/>
    <w:rsid w:val="0E261D46"/>
    <w:rsid w:val="0E69AF0F"/>
    <w:rsid w:val="0E6B4213"/>
    <w:rsid w:val="0E8B160A"/>
    <w:rsid w:val="0EDE5D68"/>
    <w:rsid w:val="0F1E561F"/>
    <w:rsid w:val="0F48B536"/>
    <w:rsid w:val="0F491DFA"/>
    <w:rsid w:val="0FB0BD68"/>
    <w:rsid w:val="102B78F7"/>
    <w:rsid w:val="10734733"/>
    <w:rsid w:val="108A08DC"/>
    <w:rsid w:val="10CA8215"/>
    <w:rsid w:val="10FACDFD"/>
    <w:rsid w:val="1155AAA7"/>
    <w:rsid w:val="11665350"/>
    <w:rsid w:val="1173987D"/>
    <w:rsid w:val="117404DC"/>
    <w:rsid w:val="11D64488"/>
    <w:rsid w:val="11FEAB9B"/>
    <w:rsid w:val="12134E1A"/>
    <w:rsid w:val="1221E440"/>
    <w:rsid w:val="1244AF0A"/>
    <w:rsid w:val="12D0D0AC"/>
    <w:rsid w:val="12DED275"/>
    <w:rsid w:val="12F91226"/>
    <w:rsid w:val="13302428"/>
    <w:rsid w:val="13308837"/>
    <w:rsid w:val="13678D43"/>
    <w:rsid w:val="13773CAF"/>
    <w:rsid w:val="138FB5BB"/>
    <w:rsid w:val="13FCEE8B"/>
    <w:rsid w:val="146ED6E2"/>
    <w:rsid w:val="147444FC"/>
    <w:rsid w:val="14ABE688"/>
    <w:rsid w:val="1529DF14"/>
    <w:rsid w:val="15C8AEAD"/>
    <w:rsid w:val="15DC7801"/>
    <w:rsid w:val="16247A1A"/>
    <w:rsid w:val="16321113"/>
    <w:rsid w:val="164CE0CF"/>
    <w:rsid w:val="16AEDD71"/>
    <w:rsid w:val="16C2D9D7"/>
    <w:rsid w:val="16C716B6"/>
    <w:rsid w:val="16EA0880"/>
    <w:rsid w:val="178294FB"/>
    <w:rsid w:val="17ACA56A"/>
    <w:rsid w:val="181D3AD7"/>
    <w:rsid w:val="1842BEBA"/>
    <w:rsid w:val="185DFF75"/>
    <w:rsid w:val="18A5802A"/>
    <w:rsid w:val="18E2A2B7"/>
    <w:rsid w:val="192906FC"/>
    <w:rsid w:val="194E6D9E"/>
    <w:rsid w:val="1971DF16"/>
    <w:rsid w:val="199CF3A4"/>
    <w:rsid w:val="19B33F78"/>
    <w:rsid w:val="19CCE5C5"/>
    <w:rsid w:val="19CE6DE6"/>
    <w:rsid w:val="1A01C137"/>
    <w:rsid w:val="1A4BE80D"/>
    <w:rsid w:val="1AE4D76F"/>
    <w:rsid w:val="1B1F25DC"/>
    <w:rsid w:val="1B3EDD4B"/>
    <w:rsid w:val="1B5C3E6D"/>
    <w:rsid w:val="1B826665"/>
    <w:rsid w:val="1B8C3376"/>
    <w:rsid w:val="1B9DBEB7"/>
    <w:rsid w:val="1BE9358B"/>
    <w:rsid w:val="1C08C2BC"/>
    <w:rsid w:val="1C110D81"/>
    <w:rsid w:val="1C13EA14"/>
    <w:rsid w:val="1C48A66C"/>
    <w:rsid w:val="1C5E3019"/>
    <w:rsid w:val="1C7F9EE2"/>
    <w:rsid w:val="1CC109FC"/>
    <w:rsid w:val="1CDB8FC1"/>
    <w:rsid w:val="1CFBA525"/>
    <w:rsid w:val="1D008CA0"/>
    <w:rsid w:val="1D1391E2"/>
    <w:rsid w:val="1D228DAD"/>
    <w:rsid w:val="1D4ACFA1"/>
    <w:rsid w:val="1D50279D"/>
    <w:rsid w:val="1D653CE7"/>
    <w:rsid w:val="1DF0A768"/>
    <w:rsid w:val="1DF8F995"/>
    <w:rsid w:val="1E0E4604"/>
    <w:rsid w:val="1E1B6F43"/>
    <w:rsid w:val="1E5F0650"/>
    <w:rsid w:val="1EDE71F2"/>
    <w:rsid w:val="1EE3688A"/>
    <w:rsid w:val="1F072B16"/>
    <w:rsid w:val="1F48AAC6"/>
    <w:rsid w:val="1F574A89"/>
    <w:rsid w:val="1FBFA4D5"/>
    <w:rsid w:val="1FCEC4C4"/>
    <w:rsid w:val="1FE434A9"/>
    <w:rsid w:val="1FEBD0FF"/>
    <w:rsid w:val="20B1698F"/>
    <w:rsid w:val="20B353C9"/>
    <w:rsid w:val="20E18104"/>
    <w:rsid w:val="21101292"/>
    <w:rsid w:val="213B54CA"/>
    <w:rsid w:val="213E15E7"/>
    <w:rsid w:val="214CE8E7"/>
    <w:rsid w:val="2166191F"/>
    <w:rsid w:val="218D4AA9"/>
    <w:rsid w:val="21947B1F"/>
    <w:rsid w:val="21D9BB35"/>
    <w:rsid w:val="21E3E89D"/>
    <w:rsid w:val="220B4B70"/>
    <w:rsid w:val="220E4C97"/>
    <w:rsid w:val="2262F6C5"/>
    <w:rsid w:val="2277C821"/>
    <w:rsid w:val="2280D65E"/>
    <w:rsid w:val="228A57DC"/>
    <w:rsid w:val="22B68275"/>
    <w:rsid w:val="238A9500"/>
    <w:rsid w:val="23E9BCDF"/>
    <w:rsid w:val="241E7F96"/>
    <w:rsid w:val="242D2341"/>
    <w:rsid w:val="249BA655"/>
    <w:rsid w:val="249E725D"/>
    <w:rsid w:val="24BCDE2E"/>
    <w:rsid w:val="24DF2F76"/>
    <w:rsid w:val="25521D8A"/>
    <w:rsid w:val="259ED7F6"/>
    <w:rsid w:val="25E3FAAC"/>
    <w:rsid w:val="265B3A28"/>
    <w:rsid w:val="26658493"/>
    <w:rsid w:val="26764A27"/>
    <w:rsid w:val="26A55BFE"/>
    <w:rsid w:val="26E32FB3"/>
    <w:rsid w:val="27356908"/>
    <w:rsid w:val="2799E857"/>
    <w:rsid w:val="28265281"/>
    <w:rsid w:val="284C5EC5"/>
    <w:rsid w:val="2851A4EA"/>
    <w:rsid w:val="286A8C02"/>
    <w:rsid w:val="2881C306"/>
    <w:rsid w:val="289EF7A2"/>
    <w:rsid w:val="28A6AAA5"/>
    <w:rsid w:val="291E3E80"/>
    <w:rsid w:val="293A8232"/>
    <w:rsid w:val="2963D31C"/>
    <w:rsid w:val="296E60A2"/>
    <w:rsid w:val="29762DCB"/>
    <w:rsid w:val="29D8EC8D"/>
    <w:rsid w:val="29E055DC"/>
    <w:rsid w:val="29F74CAF"/>
    <w:rsid w:val="2A8E3B10"/>
    <w:rsid w:val="2B0DEC38"/>
    <w:rsid w:val="2B3BB519"/>
    <w:rsid w:val="2B572E78"/>
    <w:rsid w:val="2B9D190B"/>
    <w:rsid w:val="2C174147"/>
    <w:rsid w:val="2C2197C2"/>
    <w:rsid w:val="2CB5C7B8"/>
    <w:rsid w:val="2CDE089D"/>
    <w:rsid w:val="2CEB3F79"/>
    <w:rsid w:val="2D3D8CFF"/>
    <w:rsid w:val="2D58744E"/>
    <w:rsid w:val="2D626B25"/>
    <w:rsid w:val="2D705D42"/>
    <w:rsid w:val="2DBB9028"/>
    <w:rsid w:val="2DD18371"/>
    <w:rsid w:val="2E269993"/>
    <w:rsid w:val="2E5CECAE"/>
    <w:rsid w:val="2EF09817"/>
    <w:rsid w:val="2F33177A"/>
    <w:rsid w:val="2F385315"/>
    <w:rsid w:val="2F680C0B"/>
    <w:rsid w:val="2F73048C"/>
    <w:rsid w:val="2F8EA9FF"/>
    <w:rsid w:val="2FBCA042"/>
    <w:rsid w:val="2FCC1226"/>
    <w:rsid w:val="2FE83202"/>
    <w:rsid w:val="30DE3749"/>
    <w:rsid w:val="30E18707"/>
    <w:rsid w:val="30E3DA41"/>
    <w:rsid w:val="30F04940"/>
    <w:rsid w:val="310B345F"/>
    <w:rsid w:val="312C4050"/>
    <w:rsid w:val="31337054"/>
    <w:rsid w:val="31F6005C"/>
    <w:rsid w:val="323D4028"/>
    <w:rsid w:val="3254B4DE"/>
    <w:rsid w:val="326164F9"/>
    <w:rsid w:val="32B0FD79"/>
    <w:rsid w:val="32BA82C3"/>
    <w:rsid w:val="32E65889"/>
    <w:rsid w:val="3396A890"/>
    <w:rsid w:val="33A8A650"/>
    <w:rsid w:val="33C38559"/>
    <w:rsid w:val="34578845"/>
    <w:rsid w:val="34D5D623"/>
    <w:rsid w:val="34DAA5FC"/>
    <w:rsid w:val="351F7CAE"/>
    <w:rsid w:val="35C7770F"/>
    <w:rsid w:val="35C82E83"/>
    <w:rsid w:val="35F9CC1C"/>
    <w:rsid w:val="35FA1744"/>
    <w:rsid w:val="360ADEAE"/>
    <w:rsid w:val="361FA09E"/>
    <w:rsid w:val="362B6A1B"/>
    <w:rsid w:val="36479E72"/>
    <w:rsid w:val="368E998D"/>
    <w:rsid w:val="36D39915"/>
    <w:rsid w:val="36EEF21F"/>
    <w:rsid w:val="36F15F91"/>
    <w:rsid w:val="3714F5A7"/>
    <w:rsid w:val="3738472E"/>
    <w:rsid w:val="37634C8E"/>
    <w:rsid w:val="37AC1EC7"/>
    <w:rsid w:val="37BA7521"/>
    <w:rsid w:val="38330639"/>
    <w:rsid w:val="38615732"/>
    <w:rsid w:val="3865BA8F"/>
    <w:rsid w:val="38B30FE9"/>
    <w:rsid w:val="38D8FFEF"/>
    <w:rsid w:val="394A7262"/>
    <w:rsid w:val="395536AE"/>
    <w:rsid w:val="39C072E4"/>
    <w:rsid w:val="39D2A80D"/>
    <w:rsid w:val="39D727BC"/>
    <w:rsid w:val="3A4C2F8A"/>
    <w:rsid w:val="3A5CE386"/>
    <w:rsid w:val="3A8412E9"/>
    <w:rsid w:val="3ABE1EA9"/>
    <w:rsid w:val="3B18717F"/>
    <w:rsid w:val="3B3FDDA6"/>
    <w:rsid w:val="3B88BD3B"/>
    <w:rsid w:val="3B9A16D4"/>
    <w:rsid w:val="3BB05C68"/>
    <w:rsid w:val="3C37BB81"/>
    <w:rsid w:val="3C8BE0B1"/>
    <w:rsid w:val="3CD5C9BC"/>
    <w:rsid w:val="3CDE2B9D"/>
    <w:rsid w:val="3CE98B7D"/>
    <w:rsid w:val="3D2AD6B0"/>
    <w:rsid w:val="3D3F53C4"/>
    <w:rsid w:val="3D745446"/>
    <w:rsid w:val="3D96BFC4"/>
    <w:rsid w:val="3DA83798"/>
    <w:rsid w:val="3E24712E"/>
    <w:rsid w:val="3EA61969"/>
    <w:rsid w:val="3EBF6B54"/>
    <w:rsid w:val="3F1456E9"/>
    <w:rsid w:val="3F3AEC48"/>
    <w:rsid w:val="3F73312C"/>
    <w:rsid w:val="3F7B8809"/>
    <w:rsid w:val="3FFA7343"/>
    <w:rsid w:val="4048FAAC"/>
    <w:rsid w:val="408FFF9E"/>
    <w:rsid w:val="4098B908"/>
    <w:rsid w:val="40B777A8"/>
    <w:rsid w:val="411BDEEC"/>
    <w:rsid w:val="4170CEC9"/>
    <w:rsid w:val="418D11FC"/>
    <w:rsid w:val="419F1B39"/>
    <w:rsid w:val="41BF6FA4"/>
    <w:rsid w:val="41DBE834"/>
    <w:rsid w:val="424B6FB5"/>
    <w:rsid w:val="4250F3F3"/>
    <w:rsid w:val="427B0476"/>
    <w:rsid w:val="42B884EE"/>
    <w:rsid w:val="42B9CC50"/>
    <w:rsid w:val="42DE57D3"/>
    <w:rsid w:val="430BC309"/>
    <w:rsid w:val="4311D70D"/>
    <w:rsid w:val="4334E6DA"/>
    <w:rsid w:val="43A03E57"/>
    <w:rsid w:val="43DAEAAA"/>
    <w:rsid w:val="4414EA9B"/>
    <w:rsid w:val="4414F0AE"/>
    <w:rsid w:val="4416D4D7"/>
    <w:rsid w:val="4418C583"/>
    <w:rsid w:val="44404373"/>
    <w:rsid w:val="44447158"/>
    <w:rsid w:val="44CA7D46"/>
    <w:rsid w:val="44DB4B65"/>
    <w:rsid w:val="44E35E65"/>
    <w:rsid w:val="44E4CABE"/>
    <w:rsid w:val="451784E2"/>
    <w:rsid w:val="452123B7"/>
    <w:rsid w:val="4523965C"/>
    <w:rsid w:val="4580581A"/>
    <w:rsid w:val="45FE9942"/>
    <w:rsid w:val="465E759E"/>
    <w:rsid w:val="46688EC5"/>
    <w:rsid w:val="467AEE69"/>
    <w:rsid w:val="46812A72"/>
    <w:rsid w:val="4683087D"/>
    <w:rsid w:val="46AA29E5"/>
    <w:rsid w:val="4703B2D9"/>
    <w:rsid w:val="4703FE01"/>
    <w:rsid w:val="4735C883"/>
    <w:rsid w:val="4778395E"/>
    <w:rsid w:val="4779DC73"/>
    <w:rsid w:val="481CE5A5"/>
    <w:rsid w:val="48389A8D"/>
    <w:rsid w:val="48588CF2"/>
    <w:rsid w:val="487276D1"/>
    <w:rsid w:val="488592DA"/>
    <w:rsid w:val="489FCE62"/>
    <w:rsid w:val="48A1016F"/>
    <w:rsid w:val="48B7F8DC"/>
    <w:rsid w:val="48C80016"/>
    <w:rsid w:val="48E15FF1"/>
    <w:rsid w:val="48FD9C3F"/>
    <w:rsid w:val="495678EF"/>
    <w:rsid w:val="49DE08ED"/>
    <w:rsid w:val="49F1059F"/>
    <w:rsid w:val="49F267E1"/>
    <w:rsid w:val="49FB1EB5"/>
    <w:rsid w:val="49FE9D89"/>
    <w:rsid w:val="4A2BDE23"/>
    <w:rsid w:val="4A2F4A0C"/>
    <w:rsid w:val="4A66CA7C"/>
    <w:rsid w:val="4A8FEBB2"/>
    <w:rsid w:val="4A9F814F"/>
    <w:rsid w:val="4AC68245"/>
    <w:rsid w:val="4ADA9729"/>
    <w:rsid w:val="4B04BAF7"/>
    <w:rsid w:val="4B0F2514"/>
    <w:rsid w:val="4B298D9B"/>
    <w:rsid w:val="4B35A89C"/>
    <w:rsid w:val="4B3C552D"/>
    <w:rsid w:val="4B475A28"/>
    <w:rsid w:val="4B635FE5"/>
    <w:rsid w:val="4B80B15F"/>
    <w:rsid w:val="4B8109C4"/>
    <w:rsid w:val="4BA26643"/>
    <w:rsid w:val="4BCDF143"/>
    <w:rsid w:val="4C404C66"/>
    <w:rsid w:val="4C662196"/>
    <w:rsid w:val="4C9B1184"/>
    <w:rsid w:val="4CAC0787"/>
    <w:rsid w:val="4CB8B953"/>
    <w:rsid w:val="4CC56925"/>
    <w:rsid w:val="4CCDE89E"/>
    <w:rsid w:val="4CD2D129"/>
    <w:rsid w:val="4CE35C91"/>
    <w:rsid w:val="4D0E9440"/>
    <w:rsid w:val="4D93C894"/>
    <w:rsid w:val="4D9E6B3E"/>
    <w:rsid w:val="4E018990"/>
    <w:rsid w:val="4E35D95D"/>
    <w:rsid w:val="4E68B17A"/>
    <w:rsid w:val="4E8B2F9C"/>
    <w:rsid w:val="4EEC051E"/>
    <w:rsid w:val="4F0E71F3"/>
    <w:rsid w:val="4F27B20B"/>
    <w:rsid w:val="4F8A312C"/>
    <w:rsid w:val="4F8A5779"/>
    <w:rsid w:val="4F8BF8B7"/>
    <w:rsid w:val="4FC4C9DD"/>
    <w:rsid w:val="4FE192C3"/>
    <w:rsid w:val="50537F91"/>
    <w:rsid w:val="506FE8A9"/>
    <w:rsid w:val="50B72FFF"/>
    <w:rsid w:val="50D60C00"/>
    <w:rsid w:val="51591F6B"/>
    <w:rsid w:val="51E108AF"/>
    <w:rsid w:val="52088C27"/>
    <w:rsid w:val="520FF6D2"/>
    <w:rsid w:val="52B4F19C"/>
    <w:rsid w:val="52FAF254"/>
    <w:rsid w:val="53454370"/>
    <w:rsid w:val="534DF280"/>
    <w:rsid w:val="53768AAC"/>
    <w:rsid w:val="53B7DFA3"/>
    <w:rsid w:val="53CFE3A8"/>
    <w:rsid w:val="54391776"/>
    <w:rsid w:val="5447B184"/>
    <w:rsid w:val="54B8A8DB"/>
    <w:rsid w:val="54CA1705"/>
    <w:rsid w:val="552C31AA"/>
    <w:rsid w:val="554BEE89"/>
    <w:rsid w:val="557C265B"/>
    <w:rsid w:val="55812848"/>
    <w:rsid w:val="55C213AB"/>
    <w:rsid w:val="55DA33B2"/>
    <w:rsid w:val="565355DF"/>
    <w:rsid w:val="5663139B"/>
    <w:rsid w:val="56976253"/>
    <w:rsid w:val="56BFE7D7"/>
    <w:rsid w:val="56C0349D"/>
    <w:rsid w:val="56FB53CF"/>
    <w:rsid w:val="57218823"/>
    <w:rsid w:val="574B9068"/>
    <w:rsid w:val="577CAC4B"/>
    <w:rsid w:val="57AE0815"/>
    <w:rsid w:val="57DF80E9"/>
    <w:rsid w:val="582686E3"/>
    <w:rsid w:val="58367900"/>
    <w:rsid w:val="584738D1"/>
    <w:rsid w:val="5847C07E"/>
    <w:rsid w:val="58A354CB"/>
    <w:rsid w:val="592E6423"/>
    <w:rsid w:val="594C70CA"/>
    <w:rsid w:val="5955F298"/>
    <w:rsid w:val="59946F5D"/>
    <w:rsid w:val="59B943B3"/>
    <w:rsid w:val="5A1E4A0C"/>
    <w:rsid w:val="5A1E6866"/>
    <w:rsid w:val="5AE7158A"/>
    <w:rsid w:val="5AF801A3"/>
    <w:rsid w:val="5B3EF245"/>
    <w:rsid w:val="5B41CCC4"/>
    <w:rsid w:val="5B44879D"/>
    <w:rsid w:val="5B57387E"/>
    <w:rsid w:val="5B96E507"/>
    <w:rsid w:val="5C34650B"/>
    <w:rsid w:val="5C49FD12"/>
    <w:rsid w:val="5C7569FE"/>
    <w:rsid w:val="5C8D5F4E"/>
    <w:rsid w:val="5D140E64"/>
    <w:rsid w:val="5D3C68E1"/>
    <w:rsid w:val="5D60215C"/>
    <w:rsid w:val="5D62724E"/>
    <w:rsid w:val="5D6EBB58"/>
    <w:rsid w:val="5D870323"/>
    <w:rsid w:val="5D89634F"/>
    <w:rsid w:val="5D9B66AB"/>
    <w:rsid w:val="5DA1295F"/>
    <w:rsid w:val="5DAC1047"/>
    <w:rsid w:val="5E023CFD"/>
    <w:rsid w:val="5E078A9C"/>
    <w:rsid w:val="5E488D53"/>
    <w:rsid w:val="5E5B8441"/>
    <w:rsid w:val="5E812E4D"/>
    <w:rsid w:val="5EA9DCDD"/>
    <w:rsid w:val="5EDC8238"/>
    <w:rsid w:val="5EE780C1"/>
    <w:rsid w:val="5EF1D95E"/>
    <w:rsid w:val="5EF22D8B"/>
    <w:rsid w:val="5EF95210"/>
    <w:rsid w:val="5EFF364A"/>
    <w:rsid w:val="5F14F4F8"/>
    <w:rsid w:val="5F4C0A14"/>
    <w:rsid w:val="5F4F6FE8"/>
    <w:rsid w:val="5F584A0F"/>
    <w:rsid w:val="5F82A081"/>
    <w:rsid w:val="5F891F10"/>
    <w:rsid w:val="5FB511B6"/>
    <w:rsid w:val="5FC9FF3A"/>
    <w:rsid w:val="5FE30C98"/>
    <w:rsid w:val="60165440"/>
    <w:rsid w:val="601ACBA9"/>
    <w:rsid w:val="60453DD9"/>
    <w:rsid w:val="60AB126D"/>
    <w:rsid w:val="61178E82"/>
    <w:rsid w:val="611A7E92"/>
    <w:rsid w:val="6161E0ED"/>
    <w:rsid w:val="617DA7CC"/>
    <w:rsid w:val="61F70F69"/>
    <w:rsid w:val="6211F645"/>
    <w:rsid w:val="627D641D"/>
    <w:rsid w:val="629F7D99"/>
    <w:rsid w:val="62C252A0"/>
    <w:rsid w:val="63026627"/>
    <w:rsid w:val="630EB4D3"/>
    <w:rsid w:val="633D9A36"/>
    <w:rsid w:val="634F9982"/>
    <w:rsid w:val="63719390"/>
    <w:rsid w:val="63E8362E"/>
    <w:rsid w:val="6434DE73"/>
    <w:rsid w:val="645EBF5F"/>
    <w:rsid w:val="64641FC4"/>
    <w:rsid w:val="64FF3634"/>
    <w:rsid w:val="65AA65D4"/>
    <w:rsid w:val="65D1786F"/>
    <w:rsid w:val="65E9B8FC"/>
    <w:rsid w:val="666002E1"/>
    <w:rsid w:val="6660A62F"/>
    <w:rsid w:val="666272A8"/>
    <w:rsid w:val="666E9FE1"/>
    <w:rsid w:val="66917EFD"/>
    <w:rsid w:val="66D4959A"/>
    <w:rsid w:val="67161C2C"/>
    <w:rsid w:val="675537B8"/>
    <w:rsid w:val="675CD676"/>
    <w:rsid w:val="676B9360"/>
    <w:rsid w:val="677AFD37"/>
    <w:rsid w:val="677FDF3A"/>
    <w:rsid w:val="67B708E6"/>
    <w:rsid w:val="67DB3DBE"/>
    <w:rsid w:val="680F6D31"/>
    <w:rsid w:val="6885D23E"/>
    <w:rsid w:val="68A810CE"/>
    <w:rsid w:val="6952FC05"/>
    <w:rsid w:val="696A104C"/>
    <w:rsid w:val="69887D5C"/>
    <w:rsid w:val="698C0E9B"/>
    <w:rsid w:val="69B8498F"/>
    <w:rsid w:val="6A0AEF80"/>
    <w:rsid w:val="6A2C3682"/>
    <w:rsid w:val="6A32F7E5"/>
    <w:rsid w:val="6A40A3D6"/>
    <w:rsid w:val="6A94E3B7"/>
    <w:rsid w:val="6A99C3A6"/>
    <w:rsid w:val="6AD2C6FF"/>
    <w:rsid w:val="6B37FEBC"/>
    <w:rsid w:val="6B40DE65"/>
    <w:rsid w:val="6B465DC1"/>
    <w:rsid w:val="6B6F6F3F"/>
    <w:rsid w:val="6B8E6C65"/>
    <w:rsid w:val="6BA0F6BD"/>
    <w:rsid w:val="6BB6E51C"/>
    <w:rsid w:val="6C30EB28"/>
    <w:rsid w:val="6C541CB4"/>
    <w:rsid w:val="6CA7C393"/>
    <w:rsid w:val="6CB209F2"/>
    <w:rsid w:val="6CEC2BAB"/>
    <w:rsid w:val="6CEE3B24"/>
    <w:rsid w:val="6D816648"/>
    <w:rsid w:val="6D82894B"/>
    <w:rsid w:val="6DA13B73"/>
    <w:rsid w:val="6E7CEECE"/>
    <w:rsid w:val="6E948DD7"/>
    <w:rsid w:val="6ECC86CD"/>
    <w:rsid w:val="6F0B1826"/>
    <w:rsid w:val="6F35D1A3"/>
    <w:rsid w:val="6F687EE3"/>
    <w:rsid w:val="6F6BAE32"/>
    <w:rsid w:val="6FEA7149"/>
    <w:rsid w:val="6FF4DD28"/>
    <w:rsid w:val="702C539C"/>
    <w:rsid w:val="704D47FC"/>
    <w:rsid w:val="708261B8"/>
    <w:rsid w:val="70930FFB"/>
    <w:rsid w:val="70F73FDB"/>
    <w:rsid w:val="712A9217"/>
    <w:rsid w:val="7156FE83"/>
    <w:rsid w:val="719390D3"/>
    <w:rsid w:val="71A3C321"/>
    <w:rsid w:val="71BC1774"/>
    <w:rsid w:val="720858DE"/>
    <w:rsid w:val="722C12DE"/>
    <w:rsid w:val="7271D3E4"/>
    <w:rsid w:val="72EEAA38"/>
    <w:rsid w:val="7326BC6E"/>
    <w:rsid w:val="732E7B40"/>
    <w:rsid w:val="7365BD4C"/>
    <w:rsid w:val="73C759F7"/>
    <w:rsid w:val="73CAD865"/>
    <w:rsid w:val="7401199B"/>
    <w:rsid w:val="74292987"/>
    <w:rsid w:val="746CEB0B"/>
    <w:rsid w:val="749D428C"/>
    <w:rsid w:val="74B57962"/>
    <w:rsid w:val="7511CC65"/>
    <w:rsid w:val="752BAB98"/>
    <w:rsid w:val="753BC851"/>
    <w:rsid w:val="75DBA68C"/>
    <w:rsid w:val="75E28280"/>
    <w:rsid w:val="75FDEAE9"/>
    <w:rsid w:val="760F665E"/>
    <w:rsid w:val="76123C89"/>
    <w:rsid w:val="761DE3A8"/>
    <w:rsid w:val="7624CAFE"/>
    <w:rsid w:val="7636A826"/>
    <w:rsid w:val="7666D06C"/>
    <w:rsid w:val="76979656"/>
    <w:rsid w:val="76CF7135"/>
    <w:rsid w:val="76F0E51F"/>
    <w:rsid w:val="771F9200"/>
    <w:rsid w:val="7770F7EE"/>
    <w:rsid w:val="77FD04DE"/>
    <w:rsid w:val="78329823"/>
    <w:rsid w:val="78835073"/>
    <w:rsid w:val="78D905F9"/>
    <w:rsid w:val="78F35ECB"/>
    <w:rsid w:val="79766E9F"/>
    <w:rsid w:val="79909042"/>
    <w:rsid w:val="79DCEC56"/>
    <w:rsid w:val="79DD6401"/>
    <w:rsid w:val="79E735FC"/>
    <w:rsid w:val="79ED1E6C"/>
    <w:rsid w:val="7A057703"/>
    <w:rsid w:val="7A16AD25"/>
    <w:rsid w:val="7A1EF3CE"/>
    <w:rsid w:val="7AB4FEB5"/>
    <w:rsid w:val="7ABB95BD"/>
    <w:rsid w:val="7AC19138"/>
    <w:rsid w:val="7AC9396E"/>
    <w:rsid w:val="7B146685"/>
    <w:rsid w:val="7B2D6F09"/>
    <w:rsid w:val="7B41D07B"/>
    <w:rsid w:val="7B7AAEED"/>
    <w:rsid w:val="7C5077B7"/>
    <w:rsid w:val="7C857A1C"/>
    <w:rsid w:val="7CDE670B"/>
    <w:rsid w:val="7D045983"/>
    <w:rsid w:val="7D1C4896"/>
    <w:rsid w:val="7D29461F"/>
    <w:rsid w:val="7D6C79B3"/>
    <w:rsid w:val="7DB51397"/>
    <w:rsid w:val="7DBF4C27"/>
    <w:rsid w:val="7E10C1CB"/>
    <w:rsid w:val="7E2CB555"/>
    <w:rsid w:val="7E7626A5"/>
    <w:rsid w:val="7E7F0AA2"/>
    <w:rsid w:val="7E8B03E5"/>
    <w:rsid w:val="7E97ACC7"/>
    <w:rsid w:val="7EB05D79"/>
    <w:rsid w:val="7EBCCC46"/>
    <w:rsid w:val="7EF8857F"/>
    <w:rsid w:val="7F40406D"/>
    <w:rsid w:val="7FD241B3"/>
    <w:rsid w:val="7FD3358A"/>
    <w:rsid w:val="7FDCB83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A8E68D7"/>
  <w15:docId w15:val="{BB800720-8181-40BA-A6D7-DD27935BB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18"/>
        <w:szCs w:val="18"/>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7A1145"/>
    <w:pPr>
      <w:spacing w:line="270" w:lineRule="atLeast"/>
    </w:pPr>
  </w:style>
  <w:style w:type="paragraph" w:styleId="Heading1">
    <w:name w:val="heading 1"/>
    <w:basedOn w:val="BodyText"/>
    <w:next w:val="BodyText"/>
    <w:qFormat/>
    <w:rsid w:val="004B545B"/>
    <w:pPr>
      <w:keepNext/>
      <w:spacing w:before="300" w:after="100" w:line="240" w:lineRule="auto"/>
      <w:outlineLvl w:val="0"/>
    </w:pPr>
    <w:rPr>
      <w:rFonts w:asciiTheme="majorHAnsi" w:hAnsiTheme="majorHAnsi"/>
      <w:b/>
      <w:caps/>
      <w:color w:val="003263" w:themeColor="text2"/>
      <w:spacing w:val="6"/>
      <w:sz w:val="22"/>
    </w:rPr>
  </w:style>
  <w:style w:type="paragraph" w:styleId="Heading2">
    <w:name w:val="heading 2"/>
    <w:basedOn w:val="BodyText"/>
    <w:next w:val="BodyText"/>
    <w:qFormat/>
    <w:rsid w:val="004B545B"/>
    <w:pPr>
      <w:keepNext/>
      <w:spacing w:before="300" w:after="100" w:line="240" w:lineRule="auto"/>
      <w:outlineLvl w:val="1"/>
    </w:pPr>
    <w:rPr>
      <w:rFonts w:asciiTheme="majorHAnsi" w:hAnsiTheme="majorHAnsi"/>
      <w:b/>
      <w:color w:val="003263" w:themeColor="text2"/>
      <w:spacing w:val="6"/>
      <w:sz w:val="20"/>
    </w:rPr>
  </w:style>
  <w:style w:type="paragraph" w:styleId="Heading3">
    <w:name w:val="heading 3"/>
    <w:basedOn w:val="Normal"/>
    <w:next w:val="BodyText"/>
    <w:qFormat/>
    <w:rsid w:val="004B545B"/>
    <w:pPr>
      <w:spacing w:before="300" w:after="120" w:line="240" w:lineRule="auto"/>
      <w:outlineLvl w:val="2"/>
    </w:pPr>
    <w:rPr>
      <w:rFonts w:asciiTheme="majorHAnsi" w:hAnsiTheme="majorHAnsi"/>
      <w:i/>
      <w:color w:val="003263" w:themeColor="text2"/>
      <w:spacing w:val="6"/>
      <w:sz w:val="20"/>
    </w:rPr>
  </w:style>
  <w:style w:type="paragraph" w:styleId="Heading4">
    <w:name w:val="heading 4"/>
    <w:basedOn w:val="Normal"/>
    <w:next w:val="BodyText"/>
    <w:semiHidden/>
    <w:rsid w:val="0013729F"/>
    <w:pPr>
      <w:keepNext/>
      <w:spacing w:before="260" w:line="259" w:lineRule="auto"/>
      <w:outlineLvl w:val="3"/>
    </w:pPr>
    <w:rPr>
      <w:bCs/>
      <w:i/>
      <w:szCs w:val="28"/>
    </w:rPr>
  </w:style>
  <w:style w:type="paragraph" w:styleId="Heading5">
    <w:name w:val="heading 5"/>
    <w:basedOn w:val="Normal"/>
    <w:next w:val="Normal"/>
    <w:semiHidden/>
    <w:rsid w:val="00BF3A65"/>
    <w:pPr>
      <w:spacing w:before="240" w:after="60"/>
      <w:outlineLvl w:val="4"/>
    </w:pPr>
    <w:rPr>
      <w:b/>
      <w:bCs/>
      <w:i/>
      <w:iCs/>
      <w:sz w:val="26"/>
      <w:szCs w:val="26"/>
    </w:rPr>
  </w:style>
  <w:style w:type="paragraph" w:styleId="Heading6">
    <w:name w:val="heading 6"/>
    <w:basedOn w:val="Normal"/>
    <w:next w:val="Normal"/>
    <w:semiHidden/>
    <w:rsid w:val="00BF3A65"/>
    <w:pPr>
      <w:spacing w:before="240" w:after="60"/>
      <w:outlineLvl w:val="5"/>
    </w:pPr>
    <w:rPr>
      <w:b/>
      <w:bCs/>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17B78"/>
    <w:pPr>
      <w:tabs>
        <w:tab w:val="center" w:pos="4513"/>
        <w:tab w:val="right" w:pos="9026"/>
      </w:tabs>
    </w:pPr>
  </w:style>
  <w:style w:type="character" w:customStyle="1" w:styleId="HeaderChar">
    <w:name w:val="Header Char"/>
    <w:basedOn w:val="DefaultParagraphFont"/>
    <w:link w:val="Header"/>
    <w:uiPriority w:val="99"/>
    <w:rsid w:val="00860935"/>
  </w:style>
  <w:style w:type="paragraph" w:styleId="Footer">
    <w:name w:val="footer"/>
    <w:basedOn w:val="Normal"/>
    <w:link w:val="FooterChar"/>
    <w:uiPriority w:val="99"/>
    <w:rsid w:val="001F6962"/>
  </w:style>
  <w:style w:type="character" w:customStyle="1" w:styleId="FooterChar">
    <w:name w:val="Footer Char"/>
    <w:basedOn w:val="DefaultParagraphFont"/>
    <w:link w:val="Footer"/>
    <w:uiPriority w:val="99"/>
    <w:rsid w:val="00860935"/>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0F62E5"/>
    <w:pPr>
      <w:spacing w:line="200" w:lineRule="exact"/>
      <w:ind w:left="113" w:right="113"/>
    </w:pPr>
    <w:rPr>
      <w:sz w:val="16"/>
    </w:rPr>
    <w:tblPr>
      <w:tblBorders>
        <w:top w:val="single" w:sz="4" w:space="0" w:color="8ACED7" w:themeColor="accent1"/>
        <w:bottom w:val="single" w:sz="4" w:space="0" w:color="8ACED7" w:themeColor="accent1"/>
        <w:insideH w:val="single" w:sz="4" w:space="0" w:color="8ACED7" w:themeColor="accent1"/>
      </w:tblBorders>
      <w:tblCellMar>
        <w:left w:w="0" w:type="dxa"/>
        <w:bottom w:w="79" w:type="dxa"/>
        <w:right w:w="0" w:type="dxa"/>
      </w:tblCellMar>
    </w:tblPr>
    <w:tcPr>
      <w:tcMar>
        <w:bottom w:w="0" w:type="dxa"/>
      </w:tcMar>
      <w:vAlign w:val="center"/>
    </w:tcPr>
    <w:tblStylePr w:type="firstRow">
      <w:pPr>
        <w:wordWrap/>
        <w:spacing w:beforeLines="0" w:before="0" w:beforeAutospacing="0" w:afterLines="0" w:after="0" w:afterAutospacing="0" w:line="180" w:lineRule="exact"/>
        <w:jc w:val="left"/>
      </w:pPr>
      <w:rPr>
        <w:rFonts w:asciiTheme="majorHAnsi" w:hAnsiTheme="majorHAnsi"/>
        <w:b/>
        <w:caps/>
        <w:smallCaps w:val="0"/>
        <w:color w:val="FFFFFF" w:themeColor="background1"/>
        <w:spacing w:val="6"/>
        <w:sz w:val="22"/>
      </w:rPr>
      <w:tblPr/>
      <w:trPr>
        <w:tblHeader/>
      </w:trPr>
      <w:tcPr>
        <w:shd w:val="clear" w:color="auto" w:fill="8ACED7" w:themeFill="accent1"/>
        <w:tcMar>
          <w:top w:w="40" w:type="dxa"/>
          <w:left w:w="0" w:type="nil"/>
          <w:bottom w:w="45" w:type="dxa"/>
          <w:right w:w="0" w:type="nil"/>
        </w:tcMar>
      </w:tcPr>
    </w:tblStylePr>
    <w:tblStylePr w:type="firstCol">
      <w:pPr>
        <w:jc w:val="left"/>
      </w:pPr>
      <w:rPr>
        <w:b/>
        <w:caps/>
        <w:smallCaps w:val="0"/>
      </w:rPr>
      <w:tblPr/>
      <w:tcPr>
        <w:vAlign w:val="center"/>
      </w:tcPr>
    </w:tblStylePr>
  </w:style>
  <w:style w:type="paragraph" w:styleId="BodyText">
    <w:name w:val="Body Text"/>
    <w:basedOn w:val="Normal"/>
    <w:link w:val="BodyTextChar"/>
    <w:qFormat/>
    <w:rsid w:val="00CE3F4B"/>
    <w:pPr>
      <w:spacing w:before="100" w:after="200"/>
    </w:pPr>
  </w:style>
  <w:style w:type="character" w:customStyle="1" w:styleId="BodyTextChar">
    <w:name w:val="Body Text Char"/>
    <w:basedOn w:val="DefaultParagraphFont"/>
    <w:link w:val="BodyText"/>
    <w:rsid w:val="00CE3F4B"/>
  </w:style>
  <w:style w:type="paragraph" w:styleId="ListBullet">
    <w:name w:val="List Bullet"/>
    <w:basedOn w:val="BodyText"/>
    <w:uiPriority w:val="1"/>
    <w:qFormat/>
    <w:rsid w:val="004B545B"/>
    <w:pPr>
      <w:tabs>
        <w:tab w:val="num" w:pos="1209"/>
      </w:tabs>
      <w:spacing w:after="100"/>
      <w:ind w:left="1209" w:hanging="360"/>
    </w:pPr>
  </w:style>
  <w:style w:type="paragraph" w:styleId="ListBullet2">
    <w:name w:val="List Bullet 2"/>
    <w:basedOn w:val="ListBullet"/>
    <w:uiPriority w:val="1"/>
    <w:qFormat/>
    <w:rsid w:val="004B545B"/>
    <w:pPr>
      <w:numPr>
        <w:numId w:val="3"/>
      </w:numPr>
    </w:pPr>
  </w:style>
  <w:style w:type="paragraph" w:styleId="ListBullet3">
    <w:name w:val="List Bullet 3"/>
    <w:basedOn w:val="ListBullet2"/>
    <w:uiPriority w:val="1"/>
    <w:qFormat/>
    <w:rsid w:val="004B545B"/>
  </w:style>
  <w:style w:type="paragraph" w:styleId="ListNumber">
    <w:name w:val="List Number"/>
    <w:basedOn w:val="BodyText"/>
    <w:uiPriority w:val="1"/>
    <w:qFormat/>
    <w:rsid w:val="004B545B"/>
    <w:pPr>
      <w:tabs>
        <w:tab w:val="num" w:pos="1492"/>
      </w:tabs>
      <w:spacing w:after="100"/>
      <w:ind w:left="1492" w:hanging="360"/>
    </w:pPr>
  </w:style>
  <w:style w:type="paragraph" w:styleId="ListNumber2">
    <w:name w:val="List Number 2"/>
    <w:basedOn w:val="ListNumber"/>
    <w:uiPriority w:val="1"/>
    <w:qFormat/>
    <w:rsid w:val="004B545B"/>
    <w:pPr>
      <w:numPr>
        <w:numId w:val="4"/>
      </w:numPr>
    </w:pPr>
  </w:style>
  <w:style w:type="paragraph" w:styleId="ListNumber3">
    <w:name w:val="List Number 3"/>
    <w:basedOn w:val="ListNumber2"/>
    <w:uiPriority w:val="1"/>
    <w:qFormat/>
    <w:rsid w:val="004B545B"/>
    <w:pPr>
      <w:ind w:left="1020" w:hanging="340"/>
    </w:pPr>
  </w:style>
  <w:style w:type="character" w:styleId="PlaceholderText">
    <w:name w:val="Placeholder Text"/>
    <w:basedOn w:val="DefaultParagraphFont"/>
    <w:uiPriority w:val="99"/>
    <w:semiHidden/>
    <w:rsid w:val="009A2FBA"/>
    <w:rPr>
      <w:color w:val="808080"/>
    </w:rPr>
  </w:style>
  <w:style w:type="paragraph" w:customStyle="1" w:styleId="Spacebeforetable">
    <w:name w:val="Space before table"/>
    <w:basedOn w:val="Normal"/>
    <w:qFormat/>
    <w:rsid w:val="001207DA"/>
    <w:pPr>
      <w:spacing w:after="60"/>
    </w:pPr>
  </w:style>
  <w:style w:type="paragraph" w:styleId="Title">
    <w:name w:val="Title"/>
    <w:basedOn w:val="Normal"/>
    <w:next w:val="Normal"/>
    <w:link w:val="TitleChar"/>
    <w:rsid w:val="007207EC"/>
    <w:pPr>
      <w:spacing w:before="1060" w:after="440" w:line="192" w:lineRule="auto"/>
      <w:ind w:left="227"/>
      <w:contextualSpacing/>
    </w:pPr>
    <w:rPr>
      <w:rFonts w:asciiTheme="majorHAnsi" w:eastAsiaTheme="majorEastAsia" w:hAnsiTheme="majorHAnsi" w:cstheme="majorBidi"/>
      <w:b/>
      <w:caps/>
      <w:color w:val="003263" w:themeColor="text2"/>
      <w:spacing w:val="18"/>
      <w:kern w:val="28"/>
      <w:sz w:val="52"/>
      <w:szCs w:val="56"/>
    </w:rPr>
  </w:style>
  <w:style w:type="character" w:customStyle="1" w:styleId="TitleChar">
    <w:name w:val="Title Char"/>
    <w:basedOn w:val="DefaultParagraphFont"/>
    <w:link w:val="Title"/>
    <w:rsid w:val="007207EC"/>
    <w:rPr>
      <w:rFonts w:asciiTheme="majorHAnsi" w:eastAsiaTheme="majorEastAsia" w:hAnsiTheme="majorHAnsi" w:cstheme="majorBidi"/>
      <w:b/>
      <w:caps/>
      <w:color w:val="003263" w:themeColor="text2"/>
      <w:spacing w:val="18"/>
      <w:kern w:val="28"/>
      <w:sz w:val="52"/>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231F2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BFE4FF" w:themeFill="accent3" w:themeFillTint="33"/>
    </w:tcPr>
    <w:tblStylePr w:type="firstRow">
      <w:rPr>
        <w:b/>
        <w:bCs/>
      </w:rPr>
      <w:tblPr/>
      <w:tcPr>
        <w:shd w:val="clear" w:color="auto" w:fill="7FC9FF" w:themeFill="accent3" w:themeFillTint="66"/>
      </w:tcPr>
    </w:tblStylePr>
    <w:tblStylePr w:type="lastRow">
      <w:rPr>
        <w:b/>
        <w:bCs/>
        <w:color w:val="231F20" w:themeColor="text1"/>
      </w:rPr>
      <w:tblPr/>
      <w:tcPr>
        <w:shd w:val="clear" w:color="auto" w:fill="7FC9FF" w:themeFill="accent3" w:themeFillTint="66"/>
      </w:tcPr>
    </w:tblStylePr>
    <w:tblStylePr w:type="firstCol">
      <w:rPr>
        <w:color w:val="FFFFFF" w:themeColor="background1"/>
      </w:rPr>
      <w:tblPr/>
      <w:tcPr>
        <w:shd w:val="clear" w:color="auto" w:fill="00538F" w:themeFill="accent3" w:themeFillShade="BF"/>
      </w:tcPr>
    </w:tblStylePr>
    <w:tblStylePr w:type="lastCol">
      <w:rPr>
        <w:color w:val="FFFFFF" w:themeColor="background1"/>
      </w:rPr>
      <w:tblPr/>
      <w:tcPr>
        <w:shd w:val="clear" w:color="auto" w:fill="00538F" w:themeFill="accent3" w:themeFillShade="BF"/>
      </w:tcPr>
    </w:tblStylePr>
    <w:tblStylePr w:type="band1Vert">
      <w:tblPr/>
      <w:tcPr>
        <w:shd w:val="clear" w:color="auto" w:fill="60BCFF" w:themeFill="accent3" w:themeFillTint="7F"/>
      </w:tcPr>
    </w:tblStylePr>
    <w:tblStylePr w:type="band1Horz">
      <w:tblPr/>
      <w:tcPr>
        <w:shd w:val="clear" w:color="auto" w:fill="60BCFF"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9F5DB" w:themeFill="accent4" w:themeFillTint="33"/>
    </w:tcPr>
    <w:tblStylePr w:type="firstRow">
      <w:rPr>
        <w:b/>
        <w:bCs/>
      </w:rPr>
      <w:tblPr/>
      <w:tcPr>
        <w:shd w:val="clear" w:color="auto" w:fill="D3ECB8" w:themeFill="accent4" w:themeFillTint="66"/>
      </w:tcPr>
    </w:tblStylePr>
    <w:tblStylePr w:type="lastRow">
      <w:rPr>
        <w:b/>
        <w:bCs/>
        <w:color w:val="231F20" w:themeColor="text1"/>
      </w:rPr>
      <w:tblPr/>
      <w:tcPr>
        <w:shd w:val="clear" w:color="auto" w:fill="D3ECB8" w:themeFill="accent4" w:themeFillTint="66"/>
      </w:tcPr>
    </w:tblStylePr>
    <w:tblStylePr w:type="firstCol">
      <w:rPr>
        <w:color w:val="FFFFFF" w:themeColor="background1"/>
      </w:rPr>
      <w:tblPr/>
      <w:tcPr>
        <w:shd w:val="clear" w:color="auto" w:fill="6DA92D" w:themeFill="accent4" w:themeFillShade="BF"/>
      </w:tcPr>
    </w:tblStylePr>
    <w:tblStylePr w:type="lastCol">
      <w:rPr>
        <w:color w:val="FFFFFF" w:themeColor="background1"/>
      </w:rPr>
      <w:tblPr/>
      <w:tcPr>
        <w:shd w:val="clear" w:color="auto" w:fill="6DA92D" w:themeFill="accent4" w:themeFillShade="BF"/>
      </w:tcPr>
    </w:tblStylePr>
    <w:tblStylePr w:type="band1Vert">
      <w:tblPr/>
      <w:tcPr>
        <w:shd w:val="clear" w:color="auto" w:fill="C8E7A7" w:themeFill="accent4" w:themeFillTint="7F"/>
      </w:tcPr>
    </w:tblStylePr>
    <w:tblStylePr w:type="band1Horz">
      <w:tblPr/>
      <w:tcPr>
        <w:shd w:val="clear" w:color="auto" w:fill="C8E7A7"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DE9D9" w:themeFill="accent5" w:themeFillTint="33"/>
    </w:tcPr>
    <w:tblStylePr w:type="firstRow">
      <w:rPr>
        <w:b/>
        <w:bCs/>
      </w:rPr>
      <w:tblPr/>
      <w:tcPr>
        <w:shd w:val="clear" w:color="auto" w:fill="FBD4B4" w:themeFill="accent5" w:themeFillTint="66"/>
      </w:tcPr>
    </w:tblStylePr>
    <w:tblStylePr w:type="lastRow">
      <w:rPr>
        <w:b/>
        <w:bCs/>
        <w:color w:val="231F20" w:themeColor="text1"/>
      </w:rPr>
      <w:tblPr/>
      <w:tcPr>
        <w:shd w:val="clear" w:color="auto" w:fill="FBD4B4" w:themeFill="accent5" w:themeFillTint="66"/>
      </w:tcPr>
    </w:tblStylePr>
    <w:tblStylePr w:type="firstCol">
      <w:rPr>
        <w:color w:val="FFFFFF" w:themeColor="background1"/>
      </w:rPr>
      <w:tblPr/>
      <w:tcPr>
        <w:shd w:val="clear" w:color="auto" w:fill="E36C0A" w:themeFill="accent5" w:themeFillShade="BF"/>
      </w:tcPr>
    </w:tblStylePr>
    <w:tblStylePr w:type="lastCol">
      <w:rPr>
        <w:color w:val="FFFFFF" w:themeColor="background1"/>
      </w:rPr>
      <w:tblPr/>
      <w:tcPr>
        <w:shd w:val="clear" w:color="auto" w:fill="E36C0A" w:themeFill="accent5" w:themeFillShade="BF"/>
      </w:tcPr>
    </w:tblStylePr>
    <w:tblStylePr w:type="band1Vert">
      <w:tblPr/>
      <w:tcPr>
        <w:shd w:val="clear" w:color="auto" w:fill="FBCAA2" w:themeFill="accent5" w:themeFillTint="7F"/>
      </w:tcPr>
    </w:tblStylePr>
    <w:tblStylePr w:type="band1Horz">
      <w:tblPr/>
      <w:tcPr>
        <w:shd w:val="clear" w:color="auto" w:fill="FBCAA2"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2CC" w:themeFill="accent6" w:themeFillTint="33"/>
    </w:tcPr>
    <w:tblStylePr w:type="firstRow">
      <w:rPr>
        <w:b/>
        <w:bCs/>
      </w:rPr>
      <w:tblPr/>
      <w:tcPr>
        <w:shd w:val="clear" w:color="auto" w:fill="FFE599" w:themeFill="accent6" w:themeFillTint="66"/>
      </w:tcPr>
    </w:tblStylePr>
    <w:tblStylePr w:type="lastRow">
      <w:rPr>
        <w:b/>
        <w:bCs/>
        <w:color w:val="231F20" w:themeColor="text1"/>
      </w:rPr>
      <w:tblPr/>
      <w:tcPr>
        <w:shd w:val="clear" w:color="auto" w:fill="FFE599" w:themeFill="accent6" w:themeFillTint="66"/>
      </w:tcPr>
    </w:tblStylePr>
    <w:tblStylePr w:type="firstCol">
      <w:rPr>
        <w:color w:val="FFFFFF" w:themeColor="background1"/>
      </w:rPr>
      <w:tblPr/>
      <w:tcPr>
        <w:shd w:val="clear" w:color="auto" w:fill="BF8F00" w:themeFill="accent6" w:themeFillShade="BF"/>
      </w:tcPr>
    </w:tblStylePr>
    <w:tblStylePr w:type="lastCol">
      <w:rPr>
        <w:color w:val="FFFFFF" w:themeColor="background1"/>
      </w:rPr>
      <w:tblPr/>
      <w:tcPr>
        <w:shd w:val="clear" w:color="auto" w:fill="BF8F00" w:themeFill="accent6" w:themeFillShade="BF"/>
      </w:tcPr>
    </w:tblStylePr>
    <w:tblStylePr w:type="band1Vert">
      <w:tblPr/>
      <w:tcPr>
        <w:shd w:val="clear" w:color="auto" w:fill="FFDF80" w:themeFill="accent6" w:themeFillTint="7F"/>
      </w:tcPr>
    </w:tblStylePr>
    <w:tblStylePr w:type="band1Horz">
      <w:tblPr/>
      <w:tcPr>
        <w:shd w:val="clear" w:color="auto" w:fill="FFDF8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DFF1FF" w:themeFill="accent3" w:themeFillTint="19"/>
    </w:tcPr>
    <w:tblStylePr w:type="firstRow">
      <w:rPr>
        <w:b/>
        <w:bCs/>
        <w:color w:val="FFFFFF" w:themeColor="background1"/>
      </w:rPr>
      <w:tblPr/>
      <w:tcPr>
        <w:tcBorders>
          <w:bottom w:val="single" w:sz="12" w:space="0" w:color="FFFFFF" w:themeColor="background1"/>
        </w:tcBorders>
        <w:shd w:val="clear" w:color="auto" w:fill="74B530" w:themeFill="accent4" w:themeFillShade="CC"/>
      </w:tcPr>
    </w:tblStylePr>
    <w:tblStylePr w:type="lastRow">
      <w:rPr>
        <w:b/>
        <w:bCs/>
        <w:color w:val="74B530"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0DDFF" w:themeFill="accent3" w:themeFillTint="3F"/>
      </w:tcPr>
    </w:tblStylePr>
    <w:tblStylePr w:type="band1Horz">
      <w:tblPr/>
      <w:tcPr>
        <w:shd w:val="clear" w:color="auto" w:fill="BFE4FF"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F4FAED" w:themeFill="accent4" w:themeFillTint="19"/>
    </w:tcPr>
    <w:tblStylePr w:type="firstRow">
      <w:rPr>
        <w:b/>
        <w:bCs/>
        <w:color w:val="FFFFFF" w:themeColor="background1"/>
      </w:rPr>
      <w:tblPr/>
      <w:tcPr>
        <w:tcBorders>
          <w:bottom w:val="single" w:sz="12" w:space="0" w:color="FFFFFF" w:themeColor="background1"/>
        </w:tcBorders>
        <w:shd w:val="clear" w:color="auto" w:fill="005899" w:themeFill="accent3" w:themeFillShade="CC"/>
      </w:tcPr>
    </w:tblStylePr>
    <w:tblStylePr w:type="lastRow">
      <w:rPr>
        <w:b/>
        <w:bCs/>
        <w:color w:val="005899"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F3D3" w:themeFill="accent4" w:themeFillTint="3F"/>
      </w:tcPr>
    </w:tblStylePr>
    <w:tblStylePr w:type="band1Horz">
      <w:tblPr/>
      <w:tcPr>
        <w:shd w:val="clear" w:color="auto" w:fill="E9F5DB"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EF4EC" w:themeFill="accent5" w:themeFillTint="19"/>
    </w:tcPr>
    <w:tblStylePr w:type="firstRow">
      <w:rPr>
        <w:b/>
        <w:bCs/>
        <w:color w:val="FFFFFF" w:themeColor="background1"/>
      </w:rPr>
      <w:tblPr/>
      <w:tcPr>
        <w:tcBorders>
          <w:bottom w:val="single" w:sz="12" w:space="0" w:color="FFFFFF" w:themeColor="background1"/>
        </w:tcBorders>
        <w:shd w:val="clear" w:color="auto" w:fill="CC9900" w:themeFill="accent6" w:themeFillShade="CC"/>
      </w:tcPr>
    </w:tblStylePr>
    <w:tblStylePr w:type="lastRow">
      <w:rPr>
        <w:b/>
        <w:bCs/>
        <w:color w:val="CC9900"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5" w:themeFillTint="3F"/>
      </w:tcPr>
    </w:tblStylePr>
    <w:tblStylePr w:type="band1Horz">
      <w:tblPr/>
      <w:tcPr>
        <w:shd w:val="clear" w:color="auto" w:fill="FDE9D9"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8E6" w:themeFill="accent6" w:themeFillTint="19"/>
    </w:tcPr>
    <w:tblStylePr w:type="firstRow">
      <w:rPr>
        <w:b/>
        <w:bCs/>
        <w:color w:val="FFFFFF" w:themeColor="background1"/>
      </w:rPr>
      <w:tblPr/>
      <w:tcPr>
        <w:tcBorders>
          <w:bottom w:val="single" w:sz="12" w:space="0" w:color="FFFFFF" w:themeColor="background1"/>
        </w:tcBorders>
        <w:shd w:val="clear" w:color="auto" w:fill="F2730A" w:themeFill="accent5" w:themeFillShade="CC"/>
      </w:tcPr>
    </w:tblStylePr>
    <w:tblStylePr w:type="lastRow">
      <w:rPr>
        <w:b/>
        <w:bCs/>
        <w:color w:val="F2730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6" w:themeFillTint="3F"/>
      </w:tcPr>
    </w:tblStylePr>
    <w:tblStylePr w:type="band1Horz">
      <w:tblPr/>
      <w:tcPr>
        <w:shd w:val="clear" w:color="auto" w:fill="FFF2CC"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92D050" w:themeColor="accent4"/>
        <w:left w:val="single" w:sz="4" w:space="0" w:color="0070C0" w:themeColor="accent3"/>
        <w:bottom w:val="single" w:sz="4" w:space="0" w:color="0070C0" w:themeColor="accent3"/>
        <w:right w:val="single" w:sz="4" w:space="0" w:color="0070C0" w:themeColor="accent3"/>
        <w:insideH w:val="single" w:sz="4" w:space="0" w:color="FFFFFF" w:themeColor="background1"/>
        <w:insideV w:val="single" w:sz="4" w:space="0" w:color="FFFFFF" w:themeColor="background1"/>
      </w:tblBorders>
    </w:tblPr>
    <w:tcPr>
      <w:shd w:val="clear" w:color="auto" w:fill="DFF1FF" w:themeFill="accent3" w:themeFillTint="19"/>
    </w:tcPr>
    <w:tblStylePr w:type="firstRow">
      <w:rPr>
        <w:b/>
        <w:bCs/>
      </w:rPr>
      <w:tblPr/>
      <w:tcPr>
        <w:tcBorders>
          <w:top w:val="nil"/>
          <w:left w:val="nil"/>
          <w:bottom w:val="single" w:sz="24" w:space="0" w:color="92D05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273" w:themeFill="accent3" w:themeFillShade="99"/>
      </w:tcPr>
    </w:tblStylePr>
    <w:tblStylePr w:type="firstCol">
      <w:rPr>
        <w:color w:val="FFFFFF" w:themeColor="background1"/>
      </w:rPr>
      <w:tblPr/>
      <w:tcPr>
        <w:tcBorders>
          <w:top w:val="nil"/>
          <w:left w:val="nil"/>
          <w:bottom w:val="nil"/>
          <w:right w:val="nil"/>
          <w:insideH w:val="single" w:sz="4" w:space="0" w:color="004273" w:themeColor="accent3" w:themeShade="99"/>
          <w:insideV w:val="nil"/>
        </w:tcBorders>
        <w:shd w:val="clear" w:color="auto" w:fill="00427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4273" w:themeFill="accent3" w:themeFillShade="99"/>
      </w:tcPr>
    </w:tblStylePr>
    <w:tblStylePr w:type="band1Vert">
      <w:tblPr/>
      <w:tcPr>
        <w:shd w:val="clear" w:color="auto" w:fill="7FC9FF" w:themeFill="accent3" w:themeFillTint="66"/>
      </w:tcPr>
    </w:tblStylePr>
    <w:tblStylePr w:type="band1Horz">
      <w:tblPr/>
      <w:tcPr>
        <w:shd w:val="clear" w:color="auto" w:fill="60BCFF"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0070C0" w:themeColor="accent3"/>
        <w:left w:val="single" w:sz="4" w:space="0" w:color="92D050" w:themeColor="accent4"/>
        <w:bottom w:val="single" w:sz="4" w:space="0" w:color="92D050" w:themeColor="accent4"/>
        <w:right w:val="single" w:sz="4" w:space="0" w:color="92D050" w:themeColor="accent4"/>
        <w:insideH w:val="single" w:sz="4" w:space="0" w:color="FFFFFF" w:themeColor="background1"/>
        <w:insideV w:val="single" w:sz="4" w:space="0" w:color="FFFFFF" w:themeColor="background1"/>
      </w:tblBorders>
    </w:tblPr>
    <w:tcPr>
      <w:shd w:val="clear" w:color="auto" w:fill="F4FAED" w:themeFill="accent4" w:themeFillTint="19"/>
    </w:tcPr>
    <w:tblStylePr w:type="firstRow">
      <w:rPr>
        <w:b/>
        <w:bCs/>
      </w:rPr>
      <w:tblPr/>
      <w:tcPr>
        <w:tcBorders>
          <w:top w:val="nil"/>
          <w:left w:val="nil"/>
          <w:bottom w:val="single" w:sz="24" w:space="0" w:color="0070C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8824" w:themeFill="accent4" w:themeFillShade="99"/>
      </w:tcPr>
    </w:tblStylePr>
    <w:tblStylePr w:type="firstCol">
      <w:rPr>
        <w:color w:val="FFFFFF" w:themeColor="background1"/>
      </w:rPr>
      <w:tblPr/>
      <w:tcPr>
        <w:tcBorders>
          <w:top w:val="nil"/>
          <w:left w:val="nil"/>
          <w:bottom w:val="nil"/>
          <w:right w:val="nil"/>
          <w:insideH w:val="single" w:sz="4" w:space="0" w:color="578824" w:themeColor="accent4" w:themeShade="99"/>
          <w:insideV w:val="nil"/>
        </w:tcBorders>
        <w:shd w:val="clear" w:color="auto" w:fill="5788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78824" w:themeFill="accent4" w:themeFillShade="99"/>
      </w:tcPr>
    </w:tblStylePr>
    <w:tblStylePr w:type="band1Vert">
      <w:tblPr/>
      <w:tcPr>
        <w:shd w:val="clear" w:color="auto" w:fill="D3ECB8" w:themeFill="accent4" w:themeFillTint="66"/>
      </w:tcPr>
    </w:tblStylePr>
    <w:tblStylePr w:type="band1Horz">
      <w:tblPr/>
      <w:tcPr>
        <w:shd w:val="clear" w:color="auto" w:fill="C8E7A7"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000" w:themeColor="accent6"/>
        <w:left w:val="single" w:sz="4" w:space="0" w:color="F79646" w:themeColor="accent5"/>
        <w:bottom w:val="single" w:sz="4" w:space="0" w:color="F79646" w:themeColor="accent5"/>
        <w:right w:val="single" w:sz="4" w:space="0" w:color="F79646" w:themeColor="accent5"/>
        <w:insideH w:val="single" w:sz="4" w:space="0" w:color="FFFFFF" w:themeColor="background1"/>
        <w:insideV w:val="single" w:sz="4" w:space="0" w:color="FFFFFF" w:themeColor="background1"/>
      </w:tblBorders>
    </w:tblPr>
    <w:tcPr>
      <w:shd w:val="clear" w:color="auto" w:fill="FEF4EC" w:themeFill="accent5" w:themeFillTint="19"/>
    </w:tcPr>
    <w:tblStylePr w:type="firstRow">
      <w:rPr>
        <w:b/>
        <w:bCs/>
      </w:rPr>
      <w:tblPr/>
      <w:tcPr>
        <w:tcBorders>
          <w:top w:val="nil"/>
          <w:left w:val="nil"/>
          <w:bottom w:val="single" w:sz="24" w:space="0" w:color="FFC00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5" w:themeFillShade="99"/>
      </w:tcPr>
    </w:tblStylePr>
    <w:tblStylePr w:type="firstCol">
      <w:rPr>
        <w:color w:val="FFFFFF" w:themeColor="background1"/>
      </w:rPr>
      <w:tblPr/>
      <w:tcPr>
        <w:tcBorders>
          <w:top w:val="nil"/>
          <w:left w:val="nil"/>
          <w:bottom w:val="nil"/>
          <w:right w:val="nil"/>
          <w:insideH w:val="single" w:sz="4" w:space="0" w:color="B65608" w:themeColor="accent5" w:themeShade="99"/>
          <w:insideV w:val="nil"/>
        </w:tcBorders>
        <w:shd w:val="clear" w:color="auto" w:fill="B6560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5" w:themeFillShade="99"/>
      </w:tcPr>
    </w:tblStylePr>
    <w:tblStylePr w:type="band1Vert">
      <w:tblPr/>
      <w:tcPr>
        <w:shd w:val="clear" w:color="auto" w:fill="FBD4B4" w:themeFill="accent5" w:themeFillTint="66"/>
      </w:tcPr>
    </w:tblStylePr>
    <w:tblStylePr w:type="band1Horz">
      <w:tblPr/>
      <w:tcPr>
        <w:shd w:val="clear" w:color="auto" w:fill="FBCAA2"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F79646" w:themeColor="accent5"/>
        <w:left w:val="single" w:sz="4" w:space="0" w:color="FFC000" w:themeColor="accent6"/>
        <w:bottom w:val="single" w:sz="4" w:space="0" w:color="FFC000" w:themeColor="accent6"/>
        <w:right w:val="single" w:sz="4" w:space="0" w:color="FFC000" w:themeColor="accent6"/>
        <w:insideH w:val="single" w:sz="4" w:space="0" w:color="FFFFFF" w:themeColor="background1"/>
        <w:insideV w:val="single" w:sz="4" w:space="0" w:color="FFFFFF" w:themeColor="background1"/>
      </w:tblBorders>
    </w:tblPr>
    <w:tcPr>
      <w:shd w:val="clear" w:color="auto" w:fill="FFF8E6" w:themeFill="accent6" w:themeFillTint="19"/>
    </w:tcPr>
    <w:tblStylePr w:type="firstRow">
      <w:rPr>
        <w:b/>
        <w:bCs/>
      </w:rPr>
      <w:tblPr/>
      <w:tcPr>
        <w:tcBorders>
          <w:top w:val="nil"/>
          <w:left w:val="nil"/>
          <w:bottom w:val="single" w:sz="24" w:space="0" w:color="F7964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6" w:themeFillShade="99"/>
      </w:tcPr>
    </w:tblStylePr>
    <w:tblStylePr w:type="firstCol">
      <w:rPr>
        <w:color w:val="FFFFFF" w:themeColor="background1"/>
      </w:rPr>
      <w:tblPr/>
      <w:tcPr>
        <w:tcBorders>
          <w:top w:val="nil"/>
          <w:left w:val="nil"/>
          <w:bottom w:val="nil"/>
          <w:right w:val="nil"/>
          <w:insideH w:val="single" w:sz="4" w:space="0" w:color="997300" w:themeColor="accent6" w:themeShade="99"/>
          <w:insideV w:val="nil"/>
        </w:tcBorders>
        <w:shd w:val="clear" w:color="auto" w:fill="9973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6" w:themeFillShade="99"/>
      </w:tcPr>
    </w:tblStylePr>
    <w:tblStylePr w:type="band1Vert">
      <w:tblPr/>
      <w:tcPr>
        <w:shd w:val="clear" w:color="auto" w:fill="FFE599" w:themeFill="accent6" w:themeFillTint="66"/>
      </w:tcPr>
    </w:tblStylePr>
    <w:tblStylePr w:type="band1Horz">
      <w:tblPr/>
      <w:tcPr>
        <w:shd w:val="clear" w:color="auto" w:fill="FFDF8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0070C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375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538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538F" w:themeFill="accent3" w:themeFillShade="BF"/>
      </w:tcPr>
    </w:tblStylePr>
    <w:tblStylePr w:type="band1Vert">
      <w:tblPr/>
      <w:tcPr>
        <w:tcBorders>
          <w:top w:val="nil"/>
          <w:left w:val="nil"/>
          <w:bottom w:val="nil"/>
          <w:right w:val="nil"/>
          <w:insideH w:val="nil"/>
          <w:insideV w:val="nil"/>
        </w:tcBorders>
        <w:shd w:val="clear" w:color="auto" w:fill="00538F" w:themeFill="accent3" w:themeFillShade="BF"/>
      </w:tcPr>
    </w:tblStylePr>
    <w:tblStylePr w:type="band1Horz">
      <w:tblPr/>
      <w:tcPr>
        <w:tcBorders>
          <w:top w:val="nil"/>
          <w:left w:val="nil"/>
          <w:bottom w:val="nil"/>
          <w:right w:val="nil"/>
          <w:insideH w:val="nil"/>
          <w:insideV w:val="nil"/>
        </w:tcBorders>
        <w:shd w:val="clear" w:color="auto" w:fill="00538F"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92D05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8701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DA92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DA92D" w:themeFill="accent4" w:themeFillShade="BF"/>
      </w:tcPr>
    </w:tblStylePr>
    <w:tblStylePr w:type="band1Vert">
      <w:tblPr/>
      <w:tcPr>
        <w:tcBorders>
          <w:top w:val="nil"/>
          <w:left w:val="nil"/>
          <w:bottom w:val="nil"/>
          <w:right w:val="nil"/>
          <w:insideH w:val="nil"/>
          <w:insideV w:val="nil"/>
        </w:tcBorders>
        <w:shd w:val="clear" w:color="auto" w:fill="6DA92D" w:themeFill="accent4" w:themeFillShade="BF"/>
      </w:tcPr>
    </w:tblStylePr>
    <w:tblStylePr w:type="band1Horz">
      <w:tblPr/>
      <w:tcPr>
        <w:tcBorders>
          <w:top w:val="nil"/>
          <w:left w:val="nil"/>
          <w:bottom w:val="nil"/>
          <w:right w:val="nil"/>
          <w:insideH w:val="nil"/>
          <w:insideV w:val="nil"/>
        </w:tcBorders>
        <w:shd w:val="clear" w:color="auto" w:fill="6DA92D"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F7964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5" w:themeFillShade="BF"/>
      </w:tcPr>
    </w:tblStylePr>
    <w:tblStylePr w:type="band1Vert">
      <w:tblPr/>
      <w:tcPr>
        <w:tcBorders>
          <w:top w:val="nil"/>
          <w:left w:val="nil"/>
          <w:bottom w:val="nil"/>
          <w:right w:val="nil"/>
          <w:insideH w:val="nil"/>
          <w:insideV w:val="nil"/>
        </w:tcBorders>
        <w:shd w:val="clear" w:color="auto" w:fill="E36C0A" w:themeFill="accent5" w:themeFillShade="BF"/>
      </w:tcPr>
    </w:tblStylePr>
    <w:tblStylePr w:type="band1Horz">
      <w:tblPr/>
      <w:tcPr>
        <w:tcBorders>
          <w:top w:val="nil"/>
          <w:left w:val="nil"/>
          <w:bottom w:val="nil"/>
          <w:right w:val="nil"/>
          <w:insideH w:val="nil"/>
          <w:insideV w:val="nil"/>
        </w:tcBorders>
        <w:shd w:val="clear" w:color="auto" w:fill="E36C0A"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00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6" w:themeFillShade="BF"/>
      </w:tcPr>
    </w:tblStylePr>
    <w:tblStylePr w:type="band1Vert">
      <w:tblPr/>
      <w:tcPr>
        <w:tcBorders>
          <w:top w:val="nil"/>
          <w:left w:val="nil"/>
          <w:bottom w:val="nil"/>
          <w:right w:val="nil"/>
          <w:insideH w:val="nil"/>
          <w:insideV w:val="nil"/>
        </w:tcBorders>
        <w:shd w:val="clear" w:color="auto" w:fill="BF8F00" w:themeFill="accent6" w:themeFillShade="BF"/>
      </w:tcPr>
    </w:tblStylePr>
    <w:tblStylePr w:type="band1Horz">
      <w:tblPr/>
      <w:tcPr>
        <w:tcBorders>
          <w:top w:val="nil"/>
          <w:left w:val="nil"/>
          <w:bottom w:val="nil"/>
          <w:right w:val="nil"/>
          <w:insideH w:val="nil"/>
          <w:insideV w:val="nil"/>
        </w:tcBorders>
        <w:shd w:val="clear" w:color="auto" w:fill="BF8F00"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7FC9FF" w:themeColor="accent3" w:themeTint="66"/>
        <w:left w:val="single" w:sz="4" w:space="0" w:color="7FC9FF" w:themeColor="accent3" w:themeTint="66"/>
        <w:bottom w:val="single" w:sz="4" w:space="0" w:color="7FC9FF" w:themeColor="accent3" w:themeTint="66"/>
        <w:right w:val="single" w:sz="4" w:space="0" w:color="7FC9FF" w:themeColor="accent3" w:themeTint="66"/>
        <w:insideH w:val="single" w:sz="4" w:space="0" w:color="7FC9FF" w:themeColor="accent3" w:themeTint="66"/>
        <w:insideV w:val="single" w:sz="4" w:space="0" w:color="7FC9FF" w:themeColor="accent3" w:themeTint="66"/>
      </w:tblBorders>
    </w:tblPr>
    <w:tblStylePr w:type="firstRow">
      <w:rPr>
        <w:b/>
        <w:bCs/>
      </w:rPr>
      <w:tblPr/>
      <w:tcPr>
        <w:tcBorders>
          <w:bottom w:val="single" w:sz="12" w:space="0" w:color="40AEFF" w:themeColor="accent3" w:themeTint="99"/>
        </w:tcBorders>
      </w:tcPr>
    </w:tblStylePr>
    <w:tblStylePr w:type="lastRow">
      <w:rPr>
        <w:b/>
        <w:bCs/>
      </w:rPr>
      <w:tblPr/>
      <w:tcPr>
        <w:tcBorders>
          <w:top w:val="double" w:sz="2" w:space="0" w:color="40AE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D3ECB8" w:themeColor="accent4" w:themeTint="66"/>
        <w:left w:val="single" w:sz="4" w:space="0" w:color="D3ECB8" w:themeColor="accent4" w:themeTint="66"/>
        <w:bottom w:val="single" w:sz="4" w:space="0" w:color="D3ECB8" w:themeColor="accent4" w:themeTint="66"/>
        <w:right w:val="single" w:sz="4" w:space="0" w:color="D3ECB8" w:themeColor="accent4" w:themeTint="66"/>
        <w:insideH w:val="single" w:sz="4" w:space="0" w:color="D3ECB8" w:themeColor="accent4" w:themeTint="66"/>
        <w:insideV w:val="single" w:sz="4" w:space="0" w:color="D3ECB8" w:themeColor="accent4" w:themeTint="66"/>
      </w:tblBorders>
    </w:tblPr>
    <w:tblStylePr w:type="firstRow">
      <w:rPr>
        <w:b/>
        <w:bCs/>
      </w:rPr>
      <w:tblPr/>
      <w:tcPr>
        <w:tcBorders>
          <w:bottom w:val="single" w:sz="12" w:space="0" w:color="BDE295" w:themeColor="accent4" w:themeTint="99"/>
        </w:tcBorders>
      </w:tcPr>
    </w:tblStylePr>
    <w:tblStylePr w:type="lastRow">
      <w:rPr>
        <w:b/>
        <w:bCs/>
      </w:rPr>
      <w:tblPr/>
      <w:tcPr>
        <w:tcBorders>
          <w:top w:val="double" w:sz="2" w:space="0" w:color="BDE29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FBD4B4" w:themeColor="accent5" w:themeTint="66"/>
        <w:left w:val="single" w:sz="4" w:space="0" w:color="FBD4B4" w:themeColor="accent5" w:themeTint="66"/>
        <w:bottom w:val="single" w:sz="4" w:space="0" w:color="FBD4B4" w:themeColor="accent5" w:themeTint="66"/>
        <w:right w:val="single" w:sz="4" w:space="0" w:color="FBD4B4" w:themeColor="accent5" w:themeTint="66"/>
        <w:insideH w:val="single" w:sz="4" w:space="0" w:color="FBD4B4" w:themeColor="accent5" w:themeTint="66"/>
        <w:insideV w:val="single" w:sz="4" w:space="0" w:color="FBD4B4" w:themeColor="accent5" w:themeTint="66"/>
      </w:tblBorders>
    </w:tblPr>
    <w:tblStylePr w:type="firstRow">
      <w:rPr>
        <w:b/>
        <w:bCs/>
      </w:rPr>
      <w:tblPr/>
      <w:tcPr>
        <w:tcBorders>
          <w:bottom w:val="single" w:sz="12" w:space="0" w:color="FABF8F" w:themeColor="accent5" w:themeTint="99"/>
        </w:tcBorders>
      </w:tcPr>
    </w:tblStylePr>
    <w:tblStylePr w:type="lastRow">
      <w:rPr>
        <w:b/>
        <w:bCs/>
      </w:rPr>
      <w:tblPr/>
      <w:tcPr>
        <w:tcBorders>
          <w:top w:val="double" w:sz="2" w:space="0" w:color="FABF8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599" w:themeColor="accent6" w:themeTint="66"/>
        <w:left w:val="single" w:sz="4" w:space="0" w:color="FFE599" w:themeColor="accent6" w:themeTint="66"/>
        <w:bottom w:val="single" w:sz="4" w:space="0" w:color="FFE599" w:themeColor="accent6" w:themeTint="66"/>
        <w:right w:val="single" w:sz="4" w:space="0" w:color="FFE599" w:themeColor="accent6" w:themeTint="66"/>
        <w:insideH w:val="single" w:sz="4" w:space="0" w:color="FFE599" w:themeColor="accent6" w:themeTint="66"/>
        <w:insideV w:val="single" w:sz="4" w:space="0" w:color="FFE599" w:themeColor="accent6" w:themeTint="66"/>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2" w:space="0" w:color="FFD96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40AEFF" w:themeColor="accent3" w:themeTint="99"/>
        <w:bottom w:val="single" w:sz="2" w:space="0" w:color="40AEFF" w:themeColor="accent3" w:themeTint="99"/>
        <w:insideH w:val="single" w:sz="2" w:space="0" w:color="40AEFF" w:themeColor="accent3" w:themeTint="99"/>
        <w:insideV w:val="single" w:sz="2" w:space="0" w:color="40AEFF" w:themeColor="accent3" w:themeTint="99"/>
      </w:tblBorders>
    </w:tblPr>
    <w:tblStylePr w:type="firstRow">
      <w:rPr>
        <w:b/>
        <w:bCs/>
      </w:rPr>
      <w:tblPr/>
      <w:tcPr>
        <w:tcBorders>
          <w:top w:val="nil"/>
          <w:bottom w:val="single" w:sz="12" w:space="0" w:color="40AEFF" w:themeColor="accent3" w:themeTint="99"/>
          <w:insideH w:val="nil"/>
          <w:insideV w:val="nil"/>
        </w:tcBorders>
        <w:shd w:val="clear" w:color="auto" w:fill="FFFFFF" w:themeFill="background1"/>
      </w:tcPr>
    </w:tblStylePr>
    <w:tblStylePr w:type="lastRow">
      <w:rPr>
        <w:b/>
        <w:bCs/>
      </w:rPr>
      <w:tblPr/>
      <w:tcPr>
        <w:tcBorders>
          <w:top w:val="double" w:sz="2" w:space="0" w:color="40AE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BDE295" w:themeColor="accent4" w:themeTint="99"/>
        <w:bottom w:val="single" w:sz="2" w:space="0" w:color="BDE295" w:themeColor="accent4" w:themeTint="99"/>
        <w:insideH w:val="single" w:sz="2" w:space="0" w:color="BDE295" w:themeColor="accent4" w:themeTint="99"/>
        <w:insideV w:val="single" w:sz="2" w:space="0" w:color="BDE295" w:themeColor="accent4" w:themeTint="99"/>
      </w:tblBorders>
    </w:tblPr>
    <w:tblStylePr w:type="firstRow">
      <w:rPr>
        <w:b/>
        <w:bCs/>
      </w:rPr>
      <w:tblPr/>
      <w:tcPr>
        <w:tcBorders>
          <w:top w:val="nil"/>
          <w:bottom w:val="single" w:sz="12" w:space="0" w:color="BDE295" w:themeColor="accent4" w:themeTint="99"/>
          <w:insideH w:val="nil"/>
          <w:insideV w:val="nil"/>
        </w:tcBorders>
        <w:shd w:val="clear" w:color="auto" w:fill="FFFFFF" w:themeFill="background1"/>
      </w:tcPr>
    </w:tblStylePr>
    <w:tblStylePr w:type="lastRow">
      <w:rPr>
        <w:b/>
        <w:bCs/>
      </w:rPr>
      <w:tblPr/>
      <w:tcPr>
        <w:tcBorders>
          <w:top w:val="double" w:sz="2" w:space="0" w:color="BDE29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FABF8F" w:themeColor="accent5" w:themeTint="99"/>
        <w:bottom w:val="single" w:sz="2" w:space="0" w:color="FABF8F" w:themeColor="accent5" w:themeTint="99"/>
        <w:insideH w:val="single" w:sz="2" w:space="0" w:color="FABF8F" w:themeColor="accent5" w:themeTint="99"/>
        <w:insideV w:val="single" w:sz="2" w:space="0" w:color="FABF8F" w:themeColor="accent5" w:themeTint="99"/>
      </w:tblBorders>
    </w:tblPr>
    <w:tblStylePr w:type="firstRow">
      <w:rPr>
        <w:b/>
        <w:bCs/>
      </w:rPr>
      <w:tblPr/>
      <w:tcPr>
        <w:tcBorders>
          <w:top w:val="nil"/>
          <w:bottom w:val="single" w:sz="12" w:space="0" w:color="FABF8F" w:themeColor="accent5" w:themeTint="99"/>
          <w:insideH w:val="nil"/>
          <w:insideV w:val="nil"/>
        </w:tcBorders>
        <w:shd w:val="clear" w:color="auto" w:fill="FFFFFF" w:themeFill="background1"/>
      </w:tcPr>
    </w:tblStylePr>
    <w:tblStylePr w:type="lastRow">
      <w:rPr>
        <w:b/>
        <w:bCs/>
      </w:rPr>
      <w:tblPr/>
      <w:tcPr>
        <w:tcBorders>
          <w:top w:val="double" w:sz="2" w:space="0" w:color="FABF8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D966" w:themeColor="accent6" w:themeTint="99"/>
        <w:bottom w:val="single" w:sz="2" w:space="0" w:color="FFD966" w:themeColor="accent6" w:themeTint="99"/>
        <w:insideH w:val="single" w:sz="2" w:space="0" w:color="FFD966" w:themeColor="accent6" w:themeTint="99"/>
        <w:insideV w:val="single" w:sz="2" w:space="0" w:color="FFD966" w:themeColor="accent6" w:themeTint="99"/>
      </w:tblBorders>
    </w:tblPr>
    <w:tblStylePr w:type="firstRow">
      <w:rPr>
        <w:b/>
        <w:bCs/>
      </w:rPr>
      <w:tblPr/>
      <w:tcPr>
        <w:tcBorders>
          <w:top w:val="nil"/>
          <w:bottom w:val="single" w:sz="12" w:space="0" w:color="FFD966" w:themeColor="accent6" w:themeTint="99"/>
          <w:insideH w:val="nil"/>
          <w:insideV w:val="nil"/>
        </w:tcBorders>
        <w:shd w:val="clear" w:color="auto" w:fill="FFFFFF" w:themeFill="background1"/>
      </w:tcPr>
    </w:tblStylePr>
    <w:tblStylePr w:type="lastRow">
      <w:rPr>
        <w:b/>
        <w:bCs/>
      </w:rPr>
      <w:tblPr/>
      <w:tcPr>
        <w:tcBorders>
          <w:top w:val="double" w:sz="2" w:space="0" w:color="FFD9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bottom w:val="single" w:sz="4" w:space="0" w:color="40AEFF" w:themeColor="accent3" w:themeTint="99"/>
        </w:tcBorders>
      </w:tcPr>
    </w:tblStylePr>
    <w:tblStylePr w:type="nwCell">
      <w:tblPr/>
      <w:tcPr>
        <w:tcBorders>
          <w:bottom w:val="single" w:sz="4" w:space="0" w:color="40AEFF" w:themeColor="accent3" w:themeTint="99"/>
        </w:tcBorders>
      </w:tcPr>
    </w:tblStylePr>
    <w:tblStylePr w:type="seCell">
      <w:tblPr/>
      <w:tcPr>
        <w:tcBorders>
          <w:top w:val="single" w:sz="4" w:space="0" w:color="40AEFF" w:themeColor="accent3" w:themeTint="99"/>
        </w:tcBorders>
      </w:tcPr>
    </w:tblStylePr>
    <w:tblStylePr w:type="swCell">
      <w:tblPr/>
      <w:tcPr>
        <w:tcBorders>
          <w:top w:val="single" w:sz="4" w:space="0" w:color="40AEFF"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bottom w:val="single" w:sz="4" w:space="0" w:color="BDE295" w:themeColor="accent4" w:themeTint="99"/>
        </w:tcBorders>
      </w:tcPr>
    </w:tblStylePr>
    <w:tblStylePr w:type="nwCell">
      <w:tblPr/>
      <w:tcPr>
        <w:tcBorders>
          <w:bottom w:val="single" w:sz="4" w:space="0" w:color="BDE295" w:themeColor="accent4" w:themeTint="99"/>
        </w:tcBorders>
      </w:tcPr>
    </w:tblStylePr>
    <w:tblStylePr w:type="seCell">
      <w:tblPr/>
      <w:tcPr>
        <w:tcBorders>
          <w:top w:val="single" w:sz="4" w:space="0" w:color="BDE295" w:themeColor="accent4" w:themeTint="99"/>
        </w:tcBorders>
      </w:tcPr>
    </w:tblStylePr>
    <w:tblStylePr w:type="swCell">
      <w:tblPr/>
      <w:tcPr>
        <w:tcBorders>
          <w:top w:val="single" w:sz="4" w:space="0" w:color="BDE295"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bottom w:val="single" w:sz="4" w:space="0" w:color="FABF8F" w:themeColor="accent5" w:themeTint="99"/>
        </w:tcBorders>
      </w:tcPr>
    </w:tblStylePr>
    <w:tblStylePr w:type="nwCell">
      <w:tblPr/>
      <w:tcPr>
        <w:tcBorders>
          <w:bottom w:val="single" w:sz="4" w:space="0" w:color="FABF8F" w:themeColor="accent5" w:themeTint="99"/>
        </w:tcBorders>
      </w:tcPr>
    </w:tblStylePr>
    <w:tblStylePr w:type="seCell">
      <w:tblPr/>
      <w:tcPr>
        <w:tcBorders>
          <w:top w:val="single" w:sz="4" w:space="0" w:color="FABF8F" w:themeColor="accent5" w:themeTint="99"/>
        </w:tcBorders>
      </w:tcPr>
    </w:tblStylePr>
    <w:tblStylePr w:type="swCell">
      <w:tblPr/>
      <w:tcPr>
        <w:tcBorders>
          <w:top w:val="single" w:sz="4" w:space="0" w:color="FABF8F"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color w:val="FFFFFF" w:themeColor="background1"/>
      </w:rPr>
      <w:tblPr/>
      <w:tcPr>
        <w:tcBorders>
          <w:top w:val="single" w:sz="4" w:space="0" w:color="0070C0" w:themeColor="accent3"/>
          <w:left w:val="single" w:sz="4" w:space="0" w:color="0070C0" w:themeColor="accent3"/>
          <w:bottom w:val="single" w:sz="4" w:space="0" w:color="0070C0" w:themeColor="accent3"/>
          <w:right w:val="single" w:sz="4" w:space="0" w:color="0070C0" w:themeColor="accent3"/>
          <w:insideH w:val="nil"/>
          <w:insideV w:val="nil"/>
        </w:tcBorders>
        <w:shd w:val="clear" w:color="auto" w:fill="0070C0" w:themeFill="accent3"/>
      </w:tcPr>
    </w:tblStylePr>
    <w:tblStylePr w:type="lastRow">
      <w:rPr>
        <w:b/>
        <w:bCs/>
      </w:rPr>
      <w:tblPr/>
      <w:tcPr>
        <w:tcBorders>
          <w:top w:val="double" w:sz="4" w:space="0" w:color="0070C0" w:themeColor="accent3"/>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color w:val="FFFFFF" w:themeColor="background1"/>
      </w:rPr>
      <w:tblPr/>
      <w:tcPr>
        <w:tcBorders>
          <w:top w:val="single" w:sz="4" w:space="0" w:color="92D050" w:themeColor="accent4"/>
          <w:left w:val="single" w:sz="4" w:space="0" w:color="92D050" w:themeColor="accent4"/>
          <w:bottom w:val="single" w:sz="4" w:space="0" w:color="92D050" w:themeColor="accent4"/>
          <w:right w:val="single" w:sz="4" w:space="0" w:color="92D050" w:themeColor="accent4"/>
          <w:insideH w:val="nil"/>
          <w:insideV w:val="nil"/>
        </w:tcBorders>
        <w:shd w:val="clear" w:color="auto" w:fill="92D050" w:themeFill="accent4"/>
      </w:tcPr>
    </w:tblStylePr>
    <w:tblStylePr w:type="lastRow">
      <w:rPr>
        <w:b/>
        <w:bCs/>
      </w:rPr>
      <w:tblPr/>
      <w:tcPr>
        <w:tcBorders>
          <w:top w:val="double" w:sz="4" w:space="0" w:color="92D050" w:themeColor="accent4"/>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insideV w:val="nil"/>
        </w:tcBorders>
        <w:shd w:val="clear" w:color="auto" w:fill="F79646" w:themeFill="accent5"/>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insideV w:val="nil"/>
        </w:tcBorders>
        <w:shd w:val="clear" w:color="auto" w:fill="FFC000" w:themeFill="accent6"/>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FE4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0C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0C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0C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0C0" w:themeFill="accent3"/>
      </w:tcPr>
    </w:tblStylePr>
    <w:tblStylePr w:type="band1Vert">
      <w:tblPr/>
      <w:tcPr>
        <w:shd w:val="clear" w:color="auto" w:fill="7FC9FF" w:themeFill="accent3" w:themeFillTint="66"/>
      </w:tcPr>
    </w:tblStylePr>
    <w:tblStylePr w:type="band1Horz">
      <w:tblPr/>
      <w:tcPr>
        <w:shd w:val="clear" w:color="auto" w:fill="7FC9FF"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5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2D05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2D05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2D05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2D050" w:themeFill="accent4"/>
      </w:tcPr>
    </w:tblStylePr>
    <w:tblStylePr w:type="band1Vert">
      <w:tblPr/>
      <w:tcPr>
        <w:shd w:val="clear" w:color="auto" w:fill="D3ECB8" w:themeFill="accent4" w:themeFillTint="66"/>
      </w:tcPr>
    </w:tblStylePr>
    <w:tblStylePr w:type="band1Horz">
      <w:tblPr/>
      <w:tcPr>
        <w:shd w:val="clear" w:color="auto" w:fill="D3ECB8"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5"/>
      </w:tcPr>
    </w:tblStylePr>
    <w:tblStylePr w:type="band1Vert">
      <w:tblPr/>
      <w:tcPr>
        <w:shd w:val="clear" w:color="auto" w:fill="FBD4B4" w:themeFill="accent5" w:themeFillTint="66"/>
      </w:tcPr>
    </w:tblStylePr>
    <w:tblStylePr w:type="band1Horz">
      <w:tblPr/>
      <w:tcPr>
        <w:shd w:val="clear" w:color="auto" w:fill="FBD4B4"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6"/>
      </w:tcPr>
    </w:tblStylePr>
    <w:tblStylePr w:type="band1Vert">
      <w:tblPr/>
      <w:tcPr>
        <w:shd w:val="clear" w:color="auto" w:fill="FFE599" w:themeFill="accent6" w:themeFillTint="66"/>
      </w:tcPr>
    </w:tblStylePr>
    <w:tblStylePr w:type="band1Horz">
      <w:tblPr/>
      <w:tcPr>
        <w:shd w:val="clear" w:color="auto" w:fill="FFE599"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00538F" w:themeColor="accent3" w:themeShade="BF"/>
    </w:r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bottom w:val="single" w:sz="12" w:space="0" w:color="40AEFF" w:themeColor="accent3" w:themeTint="99"/>
        </w:tcBorders>
      </w:tcPr>
    </w:tblStylePr>
    <w:tblStylePr w:type="lastRow">
      <w:rPr>
        <w:b/>
        <w:bCs/>
      </w:rPr>
      <w:tblPr/>
      <w:tcPr>
        <w:tcBorders>
          <w:top w:val="doub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6DA92D" w:themeColor="accent4" w:themeShade="BF"/>
    </w:r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bottom w:val="single" w:sz="12" w:space="0" w:color="BDE295" w:themeColor="accent4" w:themeTint="99"/>
        </w:tcBorders>
      </w:tcPr>
    </w:tblStylePr>
    <w:tblStylePr w:type="lastRow">
      <w:rPr>
        <w:b/>
        <w:bCs/>
      </w:rPr>
      <w:tblPr/>
      <w:tcPr>
        <w:tcBorders>
          <w:top w:val="doub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E36C0A" w:themeColor="accent5" w:themeShade="BF"/>
    </w:r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bottom w:val="single" w:sz="12" w:space="0" w:color="FABF8F" w:themeColor="accent5" w:themeTint="99"/>
        </w:tcBorders>
      </w:tcPr>
    </w:tblStylePr>
    <w:tblStylePr w:type="lastRow">
      <w:rPr>
        <w:b/>
        <w:bCs/>
      </w:rPr>
      <w:tblPr/>
      <w:tcPr>
        <w:tcBorders>
          <w:top w:val="doub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00538F" w:themeColor="accent3" w:themeShade="BF"/>
    </w:r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bottom w:val="single" w:sz="4" w:space="0" w:color="40AEFF" w:themeColor="accent3" w:themeTint="99"/>
        </w:tcBorders>
      </w:tcPr>
    </w:tblStylePr>
    <w:tblStylePr w:type="nwCell">
      <w:tblPr/>
      <w:tcPr>
        <w:tcBorders>
          <w:bottom w:val="single" w:sz="4" w:space="0" w:color="40AEFF" w:themeColor="accent3" w:themeTint="99"/>
        </w:tcBorders>
      </w:tcPr>
    </w:tblStylePr>
    <w:tblStylePr w:type="seCell">
      <w:tblPr/>
      <w:tcPr>
        <w:tcBorders>
          <w:top w:val="single" w:sz="4" w:space="0" w:color="40AEFF" w:themeColor="accent3" w:themeTint="99"/>
        </w:tcBorders>
      </w:tcPr>
    </w:tblStylePr>
    <w:tblStylePr w:type="swCell">
      <w:tblPr/>
      <w:tcPr>
        <w:tcBorders>
          <w:top w:val="single" w:sz="4" w:space="0" w:color="40AEFF"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6DA92D" w:themeColor="accent4" w:themeShade="BF"/>
    </w:r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bottom w:val="single" w:sz="4" w:space="0" w:color="BDE295" w:themeColor="accent4" w:themeTint="99"/>
        </w:tcBorders>
      </w:tcPr>
    </w:tblStylePr>
    <w:tblStylePr w:type="nwCell">
      <w:tblPr/>
      <w:tcPr>
        <w:tcBorders>
          <w:bottom w:val="single" w:sz="4" w:space="0" w:color="BDE295" w:themeColor="accent4" w:themeTint="99"/>
        </w:tcBorders>
      </w:tcPr>
    </w:tblStylePr>
    <w:tblStylePr w:type="seCell">
      <w:tblPr/>
      <w:tcPr>
        <w:tcBorders>
          <w:top w:val="single" w:sz="4" w:space="0" w:color="BDE295" w:themeColor="accent4" w:themeTint="99"/>
        </w:tcBorders>
      </w:tcPr>
    </w:tblStylePr>
    <w:tblStylePr w:type="swCell">
      <w:tblPr/>
      <w:tcPr>
        <w:tcBorders>
          <w:top w:val="single" w:sz="4" w:space="0" w:color="BDE295"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E36C0A" w:themeColor="accent5" w:themeShade="BF"/>
    </w:r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bottom w:val="single" w:sz="4" w:space="0" w:color="FABF8F" w:themeColor="accent5" w:themeTint="99"/>
        </w:tcBorders>
      </w:tcPr>
    </w:tblStylePr>
    <w:tblStylePr w:type="nwCell">
      <w:tblPr/>
      <w:tcPr>
        <w:tcBorders>
          <w:bottom w:val="single" w:sz="4" w:space="0" w:color="FABF8F" w:themeColor="accent5" w:themeTint="99"/>
        </w:tcBorders>
      </w:tcPr>
    </w:tblStylePr>
    <w:tblStylePr w:type="seCell">
      <w:tblPr/>
      <w:tcPr>
        <w:tcBorders>
          <w:top w:val="single" w:sz="4" w:space="0" w:color="FABF8F" w:themeColor="accent5" w:themeTint="99"/>
        </w:tcBorders>
      </w:tcPr>
    </w:tblStylePr>
    <w:tblStylePr w:type="swCell">
      <w:tblPr/>
      <w:tcPr>
        <w:tcBorders>
          <w:top w:val="single" w:sz="4" w:space="0" w:color="FABF8F"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insideH w:val="single" w:sz="8" w:space="0" w:color="0070C0" w:themeColor="accent3"/>
        <w:insideV w:val="single" w:sz="8" w:space="0" w:color="0070C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0C0" w:themeColor="accent3"/>
          <w:left w:val="single" w:sz="8" w:space="0" w:color="0070C0" w:themeColor="accent3"/>
          <w:bottom w:val="single" w:sz="18" w:space="0" w:color="0070C0" w:themeColor="accent3"/>
          <w:right w:val="single" w:sz="8" w:space="0" w:color="0070C0" w:themeColor="accent3"/>
          <w:insideH w:val="nil"/>
          <w:insideV w:val="single" w:sz="8" w:space="0" w:color="0070C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0C0" w:themeColor="accent3"/>
          <w:left w:val="single" w:sz="8" w:space="0" w:color="0070C0" w:themeColor="accent3"/>
          <w:bottom w:val="single" w:sz="8" w:space="0" w:color="0070C0" w:themeColor="accent3"/>
          <w:right w:val="single" w:sz="8" w:space="0" w:color="0070C0" w:themeColor="accent3"/>
          <w:insideH w:val="nil"/>
          <w:insideV w:val="single" w:sz="8" w:space="0" w:color="0070C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tblStylePr w:type="band1Vert">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shd w:val="clear" w:color="auto" w:fill="B0DDFF" w:themeFill="accent3" w:themeFillTint="3F"/>
      </w:tcPr>
    </w:tblStylePr>
    <w:tblStylePr w:type="band1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insideV w:val="single" w:sz="8" w:space="0" w:color="0070C0" w:themeColor="accent3"/>
        </w:tcBorders>
        <w:shd w:val="clear" w:color="auto" w:fill="B0DDFF" w:themeFill="accent3" w:themeFillTint="3F"/>
      </w:tcPr>
    </w:tblStylePr>
    <w:tblStylePr w:type="band2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insideV w:val="single" w:sz="8" w:space="0" w:color="0070C0"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insideH w:val="single" w:sz="8" w:space="0" w:color="92D050" w:themeColor="accent4"/>
        <w:insideV w:val="single" w:sz="8" w:space="0" w:color="92D05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2D050" w:themeColor="accent4"/>
          <w:left w:val="single" w:sz="8" w:space="0" w:color="92D050" w:themeColor="accent4"/>
          <w:bottom w:val="single" w:sz="18" w:space="0" w:color="92D050" w:themeColor="accent4"/>
          <w:right w:val="single" w:sz="8" w:space="0" w:color="92D050" w:themeColor="accent4"/>
          <w:insideH w:val="nil"/>
          <w:insideV w:val="single" w:sz="8" w:space="0" w:color="92D05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2D050" w:themeColor="accent4"/>
          <w:left w:val="single" w:sz="8" w:space="0" w:color="92D050" w:themeColor="accent4"/>
          <w:bottom w:val="single" w:sz="8" w:space="0" w:color="92D050" w:themeColor="accent4"/>
          <w:right w:val="single" w:sz="8" w:space="0" w:color="92D050" w:themeColor="accent4"/>
          <w:insideH w:val="nil"/>
          <w:insideV w:val="single" w:sz="8" w:space="0" w:color="92D05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tblStylePr w:type="band1Vert">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shd w:val="clear" w:color="auto" w:fill="E3F3D3" w:themeFill="accent4" w:themeFillTint="3F"/>
      </w:tcPr>
    </w:tblStylePr>
    <w:tblStylePr w:type="band1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insideV w:val="single" w:sz="8" w:space="0" w:color="92D050" w:themeColor="accent4"/>
        </w:tcBorders>
        <w:shd w:val="clear" w:color="auto" w:fill="E3F3D3" w:themeFill="accent4" w:themeFillTint="3F"/>
      </w:tcPr>
    </w:tblStylePr>
    <w:tblStylePr w:type="band2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insideV w:val="single" w:sz="8" w:space="0" w:color="92D050"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18" w:space="0" w:color="F79646" w:themeColor="accent5"/>
          <w:right w:val="single" w:sz="8" w:space="0" w:color="F79646" w:themeColor="accent5"/>
          <w:insideH w:val="nil"/>
          <w:insideV w:val="single" w:sz="8" w:space="0" w:color="F7964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insideH w:val="nil"/>
          <w:insideV w:val="single" w:sz="8" w:space="0" w:color="F7964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shd w:val="clear" w:color="auto" w:fill="FDE4D0" w:themeFill="accent5" w:themeFillTint="3F"/>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shd w:val="clear" w:color="auto" w:fill="FDE4D0" w:themeFill="accent5" w:themeFillTint="3F"/>
      </w:tcPr>
    </w:tblStylePr>
    <w:tblStylePr w:type="band2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insideH w:val="single" w:sz="8" w:space="0" w:color="FFC000" w:themeColor="accent6"/>
        <w:insideV w:val="single" w:sz="8" w:space="0" w:color="FFC0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6"/>
          <w:left w:val="single" w:sz="8" w:space="0" w:color="FFC000" w:themeColor="accent6"/>
          <w:bottom w:val="single" w:sz="18" w:space="0" w:color="FFC000" w:themeColor="accent6"/>
          <w:right w:val="single" w:sz="8" w:space="0" w:color="FFC000" w:themeColor="accent6"/>
          <w:insideH w:val="nil"/>
          <w:insideV w:val="single" w:sz="8" w:space="0" w:color="FFC0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6"/>
          <w:left w:val="single" w:sz="8" w:space="0" w:color="FFC000" w:themeColor="accent6"/>
          <w:bottom w:val="single" w:sz="8" w:space="0" w:color="FFC000" w:themeColor="accent6"/>
          <w:right w:val="single" w:sz="8" w:space="0" w:color="FFC000" w:themeColor="accent6"/>
          <w:insideH w:val="nil"/>
          <w:insideV w:val="single" w:sz="8" w:space="0" w:color="FFC0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tblStylePr w:type="band1Vert">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shd w:val="clear" w:color="auto" w:fill="FFEFC0" w:themeFill="accent6" w:themeFillTint="3F"/>
      </w:tcPr>
    </w:tblStylePr>
    <w:tblStylePr w:type="band1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insideV w:val="single" w:sz="8" w:space="0" w:color="FFC000" w:themeColor="accent6"/>
        </w:tcBorders>
        <w:shd w:val="clear" w:color="auto" w:fill="FFEFC0" w:themeFill="accent6" w:themeFillTint="3F"/>
      </w:tcPr>
    </w:tblStylePr>
    <w:tblStylePr w:type="band2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insideV w:val="single" w:sz="8" w:space="0" w:color="FFC000"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tblBorders>
    </w:tblPr>
    <w:tblStylePr w:type="firstRow">
      <w:pPr>
        <w:spacing w:before="0" w:after="0" w:line="240" w:lineRule="auto"/>
      </w:pPr>
      <w:rPr>
        <w:b/>
        <w:bCs/>
        <w:color w:val="FFFFFF" w:themeColor="background1"/>
      </w:rPr>
      <w:tblPr/>
      <w:tcPr>
        <w:shd w:val="clear" w:color="auto" w:fill="0070C0" w:themeFill="accent3"/>
      </w:tcPr>
    </w:tblStylePr>
    <w:tblStylePr w:type="lastRow">
      <w:pPr>
        <w:spacing w:before="0" w:after="0" w:line="240" w:lineRule="auto"/>
      </w:pPr>
      <w:rPr>
        <w:b/>
        <w:bCs/>
      </w:rPr>
      <w:tblPr/>
      <w:tcPr>
        <w:tcBorders>
          <w:top w:val="double" w:sz="6" w:space="0" w:color="0070C0" w:themeColor="accent3"/>
          <w:left w:val="single" w:sz="8" w:space="0" w:color="0070C0" w:themeColor="accent3"/>
          <w:bottom w:val="single" w:sz="8" w:space="0" w:color="0070C0" w:themeColor="accent3"/>
          <w:right w:val="single" w:sz="8" w:space="0" w:color="0070C0" w:themeColor="accent3"/>
        </w:tcBorders>
      </w:tcPr>
    </w:tblStylePr>
    <w:tblStylePr w:type="firstCol">
      <w:rPr>
        <w:b/>
        <w:bCs/>
      </w:rPr>
    </w:tblStylePr>
    <w:tblStylePr w:type="lastCol">
      <w:rPr>
        <w:b/>
        <w:bCs/>
      </w:rPr>
    </w:tblStylePr>
    <w:tblStylePr w:type="band1Vert">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tblStylePr w:type="band1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tblBorders>
    </w:tblPr>
    <w:tblStylePr w:type="firstRow">
      <w:pPr>
        <w:spacing w:before="0" w:after="0" w:line="240" w:lineRule="auto"/>
      </w:pPr>
      <w:rPr>
        <w:b/>
        <w:bCs/>
        <w:color w:val="FFFFFF" w:themeColor="background1"/>
      </w:rPr>
      <w:tblPr/>
      <w:tcPr>
        <w:shd w:val="clear" w:color="auto" w:fill="92D050" w:themeFill="accent4"/>
      </w:tcPr>
    </w:tblStylePr>
    <w:tblStylePr w:type="lastRow">
      <w:pPr>
        <w:spacing w:before="0" w:after="0" w:line="240" w:lineRule="auto"/>
      </w:pPr>
      <w:rPr>
        <w:b/>
        <w:bCs/>
      </w:rPr>
      <w:tblPr/>
      <w:tcPr>
        <w:tcBorders>
          <w:top w:val="double" w:sz="6" w:space="0" w:color="92D050" w:themeColor="accent4"/>
          <w:left w:val="single" w:sz="8" w:space="0" w:color="92D050" w:themeColor="accent4"/>
          <w:bottom w:val="single" w:sz="8" w:space="0" w:color="92D050" w:themeColor="accent4"/>
          <w:right w:val="single" w:sz="8" w:space="0" w:color="92D050" w:themeColor="accent4"/>
        </w:tcBorders>
      </w:tcPr>
    </w:tblStylePr>
    <w:tblStylePr w:type="firstCol">
      <w:rPr>
        <w:b/>
        <w:bCs/>
      </w:rPr>
    </w:tblStylePr>
    <w:tblStylePr w:type="lastCol">
      <w:rPr>
        <w:b/>
        <w:bCs/>
      </w:rPr>
    </w:tblStylePr>
    <w:tblStylePr w:type="band1Vert">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tblStylePr w:type="band1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tblBorders>
    </w:tblPr>
    <w:tblStylePr w:type="firstRow">
      <w:pPr>
        <w:spacing w:before="0" w:after="0" w:line="240" w:lineRule="auto"/>
      </w:pPr>
      <w:rPr>
        <w:b/>
        <w:bCs/>
        <w:color w:val="FFFFFF" w:themeColor="background1"/>
      </w:rPr>
      <w:tblPr/>
      <w:tcPr>
        <w:shd w:val="clear" w:color="auto" w:fill="F79646" w:themeFill="accent5"/>
      </w:tcPr>
    </w:tblStylePr>
    <w:tblStylePr w:type="lastRow">
      <w:pPr>
        <w:spacing w:before="0" w:after="0" w:line="240" w:lineRule="auto"/>
      </w:pPr>
      <w:rPr>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tcBorders>
      </w:tcPr>
    </w:tblStylePr>
    <w:tblStylePr w:type="firstCol">
      <w:rPr>
        <w:b/>
        <w:bCs/>
      </w:rPr>
    </w:tblStylePr>
    <w:tblStylePr w:type="lastCol">
      <w:rPr>
        <w:b/>
        <w:bCs/>
      </w:r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tblBorders>
    </w:tblPr>
    <w:tblStylePr w:type="firstRow">
      <w:pPr>
        <w:spacing w:before="0" w:after="0" w:line="240" w:lineRule="auto"/>
      </w:pPr>
      <w:rPr>
        <w:b/>
        <w:bCs/>
        <w:color w:val="FFFFFF" w:themeColor="background1"/>
      </w:rPr>
      <w:tblPr/>
      <w:tcPr>
        <w:shd w:val="clear" w:color="auto" w:fill="FFC000" w:themeFill="accent6"/>
      </w:tcPr>
    </w:tblStylePr>
    <w:tblStylePr w:type="lastRow">
      <w:pPr>
        <w:spacing w:before="0" w:after="0" w:line="240" w:lineRule="auto"/>
      </w:pPr>
      <w:rPr>
        <w:b/>
        <w:bCs/>
      </w:rPr>
      <w:tblPr/>
      <w:tcPr>
        <w:tcBorders>
          <w:top w:val="double" w:sz="6" w:space="0" w:color="FFC000" w:themeColor="accent6"/>
          <w:left w:val="single" w:sz="8" w:space="0" w:color="FFC000" w:themeColor="accent6"/>
          <w:bottom w:val="single" w:sz="8" w:space="0" w:color="FFC000" w:themeColor="accent6"/>
          <w:right w:val="single" w:sz="8" w:space="0" w:color="FFC000" w:themeColor="accent6"/>
        </w:tcBorders>
      </w:tcPr>
    </w:tblStylePr>
    <w:tblStylePr w:type="firstCol">
      <w:rPr>
        <w:b/>
        <w:bCs/>
      </w:rPr>
    </w:tblStylePr>
    <w:tblStylePr w:type="lastCol">
      <w:rPr>
        <w:b/>
        <w:bCs/>
      </w:rPr>
    </w:tblStylePr>
    <w:tblStylePr w:type="band1Vert">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tblStylePr w:type="band1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rsid w:val="00B60586"/>
    <w:pPr>
      <w:spacing w:line="240" w:lineRule="auto"/>
    </w:pPr>
    <w:rPr>
      <w:color w:val="00538F" w:themeColor="accent3" w:themeShade="BF"/>
    </w:rPr>
    <w:tblPr>
      <w:tblStyleRowBandSize w:val="1"/>
      <w:tblStyleColBandSize w:val="1"/>
      <w:tblBorders>
        <w:top w:val="single" w:sz="8" w:space="0" w:color="0070C0" w:themeColor="accent3"/>
        <w:bottom w:val="single" w:sz="8" w:space="0" w:color="0070C0" w:themeColor="accent3"/>
      </w:tblBorders>
    </w:tblPr>
    <w:tblStylePr w:type="firstRow">
      <w:pPr>
        <w:spacing w:before="0" w:after="0" w:line="240" w:lineRule="auto"/>
      </w:pPr>
      <w:rPr>
        <w:b/>
        <w:bCs/>
      </w:rPr>
      <w:tblPr/>
      <w:tcPr>
        <w:tcBorders>
          <w:top w:val="single" w:sz="8" w:space="0" w:color="0070C0" w:themeColor="accent3"/>
          <w:left w:val="nil"/>
          <w:bottom w:val="single" w:sz="8" w:space="0" w:color="0070C0" w:themeColor="accent3"/>
          <w:right w:val="nil"/>
          <w:insideH w:val="nil"/>
          <w:insideV w:val="nil"/>
        </w:tcBorders>
      </w:tcPr>
    </w:tblStylePr>
    <w:tblStylePr w:type="lastRow">
      <w:pPr>
        <w:spacing w:before="0" w:after="0" w:line="240" w:lineRule="auto"/>
      </w:pPr>
      <w:rPr>
        <w:b/>
        <w:bCs/>
      </w:rPr>
      <w:tblPr/>
      <w:tcPr>
        <w:tcBorders>
          <w:top w:val="single" w:sz="8" w:space="0" w:color="0070C0" w:themeColor="accent3"/>
          <w:left w:val="nil"/>
          <w:bottom w:val="single" w:sz="8" w:space="0" w:color="0070C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0DDFF" w:themeFill="accent3" w:themeFillTint="3F"/>
      </w:tcPr>
    </w:tblStylePr>
    <w:tblStylePr w:type="band1Horz">
      <w:tblPr/>
      <w:tcPr>
        <w:tcBorders>
          <w:left w:val="nil"/>
          <w:right w:val="nil"/>
          <w:insideH w:val="nil"/>
          <w:insideV w:val="nil"/>
        </w:tcBorders>
        <w:shd w:val="clear" w:color="auto" w:fill="B0DDFF" w:themeFill="accent3" w:themeFillTint="3F"/>
      </w:tcPr>
    </w:tblStylePr>
  </w:style>
  <w:style w:type="table" w:styleId="LightShading-Accent4">
    <w:name w:val="Light Shading Accent 4"/>
    <w:basedOn w:val="TableNormal"/>
    <w:uiPriority w:val="60"/>
    <w:semiHidden/>
    <w:rsid w:val="00B60586"/>
    <w:pPr>
      <w:spacing w:line="240" w:lineRule="auto"/>
    </w:pPr>
    <w:rPr>
      <w:color w:val="6DA92D" w:themeColor="accent4" w:themeShade="BF"/>
    </w:rPr>
    <w:tblPr>
      <w:tblStyleRowBandSize w:val="1"/>
      <w:tblStyleColBandSize w:val="1"/>
      <w:tblBorders>
        <w:top w:val="single" w:sz="8" w:space="0" w:color="92D050" w:themeColor="accent4"/>
        <w:bottom w:val="single" w:sz="8" w:space="0" w:color="92D050" w:themeColor="accent4"/>
      </w:tblBorders>
    </w:tblPr>
    <w:tblStylePr w:type="firstRow">
      <w:pPr>
        <w:spacing w:before="0" w:after="0" w:line="240" w:lineRule="auto"/>
      </w:pPr>
      <w:rPr>
        <w:b/>
        <w:bCs/>
      </w:rPr>
      <w:tblPr/>
      <w:tcPr>
        <w:tcBorders>
          <w:top w:val="single" w:sz="8" w:space="0" w:color="92D050" w:themeColor="accent4"/>
          <w:left w:val="nil"/>
          <w:bottom w:val="single" w:sz="8" w:space="0" w:color="92D050" w:themeColor="accent4"/>
          <w:right w:val="nil"/>
          <w:insideH w:val="nil"/>
          <w:insideV w:val="nil"/>
        </w:tcBorders>
      </w:tcPr>
    </w:tblStylePr>
    <w:tblStylePr w:type="lastRow">
      <w:pPr>
        <w:spacing w:before="0" w:after="0" w:line="240" w:lineRule="auto"/>
      </w:pPr>
      <w:rPr>
        <w:b/>
        <w:bCs/>
      </w:rPr>
      <w:tblPr/>
      <w:tcPr>
        <w:tcBorders>
          <w:top w:val="single" w:sz="8" w:space="0" w:color="92D050" w:themeColor="accent4"/>
          <w:left w:val="nil"/>
          <w:bottom w:val="single" w:sz="8" w:space="0" w:color="92D05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F3D3" w:themeFill="accent4" w:themeFillTint="3F"/>
      </w:tcPr>
    </w:tblStylePr>
    <w:tblStylePr w:type="band1Horz">
      <w:tblPr/>
      <w:tcPr>
        <w:tcBorders>
          <w:left w:val="nil"/>
          <w:right w:val="nil"/>
          <w:insideH w:val="nil"/>
          <w:insideV w:val="nil"/>
        </w:tcBorders>
        <w:shd w:val="clear" w:color="auto" w:fill="E3F3D3" w:themeFill="accent4" w:themeFillTint="3F"/>
      </w:tcPr>
    </w:tblStylePr>
  </w:style>
  <w:style w:type="table" w:styleId="LightShading-Accent5">
    <w:name w:val="Light Shading Accent 5"/>
    <w:basedOn w:val="TableNormal"/>
    <w:uiPriority w:val="60"/>
    <w:semiHidden/>
    <w:rsid w:val="00B60586"/>
    <w:pPr>
      <w:spacing w:line="240" w:lineRule="auto"/>
    </w:pPr>
    <w:rPr>
      <w:color w:val="E36C0A" w:themeColor="accent5" w:themeShade="BF"/>
    </w:rPr>
    <w:tblPr>
      <w:tblStyleRowBandSize w:val="1"/>
      <w:tblStyleColBandSize w:val="1"/>
      <w:tblBorders>
        <w:top w:val="single" w:sz="8" w:space="0" w:color="F79646" w:themeColor="accent5"/>
        <w:bottom w:val="single" w:sz="8" w:space="0" w:color="F79646" w:themeColor="accent5"/>
      </w:tblBorders>
    </w:tblPr>
    <w:tblStylePr w:type="firstRow">
      <w:pPr>
        <w:spacing w:before="0" w:after="0" w:line="240" w:lineRule="auto"/>
      </w:pPr>
      <w:rPr>
        <w:b/>
        <w:bCs/>
      </w:rPr>
      <w:tblPr/>
      <w:tcPr>
        <w:tcBorders>
          <w:top w:val="single" w:sz="8" w:space="0" w:color="F79646" w:themeColor="accent5"/>
          <w:left w:val="nil"/>
          <w:bottom w:val="single" w:sz="8" w:space="0" w:color="F79646" w:themeColor="accent5"/>
          <w:right w:val="nil"/>
          <w:insideH w:val="nil"/>
          <w:insideV w:val="nil"/>
        </w:tcBorders>
      </w:tcPr>
    </w:tblStylePr>
    <w:tblStylePr w:type="lastRow">
      <w:pPr>
        <w:spacing w:before="0" w:after="0" w:line="240" w:lineRule="auto"/>
      </w:pPr>
      <w:rPr>
        <w:b/>
        <w:bCs/>
      </w:rPr>
      <w:tblPr/>
      <w:tcPr>
        <w:tcBorders>
          <w:top w:val="single" w:sz="8" w:space="0" w:color="F79646" w:themeColor="accent5"/>
          <w:left w:val="nil"/>
          <w:bottom w:val="single" w:sz="8" w:space="0" w:color="F7964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5" w:themeFillTint="3F"/>
      </w:tcPr>
    </w:tblStylePr>
    <w:tblStylePr w:type="band1Horz">
      <w:tblPr/>
      <w:tcPr>
        <w:tcBorders>
          <w:left w:val="nil"/>
          <w:right w:val="nil"/>
          <w:insideH w:val="nil"/>
          <w:insideV w:val="nil"/>
        </w:tcBorders>
        <w:shd w:val="clear" w:color="auto" w:fill="FDE4D0" w:themeFill="accent5" w:themeFillTint="3F"/>
      </w:tcPr>
    </w:tblStylePr>
  </w:style>
  <w:style w:type="table" w:styleId="LightShading-Accent6">
    <w:name w:val="Light Shading Accent 6"/>
    <w:basedOn w:val="TableNormal"/>
    <w:uiPriority w:val="60"/>
    <w:semiHidden/>
    <w:rsid w:val="00B60586"/>
    <w:pPr>
      <w:spacing w:line="240" w:lineRule="auto"/>
    </w:pPr>
    <w:rPr>
      <w:color w:val="BF8F00" w:themeColor="accent6" w:themeShade="BF"/>
    </w:rPr>
    <w:tblPr>
      <w:tblStyleRowBandSize w:val="1"/>
      <w:tblStyleColBandSize w:val="1"/>
      <w:tblBorders>
        <w:top w:val="single" w:sz="8" w:space="0" w:color="FFC000" w:themeColor="accent6"/>
        <w:bottom w:val="single" w:sz="8" w:space="0" w:color="FFC000" w:themeColor="accent6"/>
      </w:tblBorders>
    </w:tblPr>
    <w:tblStylePr w:type="firstRow">
      <w:pPr>
        <w:spacing w:before="0" w:after="0" w:line="240" w:lineRule="auto"/>
      </w:pPr>
      <w:rPr>
        <w:b/>
        <w:bCs/>
      </w:rPr>
      <w:tblPr/>
      <w:tcPr>
        <w:tcBorders>
          <w:top w:val="single" w:sz="8" w:space="0" w:color="FFC000" w:themeColor="accent6"/>
          <w:left w:val="nil"/>
          <w:bottom w:val="single" w:sz="8" w:space="0" w:color="FFC000" w:themeColor="accent6"/>
          <w:right w:val="nil"/>
          <w:insideH w:val="nil"/>
          <w:insideV w:val="nil"/>
        </w:tcBorders>
      </w:tcPr>
    </w:tblStylePr>
    <w:tblStylePr w:type="lastRow">
      <w:pPr>
        <w:spacing w:before="0" w:after="0" w:line="240" w:lineRule="auto"/>
      </w:pPr>
      <w:rPr>
        <w:b/>
        <w:bCs/>
      </w:rPr>
      <w:tblPr/>
      <w:tcPr>
        <w:tcBorders>
          <w:top w:val="single" w:sz="8" w:space="0" w:color="FFC000" w:themeColor="accent6"/>
          <w:left w:val="nil"/>
          <w:bottom w:val="single" w:sz="8" w:space="0" w:color="FFC0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6" w:themeFillTint="3F"/>
      </w:tcPr>
    </w:tblStylePr>
    <w:tblStylePr w:type="band1Horz">
      <w:tblPr/>
      <w:tcPr>
        <w:tcBorders>
          <w:left w:val="nil"/>
          <w:right w:val="nil"/>
          <w:insideH w:val="nil"/>
          <w:insideV w:val="nil"/>
        </w:tcBorders>
        <w:shd w:val="clear" w:color="auto" w:fill="FFEFC0"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40AEFF" w:themeColor="accent3" w:themeTint="99"/>
        </w:tcBorders>
      </w:tcPr>
    </w:tblStylePr>
    <w:tblStylePr w:type="lastRow">
      <w:rPr>
        <w:b/>
        <w:bCs/>
      </w:rPr>
      <w:tblPr/>
      <w:tcPr>
        <w:tcBorders>
          <w:top w:val="sing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DE295" w:themeColor="accent4" w:themeTint="99"/>
        </w:tcBorders>
      </w:tcPr>
    </w:tblStylePr>
    <w:tblStylePr w:type="lastRow">
      <w:rPr>
        <w:b/>
        <w:bCs/>
      </w:rPr>
      <w:tblPr/>
      <w:tcPr>
        <w:tcBorders>
          <w:top w:val="sing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ABF8F" w:themeColor="accent5" w:themeTint="99"/>
        </w:tcBorders>
      </w:tcPr>
    </w:tblStylePr>
    <w:tblStylePr w:type="lastRow">
      <w:rPr>
        <w:b/>
        <w:bCs/>
      </w:rPr>
      <w:tblPr/>
      <w:tcPr>
        <w:tcBorders>
          <w:top w:val="sing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D966" w:themeColor="accent6" w:themeTint="99"/>
        </w:tcBorders>
      </w:tcPr>
    </w:tblStylePr>
    <w:tblStylePr w:type="lastRow">
      <w:rPr>
        <w:b/>
        <w:bCs/>
      </w:rPr>
      <w:tblPr/>
      <w:tcPr>
        <w:tcBorders>
          <w:top w:val="sing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40AEFF" w:themeColor="accent3" w:themeTint="99"/>
        <w:bottom w:val="single" w:sz="4" w:space="0" w:color="40AEFF" w:themeColor="accent3" w:themeTint="99"/>
        <w:insideH w:val="single" w:sz="4" w:space="0" w:color="40AE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BDE295" w:themeColor="accent4" w:themeTint="99"/>
        <w:bottom w:val="single" w:sz="4" w:space="0" w:color="BDE295" w:themeColor="accent4" w:themeTint="99"/>
        <w:insideH w:val="single" w:sz="4" w:space="0" w:color="BDE29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FABF8F" w:themeColor="accent5" w:themeTint="99"/>
        <w:bottom w:val="single" w:sz="4" w:space="0" w:color="FABF8F" w:themeColor="accent5" w:themeTint="99"/>
        <w:insideH w:val="single" w:sz="4" w:space="0" w:color="FABF8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D966" w:themeColor="accent6" w:themeTint="99"/>
        <w:bottom w:val="single" w:sz="4" w:space="0" w:color="FFD966" w:themeColor="accent6" w:themeTint="99"/>
        <w:insideH w:val="single" w:sz="4" w:space="0" w:color="FFD96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0070C0" w:themeColor="accent3"/>
        <w:left w:val="single" w:sz="4" w:space="0" w:color="0070C0" w:themeColor="accent3"/>
        <w:bottom w:val="single" w:sz="4" w:space="0" w:color="0070C0" w:themeColor="accent3"/>
        <w:right w:val="single" w:sz="4" w:space="0" w:color="0070C0" w:themeColor="accent3"/>
      </w:tblBorders>
    </w:tblPr>
    <w:tblStylePr w:type="firstRow">
      <w:rPr>
        <w:b/>
        <w:bCs/>
        <w:color w:val="FFFFFF" w:themeColor="background1"/>
      </w:rPr>
      <w:tblPr/>
      <w:tcPr>
        <w:shd w:val="clear" w:color="auto" w:fill="0070C0" w:themeFill="accent3"/>
      </w:tcPr>
    </w:tblStylePr>
    <w:tblStylePr w:type="lastRow">
      <w:rPr>
        <w:b/>
        <w:bCs/>
      </w:rPr>
      <w:tblPr/>
      <w:tcPr>
        <w:tcBorders>
          <w:top w:val="double" w:sz="4" w:space="0" w:color="0070C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0C0" w:themeColor="accent3"/>
          <w:right w:val="single" w:sz="4" w:space="0" w:color="0070C0" w:themeColor="accent3"/>
        </w:tcBorders>
      </w:tcPr>
    </w:tblStylePr>
    <w:tblStylePr w:type="band1Horz">
      <w:tblPr/>
      <w:tcPr>
        <w:tcBorders>
          <w:top w:val="single" w:sz="4" w:space="0" w:color="0070C0" w:themeColor="accent3"/>
          <w:bottom w:val="single" w:sz="4" w:space="0" w:color="0070C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0C0" w:themeColor="accent3"/>
          <w:left w:val="nil"/>
        </w:tcBorders>
      </w:tcPr>
    </w:tblStylePr>
    <w:tblStylePr w:type="swCell">
      <w:tblPr/>
      <w:tcPr>
        <w:tcBorders>
          <w:top w:val="double" w:sz="4" w:space="0" w:color="0070C0"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92D050" w:themeColor="accent4"/>
        <w:left w:val="single" w:sz="4" w:space="0" w:color="92D050" w:themeColor="accent4"/>
        <w:bottom w:val="single" w:sz="4" w:space="0" w:color="92D050" w:themeColor="accent4"/>
        <w:right w:val="single" w:sz="4" w:space="0" w:color="92D050" w:themeColor="accent4"/>
      </w:tblBorders>
    </w:tblPr>
    <w:tblStylePr w:type="firstRow">
      <w:rPr>
        <w:b/>
        <w:bCs/>
        <w:color w:val="FFFFFF" w:themeColor="background1"/>
      </w:rPr>
      <w:tblPr/>
      <w:tcPr>
        <w:shd w:val="clear" w:color="auto" w:fill="92D050" w:themeFill="accent4"/>
      </w:tcPr>
    </w:tblStylePr>
    <w:tblStylePr w:type="lastRow">
      <w:rPr>
        <w:b/>
        <w:bCs/>
      </w:rPr>
      <w:tblPr/>
      <w:tcPr>
        <w:tcBorders>
          <w:top w:val="double" w:sz="4" w:space="0" w:color="92D05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2D050" w:themeColor="accent4"/>
          <w:right w:val="single" w:sz="4" w:space="0" w:color="92D050" w:themeColor="accent4"/>
        </w:tcBorders>
      </w:tcPr>
    </w:tblStylePr>
    <w:tblStylePr w:type="band1Horz">
      <w:tblPr/>
      <w:tcPr>
        <w:tcBorders>
          <w:top w:val="single" w:sz="4" w:space="0" w:color="92D050" w:themeColor="accent4"/>
          <w:bottom w:val="single" w:sz="4" w:space="0" w:color="92D05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2D050" w:themeColor="accent4"/>
          <w:left w:val="nil"/>
        </w:tcBorders>
      </w:tcPr>
    </w:tblStylePr>
    <w:tblStylePr w:type="swCell">
      <w:tblPr/>
      <w:tcPr>
        <w:tcBorders>
          <w:top w:val="double" w:sz="4" w:space="0" w:color="92D050"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F79646" w:themeColor="accent5"/>
        <w:left w:val="single" w:sz="4" w:space="0" w:color="F79646" w:themeColor="accent5"/>
        <w:bottom w:val="single" w:sz="4" w:space="0" w:color="F79646" w:themeColor="accent5"/>
        <w:right w:val="single" w:sz="4" w:space="0" w:color="F79646" w:themeColor="accent5"/>
      </w:tblBorders>
    </w:tblPr>
    <w:tblStylePr w:type="firstRow">
      <w:rPr>
        <w:b/>
        <w:bCs/>
        <w:color w:val="FFFFFF" w:themeColor="background1"/>
      </w:rPr>
      <w:tblPr/>
      <w:tcPr>
        <w:shd w:val="clear" w:color="auto" w:fill="F79646" w:themeFill="accent5"/>
      </w:tcPr>
    </w:tblStylePr>
    <w:tblStylePr w:type="lastRow">
      <w:rPr>
        <w:b/>
        <w:bCs/>
      </w:rPr>
      <w:tblPr/>
      <w:tcPr>
        <w:tcBorders>
          <w:top w:val="double" w:sz="4" w:space="0" w:color="F7964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5"/>
          <w:right w:val="single" w:sz="4" w:space="0" w:color="F79646" w:themeColor="accent5"/>
        </w:tcBorders>
      </w:tcPr>
    </w:tblStylePr>
    <w:tblStylePr w:type="band1Horz">
      <w:tblPr/>
      <w:tcPr>
        <w:tcBorders>
          <w:top w:val="single" w:sz="4" w:space="0" w:color="F79646" w:themeColor="accent5"/>
          <w:bottom w:val="single" w:sz="4" w:space="0" w:color="F7964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5"/>
          <w:left w:val="nil"/>
        </w:tcBorders>
      </w:tcPr>
    </w:tblStylePr>
    <w:tblStylePr w:type="swCell">
      <w:tblPr/>
      <w:tcPr>
        <w:tcBorders>
          <w:top w:val="double" w:sz="4" w:space="0" w:color="F79646"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000" w:themeColor="accent6"/>
        <w:left w:val="single" w:sz="4" w:space="0" w:color="FFC000" w:themeColor="accent6"/>
        <w:bottom w:val="single" w:sz="4" w:space="0" w:color="FFC000" w:themeColor="accent6"/>
        <w:right w:val="single" w:sz="4" w:space="0" w:color="FFC000" w:themeColor="accent6"/>
      </w:tblBorders>
    </w:tblPr>
    <w:tblStylePr w:type="firstRow">
      <w:rPr>
        <w:b/>
        <w:bCs/>
        <w:color w:val="FFFFFF" w:themeColor="background1"/>
      </w:rPr>
      <w:tblPr/>
      <w:tcPr>
        <w:shd w:val="clear" w:color="auto" w:fill="FFC000" w:themeFill="accent6"/>
      </w:tcPr>
    </w:tblStylePr>
    <w:tblStylePr w:type="lastRow">
      <w:rPr>
        <w:b/>
        <w:bCs/>
      </w:rPr>
      <w:tblPr/>
      <w:tcPr>
        <w:tcBorders>
          <w:top w:val="double" w:sz="4" w:space="0" w:color="FFC0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6"/>
          <w:right w:val="single" w:sz="4" w:space="0" w:color="FFC000" w:themeColor="accent6"/>
        </w:tcBorders>
      </w:tcPr>
    </w:tblStylePr>
    <w:tblStylePr w:type="band1Horz">
      <w:tblPr/>
      <w:tcPr>
        <w:tcBorders>
          <w:top w:val="single" w:sz="4" w:space="0" w:color="FFC000" w:themeColor="accent6"/>
          <w:bottom w:val="single" w:sz="4" w:space="0" w:color="FFC0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6"/>
          <w:left w:val="nil"/>
        </w:tcBorders>
      </w:tcPr>
    </w:tblStylePr>
    <w:tblStylePr w:type="swCell">
      <w:tblPr/>
      <w:tcPr>
        <w:tcBorders>
          <w:top w:val="double" w:sz="4" w:space="0" w:color="FFC000"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tblBorders>
    </w:tblPr>
    <w:tblStylePr w:type="firstRow">
      <w:rPr>
        <w:b/>
        <w:bCs/>
        <w:color w:val="FFFFFF" w:themeColor="background1"/>
      </w:rPr>
      <w:tblPr/>
      <w:tcPr>
        <w:tcBorders>
          <w:top w:val="single" w:sz="4" w:space="0" w:color="0070C0" w:themeColor="accent3"/>
          <w:left w:val="single" w:sz="4" w:space="0" w:color="0070C0" w:themeColor="accent3"/>
          <w:bottom w:val="single" w:sz="4" w:space="0" w:color="0070C0" w:themeColor="accent3"/>
          <w:right w:val="single" w:sz="4" w:space="0" w:color="0070C0" w:themeColor="accent3"/>
          <w:insideH w:val="nil"/>
        </w:tcBorders>
        <w:shd w:val="clear" w:color="auto" w:fill="0070C0" w:themeFill="accent3"/>
      </w:tcPr>
    </w:tblStylePr>
    <w:tblStylePr w:type="lastRow">
      <w:rPr>
        <w:b/>
        <w:bCs/>
      </w:rPr>
      <w:tblPr/>
      <w:tcPr>
        <w:tcBorders>
          <w:top w:val="doub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tblBorders>
    </w:tblPr>
    <w:tblStylePr w:type="firstRow">
      <w:rPr>
        <w:b/>
        <w:bCs/>
        <w:color w:val="FFFFFF" w:themeColor="background1"/>
      </w:rPr>
      <w:tblPr/>
      <w:tcPr>
        <w:tcBorders>
          <w:top w:val="single" w:sz="4" w:space="0" w:color="92D050" w:themeColor="accent4"/>
          <w:left w:val="single" w:sz="4" w:space="0" w:color="92D050" w:themeColor="accent4"/>
          <w:bottom w:val="single" w:sz="4" w:space="0" w:color="92D050" w:themeColor="accent4"/>
          <w:right w:val="single" w:sz="4" w:space="0" w:color="92D050" w:themeColor="accent4"/>
          <w:insideH w:val="nil"/>
        </w:tcBorders>
        <w:shd w:val="clear" w:color="auto" w:fill="92D050" w:themeFill="accent4"/>
      </w:tcPr>
    </w:tblStylePr>
    <w:tblStylePr w:type="lastRow">
      <w:rPr>
        <w:b/>
        <w:bCs/>
      </w:rPr>
      <w:tblPr/>
      <w:tcPr>
        <w:tcBorders>
          <w:top w:val="doub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tcBorders>
        <w:shd w:val="clear" w:color="auto" w:fill="F79646" w:themeFill="accent5"/>
      </w:tcPr>
    </w:tblStylePr>
    <w:tblStylePr w:type="lastRow">
      <w:rPr>
        <w:b/>
        <w:bCs/>
      </w:rPr>
      <w:tblPr/>
      <w:tcPr>
        <w:tcBorders>
          <w:top w:val="doub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tcBorders>
        <w:shd w:val="clear" w:color="auto" w:fill="FFC000" w:themeFill="accent6"/>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70C0" w:themeColor="accent3"/>
        <w:left w:val="single" w:sz="24" w:space="0" w:color="0070C0" w:themeColor="accent3"/>
        <w:bottom w:val="single" w:sz="24" w:space="0" w:color="0070C0" w:themeColor="accent3"/>
        <w:right w:val="single" w:sz="24" w:space="0" w:color="0070C0" w:themeColor="accent3"/>
      </w:tblBorders>
    </w:tblPr>
    <w:tcPr>
      <w:shd w:val="clear" w:color="auto" w:fill="0070C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92D050" w:themeColor="accent4"/>
        <w:left w:val="single" w:sz="24" w:space="0" w:color="92D050" w:themeColor="accent4"/>
        <w:bottom w:val="single" w:sz="24" w:space="0" w:color="92D050" w:themeColor="accent4"/>
        <w:right w:val="single" w:sz="24" w:space="0" w:color="92D050" w:themeColor="accent4"/>
      </w:tblBorders>
    </w:tblPr>
    <w:tcPr>
      <w:shd w:val="clear" w:color="auto" w:fill="92D05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F79646" w:themeColor="accent5"/>
        <w:left w:val="single" w:sz="24" w:space="0" w:color="F79646" w:themeColor="accent5"/>
        <w:bottom w:val="single" w:sz="24" w:space="0" w:color="F79646" w:themeColor="accent5"/>
        <w:right w:val="single" w:sz="24" w:space="0" w:color="F79646" w:themeColor="accent5"/>
      </w:tblBorders>
    </w:tblPr>
    <w:tcPr>
      <w:shd w:val="clear" w:color="auto" w:fill="F7964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000" w:themeColor="accent6"/>
        <w:left w:val="single" w:sz="24" w:space="0" w:color="FFC000" w:themeColor="accent6"/>
        <w:bottom w:val="single" w:sz="24" w:space="0" w:color="FFC000" w:themeColor="accent6"/>
        <w:right w:val="single" w:sz="24" w:space="0" w:color="FFC000" w:themeColor="accent6"/>
      </w:tblBorders>
    </w:tblPr>
    <w:tcPr>
      <w:shd w:val="clear" w:color="auto" w:fill="FFC00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00538F" w:themeColor="accent3" w:themeShade="BF"/>
    </w:rPr>
    <w:tblPr>
      <w:tblStyleRowBandSize w:val="1"/>
      <w:tblStyleColBandSize w:val="1"/>
      <w:tblBorders>
        <w:top w:val="single" w:sz="4" w:space="0" w:color="0070C0" w:themeColor="accent3"/>
        <w:bottom w:val="single" w:sz="4" w:space="0" w:color="0070C0" w:themeColor="accent3"/>
      </w:tblBorders>
    </w:tblPr>
    <w:tblStylePr w:type="firstRow">
      <w:rPr>
        <w:b/>
        <w:bCs/>
      </w:rPr>
      <w:tblPr/>
      <w:tcPr>
        <w:tcBorders>
          <w:bottom w:val="single" w:sz="4" w:space="0" w:color="0070C0" w:themeColor="accent3"/>
        </w:tcBorders>
      </w:tcPr>
    </w:tblStylePr>
    <w:tblStylePr w:type="lastRow">
      <w:rPr>
        <w:b/>
        <w:bCs/>
      </w:rPr>
      <w:tblPr/>
      <w:tcPr>
        <w:tcBorders>
          <w:top w:val="double" w:sz="4" w:space="0" w:color="0070C0" w:themeColor="accent3"/>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6DA92D" w:themeColor="accent4" w:themeShade="BF"/>
    </w:rPr>
    <w:tblPr>
      <w:tblStyleRowBandSize w:val="1"/>
      <w:tblStyleColBandSize w:val="1"/>
      <w:tblBorders>
        <w:top w:val="single" w:sz="4" w:space="0" w:color="92D050" w:themeColor="accent4"/>
        <w:bottom w:val="single" w:sz="4" w:space="0" w:color="92D050" w:themeColor="accent4"/>
      </w:tblBorders>
    </w:tblPr>
    <w:tblStylePr w:type="firstRow">
      <w:rPr>
        <w:b/>
        <w:bCs/>
      </w:rPr>
      <w:tblPr/>
      <w:tcPr>
        <w:tcBorders>
          <w:bottom w:val="single" w:sz="4" w:space="0" w:color="92D050" w:themeColor="accent4"/>
        </w:tcBorders>
      </w:tcPr>
    </w:tblStylePr>
    <w:tblStylePr w:type="lastRow">
      <w:rPr>
        <w:b/>
        <w:bCs/>
      </w:rPr>
      <w:tblPr/>
      <w:tcPr>
        <w:tcBorders>
          <w:top w:val="double" w:sz="4" w:space="0" w:color="92D050" w:themeColor="accent4"/>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E36C0A" w:themeColor="accent5" w:themeShade="BF"/>
    </w:rPr>
    <w:tblPr>
      <w:tblStyleRowBandSize w:val="1"/>
      <w:tblStyleColBandSize w:val="1"/>
      <w:tblBorders>
        <w:top w:val="single" w:sz="4" w:space="0" w:color="F79646" w:themeColor="accent5"/>
        <w:bottom w:val="single" w:sz="4" w:space="0" w:color="F79646" w:themeColor="accent5"/>
      </w:tblBorders>
    </w:tblPr>
    <w:tblStylePr w:type="firstRow">
      <w:rPr>
        <w:b/>
        <w:bCs/>
      </w:rPr>
      <w:tblPr/>
      <w:tcPr>
        <w:tcBorders>
          <w:bottom w:val="single" w:sz="4" w:space="0" w:color="F79646" w:themeColor="accent5"/>
        </w:tcBorders>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BF8F00" w:themeColor="accent6" w:themeShade="BF"/>
    </w:rPr>
    <w:tblPr>
      <w:tblStyleRowBandSize w:val="1"/>
      <w:tblStyleColBandSize w:val="1"/>
      <w:tblBorders>
        <w:top w:val="single" w:sz="4" w:space="0" w:color="FFC000" w:themeColor="accent6"/>
        <w:bottom w:val="single" w:sz="4" w:space="0" w:color="FFC000" w:themeColor="accent6"/>
      </w:tblBorders>
    </w:tblPr>
    <w:tblStylePr w:type="firstRow">
      <w:rPr>
        <w:b/>
        <w:bCs/>
      </w:rPr>
      <w:tblPr/>
      <w:tcPr>
        <w:tcBorders>
          <w:bottom w:val="single" w:sz="4" w:space="0" w:color="FFC000" w:themeColor="accent6"/>
        </w:tcBorders>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00538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0C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0C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0C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0C0" w:themeColor="accent3"/>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6DA92D"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2D05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2D05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2D05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2D050" w:themeColor="accent4"/>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E36C0A"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5"/>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BF8F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6"/>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single" w:sz="8" w:space="0" w:color="109AFF" w:themeColor="accent3" w:themeTint="BF"/>
        <w:insideV w:val="single" w:sz="8" w:space="0" w:color="109AFF" w:themeColor="accent3" w:themeTint="BF"/>
      </w:tblBorders>
    </w:tblPr>
    <w:tcPr>
      <w:shd w:val="clear" w:color="auto" w:fill="B0DDFF" w:themeFill="accent3" w:themeFillTint="3F"/>
    </w:tcPr>
    <w:tblStylePr w:type="firstRow">
      <w:rPr>
        <w:b/>
        <w:bCs/>
      </w:rPr>
    </w:tblStylePr>
    <w:tblStylePr w:type="lastRow">
      <w:rPr>
        <w:b/>
        <w:bCs/>
      </w:rPr>
      <w:tblPr/>
      <w:tcPr>
        <w:tcBorders>
          <w:top w:val="single" w:sz="18" w:space="0" w:color="109AFF" w:themeColor="accent3" w:themeTint="BF"/>
        </w:tcBorders>
      </w:tcPr>
    </w:tblStylePr>
    <w:tblStylePr w:type="firstCol">
      <w:rPr>
        <w:b/>
        <w:bCs/>
      </w:rPr>
    </w:tblStylePr>
    <w:tblStylePr w:type="lastCol">
      <w:rPr>
        <w:b/>
        <w:bCs/>
      </w:rPr>
    </w:tblStylePr>
    <w:tblStylePr w:type="band1Vert">
      <w:tblPr/>
      <w:tcPr>
        <w:shd w:val="clear" w:color="auto" w:fill="60BCFF" w:themeFill="accent3" w:themeFillTint="7F"/>
      </w:tcPr>
    </w:tblStylePr>
    <w:tblStylePr w:type="band1Horz">
      <w:tblPr/>
      <w:tcPr>
        <w:shd w:val="clear" w:color="auto" w:fill="60BCFF"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single" w:sz="8" w:space="0" w:color="ADDB7B" w:themeColor="accent4" w:themeTint="BF"/>
        <w:insideV w:val="single" w:sz="8" w:space="0" w:color="ADDB7B" w:themeColor="accent4" w:themeTint="BF"/>
      </w:tblBorders>
    </w:tblPr>
    <w:tcPr>
      <w:shd w:val="clear" w:color="auto" w:fill="E3F3D3" w:themeFill="accent4" w:themeFillTint="3F"/>
    </w:tcPr>
    <w:tblStylePr w:type="firstRow">
      <w:rPr>
        <w:b/>
        <w:bCs/>
      </w:rPr>
    </w:tblStylePr>
    <w:tblStylePr w:type="lastRow">
      <w:rPr>
        <w:b/>
        <w:bCs/>
      </w:rPr>
      <w:tblPr/>
      <w:tcPr>
        <w:tcBorders>
          <w:top w:val="single" w:sz="18" w:space="0" w:color="ADDB7B" w:themeColor="accent4" w:themeTint="BF"/>
        </w:tcBorders>
      </w:tcPr>
    </w:tblStylePr>
    <w:tblStylePr w:type="firstCol">
      <w:rPr>
        <w:b/>
        <w:bCs/>
      </w:rPr>
    </w:tblStylePr>
    <w:tblStylePr w:type="lastCol">
      <w:rPr>
        <w:b/>
        <w:bCs/>
      </w:rPr>
    </w:tblStylePr>
    <w:tblStylePr w:type="band1Vert">
      <w:tblPr/>
      <w:tcPr>
        <w:shd w:val="clear" w:color="auto" w:fill="C8E7A7" w:themeFill="accent4" w:themeFillTint="7F"/>
      </w:tcPr>
    </w:tblStylePr>
    <w:tblStylePr w:type="band1Horz">
      <w:tblPr/>
      <w:tcPr>
        <w:shd w:val="clear" w:color="auto" w:fill="C8E7A7"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insideV w:val="single" w:sz="8" w:space="0" w:color="F9B074" w:themeColor="accent5" w:themeTint="BF"/>
      </w:tblBorders>
    </w:tblPr>
    <w:tcPr>
      <w:shd w:val="clear" w:color="auto" w:fill="FDE4D0" w:themeFill="accent5" w:themeFillTint="3F"/>
    </w:tcPr>
    <w:tblStylePr w:type="firstRow">
      <w:rPr>
        <w:b/>
        <w:bCs/>
      </w:rPr>
    </w:tblStylePr>
    <w:tblStylePr w:type="lastRow">
      <w:rPr>
        <w:b/>
        <w:bCs/>
      </w:rPr>
      <w:tblPr/>
      <w:tcPr>
        <w:tcBorders>
          <w:top w:val="single" w:sz="18" w:space="0" w:color="F9B074" w:themeColor="accent5" w:themeTint="BF"/>
        </w:tcBorders>
      </w:tcPr>
    </w:tblStylePr>
    <w:tblStylePr w:type="firstCol">
      <w:rPr>
        <w:b/>
        <w:bCs/>
      </w:rPr>
    </w:tblStylePr>
    <w:tblStylePr w:type="lastCol">
      <w:rPr>
        <w:b/>
        <w:bCs/>
      </w:rPr>
    </w:tblStylePr>
    <w:tblStylePr w:type="band1Vert">
      <w:tblPr/>
      <w:tcPr>
        <w:shd w:val="clear" w:color="auto" w:fill="FBCAA2" w:themeFill="accent5" w:themeFillTint="7F"/>
      </w:tcPr>
    </w:tblStylePr>
    <w:tblStylePr w:type="band1Horz">
      <w:tblPr/>
      <w:tcPr>
        <w:shd w:val="clear" w:color="auto" w:fill="FBCAA2"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single" w:sz="8" w:space="0" w:color="FFCF40" w:themeColor="accent6" w:themeTint="BF"/>
        <w:insideV w:val="single" w:sz="8" w:space="0" w:color="FFCF40" w:themeColor="accent6" w:themeTint="BF"/>
      </w:tblBorders>
    </w:tblPr>
    <w:tcPr>
      <w:shd w:val="clear" w:color="auto" w:fill="FFEFC0" w:themeFill="accent6" w:themeFillTint="3F"/>
    </w:tcPr>
    <w:tblStylePr w:type="firstRow">
      <w:rPr>
        <w:b/>
        <w:bCs/>
      </w:rPr>
    </w:tblStylePr>
    <w:tblStylePr w:type="lastRow">
      <w:rPr>
        <w:b/>
        <w:bCs/>
      </w:rPr>
      <w:tblPr/>
      <w:tcPr>
        <w:tcBorders>
          <w:top w:val="single" w:sz="18" w:space="0" w:color="FFCF40" w:themeColor="accent6" w:themeTint="BF"/>
        </w:tcBorders>
      </w:tcPr>
    </w:tblStylePr>
    <w:tblStylePr w:type="firstCol">
      <w:rPr>
        <w:b/>
        <w:bCs/>
      </w:rPr>
    </w:tblStylePr>
    <w:tblStylePr w:type="lastCol">
      <w:rPr>
        <w:b/>
        <w:bCs/>
      </w:rPr>
    </w:tblStylePr>
    <w:tblStylePr w:type="band1Vert">
      <w:tblPr/>
      <w:tcPr>
        <w:shd w:val="clear" w:color="auto" w:fill="FFDF80" w:themeFill="accent6" w:themeFillTint="7F"/>
      </w:tcPr>
    </w:tblStylePr>
    <w:tblStylePr w:type="band1Horz">
      <w:tblPr/>
      <w:tcPr>
        <w:shd w:val="clear" w:color="auto" w:fill="FFDF8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231F20" w:themeColor="text1"/>
      </w:rPr>
      <w:tblPr/>
      <w:tcPr>
        <w:shd w:val="clear" w:color="auto" w:fill="F8EDED"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insideH w:val="single" w:sz="8" w:space="0" w:color="0070C0" w:themeColor="accent3"/>
        <w:insideV w:val="single" w:sz="8" w:space="0" w:color="0070C0" w:themeColor="accent3"/>
      </w:tblBorders>
    </w:tblPr>
    <w:tcPr>
      <w:shd w:val="clear" w:color="auto" w:fill="B0DDFF" w:themeFill="accent3" w:themeFillTint="3F"/>
    </w:tcPr>
    <w:tblStylePr w:type="firstRow">
      <w:rPr>
        <w:b/>
        <w:bCs/>
        <w:color w:val="231F20" w:themeColor="text1"/>
      </w:rPr>
      <w:tblPr/>
      <w:tcPr>
        <w:shd w:val="clear" w:color="auto" w:fill="DFF1FF"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BFE4FF" w:themeFill="accent3" w:themeFillTint="33"/>
      </w:tcPr>
    </w:tblStylePr>
    <w:tblStylePr w:type="band1Vert">
      <w:tblPr/>
      <w:tcPr>
        <w:shd w:val="clear" w:color="auto" w:fill="60BCFF" w:themeFill="accent3" w:themeFillTint="7F"/>
      </w:tcPr>
    </w:tblStylePr>
    <w:tblStylePr w:type="band1Horz">
      <w:tblPr/>
      <w:tcPr>
        <w:tcBorders>
          <w:insideH w:val="single" w:sz="6" w:space="0" w:color="0070C0" w:themeColor="accent3"/>
          <w:insideV w:val="single" w:sz="6" w:space="0" w:color="0070C0" w:themeColor="accent3"/>
        </w:tcBorders>
        <w:shd w:val="clear" w:color="auto" w:fill="60BC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insideH w:val="single" w:sz="8" w:space="0" w:color="92D050" w:themeColor="accent4"/>
        <w:insideV w:val="single" w:sz="8" w:space="0" w:color="92D050" w:themeColor="accent4"/>
      </w:tblBorders>
    </w:tblPr>
    <w:tcPr>
      <w:shd w:val="clear" w:color="auto" w:fill="E3F3D3" w:themeFill="accent4" w:themeFillTint="3F"/>
    </w:tcPr>
    <w:tblStylePr w:type="firstRow">
      <w:rPr>
        <w:b/>
        <w:bCs/>
        <w:color w:val="231F20" w:themeColor="text1"/>
      </w:rPr>
      <w:tblPr/>
      <w:tcPr>
        <w:shd w:val="clear" w:color="auto" w:fill="F4FAED"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9F5DB" w:themeFill="accent4" w:themeFillTint="33"/>
      </w:tcPr>
    </w:tblStylePr>
    <w:tblStylePr w:type="band1Vert">
      <w:tblPr/>
      <w:tcPr>
        <w:shd w:val="clear" w:color="auto" w:fill="C8E7A7" w:themeFill="accent4" w:themeFillTint="7F"/>
      </w:tcPr>
    </w:tblStylePr>
    <w:tblStylePr w:type="band1Horz">
      <w:tblPr/>
      <w:tcPr>
        <w:tcBorders>
          <w:insideH w:val="single" w:sz="6" w:space="0" w:color="92D050" w:themeColor="accent4"/>
          <w:insideV w:val="single" w:sz="6" w:space="0" w:color="92D050" w:themeColor="accent4"/>
        </w:tcBorders>
        <w:shd w:val="clear" w:color="auto" w:fill="C8E7A7"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cPr>
      <w:shd w:val="clear" w:color="auto" w:fill="FDE4D0" w:themeFill="accent5" w:themeFillTint="3F"/>
    </w:tcPr>
    <w:tblStylePr w:type="firstRow">
      <w:rPr>
        <w:b/>
        <w:bCs/>
        <w:color w:val="231F20" w:themeColor="text1"/>
      </w:rPr>
      <w:tblPr/>
      <w:tcPr>
        <w:shd w:val="clear" w:color="auto" w:fill="FEF4EC"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DE9D9" w:themeFill="accent5" w:themeFillTint="33"/>
      </w:tcPr>
    </w:tblStylePr>
    <w:tblStylePr w:type="band1Vert">
      <w:tblPr/>
      <w:tcPr>
        <w:shd w:val="clear" w:color="auto" w:fill="FBCAA2" w:themeFill="accent5" w:themeFillTint="7F"/>
      </w:tcPr>
    </w:tblStylePr>
    <w:tblStylePr w:type="band1Horz">
      <w:tblPr/>
      <w:tcPr>
        <w:tcBorders>
          <w:insideH w:val="single" w:sz="6" w:space="0" w:color="F79646" w:themeColor="accent5"/>
          <w:insideV w:val="single" w:sz="6" w:space="0" w:color="F79646" w:themeColor="accent5"/>
        </w:tcBorders>
        <w:shd w:val="clear" w:color="auto" w:fill="FBCAA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insideH w:val="single" w:sz="8" w:space="0" w:color="FFC000" w:themeColor="accent6"/>
        <w:insideV w:val="single" w:sz="8" w:space="0" w:color="FFC000" w:themeColor="accent6"/>
      </w:tblBorders>
    </w:tblPr>
    <w:tcPr>
      <w:shd w:val="clear" w:color="auto" w:fill="FFEFC0" w:themeFill="accent6" w:themeFillTint="3F"/>
    </w:tcPr>
    <w:tblStylePr w:type="firstRow">
      <w:rPr>
        <w:b/>
        <w:bCs/>
        <w:color w:val="231F20" w:themeColor="text1"/>
      </w:rPr>
      <w:tblPr/>
      <w:tcPr>
        <w:shd w:val="clear" w:color="auto" w:fill="FFF8E6"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2CC" w:themeFill="accent6" w:themeFillTint="33"/>
      </w:tcPr>
    </w:tblStylePr>
    <w:tblStylePr w:type="band1Vert">
      <w:tblPr/>
      <w:tcPr>
        <w:shd w:val="clear" w:color="auto" w:fill="FFDF80" w:themeFill="accent6" w:themeFillTint="7F"/>
      </w:tcPr>
    </w:tblStylePr>
    <w:tblStylePr w:type="band1Horz">
      <w:tblPr/>
      <w:tcPr>
        <w:tcBorders>
          <w:insideH w:val="single" w:sz="6" w:space="0" w:color="FFC000" w:themeColor="accent6"/>
          <w:insideV w:val="single" w:sz="6" w:space="0" w:color="FFC000" w:themeColor="accent6"/>
        </w:tcBorders>
        <w:shd w:val="clear" w:color="auto" w:fill="FFDF8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0DD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0C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0C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0C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0C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0BC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0BCFF"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F3D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2D05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2D05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2D05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2D05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E7A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E7A7"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003263"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0070C0" w:themeColor="accent3"/>
        <w:bottom w:val="single" w:sz="8" w:space="0" w:color="0070C0" w:themeColor="accent3"/>
      </w:tblBorders>
    </w:tblPr>
    <w:tblStylePr w:type="firstRow">
      <w:rPr>
        <w:rFonts w:asciiTheme="majorHAnsi" w:eastAsiaTheme="majorEastAsia" w:hAnsiTheme="majorHAnsi" w:cstheme="majorBidi"/>
      </w:rPr>
      <w:tblPr/>
      <w:tcPr>
        <w:tcBorders>
          <w:top w:val="nil"/>
          <w:bottom w:val="single" w:sz="8" w:space="0" w:color="0070C0" w:themeColor="accent3"/>
        </w:tcBorders>
      </w:tcPr>
    </w:tblStylePr>
    <w:tblStylePr w:type="lastRow">
      <w:rPr>
        <w:b/>
        <w:bCs/>
        <w:color w:val="003263" w:themeColor="text2"/>
      </w:rPr>
      <w:tblPr/>
      <w:tcPr>
        <w:tcBorders>
          <w:top w:val="single" w:sz="8" w:space="0" w:color="0070C0" w:themeColor="accent3"/>
          <w:bottom w:val="single" w:sz="8" w:space="0" w:color="0070C0" w:themeColor="accent3"/>
        </w:tcBorders>
      </w:tcPr>
    </w:tblStylePr>
    <w:tblStylePr w:type="firstCol">
      <w:rPr>
        <w:b/>
        <w:bCs/>
      </w:rPr>
    </w:tblStylePr>
    <w:tblStylePr w:type="lastCol">
      <w:rPr>
        <w:b/>
        <w:bCs/>
      </w:rPr>
      <w:tblPr/>
      <w:tcPr>
        <w:tcBorders>
          <w:top w:val="single" w:sz="8" w:space="0" w:color="0070C0" w:themeColor="accent3"/>
          <w:bottom w:val="single" w:sz="8" w:space="0" w:color="0070C0" w:themeColor="accent3"/>
        </w:tcBorders>
      </w:tcPr>
    </w:tblStylePr>
    <w:tblStylePr w:type="band1Vert">
      <w:tblPr/>
      <w:tcPr>
        <w:shd w:val="clear" w:color="auto" w:fill="B0DDFF" w:themeFill="accent3" w:themeFillTint="3F"/>
      </w:tcPr>
    </w:tblStylePr>
    <w:tblStylePr w:type="band1Horz">
      <w:tblPr/>
      <w:tcPr>
        <w:shd w:val="clear" w:color="auto" w:fill="B0DDFF"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92D050" w:themeColor="accent4"/>
        <w:bottom w:val="single" w:sz="8" w:space="0" w:color="92D050" w:themeColor="accent4"/>
      </w:tblBorders>
    </w:tblPr>
    <w:tblStylePr w:type="firstRow">
      <w:rPr>
        <w:rFonts w:asciiTheme="majorHAnsi" w:eastAsiaTheme="majorEastAsia" w:hAnsiTheme="majorHAnsi" w:cstheme="majorBidi"/>
      </w:rPr>
      <w:tblPr/>
      <w:tcPr>
        <w:tcBorders>
          <w:top w:val="nil"/>
          <w:bottom w:val="single" w:sz="8" w:space="0" w:color="92D050" w:themeColor="accent4"/>
        </w:tcBorders>
      </w:tcPr>
    </w:tblStylePr>
    <w:tblStylePr w:type="lastRow">
      <w:rPr>
        <w:b/>
        <w:bCs/>
        <w:color w:val="003263" w:themeColor="text2"/>
      </w:rPr>
      <w:tblPr/>
      <w:tcPr>
        <w:tcBorders>
          <w:top w:val="single" w:sz="8" w:space="0" w:color="92D050" w:themeColor="accent4"/>
          <w:bottom w:val="single" w:sz="8" w:space="0" w:color="92D050" w:themeColor="accent4"/>
        </w:tcBorders>
      </w:tcPr>
    </w:tblStylePr>
    <w:tblStylePr w:type="firstCol">
      <w:rPr>
        <w:b/>
        <w:bCs/>
      </w:rPr>
    </w:tblStylePr>
    <w:tblStylePr w:type="lastCol">
      <w:rPr>
        <w:b/>
        <w:bCs/>
      </w:rPr>
      <w:tblPr/>
      <w:tcPr>
        <w:tcBorders>
          <w:top w:val="single" w:sz="8" w:space="0" w:color="92D050" w:themeColor="accent4"/>
          <w:bottom w:val="single" w:sz="8" w:space="0" w:color="92D050" w:themeColor="accent4"/>
        </w:tcBorders>
      </w:tcPr>
    </w:tblStylePr>
    <w:tblStylePr w:type="band1Vert">
      <w:tblPr/>
      <w:tcPr>
        <w:shd w:val="clear" w:color="auto" w:fill="E3F3D3" w:themeFill="accent4" w:themeFillTint="3F"/>
      </w:tcPr>
    </w:tblStylePr>
    <w:tblStylePr w:type="band1Horz">
      <w:tblPr/>
      <w:tcPr>
        <w:shd w:val="clear" w:color="auto" w:fill="E3F3D3"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F79646" w:themeColor="accent5"/>
        <w:bottom w:val="single" w:sz="8" w:space="0" w:color="F79646" w:themeColor="accent5"/>
      </w:tblBorders>
    </w:tblPr>
    <w:tblStylePr w:type="firstRow">
      <w:rPr>
        <w:rFonts w:asciiTheme="majorHAnsi" w:eastAsiaTheme="majorEastAsia" w:hAnsiTheme="majorHAnsi" w:cstheme="majorBidi"/>
      </w:rPr>
      <w:tblPr/>
      <w:tcPr>
        <w:tcBorders>
          <w:top w:val="nil"/>
          <w:bottom w:val="single" w:sz="8" w:space="0" w:color="F79646" w:themeColor="accent5"/>
        </w:tcBorders>
      </w:tcPr>
    </w:tblStylePr>
    <w:tblStylePr w:type="lastRow">
      <w:rPr>
        <w:b/>
        <w:bCs/>
        <w:color w:val="003263" w:themeColor="text2"/>
      </w:rPr>
      <w:tblPr/>
      <w:tcPr>
        <w:tcBorders>
          <w:top w:val="single" w:sz="8" w:space="0" w:color="F79646" w:themeColor="accent5"/>
          <w:bottom w:val="single" w:sz="8" w:space="0" w:color="F79646" w:themeColor="accent5"/>
        </w:tcBorders>
      </w:tcPr>
    </w:tblStylePr>
    <w:tblStylePr w:type="firstCol">
      <w:rPr>
        <w:b/>
        <w:bCs/>
      </w:rPr>
    </w:tblStylePr>
    <w:tblStylePr w:type="lastCol">
      <w:rPr>
        <w:b/>
        <w:bCs/>
      </w:rPr>
      <w:tblPr/>
      <w:tcPr>
        <w:tcBorders>
          <w:top w:val="single" w:sz="8" w:space="0" w:color="F79646" w:themeColor="accent5"/>
          <w:bottom w:val="single" w:sz="8" w:space="0" w:color="F79646" w:themeColor="accent5"/>
        </w:tcBorders>
      </w:tcPr>
    </w:tblStylePr>
    <w:tblStylePr w:type="band1Vert">
      <w:tblPr/>
      <w:tcPr>
        <w:shd w:val="clear" w:color="auto" w:fill="FDE4D0" w:themeFill="accent5" w:themeFillTint="3F"/>
      </w:tcPr>
    </w:tblStylePr>
    <w:tblStylePr w:type="band1Horz">
      <w:tblPr/>
      <w:tcPr>
        <w:shd w:val="clear" w:color="auto" w:fill="FDE4D0"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000" w:themeColor="accent6"/>
        <w:bottom w:val="single" w:sz="8" w:space="0" w:color="FFC000" w:themeColor="accent6"/>
      </w:tblBorders>
    </w:tblPr>
    <w:tblStylePr w:type="firstRow">
      <w:rPr>
        <w:rFonts w:asciiTheme="majorHAnsi" w:eastAsiaTheme="majorEastAsia" w:hAnsiTheme="majorHAnsi" w:cstheme="majorBidi"/>
      </w:rPr>
      <w:tblPr/>
      <w:tcPr>
        <w:tcBorders>
          <w:top w:val="nil"/>
          <w:bottom w:val="single" w:sz="8" w:space="0" w:color="FFC000" w:themeColor="accent6"/>
        </w:tcBorders>
      </w:tcPr>
    </w:tblStylePr>
    <w:tblStylePr w:type="lastRow">
      <w:rPr>
        <w:b/>
        <w:bCs/>
        <w:color w:val="003263" w:themeColor="text2"/>
      </w:rPr>
      <w:tblPr/>
      <w:tcPr>
        <w:tcBorders>
          <w:top w:val="single" w:sz="8" w:space="0" w:color="FFC000" w:themeColor="accent6"/>
          <w:bottom w:val="single" w:sz="8" w:space="0" w:color="FFC000" w:themeColor="accent6"/>
        </w:tcBorders>
      </w:tcPr>
    </w:tblStylePr>
    <w:tblStylePr w:type="firstCol">
      <w:rPr>
        <w:b/>
        <w:bCs/>
      </w:rPr>
    </w:tblStylePr>
    <w:tblStylePr w:type="lastCol">
      <w:rPr>
        <w:b/>
        <w:bCs/>
      </w:rPr>
      <w:tblPr/>
      <w:tcPr>
        <w:tcBorders>
          <w:top w:val="single" w:sz="8" w:space="0" w:color="FFC000" w:themeColor="accent6"/>
          <w:bottom w:val="single" w:sz="8" w:space="0" w:color="FFC000" w:themeColor="accent6"/>
        </w:tcBorders>
      </w:tcPr>
    </w:tblStylePr>
    <w:tblStylePr w:type="band1Vert">
      <w:tblPr/>
      <w:tcPr>
        <w:shd w:val="clear" w:color="auto" w:fill="FFEFC0" w:themeFill="accent6" w:themeFillTint="3F"/>
      </w:tcPr>
    </w:tblStylePr>
    <w:tblStylePr w:type="band1Horz">
      <w:tblPr/>
      <w:tcPr>
        <w:shd w:val="clear" w:color="auto" w:fill="FFEFC0"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tblBorders>
    </w:tblPr>
    <w:tblStylePr w:type="firstRow">
      <w:rPr>
        <w:sz w:val="24"/>
        <w:szCs w:val="24"/>
      </w:rPr>
      <w:tblPr/>
      <w:tcPr>
        <w:tcBorders>
          <w:top w:val="nil"/>
          <w:left w:val="nil"/>
          <w:bottom w:val="single" w:sz="24" w:space="0" w:color="0070C0" w:themeColor="accent3"/>
          <w:right w:val="nil"/>
          <w:insideH w:val="nil"/>
          <w:insideV w:val="nil"/>
        </w:tcBorders>
        <w:shd w:val="clear" w:color="auto" w:fill="FFFFFF" w:themeFill="background1"/>
      </w:tcPr>
    </w:tblStylePr>
    <w:tblStylePr w:type="lastRow">
      <w:tblPr/>
      <w:tcPr>
        <w:tcBorders>
          <w:top w:val="single" w:sz="8" w:space="0" w:color="0070C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0C0" w:themeColor="accent3"/>
          <w:insideH w:val="nil"/>
          <w:insideV w:val="nil"/>
        </w:tcBorders>
        <w:shd w:val="clear" w:color="auto" w:fill="FFFFFF" w:themeFill="background1"/>
      </w:tcPr>
    </w:tblStylePr>
    <w:tblStylePr w:type="lastCol">
      <w:tblPr/>
      <w:tcPr>
        <w:tcBorders>
          <w:top w:val="nil"/>
          <w:left w:val="single" w:sz="8" w:space="0" w:color="0070C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0DDFF" w:themeFill="accent3" w:themeFillTint="3F"/>
      </w:tcPr>
    </w:tblStylePr>
    <w:tblStylePr w:type="band1Horz">
      <w:tblPr/>
      <w:tcPr>
        <w:tcBorders>
          <w:top w:val="nil"/>
          <w:bottom w:val="nil"/>
          <w:insideH w:val="nil"/>
          <w:insideV w:val="nil"/>
        </w:tcBorders>
        <w:shd w:val="clear" w:color="auto" w:fill="B0DD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tblBorders>
    </w:tblPr>
    <w:tblStylePr w:type="firstRow">
      <w:rPr>
        <w:sz w:val="24"/>
        <w:szCs w:val="24"/>
      </w:rPr>
      <w:tblPr/>
      <w:tcPr>
        <w:tcBorders>
          <w:top w:val="nil"/>
          <w:left w:val="nil"/>
          <w:bottom w:val="single" w:sz="24" w:space="0" w:color="92D050" w:themeColor="accent4"/>
          <w:right w:val="nil"/>
          <w:insideH w:val="nil"/>
          <w:insideV w:val="nil"/>
        </w:tcBorders>
        <w:shd w:val="clear" w:color="auto" w:fill="FFFFFF" w:themeFill="background1"/>
      </w:tcPr>
    </w:tblStylePr>
    <w:tblStylePr w:type="lastRow">
      <w:tblPr/>
      <w:tcPr>
        <w:tcBorders>
          <w:top w:val="single" w:sz="8" w:space="0" w:color="92D05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2D050" w:themeColor="accent4"/>
          <w:insideH w:val="nil"/>
          <w:insideV w:val="nil"/>
        </w:tcBorders>
        <w:shd w:val="clear" w:color="auto" w:fill="FFFFFF" w:themeFill="background1"/>
      </w:tcPr>
    </w:tblStylePr>
    <w:tblStylePr w:type="lastCol">
      <w:tblPr/>
      <w:tcPr>
        <w:tcBorders>
          <w:top w:val="nil"/>
          <w:left w:val="single" w:sz="8" w:space="0" w:color="92D05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F3D3" w:themeFill="accent4" w:themeFillTint="3F"/>
      </w:tcPr>
    </w:tblStylePr>
    <w:tblStylePr w:type="band1Horz">
      <w:tblPr/>
      <w:tcPr>
        <w:tcBorders>
          <w:top w:val="nil"/>
          <w:bottom w:val="nil"/>
          <w:insideH w:val="nil"/>
          <w:insideV w:val="nil"/>
        </w:tcBorders>
        <w:shd w:val="clear" w:color="auto" w:fill="E3F3D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tblBorders>
    </w:tblPr>
    <w:tblStylePr w:type="firstRow">
      <w:rPr>
        <w:sz w:val="24"/>
        <w:szCs w:val="24"/>
      </w:rPr>
      <w:tblPr/>
      <w:tcPr>
        <w:tcBorders>
          <w:top w:val="nil"/>
          <w:left w:val="nil"/>
          <w:bottom w:val="single" w:sz="24" w:space="0" w:color="F79646" w:themeColor="accent5"/>
          <w:right w:val="nil"/>
          <w:insideH w:val="nil"/>
          <w:insideV w:val="nil"/>
        </w:tcBorders>
        <w:shd w:val="clear" w:color="auto" w:fill="FFFFFF" w:themeFill="background1"/>
      </w:tcPr>
    </w:tblStylePr>
    <w:tblStylePr w:type="lastRow">
      <w:tblPr/>
      <w:tcPr>
        <w:tcBorders>
          <w:top w:val="single" w:sz="8" w:space="0" w:color="F7964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5"/>
          <w:insideH w:val="nil"/>
          <w:insideV w:val="nil"/>
        </w:tcBorders>
        <w:shd w:val="clear" w:color="auto" w:fill="FFFFFF" w:themeFill="background1"/>
      </w:tcPr>
    </w:tblStylePr>
    <w:tblStylePr w:type="lastCol">
      <w:tblPr/>
      <w:tcPr>
        <w:tcBorders>
          <w:top w:val="nil"/>
          <w:left w:val="single" w:sz="8" w:space="0" w:color="F7964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5" w:themeFillTint="3F"/>
      </w:tcPr>
    </w:tblStylePr>
    <w:tblStylePr w:type="band1Horz">
      <w:tblPr/>
      <w:tcPr>
        <w:tcBorders>
          <w:top w:val="nil"/>
          <w:bottom w:val="nil"/>
          <w:insideH w:val="nil"/>
          <w:insideV w:val="nil"/>
        </w:tcBorders>
        <w:shd w:val="clear" w:color="auto" w:fill="FDE4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tblBorders>
    </w:tblPr>
    <w:tblStylePr w:type="firstRow">
      <w:rPr>
        <w:sz w:val="24"/>
        <w:szCs w:val="24"/>
      </w:rPr>
      <w:tblPr/>
      <w:tcPr>
        <w:tcBorders>
          <w:top w:val="nil"/>
          <w:left w:val="nil"/>
          <w:bottom w:val="single" w:sz="24" w:space="0" w:color="FFC000" w:themeColor="accent6"/>
          <w:right w:val="nil"/>
          <w:insideH w:val="nil"/>
          <w:insideV w:val="nil"/>
        </w:tcBorders>
        <w:shd w:val="clear" w:color="auto" w:fill="FFFFFF" w:themeFill="background1"/>
      </w:tcPr>
    </w:tblStylePr>
    <w:tblStylePr w:type="lastRow">
      <w:tblPr/>
      <w:tcPr>
        <w:tcBorders>
          <w:top w:val="single" w:sz="8" w:space="0" w:color="FFC00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6"/>
          <w:insideH w:val="nil"/>
          <w:insideV w:val="nil"/>
        </w:tcBorders>
        <w:shd w:val="clear" w:color="auto" w:fill="FFFFFF" w:themeFill="background1"/>
      </w:tcPr>
    </w:tblStylePr>
    <w:tblStylePr w:type="lastCol">
      <w:tblPr/>
      <w:tcPr>
        <w:tcBorders>
          <w:top w:val="nil"/>
          <w:left w:val="single" w:sz="8" w:space="0" w:color="FFC00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6" w:themeFillTint="3F"/>
      </w:tcPr>
    </w:tblStylePr>
    <w:tblStylePr w:type="band1Horz">
      <w:tblPr/>
      <w:tcPr>
        <w:tcBorders>
          <w:top w:val="nil"/>
          <w:bottom w:val="nil"/>
          <w:insideH w:val="nil"/>
          <w:insideV w:val="nil"/>
        </w:tcBorders>
        <w:shd w:val="clear" w:color="auto" w:fill="FFEFC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single" w:sz="8" w:space="0" w:color="109AFF" w:themeColor="accent3" w:themeTint="BF"/>
      </w:tblBorders>
    </w:tblPr>
    <w:tblStylePr w:type="firstRow">
      <w:pPr>
        <w:spacing w:before="0" w:after="0" w:line="240" w:lineRule="auto"/>
      </w:pPr>
      <w:rPr>
        <w:b/>
        <w:bCs/>
        <w:color w:val="FFFFFF" w:themeColor="background1"/>
      </w:rPr>
      <w:tblPr/>
      <w:tcPr>
        <w:tc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nil"/>
          <w:insideV w:val="nil"/>
        </w:tcBorders>
        <w:shd w:val="clear" w:color="auto" w:fill="0070C0" w:themeFill="accent3"/>
      </w:tcPr>
    </w:tblStylePr>
    <w:tblStylePr w:type="lastRow">
      <w:pPr>
        <w:spacing w:before="0" w:after="0" w:line="240" w:lineRule="auto"/>
      </w:pPr>
      <w:rPr>
        <w:b/>
        <w:bCs/>
      </w:rPr>
      <w:tblPr/>
      <w:tcPr>
        <w:tcBorders>
          <w:top w:val="double" w:sz="6"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0DDFF" w:themeFill="accent3" w:themeFillTint="3F"/>
      </w:tcPr>
    </w:tblStylePr>
    <w:tblStylePr w:type="band1Horz">
      <w:tblPr/>
      <w:tcPr>
        <w:tcBorders>
          <w:insideH w:val="nil"/>
          <w:insideV w:val="nil"/>
        </w:tcBorders>
        <w:shd w:val="clear" w:color="auto" w:fill="B0D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single" w:sz="8" w:space="0" w:color="ADDB7B" w:themeColor="accent4" w:themeTint="BF"/>
      </w:tblBorders>
    </w:tblPr>
    <w:tblStylePr w:type="firstRow">
      <w:pPr>
        <w:spacing w:before="0" w:after="0" w:line="240" w:lineRule="auto"/>
      </w:pPr>
      <w:rPr>
        <w:b/>
        <w:bCs/>
        <w:color w:val="FFFFFF" w:themeColor="background1"/>
      </w:rPr>
      <w:tblPr/>
      <w:tcPr>
        <w:tc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nil"/>
          <w:insideV w:val="nil"/>
        </w:tcBorders>
        <w:shd w:val="clear" w:color="auto" w:fill="92D050" w:themeFill="accent4"/>
      </w:tcPr>
    </w:tblStylePr>
    <w:tblStylePr w:type="lastRow">
      <w:pPr>
        <w:spacing w:before="0" w:after="0" w:line="240" w:lineRule="auto"/>
      </w:pPr>
      <w:rPr>
        <w:b/>
        <w:bCs/>
      </w:rPr>
      <w:tblPr/>
      <w:tcPr>
        <w:tcBorders>
          <w:top w:val="double" w:sz="6"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nil"/>
          <w:insideV w:val="nil"/>
        </w:tcBorders>
      </w:tcPr>
    </w:tblStylePr>
    <w:tblStylePr w:type="firstCol">
      <w:rPr>
        <w:b/>
        <w:bCs/>
      </w:rPr>
    </w:tblStylePr>
    <w:tblStylePr w:type="lastCol">
      <w:rPr>
        <w:b/>
        <w:bCs/>
      </w:rPr>
    </w:tblStylePr>
    <w:tblStylePr w:type="band1Vert">
      <w:tblPr/>
      <w:tcPr>
        <w:shd w:val="clear" w:color="auto" w:fill="E3F3D3" w:themeFill="accent4" w:themeFillTint="3F"/>
      </w:tcPr>
    </w:tblStylePr>
    <w:tblStylePr w:type="band1Horz">
      <w:tblPr/>
      <w:tcPr>
        <w:tcBorders>
          <w:insideH w:val="nil"/>
          <w:insideV w:val="nil"/>
        </w:tcBorders>
        <w:shd w:val="clear" w:color="auto" w:fill="E3F3D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tblBorders>
    </w:tblPr>
    <w:tblStylePr w:type="firstRow">
      <w:pPr>
        <w:spacing w:before="0" w:after="0" w:line="240" w:lineRule="auto"/>
      </w:pPr>
      <w:rPr>
        <w:b/>
        <w:bCs/>
        <w:color w:val="FFFFFF" w:themeColor="background1"/>
      </w:rPr>
      <w:tblPr/>
      <w:tcPr>
        <w:tc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shd w:val="clear" w:color="auto" w:fill="F79646" w:themeFill="accent5"/>
      </w:tcPr>
    </w:tblStylePr>
    <w:tblStylePr w:type="lastRow">
      <w:pPr>
        <w:spacing w:before="0" w:after="0" w:line="240" w:lineRule="auto"/>
      </w:pPr>
      <w:rPr>
        <w:b/>
        <w:bCs/>
      </w:rPr>
      <w:tblPr/>
      <w:tcPr>
        <w:tcBorders>
          <w:top w:val="double" w:sz="6"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5" w:themeFillTint="3F"/>
      </w:tcPr>
    </w:tblStylePr>
    <w:tblStylePr w:type="band1Horz">
      <w:tblPr/>
      <w:tcPr>
        <w:tcBorders>
          <w:insideH w:val="nil"/>
          <w:insideV w:val="nil"/>
        </w:tcBorders>
        <w:shd w:val="clear" w:color="auto" w:fill="FDE4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single" w:sz="8" w:space="0" w:color="FFCF40" w:themeColor="accent6" w:themeTint="BF"/>
      </w:tblBorders>
    </w:tblPr>
    <w:tblStylePr w:type="firstRow">
      <w:pPr>
        <w:spacing w:before="0" w:after="0" w:line="240" w:lineRule="auto"/>
      </w:pPr>
      <w:rPr>
        <w:b/>
        <w:bCs/>
        <w:color w:val="FFFFFF" w:themeColor="background1"/>
      </w:rPr>
      <w:tblPr/>
      <w:tcPr>
        <w:tc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nil"/>
          <w:insideV w:val="nil"/>
        </w:tcBorders>
        <w:shd w:val="clear" w:color="auto" w:fill="FFC000" w:themeFill="accent6"/>
      </w:tcPr>
    </w:tblStylePr>
    <w:tblStylePr w:type="lastRow">
      <w:pPr>
        <w:spacing w:before="0" w:after="0" w:line="240" w:lineRule="auto"/>
      </w:pPr>
      <w:rPr>
        <w:b/>
        <w:bCs/>
      </w:rPr>
      <w:tblPr/>
      <w:tcPr>
        <w:tcBorders>
          <w:top w:val="double" w:sz="6"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6" w:themeFillTint="3F"/>
      </w:tcPr>
    </w:tblStylePr>
    <w:tblStylePr w:type="band1Horz">
      <w:tblPr/>
      <w:tcPr>
        <w:tcBorders>
          <w:insideH w:val="nil"/>
          <w:insideV w:val="nil"/>
        </w:tcBorders>
        <w:shd w:val="clear" w:color="auto" w:fill="FFEFC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0C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0C0" w:themeFill="accent3"/>
      </w:tcPr>
    </w:tblStylePr>
    <w:tblStylePr w:type="lastCol">
      <w:rPr>
        <w:b/>
        <w:bCs/>
        <w:color w:val="FFFFFF" w:themeColor="background1"/>
      </w:rPr>
      <w:tblPr/>
      <w:tcPr>
        <w:tcBorders>
          <w:left w:val="nil"/>
          <w:right w:val="nil"/>
          <w:insideH w:val="nil"/>
          <w:insideV w:val="nil"/>
        </w:tcBorders>
        <w:shd w:val="clear" w:color="auto" w:fill="0070C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2D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2D050" w:themeFill="accent4"/>
      </w:tcPr>
    </w:tblStylePr>
    <w:tblStylePr w:type="lastCol">
      <w:rPr>
        <w:b/>
        <w:bCs/>
        <w:color w:val="FFFFFF" w:themeColor="background1"/>
      </w:rPr>
      <w:tblPr/>
      <w:tcPr>
        <w:tcBorders>
          <w:left w:val="nil"/>
          <w:right w:val="nil"/>
          <w:insideH w:val="nil"/>
          <w:insideV w:val="nil"/>
        </w:tcBorders>
        <w:shd w:val="clear" w:color="auto" w:fill="92D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5"/>
      </w:tcPr>
    </w:tblStylePr>
    <w:tblStylePr w:type="lastCol">
      <w:rPr>
        <w:b/>
        <w:bCs/>
        <w:color w:val="FFFFFF" w:themeColor="background1"/>
      </w:rPr>
      <w:tblPr/>
      <w:tcPr>
        <w:tcBorders>
          <w:left w:val="nil"/>
          <w:right w:val="nil"/>
          <w:insideH w:val="nil"/>
          <w:insideV w:val="nil"/>
        </w:tcBorders>
        <w:shd w:val="clear" w:color="auto" w:fill="F7964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6"/>
      </w:tcPr>
    </w:tblStylePr>
    <w:tblStylePr w:type="lastCol">
      <w:rPr>
        <w:b/>
        <w:bCs/>
        <w:color w:val="FFFFFF" w:themeColor="background1"/>
      </w:rPr>
      <w:tblPr/>
      <w:tcPr>
        <w:tcBorders>
          <w:left w:val="nil"/>
          <w:right w:val="nil"/>
          <w:insideH w:val="nil"/>
          <w:insideV w:val="nil"/>
        </w:tcBorders>
        <w:shd w:val="clear" w:color="auto" w:fill="FFC0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861F48"/>
    <w:pPr>
      <w:spacing w:line="240" w:lineRule="auto"/>
      <w:ind w:left="720"/>
      <w:contextualSpacing/>
    </w:pPr>
    <w:rPr>
      <w:rFonts w:ascii="Arial" w:hAnsi="Arial"/>
      <w:sz w:val="20"/>
      <w:szCs w:val="20"/>
      <w:lang w:eastAsia="en-US"/>
    </w:rPr>
  </w:style>
  <w:style w:type="character" w:styleId="Hyperlink">
    <w:name w:val="Hyperlink"/>
    <w:basedOn w:val="DefaultParagraphFont"/>
    <w:uiPriority w:val="99"/>
    <w:unhideWhenUsed/>
    <w:rsid w:val="00E90178"/>
    <w:rPr>
      <w:color w:val="0000FF"/>
      <w:u w:val="single"/>
    </w:rPr>
  </w:style>
  <w:style w:type="character" w:styleId="CommentReference">
    <w:name w:val="annotation reference"/>
    <w:basedOn w:val="DefaultParagraphFont"/>
    <w:semiHidden/>
    <w:unhideWhenUsed/>
    <w:rsid w:val="00E83CA8"/>
    <w:rPr>
      <w:sz w:val="16"/>
      <w:szCs w:val="16"/>
    </w:rPr>
  </w:style>
  <w:style w:type="paragraph" w:styleId="CommentText">
    <w:name w:val="annotation text"/>
    <w:basedOn w:val="Normal"/>
    <w:link w:val="CommentTextChar"/>
    <w:semiHidden/>
    <w:unhideWhenUsed/>
    <w:rsid w:val="00E83CA8"/>
    <w:pPr>
      <w:spacing w:line="240" w:lineRule="auto"/>
    </w:pPr>
    <w:rPr>
      <w:sz w:val="20"/>
      <w:szCs w:val="20"/>
    </w:rPr>
  </w:style>
  <w:style w:type="character" w:customStyle="1" w:styleId="CommentTextChar">
    <w:name w:val="Comment Text Char"/>
    <w:basedOn w:val="DefaultParagraphFont"/>
    <w:link w:val="CommentText"/>
    <w:semiHidden/>
    <w:rsid w:val="00E83CA8"/>
    <w:rPr>
      <w:sz w:val="20"/>
      <w:szCs w:val="20"/>
    </w:rPr>
  </w:style>
  <w:style w:type="paragraph" w:styleId="CommentSubject">
    <w:name w:val="annotation subject"/>
    <w:basedOn w:val="CommentText"/>
    <w:next w:val="CommentText"/>
    <w:link w:val="CommentSubjectChar"/>
    <w:semiHidden/>
    <w:unhideWhenUsed/>
    <w:rsid w:val="00E83CA8"/>
    <w:rPr>
      <w:b/>
      <w:bCs/>
    </w:rPr>
  </w:style>
  <w:style w:type="character" w:customStyle="1" w:styleId="CommentSubjectChar">
    <w:name w:val="Comment Subject Char"/>
    <w:basedOn w:val="CommentTextChar"/>
    <w:link w:val="CommentSubject"/>
    <w:semiHidden/>
    <w:rsid w:val="00E83CA8"/>
    <w:rPr>
      <w:b/>
      <w:bCs/>
      <w:sz w:val="20"/>
      <w:szCs w:val="20"/>
    </w:rPr>
  </w:style>
  <w:style w:type="character" w:styleId="UnresolvedMention">
    <w:name w:val="Unresolved Mention"/>
    <w:basedOn w:val="DefaultParagraphFont"/>
    <w:uiPriority w:val="99"/>
    <w:unhideWhenUsed/>
    <w:rsid w:val="004369D5"/>
    <w:rPr>
      <w:color w:val="605E5C"/>
      <w:shd w:val="clear" w:color="auto" w:fill="E1DFDD"/>
    </w:rPr>
  </w:style>
  <w:style w:type="paragraph" w:styleId="FootnoteText">
    <w:name w:val="footnote text"/>
    <w:basedOn w:val="Normal"/>
    <w:link w:val="FootnoteTextChar"/>
    <w:semiHidden/>
    <w:unhideWhenUsed/>
    <w:rsid w:val="0059350B"/>
    <w:pPr>
      <w:spacing w:line="240" w:lineRule="auto"/>
    </w:pPr>
    <w:rPr>
      <w:sz w:val="20"/>
      <w:szCs w:val="20"/>
    </w:rPr>
  </w:style>
  <w:style w:type="character" w:customStyle="1" w:styleId="FootnoteTextChar">
    <w:name w:val="Footnote Text Char"/>
    <w:basedOn w:val="DefaultParagraphFont"/>
    <w:link w:val="FootnoteText"/>
    <w:semiHidden/>
    <w:rsid w:val="0059350B"/>
    <w:rPr>
      <w:sz w:val="20"/>
      <w:szCs w:val="20"/>
    </w:rPr>
  </w:style>
  <w:style w:type="character" w:styleId="FootnoteReference">
    <w:name w:val="footnote reference"/>
    <w:basedOn w:val="DefaultParagraphFont"/>
    <w:semiHidden/>
    <w:unhideWhenUsed/>
    <w:rsid w:val="0059350B"/>
    <w:rPr>
      <w:vertAlign w:val="superscript"/>
    </w:rPr>
  </w:style>
  <w:style w:type="paragraph" w:styleId="EndnoteText">
    <w:name w:val="endnote text"/>
    <w:basedOn w:val="Normal"/>
    <w:link w:val="EndnoteTextChar"/>
    <w:semiHidden/>
    <w:unhideWhenUsed/>
    <w:rsid w:val="00661EA9"/>
    <w:pPr>
      <w:spacing w:line="240" w:lineRule="auto"/>
    </w:pPr>
    <w:rPr>
      <w:sz w:val="20"/>
      <w:szCs w:val="20"/>
    </w:rPr>
  </w:style>
  <w:style w:type="character" w:customStyle="1" w:styleId="EndnoteTextChar">
    <w:name w:val="Endnote Text Char"/>
    <w:basedOn w:val="DefaultParagraphFont"/>
    <w:link w:val="EndnoteText"/>
    <w:semiHidden/>
    <w:rsid w:val="00661EA9"/>
    <w:rPr>
      <w:sz w:val="20"/>
      <w:szCs w:val="20"/>
    </w:rPr>
  </w:style>
  <w:style w:type="character" w:styleId="EndnoteReference">
    <w:name w:val="endnote reference"/>
    <w:basedOn w:val="DefaultParagraphFont"/>
    <w:semiHidden/>
    <w:unhideWhenUsed/>
    <w:rsid w:val="00661EA9"/>
    <w:rPr>
      <w:vertAlign w:val="superscript"/>
    </w:rPr>
  </w:style>
  <w:style w:type="table" w:customStyle="1" w:styleId="TableGrid1">
    <w:name w:val="Table Grid1"/>
    <w:basedOn w:val="TableNormal"/>
    <w:next w:val="TableGrid"/>
    <w:rsid w:val="002B1614"/>
    <w:pPr>
      <w:spacing w:line="200" w:lineRule="exact"/>
      <w:ind w:left="113" w:right="113"/>
    </w:pPr>
    <w:rPr>
      <w:sz w:val="16"/>
    </w:rPr>
    <w:tblPr>
      <w:tblBorders>
        <w:top w:val="single" w:sz="4" w:space="0" w:color="8ACED7" w:themeColor="accent1"/>
        <w:bottom w:val="single" w:sz="4" w:space="0" w:color="8ACED7" w:themeColor="accent1"/>
        <w:insideH w:val="single" w:sz="4" w:space="0" w:color="8ACED7" w:themeColor="accent1"/>
      </w:tblBorders>
      <w:tblCellMar>
        <w:left w:w="0" w:type="dxa"/>
        <w:bottom w:w="79" w:type="dxa"/>
        <w:right w:w="0" w:type="dxa"/>
      </w:tblCellMar>
    </w:tblPr>
    <w:tcPr>
      <w:tcMar>
        <w:bottom w:w="0" w:type="dxa"/>
      </w:tcMar>
      <w:vAlign w:val="center"/>
    </w:tcPr>
    <w:tblStylePr w:type="firstRow">
      <w:pPr>
        <w:wordWrap/>
        <w:spacing w:beforeLines="0" w:before="0" w:beforeAutospacing="0" w:afterLines="0" w:after="0" w:afterAutospacing="0" w:line="180" w:lineRule="exact"/>
        <w:jc w:val="left"/>
      </w:pPr>
      <w:rPr>
        <w:rFonts w:asciiTheme="majorHAnsi" w:hAnsiTheme="majorHAnsi"/>
        <w:b/>
        <w:caps/>
        <w:smallCaps w:val="0"/>
        <w:color w:val="FFFFFF" w:themeColor="background1"/>
        <w:spacing w:val="6"/>
        <w:sz w:val="22"/>
      </w:rPr>
      <w:tblPr/>
      <w:trPr>
        <w:tblHeader/>
      </w:trPr>
      <w:tcPr>
        <w:shd w:val="clear" w:color="auto" w:fill="8ACED7" w:themeFill="accent1"/>
        <w:tcMar>
          <w:top w:w="40" w:type="dxa"/>
          <w:left w:w="0" w:type="nil"/>
          <w:bottom w:w="45" w:type="dxa"/>
          <w:right w:w="0" w:type="nil"/>
        </w:tcMar>
      </w:tcPr>
    </w:tblStylePr>
    <w:tblStylePr w:type="firstCol">
      <w:pPr>
        <w:jc w:val="left"/>
      </w:pPr>
      <w:rPr>
        <w:b/>
        <w:caps/>
        <w:smallCaps w:val="0"/>
      </w:rPr>
      <w:tblPr/>
      <w:tcPr>
        <w:vAlign w:val="center"/>
      </w:tcPr>
    </w:tblStylePr>
  </w:style>
  <w:style w:type="character" w:styleId="Mention">
    <w:name w:val="Mention"/>
    <w:basedOn w:val="DefaultParagraphFont"/>
    <w:uiPriority w:val="99"/>
    <w:unhideWhenUsed/>
    <w:rsid w:val="00BE11C8"/>
    <w:rPr>
      <w:color w:val="2B579A"/>
      <w:shd w:val="clear" w:color="auto" w:fill="E1DFDD"/>
    </w:rPr>
  </w:style>
  <w:style w:type="paragraph" w:styleId="NormalWeb">
    <w:name w:val="Normal (Web)"/>
    <w:basedOn w:val="Normal"/>
    <w:uiPriority w:val="99"/>
    <w:semiHidden/>
    <w:unhideWhenUsed/>
    <w:rsid w:val="00EA6235"/>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1F6D2C"/>
  </w:style>
  <w:style w:type="character" w:styleId="Emphasis">
    <w:name w:val="Emphasis"/>
    <w:basedOn w:val="DefaultParagraphFont"/>
    <w:uiPriority w:val="20"/>
    <w:qFormat/>
    <w:rsid w:val="00C25897"/>
    <w:rPr>
      <w:i/>
      <w:iCs/>
    </w:rPr>
  </w:style>
  <w:style w:type="paragraph" w:styleId="Revision">
    <w:name w:val="Revision"/>
    <w:hidden/>
    <w:uiPriority w:val="99"/>
    <w:semiHidden/>
    <w:rsid w:val="002469C8"/>
    <w:pPr>
      <w:spacing w:line="240" w:lineRule="auto"/>
    </w:pPr>
  </w:style>
  <w:style w:type="table" w:customStyle="1" w:styleId="TableGrid2">
    <w:name w:val="Table Grid2"/>
    <w:basedOn w:val="TableNormal"/>
    <w:next w:val="TableGrid"/>
    <w:uiPriority w:val="39"/>
    <w:rsid w:val="002469C8"/>
    <w:pPr>
      <w:spacing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F4544"/>
    <w:pPr>
      <w:spacing w:after="200" w:line="240" w:lineRule="auto"/>
    </w:pPr>
    <w:rPr>
      <w:i/>
      <w:iCs/>
      <w:color w:val="003263" w:themeColor="text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681585">
      <w:bodyDiv w:val="1"/>
      <w:marLeft w:val="0"/>
      <w:marRight w:val="0"/>
      <w:marTop w:val="0"/>
      <w:marBottom w:val="0"/>
      <w:divBdr>
        <w:top w:val="none" w:sz="0" w:space="0" w:color="auto"/>
        <w:left w:val="none" w:sz="0" w:space="0" w:color="auto"/>
        <w:bottom w:val="none" w:sz="0" w:space="0" w:color="auto"/>
        <w:right w:val="none" w:sz="0" w:space="0" w:color="auto"/>
      </w:divBdr>
    </w:div>
    <w:div w:id="42950452">
      <w:bodyDiv w:val="1"/>
      <w:marLeft w:val="0"/>
      <w:marRight w:val="0"/>
      <w:marTop w:val="0"/>
      <w:marBottom w:val="0"/>
      <w:divBdr>
        <w:top w:val="none" w:sz="0" w:space="0" w:color="auto"/>
        <w:left w:val="none" w:sz="0" w:space="0" w:color="auto"/>
        <w:bottom w:val="none" w:sz="0" w:space="0" w:color="auto"/>
        <w:right w:val="none" w:sz="0" w:space="0" w:color="auto"/>
      </w:divBdr>
      <w:divsChild>
        <w:div w:id="1545436302">
          <w:marLeft w:val="0"/>
          <w:marRight w:val="0"/>
          <w:marTop w:val="0"/>
          <w:marBottom w:val="0"/>
          <w:divBdr>
            <w:top w:val="none" w:sz="0" w:space="0" w:color="auto"/>
            <w:left w:val="none" w:sz="0" w:space="0" w:color="auto"/>
            <w:bottom w:val="none" w:sz="0" w:space="0" w:color="auto"/>
            <w:right w:val="none" w:sz="0" w:space="0" w:color="auto"/>
          </w:divBdr>
          <w:divsChild>
            <w:div w:id="2258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65252">
      <w:bodyDiv w:val="1"/>
      <w:marLeft w:val="0"/>
      <w:marRight w:val="0"/>
      <w:marTop w:val="0"/>
      <w:marBottom w:val="0"/>
      <w:divBdr>
        <w:top w:val="none" w:sz="0" w:space="0" w:color="auto"/>
        <w:left w:val="none" w:sz="0" w:space="0" w:color="auto"/>
        <w:bottom w:val="none" w:sz="0" w:space="0" w:color="auto"/>
        <w:right w:val="none" w:sz="0" w:space="0" w:color="auto"/>
      </w:divBdr>
    </w:div>
    <w:div w:id="253782608">
      <w:bodyDiv w:val="1"/>
      <w:marLeft w:val="0"/>
      <w:marRight w:val="0"/>
      <w:marTop w:val="0"/>
      <w:marBottom w:val="0"/>
      <w:divBdr>
        <w:top w:val="none" w:sz="0" w:space="0" w:color="auto"/>
        <w:left w:val="none" w:sz="0" w:space="0" w:color="auto"/>
        <w:bottom w:val="none" w:sz="0" w:space="0" w:color="auto"/>
        <w:right w:val="none" w:sz="0" w:space="0" w:color="auto"/>
      </w:divBdr>
    </w:div>
    <w:div w:id="292174508">
      <w:bodyDiv w:val="1"/>
      <w:marLeft w:val="0"/>
      <w:marRight w:val="0"/>
      <w:marTop w:val="0"/>
      <w:marBottom w:val="0"/>
      <w:divBdr>
        <w:top w:val="none" w:sz="0" w:space="0" w:color="auto"/>
        <w:left w:val="none" w:sz="0" w:space="0" w:color="auto"/>
        <w:bottom w:val="none" w:sz="0" w:space="0" w:color="auto"/>
        <w:right w:val="none" w:sz="0" w:space="0" w:color="auto"/>
      </w:divBdr>
    </w:div>
    <w:div w:id="304119033">
      <w:bodyDiv w:val="1"/>
      <w:marLeft w:val="0"/>
      <w:marRight w:val="0"/>
      <w:marTop w:val="0"/>
      <w:marBottom w:val="0"/>
      <w:divBdr>
        <w:top w:val="none" w:sz="0" w:space="0" w:color="auto"/>
        <w:left w:val="none" w:sz="0" w:space="0" w:color="auto"/>
        <w:bottom w:val="none" w:sz="0" w:space="0" w:color="auto"/>
        <w:right w:val="none" w:sz="0" w:space="0" w:color="auto"/>
      </w:divBdr>
      <w:divsChild>
        <w:div w:id="366640324">
          <w:marLeft w:val="0"/>
          <w:marRight w:val="0"/>
          <w:marTop w:val="0"/>
          <w:marBottom w:val="0"/>
          <w:divBdr>
            <w:top w:val="none" w:sz="0" w:space="0" w:color="auto"/>
            <w:left w:val="none" w:sz="0" w:space="0" w:color="auto"/>
            <w:bottom w:val="none" w:sz="0" w:space="0" w:color="auto"/>
            <w:right w:val="none" w:sz="0" w:space="0" w:color="auto"/>
          </w:divBdr>
        </w:div>
        <w:div w:id="794063595">
          <w:marLeft w:val="0"/>
          <w:marRight w:val="0"/>
          <w:marTop w:val="0"/>
          <w:marBottom w:val="0"/>
          <w:divBdr>
            <w:top w:val="none" w:sz="0" w:space="0" w:color="auto"/>
            <w:left w:val="none" w:sz="0" w:space="0" w:color="auto"/>
            <w:bottom w:val="none" w:sz="0" w:space="0" w:color="auto"/>
            <w:right w:val="none" w:sz="0" w:space="0" w:color="auto"/>
          </w:divBdr>
        </w:div>
        <w:div w:id="1538852485">
          <w:marLeft w:val="0"/>
          <w:marRight w:val="0"/>
          <w:marTop w:val="0"/>
          <w:marBottom w:val="0"/>
          <w:divBdr>
            <w:top w:val="none" w:sz="0" w:space="0" w:color="auto"/>
            <w:left w:val="none" w:sz="0" w:space="0" w:color="auto"/>
            <w:bottom w:val="none" w:sz="0" w:space="0" w:color="auto"/>
            <w:right w:val="none" w:sz="0" w:space="0" w:color="auto"/>
          </w:divBdr>
        </w:div>
      </w:divsChild>
    </w:div>
    <w:div w:id="347100119">
      <w:bodyDiv w:val="1"/>
      <w:marLeft w:val="0"/>
      <w:marRight w:val="0"/>
      <w:marTop w:val="0"/>
      <w:marBottom w:val="0"/>
      <w:divBdr>
        <w:top w:val="none" w:sz="0" w:space="0" w:color="auto"/>
        <w:left w:val="none" w:sz="0" w:space="0" w:color="auto"/>
        <w:bottom w:val="none" w:sz="0" w:space="0" w:color="auto"/>
        <w:right w:val="none" w:sz="0" w:space="0" w:color="auto"/>
      </w:divBdr>
    </w:div>
    <w:div w:id="348608203">
      <w:bodyDiv w:val="1"/>
      <w:marLeft w:val="0"/>
      <w:marRight w:val="0"/>
      <w:marTop w:val="0"/>
      <w:marBottom w:val="0"/>
      <w:divBdr>
        <w:top w:val="none" w:sz="0" w:space="0" w:color="auto"/>
        <w:left w:val="none" w:sz="0" w:space="0" w:color="auto"/>
        <w:bottom w:val="none" w:sz="0" w:space="0" w:color="auto"/>
        <w:right w:val="none" w:sz="0" w:space="0" w:color="auto"/>
      </w:divBdr>
    </w:div>
    <w:div w:id="377318208">
      <w:bodyDiv w:val="1"/>
      <w:marLeft w:val="0"/>
      <w:marRight w:val="0"/>
      <w:marTop w:val="0"/>
      <w:marBottom w:val="0"/>
      <w:divBdr>
        <w:top w:val="none" w:sz="0" w:space="0" w:color="auto"/>
        <w:left w:val="none" w:sz="0" w:space="0" w:color="auto"/>
        <w:bottom w:val="none" w:sz="0" w:space="0" w:color="auto"/>
        <w:right w:val="none" w:sz="0" w:space="0" w:color="auto"/>
      </w:divBdr>
      <w:divsChild>
        <w:div w:id="1185822676">
          <w:marLeft w:val="0"/>
          <w:marRight w:val="0"/>
          <w:marTop w:val="0"/>
          <w:marBottom w:val="60"/>
          <w:divBdr>
            <w:top w:val="none" w:sz="0" w:space="0" w:color="auto"/>
            <w:left w:val="none" w:sz="0" w:space="0" w:color="auto"/>
            <w:bottom w:val="none" w:sz="0" w:space="0" w:color="auto"/>
            <w:right w:val="none" w:sz="0" w:space="0" w:color="auto"/>
          </w:divBdr>
        </w:div>
        <w:div w:id="1588423508">
          <w:marLeft w:val="0"/>
          <w:marRight w:val="0"/>
          <w:marTop w:val="0"/>
          <w:marBottom w:val="0"/>
          <w:divBdr>
            <w:top w:val="none" w:sz="0" w:space="0" w:color="auto"/>
            <w:left w:val="none" w:sz="0" w:space="0" w:color="auto"/>
            <w:bottom w:val="none" w:sz="0" w:space="0" w:color="auto"/>
            <w:right w:val="none" w:sz="0" w:space="0" w:color="auto"/>
          </w:divBdr>
        </w:div>
      </w:divsChild>
    </w:div>
    <w:div w:id="473988029">
      <w:bodyDiv w:val="1"/>
      <w:marLeft w:val="0"/>
      <w:marRight w:val="0"/>
      <w:marTop w:val="0"/>
      <w:marBottom w:val="0"/>
      <w:divBdr>
        <w:top w:val="none" w:sz="0" w:space="0" w:color="auto"/>
        <w:left w:val="none" w:sz="0" w:space="0" w:color="auto"/>
        <w:bottom w:val="none" w:sz="0" w:space="0" w:color="auto"/>
        <w:right w:val="none" w:sz="0" w:space="0" w:color="auto"/>
      </w:divBdr>
    </w:div>
    <w:div w:id="540287735">
      <w:bodyDiv w:val="1"/>
      <w:marLeft w:val="0"/>
      <w:marRight w:val="0"/>
      <w:marTop w:val="0"/>
      <w:marBottom w:val="0"/>
      <w:divBdr>
        <w:top w:val="none" w:sz="0" w:space="0" w:color="auto"/>
        <w:left w:val="none" w:sz="0" w:space="0" w:color="auto"/>
        <w:bottom w:val="none" w:sz="0" w:space="0" w:color="auto"/>
        <w:right w:val="none" w:sz="0" w:space="0" w:color="auto"/>
      </w:divBdr>
      <w:divsChild>
        <w:div w:id="21128907">
          <w:marLeft w:val="0"/>
          <w:marRight w:val="0"/>
          <w:marTop w:val="0"/>
          <w:marBottom w:val="0"/>
          <w:divBdr>
            <w:top w:val="none" w:sz="0" w:space="0" w:color="auto"/>
            <w:left w:val="none" w:sz="0" w:space="0" w:color="auto"/>
            <w:bottom w:val="none" w:sz="0" w:space="0" w:color="auto"/>
            <w:right w:val="none" w:sz="0" w:space="0" w:color="auto"/>
          </w:divBdr>
        </w:div>
      </w:divsChild>
    </w:div>
    <w:div w:id="632099846">
      <w:bodyDiv w:val="1"/>
      <w:marLeft w:val="0"/>
      <w:marRight w:val="0"/>
      <w:marTop w:val="0"/>
      <w:marBottom w:val="0"/>
      <w:divBdr>
        <w:top w:val="none" w:sz="0" w:space="0" w:color="auto"/>
        <w:left w:val="none" w:sz="0" w:space="0" w:color="auto"/>
        <w:bottom w:val="none" w:sz="0" w:space="0" w:color="auto"/>
        <w:right w:val="none" w:sz="0" w:space="0" w:color="auto"/>
      </w:divBdr>
      <w:divsChild>
        <w:div w:id="456490177">
          <w:marLeft w:val="0"/>
          <w:marRight w:val="0"/>
          <w:marTop w:val="0"/>
          <w:marBottom w:val="0"/>
          <w:divBdr>
            <w:top w:val="none" w:sz="0" w:space="0" w:color="auto"/>
            <w:left w:val="none" w:sz="0" w:space="0" w:color="auto"/>
            <w:bottom w:val="none" w:sz="0" w:space="0" w:color="auto"/>
            <w:right w:val="none" w:sz="0" w:space="0" w:color="auto"/>
          </w:divBdr>
        </w:div>
      </w:divsChild>
    </w:div>
    <w:div w:id="745346551">
      <w:bodyDiv w:val="1"/>
      <w:marLeft w:val="0"/>
      <w:marRight w:val="0"/>
      <w:marTop w:val="0"/>
      <w:marBottom w:val="0"/>
      <w:divBdr>
        <w:top w:val="none" w:sz="0" w:space="0" w:color="auto"/>
        <w:left w:val="none" w:sz="0" w:space="0" w:color="auto"/>
        <w:bottom w:val="none" w:sz="0" w:space="0" w:color="auto"/>
        <w:right w:val="none" w:sz="0" w:space="0" w:color="auto"/>
      </w:divBdr>
    </w:div>
    <w:div w:id="763494921">
      <w:bodyDiv w:val="1"/>
      <w:marLeft w:val="0"/>
      <w:marRight w:val="0"/>
      <w:marTop w:val="0"/>
      <w:marBottom w:val="0"/>
      <w:divBdr>
        <w:top w:val="none" w:sz="0" w:space="0" w:color="auto"/>
        <w:left w:val="none" w:sz="0" w:space="0" w:color="auto"/>
        <w:bottom w:val="none" w:sz="0" w:space="0" w:color="auto"/>
        <w:right w:val="none" w:sz="0" w:space="0" w:color="auto"/>
      </w:divBdr>
    </w:div>
    <w:div w:id="779765336">
      <w:bodyDiv w:val="1"/>
      <w:marLeft w:val="0"/>
      <w:marRight w:val="0"/>
      <w:marTop w:val="0"/>
      <w:marBottom w:val="0"/>
      <w:divBdr>
        <w:top w:val="none" w:sz="0" w:space="0" w:color="auto"/>
        <w:left w:val="none" w:sz="0" w:space="0" w:color="auto"/>
        <w:bottom w:val="none" w:sz="0" w:space="0" w:color="auto"/>
        <w:right w:val="none" w:sz="0" w:space="0" w:color="auto"/>
      </w:divBdr>
      <w:divsChild>
        <w:div w:id="88044700">
          <w:marLeft w:val="0"/>
          <w:marRight w:val="0"/>
          <w:marTop w:val="0"/>
          <w:marBottom w:val="0"/>
          <w:divBdr>
            <w:top w:val="none" w:sz="0" w:space="0" w:color="auto"/>
            <w:left w:val="none" w:sz="0" w:space="0" w:color="auto"/>
            <w:bottom w:val="none" w:sz="0" w:space="0" w:color="auto"/>
            <w:right w:val="none" w:sz="0" w:space="0" w:color="auto"/>
          </w:divBdr>
        </w:div>
        <w:div w:id="617029095">
          <w:marLeft w:val="0"/>
          <w:marRight w:val="0"/>
          <w:marTop w:val="0"/>
          <w:marBottom w:val="0"/>
          <w:divBdr>
            <w:top w:val="none" w:sz="0" w:space="0" w:color="auto"/>
            <w:left w:val="none" w:sz="0" w:space="0" w:color="auto"/>
            <w:bottom w:val="none" w:sz="0" w:space="0" w:color="auto"/>
            <w:right w:val="none" w:sz="0" w:space="0" w:color="auto"/>
          </w:divBdr>
        </w:div>
        <w:div w:id="684288052">
          <w:marLeft w:val="0"/>
          <w:marRight w:val="0"/>
          <w:marTop w:val="0"/>
          <w:marBottom w:val="0"/>
          <w:divBdr>
            <w:top w:val="none" w:sz="0" w:space="0" w:color="auto"/>
            <w:left w:val="none" w:sz="0" w:space="0" w:color="auto"/>
            <w:bottom w:val="none" w:sz="0" w:space="0" w:color="auto"/>
            <w:right w:val="none" w:sz="0" w:space="0" w:color="auto"/>
          </w:divBdr>
        </w:div>
      </w:divsChild>
    </w:div>
    <w:div w:id="860820107">
      <w:bodyDiv w:val="1"/>
      <w:marLeft w:val="0"/>
      <w:marRight w:val="0"/>
      <w:marTop w:val="0"/>
      <w:marBottom w:val="0"/>
      <w:divBdr>
        <w:top w:val="none" w:sz="0" w:space="0" w:color="auto"/>
        <w:left w:val="none" w:sz="0" w:space="0" w:color="auto"/>
        <w:bottom w:val="none" w:sz="0" w:space="0" w:color="auto"/>
        <w:right w:val="none" w:sz="0" w:space="0" w:color="auto"/>
      </w:divBdr>
    </w:div>
    <w:div w:id="889151716">
      <w:bodyDiv w:val="1"/>
      <w:marLeft w:val="0"/>
      <w:marRight w:val="0"/>
      <w:marTop w:val="0"/>
      <w:marBottom w:val="0"/>
      <w:divBdr>
        <w:top w:val="none" w:sz="0" w:space="0" w:color="auto"/>
        <w:left w:val="none" w:sz="0" w:space="0" w:color="auto"/>
        <w:bottom w:val="none" w:sz="0" w:space="0" w:color="auto"/>
        <w:right w:val="none" w:sz="0" w:space="0" w:color="auto"/>
      </w:divBdr>
    </w:div>
    <w:div w:id="898781564">
      <w:bodyDiv w:val="1"/>
      <w:marLeft w:val="0"/>
      <w:marRight w:val="0"/>
      <w:marTop w:val="0"/>
      <w:marBottom w:val="0"/>
      <w:divBdr>
        <w:top w:val="none" w:sz="0" w:space="0" w:color="auto"/>
        <w:left w:val="none" w:sz="0" w:space="0" w:color="auto"/>
        <w:bottom w:val="none" w:sz="0" w:space="0" w:color="auto"/>
        <w:right w:val="none" w:sz="0" w:space="0" w:color="auto"/>
      </w:divBdr>
    </w:div>
    <w:div w:id="967009741">
      <w:bodyDiv w:val="1"/>
      <w:marLeft w:val="0"/>
      <w:marRight w:val="0"/>
      <w:marTop w:val="0"/>
      <w:marBottom w:val="0"/>
      <w:divBdr>
        <w:top w:val="none" w:sz="0" w:space="0" w:color="auto"/>
        <w:left w:val="none" w:sz="0" w:space="0" w:color="auto"/>
        <w:bottom w:val="none" w:sz="0" w:space="0" w:color="auto"/>
        <w:right w:val="none" w:sz="0" w:space="0" w:color="auto"/>
      </w:divBdr>
    </w:div>
    <w:div w:id="1018578588">
      <w:bodyDiv w:val="1"/>
      <w:marLeft w:val="0"/>
      <w:marRight w:val="0"/>
      <w:marTop w:val="0"/>
      <w:marBottom w:val="0"/>
      <w:divBdr>
        <w:top w:val="none" w:sz="0" w:space="0" w:color="auto"/>
        <w:left w:val="none" w:sz="0" w:space="0" w:color="auto"/>
        <w:bottom w:val="none" w:sz="0" w:space="0" w:color="auto"/>
        <w:right w:val="none" w:sz="0" w:space="0" w:color="auto"/>
      </w:divBdr>
    </w:div>
    <w:div w:id="1078133869">
      <w:bodyDiv w:val="1"/>
      <w:marLeft w:val="0"/>
      <w:marRight w:val="0"/>
      <w:marTop w:val="0"/>
      <w:marBottom w:val="0"/>
      <w:divBdr>
        <w:top w:val="none" w:sz="0" w:space="0" w:color="auto"/>
        <w:left w:val="none" w:sz="0" w:space="0" w:color="auto"/>
        <w:bottom w:val="none" w:sz="0" w:space="0" w:color="auto"/>
        <w:right w:val="none" w:sz="0" w:space="0" w:color="auto"/>
      </w:divBdr>
    </w:div>
    <w:div w:id="1097022041">
      <w:bodyDiv w:val="1"/>
      <w:marLeft w:val="0"/>
      <w:marRight w:val="0"/>
      <w:marTop w:val="0"/>
      <w:marBottom w:val="0"/>
      <w:divBdr>
        <w:top w:val="none" w:sz="0" w:space="0" w:color="auto"/>
        <w:left w:val="none" w:sz="0" w:space="0" w:color="auto"/>
        <w:bottom w:val="none" w:sz="0" w:space="0" w:color="auto"/>
        <w:right w:val="none" w:sz="0" w:space="0" w:color="auto"/>
      </w:divBdr>
    </w:div>
    <w:div w:id="1105416804">
      <w:bodyDiv w:val="1"/>
      <w:marLeft w:val="0"/>
      <w:marRight w:val="0"/>
      <w:marTop w:val="0"/>
      <w:marBottom w:val="0"/>
      <w:divBdr>
        <w:top w:val="none" w:sz="0" w:space="0" w:color="auto"/>
        <w:left w:val="none" w:sz="0" w:space="0" w:color="auto"/>
        <w:bottom w:val="none" w:sz="0" w:space="0" w:color="auto"/>
        <w:right w:val="none" w:sz="0" w:space="0" w:color="auto"/>
      </w:divBdr>
    </w:div>
    <w:div w:id="1229801031">
      <w:bodyDiv w:val="1"/>
      <w:marLeft w:val="0"/>
      <w:marRight w:val="0"/>
      <w:marTop w:val="0"/>
      <w:marBottom w:val="0"/>
      <w:divBdr>
        <w:top w:val="none" w:sz="0" w:space="0" w:color="auto"/>
        <w:left w:val="none" w:sz="0" w:space="0" w:color="auto"/>
        <w:bottom w:val="none" w:sz="0" w:space="0" w:color="auto"/>
        <w:right w:val="none" w:sz="0" w:space="0" w:color="auto"/>
      </w:divBdr>
    </w:div>
    <w:div w:id="1231816599">
      <w:bodyDiv w:val="1"/>
      <w:marLeft w:val="0"/>
      <w:marRight w:val="0"/>
      <w:marTop w:val="0"/>
      <w:marBottom w:val="0"/>
      <w:divBdr>
        <w:top w:val="none" w:sz="0" w:space="0" w:color="auto"/>
        <w:left w:val="none" w:sz="0" w:space="0" w:color="auto"/>
        <w:bottom w:val="none" w:sz="0" w:space="0" w:color="auto"/>
        <w:right w:val="none" w:sz="0" w:space="0" w:color="auto"/>
      </w:divBdr>
      <w:divsChild>
        <w:div w:id="523329965">
          <w:marLeft w:val="0"/>
          <w:marRight w:val="0"/>
          <w:marTop w:val="0"/>
          <w:marBottom w:val="0"/>
          <w:divBdr>
            <w:top w:val="none" w:sz="0" w:space="0" w:color="auto"/>
            <w:left w:val="none" w:sz="0" w:space="0" w:color="auto"/>
            <w:bottom w:val="none" w:sz="0" w:space="0" w:color="auto"/>
            <w:right w:val="none" w:sz="0" w:space="0" w:color="auto"/>
          </w:divBdr>
        </w:div>
      </w:divsChild>
    </w:div>
    <w:div w:id="1286539199">
      <w:bodyDiv w:val="1"/>
      <w:marLeft w:val="0"/>
      <w:marRight w:val="0"/>
      <w:marTop w:val="0"/>
      <w:marBottom w:val="0"/>
      <w:divBdr>
        <w:top w:val="none" w:sz="0" w:space="0" w:color="auto"/>
        <w:left w:val="none" w:sz="0" w:space="0" w:color="auto"/>
        <w:bottom w:val="none" w:sz="0" w:space="0" w:color="auto"/>
        <w:right w:val="none" w:sz="0" w:space="0" w:color="auto"/>
      </w:divBdr>
    </w:div>
    <w:div w:id="1289774835">
      <w:bodyDiv w:val="1"/>
      <w:marLeft w:val="0"/>
      <w:marRight w:val="0"/>
      <w:marTop w:val="0"/>
      <w:marBottom w:val="0"/>
      <w:divBdr>
        <w:top w:val="none" w:sz="0" w:space="0" w:color="auto"/>
        <w:left w:val="none" w:sz="0" w:space="0" w:color="auto"/>
        <w:bottom w:val="none" w:sz="0" w:space="0" w:color="auto"/>
        <w:right w:val="none" w:sz="0" w:space="0" w:color="auto"/>
      </w:divBdr>
    </w:div>
    <w:div w:id="1518737798">
      <w:bodyDiv w:val="1"/>
      <w:marLeft w:val="0"/>
      <w:marRight w:val="0"/>
      <w:marTop w:val="0"/>
      <w:marBottom w:val="0"/>
      <w:divBdr>
        <w:top w:val="none" w:sz="0" w:space="0" w:color="auto"/>
        <w:left w:val="none" w:sz="0" w:space="0" w:color="auto"/>
        <w:bottom w:val="none" w:sz="0" w:space="0" w:color="auto"/>
        <w:right w:val="none" w:sz="0" w:space="0" w:color="auto"/>
      </w:divBdr>
    </w:div>
    <w:div w:id="1537542266">
      <w:bodyDiv w:val="1"/>
      <w:marLeft w:val="0"/>
      <w:marRight w:val="0"/>
      <w:marTop w:val="0"/>
      <w:marBottom w:val="0"/>
      <w:divBdr>
        <w:top w:val="none" w:sz="0" w:space="0" w:color="auto"/>
        <w:left w:val="none" w:sz="0" w:space="0" w:color="auto"/>
        <w:bottom w:val="none" w:sz="0" w:space="0" w:color="auto"/>
        <w:right w:val="none" w:sz="0" w:space="0" w:color="auto"/>
      </w:divBdr>
    </w:div>
    <w:div w:id="1612399963">
      <w:bodyDiv w:val="1"/>
      <w:marLeft w:val="0"/>
      <w:marRight w:val="0"/>
      <w:marTop w:val="0"/>
      <w:marBottom w:val="0"/>
      <w:divBdr>
        <w:top w:val="none" w:sz="0" w:space="0" w:color="auto"/>
        <w:left w:val="none" w:sz="0" w:space="0" w:color="auto"/>
        <w:bottom w:val="none" w:sz="0" w:space="0" w:color="auto"/>
        <w:right w:val="none" w:sz="0" w:space="0" w:color="auto"/>
      </w:divBdr>
    </w:div>
    <w:div w:id="1618758622">
      <w:bodyDiv w:val="1"/>
      <w:marLeft w:val="0"/>
      <w:marRight w:val="0"/>
      <w:marTop w:val="0"/>
      <w:marBottom w:val="0"/>
      <w:divBdr>
        <w:top w:val="none" w:sz="0" w:space="0" w:color="auto"/>
        <w:left w:val="none" w:sz="0" w:space="0" w:color="auto"/>
        <w:bottom w:val="none" w:sz="0" w:space="0" w:color="auto"/>
        <w:right w:val="none" w:sz="0" w:space="0" w:color="auto"/>
      </w:divBdr>
    </w:div>
    <w:div w:id="1624842115">
      <w:bodyDiv w:val="1"/>
      <w:marLeft w:val="0"/>
      <w:marRight w:val="0"/>
      <w:marTop w:val="0"/>
      <w:marBottom w:val="0"/>
      <w:divBdr>
        <w:top w:val="none" w:sz="0" w:space="0" w:color="auto"/>
        <w:left w:val="none" w:sz="0" w:space="0" w:color="auto"/>
        <w:bottom w:val="none" w:sz="0" w:space="0" w:color="auto"/>
        <w:right w:val="none" w:sz="0" w:space="0" w:color="auto"/>
      </w:divBdr>
    </w:div>
    <w:div w:id="1760709620">
      <w:bodyDiv w:val="1"/>
      <w:marLeft w:val="0"/>
      <w:marRight w:val="0"/>
      <w:marTop w:val="0"/>
      <w:marBottom w:val="0"/>
      <w:divBdr>
        <w:top w:val="none" w:sz="0" w:space="0" w:color="auto"/>
        <w:left w:val="none" w:sz="0" w:space="0" w:color="auto"/>
        <w:bottom w:val="none" w:sz="0" w:space="0" w:color="auto"/>
        <w:right w:val="none" w:sz="0" w:space="0" w:color="auto"/>
      </w:divBdr>
    </w:div>
    <w:div w:id="1782989688">
      <w:bodyDiv w:val="1"/>
      <w:marLeft w:val="0"/>
      <w:marRight w:val="0"/>
      <w:marTop w:val="0"/>
      <w:marBottom w:val="0"/>
      <w:divBdr>
        <w:top w:val="none" w:sz="0" w:space="0" w:color="auto"/>
        <w:left w:val="none" w:sz="0" w:space="0" w:color="auto"/>
        <w:bottom w:val="none" w:sz="0" w:space="0" w:color="auto"/>
        <w:right w:val="none" w:sz="0" w:space="0" w:color="auto"/>
      </w:divBdr>
    </w:div>
    <w:div w:id="1851334476">
      <w:bodyDiv w:val="1"/>
      <w:marLeft w:val="0"/>
      <w:marRight w:val="0"/>
      <w:marTop w:val="0"/>
      <w:marBottom w:val="0"/>
      <w:divBdr>
        <w:top w:val="none" w:sz="0" w:space="0" w:color="auto"/>
        <w:left w:val="none" w:sz="0" w:space="0" w:color="auto"/>
        <w:bottom w:val="none" w:sz="0" w:space="0" w:color="auto"/>
        <w:right w:val="none" w:sz="0" w:space="0" w:color="auto"/>
      </w:divBdr>
    </w:div>
    <w:div w:id="1923224673">
      <w:bodyDiv w:val="1"/>
      <w:marLeft w:val="0"/>
      <w:marRight w:val="0"/>
      <w:marTop w:val="0"/>
      <w:marBottom w:val="0"/>
      <w:divBdr>
        <w:top w:val="none" w:sz="0" w:space="0" w:color="auto"/>
        <w:left w:val="none" w:sz="0" w:space="0" w:color="auto"/>
        <w:bottom w:val="none" w:sz="0" w:space="0" w:color="auto"/>
        <w:right w:val="none" w:sz="0" w:space="0" w:color="auto"/>
      </w:divBdr>
    </w:div>
    <w:div w:id="1944413196">
      <w:bodyDiv w:val="1"/>
      <w:marLeft w:val="0"/>
      <w:marRight w:val="0"/>
      <w:marTop w:val="0"/>
      <w:marBottom w:val="0"/>
      <w:divBdr>
        <w:top w:val="none" w:sz="0" w:space="0" w:color="auto"/>
        <w:left w:val="none" w:sz="0" w:space="0" w:color="auto"/>
        <w:bottom w:val="none" w:sz="0" w:space="0" w:color="auto"/>
        <w:right w:val="none" w:sz="0" w:space="0" w:color="auto"/>
      </w:divBdr>
      <w:divsChild>
        <w:div w:id="457259289">
          <w:marLeft w:val="0"/>
          <w:marRight w:val="0"/>
          <w:marTop w:val="0"/>
          <w:marBottom w:val="0"/>
          <w:divBdr>
            <w:top w:val="none" w:sz="0" w:space="0" w:color="auto"/>
            <w:left w:val="none" w:sz="0" w:space="0" w:color="auto"/>
            <w:bottom w:val="none" w:sz="0" w:space="0" w:color="auto"/>
            <w:right w:val="none" w:sz="0" w:space="0" w:color="auto"/>
          </w:divBdr>
        </w:div>
        <w:div w:id="1484932945">
          <w:marLeft w:val="0"/>
          <w:marRight w:val="0"/>
          <w:marTop w:val="0"/>
          <w:marBottom w:val="0"/>
          <w:divBdr>
            <w:top w:val="none" w:sz="0" w:space="0" w:color="auto"/>
            <w:left w:val="none" w:sz="0" w:space="0" w:color="auto"/>
            <w:bottom w:val="none" w:sz="0" w:space="0" w:color="auto"/>
            <w:right w:val="none" w:sz="0" w:space="0" w:color="auto"/>
          </w:divBdr>
        </w:div>
        <w:div w:id="2105683470">
          <w:marLeft w:val="0"/>
          <w:marRight w:val="0"/>
          <w:marTop w:val="0"/>
          <w:marBottom w:val="0"/>
          <w:divBdr>
            <w:top w:val="none" w:sz="0" w:space="0" w:color="auto"/>
            <w:left w:val="none" w:sz="0" w:space="0" w:color="auto"/>
            <w:bottom w:val="none" w:sz="0" w:space="0" w:color="auto"/>
            <w:right w:val="none" w:sz="0" w:space="0" w:color="auto"/>
          </w:divBdr>
        </w:div>
        <w:div w:id="21270423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saveSmartTagsAsXml/>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eader" Target="header3.xml"/><Relationship Id="rId26" Type="http://schemas.openxmlformats.org/officeDocument/2006/relationships/image" Target="media/image9.png"/><Relationship Id="rId39" Type="http://schemas.openxmlformats.org/officeDocument/2006/relationships/image" Target="media/image21.png"/><Relationship Id="rId21" Type="http://schemas.openxmlformats.org/officeDocument/2006/relationships/oleObject" Target="embeddings/oleObject1.bin"/><Relationship Id="rId34" Type="http://schemas.openxmlformats.org/officeDocument/2006/relationships/image" Target="media/image16.png"/><Relationship Id="rId42" Type="http://schemas.openxmlformats.org/officeDocument/2006/relationships/image" Target="media/image24.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3.png"/><Relationship Id="rId44"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image" Target="media/image2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b04684\AppData\Roaming\Microsoft\Templates\TRIM\Corporate%20Templates\COGG%20Info%20Sheet%20Template.DOTX"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C0504D"/>
      </a:accent2>
      <a:accent3>
        <a:srgbClr val="0070C0"/>
      </a:accent3>
      <a:accent4>
        <a:srgbClr val="92D050"/>
      </a:accent4>
      <a:accent5>
        <a:srgbClr val="F79646"/>
      </a:accent5>
      <a:accent6>
        <a:srgbClr val="FFC000"/>
      </a:accent6>
      <a:hlink>
        <a:srgbClr val="231F20"/>
      </a:hlink>
      <a:folHlink>
        <a:srgbClr val="8ACED7"/>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1 6 " ? > < K a p i s h F i l e n a m e T o U r i M a p p i n g s   x m l n s : x s i = " h t t p : / / w w w . w 3 . o r g / 2 0 0 1 / X M L S c h e m a - i n s t a n c e "   x m l n s : x s d = " h t t p : / / w w w . w 3 . o r g / 2 0 0 1 / X M L S c h e m a " / > 
</file>

<file path=customXml/item2.xml><?xml version="1.0" encoding="utf-8"?>
<ct:contentTypeSchema xmlns:ct="http://schemas.microsoft.com/office/2006/metadata/contentType" xmlns:ma="http://schemas.microsoft.com/office/2006/metadata/properties/metaAttributes" ct:_="" ma:_="" ma:contentTypeName="Document" ma:contentTypeID="0x010100AD29373F8AA2D2488478C9E1B890C27A" ma:contentTypeVersion="6" ma:contentTypeDescription="Create a new document." ma:contentTypeScope="" ma:versionID="e7ea7a244458f7a00162b72e3a009de6">
  <xsd:schema xmlns:xsd="http://www.w3.org/2001/XMLSchema" xmlns:xs="http://www.w3.org/2001/XMLSchema" xmlns:p="http://schemas.microsoft.com/office/2006/metadata/properties" xmlns:ns2="bd28a1c0-60de-446e-a8a9-4637b4d7d04a" xmlns:ns3="7d279b51-c818-4ea0-941e-2b73183acf56" targetNamespace="http://schemas.microsoft.com/office/2006/metadata/properties" ma:root="true" ma:fieldsID="50329a256e4703c34322502ff92edd68" ns2:_="" ns3:_="">
    <xsd:import namespace="bd28a1c0-60de-446e-a8a9-4637b4d7d04a"/>
    <xsd:import namespace="7d279b51-c818-4ea0-941e-2b73183acf5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28a1c0-60de-446e-a8a9-4637b4d7d0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279b51-c818-4ea0-941e-2b73183acf5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haredWithUsers xmlns="7d279b51-c818-4ea0-941e-2b73183acf56">
      <UserInfo>
        <DisplayName>Jessica Hurse</DisplayName>
        <AccountId>22</AccountId>
        <AccountType/>
      </UserInfo>
    </SharedWithUsers>
  </documentManagement>
</p:properties>
</file>

<file path=customXml/itemProps1.xml><?xml version="1.0" encoding="utf-8"?>
<ds:datastoreItem xmlns:ds="http://schemas.openxmlformats.org/officeDocument/2006/customXml" ds:itemID="{61464D70-14A8-49FF-A684-35D76BA67FAC}">
  <ds:schemaRefs>
    <ds:schemaRef ds:uri="http://www.w3.org/2001/XMLSchema"/>
  </ds:schemaRefs>
</ds:datastoreItem>
</file>

<file path=customXml/itemProps2.xml><?xml version="1.0" encoding="utf-8"?>
<ds:datastoreItem xmlns:ds="http://schemas.openxmlformats.org/officeDocument/2006/customXml" ds:itemID="{93B76C04-E096-46FE-A997-9C0A772F4D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28a1c0-60de-446e-a8a9-4637b4d7d04a"/>
    <ds:schemaRef ds:uri="7d279b51-c818-4ea0-941e-2b73183acf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63A30D-BF58-4709-B4AF-50F0F22F113A}">
  <ds:schemaRefs>
    <ds:schemaRef ds:uri="http://schemas.openxmlformats.org/officeDocument/2006/bibliography"/>
  </ds:schemaRefs>
</ds:datastoreItem>
</file>

<file path=customXml/itemProps4.xml><?xml version="1.0" encoding="utf-8"?>
<ds:datastoreItem xmlns:ds="http://schemas.openxmlformats.org/officeDocument/2006/customXml" ds:itemID="{398A1D3C-BB71-47A7-B2E4-3E9597D8FB2D}">
  <ds:schemaRefs>
    <ds:schemaRef ds:uri="http://schemas.microsoft.com/sharepoint/v3/contenttype/forms"/>
  </ds:schemaRefs>
</ds:datastoreItem>
</file>

<file path=customXml/itemProps5.xml><?xml version="1.0" encoding="utf-8"?>
<ds:datastoreItem xmlns:ds="http://schemas.openxmlformats.org/officeDocument/2006/customXml" ds:itemID="{988AF2A8-160B-4323-9EFC-BFE0F83E88B2}">
  <ds:schemaRefs>
    <ds:schemaRef ds:uri="http://schemas.microsoft.com/office/2006/metadata/properties"/>
    <ds:schemaRef ds:uri="http://schemas.microsoft.com/office/infopath/2007/PartnerControls"/>
    <ds:schemaRef ds:uri="7d279b51-c818-4ea0-941e-2b73183acf56"/>
  </ds:schemaRefs>
</ds:datastoreItem>
</file>

<file path=docProps/app.xml><?xml version="1.0" encoding="utf-8"?>
<Properties xmlns="http://schemas.openxmlformats.org/officeDocument/2006/extended-properties" xmlns:vt="http://schemas.openxmlformats.org/officeDocument/2006/docPropsVTypes">
  <Template>COGG Info Sheet Template.DOTX</Template>
  <TotalTime>9</TotalTime>
  <Pages>1</Pages>
  <Words>2993</Words>
  <Characters>17062</Characters>
  <Application>Microsoft Office Word</Application>
  <DocSecurity>4</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Barkley</dc:creator>
  <cp:keywords/>
  <cp:lastModifiedBy>Krishna Tirumalachetty</cp:lastModifiedBy>
  <cp:revision>8</cp:revision>
  <cp:lastPrinted>2022-12-20T23:19:00Z</cp:lastPrinted>
  <dcterms:created xsi:type="dcterms:W3CDTF">2022-11-24T19:52:00Z</dcterms:created>
  <dcterms:modified xsi:type="dcterms:W3CDTF">2023-03-21T20:14:00Z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recNumber">
    <vt:lpwstr>D20-391551</vt:lpwstr>
  </property>
  <property fmtid="{D5CDD505-2E9C-101B-9397-08002B2CF9AE}" pid="3" name="ContentTypeId">
    <vt:lpwstr>0x010100AD29373F8AA2D2488478C9E1B890C27A</vt:lpwstr>
  </property>
  <property fmtid="{D5CDD505-2E9C-101B-9397-08002B2CF9AE}" pid="4" name="MediaServiceImageTags">
    <vt:lpwstr/>
  </property>
</Properties>
</file>