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5D6B1" w14:textId="41F9D956" w:rsidR="00923ACF" w:rsidRPr="00923ACF" w:rsidRDefault="004D2DEE" w:rsidP="00923ACF">
      <w:pPr>
        <w:pStyle w:val="Title"/>
        <w:spacing w:before="600"/>
        <w:rPr>
          <w:sz w:val="72"/>
          <w:szCs w:val="72"/>
        </w:rPr>
      </w:pPr>
      <w:r w:rsidRPr="00923ACF">
        <w:rPr>
          <w:noProof/>
          <w:sz w:val="72"/>
          <w:szCs w:val="72"/>
        </w:rPr>
        <w:drawing>
          <wp:anchor distT="0" distB="0" distL="114300" distR="114300" simplePos="0" relativeHeight="251658240" behindDoc="1" locked="0" layoutInCell="1" allowOverlap="1" wp14:anchorId="5CF83E16" wp14:editId="6768E238">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BA3969">
        <w:rPr>
          <w:sz w:val="72"/>
          <w:szCs w:val="72"/>
        </w:rPr>
        <w:t>MINUTES</w:t>
      </w:r>
      <w:r w:rsidR="00D30A31" w:rsidRPr="00923ACF">
        <w:rPr>
          <w:sz w:val="72"/>
          <w:szCs w:val="72"/>
        </w:rPr>
        <w:t xml:space="preserve"> </w:t>
      </w:r>
    </w:p>
    <w:p w14:paraId="7B26B329" w14:textId="22B9C12F" w:rsidR="00D30A31" w:rsidRPr="00016CE1" w:rsidRDefault="00016CE1" w:rsidP="0036479F">
      <w:pPr>
        <w:pStyle w:val="Title"/>
        <w:tabs>
          <w:tab w:val="left" w:pos="8588"/>
        </w:tabs>
      </w:pPr>
      <w:r>
        <w:t xml:space="preserve">Youth council </w:t>
      </w:r>
      <w:r w:rsidR="0036479F">
        <w:tab/>
      </w:r>
      <w:r>
        <w:br/>
        <w:t>ADvisory Committee</w:t>
      </w:r>
    </w:p>
    <w:p w14:paraId="516A1F4A" w14:textId="534373A1" w:rsidR="00E01B76" w:rsidRPr="004110F0" w:rsidRDefault="00E01B76" w:rsidP="00E01B76">
      <w:pPr>
        <w:pStyle w:val="Heading1"/>
      </w:pPr>
      <w:r>
        <w:t xml:space="preserve">Monday </w:t>
      </w:r>
      <w:r w:rsidR="001038F6">
        <w:t xml:space="preserve">24 </w:t>
      </w:r>
      <w:r w:rsidR="00DB4252">
        <w:t>March</w:t>
      </w:r>
      <w:r w:rsidR="001038F6">
        <w:t xml:space="preserve"> 2025</w:t>
      </w:r>
      <w:r>
        <w:t>| 5:00-</w:t>
      </w:r>
      <w:r w:rsidR="001038F6">
        <w:t>7</w:t>
      </w:r>
      <w:r>
        <w:t>:</w:t>
      </w:r>
      <w:r w:rsidR="001038F6">
        <w:t>3</w:t>
      </w:r>
      <w:r>
        <w:t xml:space="preserve">0pm | </w:t>
      </w:r>
      <w:r w:rsidR="00284AF1">
        <w:t>City Hall</w:t>
      </w:r>
      <w:r w:rsidR="004B40CF">
        <w:t xml:space="preserve"> </w:t>
      </w:r>
    </w:p>
    <w:p w14:paraId="35CFE1C7" w14:textId="77777777" w:rsidR="008D7869" w:rsidRDefault="008D7869" w:rsidP="008D7869">
      <w:pPr>
        <w:pStyle w:val="Heading1"/>
      </w:pPr>
      <w:r>
        <w:t>Attendees</w:t>
      </w:r>
    </w:p>
    <w:p w14:paraId="03156278" w14:textId="0895C643" w:rsidR="008D7869" w:rsidRPr="00136534" w:rsidRDefault="008D7869" w:rsidP="0063269F">
      <w:pPr>
        <w:spacing w:line="240" w:lineRule="auto"/>
        <w:rPr>
          <w:rFonts w:ascii="Calibri" w:hAnsi="Calibri" w:cs="Calibri"/>
          <w:color w:val="000000"/>
          <w:sz w:val="22"/>
          <w:szCs w:val="22"/>
        </w:rPr>
      </w:pPr>
      <w:r w:rsidRPr="001D2BC4">
        <w:rPr>
          <w:rFonts w:asciiTheme="majorHAnsi" w:hAnsiTheme="majorHAnsi" w:cstheme="majorHAnsi"/>
          <w:b/>
          <w:bCs/>
        </w:rPr>
        <w:t>Chair</w:t>
      </w:r>
      <w:r w:rsidRPr="001D2BC4">
        <w:rPr>
          <w:rFonts w:asciiTheme="majorHAnsi" w:hAnsiTheme="majorHAnsi" w:cstheme="majorHAnsi"/>
        </w:rPr>
        <w:t xml:space="preserve"> </w:t>
      </w:r>
      <w:r>
        <w:t>–</w:t>
      </w:r>
      <w:r w:rsidRPr="0099545C">
        <w:rPr>
          <w:rFonts w:cstheme="minorHAnsi"/>
          <w:color w:val="000000"/>
        </w:rPr>
        <w:t xml:space="preserve"> </w:t>
      </w:r>
      <w:r w:rsidR="00FF2DAA" w:rsidRPr="00035864">
        <w:rPr>
          <w:rFonts w:asciiTheme="majorHAnsi" w:hAnsiTheme="majorHAnsi" w:cstheme="majorHAnsi"/>
        </w:rPr>
        <w:t>Ayush</w:t>
      </w:r>
      <w:r w:rsidR="00DA0B70" w:rsidRPr="00035864">
        <w:rPr>
          <w:rFonts w:asciiTheme="majorHAnsi" w:hAnsiTheme="majorHAnsi" w:cstheme="majorHAnsi"/>
        </w:rPr>
        <w:t xml:space="preserve"> Singh (Junior Mayor)</w:t>
      </w:r>
    </w:p>
    <w:p w14:paraId="666F3A88" w14:textId="77777777" w:rsidR="008D7869" w:rsidRPr="00F9539A" w:rsidRDefault="008D7869" w:rsidP="0063269F">
      <w:pPr>
        <w:rPr>
          <w:color w:val="8ACED7" w:themeColor="accent1"/>
        </w:rPr>
      </w:pPr>
    </w:p>
    <w:p w14:paraId="486B6CC1" w14:textId="3B723B5B" w:rsidR="00A27C4E" w:rsidRDefault="008D7869" w:rsidP="0063269F">
      <w:pPr>
        <w:pStyle w:val="BodyText"/>
        <w:spacing w:before="0" w:after="0"/>
        <w:rPr>
          <w:rFonts w:asciiTheme="majorHAnsi" w:hAnsiTheme="majorHAnsi" w:cstheme="majorHAnsi"/>
        </w:rPr>
      </w:pPr>
      <w:r w:rsidRPr="001D2BC4">
        <w:rPr>
          <w:rFonts w:asciiTheme="majorHAnsi" w:hAnsiTheme="majorHAnsi" w:cstheme="majorHAnsi"/>
          <w:b/>
          <w:bCs/>
        </w:rPr>
        <w:t>Youth Council Members</w:t>
      </w:r>
      <w:r w:rsidRPr="001D2BC4">
        <w:rPr>
          <w:rFonts w:asciiTheme="majorHAnsi" w:hAnsiTheme="majorHAnsi" w:cstheme="majorHAnsi"/>
        </w:rPr>
        <w:t xml:space="preserve"> –</w:t>
      </w:r>
      <w:r w:rsidRPr="00A632DD">
        <w:t xml:space="preserve"> </w:t>
      </w:r>
      <w:r w:rsidR="00F605E7" w:rsidRPr="00035864">
        <w:rPr>
          <w:rFonts w:asciiTheme="majorHAnsi" w:hAnsiTheme="majorHAnsi" w:cstheme="majorHAnsi"/>
        </w:rPr>
        <w:t xml:space="preserve">Alanah Forbes (Junior Deputy Mayor), </w:t>
      </w:r>
      <w:r w:rsidR="00E4305B" w:rsidRPr="00035864">
        <w:rPr>
          <w:rFonts w:asciiTheme="majorHAnsi" w:hAnsiTheme="majorHAnsi" w:cstheme="majorHAnsi"/>
        </w:rPr>
        <w:t xml:space="preserve">Archie Gaylard, </w:t>
      </w:r>
      <w:r w:rsidR="00702D01" w:rsidRPr="00035864">
        <w:rPr>
          <w:rFonts w:asciiTheme="majorHAnsi" w:hAnsiTheme="majorHAnsi" w:cstheme="majorHAnsi"/>
        </w:rPr>
        <w:t xml:space="preserve">Bella Harvey, </w:t>
      </w:r>
      <w:r w:rsidR="00F605E7" w:rsidRPr="00035864">
        <w:rPr>
          <w:rFonts w:asciiTheme="majorHAnsi" w:hAnsiTheme="majorHAnsi" w:cstheme="majorHAnsi"/>
        </w:rPr>
        <w:t>Ben Pocock,</w:t>
      </w:r>
      <w:r w:rsidR="005B0441" w:rsidRPr="00035864">
        <w:rPr>
          <w:rFonts w:asciiTheme="majorHAnsi" w:hAnsiTheme="majorHAnsi" w:cstheme="majorHAnsi"/>
        </w:rPr>
        <w:t xml:space="preserve"> Codey Broomhall</w:t>
      </w:r>
      <w:r w:rsidR="00080321" w:rsidRPr="00035864">
        <w:rPr>
          <w:rFonts w:asciiTheme="majorHAnsi" w:hAnsiTheme="majorHAnsi" w:cstheme="majorHAnsi"/>
        </w:rPr>
        <w:t xml:space="preserve">, John McClure, Lacey Young, </w:t>
      </w:r>
      <w:r w:rsidR="00D449E6" w:rsidRPr="00035864">
        <w:rPr>
          <w:rFonts w:asciiTheme="majorHAnsi" w:hAnsiTheme="majorHAnsi" w:cstheme="majorHAnsi"/>
        </w:rPr>
        <w:t>Mohammad Husseini</w:t>
      </w:r>
      <w:r w:rsidR="004C0FDD">
        <w:rPr>
          <w:rFonts w:asciiTheme="majorHAnsi" w:hAnsiTheme="majorHAnsi" w:cstheme="majorHAnsi"/>
        </w:rPr>
        <w:t>, Sarah</w:t>
      </w:r>
      <w:r w:rsidR="00AA3546">
        <w:rPr>
          <w:rFonts w:asciiTheme="majorHAnsi" w:hAnsiTheme="majorHAnsi" w:cstheme="majorHAnsi"/>
        </w:rPr>
        <w:t xml:space="preserve"> Ivey. </w:t>
      </w:r>
    </w:p>
    <w:p w14:paraId="351271F0" w14:textId="77777777" w:rsidR="00186627" w:rsidRPr="00A27C4E" w:rsidRDefault="00186627" w:rsidP="0063269F">
      <w:pPr>
        <w:pStyle w:val="BodyText"/>
        <w:spacing w:before="0" w:after="0"/>
        <w:rPr>
          <w:rFonts w:asciiTheme="majorHAnsi" w:hAnsiTheme="majorHAnsi" w:cstheme="majorHAnsi"/>
        </w:rPr>
      </w:pPr>
    </w:p>
    <w:p w14:paraId="5CE369E9" w14:textId="6A1D363E" w:rsidR="008D7869" w:rsidRDefault="008D7869" w:rsidP="008D7869">
      <w:r w:rsidRPr="001D2BC4">
        <w:rPr>
          <w:rFonts w:asciiTheme="majorHAnsi" w:hAnsiTheme="majorHAnsi" w:cstheme="majorHAnsi"/>
          <w:b/>
          <w:bCs/>
        </w:rPr>
        <w:t>Council Officers</w:t>
      </w:r>
      <w:r w:rsidRPr="001D2BC4">
        <w:rPr>
          <w:rFonts w:asciiTheme="majorHAnsi" w:hAnsiTheme="majorHAnsi" w:cstheme="majorHAnsi"/>
        </w:rPr>
        <w:t xml:space="preserve"> –</w:t>
      </w:r>
      <w:r w:rsidR="00AD7CBE">
        <w:rPr>
          <w:rFonts w:asciiTheme="majorHAnsi" w:hAnsiTheme="majorHAnsi" w:cstheme="majorHAnsi"/>
        </w:rPr>
        <w:t xml:space="preserve"> </w:t>
      </w:r>
      <w:r w:rsidR="00271CCC" w:rsidRPr="00271CCC">
        <w:rPr>
          <w:rFonts w:asciiTheme="majorHAnsi" w:hAnsiTheme="majorHAnsi" w:cstheme="majorHAnsi"/>
        </w:rPr>
        <w:t>Zoe Eastick</w:t>
      </w:r>
      <w:r w:rsidR="00817203">
        <w:rPr>
          <w:rFonts w:asciiTheme="majorHAnsi" w:hAnsiTheme="majorHAnsi" w:cstheme="majorHAnsi"/>
        </w:rPr>
        <w:t xml:space="preserve">, </w:t>
      </w:r>
      <w:r w:rsidR="00035864">
        <w:rPr>
          <w:rFonts w:asciiTheme="majorHAnsi" w:hAnsiTheme="majorHAnsi" w:cstheme="majorHAnsi"/>
        </w:rPr>
        <w:t>Greg Chadwick</w:t>
      </w:r>
      <w:r w:rsidR="005C773D">
        <w:rPr>
          <w:rFonts w:asciiTheme="majorHAnsi" w:hAnsiTheme="majorHAnsi" w:cstheme="majorHAnsi"/>
        </w:rPr>
        <w:t>, Bennette George</w:t>
      </w:r>
      <w:r w:rsidR="006F5BE5">
        <w:rPr>
          <w:rFonts w:asciiTheme="majorHAnsi" w:hAnsiTheme="majorHAnsi" w:cstheme="majorHAnsi"/>
        </w:rPr>
        <w:t xml:space="preserve"> (student placement)</w:t>
      </w:r>
    </w:p>
    <w:p w14:paraId="26969134" w14:textId="77777777" w:rsidR="00E01B76" w:rsidRDefault="00E01B76" w:rsidP="00E01B76">
      <w:pPr>
        <w:pStyle w:val="Heading1"/>
      </w:pPr>
      <w:r w:rsidRPr="004241D4">
        <w:t xml:space="preserve">Guests </w:t>
      </w:r>
    </w:p>
    <w:p w14:paraId="4B0A3433" w14:textId="77777777" w:rsidR="002F5C7A" w:rsidRDefault="001D75D5" w:rsidP="00817203">
      <w:pPr>
        <w:spacing w:line="240" w:lineRule="auto"/>
        <w:rPr>
          <w:rFonts w:asciiTheme="majorHAnsi" w:hAnsiTheme="majorHAnsi" w:cstheme="majorHAnsi"/>
        </w:rPr>
      </w:pPr>
      <w:r>
        <w:rPr>
          <w:rFonts w:asciiTheme="majorHAnsi" w:hAnsiTheme="majorHAnsi" w:cstheme="majorHAnsi"/>
        </w:rPr>
        <w:t>Jessica Noesga</w:t>
      </w:r>
      <w:r w:rsidR="00213E02">
        <w:rPr>
          <w:rFonts w:asciiTheme="majorHAnsi" w:hAnsiTheme="majorHAnsi" w:cstheme="majorHAnsi"/>
        </w:rPr>
        <w:t>a</w:t>
      </w:r>
      <w:r>
        <w:rPr>
          <w:rFonts w:asciiTheme="majorHAnsi" w:hAnsiTheme="majorHAnsi" w:cstheme="majorHAnsi"/>
        </w:rPr>
        <w:t>rd</w:t>
      </w:r>
      <w:r w:rsidR="00E634C6" w:rsidRPr="00E634C6">
        <w:rPr>
          <w:rFonts w:asciiTheme="majorHAnsi" w:hAnsiTheme="majorHAnsi" w:cstheme="majorHAnsi"/>
        </w:rPr>
        <w:t xml:space="preserve"> </w:t>
      </w:r>
      <w:r w:rsidR="00DF05E9">
        <w:rPr>
          <w:rFonts w:asciiTheme="majorHAnsi" w:hAnsiTheme="majorHAnsi" w:cstheme="majorHAnsi"/>
        </w:rPr>
        <w:t>|</w:t>
      </w:r>
      <w:r w:rsidR="00DF05E9" w:rsidRPr="00DF05E9">
        <w:rPr>
          <w:rFonts w:asciiTheme="majorHAnsi" w:hAnsiTheme="majorHAnsi" w:cstheme="majorHAnsi"/>
        </w:rPr>
        <w:t xml:space="preserve"> </w:t>
      </w:r>
      <w:r>
        <w:rPr>
          <w:rFonts w:asciiTheme="majorHAnsi" w:hAnsiTheme="majorHAnsi" w:cstheme="majorHAnsi"/>
        </w:rPr>
        <w:t>Program Lead</w:t>
      </w:r>
      <w:r w:rsidR="00ED2CB5">
        <w:rPr>
          <w:rFonts w:asciiTheme="majorHAnsi" w:hAnsiTheme="majorHAnsi" w:cstheme="majorHAnsi"/>
        </w:rPr>
        <w:t xml:space="preserve"> </w:t>
      </w:r>
      <w:r w:rsidR="00DF05E9">
        <w:rPr>
          <w:rFonts w:asciiTheme="majorHAnsi" w:hAnsiTheme="majorHAnsi" w:cstheme="majorHAnsi"/>
        </w:rPr>
        <w:t xml:space="preserve">| </w:t>
      </w:r>
      <w:r w:rsidR="00213E02">
        <w:rPr>
          <w:rFonts w:asciiTheme="majorHAnsi" w:hAnsiTheme="majorHAnsi" w:cstheme="majorHAnsi"/>
        </w:rPr>
        <w:t>Read the Play</w:t>
      </w:r>
    </w:p>
    <w:p w14:paraId="7AC01D29" w14:textId="458B857A" w:rsidR="005D2687" w:rsidRDefault="002F5C7A" w:rsidP="00817203">
      <w:pPr>
        <w:spacing w:line="240" w:lineRule="auto"/>
        <w:rPr>
          <w:rFonts w:asciiTheme="majorHAnsi" w:hAnsiTheme="majorHAnsi" w:cstheme="majorHAnsi"/>
        </w:rPr>
      </w:pPr>
      <w:r w:rsidRPr="002F5C7A">
        <w:rPr>
          <w:rFonts w:asciiTheme="majorHAnsi" w:hAnsiTheme="majorHAnsi" w:cstheme="majorHAnsi"/>
        </w:rPr>
        <w:t>Chrissy Gibbons</w:t>
      </w:r>
      <w:r>
        <w:rPr>
          <w:rFonts w:asciiTheme="majorHAnsi" w:hAnsiTheme="majorHAnsi" w:cstheme="majorHAnsi"/>
        </w:rPr>
        <w:t xml:space="preserve"> | Read the Play </w:t>
      </w:r>
    </w:p>
    <w:p w14:paraId="28E80DAF" w14:textId="451E6AB7" w:rsidR="00970103" w:rsidRDefault="00225D76" w:rsidP="00817203">
      <w:pPr>
        <w:spacing w:line="240" w:lineRule="auto"/>
        <w:rPr>
          <w:rFonts w:asciiTheme="majorHAnsi" w:hAnsiTheme="majorHAnsi" w:cstheme="majorHAnsi"/>
        </w:rPr>
      </w:pPr>
      <w:r>
        <w:rPr>
          <w:rFonts w:asciiTheme="majorHAnsi" w:hAnsiTheme="majorHAnsi" w:cstheme="majorHAnsi"/>
        </w:rPr>
        <w:t>Michael Fiddian</w:t>
      </w:r>
      <w:r w:rsidR="00970103">
        <w:rPr>
          <w:rFonts w:asciiTheme="majorHAnsi" w:hAnsiTheme="majorHAnsi" w:cstheme="majorHAnsi"/>
        </w:rPr>
        <w:t xml:space="preserve"> |</w:t>
      </w:r>
      <w:r w:rsidR="00DD1372">
        <w:rPr>
          <w:rFonts w:asciiTheme="majorHAnsi" w:hAnsiTheme="majorHAnsi" w:cstheme="majorHAnsi"/>
        </w:rPr>
        <w:t xml:space="preserve"> </w:t>
      </w:r>
      <w:r w:rsidRPr="00225D76">
        <w:rPr>
          <w:rFonts w:asciiTheme="majorHAnsi" w:hAnsiTheme="majorHAnsi" w:cstheme="majorHAnsi"/>
        </w:rPr>
        <w:t>Education and Youth Program Coordinator</w:t>
      </w:r>
      <w:r w:rsidR="00970103">
        <w:rPr>
          <w:rFonts w:asciiTheme="majorHAnsi" w:hAnsiTheme="majorHAnsi" w:cstheme="majorHAnsi"/>
        </w:rPr>
        <w:t xml:space="preserve"> | </w:t>
      </w:r>
      <w:r>
        <w:rPr>
          <w:rFonts w:asciiTheme="majorHAnsi" w:hAnsiTheme="majorHAnsi" w:cstheme="majorHAnsi"/>
        </w:rPr>
        <w:t>Victorian Electoral Commission (VEC)</w:t>
      </w:r>
    </w:p>
    <w:p w14:paraId="291C018C" w14:textId="0A8C530F" w:rsidR="005C6E3F" w:rsidRDefault="005C6E3F" w:rsidP="00817203">
      <w:pPr>
        <w:spacing w:line="240" w:lineRule="auto"/>
        <w:rPr>
          <w:rFonts w:asciiTheme="majorHAnsi" w:hAnsiTheme="majorHAnsi" w:cstheme="majorHAnsi"/>
        </w:rPr>
      </w:pPr>
      <w:r>
        <w:rPr>
          <w:rFonts w:asciiTheme="majorHAnsi" w:hAnsiTheme="majorHAnsi" w:cstheme="majorHAnsi"/>
        </w:rPr>
        <w:t>Declan | Victorian Electoral Commission (VEC)</w:t>
      </w:r>
    </w:p>
    <w:p w14:paraId="5F3FCA6A" w14:textId="205D554E" w:rsidR="00BA35ED" w:rsidRPr="00817203" w:rsidRDefault="005E1687" w:rsidP="00817203">
      <w:pPr>
        <w:spacing w:line="240" w:lineRule="auto"/>
        <w:rPr>
          <w:rFonts w:asciiTheme="majorHAnsi" w:hAnsiTheme="majorHAnsi" w:cstheme="majorHAnsi"/>
        </w:rPr>
      </w:pPr>
      <w:r>
        <w:rPr>
          <w:rFonts w:asciiTheme="majorHAnsi" w:hAnsiTheme="majorHAnsi" w:cstheme="majorHAnsi"/>
        </w:rPr>
        <w:t>Tina Biggs</w:t>
      </w:r>
      <w:r w:rsidR="007B1E4A">
        <w:rPr>
          <w:rFonts w:asciiTheme="majorHAnsi" w:hAnsiTheme="majorHAnsi" w:cstheme="majorHAnsi"/>
        </w:rPr>
        <w:t xml:space="preserve"> | </w:t>
      </w:r>
      <w:r w:rsidR="00221C21" w:rsidRPr="00221C21">
        <w:rPr>
          <w:rFonts w:asciiTheme="majorHAnsi" w:hAnsiTheme="majorHAnsi" w:cstheme="majorHAnsi"/>
        </w:rPr>
        <w:t>First Nations Engagement and Outcomes</w:t>
      </w:r>
      <w:r w:rsidR="007B1E4A">
        <w:rPr>
          <w:rFonts w:asciiTheme="majorHAnsi" w:hAnsiTheme="majorHAnsi" w:cstheme="majorHAnsi"/>
        </w:rPr>
        <w:t>| COGG</w:t>
      </w:r>
    </w:p>
    <w:p w14:paraId="4AC84FFD" w14:textId="12DE258F" w:rsidR="004437DC" w:rsidRDefault="00E01B76" w:rsidP="00517AA1">
      <w:pPr>
        <w:pStyle w:val="Heading1"/>
      </w:pPr>
      <w:r>
        <w:t>Apologies</w:t>
      </w:r>
    </w:p>
    <w:p w14:paraId="4EC7558F" w14:textId="285BE7DA" w:rsidR="00DD1372" w:rsidRDefault="005C6E3F" w:rsidP="00DD1372">
      <w:pPr>
        <w:pStyle w:val="BodyText"/>
        <w:spacing w:before="0" w:after="0"/>
        <w:rPr>
          <w:rFonts w:asciiTheme="majorHAnsi" w:hAnsiTheme="majorHAnsi" w:cstheme="majorHAnsi"/>
        </w:rPr>
      </w:pPr>
      <w:r w:rsidRPr="00035864">
        <w:rPr>
          <w:rFonts w:asciiTheme="majorHAnsi" w:hAnsiTheme="majorHAnsi" w:cstheme="majorHAnsi"/>
        </w:rPr>
        <w:t>Lola Philip-Szaraz</w:t>
      </w:r>
    </w:p>
    <w:p w14:paraId="1EE93C5E" w14:textId="77777777" w:rsidR="005C6E3F" w:rsidRPr="00DD1372" w:rsidRDefault="005C6E3F" w:rsidP="00DD1372">
      <w:pPr>
        <w:pStyle w:val="BodyText"/>
        <w:spacing w:before="0" w:after="0"/>
      </w:pPr>
    </w:p>
    <w:tbl>
      <w:tblPr>
        <w:tblStyle w:val="TableGrid"/>
        <w:tblW w:w="10777" w:type="dxa"/>
        <w:tblLook w:val="0620" w:firstRow="1" w:lastRow="0" w:firstColumn="0" w:lastColumn="0" w:noHBand="1" w:noVBand="1"/>
      </w:tblPr>
      <w:tblGrid>
        <w:gridCol w:w="10777"/>
      </w:tblGrid>
      <w:tr w:rsidR="004107B6" w14:paraId="18C36713" w14:textId="77777777" w:rsidTr="001038F6">
        <w:trPr>
          <w:cnfStyle w:val="100000000000" w:firstRow="1" w:lastRow="0" w:firstColumn="0" w:lastColumn="0" w:oddVBand="0" w:evenVBand="0" w:oddHBand="0" w:evenHBand="0" w:firstRowFirstColumn="0" w:firstRowLastColumn="0" w:lastRowFirstColumn="0" w:lastRowLastColumn="0"/>
          <w:trHeight w:val="174"/>
        </w:trPr>
        <w:tc>
          <w:tcPr>
            <w:tcW w:w="10777" w:type="dxa"/>
          </w:tcPr>
          <w:p w14:paraId="007161D9" w14:textId="316127E1" w:rsidR="004107B6" w:rsidRPr="00BB4CFF" w:rsidRDefault="00BB4CFF" w:rsidP="00BB4CFF">
            <w:pPr>
              <w:ind w:left="0"/>
              <w:rPr>
                <w:b w:val="0"/>
                <w:caps w:val="0"/>
              </w:rPr>
            </w:pPr>
            <w:r>
              <w:rPr>
                <w:b w:val="0"/>
                <w:caps w:val="0"/>
              </w:rPr>
              <w:t xml:space="preserve">1. </w:t>
            </w:r>
            <w:r w:rsidR="00016CE1" w:rsidRPr="00BB4CFF">
              <w:rPr>
                <w:b w:val="0"/>
                <w:caps w:val="0"/>
              </w:rPr>
              <w:t>Welcome &amp; Acknowledgement of Country</w:t>
            </w:r>
            <w:r w:rsidR="001A51A4" w:rsidRPr="00BB4CFF">
              <w:rPr>
                <w:b w:val="0"/>
                <w:caps w:val="0"/>
              </w:rPr>
              <w:t xml:space="preserve"> </w:t>
            </w:r>
          </w:p>
        </w:tc>
      </w:tr>
      <w:tr w:rsidR="00330251" w:rsidRPr="001D2BC4" w14:paraId="4D956F2D" w14:textId="77777777" w:rsidTr="00330251">
        <w:tc>
          <w:tcPr>
            <w:tcW w:w="10777" w:type="dxa"/>
          </w:tcPr>
          <w:p w14:paraId="36542C99" w14:textId="77777777" w:rsidR="00120B0D" w:rsidRPr="005C6E3F" w:rsidRDefault="00120B0D" w:rsidP="00A20BC1">
            <w:pPr>
              <w:tabs>
                <w:tab w:val="right" w:pos="10632"/>
              </w:tabs>
              <w:ind w:left="0" w:firstLine="142"/>
              <w:rPr>
                <w:rFonts w:asciiTheme="majorHAnsi" w:hAnsiTheme="majorHAnsi" w:cstheme="majorHAnsi"/>
              </w:rPr>
            </w:pPr>
            <w:r w:rsidRPr="005C6E3F">
              <w:rPr>
                <w:rFonts w:asciiTheme="majorHAnsi" w:hAnsiTheme="majorHAnsi" w:cstheme="majorHAnsi"/>
              </w:rPr>
              <w:t xml:space="preserve">The Junior Mayor welcomed everyone to the meeting. </w:t>
            </w:r>
          </w:p>
          <w:p w14:paraId="563FCC90" w14:textId="77777777" w:rsidR="00120B0D" w:rsidRPr="005C6E3F" w:rsidRDefault="00120B0D" w:rsidP="00A20BC1">
            <w:pPr>
              <w:tabs>
                <w:tab w:val="right" w:pos="10632"/>
              </w:tabs>
              <w:ind w:left="0" w:firstLine="142"/>
              <w:rPr>
                <w:rFonts w:asciiTheme="majorHAnsi" w:hAnsiTheme="majorHAnsi" w:cstheme="majorHAnsi"/>
              </w:rPr>
            </w:pPr>
          </w:p>
          <w:p w14:paraId="68978820" w14:textId="77BEC24E" w:rsidR="00120B0D" w:rsidRPr="001C14BA" w:rsidRDefault="005C6E3F" w:rsidP="00A20BC1">
            <w:pPr>
              <w:tabs>
                <w:tab w:val="right" w:pos="10632"/>
              </w:tabs>
              <w:ind w:left="0" w:firstLine="142"/>
              <w:rPr>
                <w:rFonts w:asciiTheme="majorHAnsi" w:hAnsiTheme="majorHAnsi" w:cstheme="majorHAnsi"/>
                <w:bCs/>
              </w:rPr>
            </w:pPr>
            <w:r w:rsidRPr="005C6E3F">
              <w:rPr>
                <w:rFonts w:asciiTheme="majorHAnsi" w:hAnsiTheme="majorHAnsi" w:cstheme="majorHAnsi"/>
                <w:bCs/>
              </w:rPr>
              <w:t>John</w:t>
            </w:r>
            <w:r w:rsidR="00120B0D" w:rsidRPr="005C6E3F">
              <w:rPr>
                <w:rFonts w:asciiTheme="majorHAnsi" w:hAnsiTheme="majorHAnsi" w:cstheme="majorHAnsi"/>
                <w:bCs/>
              </w:rPr>
              <w:t xml:space="preserve"> performed the Acknowledgement of Country:</w:t>
            </w:r>
          </w:p>
          <w:p w14:paraId="6ECC8D48" w14:textId="77777777" w:rsidR="00BA3969" w:rsidRDefault="00BA3969" w:rsidP="00A20BC1">
            <w:pPr>
              <w:tabs>
                <w:tab w:val="right" w:pos="10632"/>
              </w:tabs>
              <w:ind w:firstLine="142"/>
              <w:rPr>
                <w:rFonts w:asciiTheme="majorHAnsi" w:hAnsiTheme="majorHAnsi" w:cstheme="majorHAnsi"/>
                <w:b/>
              </w:rPr>
            </w:pPr>
          </w:p>
          <w:p w14:paraId="6D653C8B" w14:textId="291391C9" w:rsidR="003204C9" w:rsidRPr="001D2BC4" w:rsidRDefault="003204C9" w:rsidP="00A20BC1">
            <w:pPr>
              <w:tabs>
                <w:tab w:val="right" w:pos="10632"/>
              </w:tabs>
              <w:ind w:left="0" w:firstLine="142"/>
              <w:rPr>
                <w:rFonts w:asciiTheme="majorHAnsi" w:hAnsiTheme="majorHAnsi" w:cstheme="majorHAnsi"/>
                <w:b/>
              </w:rPr>
            </w:pPr>
            <w:r w:rsidRPr="001D2BC4">
              <w:rPr>
                <w:rFonts w:asciiTheme="majorHAnsi" w:hAnsiTheme="majorHAnsi" w:cstheme="majorHAnsi"/>
                <w:b/>
              </w:rPr>
              <w:t>Acknowledgement of Country</w:t>
            </w:r>
          </w:p>
          <w:p w14:paraId="16300CD1" w14:textId="77777777" w:rsidR="00EE145E" w:rsidRPr="001D2BC4" w:rsidRDefault="00EE145E" w:rsidP="00EE145E">
            <w:pPr>
              <w:ind w:left="0"/>
              <w:rPr>
                <w:rFonts w:asciiTheme="majorHAnsi" w:hAnsiTheme="majorHAnsi" w:cstheme="majorHAnsi"/>
              </w:rPr>
            </w:pPr>
          </w:p>
          <w:p w14:paraId="1B5601F2" w14:textId="0C427483" w:rsidR="00330251" w:rsidRPr="001D2BC4" w:rsidRDefault="003204C9" w:rsidP="00827344">
            <w:pPr>
              <w:rPr>
                <w:rFonts w:asciiTheme="majorHAnsi" w:hAnsiTheme="majorHAnsi" w:cstheme="majorHAnsi"/>
              </w:rPr>
            </w:pPr>
            <w:r w:rsidRPr="001D2BC4">
              <w:rPr>
                <w:rStyle w:val="normaltextrun"/>
                <w:rFonts w:asciiTheme="majorHAnsi" w:hAnsiTheme="majorHAnsi" w:cstheme="majorHAnsi"/>
              </w:rPr>
              <w:t xml:space="preserve">On behalf of the Youth Council, I acknowledge the Wadawurrung People as the Traditional Owners of the land where we live, learn, work and play. We pay our respects to their Elders past and present. We honour their deep spiritual connection to Country, where the soil beneath our feet, the water in our streams and the sun rising in the sky carry stories passed down through the generations. We walk alongside Wadawurrung people and the wider First Nations community to build an inclusive and respectful community, and to preserve Country, so it can thrive for generations to come. We extend our acknowledgment to all First Nations people who are part of our Greater Geelong community and acknowledge any First Nations people present at today’s meeting.  </w:t>
            </w:r>
          </w:p>
        </w:tc>
      </w:tr>
    </w:tbl>
    <w:p w14:paraId="78D6F3C3" w14:textId="77777777" w:rsidR="001976D9" w:rsidRPr="001D2BC4" w:rsidRDefault="001976D9" w:rsidP="00283B16">
      <w:pPr>
        <w:pStyle w:val="Spacebeforetable"/>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1D829242"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69528343" w14:textId="1E86DC6E" w:rsidR="004107B6" w:rsidRPr="001D2BC4" w:rsidRDefault="00BB4CFF" w:rsidP="00BB4CFF">
            <w:pPr>
              <w:ind w:left="0"/>
              <w:rPr>
                <w:rFonts w:cstheme="majorHAnsi"/>
                <w:b w:val="0"/>
                <w:caps w:val="0"/>
                <w:sz w:val="20"/>
              </w:rPr>
            </w:pPr>
            <w:r w:rsidRPr="001D2BC4">
              <w:rPr>
                <w:rFonts w:cstheme="majorHAnsi"/>
                <w:b w:val="0"/>
                <w:caps w:val="0"/>
                <w:sz w:val="20"/>
              </w:rPr>
              <w:t xml:space="preserve">2. </w:t>
            </w:r>
            <w:r w:rsidR="00016CE1" w:rsidRPr="001D2BC4">
              <w:rPr>
                <w:rFonts w:cstheme="majorHAnsi"/>
                <w:b w:val="0"/>
                <w:caps w:val="0"/>
                <w:sz w:val="20"/>
              </w:rPr>
              <w:t>Quorum</w:t>
            </w:r>
          </w:p>
        </w:tc>
      </w:tr>
    </w:tbl>
    <w:p w14:paraId="00B011F4" w14:textId="3E5A842E" w:rsidR="002A5BE4" w:rsidRPr="005C6E3F" w:rsidRDefault="00752D9E" w:rsidP="00C57BCB">
      <w:pPr>
        <w:pStyle w:val="Spacebeforetable"/>
        <w:spacing w:after="0"/>
        <w:rPr>
          <w:rFonts w:asciiTheme="majorHAnsi" w:hAnsiTheme="majorHAnsi" w:cstheme="majorHAnsi"/>
        </w:rPr>
      </w:pPr>
      <w:r w:rsidRPr="005C6E3F">
        <w:rPr>
          <w:rFonts w:asciiTheme="majorHAnsi" w:hAnsiTheme="majorHAnsi" w:cstheme="majorHAnsi"/>
        </w:rPr>
        <w:t>Quorum met.</w:t>
      </w:r>
    </w:p>
    <w:p w14:paraId="3DC36A2C" w14:textId="77777777" w:rsidR="00207C57" w:rsidRPr="005C6E3F" w:rsidRDefault="00207C57" w:rsidP="00207C57">
      <w:pPr>
        <w:pStyle w:val="Spacebeforetable"/>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5C6E3F" w14:paraId="03EA45C8"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7DAD7EE6" w14:textId="6F0D2616" w:rsidR="004107B6" w:rsidRPr="005C6E3F" w:rsidRDefault="00BB4CFF" w:rsidP="00207C57">
            <w:pPr>
              <w:ind w:left="0"/>
              <w:rPr>
                <w:rFonts w:cstheme="majorHAnsi"/>
                <w:b w:val="0"/>
                <w:caps w:val="0"/>
                <w:sz w:val="20"/>
              </w:rPr>
            </w:pPr>
            <w:r w:rsidRPr="005C6E3F">
              <w:rPr>
                <w:rFonts w:cstheme="majorHAnsi"/>
                <w:b w:val="0"/>
                <w:caps w:val="0"/>
                <w:sz w:val="20"/>
              </w:rPr>
              <w:t xml:space="preserve">3. </w:t>
            </w:r>
            <w:r w:rsidR="00016CE1" w:rsidRPr="005C6E3F">
              <w:rPr>
                <w:rFonts w:cstheme="majorHAnsi"/>
                <w:b w:val="0"/>
                <w:caps w:val="0"/>
                <w:sz w:val="20"/>
              </w:rPr>
              <w:t>Declaration of Conflict of Interest</w:t>
            </w:r>
          </w:p>
        </w:tc>
      </w:tr>
    </w:tbl>
    <w:p w14:paraId="20273940" w14:textId="754F56BC" w:rsidR="00740BE0" w:rsidRPr="001D2BC4" w:rsidRDefault="00752D9E" w:rsidP="00207C57">
      <w:pPr>
        <w:rPr>
          <w:rFonts w:asciiTheme="majorHAnsi" w:hAnsiTheme="majorHAnsi" w:cstheme="majorHAnsi"/>
        </w:rPr>
      </w:pPr>
      <w:r w:rsidRPr="005C6E3F">
        <w:rPr>
          <w:rFonts w:asciiTheme="majorHAnsi" w:hAnsiTheme="majorHAnsi" w:cstheme="majorHAnsi"/>
        </w:rPr>
        <w:t>No conflicts of interest declared.</w:t>
      </w:r>
    </w:p>
    <w:tbl>
      <w:tblPr>
        <w:tblStyle w:val="TableGrid"/>
        <w:tblW w:w="10777" w:type="dxa"/>
        <w:tblLook w:val="0620" w:firstRow="1" w:lastRow="0" w:firstColumn="0" w:lastColumn="0" w:noHBand="1" w:noVBand="1"/>
      </w:tblPr>
      <w:tblGrid>
        <w:gridCol w:w="10777"/>
      </w:tblGrid>
      <w:tr w:rsidR="004107B6" w:rsidRPr="001D2BC4" w14:paraId="7DED1F6B" w14:textId="77777777" w:rsidTr="00B60586">
        <w:trPr>
          <w:cnfStyle w:val="100000000000" w:firstRow="1" w:lastRow="0" w:firstColumn="0" w:lastColumn="0" w:oddVBand="0" w:evenVBand="0" w:oddHBand="0" w:evenHBand="0" w:firstRowFirstColumn="0" w:firstRowLastColumn="0" w:lastRowFirstColumn="0" w:lastRowLastColumn="0"/>
        </w:trPr>
        <w:tc>
          <w:tcPr>
            <w:tcW w:w="10777" w:type="dxa"/>
          </w:tcPr>
          <w:p w14:paraId="1BCC0BCB" w14:textId="20319ACB" w:rsidR="004107B6" w:rsidRPr="001D2BC4" w:rsidRDefault="00BB4CFF" w:rsidP="00BB4CFF">
            <w:pPr>
              <w:ind w:left="0"/>
              <w:rPr>
                <w:rFonts w:cstheme="majorHAnsi"/>
                <w:b w:val="0"/>
                <w:caps w:val="0"/>
                <w:sz w:val="20"/>
              </w:rPr>
            </w:pPr>
            <w:r w:rsidRPr="001D2BC4">
              <w:rPr>
                <w:rFonts w:cstheme="majorHAnsi"/>
                <w:b w:val="0"/>
                <w:caps w:val="0"/>
                <w:sz w:val="20"/>
              </w:rPr>
              <w:lastRenderedPageBreak/>
              <w:t xml:space="preserve">4. </w:t>
            </w:r>
            <w:r w:rsidR="00016CE1" w:rsidRPr="001D2BC4">
              <w:rPr>
                <w:rFonts w:cstheme="majorHAnsi"/>
                <w:b w:val="0"/>
                <w:caps w:val="0"/>
                <w:sz w:val="20"/>
              </w:rPr>
              <w:t>Confirmation of Previous Minutes</w:t>
            </w:r>
          </w:p>
        </w:tc>
      </w:tr>
      <w:tr w:rsidR="00330251" w:rsidRPr="001D2BC4" w14:paraId="523EFB07" w14:textId="77777777" w:rsidTr="00BD7E63">
        <w:tc>
          <w:tcPr>
            <w:tcW w:w="10777" w:type="dxa"/>
          </w:tcPr>
          <w:p w14:paraId="1B30B9AD" w14:textId="6748B44C" w:rsidR="005733A0" w:rsidRDefault="00536B95" w:rsidP="001F4003">
            <w:pPr>
              <w:ind w:left="0"/>
              <w:rPr>
                <w:rFonts w:asciiTheme="majorHAnsi" w:hAnsiTheme="majorHAnsi" w:cstheme="majorHAnsi"/>
              </w:rPr>
            </w:pPr>
            <w:r>
              <w:rPr>
                <w:rFonts w:asciiTheme="majorHAnsi" w:hAnsiTheme="majorHAnsi" w:cstheme="majorHAnsi"/>
              </w:rPr>
              <w:t xml:space="preserve">Youth Council meeting minutes – 24 February 2025 </w:t>
            </w:r>
          </w:p>
          <w:p w14:paraId="1E4F5ACE" w14:textId="77777777" w:rsidR="00536B95" w:rsidRDefault="00536B95" w:rsidP="001F4003">
            <w:pPr>
              <w:ind w:left="0"/>
              <w:rPr>
                <w:rFonts w:asciiTheme="majorHAnsi" w:hAnsiTheme="majorHAnsi" w:cstheme="majorHAnsi"/>
              </w:rPr>
            </w:pPr>
          </w:p>
          <w:p w14:paraId="0CDB4050" w14:textId="10BB1759" w:rsidR="00330251" w:rsidRPr="001D2BC4" w:rsidRDefault="005733A0" w:rsidP="001F4003">
            <w:pPr>
              <w:ind w:left="0"/>
              <w:rPr>
                <w:rFonts w:asciiTheme="majorHAnsi" w:hAnsiTheme="majorHAnsi" w:cstheme="majorHAnsi"/>
              </w:rPr>
            </w:pPr>
            <w:r w:rsidRPr="005733A0">
              <w:rPr>
                <w:rFonts w:asciiTheme="majorHAnsi" w:hAnsiTheme="majorHAnsi" w:cstheme="majorHAnsi"/>
              </w:rPr>
              <w:t>Confirmed:</w:t>
            </w:r>
            <w:r w:rsidR="005C6E3F">
              <w:rPr>
                <w:rFonts w:asciiTheme="majorHAnsi" w:hAnsiTheme="majorHAnsi" w:cstheme="majorHAnsi"/>
              </w:rPr>
              <w:t xml:space="preserve"> Bella</w:t>
            </w:r>
            <w:r w:rsidRPr="005733A0">
              <w:rPr>
                <w:rFonts w:asciiTheme="majorHAnsi" w:hAnsiTheme="majorHAnsi" w:cstheme="majorHAnsi"/>
              </w:rPr>
              <w:tab/>
            </w:r>
            <w:r w:rsidRPr="005733A0">
              <w:rPr>
                <w:rFonts w:asciiTheme="majorHAnsi" w:hAnsiTheme="majorHAnsi" w:cstheme="majorHAnsi"/>
              </w:rPr>
              <w:tab/>
            </w:r>
            <w:r w:rsidRPr="005733A0">
              <w:rPr>
                <w:rFonts w:asciiTheme="majorHAnsi" w:hAnsiTheme="majorHAnsi" w:cstheme="majorHAnsi"/>
              </w:rPr>
              <w:tab/>
            </w:r>
            <w:r w:rsidRPr="005733A0">
              <w:rPr>
                <w:rFonts w:asciiTheme="majorHAnsi" w:hAnsiTheme="majorHAnsi" w:cstheme="majorHAnsi"/>
              </w:rPr>
              <w:tab/>
            </w:r>
            <w:r w:rsidRPr="005733A0">
              <w:rPr>
                <w:rFonts w:asciiTheme="majorHAnsi" w:hAnsiTheme="majorHAnsi" w:cstheme="majorHAnsi"/>
              </w:rPr>
              <w:tab/>
            </w:r>
            <w:r w:rsidRPr="005733A0">
              <w:rPr>
                <w:rFonts w:asciiTheme="majorHAnsi" w:hAnsiTheme="majorHAnsi" w:cstheme="majorHAnsi"/>
              </w:rPr>
              <w:tab/>
              <w:t>Seconded:</w:t>
            </w:r>
            <w:r w:rsidR="005C6E3F">
              <w:rPr>
                <w:rFonts w:asciiTheme="majorHAnsi" w:hAnsiTheme="majorHAnsi" w:cstheme="majorHAnsi"/>
              </w:rPr>
              <w:t xml:space="preserve"> John</w:t>
            </w:r>
          </w:p>
        </w:tc>
      </w:tr>
    </w:tbl>
    <w:p w14:paraId="613F815C" w14:textId="77777777" w:rsidR="008768F0" w:rsidRPr="001D2BC4" w:rsidRDefault="008768F0" w:rsidP="0027616C">
      <w:pPr>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27616C" w:rsidRPr="001D2BC4" w14:paraId="1787B2F9" w14:textId="77777777" w:rsidTr="004A03DD">
        <w:trPr>
          <w:cnfStyle w:val="100000000000" w:firstRow="1" w:lastRow="0" w:firstColumn="0" w:lastColumn="0" w:oddVBand="0" w:evenVBand="0" w:oddHBand="0" w:evenHBand="0" w:firstRowFirstColumn="0" w:firstRowLastColumn="0" w:lastRowFirstColumn="0" w:lastRowLastColumn="0"/>
        </w:trPr>
        <w:tc>
          <w:tcPr>
            <w:tcW w:w="10777" w:type="dxa"/>
          </w:tcPr>
          <w:p w14:paraId="45A9A0B9" w14:textId="2FC2B2E5" w:rsidR="0027616C" w:rsidRPr="001D2BC4" w:rsidRDefault="00BB4CFF" w:rsidP="0007537E">
            <w:pPr>
              <w:ind w:left="0"/>
              <w:rPr>
                <w:rFonts w:cstheme="majorHAnsi"/>
                <w:b w:val="0"/>
                <w:caps w:val="0"/>
                <w:sz w:val="20"/>
              </w:rPr>
            </w:pPr>
            <w:r w:rsidRPr="001D2BC4">
              <w:rPr>
                <w:rFonts w:cstheme="majorHAnsi"/>
                <w:b w:val="0"/>
                <w:caps w:val="0"/>
                <w:sz w:val="20"/>
              </w:rPr>
              <w:t>5</w:t>
            </w:r>
            <w:r w:rsidR="0007537E" w:rsidRPr="001D2BC4">
              <w:rPr>
                <w:rFonts w:cstheme="majorHAnsi"/>
                <w:b w:val="0"/>
                <w:caps w:val="0"/>
                <w:sz w:val="20"/>
              </w:rPr>
              <w:t>.</w:t>
            </w:r>
            <w:r w:rsidR="00A52F5C" w:rsidRPr="001D2BC4">
              <w:rPr>
                <w:rFonts w:cstheme="majorHAnsi"/>
                <w:b w:val="0"/>
                <w:caps w:val="0"/>
                <w:sz w:val="20"/>
              </w:rPr>
              <w:t xml:space="preserve"> Consultations /</w:t>
            </w:r>
            <w:r w:rsidR="0007537E" w:rsidRPr="001D2BC4">
              <w:rPr>
                <w:rFonts w:cstheme="majorHAnsi"/>
                <w:b w:val="0"/>
                <w:caps w:val="0"/>
                <w:sz w:val="20"/>
              </w:rPr>
              <w:t xml:space="preserve"> </w:t>
            </w:r>
            <w:r w:rsidR="003C0FF4" w:rsidRPr="001D2BC4">
              <w:rPr>
                <w:rFonts w:cstheme="majorHAnsi"/>
                <w:b w:val="0"/>
                <w:caps w:val="0"/>
                <w:sz w:val="20"/>
              </w:rPr>
              <w:t>Presentations</w:t>
            </w:r>
            <w:r w:rsidR="00064516">
              <w:rPr>
                <w:rFonts w:cstheme="majorHAnsi"/>
                <w:b w:val="0"/>
                <w:caps w:val="0"/>
                <w:sz w:val="20"/>
              </w:rPr>
              <w:t xml:space="preserve"> 5:00pm – 6:</w:t>
            </w:r>
            <w:r w:rsidR="00D56E12">
              <w:rPr>
                <w:rFonts w:cstheme="majorHAnsi"/>
                <w:b w:val="0"/>
                <w:caps w:val="0"/>
                <w:sz w:val="20"/>
              </w:rPr>
              <w:t>0</w:t>
            </w:r>
            <w:r w:rsidR="00064516">
              <w:rPr>
                <w:rFonts w:cstheme="majorHAnsi"/>
                <w:b w:val="0"/>
                <w:caps w:val="0"/>
                <w:sz w:val="20"/>
              </w:rPr>
              <w:t>0pm</w:t>
            </w:r>
          </w:p>
        </w:tc>
      </w:tr>
      <w:tr w:rsidR="009F2F0A" w:rsidRPr="001D2BC4" w14:paraId="21B13B60" w14:textId="77777777" w:rsidTr="005E3569">
        <w:trPr>
          <w:trHeight w:val="1924"/>
        </w:trPr>
        <w:tc>
          <w:tcPr>
            <w:tcW w:w="10777" w:type="dxa"/>
          </w:tcPr>
          <w:p w14:paraId="0E0556E1" w14:textId="3731273A" w:rsidR="00111F9E" w:rsidRDefault="00DD1372" w:rsidP="00491BE7">
            <w:pPr>
              <w:spacing w:line="240" w:lineRule="auto"/>
              <w:ind w:left="142"/>
              <w:rPr>
                <w:rFonts w:asciiTheme="majorHAnsi" w:hAnsiTheme="majorHAnsi" w:cstheme="majorHAnsi"/>
              </w:rPr>
            </w:pPr>
            <w:r w:rsidRPr="00DD1372">
              <w:rPr>
                <w:rFonts w:asciiTheme="majorHAnsi" w:hAnsiTheme="majorHAnsi" w:cstheme="majorHAnsi"/>
              </w:rPr>
              <w:t>Jessica Noesgaard | Program Lead | Read the Play</w:t>
            </w:r>
          </w:p>
          <w:p w14:paraId="436FF438" w14:textId="3CCEAA6A" w:rsidR="00A32B11" w:rsidRDefault="00A32B11" w:rsidP="00491BE7">
            <w:pPr>
              <w:spacing w:line="240" w:lineRule="auto"/>
              <w:ind w:left="142"/>
              <w:rPr>
                <w:rFonts w:asciiTheme="majorHAnsi" w:hAnsiTheme="majorHAnsi" w:cstheme="majorHAnsi"/>
              </w:rPr>
            </w:pPr>
            <w:r>
              <w:rPr>
                <w:rFonts w:asciiTheme="majorHAnsi" w:hAnsiTheme="majorHAnsi" w:cstheme="majorHAnsi"/>
              </w:rPr>
              <w:t>Chrissy Gibbons</w:t>
            </w:r>
            <w:r w:rsidRPr="00DD1372">
              <w:rPr>
                <w:rFonts w:asciiTheme="majorHAnsi" w:hAnsiTheme="majorHAnsi" w:cstheme="majorHAnsi"/>
              </w:rPr>
              <w:t xml:space="preserve"> | Read the Play</w:t>
            </w:r>
          </w:p>
          <w:p w14:paraId="5DD2F274" w14:textId="77777777" w:rsidR="00DD1372" w:rsidRDefault="00DD1372" w:rsidP="00491BE7">
            <w:pPr>
              <w:spacing w:line="240" w:lineRule="auto"/>
              <w:ind w:left="142"/>
              <w:rPr>
                <w:rFonts w:asciiTheme="majorHAnsi" w:hAnsiTheme="majorHAnsi" w:cstheme="majorHAnsi"/>
              </w:rPr>
            </w:pPr>
          </w:p>
          <w:p w14:paraId="6B25D8D6" w14:textId="4177A1D3" w:rsidR="00F27C22" w:rsidRPr="0064236B" w:rsidRDefault="00DD1372" w:rsidP="0064236B">
            <w:pPr>
              <w:spacing w:line="240" w:lineRule="auto"/>
              <w:ind w:left="142"/>
              <w:rPr>
                <w:rFonts w:asciiTheme="majorHAnsi" w:hAnsiTheme="majorHAnsi" w:cstheme="majorHAnsi"/>
                <w:b/>
                <w:bCs/>
                <w:u w:val="single"/>
              </w:rPr>
            </w:pPr>
            <w:r>
              <w:rPr>
                <w:rFonts w:asciiTheme="majorHAnsi" w:hAnsiTheme="majorHAnsi" w:cstheme="majorHAnsi"/>
                <w:b/>
                <w:bCs/>
                <w:u w:val="single"/>
              </w:rPr>
              <w:t>Read the Play Programs</w:t>
            </w:r>
          </w:p>
          <w:p w14:paraId="200E2B1D" w14:textId="2084DE9E" w:rsidR="005C6E3F" w:rsidRDefault="005C6E3F" w:rsidP="00491BE7">
            <w:pPr>
              <w:shd w:val="clear" w:color="auto" w:fill="FFFFFF"/>
              <w:spacing w:after="105" w:line="240" w:lineRule="auto"/>
              <w:ind w:left="142"/>
              <w:rPr>
                <w:rFonts w:asciiTheme="majorHAnsi" w:eastAsiaTheme="minorHAnsi" w:hAnsiTheme="majorHAnsi" w:cstheme="majorHAnsi"/>
                <w:color w:val="000000"/>
                <w:lang w:eastAsia="en-US"/>
              </w:rPr>
            </w:pPr>
            <w:r>
              <w:rPr>
                <w:rFonts w:asciiTheme="majorHAnsi" w:eastAsiaTheme="minorHAnsi" w:hAnsiTheme="majorHAnsi" w:cstheme="majorHAnsi"/>
                <w:color w:val="000000"/>
                <w:lang w:eastAsia="en-US"/>
              </w:rPr>
              <w:t xml:space="preserve">Jessica </w:t>
            </w:r>
            <w:r w:rsidR="004F5DE2">
              <w:rPr>
                <w:rFonts w:asciiTheme="majorHAnsi" w:eastAsiaTheme="minorHAnsi" w:hAnsiTheme="majorHAnsi" w:cstheme="majorHAnsi"/>
                <w:color w:val="000000"/>
                <w:lang w:eastAsia="en-US"/>
              </w:rPr>
              <w:t xml:space="preserve">presented a new program called ‘Game Plan’ which is </w:t>
            </w:r>
            <w:r w:rsidR="0044585A" w:rsidRPr="0044585A">
              <w:rPr>
                <w:rFonts w:asciiTheme="majorHAnsi" w:eastAsiaTheme="minorHAnsi" w:hAnsiTheme="majorHAnsi" w:cstheme="majorHAnsi"/>
                <w:color w:val="000000"/>
                <w:lang w:eastAsia="en-US"/>
              </w:rPr>
              <w:t>aimed at 12–14-year-olds</w:t>
            </w:r>
            <w:r w:rsidR="0044585A">
              <w:rPr>
                <w:rFonts w:asciiTheme="majorHAnsi" w:eastAsiaTheme="minorHAnsi" w:hAnsiTheme="majorHAnsi" w:cstheme="majorHAnsi"/>
                <w:color w:val="000000"/>
                <w:lang w:eastAsia="en-US"/>
              </w:rPr>
              <w:t xml:space="preserve">. It </w:t>
            </w:r>
            <w:r w:rsidR="0044585A" w:rsidRPr="0044585A">
              <w:rPr>
                <w:rFonts w:asciiTheme="majorHAnsi" w:eastAsiaTheme="minorHAnsi" w:hAnsiTheme="majorHAnsi" w:cstheme="majorHAnsi"/>
                <w:color w:val="000000"/>
                <w:lang w:eastAsia="en-US"/>
              </w:rPr>
              <w:t>uses team building skills to discuss how to support a friend and build a safety net before taking part in risky behaviour, such as drinking alcohol.</w:t>
            </w:r>
          </w:p>
          <w:p w14:paraId="65FFA532" w14:textId="77777777" w:rsidR="00174494" w:rsidRDefault="00174494" w:rsidP="00491BE7">
            <w:pPr>
              <w:spacing w:line="240" w:lineRule="auto"/>
              <w:ind w:left="142"/>
              <w:rPr>
                <w:rFonts w:asciiTheme="majorHAnsi" w:hAnsiTheme="majorHAnsi" w:cstheme="majorHAnsi"/>
              </w:rPr>
            </w:pPr>
          </w:p>
          <w:p w14:paraId="660FE5C1" w14:textId="77777777" w:rsidR="00F27C22" w:rsidRDefault="00F27C22" w:rsidP="00491BE7">
            <w:pPr>
              <w:spacing w:line="240" w:lineRule="auto"/>
              <w:ind w:left="142"/>
              <w:rPr>
                <w:rFonts w:asciiTheme="majorHAnsi" w:eastAsiaTheme="minorHAnsi" w:hAnsiTheme="majorHAnsi" w:cstheme="majorHAnsi"/>
                <w:color w:val="000000"/>
                <w:lang w:eastAsia="en-US"/>
              </w:rPr>
            </w:pPr>
            <w:r w:rsidRPr="00F27C22">
              <w:rPr>
                <w:rFonts w:asciiTheme="majorHAnsi" w:hAnsiTheme="majorHAnsi" w:cstheme="majorHAnsi"/>
              </w:rPr>
              <w:t>Youth Council has been sent the presenter manual and are asked to familiarise themselves with it prior to the meeting.</w:t>
            </w:r>
            <w:r>
              <w:rPr>
                <w:rFonts w:asciiTheme="majorHAnsi" w:eastAsiaTheme="minorHAnsi" w:hAnsiTheme="majorHAnsi" w:cstheme="majorHAnsi"/>
                <w:color w:val="000000"/>
                <w:lang w:eastAsia="en-US"/>
              </w:rPr>
              <w:t xml:space="preserve"> </w:t>
            </w:r>
          </w:p>
          <w:p w14:paraId="69E7D51E" w14:textId="77777777" w:rsidR="00174494" w:rsidRDefault="00174494" w:rsidP="00491BE7">
            <w:pPr>
              <w:spacing w:line="240" w:lineRule="auto"/>
              <w:ind w:left="142"/>
              <w:rPr>
                <w:rFonts w:asciiTheme="majorHAnsi" w:eastAsiaTheme="minorHAnsi" w:hAnsiTheme="majorHAnsi" w:cstheme="majorHAnsi"/>
                <w:color w:val="000000"/>
                <w:lang w:eastAsia="en-US"/>
              </w:rPr>
            </w:pPr>
          </w:p>
          <w:p w14:paraId="05DB88DB" w14:textId="623789DF" w:rsidR="00174494" w:rsidRDefault="00174494" w:rsidP="00491BE7">
            <w:pPr>
              <w:spacing w:line="240" w:lineRule="auto"/>
              <w:ind w:left="142"/>
              <w:rPr>
                <w:rFonts w:asciiTheme="majorHAnsi" w:eastAsiaTheme="minorHAnsi" w:hAnsiTheme="majorHAnsi" w:cstheme="majorHAnsi"/>
                <w:color w:val="000000"/>
                <w:lang w:eastAsia="en-US"/>
              </w:rPr>
            </w:pPr>
            <w:r>
              <w:rPr>
                <w:rFonts w:asciiTheme="majorHAnsi" w:eastAsiaTheme="minorHAnsi" w:hAnsiTheme="majorHAnsi" w:cstheme="majorHAnsi"/>
                <w:color w:val="000000"/>
                <w:lang w:eastAsia="en-US"/>
              </w:rPr>
              <w:t xml:space="preserve">Youth Council members provided feedback via a Google questionnaire prepared by Read </w:t>
            </w:r>
            <w:r w:rsidR="0064236B">
              <w:rPr>
                <w:rFonts w:asciiTheme="majorHAnsi" w:eastAsiaTheme="minorHAnsi" w:hAnsiTheme="majorHAnsi" w:cstheme="majorHAnsi"/>
                <w:color w:val="000000"/>
                <w:lang w:eastAsia="en-US"/>
              </w:rPr>
              <w:t>the</w:t>
            </w:r>
            <w:r>
              <w:rPr>
                <w:rFonts w:asciiTheme="majorHAnsi" w:eastAsiaTheme="minorHAnsi" w:hAnsiTheme="majorHAnsi" w:cstheme="majorHAnsi"/>
                <w:color w:val="000000"/>
                <w:lang w:eastAsia="en-US"/>
              </w:rPr>
              <w:t xml:space="preserve"> Play. Youth Council also provided verbal feedback about:</w:t>
            </w:r>
          </w:p>
          <w:p w14:paraId="1F6EE7CD" w14:textId="628AA4DF" w:rsidR="00174494" w:rsidRDefault="00174494" w:rsidP="00491BE7">
            <w:pPr>
              <w:spacing w:line="240" w:lineRule="auto"/>
              <w:ind w:left="284"/>
              <w:rPr>
                <w:rFonts w:asciiTheme="majorHAnsi" w:eastAsiaTheme="minorHAnsi" w:hAnsiTheme="majorHAnsi" w:cstheme="majorHAnsi"/>
                <w:color w:val="000000"/>
                <w:lang w:eastAsia="en-US"/>
              </w:rPr>
            </w:pPr>
            <w:r>
              <w:rPr>
                <w:rFonts w:asciiTheme="majorHAnsi" w:eastAsiaTheme="minorHAnsi" w:hAnsiTheme="majorHAnsi" w:cstheme="majorHAnsi"/>
                <w:color w:val="000000"/>
                <w:lang w:eastAsia="en-US"/>
              </w:rPr>
              <w:t>- identifying PWO (Player Well</w:t>
            </w:r>
            <w:r w:rsidR="0064236B">
              <w:rPr>
                <w:rFonts w:asciiTheme="majorHAnsi" w:eastAsiaTheme="minorHAnsi" w:hAnsiTheme="majorHAnsi" w:cstheme="majorHAnsi"/>
                <w:color w:val="000000"/>
                <w:lang w:eastAsia="en-US"/>
              </w:rPr>
              <w:t>b</w:t>
            </w:r>
            <w:r>
              <w:rPr>
                <w:rFonts w:asciiTheme="majorHAnsi" w:eastAsiaTheme="minorHAnsi" w:hAnsiTheme="majorHAnsi" w:cstheme="majorHAnsi"/>
                <w:color w:val="000000"/>
                <w:lang w:eastAsia="en-US"/>
              </w:rPr>
              <w:t>eing Officers) in sporting clubs</w:t>
            </w:r>
            <w:r w:rsidR="00491BE7">
              <w:rPr>
                <w:rFonts w:asciiTheme="majorHAnsi" w:eastAsiaTheme="minorHAnsi" w:hAnsiTheme="majorHAnsi" w:cstheme="majorHAnsi"/>
                <w:color w:val="000000"/>
                <w:lang w:eastAsia="en-US"/>
              </w:rPr>
              <w:t>.</w:t>
            </w:r>
          </w:p>
          <w:p w14:paraId="7CBF5CA4" w14:textId="054BF9CE" w:rsidR="00174494" w:rsidRDefault="00174494" w:rsidP="00491BE7">
            <w:pPr>
              <w:spacing w:line="240" w:lineRule="auto"/>
              <w:ind w:left="284"/>
              <w:rPr>
                <w:rFonts w:asciiTheme="majorHAnsi" w:eastAsiaTheme="minorHAnsi" w:hAnsiTheme="majorHAnsi" w:cstheme="majorHAnsi"/>
                <w:color w:val="000000"/>
                <w:lang w:eastAsia="en-US"/>
              </w:rPr>
            </w:pPr>
            <w:r>
              <w:rPr>
                <w:rFonts w:asciiTheme="majorHAnsi" w:eastAsiaTheme="minorHAnsi" w:hAnsiTheme="majorHAnsi" w:cstheme="majorHAnsi"/>
                <w:color w:val="000000"/>
                <w:lang w:eastAsia="en-US"/>
              </w:rPr>
              <w:t>- eating disorders and the links to substance abuse</w:t>
            </w:r>
            <w:r w:rsidR="00491BE7">
              <w:rPr>
                <w:rFonts w:asciiTheme="majorHAnsi" w:eastAsiaTheme="minorHAnsi" w:hAnsiTheme="majorHAnsi" w:cstheme="majorHAnsi"/>
                <w:color w:val="000000"/>
                <w:lang w:eastAsia="en-US"/>
              </w:rPr>
              <w:t>.</w:t>
            </w:r>
          </w:p>
          <w:p w14:paraId="5451F01F" w14:textId="5AA0396E" w:rsidR="00174494" w:rsidRDefault="00174494" w:rsidP="00491BE7">
            <w:pPr>
              <w:spacing w:line="240" w:lineRule="auto"/>
              <w:ind w:left="284"/>
              <w:rPr>
                <w:rFonts w:asciiTheme="majorHAnsi" w:eastAsiaTheme="minorHAnsi" w:hAnsiTheme="majorHAnsi" w:cstheme="majorHAnsi"/>
                <w:color w:val="000000"/>
                <w:lang w:eastAsia="en-US"/>
              </w:rPr>
            </w:pPr>
            <w:r>
              <w:rPr>
                <w:rFonts w:asciiTheme="majorHAnsi" w:eastAsiaTheme="minorHAnsi" w:hAnsiTheme="majorHAnsi" w:cstheme="majorHAnsi"/>
                <w:color w:val="000000"/>
                <w:lang w:eastAsia="en-US"/>
              </w:rPr>
              <w:t>- substance information in schools historically and now.</w:t>
            </w:r>
          </w:p>
          <w:p w14:paraId="6675A881" w14:textId="77777777" w:rsidR="00174494" w:rsidRDefault="00174494" w:rsidP="00491BE7">
            <w:pPr>
              <w:spacing w:line="240" w:lineRule="auto"/>
              <w:ind w:left="142"/>
              <w:rPr>
                <w:rFonts w:asciiTheme="majorHAnsi" w:eastAsiaTheme="minorHAnsi" w:hAnsiTheme="majorHAnsi" w:cstheme="majorHAnsi"/>
                <w:color w:val="000000"/>
                <w:lang w:eastAsia="en-US"/>
              </w:rPr>
            </w:pPr>
          </w:p>
          <w:p w14:paraId="4ACE557F" w14:textId="4FC8113E" w:rsidR="00174494" w:rsidRDefault="00174494" w:rsidP="00491BE7">
            <w:pPr>
              <w:spacing w:line="240" w:lineRule="auto"/>
              <w:ind w:left="142"/>
              <w:rPr>
                <w:rFonts w:asciiTheme="majorHAnsi" w:eastAsiaTheme="minorHAnsi" w:hAnsiTheme="majorHAnsi" w:cstheme="majorHAnsi"/>
                <w:color w:val="000000"/>
                <w:lang w:eastAsia="en-US"/>
              </w:rPr>
            </w:pPr>
            <w:r>
              <w:rPr>
                <w:rFonts w:asciiTheme="majorHAnsi" w:eastAsiaTheme="minorHAnsi" w:hAnsiTheme="majorHAnsi" w:cstheme="majorHAnsi"/>
                <w:color w:val="000000"/>
                <w:lang w:eastAsia="en-US"/>
              </w:rPr>
              <w:t>Jessica and Chrissy thanked the Youth Council for their input.</w:t>
            </w:r>
          </w:p>
          <w:p w14:paraId="68B2D3E8" w14:textId="77777777" w:rsidR="00174494" w:rsidRDefault="00174494" w:rsidP="00491BE7">
            <w:pPr>
              <w:spacing w:line="240" w:lineRule="auto"/>
              <w:ind w:left="142"/>
              <w:rPr>
                <w:rFonts w:asciiTheme="majorHAnsi" w:eastAsiaTheme="minorHAnsi" w:hAnsiTheme="majorHAnsi" w:cstheme="majorHAnsi"/>
                <w:color w:val="000000"/>
                <w:lang w:eastAsia="en-US"/>
              </w:rPr>
            </w:pPr>
          </w:p>
          <w:p w14:paraId="2F786544" w14:textId="494A6106" w:rsidR="00174494" w:rsidRDefault="00174494" w:rsidP="00491BE7">
            <w:pPr>
              <w:spacing w:line="240" w:lineRule="auto"/>
              <w:ind w:left="142"/>
              <w:rPr>
                <w:rFonts w:asciiTheme="majorHAnsi" w:eastAsiaTheme="minorHAnsi" w:hAnsiTheme="majorHAnsi" w:cstheme="majorHAnsi"/>
                <w:color w:val="000000"/>
                <w:lang w:eastAsia="en-US"/>
              </w:rPr>
            </w:pPr>
            <w:r>
              <w:rPr>
                <w:rFonts w:asciiTheme="majorHAnsi" w:eastAsiaTheme="minorHAnsi" w:hAnsiTheme="majorHAnsi" w:cstheme="majorHAnsi"/>
                <w:color w:val="000000"/>
                <w:lang w:eastAsia="en-US"/>
              </w:rPr>
              <w:t>Ayush thanked Read the Play staff for presenting.</w:t>
            </w:r>
          </w:p>
          <w:p w14:paraId="4BD0BB60" w14:textId="7BEA4901" w:rsidR="00174494" w:rsidRPr="00B06813" w:rsidRDefault="00174494" w:rsidP="00F27C22">
            <w:pPr>
              <w:spacing w:line="240" w:lineRule="auto"/>
              <w:ind w:left="0"/>
              <w:rPr>
                <w:rFonts w:asciiTheme="majorHAnsi" w:eastAsiaTheme="minorHAnsi" w:hAnsiTheme="majorHAnsi" w:cstheme="majorHAnsi"/>
                <w:color w:val="000000"/>
                <w:lang w:eastAsia="en-US"/>
              </w:rPr>
            </w:pPr>
          </w:p>
        </w:tc>
      </w:tr>
      <w:tr w:rsidR="00DD1372" w:rsidRPr="001D2BC4" w14:paraId="5178D43F" w14:textId="77777777" w:rsidTr="005E3569">
        <w:trPr>
          <w:trHeight w:val="1924"/>
        </w:trPr>
        <w:tc>
          <w:tcPr>
            <w:tcW w:w="10777" w:type="dxa"/>
          </w:tcPr>
          <w:p w14:paraId="5D976FFA" w14:textId="1E40EF1A" w:rsidR="00DD1372" w:rsidRDefault="00DD1372" w:rsidP="00DD1372">
            <w:pPr>
              <w:spacing w:line="240" w:lineRule="auto"/>
              <w:rPr>
                <w:rFonts w:asciiTheme="majorHAnsi" w:hAnsiTheme="majorHAnsi" w:cstheme="majorHAnsi"/>
              </w:rPr>
            </w:pPr>
            <w:r w:rsidRPr="00DD1372">
              <w:rPr>
                <w:rFonts w:asciiTheme="majorHAnsi" w:hAnsiTheme="majorHAnsi" w:cstheme="majorHAnsi"/>
              </w:rPr>
              <w:t>Michael Fiddian | Education and Youth Program Coordinator | Victorian Electoral Commission (VEC)</w:t>
            </w:r>
          </w:p>
          <w:p w14:paraId="2A9B03A9" w14:textId="1A4D5BCA" w:rsidR="002C509B" w:rsidRDefault="002C509B" w:rsidP="002C509B">
            <w:pPr>
              <w:spacing w:line="240" w:lineRule="auto"/>
              <w:rPr>
                <w:rFonts w:asciiTheme="majorHAnsi" w:hAnsiTheme="majorHAnsi" w:cstheme="majorHAnsi"/>
              </w:rPr>
            </w:pPr>
            <w:r>
              <w:rPr>
                <w:rFonts w:asciiTheme="majorHAnsi" w:hAnsiTheme="majorHAnsi" w:cstheme="majorHAnsi"/>
              </w:rPr>
              <w:t>Declan | Victorian Electoral Commission (VEC)</w:t>
            </w:r>
          </w:p>
          <w:p w14:paraId="6C9A2759" w14:textId="77777777" w:rsidR="00DD1372" w:rsidRPr="00DD1372" w:rsidRDefault="00DD1372" w:rsidP="00DD1372">
            <w:pPr>
              <w:spacing w:line="240" w:lineRule="auto"/>
              <w:rPr>
                <w:rFonts w:asciiTheme="majorHAnsi" w:hAnsiTheme="majorHAnsi" w:cstheme="majorHAnsi"/>
              </w:rPr>
            </w:pPr>
          </w:p>
          <w:p w14:paraId="0EB8F579" w14:textId="7BE3F9AA" w:rsidR="00DD1372" w:rsidRPr="0064236B" w:rsidRDefault="00D56E12" w:rsidP="0064236B">
            <w:pPr>
              <w:spacing w:line="240" w:lineRule="auto"/>
              <w:rPr>
                <w:rFonts w:asciiTheme="majorHAnsi" w:hAnsiTheme="majorHAnsi" w:cstheme="majorHAnsi"/>
                <w:b/>
                <w:bCs/>
                <w:u w:val="single"/>
              </w:rPr>
            </w:pPr>
            <w:r>
              <w:rPr>
                <w:rFonts w:asciiTheme="majorHAnsi" w:hAnsiTheme="majorHAnsi" w:cstheme="majorHAnsi"/>
                <w:b/>
                <w:bCs/>
                <w:u w:val="single"/>
              </w:rPr>
              <w:t xml:space="preserve">Local </w:t>
            </w:r>
            <w:r w:rsidR="003854E7">
              <w:rPr>
                <w:rFonts w:asciiTheme="majorHAnsi" w:hAnsiTheme="majorHAnsi" w:cstheme="majorHAnsi"/>
                <w:b/>
                <w:bCs/>
                <w:u w:val="single"/>
              </w:rPr>
              <w:t>G</w:t>
            </w:r>
            <w:r>
              <w:rPr>
                <w:rFonts w:asciiTheme="majorHAnsi" w:hAnsiTheme="majorHAnsi" w:cstheme="majorHAnsi"/>
                <w:b/>
                <w:bCs/>
                <w:u w:val="single"/>
              </w:rPr>
              <w:t xml:space="preserve">overnment </w:t>
            </w:r>
            <w:r w:rsidR="003854E7">
              <w:rPr>
                <w:rFonts w:asciiTheme="majorHAnsi" w:hAnsiTheme="majorHAnsi" w:cstheme="majorHAnsi"/>
                <w:b/>
                <w:bCs/>
                <w:u w:val="single"/>
              </w:rPr>
              <w:t>E</w:t>
            </w:r>
            <w:r>
              <w:rPr>
                <w:rFonts w:asciiTheme="majorHAnsi" w:hAnsiTheme="majorHAnsi" w:cstheme="majorHAnsi"/>
                <w:b/>
                <w:bCs/>
                <w:u w:val="single"/>
              </w:rPr>
              <w:t xml:space="preserve">lections </w:t>
            </w:r>
          </w:p>
          <w:p w14:paraId="5CE1CCDD" w14:textId="1145CB71" w:rsidR="00DD1372" w:rsidRDefault="0037740E" w:rsidP="00DD1372">
            <w:pPr>
              <w:spacing w:line="240" w:lineRule="auto"/>
              <w:rPr>
                <w:rFonts w:asciiTheme="majorHAnsi" w:hAnsiTheme="majorHAnsi" w:cstheme="majorHAnsi"/>
              </w:rPr>
            </w:pPr>
            <w:r w:rsidRPr="0037740E">
              <w:rPr>
                <w:rFonts w:asciiTheme="majorHAnsi" w:hAnsiTheme="majorHAnsi" w:cstheme="majorHAnsi"/>
              </w:rPr>
              <w:t>Michael and Declan presented information about government elections and general voting processes</w:t>
            </w:r>
            <w:r>
              <w:rPr>
                <w:rFonts w:asciiTheme="majorHAnsi" w:hAnsiTheme="majorHAnsi" w:cstheme="majorHAnsi"/>
              </w:rPr>
              <w:t>.</w:t>
            </w:r>
          </w:p>
          <w:p w14:paraId="63E94919" w14:textId="77777777" w:rsidR="00900AE1" w:rsidRDefault="00900AE1" w:rsidP="00DD1372">
            <w:pPr>
              <w:spacing w:line="240" w:lineRule="auto"/>
              <w:rPr>
                <w:rFonts w:asciiTheme="majorHAnsi" w:hAnsiTheme="majorHAnsi" w:cstheme="majorHAnsi"/>
              </w:rPr>
            </w:pPr>
          </w:p>
          <w:p w14:paraId="0DF8BFCB" w14:textId="6B07F589" w:rsidR="00900AE1" w:rsidRDefault="00900AE1" w:rsidP="00900AE1">
            <w:pPr>
              <w:spacing w:line="240" w:lineRule="auto"/>
              <w:rPr>
                <w:rFonts w:asciiTheme="majorHAnsi" w:hAnsiTheme="majorHAnsi" w:cstheme="majorHAnsi"/>
              </w:rPr>
            </w:pPr>
            <w:r>
              <w:rPr>
                <w:rFonts w:asciiTheme="majorHAnsi" w:hAnsiTheme="majorHAnsi" w:cstheme="majorHAnsi"/>
              </w:rPr>
              <w:t xml:space="preserve">Youth Council members were involved in an activity demonstrating how preferential voting is conducted. </w:t>
            </w:r>
          </w:p>
          <w:p w14:paraId="7688F396" w14:textId="77777777" w:rsidR="000A34D1" w:rsidRPr="000A34D1" w:rsidRDefault="000A34D1" w:rsidP="000A34D1">
            <w:pPr>
              <w:spacing w:line="240" w:lineRule="auto"/>
              <w:ind w:left="0"/>
              <w:rPr>
                <w:rFonts w:asciiTheme="majorHAnsi" w:hAnsiTheme="majorHAnsi" w:cstheme="majorHAnsi"/>
              </w:rPr>
            </w:pPr>
          </w:p>
          <w:p w14:paraId="7EF5C06B" w14:textId="53EE104B" w:rsidR="000A34D1" w:rsidRPr="000A34D1" w:rsidRDefault="000A34D1" w:rsidP="000A34D1">
            <w:pPr>
              <w:spacing w:line="240" w:lineRule="auto"/>
              <w:rPr>
                <w:rFonts w:asciiTheme="majorHAnsi" w:hAnsiTheme="majorHAnsi" w:cstheme="majorHAnsi"/>
              </w:rPr>
            </w:pPr>
            <w:r>
              <w:rPr>
                <w:rFonts w:asciiTheme="majorHAnsi" w:hAnsiTheme="majorHAnsi" w:cstheme="majorHAnsi"/>
              </w:rPr>
              <w:t>The presenters</w:t>
            </w:r>
            <w:r w:rsidRPr="000A34D1">
              <w:rPr>
                <w:rFonts w:asciiTheme="majorHAnsi" w:hAnsiTheme="majorHAnsi" w:cstheme="majorHAnsi"/>
              </w:rPr>
              <w:t xml:space="preserve"> encouraged young people to enrol, vote</w:t>
            </w:r>
            <w:r>
              <w:rPr>
                <w:rFonts w:asciiTheme="majorHAnsi" w:hAnsiTheme="majorHAnsi" w:cstheme="majorHAnsi"/>
              </w:rPr>
              <w:t xml:space="preserve"> and</w:t>
            </w:r>
            <w:r w:rsidRPr="000A34D1">
              <w:rPr>
                <w:rFonts w:asciiTheme="majorHAnsi" w:hAnsiTheme="majorHAnsi" w:cstheme="majorHAnsi"/>
              </w:rPr>
              <w:t xml:space="preserve"> stand for election</w:t>
            </w:r>
            <w:r>
              <w:rPr>
                <w:rFonts w:asciiTheme="majorHAnsi" w:hAnsiTheme="majorHAnsi" w:cstheme="majorHAnsi"/>
              </w:rPr>
              <w:t xml:space="preserve">s. Youth Council were </w:t>
            </w:r>
            <w:r w:rsidR="00900AE1">
              <w:rPr>
                <w:rFonts w:asciiTheme="majorHAnsi" w:hAnsiTheme="majorHAnsi" w:cstheme="majorHAnsi"/>
              </w:rPr>
              <w:t xml:space="preserve">encouraged to </w:t>
            </w:r>
            <w:r w:rsidR="003569EE">
              <w:rPr>
                <w:rFonts w:asciiTheme="majorHAnsi" w:hAnsiTheme="majorHAnsi" w:cstheme="majorHAnsi"/>
              </w:rPr>
              <w:t>visit the VEC website for more information and to direct other young people these if they were unsure about voting.</w:t>
            </w:r>
            <w:r w:rsidRPr="000A34D1">
              <w:rPr>
                <w:rFonts w:asciiTheme="majorHAnsi" w:hAnsiTheme="majorHAnsi" w:cstheme="majorHAnsi"/>
              </w:rPr>
              <w:t xml:space="preserve"> </w:t>
            </w:r>
          </w:p>
          <w:p w14:paraId="34E3BDAF" w14:textId="77777777" w:rsidR="000A34D1" w:rsidRPr="000A34D1" w:rsidRDefault="000A34D1" w:rsidP="000A34D1">
            <w:pPr>
              <w:spacing w:line="240" w:lineRule="auto"/>
              <w:rPr>
                <w:rFonts w:asciiTheme="majorHAnsi" w:hAnsiTheme="majorHAnsi" w:cstheme="majorHAnsi"/>
              </w:rPr>
            </w:pPr>
          </w:p>
          <w:p w14:paraId="1FF0C34F" w14:textId="3BDD8906" w:rsidR="000A34D1" w:rsidRPr="000A34D1" w:rsidRDefault="000A34D1" w:rsidP="000A34D1">
            <w:pPr>
              <w:spacing w:line="240" w:lineRule="auto"/>
              <w:rPr>
                <w:rFonts w:asciiTheme="majorHAnsi" w:hAnsiTheme="majorHAnsi" w:cstheme="majorHAnsi"/>
              </w:rPr>
            </w:pPr>
            <w:r w:rsidRPr="000A34D1">
              <w:rPr>
                <w:rFonts w:asciiTheme="majorHAnsi" w:hAnsiTheme="majorHAnsi" w:cstheme="majorHAnsi"/>
              </w:rPr>
              <w:t xml:space="preserve">Michael thanked </w:t>
            </w:r>
            <w:r w:rsidR="003569EE">
              <w:rPr>
                <w:rFonts w:asciiTheme="majorHAnsi" w:hAnsiTheme="majorHAnsi" w:cstheme="majorHAnsi"/>
              </w:rPr>
              <w:t>Y</w:t>
            </w:r>
            <w:r w:rsidRPr="000A34D1">
              <w:rPr>
                <w:rFonts w:asciiTheme="majorHAnsi" w:hAnsiTheme="majorHAnsi" w:cstheme="majorHAnsi"/>
              </w:rPr>
              <w:t xml:space="preserve">outh </w:t>
            </w:r>
            <w:r w:rsidR="003569EE">
              <w:rPr>
                <w:rFonts w:asciiTheme="majorHAnsi" w:hAnsiTheme="majorHAnsi" w:cstheme="majorHAnsi"/>
              </w:rPr>
              <w:t>C</w:t>
            </w:r>
            <w:r w:rsidRPr="000A34D1">
              <w:rPr>
                <w:rFonts w:asciiTheme="majorHAnsi" w:hAnsiTheme="majorHAnsi" w:cstheme="majorHAnsi"/>
              </w:rPr>
              <w:t>ouncil for their input</w:t>
            </w:r>
          </w:p>
          <w:p w14:paraId="72817447" w14:textId="77777777" w:rsidR="000A34D1" w:rsidRPr="000A34D1" w:rsidRDefault="000A34D1" w:rsidP="000A34D1">
            <w:pPr>
              <w:spacing w:line="240" w:lineRule="auto"/>
              <w:rPr>
                <w:rFonts w:asciiTheme="majorHAnsi" w:hAnsiTheme="majorHAnsi" w:cstheme="majorHAnsi"/>
              </w:rPr>
            </w:pPr>
          </w:p>
          <w:p w14:paraId="7AA2C552" w14:textId="6B56CC0A" w:rsidR="0037740E" w:rsidRPr="00DD1372" w:rsidRDefault="000A34D1" w:rsidP="00A20BC1">
            <w:pPr>
              <w:spacing w:after="240" w:line="240" w:lineRule="auto"/>
              <w:rPr>
                <w:rFonts w:asciiTheme="majorHAnsi" w:hAnsiTheme="majorHAnsi" w:cstheme="majorHAnsi"/>
              </w:rPr>
            </w:pPr>
            <w:r w:rsidRPr="000A34D1">
              <w:rPr>
                <w:rFonts w:asciiTheme="majorHAnsi" w:hAnsiTheme="majorHAnsi" w:cstheme="majorHAnsi"/>
              </w:rPr>
              <w:t>Ayush thanked Michael and Declan for taking the time to come to Geelong and presenting.</w:t>
            </w:r>
          </w:p>
        </w:tc>
      </w:tr>
    </w:tbl>
    <w:p w14:paraId="32E8AF13" w14:textId="1952FD8F" w:rsidR="00CC7239" w:rsidRPr="001D2BC4" w:rsidRDefault="00CC7239" w:rsidP="00CC7239">
      <w:pPr>
        <w:jc w:val="center"/>
        <w:rPr>
          <w:rFonts w:asciiTheme="majorHAnsi" w:hAnsiTheme="majorHAnsi" w:cstheme="majorHAnsi"/>
          <w:b/>
          <w:bCs/>
          <w:color w:val="8ACED7" w:themeColor="accent1"/>
        </w:rPr>
      </w:pPr>
      <w:r w:rsidRPr="001D2BC4">
        <w:rPr>
          <w:rFonts w:asciiTheme="majorHAnsi" w:hAnsiTheme="majorHAnsi" w:cstheme="majorHAnsi"/>
          <w:b/>
          <w:bCs/>
          <w:color w:val="8ACED7" w:themeColor="accent1"/>
        </w:rPr>
        <w:t>Dinner</w:t>
      </w:r>
      <w:r w:rsidR="008161A4" w:rsidRPr="001D2BC4">
        <w:rPr>
          <w:rFonts w:asciiTheme="majorHAnsi" w:hAnsiTheme="majorHAnsi" w:cstheme="majorHAnsi"/>
          <w:b/>
          <w:bCs/>
          <w:color w:val="8ACED7" w:themeColor="accent1"/>
        </w:rPr>
        <w:t xml:space="preserve"> 6</w:t>
      </w:r>
      <w:r w:rsidR="003005E8">
        <w:rPr>
          <w:rFonts w:asciiTheme="majorHAnsi" w:hAnsiTheme="majorHAnsi" w:cstheme="majorHAnsi"/>
          <w:b/>
          <w:bCs/>
          <w:color w:val="8ACED7" w:themeColor="accent1"/>
        </w:rPr>
        <w:t>:</w:t>
      </w:r>
      <w:r w:rsidR="00D56E12">
        <w:rPr>
          <w:rFonts w:asciiTheme="majorHAnsi" w:hAnsiTheme="majorHAnsi" w:cstheme="majorHAnsi"/>
          <w:b/>
          <w:bCs/>
          <w:color w:val="8ACED7" w:themeColor="accent1"/>
        </w:rPr>
        <w:t>00</w:t>
      </w:r>
      <w:r w:rsidR="004856FF">
        <w:rPr>
          <w:rFonts w:asciiTheme="majorHAnsi" w:hAnsiTheme="majorHAnsi" w:cstheme="majorHAnsi"/>
          <w:b/>
          <w:bCs/>
          <w:color w:val="8ACED7" w:themeColor="accent1"/>
        </w:rPr>
        <w:t xml:space="preserve"> – 6:</w:t>
      </w:r>
      <w:r w:rsidR="00D56E12">
        <w:rPr>
          <w:rFonts w:asciiTheme="majorHAnsi" w:hAnsiTheme="majorHAnsi" w:cstheme="majorHAnsi"/>
          <w:b/>
          <w:bCs/>
          <w:color w:val="8ACED7" w:themeColor="accent1"/>
        </w:rPr>
        <w:t>2</w:t>
      </w:r>
      <w:r w:rsidR="004856FF">
        <w:rPr>
          <w:rFonts w:asciiTheme="majorHAnsi" w:hAnsiTheme="majorHAnsi" w:cstheme="majorHAnsi"/>
          <w:b/>
          <w:bCs/>
          <w:color w:val="8ACED7" w:themeColor="accent1"/>
        </w:rPr>
        <w:t>0</w:t>
      </w:r>
      <w:r w:rsidR="008161A4" w:rsidRPr="001D2BC4">
        <w:rPr>
          <w:rFonts w:asciiTheme="majorHAnsi" w:hAnsiTheme="majorHAnsi" w:cstheme="majorHAnsi"/>
          <w:b/>
          <w:bCs/>
          <w:color w:val="8ACED7" w:themeColor="accent1"/>
        </w:rPr>
        <w:t xml:space="preserve">pm </w:t>
      </w:r>
    </w:p>
    <w:p w14:paraId="7D2A5C7B" w14:textId="31555B5C" w:rsidR="00CC7239" w:rsidRPr="001D2BC4" w:rsidRDefault="00CC7239" w:rsidP="00421F96">
      <w:pPr>
        <w:rPr>
          <w:rFonts w:asciiTheme="majorHAnsi" w:hAnsiTheme="majorHAnsi" w:cstheme="majorHAnsi"/>
        </w:rPr>
      </w:pPr>
    </w:p>
    <w:tbl>
      <w:tblPr>
        <w:tblStyle w:val="TableGrid"/>
        <w:tblW w:w="10671" w:type="dxa"/>
        <w:tblBorders>
          <w:bottom w:val="none" w:sz="0" w:space="0" w:color="auto"/>
          <w:insideV w:val="single" w:sz="4" w:space="0" w:color="8ACED7" w:themeColor="accent1"/>
        </w:tblBorders>
        <w:tblLook w:val="0620" w:firstRow="1" w:lastRow="0" w:firstColumn="0" w:lastColumn="0" w:noHBand="1" w:noVBand="1"/>
      </w:tblPr>
      <w:tblGrid>
        <w:gridCol w:w="10671"/>
      </w:tblGrid>
      <w:tr w:rsidR="004107B6" w:rsidRPr="001D2BC4" w14:paraId="47E8FAB1" w14:textId="77777777" w:rsidTr="00FA0427">
        <w:trPr>
          <w:cnfStyle w:val="100000000000" w:firstRow="1" w:lastRow="0" w:firstColumn="0" w:lastColumn="0" w:oddVBand="0" w:evenVBand="0" w:oddHBand="0" w:evenHBand="0" w:firstRowFirstColumn="0" w:firstRowLastColumn="0" w:lastRowFirstColumn="0" w:lastRowLastColumn="0"/>
          <w:trHeight w:val="75"/>
        </w:trPr>
        <w:tc>
          <w:tcPr>
            <w:tcW w:w="10671" w:type="dxa"/>
          </w:tcPr>
          <w:p w14:paraId="70ECCFB3" w14:textId="195FC167" w:rsidR="004107B6" w:rsidRPr="001D2BC4" w:rsidRDefault="004856FF" w:rsidP="00BB4CFF">
            <w:pPr>
              <w:ind w:left="0"/>
              <w:rPr>
                <w:rFonts w:cstheme="majorHAnsi"/>
                <w:b w:val="0"/>
                <w:caps w:val="0"/>
                <w:sz w:val="20"/>
              </w:rPr>
            </w:pPr>
            <w:r>
              <w:rPr>
                <w:rFonts w:cstheme="majorHAnsi"/>
                <w:b w:val="0"/>
                <w:caps w:val="0"/>
                <w:sz w:val="20"/>
              </w:rPr>
              <w:t>6</w:t>
            </w:r>
            <w:r w:rsidR="00BB4CFF" w:rsidRPr="001D2BC4">
              <w:rPr>
                <w:rFonts w:cstheme="majorHAnsi"/>
                <w:b w:val="0"/>
                <w:caps w:val="0"/>
                <w:sz w:val="20"/>
              </w:rPr>
              <w:t xml:space="preserve">. </w:t>
            </w:r>
            <w:r w:rsidR="00AA7023">
              <w:rPr>
                <w:rFonts w:cstheme="majorHAnsi"/>
                <w:b w:val="0"/>
                <w:caps w:val="0"/>
                <w:sz w:val="20"/>
              </w:rPr>
              <w:t>Youth Council Acknowledgement of Country (6:20 – 6:40pm)</w:t>
            </w:r>
          </w:p>
        </w:tc>
      </w:tr>
      <w:tr w:rsidR="006C2262" w:rsidRPr="001D2BC4" w14:paraId="01B8DE25" w14:textId="77777777" w:rsidTr="00FA0427">
        <w:trPr>
          <w:trHeight w:val="294"/>
        </w:trPr>
        <w:tc>
          <w:tcPr>
            <w:tcW w:w="10671" w:type="dxa"/>
          </w:tcPr>
          <w:p w14:paraId="2E9FBDC5" w14:textId="6E6FD9AC" w:rsidR="007C3C30" w:rsidRDefault="007C3C30" w:rsidP="00A000BF">
            <w:pPr>
              <w:spacing w:line="240" w:lineRule="auto"/>
              <w:ind w:left="142"/>
              <w:rPr>
                <w:rFonts w:asciiTheme="majorHAnsi" w:hAnsiTheme="majorHAnsi" w:cstheme="majorHAnsi"/>
              </w:rPr>
            </w:pPr>
            <w:r>
              <w:rPr>
                <w:rFonts w:asciiTheme="majorHAnsi" w:hAnsiTheme="majorHAnsi" w:cstheme="majorHAnsi"/>
              </w:rPr>
              <w:t xml:space="preserve">Tina Biggs | </w:t>
            </w:r>
            <w:r w:rsidRPr="00221C21">
              <w:rPr>
                <w:rFonts w:asciiTheme="majorHAnsi" w:hAnsiTheme="majorHAnsi" w:cstheme="majorHAnsi"/>
              </w:rPr>
              <w:t>First Nations Engagement and Outcomes</w:t>
            </w:r>
            <w:r>
              <w:rPr>
                <w:rFonts w:asciiTheme="majorHAnsi" w:hAnsiTheme="majorHAnsi" w:cstheme="majorHAnsi"/>
              </w:rPr>
              <w:t>| COGG</w:t>
            </w:r>
          </w:p>
          <w:p w14:paraId="650FD5A7" w14:textId="77777777" w:rsidR="007C3C30" w:rsidRDefault="007C3C30" w:rsidP="00A000BF">
            <w:pPr>
              <w:spacing w:line="240" w:lineRule="auto"/>
              <w:ind w:left="142"/>
              <w:rPr>
                <w:rFonts w:asciiTheme="majorHAnsi" w:hAnsiTheme="majorHAnsi" w:cstheme="majorHAnsi"/>
              </w:rPr>
            </w:pPr>
          </w:p>
          <w:p w14:paraId="2216BB80" w14:textId="77777777" w:rsidR="00C11CB7" w:rsidRDefault="00642113" w:rsidP="00A000BF">
            <w:pPr>
              <w:spacing w:line="240" w:lineRule="auto"/>
              <w:ind w:left="142"/>
              <w:rPr>
                <w:rFonts w:asciiTheme="majorHAnsi" w:hAnsiTheme="majorHAnsi" w:cstheme="majorHAnsi"/>
              </w:rPr>
            </w:pPr>
            <w:r>
              <w:rPr>
                <w:rFonts w:asciiTheme="majorHAnsi" w:hAnsiTheme="majorHAnsi" w:cstheme="majorHAnsi"/>
              </w:rPr>
              <w:t xml:space="preserve">6.1.  Youth Council will continue to workshop their </w:t>
            </w:r>
            <w:r w:rsidR="007C3C30">
              <w:rPr>
                <w:rFonts w:asciiTheme="majorHAnsi" w:hAnsiTheme="majorHAnsi" w:cstheme="majorHAnsi"/>
              </w:rPr>
              <w:t xml:space="preserve">2025 </w:t>
            </w:r>
            <w:r>
              <w:rPr>
                <w:rFonts w:asciiTheme="majorHAnsi" w:hAnsiTheme="majorHAnsi" w:cstheme="majorHAnsi"/>
              </w:rPr>
              <w:t>Acknowledgement of Country.</w:t>
            </w:r>
          </w:p>
          <w:p w14:paraId="42AA51C4" w14:textId="77777777" w:rsidR="00491BE7" w:rsidRDefault="00491BE7" w:rsidP="00A000BF">
            <w:pPr>
              <w:spacing w:line="240" w:lineRule="auto"/>
              <w:ind w:left="142"/>
              <w:rPr>
                <w:rFonts w:asciiTheme="majorHAnsi" w:hAnsiTheme="majorHAnsi" w:cstheme="majorHAnsi"/>
              </w:rPr>
            </w:pPr>
          </w:p>
          <w:p w14:paraId="12E3EC2E" w14:textId="3D5B9D9F" w:rsidR="00A20BC1" w:rsidRDefault="00A20BC1" w:rsidP="00A000BF">
            <w:pPr>
              <w:spacing w:line="240" w:lineRule="auto"/>
              <w:ind w:left="142"/>
              <w:rPr>
                <w:rFonts w:asciiTheme="majorHAnsi" w:hAnsiTheme="majorHAnsi" w:cstheme="majorHAnsi"/>
              </w:rPr>
            </w:pPr>
            <w:r>
              <w:rPr>
                <w:rFonts w:asciiTheme="majorHAnsi" w:hAnsiTheme="majorHAnsi" w:cstheme="majorHAnsi"/>
              </w:rPr>
              <w:t xml:space="preserve">- </w:t>
            </w:r>
            <w:r w:rsidRPr="00A20BC1">
              <w:rPr>
                <w:rFonts w:asciiTheme="majorHAnsi" w:hAnsiTheme="majorHAnsi" w:cstheme="majorHAnsi"/>
              </w:rPr>
              <w:t xml:space="preserve">Zoe handed </w:t>
            </w:r>
            <w:r w:rsidR="00CC5CC1">
              <w:rPr>
                <w:rFonts w:asciiTheme="majorHAnsi" w:hAnsiTheme="majorHAnsi" w:cstheme="majorHAnsi"/>
              </w:rPr>
              <w:t>out</w:t>
            </w:r>
            <w:r>
              <w:rPr>
                <w:rFonts w:asciiTheme="majorHAnsi" w:hAnsiTheme="majorHAnsi" w:cstheme="majorHAnsi"/>
              </w:rPr>
              <w:t xml:space="preserve"> a document outlining the edits that were suggested by Youth Council </w:t>
            </w:r>
            <w:r w:rsidR="00B90D68">
              <w:rPr>
                <w:rFonts w:asciiTheme="majorHAnsi" w:hAnsiTheme="majorHAnsi" w:cstheme="majorHAnsi"/>
              </w:rPr>
              <w:t>at the February meeting.</w:t>
            </w:r>
          </w:p>
          <w:p w14:paraId="77E9D4BA" w14:textId="6D1FBE11" w:rsidR="00A20BC1" w:rsidRPr="00A20BC1" w:rsidRDefault="00B90D68" w:rsidP="00A000BF">
            <w:pPr>
              <w:spacing w:line="240" w:lineRule="auto"/>
              <w:ind w:left="142"/>
              <w:rPr>
                <w:rFonts w:asciiTheme="majorHAnsi" w:hAnsiTheme="majorHAnsi" w:cstheme="majorHAnsi"/>
              </w:rPr>
            </w:pPr>
            <w:r>
              <w:rPr>
                <w:rFonts w:asciiTheme="majorHAnsi" w:hAnsiTheme="majorHAnsi" w:cstheme="majorHAnsi"/>
              </w:rPr>
              <w:t>- Youth Council were placed into small groups and were asked to reflect and make any further suggestions.</w:t>
            </w:r>
          </w:p>
          <w:p w14:paraId="7C252CAC" w14:textId="37CEBEC7" w:rsidR="00A20BC1" w:rsidRPr="00A20BC1" w:rsidRDefault="00B90D68" w:rsidP="00B16F31">
            <w:pPr>
              <w:spacing w:line="240" w:lineRule="auto"/>
              <w:ind w:left="142"/>
              <w:rPr>
                <w:rFonts w:asciiTheme="majorHAnsi" w:hAnsiTheme="majorHAnsi" w:cstheme="majorHAnsi"/>
              </w:rPr>
            </w:pPr>
            <w:r>
              <w:rPr>
                <w:rFonts w:asciiTheme="majorHAnsi" w:hAnsiTheme="majorHAnsi" w:cstheme="majorHAnsi"/>
              </w:rPr>
              <w:t>-</w:t>
            </w:r>
            <w:r w:rsidR="00810425">
              <w:rPr>
                <w:rFonts w:asciiTheme="majorHAnsi" w:hAnsiTheme="majorHAnsi" w:cstheme="majorHAnsi"/>
              </w:rPr>
              <w:t xml:space="preserve"> There was l</w:t>
            </w:r>
            <w:r w:rsidR="00A20BC1" w:rsidRPr="00A20BC1">
              <w:rPr>
                <w:rFonts w:asciiTheme="majorHAnsi" w:hAnsiTheme="majorHAnsi" w:cstheme="majorHAnsi"/>
              </w:rPr>
              <w:t xml:space="preserve">ots of discussion and brainstorming regarding moving around </w:t>
            </w:r>
            <w:r w:rsidR="00F41A59">
              <w:rPr>
                <w:rFonts w:asciiTheme="majorHAnsi" w:hAnsiTheme="majorHAnsi" w:cstheme="majorHAnsi"/>
              </w:rPr>
              <w:t xml:space="preserve">and shortening </w:t>
            </w:r>
            <w:r w:rsidR="00A20BC1" w:rsidRPr="00A20BC1">
              <w:rPr>
                <w:rFonts w:asciiTheme="majorHAnsi" w:hAnsiTheme="majorHAnsi" w:cstheme="majorHAnsi"/>
              </w:rPr>
              <w:t xml:space="preserve">paragraphs, changing some wording and making the language more local and personal to </w:t>
            </w:r>
            <w:r>
              <w:rPr>
                <w:rFonts w:asciiTheme="majorHAnsi" w:hAnsiTheme="majorHAnsi" w:cstheme="majorHAnsi"/>
              </w:rPr>
              <w:t>Y</w:t>
            </w:r>
            <w:r w:rsidR="00A20BC1" w:rsidRPr="00A20BC1">
              <w:rPr>
                <w:rFonts w:asciiTheme="majorHAnsi" w:hAnsiTheme="majorHAnsi" w:cstheme="majorHAnsi"/>
              </w:rPr>
              <w:t xml:space="preserve">outh </w:t>
            </w:r>
            <w:r>
              <w:rPr>
                <w:rFonts w:asciiTheme="majorHAnsi" w:hAnsiTheme="majorHAnsi" w:cstheme="majorHAnsi"/>
              </w:rPr>
              <w:t>C</w:t>
            </w:r>
            <w:r w:rsidR="00A20BC1" w:rsidRPr="00A20BC1">
              <w:rPr>
                <w:rFonts w:asciiTheme="majorHAnsi" w:hAnsiTheme="majorHAnsi" w:cstheme="majorHAnsi"/>
              </w:rPr>
              <w:t xml:space="preserve">ouncil.  </w:t>
            </w:r>
          </w:p>
          <w:p w14:paraId="75ECE852" w14:textId="14F4A51F" w:rsidR="00D47FC6" w:rsidRPr="00357B06" w:rsidRDefault="00B90D68" w:rsidP="00A000BF">
            <w:pPr>
              <w:spacing w:line="240" w:lineRule="auto"/>
              <w:ind w:left="142"/>
              <w:rPr>
                <w:rFonts w:asciiTheme="majorHAnsi" w:hAnsiTheme="majorHAnsi" w:cstheme="majorHAnsi"/>
              </w:rPr>
            </w:pPr>
            <w:r w:rsidRPr="00B90D68">
              <w:rPr>
                <w:rFonts w:asciiTheme="majorHAnsi" w:hAnsiTheme="majorHAnsi" w:cstheme="majorHAnsi"/>
              </w:rPr>
              <w:t>-</w:t>
            </w:r>
            <w:r w:rsidRPr="00357B06">
              <w:rPr>
                <w:rFonts w:asciiTheme="majorHAnsi" w:hAnsiTheme="majorHAnsi" w:cstheme="majorHAnsi"/>
              </w:rPr>
              <w:t xml:space="preserve"> </w:t>
            </w:r>
            <w:r w:rsidR="00A20BC1" w:rsidRPr="00357B06">
              <w:rPr>
                <w:rFonts w:asciiTheme="majorHAnsi" w:hAnsiTheme="majorHAnsi" w:cstheme="majorHAnsi"/>
              </w:rPr>
              <w:t xml:space="preserve">Tina will type up changes and </w:t>
            </w:r>
            <w:r w:rsidR="00F41A59">
              <w:rPr>
                <w:rFonts w:asciiTheme="majorHAnsi" w:hAnsiTheme="majorHAnsi" w:cstheme="majorHAnsi"/>
              </w:rPr>
              <w:t>send the updated versions to Y</w:t>
            </w:r>
            <w:r w:rsidR="00A20BC1" w:rsidRPr="00357B06">
              <w:rPr>
                <w:rFonts w:asciiTheme="majorHAnsi" w:hAnsiTheme="majorHAnsi" w:cstheme="majorHAnsi"/>
              </w:rPr>
              <w:t xml:space="preserve">outh </w:t>
            </w:r>
            <w:r w:rsidR="00DB3DF2" w:rsidRPr="00357B06">
              <w:rPr>
                <w:rFonts w:asciiTheme="majorHAnsi" w:hAnsiTheme="majorHAnsi" w:cstheme="majorHAnsi"/>
              </w:rPr>
              <w:t>C</w:t>
            </w:r>
            <w:r w:rsidR="00A20BC1" w:rsidRPr="00357B06">
              <w:rPr>
                <w:rFonts w:asciiTheme="majorHAnsi" w:hAnsiTheme="majorHAnsi" w:cstheme="majorHAnsi"/>
              </w:rPr>
              <w:t xml:space="preserve">ouncil </w:t>
            </w:r>
            <w:r w:rsidR="00F41A59">
              <w:rPr>
                <w:rFonts w:asciiTheme="majorHAnsi" w:hAnsiTheme="majorHAnsi" w:cstheme="majorHAnsi"/>
              </w:rPr>
              <w:t>for their endorsement.</w:t>
            </w:r>
            <w:r w:rsidR="00A20BC1" w:rsidRPr="00357B06">
              <w:rPr>
                <w:rFonts w:asciiTheme="majorHAnsi" w:hAnsiTheme="majorHAnsi" w:cstheme="majorHAnsi"/>
              </w:rPr>
              <w:t xml:space="preserve"> </w:t>
            </w:r>
          </w:p>
          <w:p w14:paraId="392FCB4E" w14:textId="509BA310" w:rsidR="00A20BC1" w:rsidRDefault="00D47FC6" w:rsidP="00A000BF">
            <w:pPr>
              <w:spacing w:line="240" w:lineRule="auto"/>
              <w:ind w:left="142"/>
              <w:rPr>
                <w:rFonts w:asciiTheme="majorHAnsi" w:hAnsiTheme="majorHAnsi" w:cstheme="majorHAnsi"/>
              </w:rPr>
            </w:pPr>
            <w:r w:rsidRPr="00357B06">
              <w:rPr>
                <w:rFonts w:asciiTheme="majorHAnsi" w:hAnsiTheme="majorHAnsi" w:cstheme="majorHAnsi"/>
              </w:rPr>
              <w:t xml:space="preserve">- If Youth Council </w:t>
            </w:r>
            <w:r w:rsidR="00F41A59">
              <w:rPr>
                <w:rFonts w:asciiTheme="majorHAnsi" w:hAnsiTheme="majorHAnsi" w:cstheme="majorHAnsi"/>
              </w:rPr>
              <w:t>endorse</w:t>
            </w:r>
            <w:r w:rsidRPr="00357B06">
              <w:rPr>
                <w:rFonts w:asciiTheme="majorHAnsi" w:hAnsiTheme="majorHAnsi" w:cstheme="majorHAnsi"/>
              </w:rPr>
              <w:t xml:space="preserve"> this version, </w:t>
            </w:r>
            <w:r w:rsidR="00357B06" w:rsidRPr="00357B06">
              <w:rPr>
                <w:rFonts w:asciiTheme="majorHAnsi" w:hAnsiTheme="majorHAnsi" w:cstheme="majorHAnsi"/>
              </w:rPr>
              <w:t xml:space="preserve">it will come into effect immediately. </w:t>
            </w:r>
          </w:p>
          <w:p w14:paraId="17F52EC1" w14:textId="77777777" w:rsidR="00CB7FED" w:rsidRDefault="00CB7FED" w:rsidP="00A000BF">
            <w:pPr>
              <w:spacing w:line="240" w:lineRule="auto"/>
              <w:ind w:left="142"/>
            </w:pPr>
          </w:p>
          <w:p w14:paraId="4B70123C" w14:textId="25785E57" w:rsidR="00CB7FED" w:rsidRPr="00357B06" w:rsidRDefault="00CB7FED" w:rsidP="00A000BF">
            <w:pPr>
              <w:spacing w:line="240" w:lineRule="auto"/>
              <w:ind w:left="142"/>
              <w:rPr>
                <w:rFonts w:asciiTheme="majorHAnsi" w:hAnsiTheme="majorHAnsi" w:cstheme="majorHAnsi"/>
              </w:rPr>
            </w:pPr>
            <w:r w:rsidRPr="00A20BC1">
              <w:rPr>
                <w:rFonts w:asciiTheme="majorHAnsi" w:hAnsiTheme="majorHAnsi" w:cstheme="majorHAnsi"/>
              </w:rPr>
              <w:lastRenderedPageBreak/>
              <w:t>Zoe thanked Tina for coming and facilitating th</w:t>
            </w:r>
            <w:r>
              <w:rPr>
                <w:rFonts w:asciiTheme="majorHAnsi" w:hAnsiTheme="majorHAnsi" w:cstheme="majorHAnsi"/>
              </w:rPr>
              <w:t>e two</w:t>
            </w:r>
            <w:r w:rsidRPr="00A20BC1">
              <w:rPr>
                <w:rFonts w:asciiTheme="majorHAnsi" w:hAnsiTheme="majorHAnsi" w:cstheme="majorHAnsi"/>
              </w:rPr>
              <w:t xml:space="preserve"> workshop</w:t>
            </w:r>
            <w:r>
              <w:rPr>
                <w:rFonts w:asciiTheme="majorHAnsi" w:hAnsiTheme="majorHAnsi" w:cstheme="majorHAnsi"/>
              </w:rPr>
              <w:t>s</w:t>
            </w:r>
            <w:r w:rsidRPr="00A20BC1">
              <w:rPr>
                <w:rFonts w:asciiTheme="majorHAnsi" w:hAnsiTheme="majorHAnsi" w:cstheme="majorHAnsi"/>
              </w:rPr>
              <w:t>.</w:t>
            </w:r>
          </w:p>
          <w:p w14:paraId="79973CE2" w14:textId="77777777" w:rsidR="00A20BC1" w:rsidRPr="00A20BC1" w:rsidRDefault="00A20BC1" w:rsidP="00A000BF">
            <w:pPr>
              <w:spacing w:line="240" w:lineRule="auto"/>
              <w:ind w:left="142"/>
              <w:rPr>
                <w:rFonts w:asciiTheme="majorHAnsi" w:hAnsiTheme="majorHAnsi" w:cstheme="majorHAnsi"/>
              </w:rPr>
            </w:pPr>
          </w:p>
          <w:p w14:paraId="578FC513" w14:textId="40FBE2A9" w:rsidR="00CB7FED" w:rsidRDefault="00CB7FED" w:rsidP="00CB7FED">
            <w:pPr>
              <w:spacing w:line="240" w:lineRule="auto"/>
              <w:ind w:left="142"/>
              <w:rPr>
                <w:rStyle w:val="normaltextrun"/>
                <w:rFonts w:asciiTheme="majorHAnsi" w:hAnsiTheme="majorHAnsi" w:cstheme="majorHAnsi"/>
              </w:rPr>
            </w:pPr>
            <w:r>
              <w:rPr>
                <w:rFonts w:asciiTheme="majorHAnsi" w:hAnsiTheme="majorHAnsi" w:cstheme="majorHAnsi"/>
              </w:rPr>
              <w:t xml:space="preserve">During the meeting a Youth Council member asked about the correct pronunciation of </w:t>
            </w:r>
            <w:r w:rsidRPr="001D2BC4">
              <w:rPr>
                <w:rStyle w:val="normaltextrun"/>
                <w:rFonts w:asciiTheme="majorHAnsi" w:hAnsiTheme="majorHAnsi" w:cstheme="majorHAnsi"/>
              </w:rPr>
              <w:t>Wadawurrung</w:t>
            </w:r>
            <w:r>
              <w:rPr>
                <w:rStyle w:val="normaltextrun"/>
                <w:rFonts w:asciiTheme="majorHAnsi" w:hAnsiTheme="majorHAnsi" w:cstheme="majorHAnsi"/>
              </w:rPr>
              <w:t xml:space="preserve">. Tina has since provided the following clarification to be included in the minutes: </w:t>
            </w:r>
          </w:p>
          <w:p w14:paraId="3CA815D0" w14:textId="77777777" w:rsidR="00CB7FED" w:rsidRDefault="00CB7FED" w:rsidP="00CB7FED">
            <w:pPr>
              <w:spacing w:line="240" w:lineRule="auto"/>
              <w:ind w:left="142"/>
              <w:rPr>
                <w:rFonts w:asciiTheme="majorHAnsi" w:hAnsiTheme="majorHAnsi" w:cstheme="majorHAnsi"/>
              </w:rPr>
            </w:pPr>
          </w:p>
          <w:p w14:paraId="39F8E3F7" w14:textId="4A6F1DCE" w:rsidR="00CB7FED" w:rsidRPr="006A6F62" w:rsidRDefault="00CB7FED" w:rsidP="00CB7FED">
            <w:pPr>
              <w:spacing w:line="240" w:lineRule="auto"/>
              <w:ind w:left="142"/>
              <w:rPr>
                <w:rFonts w:asciiTheme="majorHAnsi" w:hAnsiTheme="majorHAnsi" w:cstheme="majorHAnsi"/>
                <w:i/>
                <w:iCs/>
              </w:rPr>
            </w:pPr>
            <w:r w:rsidRPr="006A6F62">
              <w:rPr>
                <w:rFonts w:asciiTheme="majorHAnsi" w:hAnsiTheme="majorHAnsi" w:cstheme="majorHAnsi"/>
                <w:i/>
                <w:iCs/>
              </w:rPr>
              <w:t>As Australian Aboriginal languages were oral, not written languages, there is no “correct” spelling of any Aboriginal words. Therefore, over time, different groups of people have changed the spelling of Wadawurrung to best reflect the way it is pronounced. Wadawurrung – is currently the most accepted spelling.</w:t>
            </w:r>
          </w:p>
          <w:p w14:paraId="2CD47049" w14:textId="77777777" w:rsidR="00CB7FED" w:rsidRDefault="00CB7FED" w:rsidP="00CB7FED">
            <w:pPr>
              <w:spacing w:line="240" w:lineRule="auto"/>
              <w:ind w:left="142"/>
              <w:rPr>
                <w:rFonts w:asciiTheme="majorHAnsi" w:hAnsiTheme="majorHAnsi" w:cstheme="majorHAnsi"/>
              </w:rPr>
            </w:pPr>
          </w:p>
          <w:p w14:paraId="0C505AD2" w14:textId="55266A6B" w:rsidR="00491BE7" w:rsidRPr="00E058C9" w:rsidRDefault="00CB7FED" w:rsidP="006A6F62">
            <w:pPr>
              <w:spacing w:line="240" w:lineRule="auto"/>
              <w:ind w:left="142"/>
              <w:rPr>
                <w:rFonts w:asciiTheme="majorHAnsi" w:hAnsiTheme="majorHAnsi" w:cstheme="majorHAnsi"/>
              </w:rPr>
            </w:pPr>
            <w:hyperlink r:id="rId13" w:history="1">
              <w:r w:rsidRPr="00CB7FED">
                <w:rPr>
                  <w:rStyle w:val="Hyperlink"/>
                  <w:rFonts w:asciiTheme="majorHAnsi" w:hAnsiTheme="majorHAnsi" w:cstheme="majorHAnsi"/>
                </w:rPr>
                <w:t>FAQ - Hidden Histories - The Wadawurrung People</w:t>
              </w:r>
            </w:hyperlink>
          </w:p>
        </w:tc>
      </w:tr>
    </w:tbl>
    <w:p w14:paraId="05F617AB" w14:textId="5FE6B901" w:rsidR="00FD3EB3" w:rsidRPr="00FA0427" w:rsidRDefault="00FD3EB3" w:rsidP="001A4826">
      <w:pPr>
        <w:pStyle w:val="BodyText"/>
        <w:spacing w:before="0" w:after="0" w:line="240" w:lineRule="auto"/>
        <w:rPr>
          <w:rFonts w:asciiTheme="majorHAnsi" w:hAnsiTheme="majorHAnsi" w:cstheme="majorHAnsi"/>
          <w:sz w:val="18"/>
          <w:szCs w:val="18"/>
        </w:rPr>
      </w:pPr>
      <w:bookmarkStart w:id="0" w:name="_Hlk171407332"/>
    </w:p>
    <w:tbl>
      <w:tblPr>
        <w:tblStyle w:val="TableGrid"/>
        <w:tblW w:w="10777" w:type="dxa"/>
        <w:tblLook w:val="0620" w:firstRow="1" w:lastRow="0" w:firstColumn="0" w:lastColumn="0" w:noHBand="1" w:noVBand="1"/>
      </w:tblPr>
      <w:tblGrid>
        <w:gridCol w:w="10777"/>
      </w:tblGrid>
      <w:tr w:rsidR="004107B6" w:rsidRPr="001D2BC4" w14:paraId="7B211B90"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bookmarkEnd w:id="0"/>
          <w:p w14:paraId="40864C12" w14:textId="06A29E89" w:rsidR="004107B6" w:rsidRPr="001D2BC4" w:rsidRDefault="004856FF" w:rsidP="00BB4CFF">
            <w:pPr>
              <w:ind w:left="0"/>
              <w:rPr>
                <w:rFonts w:cstheme="majorHAnsi"/>
                <w:b w:val="0"/>
                <w:caps w:val="0"/>
                <w:sz w:val="20"/>
              </w:rPr>
            </w:pPr>
            <w:r>
              <w:rPr>
                <w:rFonts w:cstheme="majorHAnsi"/>
                <w:b w:val="0"/>
                <w:caps w:val="0"/>
                <w:sz w:val="20"/>
              </w:rPr>
              <w:t>7</w:t>
            </w:r>
            <w:r w:rsidR="00BB4CFF" w:rsidRPr="001D2BC4">
              <w:rPr>
                <w:rFonts w:cstheme="majorHAnsi"/>
                <w:b w:val="0"/>
                <w:caps w:val="0"/>
                <w:sz w:val="20"/>
              </w:rPr>
              <w:t xml:space="preserve">. </w:t>
            </w:r>
            <w:r w:rsidR="00AA7023" w:rsidRPr="001D2BC4">
              <w:rPr>
                <w:rFonts w:cstheme="majorHAnsi"/>
                <w:b w:val="0"/>
                <w:caps w:val="0"/>
                <w:sz w:val="20"/>
              </w:rPr>
              <w:t xml:space="preserve">Updates </w:t>
            </w:r>
            <w:r w:rsidR="00AA7023">
              <w:rPr>
                <w:rFonts w:cstheme="majorHAnsi"/>
                <w:b w:val="0"/>
                <w:caps w:val="0"/>
                <w:sz w:val="20"/>
              </w:rPr>
              <w:t>(6:40pm – 6:50pm)</w:t>
            </w:r>
          </w:p>
        </w:tc>
      </w:tr>
    </w:tbl>
    <w:p w14:paraId="18A2D3AC" w14:textId="5CC20442" w:rsidR="00287D7C" w:rsidRPr="00A000BF" w:rsidRDefault="000239A5" w:rsidP="00A000BF">
      <w:pPr>
        <w:pStyle w:val="BodyText"/>
        <w:spacing w:after="0"/>
        <w:ind w:left="142"/>
        <w:rPr>
          <w:rFonts w:asciiTheme="majorHAnsi" w:hAnsiTheme="majorHAnsi" w:cstheme="majorHAnsi"/>
          <w:b/>
          <w:bCs/>
        </w:rPr>
      </w:pPr>
      <w:r w:rsidRPr="00A000BF">
        <w:rPr>
          <w:rFonts w:asciiTheme="majorHAnsi" w:hAnsiTheme="majorHAnsi" w:cstheme="majorHAnsi"/>
          <w:b/>
          <w:bCs/>
        </w:rPr>
        <w:t>7.1.</w:t>
      </w:r>
      <w:r w:rsidR="00393E79" w:rsidRPr="00A000BF">
        <w:rPr>
          <w:rFonts w:asciiTheme="majorHAnsi" w:hAnsiTheme="majorHAnsi" w:cstheme="majorHAnsi"/>
          <w:b/>
          <w:bCs/>
        </w:rPr>
        <w:t xml:space="preserve"> </w:t>
      </w:r>
      <w:r w:rsidR="00287D7C" w:rsidRPr="00A000BF">
        <w:rPr>
          <w:rFonts w:asciiTheme="majorHAnsi" w:hAnsiTheme="majorHAnsi" w:cstheme="majorHAnsi"/>
          <w:b/>
          <w:bCs/>
        </w:rPr>
        <w:t xml:space="preserve">The Nest Reference Group meeting – 25 Feb (Alanah </w:t>
      </w:r>
      <w:r w:rsidR="00A000BF" w:rsidRPr="00A000BF">
        <w:rPr>
          <w:rFonts w:asciiTheme="majorHAnsi" w:hAnsiTheme="majorHAnsi" w:cstheme="majorHAnsi"/>
          <w:b/>
          <w:bCs/>
        </w:rPr>
        <w:t>provided update)</w:t>
      </w:r>
    </w:p>
    <w:p w14:paraId="73C0EA3F" w14:textId="11E6C133" w:rsidR="00A000BF" w:rsidRDefault="00A000BF" w:rsidP="00A000BF">
      <w:pPr>
        <w:pStyle w:val="BodyText"/>
        <w:spacing w:after="0"/>
        <w:ind w:left="142"/>
        <w:rPr>
          <w:rFonts w:asciiTheme="majorHAnsi" w:hAnsiTheme="majorHAnsi" w:cstheme="majorHAnsi"/>
        </w:rPr>
      </w:pPr>
      <w:r w:rsidRPr="00A000BF">
        <w:rPr>
          <w:rFonts w:asciiTheme="majorHAnsi" w:hAnsiTheme="majorHAnsi" w:cstheme="majorHAnsi"/>
        </w:rPr>
        <w:t>Alanah reported that it was an interesting meeting</w:t>
      </w:r>
      <w:r>
        <w:rPr>
          <w:rFonts w:asciiTheme="majorHAnsi" w:hAnsiTheme="majorHAnsi" w:cstheme="majorHAnsi"/>
        </w:rPr>
        <w:t xml:space="preserve">, with </w:t>
      </w:r>
      <w:r w:rsidRPr="00A000BF">
        <w:rPr>
          <w:rFonts w:asciiTheme="majorHAnsi" w:hAnsiTheme="majorHAnsi" w:cstheme="majorHAnsi"/>
        </w:rPr>
        <w:t>reps from GASP, The Library, Barwon Community Legal Service, and a few others. The group updated stakeholders on what has been happening</w:t>
      </w:r>
      <w:r w:rsidR="00F013E7">
        <w:rPr>
          <w:rFonts w:asciiTheme="majorHAnsi" w:hAnsiTheme="majorHAnsi" w:cstheme="majorHAnsi"/>
        </w:rPr>
        <w:t xml:space="preserve"> at The Nest</w:t>
      </w:r>
      <w:r w:rsidRPr="00A000BF">
        <w:rPr>
          <w:rFonts w:asciiTheme="majorHAnsi" w:hAnsiTheme="majorHAnsi" w:cstheme="majorHAnsi"/>
        </w:rPr>
        <w:t xml:space="preserve"> and which activities have been popular so far. Popular activities have been cooking, </w:t>
      </w:r>
      <w:r w:rsidR="00F013E7" w:rsidRPr="00A000BF">
        <w:rPr>
          <w:rFonts w:asciiTheme="majorHAnsi" w:hAnsiTheme="majorHAnsi" w:cstheme="majorHAnsi"/>
        </w:rPr>
        <w:t>MasterChef</w:t>
      </w:r>
      <w:r w:rsidRPr="00A000BF">
        <w:rPr>
          <w:rFonts w:asciiTheme="majorHAnsi" w:hAnsiTheme="majorHAnsi" w:cstheme="majorHAnsi"/>
        </w:rPr>
        <w:t xml:space="preserve"> comp and</w:t>
      </w:r>
      <w:r w:rsidR="00F013E7">
        <w:rPr>
          <w:rFonts w:asciiTheme="majorHAnsi" w:hAnsiTheme="majorHAnsi" w:cstheme="majorHAnsi"/>
        </w:rPr>
        <w:t xml:space="preserve"> various</w:t>
      </w:r>
      <w:r w:rsidRPr="00A000BF">
        <w:rPr>
          <w:rFonts w:asciiTheme="majorHAnsi" w:hAnsiTheme="majorHAnsi" w:cstheme="majorHAnsi"/>
        </w:rPr>
        <w:t xml:space="preserve"> games. There have been a mix of young people attending and some nights have been quieter than others.  </w:t>
      </w:r>
    </w:p>
    <w:p w14:paraId="496EE22F" w14:textId="05CC2C28" w:rsidR="00287D7C" w:rsidRDefault="00287D7C" w:rsidP="00A000BF">
      <w:pPr>
        <w:pStyle w:val="BodyText"/>
        <w:spacing w:after="0"/>
        <w:ind w:left="142"/>
        <w:rPr>
          <w:rFonts w:asciiTheme="majorHAnsi" w:hAnsiTheme="majorHAnsi" w:cstheme="majorHAnsi"/>
          <w:b/>
          <w:bCs/>
        </w:rPr>
      </w:pPr>
      <w:r w:rsidRPr="006B76F2">
        <w:rPr>
          <w:rFonts w:asciiTheme="majorHAnsi" w:hAnsiTheme="majorHAnsi" w:cstheme="majorHAnsi"/>
          <w:b/>
          <w:bCs/>
        </w:rPr>
        <w:t xml:space="preserve">7.2. Attendee for </w:t>
      </w:r>
      <w:r w:rsidR="00CE6AD5" w:rsidRPr="006B76F2">
        <w:rPr>
          <w:rFonts w:asciiTheme="majorHAnsi" w:hAnsiTheme="majorHAnsi" w:cstheme="majorHAnsi"/>
          <w:b/>
          <w:bCs/>
        </w:rPr>
        <w:t xml:space="preserve">next </w:t>
      </w:r>
      <w:r w:rsidRPr="006B76F2">
        <w:rPr>
          <w:rFonts w:asciiTheme="majorHAnsi" w:hAnsiTheme="majorHAnsi" w:cstheme="majorHAnsi"/>
          <w:b/>
          <w:bCs/>
        </w:rPr>
        <w:t xml:space="preserve">Nest Reference Group meeting </w:t>
      </w:r>
      <w:r w:rsidR="00475D52" w:rsidRPr="006B76F2">
        <w:rPr>
          <w:rFonts w:asciiTheme="majorHAnsi" w:hAnsiTheme="majorHAnsi" w:cstheme="majorHAnsi"/>
          <w:b/>
          <w:bCs/>
        </w:rPr>
        <w:t>–</w:t>
      </w:r>
      <w:r w:rsidRPr="006B76F2">
        <w:rPr>
          <w:rFonts w:asciiTheme="majorHAnsi" w:hAnsiTheme="majorHAnsi" w:cstheme="majorHAnsi"/>
          <w:b/>
          <w:bCs/>
        </w:rPr>
        <w:t xml:space="preserve"> </w:t>
      </w:r>
      <w:r w:rsidR="00475D52" w:rsidRPr="006B76F2">
        <w:rPr>
          <w:rFonts w:asciiTheme="majorHAnsi" w:hAnsiTheme="majorHAnsi" w:cstheme="majorHAnsi"/>
          <w:b/>
          <w:bCs/>
        </w:rPr>
        <w:t>Tues 8 April, 4:30 – 6pm at The Nest</w:t>
      </w:r>
    </w:p>
    <w:p w14:paraId="53426917" w14:textId="0B56BB81" w:rsidR="006B76F2" w:rsidRPr="00373310" w:rsidRDefault="00373310" w:rsidP="00A000BF">
      <w:pPr>
        <w:pStyle w:val="BodyText"/>
        <w:spacing w:after="0"/>
        <w:ind w:left="142"/>
        <w:rPr>
          <w:rFonts w:asciiTheme="majorHAnsi" w:hAnsiTheme="majorHAnsi" w:cstheme="majorHAnsi"/>
        </w:rPr>
      </w:pPr>
      <w:r w:rsidRPr="00373310">
        <w:rPr>
          <w:rFonts w:asciiTheme="majorHAnsi" w:hAnsiTheme="majorHAnsi" w:cstheme="majorHAnsi"/>
        </w:rPr>
        <w:t>Bella and Lacey have volunteered to attend the next meeting. Greg will follow up with them.</w:t>
      </w:r>
    </w:p>
    <w:p w14:paraId="79882F29" w14:textId="7897E101" w:rsidR="004D3DEF" w:rsidRPr="009F5A97" w:rsidRDefault="00393E79" w:rsidP="00A000BF">
      <w:pPr>
        <w:pStyle w:val="BodyText"/>
        <w:spacing w:after="0"/>
        <w:ind w:left="142"/>
        <w:rPr>
          <w:rFonts w:asciiTheme="majorHAnsi" w:hAnsiTheme="majorHAnsi" w:cstheme="majorHAnsi"/>
          <w:b/>
          <w:bCs/>
        </w:rPr>
      </w:pPr>
      <w:r w:rsidRPr="009F5A97">
        <w:rPr>
          <w:rFonts w:asciiTheme="majorHAnsi" w:hAnsiTheme="majorHAnsi" w:cstheme="majorHAnsi"/>
          <w:b/>
          <w:bCs/>
        </w:rPr>
        <w:t>7.</w:t>
      </w:r>
      <w:r w:rsidR="00CE6AD5" w:rsidRPr="009F5A97">
        <w:rPr>
          <w:rFonts w:asciiTheme="majorHAnsi" w:hAnsiTheme="majorHAnsi" w:cstheme="majorHAnsi"/>
          <w:b/>
          <w:bCs/>
        </w:rPr>
        <w:t>3</w:t>
      </w:r>
      <w:r w:rsidRPr="009F5A97">
        <w:rPr>
          <w:rFonts w:asciiTheme="majorHAnsi" w:hAnsiTheme="majorHAnsi" w:cstheme="majorHAnsi"/>
          <w:b/>
          <w:bCs/>
        </w:rPr>
        <w:t xml:space="preserve">. </w:t>
      </w:r>
      <w:r w:rsidR="00287D7C" w:rsidRPr="009F5A97">
        <w:rPr>
          <w:rFonts w:asciiTheme="majorHAnsi" w:hAnsiTheme="majorHAnsi" w:cstheme="majorHAnsi"/>
          <w:b/>
          <w:bCs/>
        </w:rPr>
        <w:t xml:space="preserve">Youth Council report – Council meeting 22 April (Zoe). </w:t>
      </w:r>
    </w:p>
    <w:p w14:paraId="51B4735A" w14:textId="702ADEF2" w:rsidR="00B95FE7" w:rsidRDefault="009F5A97" w:rsidP="00A000BF">
      <w:pPr>
        <w:pStyle w:val="BodyText"/>
        <w:spacing w:after="0"/>
        <w:ind w:left="142"/>
        <w:rPr>
          <w:rFonts w:asciiTheme="majorHAnsi" w:hAnsiTheme="majorHAnsi" w:cstheme="majorHAnsi"/>
        </w:rPr>
      </w:pPr>
      <w:r w:rsidRPr="009F5A97">
        <w:rPr>
          <w:rFonts w:asciiTheme="majorHAnsi" w:hAnsiTheme="majorHAnsi" w:cstheme="majorHAnsi"/>
        </w:rPr>
        <w:t xml:space="preserve">Zoe </w:t>
      </w:r>
      <w:r w:rsidR="00597082">
        <w:rPr>
          <w:rFonts w:asciiTheme="majorHAnsi" w:hAnsiTheme="majorHAnsi" w:cstheme="majorHAnsi"/>
        </w:rPr>
        <w:t xml:space="preserve">provided information about </w:t>
      </w:r>
      <w:r w:rsidRPr="009F5A97">
        <w:rPr>
          <w:rFonts w:asciiTheme="majorHAnsi" w:hAnsiTheme="majorHAnsi" w:cstheme="majorHAnsi"/>
        </w:rPr>
        <w:t>Council</w:t>
      </w:r>
      <w:r w:rsidR="00597082">
        <w:rPr>
          <w:rFonts w:asciiTheme="majorHAnsi" w:hAnsiTheme="majorHAnsi" w:cstheme="majorHAnsi"/>
        </w:rPr>
        <w:t xml:space="preserve"> meetings</w:t>
      </w:r>
      <w:r w:rsidRPr="009F5A97">
        <w:rPr>
          <w:rFonts w:asciiTheme="majorHAnsi" w:hAnsiTheme="majorHAnsi" w:cstheme="majorHAnsi"/>
        </w:rPr>
        <w:t xml:space="preserve"> and invited Youth Council members to attend </w:t>
      </w:r>
      <w:r w:rsidR="00D3282B">
        <w:rPr>
          <w:rFonts w:asciiTheme="majorHAnsi" w:hAnsiTheme="majorHAnsi" w:cstheme="majorHAnsi"/>
        </w:rPr>
        <w:t xml:space="preserve">the April meeting </w:t>
      </w:r>
      <w:r w:rsidRPr="009F5A97">
        <w:rPr>
          <w:rFonts w:asciiTheme="majorHAnsi" w:hAnsiTheme="majorHAnsi" w:cstheme="majorHAnsi"/>
        </w:rPr>
        <w:t>to support Ayush presenting the</w:t>
      </w:r>
      <w:r w:rsidR="00D3282B">
        <w:rPr>
          <w:rFonts w:asciiTheme="majorHAnsi" w:hAnsiTheme="majorHAnsi" w:cstheme="majorHAnsi"/>
        </w:rPr>
        <w:t xml:space="preserve"> Youth Council</w:t>
      </w:r>
      <w:r w:rsidRPr="009F5A97">
        <w:rPr>
          <w:rFonts w:asciiTheme="majorHAnsi" w:hAnsiTheme="majorHAnsi" w:cstheme="majorHAnsi"/>
        </w:rPr>
        <w:t xml:space="preserve"> report. The Council meeting commences at 6.00pm. Zoe will send out a message to all prior to the meeting and formalise who is attending</w:t>
      </w:r>
      <w:r>
        <w:rPr>
          <w:rFonts w:asciiTheme="majorHAnsi" w:hAnsiTheme="majorHAnsi" w:cstheme="majorHAnsi"/>
        </w:rPr>
        <w:t>.</w:t>
      </w:r>
    </w:p>
    <w:p w14:paraId="412C5916" w14:textId="548B4B4E" w:rsidR="000239A5" w:rsidRPr="00765218" w:rsidRDefault="000239A5" w:rsidP="00A000BF">
      <w:pPr>
        <w:pStyle w:val="BodyText"/>
        <w:spacing w:after="0"/>
        <w:ind w:left="142"/>
        <w:rPr>
          <w:rFonts w:asciiTheme="majorHAnsi" w:hAnsiTheme="majorHAnsi" w:cstheme="majorHAnsi"/>
          <w:b/>
          <w:bCs/>
        </w:rPr>
      </w:pPr>
      <w:r w:rsidRPr="00765218">
        <w:rPr>
          <w:rFonts w:asciiTheme="majorHAnsi" w:hAnsiTheme="majorHAnsi" w:cstheme="majorHAnsi"/>
          <w:b/>
          <w:bCs/>
        </w:rPr>
        <w:t>7.</w:t>
      </w:r>
      <w:r w:rsidR="00CE6AD5" w:rsidRPr="00765218">
        <w:rPr>
          <w:rFonts w:asciiTheme="majorHAnsi" w:hAnsiTheme="majorHAnsi" w:cstheme="majorHAnsi"/>
          <w:b/>
          <w:bCs/>
        </w:rPr>
        <w:t>4</w:t>
      </w:r>
      <w:r w:rsidRPr="00765218">
        <w:rPr>
          <w:rFonts w:asciiTheme="majorHAnsi" w:hAnsiTheme="majorHAnsi" w:cstheme="majorHAnsi"/>
          <w:b/>
          <w:bCs/>
        </w:rPr>
        <w:t>.</w:t>
      </w:r>
      <w:r w:rsidR="00862134" w:rsidRPr="00765218">
        <w:rPr>
          <w:rFonts w:asciiTheme="majorHAnsi" w:hAnsiTheme="majorHAnsi" w:cstheme="majorHAnsi"/>
          <w:b/>
          <w:bCs/>
        </w:rPr>
        <w:t xml:space="preserve"> </w:t>
      </w:r>
      <w:r w:rsidR="00287D7C" w:rsidRPr="00765218">
        <w:rPr>
          <w:rFonts w:asciiTheme="majorHAnsi" w:hAnsiTheme="majorHAnsi" w:cstheme="majorHAnsi"/>
          <w:b/>
          <w:bCs/>
        </w:rPr>
        <w:t>Women in Community Life reflection (</w:t>
      </w:r>
      <w:r w:rsidR="00765218" w:rsidRPr="00765218">
        <w:rPr>
          <w:rFonts w:asciiTheme="majorHAnsi" w:hAnsiTheme="majorHAnsi" w:cstheme="majorHAnsi"/>
          <w:b/>
          <w:bCs/>
        </w:rPr>
        <w:t>Lacey)</w:t>
      </w:r>
    </w:p>
    <w:p w14:paraId="254FB610" w14:textId="14F56FA1" w:rsidR="00D3282B" w:rsidRDefault="00765218" w:rsidP="00A000BF">
      <w:pPr>
        <w:pStyle w:val="BodyText"/>
        <w:spacing w:after="0"/>
        <w:ind w:left="142"/>
        <w:rPr>
          <w:rFonts w:asciiTheme="majorHAnsi" w:hAnsiTheme="majorHAnsi" w:cstheme="majorHAnsi"/>
        </w:rPr>
      </w:pPr>
      <w:r>
        <w:rPr>
          <w:rFonts w:asciiTheme="majorHAnsi" w:hAnsiTheme="majorHAnsi" w:cstheme="majorHAnsi"/>
        </w:rPr>
        <w:t xml:space="preserve">Lacey outlined that four </w:t>
      </w:r>
      <w:r w:rsidRPr="00765218">
        <w:rPr>
          <w:rFonts w:asciiTheme="majorHAnsi" w:hAnsiTheme="majorHAnsi" w:cstheme="majorHAnsi"/>
        </w:rPr>
        <w:t xml:space="preserve">Youth Council members attended </w:t>
      </w:r>
      <w:r>
        <w:rPr>
          <w:rFonts w:asciiTheme="majorHAnsi" w:hAnsiTheme="majorHAnsi" w:cstheme="majorHAnsi"/>
        </w:rPr>
        <w:t xml:space="preserve">the event </w:t>
      </w:r>
      <w:r w:rsidRPr="00765218">
        <w:rPr>
          <w:rFonts w:asciiTheme="majorHAnsi" w:hAnsiTheme="majorHAnsi" w:cstheme="majorHAnsi"/>
        </w:rPr>
        <w:t xml:space="preserve">and did an awesome job. </w:t>
      </w:r>
      <w:r>
        <w:rPr>
          <w:rFonts w:asciiTheme="majorHAnsi" w:hAnsiTheme="majorHAnsi" w:cstheme="majorHAnsi"/>
        </w:rPr>
        <w:t>She</w:t>
      </w:r>
      <w:r w:rsidRPr="00765218">
        <w:rPr>
          <w:rFonts w:asciiTheme="majorHAnsi" w:hAnsiTheme="majorHAnsi" w:cstheme="majorHAnsi"/>
        </w:rPr>
        <w:t xml:space="preserve"> reported that about 150 people </w:t>
      </w:r>
      <w:r w:rsidR="004A3909" w:rsidRPr="00765218">
        <w:rPr>
          <w:rFonts w:asciiTheme="majorHAnsi" w:hAnsiTheme="majorHAnsi" w:cstheme="majorHAnsi"/>
        </w:rPr>
        <w:t>attended,</w:t>
      </w:r>
      <w:r w:rsidRPr="00765218">
        <w:rPr>
          <w:rFonts w:asciiTheme="majorHAnsi" w:hAnsiTheme="majorHAnsi" w:cstheme="majorHAnsi"/>
        </w:rPr>
        <w:t xml:space="preserve"> and it was </w:t>
      </w:r>
      <w:r>
        <w:rPr>
          <w:rFonts w:asciiTheme="majorHAnsi" w:hAnsiTheme="majorHAnsi" w:cstheme="majorHAnsi"/>
        </w:rPr>
        <w:t>a great event</w:t>
      </w:r>
      <w:r w:rsidRPr="00765218">
        <w:rPr>
          <w:rFonts w:asciiTheme="majorHAnsi" w:hAnsiTheme="majorHAnsi" w:cstheme="majorHAnsi"/>
        </w:rPr>
        <w:t>. There were four categories, and all were worthy winners</w:t>
      </w:r>
      <w:r>
        <w:rPr>
          <w:rFonts w:asciiTheme="majorHAnsi" w:hAnsiTheme="majorHAnsi" w:cstheme="majorHAnsi"/>
        </w:rPr>
        <w:t>.</w:t>
      </w:r>
    </w:p>
    <w:p w14:paraId="348F8B3F" w14:textId="70684F20" w:rsidR="00393E79" w:rsidRPr="004A3909" w:rsidRDefault="00393E79" w:rsidP="00A000BF">
      <w:pPr>
        <w:pStyle w:val="BodyText"/>
        <w:spacing w:after="0"/>
        <w:ind w:left="142"/>
        <w:rPr>
          <w:rFonts w:asciiTheme="majorHAnsi" w:hAnsiTheme="majorHAnsi" w:cstheme="majorHAnsi"/>
          <w:b/>
          <w:bCs/>
        </w:rPr>
      </w:pPr>
      <w:r w:rsidRPr="004A3909">
        <w:rPr>
          <w:rFonts w:asciiTheme="majorHAnsi" w:hAnsiTheme="majorHAnsi" w:cstheme="majorHAnsi"/>
          <w:b/>
          <w:bCs/>
        </w:rPr>
        <w:t>7.</w:t>
      </w:r>
      <w:r w:rsidR="00CE6AD5" w:rsidRPr="004A3909">
        <w:rPr>
          <w:rFonts w:asciiTheme="majorHAnsi" w:hAnsiTheme="majorHAnsi" w:cstheme="majorHAnsi"/>
          <w:b/>
          <w:bCs/>
        </w:rPr>
        <w:t>5</w:t>
      </w:r>
      <w:r w:rsidRPr="004A3909">
        <w:rPr>
          <w:rFonts w:asciiTheme="majorHAnsi" w:hAnsiTheme="majorHAnsi" w:cstheme="majorHAnsi"/>
          <w:b/>
          <w:bCs/>
        </w:rPr>
        <w:t xml:space="preserve">. Filming for youth survey ad </w:t>
      </w:r>
      <w:r w:rsidR="00E917E4" w:rsidRPr="004A3909">
        <w:rPr>
          <w:rFonts w:asciiTheme="majorHAnsi" w:hAnsiTheme="majorHAnsi" w:cstheme="majorHAnsi"/>
          <w:b/>
          <w:bCs/>
        </w:rPr>
        <w:t xml:space="preserve">+ Youth Survey launch </w:t>
      </w:r>
    </w:p>
    <w:p w14:paraId="7EC2BD2D" w14:textId="707EF3C9" w:rsidR="00765218" w:rsidRDefault="004A3909" w:rsidP="00286FCB">
      <w:pPr>
        <w:pStyle w:val="BodyText"/>
        <w:spacing w:after="0"/>
        <w:ind w:left="142"/>
        <w:rPr>
          <w:rFonts w:asciiTheme="majorHAnsi" w:hAnsiTheme="majorHAnsi" w:cstheme="majorHAnsi"/>
        </w:rPr>
      </w:pPr>
      <w:r w:rsidRPr="004A3909">
        <w:rPr>
          <w:rFonts w:asciiTheme="majorHAnsi" w:hAnsiTheme="majorHAnsi" w:cstheme="majorHAnsi"/>
        </w:rPr>
        <w:t xml:space="preserve">Zoe showed the promotional video and asked Youth Council members to take flyers for their school and promote the Youth Survey to their communities and networks. Youth Council members all took 5 mins to complete the survey. </w:t>
      </w:r>
    </w:p>
    <w:p w14:paraId="54712655" w14:textId="09D670D3" w:rsidR="00555307" w:rsidRPr="00002D0B" w:rsidRDefault="00555307" w:rsidP="00A000BF">
      <w:pPr>
        <w:pStyle w:val="BodyText"/>
        <w:spacing w:after="0"/>
        <w:ind w:left="142"/>
        <w:rPr>
          <w:rFonts w:asciiTheme="majorHAnsi" w:hAnsiTheme="majorHAnsi" w:cstheme="majorHAnsi"/>
          <w:b/>
          <w:bCs/>
        </w:rPr>
      </w:pPr>
      <w:r w:rsidRPr="00002D0B">
        <w:rPr>
          <w:rFonts w:asciiTheme="majorHAnsi" w:hAnsiTheme="majorHAnsi" w:cstheme="majorHAnsi"/>
          <w:b/>
          <w:bCs/>
        </w:rPr>
        <w:t>7.</w:t>
      </w:r>
      <w:r w:rsidR="00CE6AD5" w:rsidRPr="00002D0B">
        <w:rPr>
          <w:rFonts w:asciiTheme="majorHAnsi" w:hAnsiTheme="majorHAnsi" w:cstheme="majorHAnsi"/>
          <w:b/>
          <w:bCs/>
        </w:rPr>
        <w:t>6</w:t>
      </w:r>
      <w:r w:rsidRPr="00002D0B">
        <w:rPr>
          <w:rFonts w:asciiTheme="majorHAnsi" w:hAnsiTheme="majorHAnsi" w:cstheme="majorHAnsi"/>
          <w:b/>
          <w:bCs/>
        </w:rPr>
        <w:t xml:space="preserve">. YACVic </w:t>
      </w:r>
      <w:r w:rsidR="006E4B37" w:rsidRPr="00002D0B">
        <w:rPr>
          <w:rFonts w:asciiTheme="majorHAnsi" w:hAnsiTheme="majorHAnsi" w:cstheme="majorHAnsi"/>
          <w:b/>
          <w:bCs/>
        </w:rPr>
        <w:t>a</w:t>
      </w:r>
      <w:r w:rsidRPr="00002D0B">
        <w:rPr>
          <w:rFonts w:asciiTheme="majorHAnsi" w:hAnsiTheme="majorHAnsi" w:cstheme="majorHAnsi"/>
          <w:b/>
          <w:bCs/>
        </w:rPr>
        <w:t xml:space="preserve">dvocacy opportunity </w:t>
      </w:r>
      <w:r w:rsidR="00285E73" w:rsidRPr="00002D0B">
        <w:rPr>
          <w:rFonts w:asciiTheme="majorHAnsi" w:hAnsiTheme="majorHAnsi" w:cstheme="majorHAnsi"/>
          <w:b/>
          <w:bCs/>
        </w:rPr>
        <w:t>- Tuesday 8th April</w:t>
      </w:r>
    </w:p>
    <w:p w14:paraId="17EFD267" w14:textId="5C2223B3" w:rsidR="00286FCB" w:rsidRDefault="00002D0B" w:rsidP="00A000BF">
      <w:pPr>
        <w:pStyle w:val="BodyText"/>
        <w:spacing w:after="0"/>
        <w:ind w:left="142"/>
        <w:rPr>
          <w:rFonts w:asciiTheme="majorHAnsi" w:hAnsiTheme="majorHAnsi" w:cstheme="majorHAnsi"/>
        </w:rPr>
      </w:pPr>
      <w:r w:rsidRPr="00002D0B">
        <w:rPr>
          <w:rFonts w:asciiTheme="majorHAnsi" w:hAnsiTheme="majorHAnsi" w:cstheme="majorHAnsi"/>
        </w:rPr>
        <w:t>Lacey, Ayush, Bella, Sarah</w:t>
      </w:r>
      <w:r>
        <w:rPr>
          <w:rFonts w:asciiTheme="majorHAnsi" w:hAnsiTheme="majorHAnsi" w:cstheme="majorHAnsi"/>
        </w:rPr>
        <w:t xml:space="preserve"> indicated that they</w:t>
      </w:r>
      <w:r w:rsidRPr="00002D0B">
        <w:rPr>
          <w:rFonts w:asciiTheme="majorHAnsi" w:hAnsiTheme="majorHAnsi" w:cstheme="majorHAnsi"/>
        </w:rPr>
        <w:t xml:space="preserve"> would attend this training</w:t>
      </w:r>
      <w:r>
        <w:rPr>
          <w:rFonts w:asciiTheme="majorHAnsi" w:hAnsiTheme="majorHAnsi" w:cstheme="majorHAnsi"/>
        </w:rPr>
        <w:t>.</w:t>
      </w:r>
    </w:p>
    <w:p w14:paraId="1B817F86" w14:textId="318C527F" w:rsidR="00333604" w:rsidRPr="001F7382" w:rsidRDefault="00333604" w:rsidP="00A000BF">
      <w:pPr>
        <w:pStyle w:val="BodyText"/>
        <w:spacing w:after="0"/>
        <w:ind w:left="142"/>
        <w:rPr>
          <w:rFonts w:asciiTheme="majorHAnsi" w:hAnsiTheme="majorHAnsi" w:cstheme="majorHAnsi"/>
          <w:b/>
          <w:bCs/>
        </w:rPr>
      </w:pPr>
      <w:r w:rsidRPr="001F7382">
        <w:rPr>
          <w:rFonts w:asciiTheme="majorHAnsi" w:hAnsiTheme="majorHAnsi" w:cstheme="majorHAnsi"/>
          <w:b/>
          <w:bCs/>
        </w:rPr>
        <w:t>7.</w:t>
      </w:r>
      <w:r w:rsidR="00CE6AD5" w:rsidRPr="001F7382">
        <w:rPr>
          <w:rFonts w:asciiTheme="majorHAnsi" w:hAnsiTheme="majorHAnsi" w:cstheme="majorHAnsi"/>
          <w:b/>
          <w:bCs/>
        </w:rPr>
        <w:t>7</w:t>
      </w:r>
      <w:r w:rsidRPr="001F7382">
        <w:rPr>
          <w:rFonts w:asciiTheme="majorHAnsi" w:hAnsiTheme="majorHAnsi" w:cstheme="majorHAnsi"/>
          <w:b/>
          <w:bCs/>
        </w:rPr>
        <w:t>. CCMP session dinner at Nest</w:t>
      </w:r>
    </w:p>
    <w:p w14:paraId="728E0E7B" w14:textId="4089B057" w:rsidR="001F7382" w:rsidRDefault="001F7382" w:rsidP="00A000BF">
      <w:pPr>
        <w:pStyle w:val="BodyText"/>
        <w:spacing w:after="0"/>
        <w:ind w:left="142"/>
        <w:rPr>
          <w:rFonts w:asciiTheme="majorHAnsi" w:hAnsiTheme="majorHAnsi" w:cstheme="majorHAnsi"/>
        </w:rPr>
      </w:pPr>
      <w:r w:rsidRPr="001F7382">
        <w:rPr>
          <w:rFonts w:asciiTheme="majorHAnsi" w:hAnsiTheme="majorHAnsi" w:cstheme="majorHAnsi"/>
        </w:rPr>
        <w:t>Not offering dinner for this but young people are welcome to attend The Nest for dinner before this event. Snacks will be provided for the CCMP event</w:t>
      </w:r>
      <w:r>
        <w:rPr>
          <w:rFonts w:asciiTheme="majorHAnsi" w:hAnsiTheme="majorHAnsi" w:cstheme="majorHAnsi"/>
        </w:rPr>
        <w:t>.</w:t>
      </w:r>
    </w:p>
    <w:p w14:paraId="653214C2" w14:textId="3CFE84FE" w:rsidR="00817819" w:rsidRPr="00F67CED" w:rsidRDefault="009E6056" w:rsidP="00A000BF">
      <w:pPr>
        <w:pStyle w:val="BodyText"/>
        <w:spacing w:after="0"/>
        <w:ind w:left="142"/>
        <w:rPr>
          <w:rFonts w:asciiTheme="majorHAnsi" w:hAnsiTheme="majorHAnsi" w:cstheme="majorHAnsi"/>
          <w:b/>
          <w:bCs/>
        </w:rPr>
      </w:pPr>
      <w:r w:rsidRPr="00F67CED">
        <w:rPr>
          <w:rFonts w:asciiTheme="majorHAnsi" w:hAnsiTheme="majorHAnsi" w:cstheme="majorHAnsi"/>
          <w:b/>
          <w:bCs/>
        </w:rPr>
        <w:t xml:space="preserve">7.8. </w:t>
      </w:r>
      <w:r w:rsidR="00554C56" w:rsidRPr="00F67CED">
        <w:rPr>
          <w:rFonts w:asciiTheme="majorHAnsi" w:hAnsiTheme="majorHAnsi" w:cstheme="majorHAnsi"/>
          <w:b/>
          <w:bCs/>
        </w:rPr>
        <w:t xml:space="preserve">City brand potential workshop – Monday </w:t>
      </w:r>
      <w:r w:rsidR="0068211D" w:rsidRPr="00F67CED">
        <w:rPr>
          <w:rFonts w:asciiTheme="majorHAnsi" w:hAnsiTheme="majorHAnsi" w:cstheme="majorHAnsi"/>
          <w:b/>
          <w:bCs/>
        </w:rPr>
        <w:t xml:space="preserve">12 May, 4 - 5:30pm </w:t>
      </w:r>
    </w:p>
    <w:p w14:paraId="20C36D15" w14:textId="5C261B9F" w:rsidR="001F7382" w:rsidRDefault="00F67CED" w:rsidP="00A000BF">
      <w:pPr>
        <w:pStyle w:val="BodyText"/>
        <w:spacing w:after="0"/>
        <w:ind w:left="142"/>
        <w:rPr>
          <w:rFonts w:asciiTheme="majorHAnsi" w:hAnsiTheme="majorHAnsi" w:cstheme="majorHAnsi"/>
        </w:rPr>
      </w:pPr>
      <w:r w:rsidRPr="00F67CED">
        <w:rPr>
          <w:rFonts w:asciiTheme="majorHAnsi" w:hAnsiTheme="majorHAnsi" w:cstheme="majorHAnsi"/>
        </w:rPr>
        <w:t>Zoe flagged this opportunity and will further expand on this nearer the time.</w:t>
      </w:r>
    </w:p>
    <w:p w14:paraId="36E585F6" w14:textId="77777777" w:rsidR="00E917E4" w:rsidRDefault="00E917E4" w:rsidP="00E917E4">
      <w:pPr>
        <w:pStyle w:val="BodyText"/>
        <w:spacing w:before="0" w:after="0"/>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F8377E" w:rsidRPr="001D2BC4" w14:paraId="28EC0D2B" w14:textId="77777777" w:rsidTr="003B6194">
        <w:trPr>
          <w:cnfStyle w:val="100000000000" w:firstRow="1" w:lastRow="0" w:firstColumn="0" w:lastColumn="0" w:oddVBand="0" w:evenVBand="0" w:oddHBand="0" w:evenHBand="0" w:firstRowFirstColumn="0" w:firstRowLastColumn="0" w:lastRowFirstColumn="0" w:lastRowLastColumn="0"/>
        </w:trPr>
        <w:tc>
          <w:tcPr>
            <w:tcW w:w="10777" w:type="dxa"/>
          </w:tcPr>
          <w:p w14:paraId="425DF0CF" w14:textId="5DF69065" w:rsidR="00F8377E" w:rsidRPr="001D2BC4" w:rsidRDefault="00F8377E" w:rsidP="003B6194">
            <w:pPr>
              <w:ind w:left="0"/>
              <w:rPr>
                <w:rFonts w:cstheme="majorHAnsi"/>
                <w:b w:val="0"/>
                <w:caps w:val="0"/>
                <w:sz w:val="20"/>
              </w:rPr>
            </w:pPr>
            <w:r>
              <w:rPr>
                <w:rFonts w:cstheme="majorHAnsi"/>
                <w:b w:val="0"/>
                <w:caps w:val="0"/>
                <w:sz w:val="20"/>
              </w:rPr>
              <w:t>8</w:t>
            </w:r>
            <w:r w:rsidRPr="001D2BC4">
              <w:rPr>
                <w:rFonts w:cstheme="majorHAnsi"/>
                <w:b w:val="0"/>
                <w:caps w:val="0"/>
                <w:sz w:val="20"/>
              </w:rPr>
              <w:t xml:space="preserve">. </w:t>
            </w:r>
            <w:r w:rsidR="00F73BB7">
              <w:rPr>
                <w:rFonts w:cstheme="majorHAnsi"/>
                <w:b w:val="0"/>
                <w:caps w:val="0"/>
                <w:sz w:val="20"/>
              </w:rPr>
              <w:t xml:space="preserve">Councillor Connect Mentoring Program </w:t>
            </w:r>
            <w:r w:rsidR="00AA7023">
              <w:rPr>
                <w:rFonts w:cstheme="majorHAnsi"/>
                <w:b w:val="0"/>
                <w:caps w:val="0"/>
                <w:sz w:val="20"/>
              </w:rPr>
              <w:t>(6:50</w:t>
            </w:r>
            <w:r w:rsidR="002D7D79">
              <w:rPr>
                <w:rFonts w:cstheme="majorHAnsi"/>
                <w:b w:val="0"/>
                <w:caps w:val="0"/>
                <w:sz w:val="20"/>
              </w:rPr>
              <w:t xml:space="preserve"> </w:t>
            </w:r>
            <w:r w:rsidR="00F73BB7">
              <w:rPr>
                <w:rFonts w:cstheme="majorHAnsi"/>
                <w:b w:val="0"/>
                <w:caps w:val="0"/>
                <w:sz w:val="20"/>
              </w:rPr>
              <w:t>–</w:t>
            </w:r>
            <w:r w:rsidR="002D7D79">
              <w:rPr>
                <w:rFonts w:cstheme="majorHAnsi"/>
                <w:b w:val="0"/>
                <w:caps w:val="0"/>
                <w:sz w:val="20"/>
              </w:rPr>
              <w:t xml:space="preserve"> </w:t>
            </w:r>
            <w:r w:rsidR="00F73BB7">
              <w:rPr>
                <w:rFonts w:cstheme="majorHAnsi"/>
                <w:b w:val="0"/>
                <w:caps w:val="0"/>
                <w:sz w:val="20"/>
              </w:rPr>
              <w:t>7:3</w:t>
            </w:r>
            <w:r w:rsidR="00F366E7">
              <w:rPr>
                <w:rFonts w:cstheme="majorHAnsi"/>
                <w:b w:val="0"/>
                <w:caps w:val="0"/>
                <w:sz w:val="20"/>
              </w:rPr>
              <w:t>0</w:t>
            </w:r>
            <w:r w:rsidR="00F73BB7">
              <w:rPr>
                <w:rFonts w:cstheme="majorHAnsi"/>
                <w:b w:val="0"/>
                <w:caps w:val="0"/>
                <w:sz w:val="20"/>
              </w:rPr>
              <w:t>pm)</w:t>
            </w:r>
            <w:r w:rsidR="008C6EFC">
              <w:rPr>
                <w:rFonts w:cstheme="majorHAnsi"/>
                <w:b w:val="0"/>
                <w:caps w:val="0"/>
                <w:sz w:val="20"/>
              </w:rPr>
              <w:t xml:space="preserve"> (Zoe)</w:t>
            </w:r>
          </w:p>
        </w:tc>
      </w:tr>
    </w:tbl>
    <w:p w14:paraId="50727AB2" w14:textId="11EEA936" w:rsidR="00C05582" w:rsidRPr="007E4B7A" w:rsidRDefault="001B7DD4" w:rsidP="00A707B8">
      <w:pPr>
        <w:pStyle w:val="BodyText"/>
        <w:spacing w:after="0"/>
        <w:ind w:left="142"/>
        <w:rPr>
          <w:rFonts w:asciiTheme="majorHAnsi" w:hAnsiTheme="majorHAnsi" w:cstheme="majorHAnsi"/>
          <w:b/>
          <w:bCs/>
        </w:rPr>
      </w:pPr>
      <w:r w:rsidRPr="007E4B7A">
        <w:rPr>
          <w:rFonts w:asciiTheme="majorHAnsi" w:hAnsiTheme="majorHAnsi" w:cstheme="majorHAnsi"/>
          <w:b/>
          <w:bCs/>
        </w:rPr>
        <w:t xml:space="preserve">8.1. 2025 </w:t>
      </w:r>
      <w:r w:rsidR="00CB1A82" w:rsidRPr="007E4B7A">
        <w:rPr>
          <w:rFonts w:asciiTheme="majorHAnsi" w:hAnsiTheme="majorHAnsi" w:cstheme="majorHAnsi"/>
          <w:b/>
          <w:bCs/>
        </w:rPr>
        <w:t xml:space="preserve">CCMP </w:t>
      </w:r>
      <w:r w:rsidRPr="007E4B7A">
        <w:rPr>
          <w:rFonts w:asciiTheme="majorHAnsi" w:hAnsiTheme="majorHAnsi" w:cstheme="majorHAnsi"/>
          <w:b/>
          <w:bCs/>
        </w:rPr>
        <w:t>date</w:t>
      </w:r>
      <w:r w:rsidR="00C05582" w:rsidRPr="007E4B7A">
        <w:rPr>
          <w:rFonts w:asciiTheme="majorHAnsi" w:hAnsiTheme="majorHAnsi" w:cstheme="majorHAnsi"/>
          <w:b/>
          <w:bCs/>
        </w:rPr>
        <w:t>s:</w:t>
      </w:r>
    </w:p>
    <w:p w14:paraId="47A31F13" w14:textId="7F094A6E" w:rsidR="00C05582" w:rsidRDefault="00C05582" w:rsidP="00A707B8">
      <w:pPr>
        <w:pStyle w:val="BodyText"/>
        <w:spacing w:before="0" w:after="0"/>
        <w:ind w:left="142"/>
        <w:rPr>
          <w:rFonts w:asciiTheme="majorHAnsi" w:hAnsiTheme="majorHAnsi" w:cstheme="majorHAnsi"/>
        </w:rPr>
      </w:pPr>
      <w:r>
        <w:rPr>
          <w:rFonts w:asciiTheme="majorHAnsi" w:hAnsiTheme="majorHAnsi" w:cstheme="majorHAnsi"/>
        </w:rPr>
        <w:t xml:space="preserve">- </w:t>
      </w:r>
      <w:r w:rsidR="00B30A92">
        <w:rPr>
          <w:rFonts w:asciiTheme="majorHAnsi" w:hAnsiTheme="majorHAnsi" w:cstheme="majorHAnsi"/>
        </w:rPr>
        <w:t>Wed, 26 March (in person)</w:t>
      </w:r>
    </w:p>
    <w:p w14:paraId="5611863F" w14:textId="3BA22641" w:rsidR="00B30A92" w:rsidRDefault="00B30A92" w:rsidP="00A707B8">
      <w:pPr>
        <w:pStyle w:val="BodyText"/>
        <w:spacing w:before="0" w:after="0"/>
        <w:ind w:left="142"/>
        <w:rPr>
          <w:rFonts w:asciiTheme="majorHAnsi" w:hAnsiTheme="majorHAnsi" w:cstheme="majorHAnsi"/>
        </w:rPr>
      </w:pPr>
      <w:r>
        <w:rPr>
          <w:rFonts w:asciiTheme="majorHAnsi" w:hAnsiTheme="majorHAnsi" w:cstheme="majorHAnsi"/>
        </w:rPr>
        <w:t>- Wed, 21 May (in person/online)</w:t>
      </w:r>
    </w:p>
    <w:p w14:paraId="30CCF149" w14:textId="701ADFFC" w:rsidR="00B30A92" w:rsidRDefault="00B30A92" w:rsidP="00A707B8">
      <w:pPr>
        <w:pStyle w:val="BodyText"/>
        <w:spacing w:before="0" w:after="0"/>
        <w:ind w:left="142"/>
        <w:rPr>
          <w:rFonts w:asciiTheme="majorHAnsi" w:hAnsiTheme="majorHAnsi" w:cstheme="majorHAnsi"/>
        </w:rPr>
      </w:pPr>
      <w:r>
        <w:rPr>
          <w:rFonts w:asciiTheme="majorHAnsi" w:hAnsiTheme="majorHAnsi" w:cstheme="majorHAnsi"/>
        </w:rPr>
        <w:t>- Wed, 20 August (in person)</w:t>
      </w:r>
    </w:p>
    <w:p w14:paraId="720448DB" w14:textId="304F00E7" w:rsidR="00744C24" w:rsidRDefault="00B30A92" w:rsidP="00A707B8">
      <w:pPr>
        <w:pStyle w:val="BodyText"/>
        <w:spacing w:before="0" w:after="0"/>
        <w:ind w:left="142"/>
        <w:rPr>
          <w:rFonts w:asciiTheme="majorHAnsi" w:hAnsiTheme="majorHAnsi" w:cstheme="majorHAnsi"/>
        </w:rPr>
      </w:pPr>
      <w:r>
        <w:rPr>
          <w:rFonts w:asciiTheme="majorHAnsi" w:hAnsiTheme="majorHAnsi" w:cstheme="majorHAnsi"/>
        </w:rPr>
        <w:t>- Mon</w:t>
      </w:r>
      <w:r w:rsidR="000E46DE">
        <w:rPr>
          <w:rFonts w:asciiTheme="majorHAnsi" w:hAnsiTheme="majorHAnsi" w:cstheme="majorHAnsi"/>
        </w:rPr>
        <w:t>, 13 October (in person/online)</w:t>
      </w:r>
    </w:p>
    <w:p w14:paraId="483E7D78" w14:textId="7C48836C" w:rsidR="007B0971" w:rsidRDefault="007B0971" w:rsidP="00A707B8">
      <w:pPr>
        <w:pStyle w:val="BodyText"/>
        <w:spacing w:before="0" w:after="0"/>
        <w:rPr>
          <w:rFonts w:asciiTheme="majorHAnsi" w:hAnsiTheme="majorHAnsi" w:cstheme="majorHAnsi"/>
        </w:rPr>
      </w:pPr>
    </w:p>
    <w:p w14:paraId="20B71222" w14:textId="0A56202B" w:rsidR="007E4B7A" w:rsidRDefault="007E4B7A" w:rsidP="007E4B7A">
      <w:pPr>
        <w:pStyle w:val="BodyText"/>
        <w:spacing w:before="0" w:after="0"/>
        <w:ind w:firstLine="142"/>
        <w:rPr>
          <w:rFonts w:asciiTheme="majorHAnsi" w:hAnsiTheme="majorHAnsi" w:cstheme="majorHAnsi"/>
        </w:rPr>
      </w:pPr>
      <w:r>
        <w:rPr>
          <w:rFonts w:asciiTheme="majorHAnsi" w:hAnsiTheme="majorHAnsi" w:cstheme="majorHAnsi"/>
        </w:rPr>
        <w:t>Noted</w:t>
      </w:r>
    </w:p>
    <w:p w14:paraId="179F12FC" w14:textId="77777777" w:rsidR="007E4B7A" w:rsidRDefault="007E4B7A" w:rsidP="007E4B7A">
      <w:pPr>
        <w:pStyle w:val="BodyText"/>
        <w:spacing w:before="0" w:after="0"/>
        <w:ind w:firstLine="142"/>
        <w:rPr>
          <w:rFonts w:asciiTheme="majorHAnsi" w:hAnsiTheme="majorHAnsi" w:cstheme="majorHAnsi"/>
        </w:rPr>
      </w:pPr>
    </w:p>
    <w:p w14:paraId="7590D46A" w14:textId="31497517" w:rsidR="00DB16FA" w:rsidRPr="007E4B7A" w:rsidRDefault="001B7DD4" w:rsidP="00A707B8">
      <w:pPr>
        <w:pStyle w:val="BodyText"/>
        <w:spacing w:before="0" w:after="0"/>
        <w:ind w:firstLine="142"/>
        <w:rPr>
          <w:rFonts w:asciiTheme="majorHAnsi" w:hAnsiTheme="majorHAnsi" w:cstheme="majorHAnsi"/>
          <w:b/>
          <w:bCs/>
        </w:rPr>
      </w:pPr>
      <w:r w:rsidRPr="007E4B7A">
        <w:rPr>
          <w:rFonts w:asciiTheme="majorHAnsi" w:hAnsiTheme="majorHAnsi" w:cstheme="majorHAnsi"/>
          <w:b/>
          <w:bCs/>
        </w:rPr>
        <w:lastRenderedPageBreak/>
        <w:t xml:space="preserve">8.2. </w:t>
      </w:r>
      <w:r w:rsidR="002D540D" w:rsidRPr="007E4B7A">
        <w:rPr>
          <w:rFonts w:asciiTheme="majorHAnsi" w:hAnsiTheme="majorHAnsi" w:cstheme="majorHAnsi"/>
          <w:b/>
          <w:bCs/>
        </w:rPr>
        <w:t>Preparation for first CCMP</w:t>
      </w:r>
    </w:p>
    <w:p w14:paraId="699BA87C" w14:textId="1179B595" w:rsidR="003E2090" w:rsidRDefault="007E4B7A" w:rsidP="00B16F31">
      <w:pPr>
        <w:pStyle w:val="BodyText"/>
        <w:spacing w:before="0" w:after="0"/>
        <w:ind w:left="142"/>
        <w:rPr>
          <w:rFonts w:asciiTheme="majorHAnsi" w:hAnsiTheme="majorHAnsi" w:cstheme="majorHAnsi"/>
        </w:rPr>
      </w:pPr>
      <w:r w:rsidRPr="007E4B7A">
        <w:rPr>
          <w:rFonts w:asciiTheme="majorHAnsi" w:hAnsiTheme="majorHAnsi" w:cstheme="majorHAnsi"/>
        </w:rPr>
        <w:t>Zoe outlined the format and structure for the upcoming CCMP meeting on Wednesday 26th March.  Zoe explained the initial ice breaker and asked youth councillors to come prepared with responses to the following</w:t>
      </w:r>
      <w:r>
        <w:rPr>
          <w:rFonts w:asciiTheme="majorHAnsi" w:hAnsiTheme="majorHAnsi" w:cstheme="majorHAnsi"/>
        </w:rPr>
        <w:t>:</w:t>
      </w:r>
    </w:p>
    <w:p w14:paraId="51F248D8" w14:textId="77777777" w:rsidR="003E2090" w:rsidRDefault="003E2090" w:rsidP="007E4B7A">
      <w:pPr>
        <w:pStyle w:val="BodyText"/>
        <w:spacing w:before="0" w:after="0"/>
        <w:ind w:left="142"/>
        <w:rPr>
          <w:rFonts w:asciiTheme="majorHAnsi" w:hAnsiTheme="majorHAnsi" w:cstheme="majorHAnsi"/>
        </w:rPr>
      </w:pPr>
    </w:p>
    <w:p w14:paraId="3937D797" w14:textId="1F7A1C96" w:rsidR="00333604" w:rsidRPr="001A05BA" w:rsidRDefault="001A05BA" w:rsidP="001449BC">
      <w:pPr>
        <w:pStyle w:val="BodyText"/>
        <w:spacing w:before="0" w:after="0"/>
        <w:ind w:left="142"/>
        <w:rPr>
          <w:rFonts w:asciiTheme="majorHAnsi" w:hAnsiTheme="majorHAnsi" w:cstheme="majorHAnsi"/>
          <w:b/>
          <w:bCs/>
        </w:rPr>
      </w:pPr>
      <w:r w:rsidRPr="001A05BA">
        <w:rPr>
          <w:rFonts w:asciiTheme="majorHAnsi" w:hAnsiTheme="majorHAnsi" w:cstheme="majorHAnsi"/>
          <w:b/>
          <w:bCs/>
        </w:rPr>
        <w:t>Questions you will all answer to introduce yourselves to Councillors:</w:t>
      </w:r>
    </w:p>
    <w:p w14:paraId="7511E63B" w14:textId="77777777" w:rsidR="001A05BA" w:rsidRPr="001A05BA" w:rsidRDefault="001A05BA" w:rsidP="001449BC">
      <w:pPr>
        <w:pStyle w:val="ListBullet"/>
        <w:numPr>
          <w:ilvl w:val="0"/>
          <w:numId w:val="22"/>
        </w:numPr>
        <w:spacing w:before="0" w:after="0" w:line="240" w:lineRule="auto"/>
        <w:ind w:left="142" w:firstLine="0"/>
        <w:rPr>
          <w:rFonts w:asciiTheme="majorHAnsi" w:hAnsiTheme="majorHAnsi" w:cstheme="majorHAnsi"/>
        </w:rPr>
      </w:pPr>
      <w:r w:rsidRPr="001A05BA">
        <w:rPr>
          <w:rFonts w:asciiTheme="majorHAnsi" w:hAnsiTheme="majorHAnsi" w:cstheme="majorHAnsi"/>
        </w:rPr>
        <w:t>In your opinion, what are the top issues for young people in Geelong?</w:t>
      </w:r>
    </w:p>
    <w:p w14:paraId="4ABA530E" w14:textId="77777777" w:rsidR="001A05BA" w:rsidRPr="001A05BA" w:rsidRDefault="001A05BA" w:rsidP="001449BC">
      <w:pPr>
        <w:pStyle w:val="ListBullet"/>
        <w:numPr>
          <w:ilvl w:val="0"/>
          <w:numId w:val="22"/>
        </w:numPr>
        <w:spacing w:before="0" w:after="0" w:line="240" w:lineRule="auto"/>
        <w:ind w:left="142" w:firstLine="0"/>
        <w:rPr>
          <w:rFonts w:asciiTheme="majorHAnsi" w:hAnsiTheme="majorHAnsi" w:cstheme="majorHAnsi"/>
        </w:rPr>
      </w:pPr>
      <w:r w:rsidRPr="001A05BA">
        <w:rPr>
          <w:rFonts w:asciiTheme="majorHAnsi" w:hAnsiTheme="majorHAnsi" w:cstheme="majorHAnsi"/>
        </w:rPr>
        <w:t>Why did you nominate yourself for the Youth Council? What do you hope to achieve throughout the year?</w:t>
      </w:r>
    </w:p>
    <w:p w14:paraId="69111008" w14:textId="77777777" w:rsidR="001A05BA" w:rsidRDefault="001A05BA" w:rsidP="001449BC">
      <w:pPr>
        <w:pStyle w:val="ListBullet"/>
        <w:numPr>
          <w:ilvl w:val="0"/>
          <w:numId w:val="22"/>
        </w:numPr>
        <w:spacing w:before="0" w:after="0" w:line="240" w:lineRule="auto"/>
        <w:ind w:left="142" w:firstLine="0"/>
        <w:rPr>
          <w:rFonts w:asciiTheme="majorHAnsi" w:hAnsiTheme="majorHAnsi" w:cstheme="majorHAnsi"/>
        </w:rPr>
      </w:pPr>
      <w:r w:rsidRPr="001A05BA">
        <w:rPr>
          <w:rFonts w:asciiTheme="majorHAnsi" w:hAnsiTheme="majorHAnsi" w:cstheme="majorHAnsi"/>
        </w:rPr>
        <w:t>What is one interesting fact about you?</w:t>
      </w:r>
    </w:p>
    <w:p w14:paraId="4FD06A28" w14:textId="77777777" w:rsidR="00333604" w:rsidRDefault="00333604" w:rsidP="001449BC">
      <w:pPr>
        <w:pStyle w:val="ListBullet"/>
        <w:numPr>
          <w:ilvl w:val="0"/>
          <w:numId w:val="0"/>
        </w:numPr>
        <w:spacing w:before="0" w:after="0" w:line="240" w:lineRule="auto"/>
        <w:ind w:left="142"/>
        <w:rPr>
          <w:rFonts w:asciiTheme="majorHAnsi" w:hAnsiTheme="majorHAnsi" w:cstheme="majorHAnsi"/>
        </w:rPr>
      </w:pPr>
    </w:p>
    <w:p w14:paraId="6CB1254B" w14:textId="77777777" w:rsidR="00CE6AD5" w:rsidRDefault="007248DC" w:rsidP="001449BC">
      <w:pPr>
        <w:pStyle w:val="ListBullet"/>
        <w:numPr>
          <w:ilvl w:val="0"/>
          <w:numId w:val="0"/>
        </w:numPr>
        <w:spacing w:before="0" w:after="0" w:line="240" w:lineRule="auto"/>
        <w:ind w:left="142"/>
        <w:rPr>
          <w:rFonts w:asciiTheme="majorHAnsi" w:hAnsiTheme="majorHAnsi" w:cstheme="majorHAnsi"/>
          <w:b/>
          <w:bCs/>
        </w:rPr>
      </w:pPr>
      <w:r w:rsidRPr="007248DC">
        <w:rPr>
          <w:rFonts w:asciiTheme="majorHAnsi" w:hAnsiTheme="majorHAnsi" w:cstheme="majorHAnsi"/>
          <w:b/>
          <w:bCs/>
        </w:rPr>
        <w:t>Draft two questions that you may choose to ask Councillors during the CCMP. They need to be relevant to</w:t>
      </w:r>
      <w:r w:rsidR="0028132F">
        <w:rPr>
          <w:rFonts w:asciiTheme="majorHAnsi" w:hAnsiTheme="majorHAnsi" w:cstheme="majorHAnsi"/>
          <w:b/>
          <w:bCs/>
        </w:rPr>
        <w:t xml:space="preserve"> at least</w:t>
      </w:r>
      <w:r w:rsidRPr="007248DC">
        <w:rPr>
          <w:rFonts w:asciiTheme="majorHAnsi" w:hAnsiTheme="majorHAnsi" w:cstheme="majorHAnsi"/>
          <w:b/>
          <w:bCs/>
        </w:rPr>
        <w:t xml:space="preserve"> one of the</w:t>
      </w:r>
    </w:p>
    <w:p w14:paraId="7FA784BF" w14:textId="64009F6A" w:rsidR="00333604" w:rsidRPr="007248DC" w:rsidRDefault="007248DC" w:rsidP="001449BC">
      <w:pPr>
        <w:pStyle w:val="ListBullet"/>
        <w:numPr>
          <w:ilvl w:val="0"/>
          <w:numId w:val="0"/>
        </w:numPr>
        <w:spacing w:before="0" w:after="0" w:line="240" w:lineRule="auto"/>
        <w:ind w:left="142"/>
        <w:rPr>
          <w:rFonts w:asciiTheme="majorHAnsi" w:hAnsiTheme="majorHAnsi" w:cstheme="majorHAnsi"/>
          <w:b/>
          <w:bCs/>
        </w:rPr>
      </w:pPr>
      <w:r w:rsidRPr="007248DC">
        <w:rPr>
          <w:rFonts w:asciiTheme="majorHAnsi" w:hAnsiTheme="majorHAnsi" w:cstheme="majorHAnsi"/>
          <w:b/>
          <w:bCs/>
        </w:rPr>
        <w:t>following:</w:t>
      </w:r>
    </w:p>
    <w:p w14:paraId="207CA563" w14:textId="4ED029C5" w:rsidR="007248DC" w:rsidRDefault="007248DC" w:rsidP="001449BC">
      <w:pPr>
        <w:pStyle w:val="ListBullet"/>
        <w:numPr>
          <w:ilvl w:val="0"/>
          <w:numId w:val="24"/>
        </w:numPr>
        <w:spacing w:before="0" w:after="0" w:line="240" w:lineRule="auto"/>
        <w:ind w:left="142" w:firstLine="0"/>
        <w:rPr>
          <w:rFonts w:asciiTheme="majorHAnsi" w:hAnsiTheme="majorHAnsi" w:cstheme="majorHAnsi"/>
        </w:rPr>
      </w:pPr>
      <w:r>
        <w:rPr>
          <w:rFonts w:asciiTheme="majorHAnsi" w:hAnsiTheme="majorHAnsi" w:cstheme="majorHAnsi"/>
        </w:rPr>
        <w:t>L</w:t>
      </w:r>
      <w:r w:rsidRPr="007248DC">
        <w:rPr>
          <w:rFonts w:asciiTheme="majorHAnsi" w:hAnsiTheme="majorHAnsi" w:cstheme="majorHAnsi"/>
        </w:rPr>
        <w:t>eadership</w:t>
      </w:r>
      <w:r>
        <w:rPr>
          <w:rFonts w:asciiTheme="majorHAnsi" w:hAnsiTheme="majorHAnsi" w:cstheme="majorHAnsi"/>
        </w:rPr>
        <w:t>.</w:t>
      </w:r>
    </w:p>
    <w:p w14:paraId="4158CC4D" w14:textId="6871B6AA" w:rsidR="007248DC" w:rsidRDefault="007248DC" w:rsidP="001449BC">
      <w:pPr>
        <w:pStyle w:val="ListBullet"/>
        <w:numPr>
          <w:ilvl w:val="0"/>
          <w:numId w:val="24"/>
        </w:numPr>
        <w:spacing w:before="0" w:after="0" w:line="240" w:lineRule="auto"/>
        <w:ind w:left="142" w:firstLine="0"/>
        <w:rPr>
          <w:rFonts w:asciiTheme="majorHAnsi" w:hAnsiTheme="majorHAnsi" w:cstheme="majorHAnsi"/>
        </w:rPr>
      </w:pPr>
      <w:r>
        <w:rPr>
          <w:rFonts w:asciiTheme="majorHAnsi" w:hAnsiTheme="majorHAnsi" w:cstheme="majorHAnsi"/>
        </w:rPr>
        <w:t>A</w:t>
      </w:r>
      <w:r w:rsidRPr="007248DC">
        <w:rPr>
          <w:rFonts w:asciiTheme="majorHAnsi" w:hAnsiTheme="majorHAnsi" w:cstheme="majorHAnsi"/>
        </w:rPr>
        <w:t>dvocacy</w:t>
      </w:r>
      <w:r>
        <w:rPr>
          <w:rFonts w:asciiTheme="majorHAnsi" w:hAnsiTheme="majorHAnsi" w:cstheme="majorHAnsi"/>
        </w:rPr>
        <w:t>.</w:t>
      </w:r>
    </w:p>
    <w:p w14:paraId="6B5D4AF7" w14:textId="2C9EC46C" w:rsidR="001A05BA" w:rsidRDefault="007248DC" w:rsidP="001449BC">
      <w:pPr>
        <w:pStyle w:val="ListBullet"/>
        <w:numPr>
          <w:ilvl w:val="0"/>
          <w:numId w:val="24"/>
        </w:numPr>
        <w:spacing w:before="0" w:after="0" w:line="240" w:lineRule="auto"/>
        <w:ind w:left="142" w:firstLine="0"/>
        <w:rPr>
          <w:rFonts w:asciiTheme="majorHAnsi" w:hAnsiTheme="majorHAnsi" w:cstheme="majorHAnsi"/>
        </w:rPr>
      </w:pPr>
      <w:r>
        <w:rPr>
          <w:rFonts w:asciiTheme="majorHAnsi" w:hAnsiTheme="majorHAnsi" w:cstheme="majorHAnsi"/>
        </w:rPr>
        <w:t>C</w:t>
      </w:r>
      <w:r w:rsidRPr="007248DC">
        <w:rPr>
          <w:rFonts w:asciiTheme="majorHAnsi" w:hAnsiTheme="majorHAnsi" w:cstheme="majorHAnsi"/>
        </w:rPr>
        <w:t xml:space="preserve">ommunity engagement. </w:t>
      </w:r>
    </w:p>
    <w:p w14:paraId="5BF15FCB" w14:textId="77777777" w:rsidR="00333604" w:rsidRDefault="00333604" w:rsidP="001449BC">
      <w:pPr>
        <w:pStyle w:val="ListBullet"/>
        <w:numPr>
          <w:ilvl w:val="0"/>
          <w:numId w:val="0"/>
        </w:numPr>
        <w:spacing w:before="0" w:after="0" w:line="240" w:lineRule="auto"/>
        <w:ind w:left="142"/>
        <w:rPr>
          <w:rFonts w:asciiTheme="majorHAnsi" w:hAnsiTheme="majorHAnsi" w:cstheme="majorHAnsi"/>
        </w:rPr>
      </w:pPr>
    </w:p>
    <w:p w14:paraId="5F292C3D" w14:textId="370CB7BA" w:rsidR="001449BC" w:rsidRDefault="001449BC" w:rsidP="005A09F7">
      <w:pPr>
        <w:pStyle w:val="BodyText"/>
        <w:spacing w:before="0" w:after="0"/>
        <w:ind w:left="142"/>
        <w:rPr>
          <w:rFonts w:asciiTheme="majorHAnsi" w:hAnsiTheme="majorHAnsi" w:cstheme="majorHAnsi"/>
        </w:rPr>
      </w:pPr>
      <w:r>
        <w:rPr>
          <w:rFonts w:asciiTheme="majorHAnsi" w:hAnsiTheme="majorHAnsi" w:cstheme="majorHAnsi"/>
        </w:rPr>
        <w:t>Zoe then facilitated a workshop where members were broken up into four groups and allocated a priority area</w:t>
      </w:r>
      <w:r w:rsidR="005B20FE">
        <w:rPr>
          <w:rFonts w:asciiTheme="majorHAnsi" w:hAnsiTheme="majorHAnsi" w:cstheme="majorHAnsi"/>
        </w:rPr>
        <w:t xml:space="preserve"> </w:t>
      </w:r>
      <w:r>
        <w:rPr>
          <w:rFonts w:asciiTheme="majorHAnsi" w:hAnsiTheme="majorHAnsi" w:cstheme="majorHAnsi"/>
        </w:rPr>
        <w:t xml:space="preserve">and asked to provide a summary </w:t>
      </w:r>
      <w:r w:rsidR="005B20FE">
        <w:rPr>
          <w:rFonts w:asciiTheme="majorHAnsi" w:hAnsiTheme="majorHAnsi" w:cstheme="majorHAnsi"/>
        </w:rPr>
        <w:t>of</w:t>
      </w:r>
      <w:r>
        <w:rPr>
          <w:rFonts w:asciiTheme="majorHAnsi" w:hAnsiTheme="majorHAnsi" w:cstheme="majorHAnsi"/>
        </w:rPr>
        <w:t xml:space="preserve"> why this priority area was chosen by the group. </w:t>
      </w:r>
      <w:r w:rsidR="005B20FE">
        <w:rPr>
          <w:rFonts w:asciiTheme="majorHAnsi" w:hAnsiTheme="majorHAnsi" w:cstheme="majorHAnsi"/>
        </w:rPr>
        <w:t xml:space="preserve">A spokesperson was nominated to </w:t>
      </w:r>
      <w:r w:rsidR="005A09F7">
        <w:rPr>
          <w:rFonts w:asciiTheme="majorHAnsi" w:hAnsiTheme="majorHAnsi" w:cstheme="majorHAnsi"/>
        </w:rPr>
        <w:t xml:space="preserve">read this summary aloud at the CCMP. </w:t>
      </w:r>
    </w:p>
    <w:p w14:paraId="05F27566" w14:textId="77777777" w:rsidR="001449BC" w:rsidRPr="007B0971" w:rsidRDefault="001449BC" w:rsidP="005A09F7">
      <w:pPr>
        <w:pStyle w:val="ListBullet"/>
        <w:numPr>
          <w:ilvl w:val="0"/>
          <w:numId w:val="0"/>
        </w:numPr>
        <w:spacing w:before="0" w:after="0" w:line="240" w:lineRule="auto"/>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EF0BDF" w:rsidRPr="001D2BC4" w14:paraId="6EA13201" w14:textId="77777777" w:rsidTr="5993146B">
        <w:trPr>
          <w:cnfStyle w:val="100000000000" w:firstRow="1" w:lastRow="0" w:firstColumn="0" w:lastColumn="0" w:oddVBand="0" w:evenVBand="0" w:oddHBand="0" w:evenHBand="0" w:firstRowFirstColumn="0" w:firstRowLastColumn="0" w:lastRowFirstColumn="0" w:lastRowLastColumn="0"/>
        </w:trPr>
        <w:tc>
          <w:tcPr>
            <w:tcW w:w="10777" w:type="dxa"/>
          </w:tcPr>
          <w:p w14:paraId="531BDAAE" w14:textId="08E49579" w:rsidR="00EF0BDF" w:rsidRPr="001D2BC4" w:rsidRDefault="00F366E7" w:rsidP="00BB4CFF">
            <w:pPr>
              <w:ind w:left="0"/>
              <w:rPr>
                <w:rFonts w:cstheme="majorHAnsi"/>
                <w:b w:val="0"/>
                <w:caps w:val="0"/>
                <w:sz w:val="20"/>
              </w:rPr>
            </w:pPr>
            <w:r>
              <w:rPr>
                <w:rFonts w:cstheme="majorHAnsi"/>
                <w:b w:val="0"/>
                <w:caps w:val="0"/>
                <w:sz w:val="20"/>
              </w:rPr>
              <w:t>9</w:t>
            </w:r>
            <w:r w:rsidR="00BB4CFF" w:rsidRPr="001D2BC4">
              <w:rPr>
                <w:rFonts w:cstheme="majorHAnsi"/>
                <w:b w:val="0"/>
                <w:caps w:val="0"/>
                <w:sz w:val="20"/>
              </w:rPr>
              <w:t xml:space="preserve">. </w:t>
            </w:r>
            <w:r w:rsidR="00CE5E93" w:rsidRPr="001D2BC4">
              <w:rPr>
                <w:rFonts w:cstheme="majorHAnsi"/>
                <w:b w:val="0"/>
                <w:caps w:val="0"/>
                <w:sz w:val="20"/>
              </w:rPr>
              <w:t xml:space="preserve">Other Business </w:t>
            </w:r>
          </w:p>
        </w:tc>
      </w:tr>
    </w:tbl>
    <w:p w14:paraId="13CD61EA" w14:textId="423EA661" w:rsidR="0091370A" w:rsidRPr="005A09F7" w:rsidRDefault="005A09F7" w:rsidP="005A09F7">
      <w:pPr>
        <w:pStyle w:val="BodyText"/>
        <w:ind w:left="142"/>
        <w:rPr>
          <w:rFonts w:asciiTheme="majorHAnsi" w:hAnsiTheme="majorHAnsi" w:cstheme="majorHAnsi"/>
        </w:rPr>
      </w:pPr>
      <w:r w:rsidRPr="005A09F7">
        <w:rPr>
          <w:rFonts w:asciiTheme="majorHAnsi" w:hAnsiTheme="majorHAnsi" w:cstheme="majorHAnsi"/>
        </w:rPr>
        <w:t>Nil</w:t>
      </w:r>
    </w:p>
    <w:tbl>
      <w:tblPr>
        <w:tblStyle w:val="TableGrid"/>
        <w:tblW w:w="10777" w:type="dxa"/>
        <w:tblLook w:val="0620" w:firstRow="1" w:lastRow="0" w:firstColumn="0" w:lastColumn="0" w:noHBand="1" w:noVBand="1"/>
      </w:tblPr>
      <w:tblGrid>
        <w:gridCol w:w="10777"/>
      </w:tblGrid>
      <w:tr w:rsidR="00EF0BDF" w:rsidRPr="001D2BC4" w14:paraId="1385AF93" w14:textId="77777777" w:rsidTr="00707687">
        <w:trPr>
          <w:cnfStyle w:val="100000000000" w:firstRow="1" w:lastRow="0" w:firstColumn="0" w:lastColumn="0" w:oddVBand="0" w:evenVBand="0" w:oddHBand="0" w:evenHBand="0" w:firstRowFirstColumn="0" w:firstRowLastColumn="0" w:lastRowFirstColumn="0" w:lastRowLastColumn="0"/>
        </w:trPr>
        <w:tc>
          <w:tcPr>
            <w:tcW w:w="10777" w:type="dxa"/>
          </w:tcPr>
          <w:p w14:paraId="60B8258E" w14:textId="73B6177B" w:rsidR="00EF0BDF" w:rsidRPr="001D2BC4" w:rsidRDefault="00E5544D" w:rsidP="00BB4CFF">
            <w:pPr>
              <w:ind w:left="0"/>
              <w:rPr>
                <w:rFonts w:cstheme="majorHAnsi"/>
                <w:b w:val="0"/>
                <w:caps w:val="0"/>
                <w:sz w:val="20"/>
              </w:rPr>
            </w:pPr>
            <w:r w:rsidRPr="001D2BC4">
              <w:rPr>
                <w:rFonts w:cstheme="majorHAnsi"/>
                <w:b w:val="0"/>
                <w:caps w:val="0"/>
                <w:sz w:val="20"/>
              </w:rPr>
              <w:t>1</w:t>
            </w:r>
            <w:r w:rsidR="00F366E7">
              <w:rPr>
                <w:rFonts w:cstheme="majorHAnsi"/>
                <w:b w:val="0"/>
                <w:caps w:val="0"/>
                <w:sz w:val="20"/>
              </w:rPr>
              <w:t>0</w:t>
            </w:r>
            <w:r w:rsidR="00BB4CFF" w:rsidRPr="001D2BC4">
              <w:rPr>
                <w:rFonts w:cstheme="majorHAnsi"/>
                <w:b w:val="0"/>
                <w:caps w:val="0"/>
                <w:sz w:val="20"/>
              </w:rPr>
              <w:t xml:space="preserve">. </w:t>
            </w:r>
            <w:r w:rsidR="00C4073B" w:rsidRPr="001D2BC4">
              <w:rPr>
                <w:rFonts w:cstheme="majorHAnsi"/>
                <w:b w:val="0"/>
                <w:caps w:val="0"/>
                <w:sz w:val="20"/>
              </w:rPr>
              <w:t xml:space="preserve">Meeting Close </w:t>
            </w:r>
          </w:p>
        </w:tc>
      </w:tr>
    </w:tbl>
    <w:p w14:paraId="4006B91C" w14:textId="0EADD829" w:rsidR="00533CE6" w:rsidRPr="001D2BC4" w:rsidRDefault="00CC4081" w:rsidP="005A09F7">
      <w:pPr>
        <w:spacing w:before="240"/>
        <w:ind w:firstLine="142"/>
        <w:rPr>
          <w:rFonts w:asciiTheme="majorHAnsi" w:hAnsiTheme="majorHAnsi" w:cstheme="majorHAnsi"/>
        </w:rPr>
      </w:pPr>
      <w:r w:rsidRPr="001D2BC4">
        <w:rPr>
          <w:rFonts w:asciiTheme="majorHAnsi" w:hAnsiTheme="majorHAnsi" w:cstheme="majorHAnsi"/>
        </w:rPr>
        <w:t xml:space="preserve">Next meeting </w:t>
      </w:r>
      <w:r w:rsidR="008C226C">
        <w:rPr>
          <w:rFonts w:asciiTheme="majorHAnsi" w:hAnsiTheme="majorHAnsi" w:cstheme="majorHAnsi"/>
        </w:rPr>
        <w:t xml:space="preserve">5pm, </w:t>
      </w:r>
      <w:r w:rsidR="0091370A">
        <w:rPr>
          <w:rFonts w:asciiTheme="majorHAnsi" w:hAnsiTheme="majorHAnsi" w:cstheme="majorHAnsi"/>
        </w:rPr>
        <w:t xml:space="preserve">Mon, </w:t>
      </w:r>
      <w:r w:rsidR="00DA49C1">
        <w:rPr>
          <w:rFonts w:asciiTheme="majorHAnsi" w:hAnsiTheme="majorHAnsi" w:cstheme="majorHAnsi"/>
        </w:rPr>
        <w:t>28 April</w:t>
      </w:r>
      <w:r w:rsidR="001E5E1D">
        <w:rPr>
          <w:rFonts w:asciiTheme="majorHAnsi" w:hAnsiTheme="majorHAnsi" w:cstheme="majorHAnsi"/>
        </w:rPr>
        <w:t xml:space="preserve"> 2025.</w:t>
      </w:r>
      <w:r w:rsidR="001D2BC4" w:rsidRPr="001D2BC4">
        <w:rPr>
          <w:rFonts w:asciiTheme="majorHAnsi" w:hAnsiTheme="majorHAnsi" w:cstheme="majorHAnsi"/>
        </w:rPr>
        <w:t xml:space="preserve"> </w:t>
      </w:r>
    </w:p>
    <w:sectPr w:rsidR="00533CE6" w:rsidRPr="001D2BC4" w:rsidSect="00CE3F4B">
      <w:headerReference w:type="even" r:id="rId14"/>
      <w:headerReference w:type="default" r:id="rId15"/>
      <w:footerReference w:type="even" r:id="rId16"/>
      <w:footerReference w:type="default" r:id="rId17"/>
      <w:headerReference w:type="first" r:id="rId18"/>
      <w:footerReference w:type="first" r:id="rId19"/>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2836A" w14:textId="77777777" w:rsidR="001D5A75" w:rsidRDefault="001D5A75" w:rsidP="00CE604F">
      <w:r>
        <w:separator/>
      </w:r>
    </w:p>
    <w:p w14:paraId="12086076" w14:textId="77777777" w:rsidR="001D5A75" w:rsidRDefault="001D5A75" w:rsidP="00CE604F"/>
    <w:p w14:paraId="6669585F" w14:textId="77777777" w:rsidR="001D5A75" w:rsidRDefault="001D5A75" w:rsidP="00CE604F"/>
    <w:p w14:paraId="7270159E" w14:textId="77777777" w:rsidR="001D5A75" w:rsidRDefault="001D5A75" w:rsidP="00CE604F"/>
  </w:endnote>
  <w:endnote w:type="continuationSeparator" w:id="0">
    <w:p w14:paraId="2A3C6302" w14:textId="77777777" w:rsidR="001D5A75" w:rsidRDefault="001D5A75" w:rsidP="00CE604F">
      <w:r>
        <w:continuationSeparator/>
      </w:r>
    </w:p>
    <w:p w14:paraId="69AF16E5" w14:textId="77777777" w:rsidR="001D5A75" w:rsidRDefault="001D5A75" w:rsidP="00CE604F"/>
    <w:p w14:paraId="7D0E40DB" w14:textId="77777777" w:rsidR="001D5A75" w:rsidRDefault="001D5A75" w:rsidP="00CE604F"/>
    <w:p w14:paraId="26DB0074" w14:textId="77777777" w:rsidR="001D5A75" w:rsidRDefault="001D5A75" w:rsidP="00CE604F"/>
  </w:endnote>
  <w:endnote w:type="continuationNotice" w:id="1">
    <w:p w14:paraId="21E5E93D" w14:textId="77777777" w:rsidR="001D5A75" w:rsidRDefault="001D5A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068479E-BAEF-4C4B-9FF8-174441BD64D9}"/>
    <w:embedBold r:id="rId2" w:fontKey="{4433A7AC-7943-44A7-ACEC-742F1C7E6DC9}"/>
    <w:embedItalic r:id="rId3" w:fontKey="{2E0FA27E-4003-478F-B9AE-96409FF6C76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80F25" w14:textId="77777777" w:rsidR="00452D3D" w:rsidRDefault="00452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7371" w14:textId="68CDE0CC" w:rsidR="004D2DEE" w:rsidRPr="008A0C40" w:rsidRDefault="008A0C40" w:rsidP="00452D3D">
    <w:pPr>
      <w:pStyle w:val="Footer"/>
      <w:jc w:val="center"/>
      <w:rPr>
        <w:sz w:val="18"/>
        <w:szCs w:val="18"/>
      </w:rPr>
    </w:pPr>
    <w:r w:rsidRPr="008A0C40">
      <w:rPr>
        <w:sz w:val="18"/>
        <w:szCs w:val="18"/>
      </w:rPr>
      <w:fldChar w:fldCharType="begin"/>
    </w:r>
    <w:r w:rsidRPr="008A0C40">
      <w:rPr>
        <w:sz w:val="18"/>
        <w:szCs w:val="18"/>
      </w:rPr>
      <w:instrText xml:space="preserve"> DOCPROPERTY TRIM-recNumber \* MERGEFORMAT </w:instrText>
    </w:r>
    <w:r w:rsidRPr="008A0C40">
      <w:rPr>
        <w:sz w:val="18"/>
        <w:szCs w:val="18"/>
      </w:rPr>
      <w:fldChar w:fldCharType="separate"/>
    </w:r>
    <w:r w:rsidR="00CB7FED">
      <w:rPr>
        <w:sz w:val="18"/>
        <w:szCs w:val="18"/>
      </w:rPr>
      <w:t>D25-148693</w:t>
    </w:r>
    <w:r w:rsidRPr="008A0C40">
      <w:rPr>
        <w:sz w:val="18"/>
        <w:szCs w:val="18"/>
      </w:rPr>
      <w:fldChar w:fldCharType="end"/>
    </w:r>
    <w:r w:rsidR="004D2DEE" w:rsidRPr="008A0C40">
      <w:rPr>
        <w:noProof/>
        <w:sz w:val="18"/>
        <w:szCs w:val="18"/>
      </w:rPr>
      <w:drawing>
        <wp:anchor distT="0" distB="0" distL="114300" distR="114300" simplePos="0" relativeHeight="251658240" behindDoc="1" locked="0" layoutInCell="1" allowOverlap="1" wp14:anchorId="08643BB5" wp14:editId="08534F0C">
          <wp:simplePos x="361950" y="9610725"/>
          <wp:positionH relativeFrom="page">
            <wp:align>left</wp:align>
          </wp:positionH>
          <wp:positionV relativeFrom="page">
            <wp:align>bottom</wp:align>
          </wp:positionV>
          <wp:extent cx="7560000" cy="795600"/>
          <wp:effectExtent l="0" t="0" r="0" b="0"/>
          <wp:wrapNone/>
          <wp:docPr id="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p w14:paraId="641AAC96" w14:textId="77777777" w:rsidR="00452D3D" w:rsidRPr="008A0C40" w:rsidRDefault="00452D3D" w:rsidP="00452D3D">
    <w:pPr>
      <w:pStyle w:val="Footer"/>
      <w:jc w:val="right"/>
      <w:rPr>
        <w:sz w:val="18"/>
        <w:szCs w:val="18"/>
      </w:rPr>
    </w:pPr>
    <w:r w:rsidRPr="008A0C40">
      <w:rPr>
        <w:sz w:val="18"/>
        <w:szCs w:val="18"/>
      </w:rPr>
      <w:t xml:space="preserve">Page </w:t>
    </w:r>
    <w:r w:rsidRPr="008A0C40">
      <w:rPr>
        <w:sz w:val="18"/>
        <w:szCs w:val="18"/>
      </w:rPr>
      <w:fldChar w:fldCharType="begin"/>
    </w:r>
    <w:r w:rsidRPr="008A0C40">
      <w:rPr>
        <w:sz w:val="18"/>
        <w:szCs w:val="18"/>
      </w:rPr>
      <w:instrText xml:space="preserve"> PAGE  \* Arabic  \* MERGEFORMAT </w:instrText>
    </w:r>
    <w:r w:rsidRPr="008A0C40">
      <w:rPr>
        <w:sz w:val="18"/>
        <w:szCs w:val="18"/>
      </w:rPr>
      <w:fldChar w:fldCharType="separate"/>
    </w:r>
    <w:r w:rsidR="008A0C40">
      <w:rPr>
        <w:noProof/>
        <w:sz w:val="18"/>
        <w:szCs w:val="18"/>
      </w:rPr>
      <w:t>1</w:t>
    </w:r>
    <w:r w:rsidRPr="008A0C40">
      <w:rPr>
        <w:sz w:val="18"/>
        <w:szCs w:val="18"/>
      </w:rPr>
      <w:fldChar w:fldCharType="end"/>
    </w:r>
    <w:r w:rsidRPr="008A0C40">
      <w:rPr>
        <w:sz w:val="18"/>
        <w:szCs w:val="18"/>
      </w:rPr>
      <w:t xml:space="preserve"> of </w:t>
    </w:r>
    <w:r w:rsidR="008A0C40" w:rsidRPr="008A0C40">
      <w:rPr>
        <w:sz w:val="18"/>
        <w:szCs w:val="18"/>
      </w:rPr>
      <w:fldChar w:fldCharType="begin"/>
    </w:r>
    <w:r w:rsidR="008A0C40" w:rsidRPr="008A0C40">
      <w:rPr>
        <w:sz w:val="18"/>
        <w:szCs w:val="18"/>
      </w:rPr>
      <w:instrText xml:space="preserve"> NUMPAGES  \* Arabic  \* MERGEFORMAT </w:instrText>
    </w:r>
    <w:r w:rsidR="008A0C40" w:rsidRPr="008A0C40">
      <w:rPr>
        <w:sz w:val="18"/>
        <w:szCs w:val="18"/>
      </w:rPr>
      <w:fldChar w:fldCharType="separate"/>
    </w:r>
    <w:r w:rsidR="008A0C40">
      <w:rPr>
        <w:noProof/>
        <w:sz w:val="18"/>
        <w:szCs w:val="18"/>
      </w:rPr>
      <w:t>3</w:t>
    </w:r>
    <w:r w:rsidR="008A0C40" w:rsidRPr="008A0C40">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1A4F" w14:textId="77777777" w:rsidR="00452D3D" w:rsidRDefault="00452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D67CD" w14:textId="77777777" w:rsidR="001D5A75" w:rsidRDefault="001D5A75" w:rsidP="00CE604F">
      <w:r>
        <w:separator/>
      </w:r>
    </w:p>
    <w:p w14:paraId="38F3E6C2" w14:textId="77777777" w:rsidR="001D5A75" w:rsidRDefault="001D5A75" w:rsidP="00CE604F"/>
    <w:p w14:paraId="7FE87EA8" w14:textId="77777777" w:rsidR="001D5A75" w:rsidRDefault="001D5A75" w:rsidP="00CE604F"/>
    <w:p w14:paraId="154FFF9A" w14:textId="77777777" w:rsidR="001D5A75" w:rsidRDefault="001D5A75" w:rsidP="00CE604F"/>
  </w:footnote>
  <w:footnote w:type="continuationSeparator" w:id="0">
    <w:p w14:paraId="515412F1" w14:textId="77777777" w:rsidR="001D5A75" w:rsidRDefault="001D5A75" w:rsidP="00CE604F">
      <w:r>
        <w:continuationSeparator/>
      </w:r>
    </w:p>
    <w:p w14:paraId="21678D3B" w14:textId="77777777" w:rsidR="001D5A75" w:rsidRDefault="001D5A75" w:rsidP="00CE604F"/>
    <w:p w14:paraId="1CA1D692" w14:textId="77777777" w:rsidR="001D5A75" w:rsidRDefault="001D5A75" w:rsidP="00CE604F"/>
    <w:p w14:paraId="07B1531E" w14:textId="77777777" w:rsidR="001D5A75" w:rsidRDefault="001D5A75" w:rsidP="00CE604F"/>
  </w:footnote>
  <w:footnote w:type="continuationNotice" w:id="1">
    <w:p w14:paraId="60A919A3" w14:textId="77777777" w:rsidR="001D5A75" w:rsidRDefault="001D5A7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C564A" w14:textId="77777777" w:rsidR="00452D3D" w:rsidRDefault="00452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92AC" w14:textId="77777777" w:rsidR="00452D3D" w:rsidRDefault="00452D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506C1" w14:textId="77777777" w:rsidR="00452D3D" w:rsidRDefault="00452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A8D4620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4073295"/>
    <w:multiLevelType w:val="hybridMultilevel"/>
    <w:tmpl w:val="77D83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D6C1B68"/>
    <w:multiLevelType w:val="multilevel"/>
    <w:tmpl w:val="4C96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9F61E3F"/>
    <w:multiLevelType w:val="hybridMultilevel"/>
    <w:tmpl w:val="334AE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A846B3F"/>
    <w:multiLevelType w:val="hybridMultilevel"/>
    <w:tmpl w:val="20CA5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B8D1760"/>
    <w:multiLevelType w:val="multilevel"/>
    <w:tmpl w:val="C4687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1B42F07"/>
    <w:multiLevelType w:val="multilevel"/>
    <w:tmpl w:val="CF44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62448C"/>
    <w:multiLevelType w:val="hybridMultilevel"/>
    <w:tmpl w:val="D0FE5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1F42C46"/>
    <w:multiLevelType w:val="multilevel"/>
    <w:tmpl w:val="564C1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1B5EC2"/>
    <w:multiLevelType w:val="hybridMultilevel"/>
    <w:tmpl w:val="9CE0D846"/>
    <w:lvl w:ilvl="0" w:tplc="B30C4A58">
      <w:start w:val="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2062709"/>
    <w:multiLevelType w:val="hybridMultilevel"/>
    <w:tmpl w:val="4A74C9F4"/>
    <w:lvl w:ilvl="0" w:tplc="A1026AD8">
      <w:start w:val="1"/>
      <w:numFmt w:val="decimal"/>
      <w:pStyle w:val="ListParagraph"/>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8" w15:restartNumberingAfterBreak="0">
    <w:nsid w:val="448B4FAC"/>
    <w:multiLevelType w:val="hybridMultilevel"/>
    <w:tmpl w:val="36E6895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9" w15:restartNumberingAfterBreak="0">
    <w:nsid w:val="465E50C3"/>
    <w:multiLevelType w:val="multilevel"/>
    <w:tmpl w:val="44E46AD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8B629E9"/>
    <w:multiLevelType w:val="hybridMultilevel"/>
    <w:tmpl w:val="293E8B80"/>
    <w:lvl w:ilvl="0" w:tplc="B0E24D8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2716C8"/>
    <w:multiLevelType w:val="hybridMultilevel"/>
    <w:tmpl w:val="59DA9C0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2" w15:restartNumberingAfterBreak="0">
    <w:nsid w:val="4B332924"/>
    <w:multiLevelType w:val="hybridMultilevel"/>
    <w:tmpl w:val="32044754"/>
    <w:lvl w:ilvl="0" w:tplc="C6648E4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F1F2314"/>
    <w:multiLevelType w:val="hybridMultilevel"/>
    <w:tmpl w:val="DFC4E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5A4D84"/>
    <w:multiLevelType w:val="hybridMultilevel"/>
    <w:tmpl w:val="B82CE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D6C347D"/>
    <w:multiLevelType w:val="hybridMultilevel"/>
    <w:tmpl w:val="BB543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6737DD"/>
    <w:multiLevelType w:val="hybridMultilevel"/>
    <w:tmpl w:val="E40AFB18"/>
    <w:lvl w:ilvl="0" w:tplc="C9D0DF7A">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166811"/>
    <w:multiLevelType w:val="hybridMultilevel"/>
    <w:tmpl w:val="36E68954"/>
    <w:lvl w:ilvl="0" w:tplc="4DD2E58E">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29" w15:restartNumberingAfterBreak="0">
    <w:nsid w:val="7B4C73AC"/>
    <w:multiLevelType w:val="multilevel"/>
    <w:tmpl w:val="6E727D64"/>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16cid:durableId="288633440">
    <w:abstractNumId w:val="16"/>
  </w:num>
  <w:num w:numId="2" w16cid:durableId="1567374070">
    <w:abstractNumId w:val="6"/>
  </w:num>
  <w:num w:numId="3" w16cid:durableId="428505251">
    <w:abstractNumId w:val="17"/>
  </w:num>
  <w:num w:numId="4" w16cid:durableId="1749767463">
    <w:abstractNumId w:val="24"/>
  </w:num>
  <w:num w:numId="5" w16cid:durableId="189300110">
    <w:abstractNumId w:val="3"/>
  </w:num>
  <w:num w:numId="6" w16cid:durableId="781145527">
    <w:abstractNumId w:val="10"/>
  </w:num>
  <w:num w:numId="7" w16cid:durableId="1246723325">
    <w:abstractNumId w:val="5"/>
  </w:num>
  <w:num w:numId="8" w16cid:durableId="1930969017">
    <w:abstractNumId w:val="1"/>
  </w:num>
  <w:num w:numId="9" w16cid:durableId="1149321039">
    <w:abstractNumId w:val="22"/>
  </w:num>
  <w:num w:numId="10" w16cid:durableId="559823660">
    <w:abstractNumId w:val="14"/>
  </w:num>
  <w:num w:numId="11" w16cid:durableId="263691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999688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6081197">
    <w:abstractNumId w:val="21"/>
  </w:num>
  <w:num w:numId="14" w16cid:durableId="695884847">
    <w:abstractNumId w:val="23"/>
  </w:num>
  <w:num w:numId="15" w16cid:durableId="10031196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4490264">
    <w:abstractNumId w:val="7"/>
  </w:num>
  <w:num w:numId="17" w16cid:durableId="643700122">
    <w:abstractNumId w:val="11"/>
  </w:num>
  <w:num w:numId="18" w16cid:durableId="1281183300">
    <w:abstractNumId w:val="20"/>
  </w:num>
  <w:num w:numId="19" w16cid:durableId="621307796">
    <w:abstractNumId w:val="25"/>
  </w:num>
  <w:num w:numId="20" w16cid:durableId="1007900863">
    <w:abstractNumId w:val="26"/>
  </w:num>
  <w:num w:numId="21" w16cid:durableId="301038612">
    <w:abstractNumId w:val="8"/>
  </w:num>
  <w:num w:numId="22" w16cid:durableId="27950669">
    <w:abstractNumId w:val="27"/>
  </w:num>
  <w:num w:numId="23" w16cid:durableId="74713991">
    <w:abstractNumId w:val="16"/>
  </w:num>
  <w:num w:numId="24" w16cid:durableId="1096903813">
    <w:abstractNumId w:val="18"/>
  </w:num>
  <w:num w:numId="25" w16cid:durableId="304624675">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CE1"/>
    <w:rsid w:val="00000C6D"/>
    <w:rsid w:val="00000E54"/>
    <w:rsid w:val="00001224"/>
    <w:rsid w:val="00001945"/>
    <w:rsid w:val="00002D0B"/>
    <w:rsid w:val="0000578C"/>
    <w:rsid w:val="0000704C"/>
    <w:rsid w:val="000072F9"/>
    <w:rsid w:val="000074F7"/>
    <w:rsid w:val="00010289"/>
    <w:rsid w:val="00010362"/>
    <w:rsid w:val="00012493"/>
    <w:rsid w:val="0001263A"/>
    <w:rsid w:val="00015395"/>
    <w:rsid w:val="00015489"/>
    <w:rsid w:val="000158DC"/>
    <w:rsid w:val="00016CE1"/>
    <w:rsid w:val="00020780"/>
    <w:rsid w:val="00021629"/>
    <w:rsid w:val="00021D2C"/>
    <w:rsid w:val="00023855"/>
    <w:rsid w:val="000239A5"/>
    <w:rsid w:val="00024B45"/>
    <w:rsid w:val="00025989"/>
    <w:rsid w:val="00025F3B"/>
    <w:rsid w:val="00031DBD"/>
    <w:rsid w:val="00032B90"/>
    <w:rsid w:val="000340A9"/>
    <w:rsid w:val="00034A4A"/>
    <w:rsid w:val="00035765"/>
    <w:rsid w:val="00035864"/>
    <w:rsid w:val="00035E23"/>
    <w:rsid w:val="0003661C"/>
    <w:rsid w:val="00041675"/>
    <w:rsid w:val="000442F6"/>
    <w:rsid w:val="00044A20"/>
    <w:rsid w:val="00044F18"/>
    <w:rsid w:val="000451E4"/>
    <w:rsid w:val="00045CF4"/>
    <w:rsid w:val="00047136"/>
    <w:rsid w:val="0005036E"/>
    <w:rsid w:val="00051849"/>
    <w:rsid w:val="00051AD1"/>
    <w:rsid w:val="00051C55"/>
    <w:rsid w:val="00054270"/>
    <w:rsid w:val="00054780"/>
    <w:rsid w:val="000547F1"/>
    <w:rsid w:val="00056673"/>
    <w:rsid w:val="00056A5E"/>
    <w:rsid w:val="000600E8"/>
    <w:rsid w:val="00061625"/>
    <w:rsid w:val="00064516"/>
    <w:rsid w:val="00064DDF"/>
    <w:rsid w:val="00066266"/>
    <w:rsid w:val="00070725"/>
    <w:rsid w:val="00072C00"/>
    <w:rsid w:val="0007537E"/>
    <w:rsid w:val="000767E6"/>
    <w:rsid w:val="0007730A"/>
    <w:rsid w:val="00080028"/>
    <w:rsid w:val="00080321"/>
    <w:rsid w:val="0008242F"/>
    <w:rsid w:val="0008298C"/>
    <w:rsid w:val="000830C8"/>
    <w:rsid w:val="000846FE"/>
    <w:rsid w:val="00084736"/>
    <w:rsid w:val="00084784"/>
    <w:rsid w:val="000873E7"/>
    <w:rsid w:val="000909C0"/>
    <w:rsid w:val="00092A5A"/>
    <w:rsid w:val="00093BFB"/>
    <w:rsid w:val="00093DEC"/>
    <w:rsid w:val="0009448F"/>
    <w:rsid w:val="000949A6"/>
    <w:rsid w:val="0009559C"/>
    <w:rsid w:val="00095699"/>
    <w:rsid w:val="00095ADA"/>
    <w:rsid w:val="00095E19"/>
    <w:rsid w:val="00096D9C"/>
    <w:rsid w:val="000971CB"/>
    <w:rsid w:val="000A0633"/>
    <w:rsid w:val="000A0DBA"/>
    <w:rsid w:val="000A159C"/>
    <w:rsid w:val="000A1C62"/>
    <w:rsid w:val="000A34D1"/>
    <w:rsid w:val="000A4CCE"/>
    <w:rsid w:val="000A58DA"/>
    <w:rsid w:val="000A73E8"/>
    <w:rsid w:val="000B345E"/>
    <w:rsid w:val="000B34E5"/>
    <w:rsid w:val="000B49C4"/>
    <w:rsid w:val="000B5463"/>
    <w:rsid w:val="000B6518"/>
    <w:rsid w:val="000C11F7"/>
    <w:rsid w:val="000C2502"/>
    <w:rsid w:val="000C27F3"/>
    <w:rsid w:val="000C2B09"/>
    <w:rsid w:val="000C5397"/>
    <w:rsid w:val="000C7DD4"/>
    <w:rsid w:val="000D1CC8"/>
    <w:rsid w:val="000D2B47"/>
    <w:rsid w:val="000D5CE6"/>
    <w:rsid w:val="000D62A3"/>
    <w:rsid w:val="000D6EA5"/>
    <w:rsid w:val="000E1A6B"/>
    <w:rsid w:val="000E22A7"/>
    <w:rsid w:val="000E2484"/>
    <w:rsid w:val="000E31C4"/>
    <w:rsid w:val="000E46A7"/>
    <w:rsid w:val="000E46DE"/>
    <w:rsid w:val="000E5963"/>
    <w:rsid w:val="000E5973"/>
    <w:rsid w:val="000F114C"/>
    <w:rsid w:val="000F32E1"/>
    <w:rsid w:val="000F511B"/>
    <w:rsid w:val="000F52FE"/>
    <w:rsid w:val="000F5345"/>
    <w:rsid w:val="000F700B"/>
    <w:rsid w:val="000F71C6"/>
    <w:rsid w:val="001027AB"/>
    <w:rsid w:val="00103137"/>
    <w:rsid w:val="001038F6"/>
    <w:rsid w:val="00104560"/>
    <w:rsid w:val="001065AC"/>
    <w:rsid w:val="001071FF"/>
    <w:rsid w:val="00107EB8"/>
    <w:rsid w:val="0011046F"/>
    <w:rsid w:val="00111685"/>
    <w:rsid w:val="00111F9E"/>
    <w:rsid w:val="00113B8E"/>
    <w:rsid w:val="00114534"/>
    <w:rsid w:val="001150FB"/>
    <w:rsid w:val="00115AD9"/>
    <w:rsid w:val="00115D9A"/>
    <w:rsid w:val="001165A7"/>
    <w:rsid w:val="0011699E"/>
    <w:rsid w:val="001207DA"/>
    <w:rsid w:val="00120B0D"/>
    <w:rsid w:val="00121968"/>
    <w:rsid w:val="00122D2A"/>
    <w:rsid w:val="0012356D"/>
    <w:rsid w:val="00124731"/>
    <w:rsid w:val="00126586"/>
    <w:rsid w:val="00126810"/>
    <w:rsid w:val="00130436"/>
    <w:rsid w:val="00132C92"/>
    <w:rsid w:val="00134CA2"/>
    <w:rsid w:val="00134EB1"/>
    <w:rsid w:val="001359F2"/>
    <w:rsid w:val="0013729F"/>
    <w:rsid w:val="00137511"/>
    <w:rsid w:val="0014004D"/>
    <w:rsid w:val="00140B55"/>
    <w:rsid w:val="00141481"/>
    <w:rsid w:val="00142F8A"/>
    <w:rsid w:val="0014383D"/>
    <w:rsid w:val="001449BC"/>
    <w:rsid w:val="0014543A"/>
    <w:rsid w:val="00145489"/>
    <w:rsid w:val="00146DBB"/>
    <w:rsid w:val="0015135C"/>
    <w:rsid w:val="00152D85"/>
    <w:rsid w:val="00153248"/>
    <w:rsid w:val="001546E5"/>
    <w:rsid w:val="0015593C"/>
    <w:rsid w:val="00156E16"/>
    <w:rsid w:val="00156E6B"/>
    <w:rsid w:val="00160BAD"/>
    <w:rsid w:val="001626E3"/>
    <w:rsid w:val="00162A63"/>
    <w:rsid w:val="00162D7E"/>
    <w:rsid w:val="001650A8"/>
    <w:rsid w:val="001654DC"/>
    <w:rsid w:val="00166B68"/>
    <w:rsid w:val="00170A33"/>
    <w:rsid w:val="00171105"/>
    <w:rsid w:val="001711E6"/>
    <w:rsid w:val="00171B11"/>
    <w:rsid w:val="0017260E"/>
    <w:rsid w:val="00172672"/>
    <w:rsid w:val="001727E0"/>
    <w:rsid w:val="0017381A"/>
    <w:rsid w:val="00174494"/>
    <w:rsid w:val="00174CEB"/>
    <w:rsid w:val="00176601"/>
    <w:rsid w:val="001770AB"/>
    <w:rsid w:val="00181173"/>
    <w:rsid w:val="001822C6"/>
    <w:rsid w:val="00182D4C"/>
    <w:rsid w:val="00183686"/>
    <w:rsid w:val="001864B5"/>
    <w:rsid w:val="00186627"/>
    <w:rsid w:val="00186EC0"/>
    <w:rsid w:val="00186F9B"/>
    <w:rsid w:val="0018788F"/>
    <w:rsid w:val="001902BB"/>
    <w:rsid w:val="00191177"/>
    <w:rsid w:val="001940B0"/>
    <w:rsid w:val="0019445B"/>
    <w:rsid w:val="001946AE"/>
    <w:rsid w:val="001946CF"/>
    <w:rsid w:val="00194A12"/>
    <w:rsid w:val="00196728"/>
    <w:rsid w:val="001976D9"/>
    <w:rsid w:val="00197DCF"/>
    <w:rsid w:val="00197FAD"/>
    <w:rsid w:val="001A05BA"/>
    <w:rsid w:val="001A0FA4"/>
    <w:rsid w:val="001A1B3C"/>
    <w:rsid w:val="001A29D2"/>
    <w:rsid w:val="001A3E10"/>
    <w:rsid w:val="001A4826"/>
    <w:rsid w:val="001A50A2"/>
    <w:rsid w:val="001A51A4"/>
    <w:rsid w:val="001A6E12"/>
    <w:rsid w:val="001A7320"/>
    <w:rsid w:val="001A7C44"/>
    <w:rsid w:val="001A7D87"/>
    <w:rsid w:val="001B0458"/>
    <w:rsid w:val="001B0978"/>
    <w:rsid w:val="001B0E1A"/>
    <w:rsid w:val="001B1BE4"/>
    <w:rsid w:val="001B3738"/>
    <w:rsid w:val="001B3939"/>
    <w:rsid w:val="001B412D"/>
    <w:rsid w:val="001B4F4E"/>
    <w:rsid w:val="001B547E"/>
    <w:rsid w:val="001B7DD4"/>
    <w:rsid w:val="001C002A"/>
    <w:rsid w:val="001C0701"/>
    <w:rsid w:val="001C071D"/>
    <w:rsid w:val="001C08C1"/>
    <w:rsid w:val="001C10DD"/>
    <w:rsid w:val="001C2879"/>
    <w:rsid w:val="001C3606"/>
    <w:rsid w:val="001C3BB1"/>
    <w:rsid w:val="001C5632"/>
    <w:rsid w:val="001C6741"/>
    <w:rsid w:val="001C6A00"/>
    <w:rsid w:val="001C6D0A"/>
    <w:rsid w:val="001C6F36"/>
    <w:rsid w:val="001C707C"/>
    <w:rsid w:val="001D024E"/>
    <w:rsid w:val="001D15EB"/>
    <w:rsid w:val="001D2BC4"/>
    <w:rsid w:val="001D384E"/>
    <w:rsid w:val="001D4624"/>
    <w:rsid w:val="001D5A75"/>
    <w:rsid w:val="001D6AA0"/>
    <w:rsid w:val="001D6FEB"/>
    <w:rsid w:val="001D75D5"/>
    <w:rsid w:val="001D762D"/>
    <w:rsid w:val="001E21CE"/>
    <w:rsid w:val="001E444C"/>
    <w:rsid w:val="001E5696"/>
    <w:rsid w:val="001E5E1D"/>
    <w:rsid w:val="001F09FA"/>
    <w:rsid w:val="001F26F4"/>
    <w:rsid w:val="001F3A28"/>
    <w:rsid w:val="001F4003"/>
    <w:rsid w:val="001F427B"/>
    <w:rsid w:val="001F5141"/>
    <w:rsid w:val="001F575F"/>
    <w:rsid w:val="001F5F86"/>
    <w:rsid w:val="001F6962"/>
    <w:rsid w:val="001F7216"/>
    <w:rsid w:val="001F7382"/>
    <w:rsid w:val="002000B2"/>
    <w:rsid w:val="0020554A"/>
    <w:rsid w:val="002055D3"/>
    <w:rsid w:val="00206714"/>
    <w:rsid w:val="00206A5B"/>
    <w:rsid w:val="00207C57"/>
    <w:rsid w:val="002108F8"/>
    <w:rsid w:val="00210D17"/>
    <w:rsid w:val="0021149D"/>
    <w:rsid w:val="00211776"/>
    <w:rsid w:val="00213E02"/>
    <w:rsid w:val="00213E30"/>
    <w:rsid w:val="00214DB3"/>
    <w:rsid w:val="00215F5E"/>
    <w:rsid w:val="00216103"/>
    <w:rsid w:val="00217331"/>
    <w:rsid w:val="00217676"/>
    <w:rsid w:val="00220716"/>
    <w:rsid w:val="00220CCC"/>
    <w:rsid w:val="00221C21"/>
    <w:rsid w:val="00221F39"/>
    <w:rsid w:val="0022209F"/>
    <w:rsid w:val="00225D76"/>
    <w:rsid w:val="002260DF"/>
    <w:rsid w:val="002273DE"/>
    <w:rsid w:val="00230973"/>
    <w:rsid w:val="00230CF5"/>
    <w:rsid w:val="00231FE0"/>
    <w:rsid w:val="002324A6"/>
    <w:rsid w:val="002345A8"/>
    <w:rsid w:val="00234B33"/>
    <w:rsid w:val="00235C8B"/>
    <w:rsid w:val="002404D2"/>
    <w:rsid w:val="00240500"/>
    <w:rsid w:val="00240A7D"/>
    <w:rsid w:val="002417C3"/>
    <w:rsid w:val="002435F7"/>
    <w:rsid w:val="00244C00"/>
    <w:rsid w:val="002451BA"/>
    <w:rsid w:val="0024719F"/>
    <w:rsid w:val="00247C46"/>
    <w:rsid w:val="00250A74"/>
    <w:rsid w:val="00250D31"/>
    <w:rsid w:val="00251D70"/>
    <w:rsid w:val="0025581D"/>
    <w:rsid w:val="00257DFC"/>
    <w:rsid w:val="00260B9B"/>
    <w:rsid w:val="00264233"/>
    <w:rsid w:val="002658DE"/>
    <w:rsid w:val="0026661B"/>
    <w:rsid w:val="002667CE"/>
    <w:rsid w:val="0026735C"/>
    <w:rsid w:val="00271541"/>
    <w:rsid w:val="00271CCC"/>
    <w:rsid w:val="0027230C"/>
    <w:rsid w:val="002725A2"/>
    <w:rsid w:val="002758FA"/>
    <w:rsid w:val="00275B0E"/>
    <w:rsid w:val="0027603E"/>
    <w:rsid w:val="0027616C"/>
    <w:rsid w:val="0027677F"/>
    <w:rsid w:val="002779B7"/>
    <w:rsid w:val="002811F1"/>
    <w:rsid w:val="0028132F"/>
    <w:rsid w:val="00283B16"/>
    <w:rsid w:val="00284479"/>
    <w:rsid w:val="00284A44"/>
    <w:rsid w:val="00284AF1"/>
    <w:rsid w:val="00285E73"/>
    <w:rsid w:val="002862A5"/>
    <w:rsid w:val="00286FCB"/>
    <w:rsid w:val="00287D7C"/>
    <w:rsid w:val="002900A6"/>
    <w:rsid w:val="0029118B"/>
    <w:rsid w:val="002914EA"/>
    <w:rsid w:val="00291711"/>
    <w:rsid w:val="002922E2"/>
    <w:rsid w:val="00292FD7"/>
    <w:rsid w:val="0029337E"/>
    <w:rsid w:val="00293CCB"/>
    <w:rsid w:val="00294100"/>
    <w:rsid w:val="00296141"/>
    <w:rsid w:val="002A29EE"/>
    <w:rsid w:val="002A3219"/>
    <w:rsid w:val="002A5292"/>
    <w:rsid w:val="002A5BE4"/>
    <w:rsid w:val="002A6448"/>
    <w:rsid w:val="002A6BB0"/>
    <w:rsid w:val="002B15FA"/>
    <w:rsid w:val="002B1C35"/>
    <w:rsid w:val="002B1DE0"/>
    <w:rsid w:val="002B3442"/>
    <w:rsid w:val="002C1DEE"/>
    <w:rsid w:val="002C22DB"/>
    <w:rsid w:val="002C2AE3"/>
    <w:rsid w:val="002C31B8"/>
    <w:rsid w:val="002C3604"/>
    <w:rsid w:val="002C3D86"/>
    <w:rsid w:val="002C4D1A"/>
    <w:rsid w:val="002C509B"/>
    <w:rsid w:val="002C574F"/>
    <w:rsid w:val="002C6986"/>
    <w:rsid w:val="002C7018"/>
    <w:rsid w:val="002C720A"/>
    <w:rsid w:val="002D2223"/>
    <w:rsid w:val="002D2753"/>
    <w:rsid w:val="002D47A9"/>
    <w:rsid w:val="002D540D"/>
    <w:rsid w:val="002D5A03"/>
    <w:rsid w:val="002D5CB4"/>
    <w:rsid w:val="002D627C"/>
    <w:rsid w:val="002D675C"/>
    <w:rsid w:val="002D7D79"/>
    <w:rsid w:val="002E0EFD"/>
    <w:rsid w:val="002E1732"/>
    <w:rsid w:val="002E2065"/>
    <w:rsid w:val="002E2ACA"/>
    <w:rsid w:val="002E2D7B"/>
    <w:rsid w:val="002E35BF"/>
    <w:rsid w:val="002E4DC1"/>
    <w:rsid w:val="002E61C5"/>
    <w:rsid w:val="002E70BB"/>
    <w:rsid w:val="002E73A4"/>
    <w:rsid w:val="002F2CAE"/>
    <w:rsid w:val="002F3890"/>
    <w:rsid w:val="002F3EDE"/>
    <w:rsid w:val="002F3F59"/>
    <w:rsid w:val="002F4D1D"/>
    <w:rsid w:val="002F5C7A"/>
    <w:rsid w:val="002F5E90"/>
    <w:rsid w:val="002F61B9"/>
    <w:rsid w:val="002F62AA"/>
    <w:rsid w:val="002F7B97"/>
    <w:rsid w:val="003005E8"/>
    <w:rsid w:val="0030068F"/>
    <w:rsid w:val="003007A4"/>
    <w:rsid w:val="00301FFD"/>
    <w:rsid w:val="00305602"/>
    <w:rsid w:val="00305F48"/>
    <w:rsid w:val="00306FD8"/>
    <w:rsid w:val="0030729E"/>
    <w:rsid w:val="00307A5C"/>
    <w:rsid w:val="00307C95"/>
    <w:rsid w:val="00312C75"/>
    <w:rsid w:val="00312DB3"/>
    <w:rsid w:val="00313865"/>
    <w:rsid w:val="00313AA4"/>
    <w:rsid w:val="00315839"/>
    <w:rsid w:val="003162EE"/>
    <w:rsid w:val="003163B1"/>
    <w:rsid w:val="00316A00"/>
    <w:rsid w:val="0031759E"/>
    <w:rsid w:val="00317EB6"/>
    <w:rsid w:val="0032027E"/>
    <w:rsid w:val="003204C9"/>
    <w:rsid w:val="00321740"/>
    <w:rsid w:val="00322363"/>
    <w:rsid w:val="0032261C"/>
    <w:rsid w:val="00322B88"/>
    <w:rsid w:val="00327101"/>
    <w:rsid w:val="00327861"/>
    <w:rsid w:val="00327A0F"/>
    <w:rsid w:val="00330251"/>
    <w:rsid w:val="00330818"/>
    <w:rsid w:val="0033198A"/>
    <w:rsid w:val="00331C22"/>
    <w:rsid w:val="00332162"/>
    <w:rsid w:val="0033295D"/>
    <w:rsid w:val="00332B63"/>
    <w:rsid w:val="00333437"/>
    <w:rsid w:val="00333604"/>
    <w:rsid w:val="00334798"/>
    <w:rsid w:val="00334EA2"/>
    <w:rsid w:val="003357C3"/>
    <w:rsid w:val="00335E5A"/>
    <w:rsid w:val="00337623"/>
    <w:rsid w:val="003429BB"/>
    <w:rsid w:val="00343F6C"/>
    <w:rsid w:val="003510FF"/>
    <w:rsid w:val="0035169D"/>
    <w:rsid w:val="00353983"/>
    <w:rsid w:val="00353C3D"/>
    <w:rsid w:val="00354FEC"/>
    <w:rsid w:val="00355190"/>
    <w:rsid w:val="003561AE"/>
    <w:rsid w:val="003563BF"/>
    <w:rsid w:val="003569EE"/>
    <w:rsid w:val="00357B06"/>
    <w:rsid w:val="00360A85"/>
    <w:rsid w:val="00361A8B"/>
    <w:rsid w:val="00361EB0"/>
    <w:rsid w:val="00362CB7"/>
    <w:rsid w:val="0036398F"/>
    <w:rsid w:val="00363D19"/>
    <w:rsid w:val="0036479F"/>
    <w:rsid w:val="00366F31"/>
    <w:rsid w:val="0036707A"/>
    <w:rsid w:val="003672B1"/>
    <w:rsid w:val="0037157C"/>
    <w:rsid w:val="00373310"/>
    <w:rsid w:val="00374D66"/>
    <w:rsid w:val="00375D67"/>
    <w:rsid w:val="0037619A"/>
    <w:rsid w:val="00376A69"/>
    <w:rsid w:val="0037740E"/>
    <w:rsid w:val="003774BB"/>
    <w:rsid w:val="003803BA"/>
    <w:rsid w:val="00384804"/>
    <w:rsid w:val="003854E7"/>
    <w:rsid w:val="00386225"/>
    <w:rsid w:val="00386321"/>
    <w:rsid w:val="0038742B"/>
    <w:rsid w:val="0039268B"/>
    <w:rsid w:val="003937FC"/>
    <w:rsid w:val="00393A66"/>
    <w:rsid w:val="00393E79"/>
    <w:rsid w:val="003948EA"/>
    <w:rsid w:val="00394A29"/>
    <w:rsid w:val="00395614"/>
    <w:rsid w:val="00395B75"/>
    <w:rsid w:val="003A1C7A"/>
    <w:rsid w:val="003A1DE6"/>
    <w:rsid w:val="003A2965"/>
    <w:rsid w:val="003A2B8D"/>
    <w:rsid w:val="003A2F89"/>
    <w:rsid w:val="003A3CCC"/>
    <w:rsid w:val="003A5544"/>
    <w:rsid w:val="003A5F44"/>
    <w:rsid w:val="003A7049"/>
    <w:rsid w:val="003A70C6"/>
    <w:rsid w:val="003A7165"/>
    <w:rsid w:val="003A7334"/>
    <w:rsid w:val="003A75BE"/>
    <w:rsid w:val="003A7BB8"/>
    <w:rsid w:val="003B05F1"/>
    <w:rsid w:val="003B15BD"/>
    <w:rsid w:val="003B1F5F"/>
    <w:rsid w:val="003B257F"/>
    <w:rsid w:val="003B2ABA"/>
    <w:rsid w:val="003B403F"/>
    <w:rsid w:val="003B447C"/>
    <w:rsid w:val="003C0FF4"/>
    <w:rsid w:val="003C5910"/>
    <w:rsid w:val="003C5A9B"/>
    <w:rsid w:val="003C6348"/>
    <w:rsid w:val="003C782A"/>
    <w:rsid w:val="003D00CA"/>
    <w:rsid w:val="003D23FF"/>
    <w:rsid w:val="003D282E"/>
    <w:rsid w:val="003D3388"/>
    <w:rsid w:val="003D48DA"/>
    <w:rsid w:val="003D62F8"/>
    <w:rsid w:val="003D720C"/>
    <w:rsid w:val="003E00BD"/>
    <w:rsid w:val="003E06C2"/>
    <w:rsid w:val="003E1BD4"/>
    <w:rsid w:val="003E2090"/>
    <w:rsid w:val="003E2F5A"/>
    <w:rsid w:val="003E4573"/>
    <w:rsid w:val="003E5A04"/>
    <w:rsid w:val="003F017A"/>
    <w:rsid w:val="003F2904"/>
    <w:rsid w:val="003F3636"/>
    <w:rsid w:val="003F380E"/>
    <w:rsid w:val="003F3FC5"/>
    <w:rsid w:val="003F4CAA"/>
    <w:rsid w:val="003F692A"/>
    <w:rsid w:val="003F6E6C"/>
    <w:rsid w:val="003F72B3"/>
    <w:rsid w:val="003F7DFB"/>
    <w:rsid w:val="004004EE"/>
    <w:rsid w:val="00405586"/>
    <w:rsid w:val="00405763"/>
    <w:rsid w:val="00406F2C"/>
    <w:rsid w:val="0041053A"/>
    <w:rsid w:val="004107B6"/>
    <w:rsid w:val="004110F0"/>
    <w:rsid w:val="0041138F"/>
    <w:rsid w:val="00411F2C"/>
    <w:rsid w:val="0041214E"/>
    <w:rsid w:val="00412C25"/>
    <w:rsid w:val="00412DE6"/>
    <w:rsid w:val="00413E07"/>
    <w:rsid w:val="00414354"/>
    <w:rsid w:val="004171E4"/>
    <w:rsid w:val="00417ED6"/>
    <w:rsid w:val="00421550"/>
    <w:rsid w:val="0042172C"/>
    <w:rsid w:val="00421F96"/>
    <w:rsid w:val="00422CA4"/>
    <w:rsid w:val="004233E4"/>
    <w:rsid w:val="00423980"/>
    <w:rsid w:val="004241D4"/>
    <w:rsid w:val="00426496"/>
    <w:rsid w:val="00426F66"/>
    <w:rsid w:val="0043037C"/>
    <w:rsid w:val="00430CAB"/>
    <w:rsid w:val="004325D5"/>
    <w:rsid w:val="004330B9"/>
    <w:rsid w:val="004348ED"/>
    <w:rsid w:val="004353BD"/>
    <w:rsid w:val="0043640F"/>
    <w:rsid w:val="00436650"/>
    <w:rsid w:val="00436AC5"/>
    <w:rsid w:val="00436B69"/>
    <w:rsid w:val="00436D05"/>
    <w:rsid w:val="00437EEB"/>
    <w:rsid w:val="00440077"/>
    <w:rsid w:val="00441F30"/>
    <w:rsid w:val="004437DC"/>
    <w:rsid w:val="00444165"/>
    <w:rsid w:val="004449B4"/>
    <w:rsid w:val="00444A8F"/>
    <w:rsid w:val="00444C5F"/>
    <w:rsid w:val="004455AA"/>
    <w:rsid w:val="0044585A"/>
    <w:rsid w:val="00446DE3"/>
    <w:rsid w:val="004470FA"/>
    <w:rsid w:val="004474E6"/>
    <w:rsid w:val="00447B04"/>
    <w:rsid w:val="00450DDF"/>
    <w:rsid w:val="00452D3D"/>
    <w:rsid w:val="00453150"/>
    <w:rsid w:val="00456338"/>
    <w:rsid w:val="004563C9"/>
    <w:rsid w:val="004568F3"/>
    <w:rsid w:val="00460584"/>
    <w:rsid w:val="00461C05"/>
    <w:rsid w:val="00462820"/>
    <w:rsid w:val="004649E2"/>
    <w:rsid w:val="00466A5F"/>
    <w:rsid w:val="004735CE"/>
    <w:rsid w:val="00475D52"/>
    <w:rsid w:val="00477940"/>
    <w:rsid w:val="00477BDC"/>
    <w:rsid w:val="0048346E"/>
    <w:rsid w:val="004836E7"/>
    <w:rsid w:val="00484C6E"/>
    <w:rsid w:val="0048502F"/>
    <w:rsid w:val="004853D9"/>
    <w:rsid w:val="004856FF"/>
    <w:rsid w:val="00486011"/>
    <w:rsid w:val="00486721"/>
    <w:rsid w:val="00486F1F"/>
    <w:rsid w:val="00486F41"/>
    <w:rsid w:val="0048747B"/>
    <w:rsid w:val="00487805"/>
    <w:rsid w:val="0049012B"/>
    <w:rsid w:val="0049043D"/>
    <w:rsid w:val="00490898"/>
    <w:rsid w:val="0049166C"/>
    <w:rsid w:val="00491BE7"/>
    <w:rsid w:val="0049315B"/>
    <w:rsid w:val="00494757"/>
    <w:rsid w:val="00495432"/>
    <w:rsid w:val="004A13E4"/>
    <w:rsid w:val="004A1855"/>
    <w:rsid w:val="004A1ADD"/>
    <w:rsid w:val="004A1F23"/>
    <w:rsid w:val="004A2026"/>
    <w:rsid w:val="004A3909"/>
    <w:rsid w:val="004A4AE1"/>
    <w:rsid w:val="004A5682"/>
    <w:rsid w:val="004A6093"/>
    <w:rsid w:val="004B03F5"/>
    <w:rsid w:val="004B1483"/>
    <w:rsid w:val="004B160B"/>
    <w:rsid w:val="004B1994"/>
    <w:rsid w:val="004B40CF"/>
    <w:rsid w:val="004B497A"/>
    <w:rsid w:val="004B545B"/>
    <w:rsid w:val="004B6B3F"/>
    <w:rsid w:val="004C00F2"/>
    <w:rsid w:val="004C0FDD"/>
    <w:rsid w:val="004C1021"/>
    <w:rsid w:val="004C25D1"/>
    <w:rsid w:val="004C34A2"/>
    <w:rsid w:val="004C5421"/>
    <w:rsid w:val="004C56CD"/>
    <w:rsid w:val="004C6D1F"/>
    <w:rsid w:val="004C6FC3"/>
    <w:rsid w:val="004D0706"/>
    <w:rsid w:val="004D13DC"/>
    <w:rsid w:val="004D2DEE"/>
    <w:rsid w:val="004D3168"/>
    <w:rsid w:val="004D341B"/>
    <w:rsid w:val="004D392B"/>
    <w:rsid w:val="004D3DEF"/>
    <w:rsid w:val="004D4335"/>
    <w:rsid w:val="004D47F2"/>
    <w:rsid w:val="004D5ED8"/>
    <w:rsid w:val="004D6A00"/>
    <w:rsid w:val="004D7022"/>
    <w:rsid w:val="004D7517"/>
    <w:rsid w:val="004E0DF1"/>
    <w:rsid w:val="004E1E84"/>
    <w:rsid w:val="004E3189"/>
    <w:rsid w:val="004E32C2"/>
    <w:rsid w:val="004E3B2C"/>
    <w:rsid w:val="004E462C"/>
    <w:rsid w:val="004E57CE"/>
    <w:rsid w:val="004E6C00"/>
    <w:rsid w:val="004E6D17"/>
    <w:rsid w:val="004E735A"/>
    <w:rsid w:val="004F41F5"/>
    <w:rsid w:val="004F46FF"/>
    <w:rsid w:val="004F52AC"/>
    <w:rsid w:val="004F5DE2"/>
    <w:rsid w:val="004F6171"/>
    <w:rsid w:val="004F6746"/>
    <w:rsid w:val="004F7336"/>
    <w:rsid w:val="00501192"/>
    <w:rsid w:val="00501DBF"/>
    <w:rsid w:val="00501FDA"/>
    <w:rsid w:val="00507C0E"/>
    <w:rsid w:val="00507EA8"/>
    <w:rsid w:val="00511041"/>
    <w:rsid w:val="005129D9"/>
    <w:rsid w:val="00512BC7"/>
    <w:rsid w:val="0051345A"/>
    <w:rsid w:val="005137EB"/>
    <w:rsid w:val="00514E2F"/>
    <w:rsid w:val="00514E7B"/>
    <w:rsid w:val="00517AA1"/>
    <w:rsid w:val="00520647"/>
    <w:rsid w:val="005217A9"/>
    <w:rsid w:val="00522053"/>
    <w:rsid w:val="00522179"/>
    <w:rsid w:val="00522264"/>
    <w:rsid w:val="00522295"/>
    <w:rsid w:val="00523A60"/>
    <w:rsid w:val="005266A7"/>
    <w:rsid w:val="005272F0"/>
    <w:rsid w:val="00527385"/>
    <w:rsid w:val="00531342"/>
    <w:rsid w:val="00531BEE"/>
    <w:rsid w:val="00533671"/>
    <w:rsid w:val="00533CE6"/>
    <w:rsid w:val="005353AA"/>
    <w:rsid w:val="00536B95"/>
    <w:rsid w:val="0054006B"/>
    <w:rsid w:val="005412A9"/>
    <w:rsid w:val="00541405"/>
    <w:rsid w:val="00542935"/>
    <w:rsid w:val="005439E9"/>
    <w:rsid w:val="00546710"/>
    <w:rsid w:val="005518EE"/>
    <w:rsid w:val="00552CF9"/>
    <w:rsid w:val="00552ED1"/>
    <w:rsid w:val="00554081"/>
    <w:rsid w:val="0055440F"/>
    <w:rsid w:val="00554C56"/>
    <w:rsid w:val="005550F5"/>
    <w:rsid w:val="00555307"/>
    <w:rsid w:val="00555916"/>
    <w:rsid w:val="005562F1"/>
    <w:rsid w:val="00556628"/>
    <w:rsid w:val="005567C3"/>
    <w:rsid w:val="00557B84"/>
    <w:rsid w:val="005612F0"/>
    <w:rsid w:val="00561C65"/>
    <w:rsid w:val="00563121"/>
    <w:rsid w:val="005669D7"/>
    <w:rsid w:val="005709E5"/>
    <w:rsid w:val="00570DB5"/>
    <w:rsid w:val="00571D17"/>
    <w:rsid w:val="00572716"/>
    <w:rsid w:val="0057287E"/>
    <w:rsid w:val="005733A0"/>
    <w:rsid w:val="005749DA"/>
    <w:rsid w:val="00574C8F"/>
    <w:rsid w:val="00574E35"/>
    <w:rsid w:val="00577E23"/>
    <w:rsid w:val="00580BEC"/>
    <w:rsid w:val="0058194D"/>
    <w:rsid w:val="005819AB"/>
    <w:rsid w:val="00585388"/>
    <w:rsid w:val="00585605"/>
    <w:rsid w:val="00591550"/>
    <w:rsid w:val="00592104"/>
    <w:rsid w:val="005937CC"/>
    <w:rsid w:val="00593EDF"/>
    <w:rsid w:val="00594132"/>
    <w:rsid w:val="00595475"/>
    <w:rsid w:val="00595895"/>
    <w:rsid w:val="0059593B"/>
    <w:rsid w:val="00597082"/>
    <w:rsid w:val="00597D81"/>
    <w:rsid w:val="005A09F7"/>
    <w:rsid w:val="005A0E1E"/>
    <w:rsid w:val="005A1641"/>
    <w:rsid w:val="005A31DB"/>
    <w:rsid w:val="005A4DAB"/>
    <w:rsid w:val="005A5FF6"/>
    <w:rsid w:val="005A6444"/>
    <w:rsid w:val="005A6A87"/>
    <w:rsid w:val="005B0441"/>
    <w:rsid w:val="005B20FE"/>
    <w:rsid w:val="005B2F6A"/>
    <w:rsid w:val="005B374E"/>
    <w:rsid w:val="005B4482"/>
    <w:rsid w:val="005B5148"/>
    <w:rsid w:val="005B545C"/>
    <w:rsid w:val="005B5600"/>
    <w:rsid w:val="005B6778"/>
    <w:rsid w:val="005B7F2F"/>
    <w:rsid w:val="005C11CA"/>
    <w:rsid w:val="005C428F"/>
    <w:rsid w:val="005C4DAF"/>
    <w:rsid w:val="005C5838"/>
    <w:rsid w:val="005C6E3F"/>
    <w:rsid w:val="005C773D"/>
    <w:rsid w:val="005C7BEF"/>
    <w:rsid w:val="005D09B2"/>
    <w:rsid w:val="005D1922"/>
    <w:rsid w:val="005D2687"/>
    <w:rsid w:val="005D35B0"/>
    <w:rsid w:val="005D47B0"/>
    <w:rsid w:val="005D4B4A"/>
    <w:rsid w:val="005D6BAC"/>
    <w:rsid w:val="005D7FE4"/>
    <w:rsid w:val="005E1687"/>
    <w:rsid w:val="005E3569"/>
    <w:rsid w:val="005E3F80"/>
    <w:rsid w:val="005E4A2D"/>
    <w:rsid w:val="005E52DF"/>
    <w:rsid w:val="005E5955"/>
    <w:rsid w:val="005E5ED2"/>
    <w:rsid w:val="005E6709"/>
    <w:rsid w:val="005F5811"/>
    <w:rsid w:val="005F5864"/>
    <w:rsid w:val="00600A42"/>
    <w:rsid w:val="00601D38"/>
    <w:rsid w:val="0060277B"/>
    <w:rsid w:val="0060686B"/>
    <w:rsid w:val="00607FD8"/>
    <w:rsid w:val="0061221B"/>
    <w:rsid w:val="00614983"/>
    <w:rsid w:val="00614B5C"/>
    <w:rsid w:val="0061505F"/>
    <w:rsid w:val="00616778"/>
    <w:rsid w:val="0061751B"/>
    <w:rsid w:val="006207FF"/>
    <w:rsid w:val="0062297D"/>
    <w:rsid w:val="00622BE8"/>
    <w:rsid w:val="006251CD"/>
    <w:rsid w:val="0062559D"/>
    <w:rsid w:val="00625FB6"/>
    <w:rsid w:val="00626498"/>
    <w:rsid w:val="00626D83"/>
    <w:rsid w:val="00627A07"/>
    <w:rsid w:val="00631E09"/>
    <w:rsid w:val="0063269F"/>
    <w:rsid w:val="00632F4D"/>
    <w:rsid w:val="00633297"/>
    <w:rsid w:val="006338FE"/>
    <w:rsid w:val="00633C53"/>
    <w:rsid w:val="00634604"/>
    <w:rsid w:val="00634DD2"/>
    <w:rsid w:val="00635118"/>
    <w:rsid w:val="00635BFC"/>
    <w:rsid w:val="00636B9F"/>
    <w:rsid w:val="00640463"/>
    <w:rsid w:val="00640D08"/>
    <w:rsid w:val="006411C1"/>
    <w:rsid w:val="00642113"/>
    <w:rsid w:val="0064236B"/>
    <w:rsid w:val="006430EC"/>
    <w:rsid w:val="00643F71"/>
    <w:rsid w:val="00644283"/>
    <w:rsid w:val="00644D67"/>
    <w:rsid w:val="0064515F"/>
    <w:rsid w:val="00645A5D"/>
    <w:rsid w:val="00645D96"/>
    <w:rsid w:val="00652F82"/>
    <w:rsid w:val="00653A59"/>
    <w:rsid w:val="00654462"/>
    <w:rsid w:val="006545E3"/>
    <w:rsid w:val="0065589F"/>
    <w:rsid w:val="00656343"/>
    <w:rsid w:val="0066012A"/>
    <w:rsid w:val="006608C0"/>
    <w:rsid w:val="006608FB"/>
    <w:rsid w:val="00660CAC"/>
    <w:rsid w:val="006612DA"/>
    <w:rsid w:val="00662EC6"/>
    <w:rsid w:val="006630DA"/>
    <w:rsid w:val="00664005"/>
    <w:rsid w:val="0066409E"/>
    <w:rsid w:val="00667508"/>
    <w:rsid w:val="0066778F"/>
    <w:rsid w:val="006706B8"/>
    <w:rsid w:val="0067249B"/>
    <w:rsid w:val="00674666"/>
    <w:rsid w:val="00675E1B"/>
    <w:rsid w:val="00676B87"/>
    <w:rsid w:val="00677EE0"/>
    <w:rsid w:val="00680DFB"/>
    <w:rsid w:val="0068211D"/>
    <w:rsid w:val="00682B23"/>
    <w:rsid w:val="0068456E"/>
    <w:rsid w:val="00687359"/>
    <w:rsid w:val="0068762B"/>
    <w:rsid w:val="006920EE"/>
    <w:rsid w:val="00692792"/>
    <w:rsid w:val="006930EB"/>
    <w:rsid w:val="00694090"/>
    <w:rsid w:val="00695173"/>
    <w:rsid w:val="00695920"/>
    <w:rsid w:val="00695CB5"/>
    <w:rsid w:val="006A0287"/>
    <w:rsid w:val="006A1C58"/>
    <w:rsid w:val="006A2BF7"/>
    <w:rsid w:val="006A35D7"/>
    <w:rsid w:val="006A52C2"/>
    <w:rsid w:val="006A6F62"/>
    <w:rsid w:val="006B0389"/>
    <w:rsid w:val="006B0BE4"/>
    <w:rsid w:val="006B1A28"/>
    <w:rsid w:val="006B34F8"/>
    <w:rsid w:val="006B48F4"/>
    <w:rsid w:val="006B4CC3"/>
    <w:rsid w:val="006B5921"/>
    <w:rsid w:val="006B5B56"/>
    <w:rsid w:val="006B76F2"/>
    <w:rsid w:val="006B7A01"/>
    <w:rsid w:val="006C0202"/>
    <w:rsid w:val="006C059A"/>
    <w:rsid w:val="006C0D00"/>
    <w:rsid w:val="006C2262"/>
    <w:rsid w:val="006C596B"/>
    <w:rsid w:val="006C607D"/>
    <w:rsid w:val="006D39B9"/>
    <w:rsid w:val="006D69AC"/>
    <w:rsid w:val="006D6A41"/>
    <w:rsid w:val="006E0600"/>
    <w:rsid w:val="006E2306"/>
    <w:rsid w:val="006E2B7F"/>
    <w:rsid w:val="006E2D11"/>
    <w:rsid w:val="006E2E09"/>
    <w:rsid w:val="006E2F2E"/>
    <w:rsid w:val="006E4AD3"/>
    <w:rsid w:val="006E4B37"/>
    <w:rsid w:val="006E58AA"/>
    <w:rsid w:val="006E6E31"/>
    <w:rsid w:val="006F0469"/>
    <w:rsid w:val="006F087E"/>
    <w:rsid w:val="006F278C"/>
    <w:rsid w:val="006F2C20"/>
    <w:rsid w:val="006F42F0"/>
    <w:rsid w:val="006F4FDE"/>
    <w:rsid w:val="006F5BE5"/>
    <w:rsid w:val="006F70F2"/>
    <w:rsid w:val="006F726D"/>
    <w:rsid w:val="007003CF"/>
    <w:rsid w:val="00700589"/>
    <w:rsid w:val="00700730"/>
    <w:rsid w:val="00700ECC"/>
    <w:rsid w:val="00701A83"/>
    <w:rsid w:val="00702575"/>
    <w:rsid w:val="00702D01"/>
    <w:rsid w:val="00702DA6"/>
    <w:rsid w:val="00703498"/>
    <w:rsid w:val="00703BBC"/>
    <w:rsid w:val="00704CF3"/>
    <w:rsid w:val="0070535A"/>
    <w:rsid w:val="00705479"/>
    <w:rsid w:val="00705838"/>
    <w:rsid w:val="00706803"/>
    <w:rsid w:val="0070694E"/>
    <w:rsid w:val="00706BE0"/>
    <w:rsid w:val="00706D5C"/>
    <w:rsid w:val="00706FD3"/>
    <w:rsid w:val="00707BBA"/>
    <w:rsid w:val="00710616"/>
    <w:rsid w:val="00711585"/>
    <w:rsid w:val="00711FB2"/>
    <w:rsid w:val="00712E1C"/>
    <w:rsid w:val="00715A42"/>
    <w:rsid w:val="0071627D"/>
    <w:rsid w:val="00716D60"/>
    <w:rsid w:val="00717673"/>
    <w:rsid w:val="007207EC"/>
    <w:rsid w:val="007223E4"/>
    <w:rsid w:val="00722A26"/>
    <w:rsid w:val="007248DC"/>
    <w:rsid w:val="00725919"/>
    <w:rsid w:val="00727817"/>
    <w:rsid w:val="00730BC4"/>
    <w:rsid w:val="00731E57"/>
    <w:rsid w:val="00731FE6"/>
    <w:rsid w:val="0073214A"/>
    <w:rsid w:val="00733361"/>
    <w:rsid w:val="00734F5A"/>
    <w:rsid w:val="00734FBD"/>
    <w:rsid w:val="00735058"/>
    <w:rsid w:val="0073602A"/>
    <w:rsid w:val="00737C02"/>
    <w:rsid w:val="00740BE0"/>
    <w:rsid w:val="007423B9"/>
    <w:rsid w:val="00742416"/>
    <w:rsid w:val="00743140"/>
    <w:rsid w:val="0074441D"/>
    <w:rsid w:val="00744C24"/>
    <w:rsid w:val="00744CA5"/>
    <w:rsid w:val="00746CAB"/>
    <w:rsid w:val="00746D02"/>
    <w:rsid w:val="0074784B"/>
    <w:rsid w:val="00751388"/>
    <w:rsid w:val="00752D9E"/>
    <w:rsid w:val="00754905"/>
    <w:rsid w:val="00755673"/>
    <w:rsid w:val="00757BDF"/>
    <w:rsid w:val="00761701"/>
    <w:rsid w:val="00762662"/>
    <w:rsid w:val="00763BA0"/>
    <w:rsid w:val="007641F5"/>
    <w:rsid w:val="00765218"/>
    <w:rsid w:val="00765E2C"/>
    <w:rsid w:val="00772452"/>
    <w:rsid w:val="00773F6E"/>
    <w:rsid w:val="00774473"/>
    <w:rsid w:val="0077461F"/>
    <w:rsid w:val="00774933"/>
    <w:rsid w:val="0077640A"/>
    <w:rsid w:val="007767F1"/>
    <w:rsid w:val="007776EE"/>
    <w:rsid w:val="00780838"/>
    <w:rsid w:val="00781A61"/>
    <w:rsid w:val="00781D20"/>
    <w:rsid w:val="00783165"/>
    <w:rsid w:val="00783F5F"/>
    <w:rsid w:val="007845DA"/>
    <w:rsid w:val="0078481B"/>
    <w:rsid w:val="007861DF"/>
    <w:rsid w:val="00787A5E"/>
    <w:rsid w:val="00790D82"/>
    <w:rsid w:val="00792394"/>
    <w:rsid w:val="007925ED"/>
    <w:rsid w:val="00792ED2"/>
    <w:rsid w:val="007935D1"/>
    <w:rsid w:val="00794B9D"/>
    <w:rsid w:val="00794FD6"/>
    <w:rsid w:val="007A07C9"/>
    <w:rsid w:val="007A1CDE"/>
    <w:rsid w:val="007A1D2D"/>
    <w:rsid w:val="007A2EF3"/>
    <w:rsid w:val="007A4A19"/>
    <w:rsid w:val="007A7DD9"/>
    <w:rsid w:val="007A7E16"/>
    <w:rsid w:val="007A7F36"/>
    <w:rsid w:val="007B00A9"/>
    <w:rsid w:val="007B0971"/>
    <w:rsid w:val="007B12C6"/>
    <w:rsid w:val="007B191E"/>
    <w:rsid w:val="007B1E4A"/>
    <w:rsid w:val="007B4A49"/>
    <w:rsid w:val="007B4E5E"/>
    <w:rsid w:val="007B542D"/>
    <w:rsid w:val="007C0A4C"/>
    <w:rsid w:val="007C1EB3"/>
    <w:rsid w:val="007C1F8D"/>
    <w:rsid w:val="007C203E"/>
    <w:rsid w:val="007C2A2E"/>
    <w:rsid w:val="007C3C30"/>
    <w:rsid w:val="007C4074"/>
    <w:rsid w:val="007C45E2"/>
    <w:rsid w:val="007C4FB6"/>
    <w:rsid w:val="007C5426"/>
    <w:rsid w:val="007C5AF5"/>
    <w:rsid w:val="007C5D2E"/>
    <w:rsid w:val="007C71E5"/>
    <w:rsid w:val="007D0D6D"/>
    <w:rsid w:val="007D22A1"/>
    <w:rsid w:val="007D4B5E"/>
    <w:rsid w:val="007D5008"/>
    <w:rsid w:val="007D5312"/>
    <w:rsid w:val="007D5426"/>
    <w:rsid w:val="007D788F"/>
    <w:rsid w:val="007D78DD"/>
    <w:rsid w:val="007E0193"/>
    <w:rsid w:val="007E15F9"/>
    <w:rsid w:val="007E1D7B"/>
    <w:rsid w:val="007E23B9"/>
    <w:rsid w:val="007E2F12"/>
    <w:rsid w:val="007E2F94"/>
    <w:rsid w:val="007E34EA"/>
    <w:rsid w:val="007E3839"/>
    <w:rsid w:val="007E4B7A"/>
    <w:rsid w:val="007E4C19"/>
    <w:rsid w:val="007E6520"/>
    <w:rsid w:val="007F0068"/>
    <w:rsid w:val="007F05D2"/>
    <w:rsid w:val="007F164A"/>
    <w:rsid w:val="007F179E"/>
    <w:rsid w:val="007F387A"/>
    <w:rsid w:val="007F3920"/>
    <w:rsid w:val="007F58BB"/>
    <w:rsid w:val="007F6817"/>
    <w:rsid w:val="007F71EF"/>
    <w:rsid w:val="007F7F0C"/>
    <w:rsid w:val="00803474"/>
    <w:rsid w:val="008037CA"/>
    <w:rsid w:val="008046A0"/>
    <w:rsid w:val="008052F6"/>
    <w:rsid w:val="008066AA"/>
    <w:rsid w:val="00806A92"/>
    <w:rsid w:val="00806C4B"/>
    <w:rsid w:val="0080785B"/>
    <w:rsid w:val="00810425"/>
    <w:rsid w:val="00810B0A"/>
    <w:rsid w:val="008115C3"/>
    <w:rsid w:val="00812D77"/>
    <w:rsid w:val="00814023"/>
    <w:rsid w:val="00814306"/>
    <w:rsid w:val="00815660"/>
    <w:rsid w:val="008161A4"/>
    <w:rsid w:val="0081682B"/>
    <w:rsid w:val="008169A6"/>
    <w:rsid w:val="00817203"/>
    <w:rsid w:val="00817819"/>
    <w:rsid w:val="00821114"/>
    <w:rsid w:val="008222F7"/>
    <w:rsid w:val="0082547C"/>
    <w:rsid w:val="00827344"/>
    <w:rsid w:val="00830EAA"/>
    <w:rsid w:val="008315B0"/>
    <w:rsid w:val="0083162B"/>
    <w:rsid w:val="008356D6"/>
    <w:rsid w:val="00835F5D"/>
    <w:rsid w:val="00837270"/>
    <w:rsid w:val="00841D8C"/>
    <w:rsid w:val="008428C4"/>
    <w:rsid w:val="008429D4"/>
    <w:rsid w:val="00843273"/>
    <w:rsid w:val="00847011"/>
    <w:rsid w:val="00847025"/>
    <w:rsid w:val="00847D90"/>
    <w:rsid w:val="008513E5"/>
    <w:rsid w:val="00852067"/>
    <w:rsid w:val="00852ACC"/>
    <w:rsid w:val="00852C3E"/>
    <w:rsid w:val="0085382B"/>
    <w:rsid w:val="00854CEA"/>
    <w:rsid w:val="00855614"/>
    <w:rsid w:val="00855C4F"/>
    <w:rsid w:val="00860935"/>
    <w:rsid w:val="00861650"/>
    <w:rsid w:val="008616F3"/>
    <w:rsid w:val="00861C8B"/>
    <w:rsid w:val="00862092"/>
    <w:rsid w:val="00862134"/>
    <w:rsid w:val="00862661"/>
    <w:rsid w:val="0086303A"/>
    <w:rsid w:val="00864767"/>
    <w:rsid w:val="0086515B"/>
    <w:rsid w:val="008675B7"/>
    <w:rsid w:val="0087344F"/>
    <w:rsid w:val="00874525"/>
    <w:rsid w:val="008762F4"/>
    <w:rsid w:val="008768F0"/>
    <w:rsid w:val="00877E5C"/>
    <w:rsid w:val="008832AA"/>
    <w:rsid w:val="0088385C"/>
    <w:rsid w:val="00883C23"/>
    <w:rsid w:val="008848A7"/>
    <w:rsid w:val="008863BE"/>
    <w:rsid w:val="00887734"/>
    <w:rsid w:val="00887CFA"/>
    <w:rsid w:val="00887D28"/>
    <w:rsid w:val="00892210"/>
    <w:rsid w:val="008938B2"/>
    <w:rsid w:val="008977C5"/>
    <w:rsid w:val="008A0AB0"/>
    <w:rsid w:val="008A0C40"/>
    <w:rsid w:val="008A1079"/>
    <w:rsid w:val="008A4353"/>
    <w:rsid w:val="008A5F0A"/>
    <w:rsid w:val="008B02BE"/>
    <w:rsid w:val="008B02D4"/>
    <w:rsid w:val="008B12C3"/>
    <w:rsid w:val="008B1448"/>
    <w:rsid w:val="008B1F53"/>
    <w:rsid w:val="008B2A9A"/>
    <w:rsid w:val="008B316E"/>
    <w:rsid w:val="008B4012"/>
    <w:rsid w:val="008B69A1"/>
    <w:rsid w:val="008C226C"/>
    <w:rsid w:val="008C698A"/>
    <w:rsid w:val="008C6EFC"/>
    <w:rsid w:val="008C7501"/>
    <w:rsid w:val="008C7752"/>
    <w:rsid w:val="008D0767"/>
    <w:rsid w:val="008D1EE9"/>
    <w:rsid w:val="008D5029"/>
    <w:rsid w:val="008D5F8A"/>
    <w:rsid w:val="008D60AE"/>
    <w:rsid w:val="008D7869"/>
    <w:rsid w:val="008E0476"/>
    <w:rsid w:val="008E13E8"/>
    <w:rsid w:val="008E31B0"/>
    <w:rsid w:val="008E31E1"/>
    <w:rsid w:val="008E555F"/>
    <w:rsid w:val="008E7A8F"/>
    <w:rsid w:val="008E7FF6"/>
    <w:rsid w:val="008F0278"/>
    <w:rsid w:val="008F3B94"/>
    <w:rsid w:val="008F4D5A"/>
    <w:rsid w:val="008F5002"/>
    <w:rsid w:val="008F6661"/>
    <w:rsid w:val="008F6807"/>
    <w:rsid w:val="008F693E"/>
    <w:rsid w:val="00900AE1"/>
    <w:rsid w:val="00903271"/>
    <w:rsid w:val="009033AA"/>
    <w:rsid w:val="009034E5"/>
    <w:rsid w:val="00903687"/>
    <w:rsid w:val="0090383E"/>
    <w:rsid w:val="00904D23"/>
    <w:rsid w:val="009052C3"/>
    <w:rsid w:val="00905FAB"/>
    <w:rsid w:val="00907204"/>
    <w:rsid w:val="00907878"/>
    <w:rsid w:val="00910D31"/>
    <w:rsid w:val="009115AB"/>
    <w:rsid w:val="0091195E"/>
    <w:rsid w:val="009121A8"/>
    <w:rsid w:val="00912336"/>
    <w:rsid w:val="00912446"/>
    <w:rsid w:val="009125C9"/>
    <w:rsid w:val="0091370A"/>
    <w:rsid w:val="00913A90"/>
    <w:rsid w:val="0091437A"/>
    <w:rsid w:val="00914B0A"/>
    <w:rsid w:val="00914F50"/>
    <w:rsid w:val="00915077"/>
    <w:rsid w:val="009172F6"/>
    <w:rsid w:val="00921626"/>
    <w:rsid w:val="00921D2A"/>
    <w:rsid w:val="00922F59"/>
    <w:rsid w:val="00923514"/>
    <w:rsid w:val="00923ACF"/>
    <w:rsid w:val="0092535B"/>
    <w:rsid w:val="00926247"/>
    <w:rsid w:val="00927E47"/>
    <w:rsid w:val="00930869"/>
    <w:rsid w:val="009314D4"/>
    <w:rsid w:val="0093235E"/>
    <w:rsid w:val="00933560"/>
    <w:rsid w:val="00934463"/>
    <w:rsid w:val="009365E2"/>
    <w:rsid w:val="00937703"/>
    <w:rsid w:val="0093771A"/>
    <w:rsid w:val="0094058B"/>
    <w:rsid w:val="00941991"/>
    <w:rsid w:val="00943B39"/>
    <w:rsid w:val="00943D62"/>
    <w:rsid w:val="00944469"/>
    <w:rsid w:val="00944E4C"/>
    <w:rsid w:val="0094605E"/>
    <w:rsid w:val="00946E9A"/>
    <w:rsid w:val="00947B2D"/>
    <w:rsid w:val="00947F03"/>
    <w:rsid w:val="00950C89"/>
    <w:rsid w:val="00953ABE"/>
    <w:rsid w:val="00953FE6"/>
    <w:rsid w:val="00954C94"/>
    <w:rsid w:val="009551CE"/>
    <w:rsid w:val="009561D1"/>
    <w:rsid w:val="0095721B"/>
    <w:rsid w:val="0096028A"/>
    <w:rsid w:val="00963ABA"/>
    <w:rsid w:val="00964A85"/>
    <w:rsid w:val="00964B8C"/>
    <w:rsid w:val="00964CB0"/>
    <w:rsid w:val="00966C88"/>
    <w:rsid w:val="009679F4"/>
    <w:rsid w:val="00970103"/>
    <w:rsid w:val="00970733"/>
    <w:rsid w:val="00971677"/>
    <w:rsid w:val="009718AB"/>
    <w:rsid w:val="00972889"/>
    <w:rsid w:val="0097583E"/>
    <w:rsid w:val="00975E31"/>
    <w:rsid w:val="009771AF"/>
    <w:rsid w:val="00977ED1"/>
    <w:rsid w:val="00977FDC"/>
    <w:rsid w:val="00981378"/>
    <w:rsid w:val="00981859"/>
    <w:rsid w:val="0098415F"/>
    <w:rsid w:val="00984A8A"/>
    <w:rsid w:val="00985876"/>
    <w:rsid w:val="00985A2D"/>
    <w:rsid w:val="00986C85"/>
    <w:rsid w:val="00987705"/>
    <w:rsid w:val="00991F75"/>
    <w:rsid w:val="00992D25"/>
    <w:rsid w:val="009930C6"/>
    <w:rsid w:val="00993FA4"/>
    <w:rsid w:val="00994990"/>
    <w:rsid w:val="00994CB7"/>
    <w:rsid w:val="00995A1B"/>
    <w:rsid w:val="00996DE4"/>
    <w:rsid w:val="00996DE5"/>
    <w:rsid w:val="009976E0"/>
    <w:rsid w:val="009A0F13"/>
    <w:rsid w:val="009A13E9"/>
    <w:rsid w:val="009A2615"/>
    <w:rsid w:val="009A2FBA"/>
    <w:rsid w:val="009A38C0"/>
    <w:rsid w:val="009A3C3F"/>
    <w:rsid w:val="009A5AE7"/>
    <w:rsid w:val="009A6956"/>
    <w:rsid w:val="009A7944"/>
    <w:rsid w:val="009B0871"/>
    <w:rsid w:val="009B0BA7"/>
    <w:rsid w:val="009B0D52"/>
    <w:rsid w:val="009B1001"/>
    <w:rsid w:val="009B17E7"/>
    <w:rsid w:val="009B5D92"/>
    <w:rsid w:val="009C0C43"/>
    <w:rsid w:val="009C1FC7"/>
    <w:rsid w:val="009C4048"/>
    <w:rsid w:val="009C4AE0"/>
    <w:rsid w:val="009C5C32"/>
    <w:rsid w:val="009C5E31"/>
    <w:rsid w:val="009D2573"/>
    <w:rsid w:val="009D53D2"/>
    <w:rsid w:val="009D5BFD"/>
    <w:rsid w:val="009D6278"/>
    <w:rsid w:val="009D7BBF"/>
    <w:rsid w:val="009E0153"/>
    <w:rsid w:val="009E1E73"/>
    <w:rsid w:val="009E3888"/>
    <w:rsid w:val="009E4906"/>
    <w:rsid w:val="009E4A6B"/>
    <w:rsid w:val="009E5960"/>
    <w:rsid w:val="009E6056"/>
    <w:rsid w:val="009E60C2"/>
    <w:rsid w:val="009E704B"/>
    <w:rsid w:val="009E7129"/>
    <w:rsid w:val="009E7F04"/>
    <w:rsid w:val="009F08B4"/>
    <w:rsid w:val="009F184B"/>
    <w:rsid w:val="009F20B2"/>
    <w:rsid w:val="009F25EE"/>
    <w:rsid w:val="009F2F0A"/>
    <w:rsid w:val="009F307E"/>
    <w:rsid w:val="009F4286"/>
    <w:rsid w:val="009F44CD"/>
    <w:rsid w:val="009F5A97"/>
    <w:rsid w:val="009F76C6"/>
    <w:rsid w:val="00A000BF"/>
    <w:rsid w:val="00A01D7D"/>
    <w:rsid w:val="00A027AD"/>
    <w:rsid w:val="00A02A49"/>
    <w:rsid w:val="00A02F5D"/>
    <w:rsid w:val="00A04389"/>
    <w:rsid w:val="00A04C41"/>
    <w:rsid w:val="00A07810"/>
    <w:rsid w:val="00A10469"/>
    <w:rsid w:val="00A12AD3"/>
    <w:rsid w:val="00A12C87"/>
    <w:rsid w:val="00A15153"/>
    <w:rsid w:val="00A15D80"/>
    <w:rsid w:val="00A15EF9"/>
    <w:rsid w:val="00A16A1C"/>
    <w:rsid w:val="00A17099"/>
    <w:rsid w:val="00A20BC1"/>
    <w:rsid w:val="00A21BCC"/>
    <w:rsid w:val="00A21E62"/>
    <w:rsid w:val="00A21F56"/>
    <w:rsid w:val="00A224F3"/>
    <w:rsid w:val="00A22C6C"/>
    <w:rsid w:val="00A2336D"/>
    <w:rsid w:val="00A2337C"/>
    <w:rsid w:val="00A24AA7"/>
    <w:rsid w:val="00A24C55"/>
    <w:rsid w:val="00A26D88"/>
    <w:rsid w:val="00A27C4E"/>
    <w:rsid w:val="00A27EBF"/>
    <w:rsid w:val="00A31C5B"/>
    <w:rsid w:val="00A321F0"/>
    <w:rsid w:val="00A32B11"/>
    <w:rsid w:val="00A33892"/>
    <w:rsid w:val="00A3394E"/>
    <w:rsid w:val="00A33A48"/>
    <w:rsid w:val="00A33B33"/>
    <w:rsid w:val="00A365D4"/>
    <w:rsid w:val="00A3688A"/>
    <w:rsid w:val="00A377BC"/>
    <w:rsid w:val="00A37985"/>
    <w:rsid w:val="00A37C70"/>
    <w:rsid w:val="00A41F86"/>
    <w:rsid w:val="00A4340C"/>
    <w:rsid w:val="00A43727"/>
    <w:rsid w:val="00A4776F"/>
    <w:rsid w:val="00A47F2C"/>
    <w:rsid w:val="00A51D41"/>
    <w:rsid w:val="00A529E9"/>
    <w:rsid w:val="00A52F5C"/>
    <w:rsid w:val="00A53E06"/>
    <w:rsid w:val="00A54310"/>
    <w:rsid w:val="00A544DD"/>
    <w:rsid w:val="00A55CE0"/>
    <w:rsid w:val="00A57F8E"/>
    <w:rsid w:val="00A603EE"/>
    <w:rsid w:val="00A61801"/>
    <w:rsid w:val="00A61E23"/>
    <w:rsid w:val="00A64152"/>
    <w:rsid w:val="00A64597"/>
    <w:rsid w:val="00A677BF"/>
    <w:rsid w:val="00A679A7"/>
    <w:rsid w:val="00A679E4"/>
    <w:rsid w:val="00A70291"/>
    <w:rsid w:val="00A707B8"/>
    <w:rsid w:val="00A7253D"/>
    <w:rsid w:val="00A726E2"/>
    <w:rsid w:val="00A72A1D"/>
    <w:rsid w:val="00A739AD"/>
    <w:rsid w:val="00A75216"/>
    <w:rsid w:val="00A75C29"/>
    <w:rsid w:val="00A76DAF"/>
    <w:rsid w:val="00A77EFF"/>
    <w:rsid w:val="00A80633"/>
    <w:rsid w:val="00A81278"/>
    <w:rsid w:val="00A82BB2"/>
    <w:rsid w:val="00A83926"/>
    <w:rsid w:val="00A83DC5"/>
    <w:rsid w:val="00A8495F"/>
    <w:rsid w:val="00A855D3"/>
    <w:rsid w:val="00A85A38"/>
    <w:rsid w:val="00A85B83"/>
    <w:rsid w:val="00A86F8D"/>
    <w:rsid w:val="00A87F35"/>
    <w:rsid w:val="00A93478"/>
    <w:rsid w:val="00A93988"/>
    <w:rsid w:val="00A93AA3"/>
    <w:rsid w:val="00A93C0B"/>
    <w:rsid w:val="00A94C7E"/>
    <w:rsid w:val="00A97124"/>
    <w:rsid w:val="00A97D2C"/>
    <w:rsid w:val="00AA1177"/>
    <w:rsid w:val="00AA151A"/>
    <w:rsid w:val="00AA2D1B"/>
    <w:rsid w:val="00AA3546"/>
    <w:rsid w:val="00AA48EE"/>
    <w:rsid w:val="00AA64A4"/>
    <w:rsid w:val="00AA7023"/>
    <w:rsid w:val="00AA751F"/>
    <w:rsid w:val="00AB17C0"/>
    <w:rsid w:val="00AB27C4"/>
    <w:rsid w:val="00AB2BB6"/>
    <w:rsid w:val="00AB3B2A"/>
    <w:rsid w:val="00AB458A"/>
    <w:rsid w:val="00AB4A85"/>
    <w:rsid w:val="00AB5839"/>
    <w:rsid w:val="00AC0510"/>
    <w:rsid w:val="00AC0BAC"/>
    <w:rsid w:val="00AC14EC"/>
    <w:rsid w:val="00AC15EA"/>
    <w:rsid w:val="00AC1C16"/>
    <w:rsid w:val="00AC1E0E"/>
    <w:rsid w:val="00AC2129"/>
    <w:rsid w:val="00AC2479"/>
    <w:rsid w:val="00AC48AE"/>
    <w:rsid w:val="00AC6D94"/>
    <w:rsid w:val="00AD0C7E"/>
    <w:rsid w:val="00AD0F2A"/>
    <w:rsid w:val="00AD1331"/>
    <w:rsid w:val="00AD38E4"/>
    <w:rsid w:val="00AD440A"/>
    <w:rsid w:val="00AD45EE"/>
    <w:rsid w:val="00AD4E4D"/>
    <w:rsid w:val="00AD5C18"/>
    <w:rsid w:val="00AD68E1"/>
    <w:rsid w:val="00AD6AA9"/>
    <w:rsid w:val="00AD7CBE"/>
    <w:rsid w:val="00AE19F8"/>
    <w:rsid w:val="00AE3B8F"/>
    <w:rsid w:val="00AE5FC8"/>
    <w:rsid w:val="00AE6277"/>
    <w:rsid w:val="00AE6BC7"/>
    <w:rsid w:val="00AE76BF"/>
    <w:rsid w:val="00AF214F"/>
    <w:rsid w:val="00AF386C"/>
    <w:rsid w:val="00AF664D"/>
    <w:rsid w:val="00AF7058"/>
    <w:rsid w:val="00AF7ACE"/>
    <w:rsid w:val="00B01357"/>
    <w:rsid w:val="00B01D5F"/>
    <w:rsid w:val="00B03C9D"/>
    <w:rsid w:val="00B04F66"/>
    <w:rsid w:val="00B05325"/>
    <w:rsid w:val="00B06267"/>
    <w:rsid w:val="00B06601"/>
    <w:rsid w:val="00B06813"/>
    <w:rsid w:val="00B06A20"/>
    <w:rsid w:val="00B074E0"/>
    <w:rsid w:val="00B118A3"/>
    <w:rsid w:val="00B140D1"/>
    <w:rsid w:val="00B14589"/>
    <w:rsid w:val="00B15302"/>
    <w:rsid w:val="00B15409"/>
    <w:rsid w:val="00B162A9"/>
    <w:rsid w:val="00B16F31"/>
    <w:rsid w:val="00B17C1E"/>
    <w:rsid w:val="00B21E43"/>
    <w:rsid w:val="00B21E88"/>
    <w:rsid w:val="00B21F67"/>
    <w:rsid w:val="00B21F6A"/>
    <w:rsid w:val="00B26382"/>
    <w:rsid w:val="00B302B5"/>
    <w:rsid w:val="00B30A92"/>
    <w:rsid w:val="00B31743"/>
    <w:rsid w:val="00B31E0E"/>
    <w:rsid w:val="00B3204B"/>
    <w:rsid w:val="00B32E22"/>
    <w:rsid w:val="00B36564"/>
    <w:rsid w:val="00B366C8"/>
    <w:rsid w:val="00B375FC"/>
    <w:rsid w:val="00B37D4D"/>
    <w:rsid w:val="00B37FCF"/>
    <w:rsid w:val="00B424E5"/>
    <w:rsid w:val="00B43983"/>
    <w:rsid w:val="00B47952"/>
    <w:rsid w:val="00B50809"/>
    <w:rsid w:val="00B50EB7"/>
    <w:rsid w:val="00B5359B"/>
    <w:rsid w:val="00B55728"/>
    <w:rsid w:val="00B56F45"/>
    <w:rsid w:val="00B60586"/>
    <w:rsid w:val="00B60F65"/>
    <w:rsid w:val="00B65A75"/>
    <w:rsid w:val="00B67069"/>
    <w:rsid w:val="00B670B4"/>
    <w:rsid w:val="00B67D19"/>
    <w:rsid w:val="00B67DAC"/>
    <w:rsid w:val="00B718BF"/>
    <w:rsid w:val="00B72E76"/>
    <w:rsid w:val="00B7301C"/>
    <w:rsid w:val="00B734A1"/>
    <w:rsid w:val="00B75AD6"/>
    <w:rsid w:val="00B76391"/>
    <w:rsid w:val="00B768BF"/>
    <w:rsid w:val="00B80762"/>
    <w:rsid w:val="00B80A4D"/>
    <w:rsid w:val="00B85B84"/>
    <w:rsid w:val="00B85BFC"/>
    <w:rsid w:val="00B86D10"/>
    <w:rsid w:val="00B90D68"/>
    <w:rsid w:val="00B90E0C"/>
    <w:rsid w:val="00B939F0"/>
    <w:rsid w:val="00B942AC"/>
    <w:rsid w:val="00B95649"/>
    <w:rsid w:val="00B9575B"/>
    <w:rsid w:val="00B95FE7"/>
    <w:rsid w:val="00B97711"/>
    <w:rsid w:val="00BA0026"/>
    <w:rsid w:val="00BA0A5C"/>
    <w:rsid w:val="00BA1870"/>
    <w:rsid w:val="00BA1CD3"/>
    <w:rsid w:val="00BA241D"/>
    <w:rsid w:val="00BA2857"/>
    <w:rsid w:val="00BA35ED"/>
    <w:rsid w:val="00BA3969"/>
    <w:rsid w:val="00BA3AD2"/>
    <w:rsid w:val="00BA4BCC"/>
    <w:rsid w:val="00BA5207"/>
    <w:rsid w:val="00BA53F4"/>
    <w:rsid w:val="00BA540D"/>
    <w:rsid w:val="00BA7280"/>
    <w:rsid w:val="00BA7414"/>
    <w:rsid w:val="00BB105F"/>
    <w:rsid w:val="00BB17CB"/>
    <w:rsid w:val="00BB1ADB"/>
    <w:rsid w:val="00BB4393"/>
    <w:rsid w:val="00BB4CFF"/>
    <w:rsid w:val="00BC3A02"/>
    <w:rsid w:val="00BC5692"/>
    <w:rsid w:val="00BC7CDA"/>
    <w:rsid w:val="00BD01EF"/>
    <w:rsid w:val="00BD0699"/>
    <w:rsid w:val="00BD0766"/>
    <w:rsid w:val="00BD21F5"/>
    <w:rsid w:val="00BD2821"/>
    <w:rsid w:val="00BD41CC"/>
    <w:rsid w:val="00BD5B54"/>
    <w:rsid w:val="00BD5C96"/>
    <w:rsid w:val="00BE0FF5"/>
    <w:rsid w:val="00BE1CD2"/>
    <w:rsid w:val="00BE359E"/>
    <w:rsid w:val="00BE508E"/>
    <w:rsid w:val="00BE7F92"/>
    <w:rsid w:val="00BF1661"/>
    <w:rsid w:val="00BF3613"/>
    <w:rsid w:val="00BF3A65"/>
    <w:rsid w:val="00BF3F49"/>
    <w:rsid w:val="00BF695D"/>
    <w:rsid w:val="00BF6E41"/>
    <w:rsid w:val="00C0002E"/>
    <w:rsid w:val="00C0202F"/>
    <w:rsid w:val="00C04A64"/>
    <w:rsid w:val="00C04E33"/>
    <w:rsid w:val="00C04F80"/>
    <w:rsid w:val="00C05582"/>
    <w:rsid w:val="00C055B0"/>
    <w:rsid w:val="00C05C35"/>
    <w:rsid w:val="00C05DA3"/>
    <w:rsid w:val="00C06A9B"/>
    <w:rsid w:val="00C06ACE"/>
    <w:rsid w:val="00C0700C"/>
    <w:rsid w:val="00C071C0"/>
    <w:rsid w:val="00C07297"/>
    <w:rsid w:val="00C07E0B"/>
    <w:rsid w:val="00C11CB7"/>
    <w:rsid w:val="00C13D7D"/>
    <w:rsid w:val="00C1594A"/>
    <w:rsid w:val="00C162F8"/>
    <w:rsid w:val="00C21EBD"/>
    <w:rsid w:val="00C223F7"/>
    <w:rsid w:val="00C232FC"/>
    <w:rsid w:val="00C25111"/>
    <w:rsid w:val="00C25162"/>
    <w:rsid w:val="00C25F19"/>
    <w:rsid w:val="00C26D30"/>
    <w:rsid w:val="00C303C2"/>
    <w:rsid w:val="00C312C3"/>
    <w:rsid w:val="00C31AE1"/>
    <w:rsid w:val="00C32729"/>
    <w:rsid w:val="00C34ACD"/>
    <w:rsid w:val="00C34B0F"/>
    <w:rsid w:val="00C34DD9"/>
    <w:rsid w:val="00C36270"/>
    <w:rsid w:val="00C40202"/>
    <w:rsid w:val="00C4073B"/>
    <w:rsid w:val="00C41867"/>
    <w:rsid w:val="00C424D2"/>
    <w:rsid w:val="00C45A42"/>
    <w:rsid w:val="00C467B8"/>
    <w:rsid w:val="00C46957"/>
    <w:rsid w:val="00C50083"/>
    <w:rsid w:val="00C5027F"/>
    <w:rsid w:val="00C50C25"/>
    <w:rsid w:val="00C513DF"/>
    <w:rsid w:val="00C51B15"/>
    <w:rsid w:val="00C5321F"/>
    <w:rsid w:val="00C5354F"/>
    <w:rsid w:val="00C559D8"/>
    <w:rsid w:val="00C56722"/>
    <w:rsid w:val="00C57BCB"/>
    <w:rsid w:val="00C60695"/>
    <w:rsid w:val="00C609EC"/>
    <w:rsid w:val="00C6171F"/>
    <w:rsid w:val="00C625C8"/>
    <w:rsid w:val="00C6312A"/>
    <w:rsid w:val="00C633D8"/>
    <w:rsid w:val="00C63FEA"/>
    <w:rsid w:val="00C65F7E"/>
    <w:rsid w:val="00C73186"/>
    <w:rsid w:val="00C73616"/>
    <w:rsid w:val="00C73966"/>
    <w:rsid w:val="00C740CE"/>
    <w:rsid w:val="00C7497D"/>
    <w:rsid w:val="00C76782"/>
    <w:rsid w:val="00C7698C"/>
    <w:rsid w:val="00C77102"/>
    <w:rsid w:val="00C807A8"/>
    <w:rsid w:val="00C80F19"/>
    <w:rsid w:val="00C815F2"/>
    <w:rsid w:val="00C8309D"/>
    <w:rsid w:val="00C83561"/>
    <w:rsid w:val="00C844A8"/>
    <w:rsid w:val="00C84C05"/>
    <w:rsid w:val="00C851C0"/>
    <w:rsid w:val="00C8584C"/>
    <w:rsid w:val="00C85B0C"/>
    <w:rsid w:val="00C86E4D"/>
    <w:rsid w:val="00C877ED"/>
    <w:rsid w:val="00C9089B"/>
    <w:rsid w:val="00C911BB"/>
    <w:rsid w:val="00C916D9"/>
    <w:rsid w:val="00C92177"/>
    <w:rsid w:val="00C92BE5"/>
    <w:rsid w:val="00C93642"/>
    <w:rsid w:val="00C94B06"/>
    <w:rsid w:val="00C95C93"/>
    <w:rsid w:val="00C96480"/>
    <w:rsid w:val="00CA0271"/>
    <w:rsid w:val="00CA267E"/>
    <w:rsid w:val="00CA2C0A"/>
    <w:rsid w:val="00CA2E7B"/>
    <w:rsid w:val="00CA2FCA"/>
    <w:rsid w:val="00CA3449"/>
    <w:rsid w:val="00CA373B"/>
    <w:rsid w:val="00CA7121"/>
    <w:rsid w:val="00CA7497"/>
    <w:rsid w:val="00CA7722"/>
    <w:rsid w:val="00CA7859"/>
    <w:rsid w:val="00CB1160"/>
    <w:rsid w:val="00CB1A82"/>
    <w:rsid w:val="00CB2A78"/>
    <w:rsid w:val="00CB5A5B"/>
    <w:rsid w:val="00CB6C85"/>
    <w:rsid w:val="00CB6F87"/>
    <w:rsid w:val="00CB7FED"/>
    <w:rsid w:val="00CC0909"/>
    <w:rsid w:val="00CC113B"/>
    <w:rsid w:val="00CC26E9"/>
    <w:rsid w:val="00CC3035"/>
    <w:rsid w:val="00CC3849"/>
    <w:rsid w:val="00CC4081"/>
    <w:rsid w:val="00CC52A1"/>
    <w:rsid w:val="00CC5BE8"/>
    <w:rsid w:val="00CC5CC1"/>
    <w:rsid w:val="00CC7239"/>
    <w:rsid w:val="00CD4B89"/>
    <w:rsid w:val="00CD502A"/>
    <w:rsid w:val="00CD68DA"/>
    <w:rsid w:val="00CE03E3"/>
    <w:rsid w:val="00CE0985"/>
    <w:rsid w:val="00CE0BDC"/>
    <w:rsid w:val="00CE2C5F"/>
    <w:rsid w:val="00CE2F73"/>
    <w:rsid w:val="00CE3F1F"/>
    <w:rsid w:val="00CE3F4B"/>
    <w:rsid w:val="00CE5E93"/>
    <w:rsid w:val="00CE604F"/>
    <w:rsid w:val="00CE6AD5"/>
    <w:rsid w:val="00CE6B19"/>
    <w:rsid w:val="00CE6C8C"/>
    <w:rsid w:val="00CE7198"/>
    <w:rsid w:val="00CF0500"/>
    <w:rsid w:val="00CF1544"/>
    <w:rsid w:val="00CF284E"/>
    <w:rsid w:val="00CF2B50"/>
    <w:rsid w:val="00CF3059"/>
    <w:rsid w:val="00CF41CB"/>
    <w:rsid w:val="00CF433B"/>
    <w:rsid w:val="00CF51FB"/>
    <w:rsid w:val="00CF54C2"/>
    <w:rsid w:val="00CF74A4"/>
    <w:rsid w:val="00D0105F"/>
    <w:rsid w:val="00D01185"/>
    <w:rsid w:val="00D01981"/>
    <w:rsid w:val="00D02339"/>
    <w:rsid w:val="00D025D2"/>
    <w:rsid w:val="00D02785"/>
    <w:rsid w:val="00D034A7"/>
    <w:rsid w:val="00D04820"/>
    <w:rsid w:val="00D04FBD"/>
    <w:rsid w:val="00D06AD4"/>
    <w:rsid w:val="00D07BA3"/>
    <w:rsid w:val="00D10B3F"/>
    <w:rsid w:val="00D1193F"/>
    <w:rsid w:val="00D11D91"/>
    <w:rsid w:val="00D165AD"/>
    <w:rsid w:val="00D17B78"/>
    <w:rsid w:val="00D20815"/>
    <w:rsid w:val="00D2163E"/>
    <w:rsid w:val="00D232C6"/>
    <w:rsid w:val="00D236AC"/>
    <w:rsid w:val="00D24427"/>
    <w:rsid w:val="00D24945"/>
    <w:rsid w:val="00D25D6D"/>
    <w:rsid w:val="00D26389"/>
    <w:rsid w:val="00D2719A"/>
    <w:rsid w:val="00D27531"/>
    <w:rsid w:val="00D30873"/>
    <w:rsid w:val="00D30A31"/>
    <w:rsid w:val="00D325EF"/>
    <w:rsid w:val="00D3282B"/>
    <w:rsid w:val="00D34E16"/>
    <w:rsid w:val="00D3537A"/>
    <w:rsid w:val="00D3557F"/>
    <w:rsid w:val="00D37654"/>
    <w:rsid w:val="00D42FA1"/>
    <w:rsid w:val="00D449E6"/>
    <w:rsid w:val="00D46BB0"/>
    <w:rsid w:val="00D47958"/>
    <w:rsid w:val="00D47C69"/>
    <w:rsid w:val="00D47FC6"/>
    <w:rsid w:val="00D51C03"/>
    <w:rsid w:val="00D52465"/>
    <w:rsid w:val="00D52FD6"/>
    <w:rsid w:val="00D53213"/>
    <w:rsid w:val="00D53317"/>
    <w:rsid w:val="00D5491C"/>
    <w:rsid w:val="00D54C05"/>
    <w:rsid w:val="00D5657C"/>
    <w:rsid w:val="00D56E12"/>
    <w:rsid w:val="00D5755C"/>
    <w:rsid w:val="00D627BE"/>
    <w:rsid w:val="00D64540"/>
    <w:rsid w:val="00D6642E"/>
    <w:rsid w:val="00D676FF"/>
    <w:rsid w:val="00D678B4"/>
    <w:rsid w:val="00D7000E"/>
    <w:rsid w:val="00D716E5"/>
    <w:rsid w:val="00D72C4C"/>
    <w:rsid w:val="00D72DB9"/>
    <w:rsid w:val="00D7569B"/>
    <w:rsid w:val="00D76D90"/>
    <w:rsid w:val="00D825AD"/>
    <w:rsid w:val="00D85F44"/>
    <w:rsid w:val="00D87896"/>
    <w:rsid w:val="00D90123"/>
    <w:rsid w:val="00D9043E"/>
    <w:rsid w:val="00D914F2"/>
    <w:rsid w:val="00D918DE"/>
    <w:rsid w:val="00D91CAC"/>
    <w:rsid w:val="00D9312B"/>
    <w:rsid w:val="00D9361E"/>
    <w:rsid w:val="00D93B10"/>
    <w:rsid w:val="00D944EE"/>
    <w:rsid w:val="00D94981"/>
    <w:rsid w:val="00D95B82"/>
    <w:rsid w:val="00D97E72"/>
    <w:rsid w:val="00DA0AF1"/>
    <w:rsid w:val="00DA0B70"/>
    <w:rsid w:val="00DA1152"/>
    <w:rsid w:val="00DA1A48"/>
    <w:rsid w:val="00DA2206"/>
    <w:rsid w:val="00DA49C1"/>
    <w:rsid w:val="00DA6838"/>
    <w:rsid w:val="00DB0119"/>
    <w:rsid w:val="00DB03DC"/>
    <w:rsid w:val="00DB0B52"/>
    <w:rsid w:val="00DB1113"/>
    <w:rsid w:val="00DB16FA"/>
    <w:rsid w:val="00DB20CA"/>
    <w:rsid w:val="00DB2401"/>
    <w:rsid w:val="00DB3097"/>
    <w:rsid w:val="00DB329F"/>
    <w:rsid w:val="00DB3DF2"/>
    <w:rsid w:val="00DB4252"/>
    <w:rsid w:val="00DB594D"/>
    <w:rsid w:val="00DB5D80"/>
    <w:rsid w:val="00DB6164"/>
    <w:rsid w:val="00DB63C0"/>
    <w:rsid w:val="00DC1212"/>
    <w:rsid w:val="00DC4B62"/>
    <w:rsid w:val="00DC52C9"/>
    <w:rsid w:val="00DC55A5"/>
    <w:rsid w:val="00DC5DDB"/>
    <w:rsid w:val="00DC6238"/>
    <w:rsid w:val="00DC6393"/>
    <w:rsid w:val="00DC6918"/>
    <w:rsid w:val="00DC6E85"/>
    <w:rsid w:val="00DC7FF7"/>
    <w:rsid w:val="00DD0F92"/>
    <w:rsid w:val="00DD108A"/>
    <w:rsid w:val="00DD1372"/>
    <w:rsid w:val="00DD1FDE"/>
    <w:rsid w:val="00DD27FD"/>
    <w:rsid w:val="00DD5283"/>
    <w:rsid w:val="00DD5FD9"/>
    <w:rsid w:val="00DD69F0"/>
    <w:rsid w:val="00DD6CCD"/>
    <w:rsid w:val="00DD765B"/>
    <w:rsid w:val="00DE0466"/>
    <w:rsid w:val="00DE0904"/>
    <w:rsid w:val="00DE0E60"/>
    <w:rsid w:val="00DE11D9"/>
    <w:rsid w:val="00DE1ACE"/>
    <w:rsid w:val="00DE1B3D"/>
    <w:rsid w:val="00DE1CB1"/>
    <w:rsid w:val="00DE20AE"/>
    <w:rsid w:val="00DE2961"/>
    <w:rsid w:val="00DE671C"/>
    <w:rsid w:val="00DE6995"/>
    <w:rsid w:val="00DF05E9"/>
    <w:rsid w:val="00DF0F6B"/>
    <w:rsid w:val="00DF12C9"/>
    <w:rsid w:val="00DF1357"/>
    <w:rsid w:val="00DF43C8"/>
    <w:rsid w:val="00DF4FD5"/>
    <w:rsid w:val="00DF5912"/>
    <w:rsid w:val="00DF59B9"/>
    <w:rsid w:val="00DF6574"/>
    <w:rsid w:val="00DF669F"/>
    <w:rsid w:val="00E0005F"/>
    <w:rsid w:val="00E002F7"/>
    <w:rsid w:val="00E00E89"/>
    <w:rsid w:val="00E01B76"/>
    <w:rsid w:val="00E021C1"/>
    <w:rsid w:val="00E03C26"/>
    <w:rsid w:val="00E04A4D"/>
    <w:rsid w:val="00E04A52"/>
    <w:rsid w:val="00E0555A"/>
    <w:rsid w:val="00E058C9"/>
    <w:rsid w:val="00E058F2"/>
    <w:rsid w:val="00E06C14"/>
    <w:rsid w:val="00E1112D"/>
    <w:rsid w:val="00E113B7"/>
    <w:rsid w:val="00E113FD"/>
    <w:rsid w:val="00E11910"/>
    <w:rsid w:val="00E11DF6"/>
    <w:rsid w:val="00E1242D"/>
    <w:rsid w:val="00E12655"/>
    <w:rsid w:val="00E1361A"/>
    <w:rsid w:val="00E1526B"/>
    <w:rsid w:val="00E17EF8"/>
    <w:rsid w:val="00E20F8F"/>
    <w:rsid w:val="00E2129C"/>
    <w:rsid w:val="00E216DA"/>
    <w:rsid w:val="00E21D2D"/>
    <w:rsid w:val="00E22F86"/>
    <w:rsid w:val="00E2352F"/>
    <w:rsid w:val="00E23E90"/>
    <w:rsid w:val="00E24CC5"/>
    <w:rsid w:val="00E26469"/>
    <w:rsid w:val="00E26AFA"/>
    <w:rsid w:val="00E26BAA"/>
    <w:rsid w:val="00E27BB5"/>
    <w:rsid w:val="00E27E4F"/>
    <w:rsid w:val="00E30C03"/>
    <w:rsid w:val="00E32337"/>
    <w:rsid w:val="00E33C5A"/>
    <w:rsid w:val="00E34788"/>
    <w:rsid w:val="00E354EC"/>
    <w:rsid w:val="00E36577"/>
    <w:rsid w:val="00E369D4"/>
    <w:rsid w:val="00E3775C"/>
    <w:rsid w:val="00E4067B"/>
    <w:rsid w:val="00E4305B"/>
    <w:rsid w:val="00E43557"/>
    <w:rsid w:val="00E443D6"/>
    <w:rsid w:val="00E46529"/>
    <w:rsid w:val="00E46C48"/>
    <w:rsid w:val="00E46FC4"/>
    <w:rsid w:val="00E475FE"/>
    <w:rsid w:val="00E51F76"/>
    <w:rsid w:val="00E52EEE"/>
    <w:rsid w:val="00E530F2"/>
    <w:rsid w:val="00E53469"/>
    <w:rsid w:val="00E534D3"/>
    <w:rsid w:val="00E53EAC"/>
    <w:rsid w:val="00E542B8"/>
    <w:rsid w:val="00E5544D"/>
    <w:rsid w:val="00E55935"/>
    <w:rsid w:val="00E55CF3"/>
    <w:rsid w:val="00E56675"/>
    <w:rsid w:val="00E60FB1"/>
    <w:rsid w:val="00E61304"/>
    <w:rsid w:val="00E61D8E"/>
    <w:rsid w:val="00E634C6"/>
    <w:rsid w:val="00E64FA8"/>
    <w:rsid w:val="00E668C9"/>
    <w:rsid w:val="00E6753F"/>
    <w:rsid w:val="00E7244D"/>
    <w:rsid w:val="00E7420E"/>
    <w:rsid w:val="00E753E2"/>
    <w:rsid w:val="00E75FD9"/>
    <w:rsid w:val="00E76BF4"/>
    <w:rsid w:val="00E76C05"/>
    <w:rsid w:val="00E76F16"/>
    <w:rsid w:val="00E7768B"/>
    <w:rsid w:val="00E77A96"/>
    <w:rsid w:val="00E8179E"/>
    <w:rsid w:val="00E820A4"/>
    <w:rsid w:val="00E826C8"/>
    <w:rsid w:val="00E8355F"/>
    <w:rsid w:val="00E85B22"/>
    <w:rsid w:val="00E86160"/>
    <w:rsid w:val="00E86BCE"/>
    <w:rsid w:val="00E87B64"/>
    <w:rsid w:val="00E9061D"/>
    <w:rsid w:val="00E910DC"/>
    <w:rsid w:val="00E917E4"/>
    <w:rsid w:val="00E92A0F"/>
    <w:rsid w:val="00E95B49"/>
    <w:rsid w:val="00E95DC2"/>
    <w:rsid w:val="00E95F23"/>
    <w:rsid w:val="00E96CE8"/>
    <w:rsid w:val="00E96D28"/>
    <w:rsid w:val="00E96E92"/>
    <w:rsid w:val="00EA104A"/>
    <w:rsid w:val="00EA1085"/>
    <w:rsid w:val="00EA2316"/>
    <w:rsid w:val="00EA2FD3"/>
    <w:rsid w:val="00EA40AC"/>
    <w:rsid w:val="00EA603A"/>
    <w:rsid w:val="00EA6260"/>
    <w:rsid w:val="00EA6629"/>
    <w:rsid w:val="00EB082E"/>
    <w:rsid w:val="00EB134B"/>
    <w:rsid w:val="00EB4577"/>
    <w:rsid w:val="00EB4FC7"/>
    <w:rsid w:val="00EB622C"/>
    <w:rsid w:val="00EB7290"/>
    <w:rsid w:val="00EB7ABF"/>
    <w:rsid w:val="00EB7AE9"/>
    <w:rsid w:val="00EC114B"/>
    <w:rsid w:val="00EC1D8C"/>
    <w:rsid w:val="00EC206B"/>
    <w:rsid w:val="00EC4D17"/>
    <w:rsid w:val="00EC5155"/>
    <w:rsid w:val="00EC57CB"/>
    <w:rsid w:val="00EC5C35"/>
    <w:rsid w:val="00EC6636"/>
    <w:rsid w:val="00EC6814"/>
    <w:rsid w:val="00ED076C"/>
    <w:rsid w:val="00ED14CD"/>
    <w:rsid w:val="00ED266A"/>
    <w:rsid w:val="00ED2CB5"/>
    <w:rsid w:val="00ED3B19"/>
    <w:rsid w:val="00ED47A9"/>
    <w:rsid w:val="00ED7C9E"/>
    <w:rsid w:val="00EE058D"/>
    <w:rsid w:val="00EE0BFE"/>
    <w:rsid w:val="00EE145E"/>
    <w:rsid w:val="00EE7207"/>
    <w:rsid w:val="00EF04CF"/>
    <w:rsid w:val="00EF0BDF"/>
    <w:rsid w:val="00EF0F80"/>
    <w:rsid w:val="00EF130F"/>
    <w:rsid w:val="00EF2684"/>
    <w:rsid w:val="00EF26D9"/>
    <w:rsid w:val="00EF2A11"/>
    <w:rsid w:val="00EF31D4"/>
    <w:rsid w:val="00EF3BB1"/>
    <w:rsid w:val="00EF6258"/>
    <w:rsid w:val="00EF6E8B"/>
    <w:rsid w:val="00EF73B3"/>
    <w:rsid w:val="00EF7C07"/>
    <w:rsid w:val="00F013E7"/>
    <w:rsid w:val="00F0202E"/>
    <w:rsid w:val="00F023C8"/>
    <w:rsid w:val="00F0398A"/>
    <w:rsid w:val="00F04026"/>
    <w:rsid w:val="00F05821"/>
    <w:rsid w:val="00F10C41"/>
    <w:rsid w:val="00F116E4"/>
    <w:rsid w:val="00F13033"/>
    <w:rsid w:val="00F14500"/>
    <w:rsid w:val="00F1469C"/>
    <w:rsid w:val="00F15303"/>
    <w:rsid w:val="00F162D9"/>
    <w:rsid w:val="00F162DD"/>
    <w:rsid w:val="00F20E6E"/>
    <w:rsid w:val="00F2106C"/>
    <w:rsid w:val="00F21594"/>
    <w:rsid w:val="00F219C5"/>
    <w:rsid w:val="00F22C0C"/>
    <w:rsid w:val="00F232F4"/>
    <w:rsid w:val="00F24DB4"/>
    <w:rsid w:val="00F27C22"/>
    <w:rsid w:val="00F309B9"/>
    <w:rsid w:val="00F30A01"/>
    <w:rsid w:val="00F32305"/>
    <w:rsid w:val="00F33B65"/>
    <w:rsid w:val="00F344F5"/>
    <w:rsid w:val="00F34E84"/>
    <w:rsid w:val="00F366E7"/>
    <w:rsid w:val="00F36A72"/>
    <w:rsid w:val="00F375CF"/>
    <w:rsid w:val="00F37B23"/>
    <w:rsid w:val="00F41A59"/>
    <w:rsid w:val="00F43758"/>
    <w:rsid w:val="00F44466"/>
    <w:rsid w:val="00F47F0E"/>
    <w:rsid w:val="00F50050"/>
    <w:rsid w:val="00F51B2F"/>
    <w:rsid w:val="00F53D12"/>
    <w:rsid w:val="00F53EC4"/>
    <w:rsid w:val="00F546DD"/>
    <w:rsid w:val="00F55AAE"/>
    <w:rsid w:val="00F605E7"/>
    <w:rsid w:val="00F60A8F"/>
    <w:rsid w:val="00F60CC5"/>
    <w:rsid w:val="00F60DB9"/>
    <w:rsid w:val="00F6123E"/>
    <w:rsid w:val="00F641DB"/>
    <w:rsid w:val="00F64220"/>
    <w:rsid w:val="00F64BD5"/>
    <w:rsid w:val="00F6520B"/>
    <w:rsid w:val="00F65513"/>
    <w:rsid w:val="00F65C1E"/>
    <w:rsid w:val="00F65F0D"/>
    <w:rsid w:val="00F67120"/>
    <w:rsid w:val="00F67350"/>
    <w:rsid w:val="00F67748"/>
    <w:rsid w:val="00F67CED"/>
    <w:rsid w:val="00F70426"/>
    <w:rsid w:val="00F71DC9"/>
    <w:rsid w:val="00F728EB"/>
    <w:rsid w:val="00F729F1"/>
    <w:rsid w:val="00F731A4"/>
    <w:rsid w:val="00F73718"/>
    <w:rsid w:val="00F73BB7"/>
    <w:rsid w:val="00F74686"/>
    <w:rsid w:val="00F74AB7"/>
    <w:rsid w:val="00F757B1"/>
    <w:rsid w:val="00F75BA1"/>
    <w:rsid w:val="00F80344"/>
    <w:rsid w:val="00F80EA7"/>
    <w:rsid w:val="00F8171D"/>
    <w:rsid w:val="00F83152"/>
    <w:rsid w:val="00F8377E"/>
    <w:rsid w:val="00F838C3"/>
    <w:rsid w:val="00F85E5B"/>
    <w:rsid w:val="00F87802"/>
    <w:rsid w:val="00F87ECA"/>
    <w:rsid w:val="00F90DA9"/>
    <w:rsid w:val="00F9166C"/>
    <w:rsid w:val="00F926CF"/>
    <w:rsid w:val="00F938C2"/>
    <w:rsid w:val="00F93C8D"/>
    <w:rsid w:val="00F942E8"/>
    <w:rsid w:val="00F947F4"/>
    <w:rsid w:val="00F9609C"/>
    <w:rsid w:val="00F9612E"/>
    <w:rsid w:val="00F96C10"/>
    <w:rsid w:val="00F977B5"/>
    <w:rsid w:val="00F97860"/>
    <w:rsid w:val="00FA0280"/>
    <w:rsid w:val="00FA0427"/>
    <w:rsid w:val="00FA3EEC"/>
    <w:rsid w:val="00FA4D27"/>
    <w:rsid w:val="00FA5F4F"/>
    <w:rsid w:val="00FA62BE"/>
    <w:rsid w:val="00FA768F"/>
    <w:rsid w:val="00FA77C1"/>
    <w:rsid w:val="00FA79F9"/>
    <w:rsid w:val="00FB175A"/>
    <w:rsid w:val="00FB2C13"/>
    <w:rsid w:val="00FB3434"/>
    <w:rsid w:val="00FB5105"/>
    <w:rsid w:val="00FB61A9"/>
    <w:rsid w:val="00FB7F2E"/>
    <w:rsid w:val="00FC0043"/>
    <w:rsid w:val="00FC25D8"/>
    <w:rsid w:val="00FC3DAA"/>
    <w:rsid w:val="00FC4BBB"/>
    <w:rsid w:val="00FC669A"/>
    <w:rsid w:val="00FC7E23"/>
    <w:rsid w:val="00FD1E2B"/>
    <w:rsid w:val="00FD1ED4"/>
    <w:rsid w:val="00FD2407"/>
    <w:rsid w:val="00FD306A"/>
    <w:rsid w:val="00FD36D9"/>
    <w:rsid w:val="00FD3EB3"/>
    <w:rsid w:val="00FD57F5"/>
    <w:rsid w:val="00FD7DC7"/>
    <w:rsid w:val="00FD7E58"/>
    <w:rsid w:val="00FE0012"/>
    <w:rsid w:val="00FE06F9"/>
    <w:rsid w:val="00FE0A31"/>
    <w:rsid w:val="00FE0DB5"/>
    <w:rsid w:val="00FE1E37"/>
    <w:rsid w:val="00FE3598"/>
    <w:rsid w:val="00FE3B85"/>
    <w:rsid w:val="00FE3EEB"/>
    <w:rsid w:val="00FE4105"/>
    <w:rsid w:val="00FE446D"/>
    <w:rsid w:val="00FE5E7D"/>
    <w:rsid w:val="00FE697B"/>
    <w:rsid w:val="00FF05C8"/>
    <w:rsid w:val="00FF0C5A"/>
    <w:rsid w:val="00FF11CF"/>
    <w:rsid w:val="00FF23FF"/>
    <w:rsid w:val="00FF2DAA"/>
    <w:rsid w:val="00FF34EE"/>
    <w:rsid w:val="00FF3E8B"/>
    <w:rsid w:val="01A00AB1"/>
    <w:rsid w:val="257251AA"/>
    <w:rsid w:val="5993146B"/>
    <w:rsid w:val="781250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26D781"/>
  <w15:docId w15:val="{95D3E7EC-7412-49B4-AEAE-72C203E3B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110F0"/>
    <w:pPr>
      <w:spacing w:line="270" w:lineRule="atLeast"/>
    </w:pPr>
  </w:style>
  <w:style w:type="paragraph" w:styleId="Heading1">
    <w:name w:val="heading 1"/>
    <w:basedOn w:val="BodyText"/>
    <w:next w:val="BodyText"/>
    <w:link w:val="Heading1Char"/>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rPr>
  </w:style>
  <w:style w:type="paragraph" w:styleId="Heading4">
    <w:name w:val="heading 4"/>
    <w:basedOn w:val="Normal"/>
    <w:next w:val="BodyText"/>
    <w:link w:val="Heading4Char"/>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4110F0"/>
    <w:pPr>
      <w:spacing w:line="200" w:lineRule="exact"/>
      <w:ind w:left="113" w:right="113"/>
    </w:pPr>
    <w:tblPr>
      <w:tblBorders>
        <w:top w:val="single" w:sz="4" w:space="0" w:color="8ACED7" w:themeColor="accent1"/>
        <w:bottom w:val="single" w:sz="4" w:space="0" w:color="8ACED7" w:themeColor="accent1"/>
        <w:insideH w:val="single" w:sz="4" w:space="0" w:color="8ACED7" w:themeColor="accent1"/>
      </w:tblBorders>
      <w:tblCellMar>
        <w:top w:w="57" w:type="dxa"/>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110F0"/>
    <w:pPr>
      <w:numPr>
        <w:numId w:val="3"/>
      </w:numPr>
      <w:ind w:right="113"/>
      <w:contextualSpacing/>
    </w:pPr>
    <w:rPr>
      <w:rFonts w:asciiTheme="majorHAnsi" w:hAnsiTheme="majorHAnsi"/>
      <w:b/>
      <w:caps/>
      <w:color w:val="FFFFFF" w:themeColor="background1"/>
      <w:spacing w:val="6"/>
      <w:sz w:val="24"/>
    </w:rPr>
  </w:style>
  <w:style w:type="character" w:styleId="Hyperlink">
    <w:name w:val="Hyperlink"/>
    <w:basedOn w:val="DefaultParagraphFont"/>
    <w:uiPriority w:val="99"/>
    <w:unhideWhenUsed/>
    <w:rsid w:val="0035169D"/>
    <w:rPr>
      <w:color w:val="0000FF"/>
      <w:u w:val="single"/>
    </w:rPr>
  </w:style>
  <w:style w:type="character" w:styleId="FollowedHyperlink">
    <w:name w:val="FollowedHyperlink"/>
    <w:basedOn w:val="DefaultParagraphFont"/>
    <w:semiHidden/>
    <w:unhideWhenUsed/>
    <w:rsid w:val="0035169D"/>
    <w:rPr>
      <w:color w:val="8ACED7" w:themeColor="followedHyperlink"/>
      <w:u w:val="single"/>
    </w:rPr>
  </w:style>
  <w:style w:type="character" w:styleId="UnresolvedMention">
    <w:name w:val="Unresolved Mention"/>
    <w:basedOn w:val="DefaultParagraphFont"/>
    <w:uiPriority w:val="99"/>
    <w:semiHidden/>
    <w:unhideWhenUsed/>
    <w:rsid w:val="007F58BB"/>
    <w:rPr>
      <w:color w:val="605E5C"/>
      <w:shd w:val="clear" w:color="auto" w:fill="E1DFDD"/>
    </w:rPr>
  </w:style>
  <w:style w:type="paragraph" w:styleId="NormalWeb">
    <w:name w:val="Normal (Web)"/>
    <w:basedOn w:val="Normal"/>
    <w:uiPriority w:val="99"/>
    <w:unhideWhenUsed/>
    <w:rsid w:val="00056A5E"/>
    <w:pPr>
      <w:spacing w:before="100" w:beforeAutospacing="1" w:after="100" w:afterAutospacing="1" w:line="240" w:lineRule="auto"/>
    </w:pPr>
    <w:rPr>
      <w:rFonts w:ascii="Calibri" w:eastAsiaTheme="minorHAnsi" w:hAnsi="Calibri" w:cs="Calibri"/>
      <w:sz w:val="22"/>
      <w:szCs w:val="22"/>
    </w:rPr>
  </w:style>
  <w:style w:type="character" w:customStyle="1" w:styleId="Heading4Char">
    <w:name w:val="Heading 4 Char"/>
    <w:basedOn w:val="DefaultParagraphFont"/>
    <w:link w:val="Heading4"/>
    <w:semiHidden/>
    <w:rsid w:val="00E6753F"/>
    <w:rPr>
      <w:bCs/>
      <w:i/>
      <w:szCs w:val="28"/>
    </w:rPr>
  </w:style>
  <w:style w:type="paragraph" w:customStyle="1" w:styleId="RCGHeading3">
    <w:name w:val="RCG Heading 3"/>
    <w:basedOn w:val="Normal"/>
    <w:qFormat/>
    <w:rsid w:val="00FE5E7D"/>
    <w:pPr>
      <w:widowControl w:val="0"/>
      <w:suppressAutoHyphens/>
      <w:autoSpaceDE w:val="0"/>
      <w:autoSpaceDN w:val="0"/>
      <w:adjustRightInd w:val="0"/>
      <w:spacing w:before="113" w:after="113" w:line="240" w:lineRule="atLeast"/>
      <w:textAlignment w:val="center"/>
      <w:outlineLvl w:val="0"/>
    </w:pPr>
    <w:rPr>
      <w:rFonts w:ascii="Arial" w:eastAsiaTheme="minorHAnsi" w:hAnsi="Arial" w:cs="Arial"/>
      <w:b/>
      <w:bCs/>
      <w:color w:val="000000"/>
      <w:sz w:val="18"/>
      <w:szCs w:val="18"/>
      <w:lang w:val="en-GB" w:eastAsia="en-US"/>
    </w:rPr>
  </w:style>
  <w:style w:type="paragraph" w:customStyle="1" w:styleId="xmsonormal">
    <w:name w:val="x_msonormal"/>
    <w:basedOn w:val="Normal"/>
    <w:rsid w:val="00D5755C"/>
    <w:pPr>
      <w:spacing w:line="240" w:lineRule="auto"/>
    </w:pPr>
    <w:rPr>
      <w:rFonts w:ascii="Calibri" w:eastAsiaTheme="minorHAnsi" w:hAnsi="Calibri" w:cs="Calibri"/>
      <w:sz w:val="22"/>
      <w:szCs w:val="22"/>
    </w:rPr>
  </w:style>
  <w:style w:type="character" w:styleId="Strong">
    <w:name w:val="Strong"/>
    <w:basedOn w:val="DefaultParagraphFont"/>
    <w:uiPriority w:val="22"/>
    <w:qFormat/>
    <w:rsid w:val="00D5755C"/>
    <w:rPr>
      <w:b/>
      <w:bCs/>
    </w:rPr>
  </w:style>
  <w:style w:type="paragraph" w:customStyle="1" w:styleId="paragraph">
    <w:name w:val="paragraph"/>
    <w:basedOn w:val="Normal"/>
    <w:rsid w:val="0007730A"/>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07730A"/>
  </w:style>
  <w:style w:type="character" w:customStyle="1" w:styleId="Heading1Char">
    <w:name w:val="Heading 1 Char"/>
    <w:basedOn w:val="DefaultParagraphFont"/>
    <w:link w:val="Heading1"/>
    <w:rsid w:val="00E01B76"/>
    <w:rPr>
      <w:rFonts w:asciiTheme="majorHAnsi" w:hAnsiTheme="majorHAnsi"/>
      <w:b/>
      <w:caps/>
      <w:color w:val="003263" w:themeColor="text2"/>
      <w:spacing w:val="6"/>
      <w:sz w:val="22"/>
    </w:rPr>
  </w:style>
  <w:style w:type="paragraph" w:customStyle="1" w:styleId="xmsolistparagraph">
    <w:name w:val="x_msolistparagraph"/>
    <w:basedOn w:val="Normal"/>
    <w:rsid w:val="003A7334"/>
    <w:pPr>
      <w:spacing w:line="240" w:lineRule="auto"/>
      <w:ind w:left="720"/>
    </w:pPr>
    <w:rPr>
      <w:rFonts w:ascii="Calibri" w:eastAsiaTheme="minorHAnsi" w:hAnsi="Calibri" w:cs="Calibri"/>
    </w:rPr>
  </w:style>
  <w:style w:type="paragraph" w:customStyle="1" w:styleId="Default">
    <w:name w:val="Default"/>
    <w:rsid w:val="009E704B"/>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7194">
      <w:bodyDiv w:val="1"/>
      <w:marLeft w:val="0"/>
      <w:marRight w:val="0"/>
      <w:marTop w:val="0"/>
      <w:marBottom w:val="0"/>
      <w:divBdr>
        <w:top w:val="none" w:sz="0" w:space="0" w:color="auto"/>
        <w:left w:val="none" w:sz="0" w:space="0" w:color="auto"/>
        <w:bottom w:val="none" w:sz="0" w:space="0" w:color="auto"/>
        <w:right w:val="none" w:sz="0" w:space="0" w:color="auto"/>
      </w:divBdr>
    </w:div>
    <w:div w:id="71859565">
      <w:bodyDiv w:val="1"/>
      <w:marLeft w:val="0"/>
      <w:marRight w:val="0"/>
      <w:marTop w:val="0"/>
      <w:marBottom w:val="0"/>
      <w:divBdr>
        <w:top w:val="none" w:sz="0" w:space="0" w:color="auto"/>
        <w:left w:val="none" w:sz="0" w:space="0" w:color="auto"/>
        <w:bottom w:val="none" w:sz="0" w:space="0" w:color="auto"/>
        <w:right w:val="none" w:sz="0" w:space="0" w:color="auto"/>
      </w:divBdr>
    </w:div>
    <w:div w:id="79181246">
      <w:bodyDiv w:val="1"/>
      <w:marLeft w:val="0"/>
      <w:marRight w:val="0"/>
      <w:marTop w:val="0"/>
      <w:marBottom w:val="0"/>
      <w:divBdr>
        <w:top w:val="none" w:sz="0" w:space="0" w:color="auto"/>
        <w:left w:val="none" w:sz="0" w:space="0" w:color="auto"/>
        <w:bottom w:val="none" w:sz="0" w:space="0" w:color="auto"/>
        <w:right w:val="none" w:sz="0" w:space="0" w:color="auto"/>
      </w:divBdr>
    </w:div>
    <w:div w:id="220947706">
      <w:bodyDiv w:val="1"/>
      <w:marLeft w:val="0"/>
      <w:marRight w:val="0"/>
      <w:marTop w:val="0"/>
      <w:marBottom w:val="0"/>
      <w:divBdr>
        <w:top w:val="none" w:sz="0" w:space="0" w:color="auto"/>
        <w:left w:val="none" w:sz="0" w:space="0" w:color="auto"/>
        <w:bottom w:val="none" w:sz="0" w:space="0" w:color="auto"/>
        <w:right w:val="none" w:sz="0" w:space="0" w:color="auto"/>
      </w:divBdr>
    </w:div>
    <w:div w:id="270088698">
      <w:bodyDiv w:val="1"/>
      <w:marLeft w:val="0"/>
      <w:marRight w:val="0"/>
      <w:marTop w:val="0"/>
      <w:marBottom w:val="0"/>
      <w:divBdr>
        <w:top w:val="none" w:sz="0" w:space="0" w:color="auto"/>
        <w:left w:val="none" w:sz="0" w:space="0" w:color="auto"/>
        <w:bottom w:val="none" w:sz="0" w:space="0" w:color="auto"/>
        <w:right w:val="none" w:sz="0" w:space="0" w:color="auto"/>
      </w:divBdr>
    </w:div>
    <w:div w:id="276065498">
      <w:bodyDiv w:val="1"/>
      <w:marLeft w:val="0"/>
      <w:marRight w:val="0"/>
      <w:marTop w:val="0"/>
      <w:marBottom w:val="0"/>
      <w:divBdr>
        <w:top w:val="none" w:sz="0" w:space="0" w:color="auto"/>
        <w:left w:val="none" w:sz="0" w:space="0" w:color="auto"/>
        <w:bottom w:val="none" w:sz="0" w:space="0" w:color="auto"/>
        <w:right w:val="none" w:sz="0" w:space="0" w:color="auto"/>
      </w:divBdr>
    </w:div>
    <w:div w:id="277880813">
      <w:bodyDiv w:val="1"/>
      <w:marLeft w:val="0"/>
      <w:marRight w:val="0"/>
      <w:marTop w:val="0"/>
      <w:marBottom w:val="0"/>
      <w:divBdr>
        <w:top w:val="none" w:sz="0" w:space="0" w:color="auto"/>
        <w:left w:val="none" w:sz="0" w:space="0" w:color="auto"/>
        <w:bottom w:val="none" w:sz="0" w:space="0" w:color="auto"/>
        <w:right w:val="none" w:sz="0" w:space="0" w:color="auto"/>
      </w:divBdr>
    </w:div>
    <w:div w:id="348065595">
      <w:bodyDiv w:val="1"/>
      <w:marLeft w:val="0"/>
      <w:marRight w:val="0"/>
      <w:marTop w:val="0"/>
      <w:marBottom w:val="0"/>
      <w:divBdr>
        <w:top w:val="none" w:sz="0" w:space="0" w:color="auto"/>
        <w:left w:val="none" w:sz="0" w:space="0" w:color="auto"/>
        <w:bottom w:val="none" w:sz="0" w:space="0" w:color="auto"/>
        <w:right w:val="none" w:sz="0" w:space="0" w:color="auto"/>
      </w:divBdr>
    </w:div>
    <w:div w:id="348146912">
      <w:bodyDiv w:val="1"/>
      <w:marLeft w:val="0"/>
      <w:marRight w:val="0"/>
      <w:marTop w:val="0"/>
      <w:marBottom w:val="0"/>
      <w:divBdr>
        <w:top w:val="none" w:sz="0" w:space="0" w:color="auto"/>
        <w:left w:val="none" w:sz="0" w:space="0" w:color="auto"/>
        <w:bottom w:val="none" w:sz="0" w:space="0" w:color="auto"/>
        <w:right w:val="none" w:sz="0" w:space="0" w:color="auto"/>
      </w:divBdr>
    </w:div>
    <w:div w:id="377321760">
      <w:bodyDiv w:val="1"/>
      <w:marLeft w:val="0"/>
      <w:marRight w:val="0"/>
      <w:marTop w:val="0"/>
      <w:marBottom w:val="0"/>
      <w:divBdr>
        <w:top w:val="none" w:sz="0" w:space="0" w:color="auto"/>
        <w:left w:val="none" w:sz="0" w:space="0" w:color="auto"/>
        <w:bottom w:val="none" w:sz="0" w:space="0" w:color="auto"/>
        <w:right w:val="none" w:sz="0" w:space="0" w:color="auto"/>
      </w:divBdr>
    </w:div>
    <w:div w:id="407461142">
      <w:bodyDiv w:val="1"/>
      <w:marLeft w:val="0"/>
      <w:marRight w:val="0"/>
      <w:marTop w:val="0"/>
      <w:marBottom w:val="0"/>
      <w:divBdr>
        <w:top w:val="none" w:sz="0" w:space="0" w:color="auto"/>
        <w:left w:val="none" w:sz="0" w:space="0" w:color="auto"/>
        <w:bottom w:val="none" w:sz="0" w:space="0" w:color="auto"/>
        <w:right w:val="none" w:sz="0" w:space="0" w:color="auto"/>
      </w:divBdr>
    </w:div>
    <w:div w:id="439573627">
      <w:bodyDiv w:val="1"/>
      <w:marLeft w:val="0"/>
      <w:marRight w:val="0"/>
      <w:marTop w:val="0"/>
      <w:marBottom w:val="0"/>
      <w:divBdr>
        <w:top w:val="none" w:sz="0" w:space="0" w:color="auto"/>
        <w:left w:val="none" w:sz="0" w:space="0" w:color="auto"/>
        <w:bottom w:val="none" w:sz="0" w:space="0" w:color="auto"/>
        <w:right w:val="none" w:sz="0" w:space="0" w:color="auto"/>
      </w:divBdr>
    </w:div>
    <w:div w:id="577176003">
      <w:bodyDiv w:val="1"/>
      <w:marLeft w:val="0"/>
      <w:marRight w:val="0"/>
      <w:marTop w:val="0"/>
      <w:marBottom w:val="0"/>
      <w:divBdr>
        <w:top w:val="none" w:sz="0" w:space="0" w:color="auto"/>
        <w:left w:val="none" w:sz="0" w:space="0" w:color="auto"/>
        <w:bottom w:val="none" w:sz="0" w:space="0" w:color="auto"/>
        <w:right w:val="none" w:sz="0" w:space="0" w:color="auto"/>
      </w:divBdr>
    </w:div>
    <w:div w:id="644310148">
      <w:bodyDiv w:val="1"/>
      <w:marLeft w:val="0"/>
      <w:marRight w:val="0"/>
      <w:marTop w:val="0"/>
      <w:marBottom w:val="0"/>
      <w:divBdr>
        <w:top w:val="none" w:sz="0" w:space="0" w:color="auto"/>
        <w:left w:val="none" w:sz="0" w:space="0" w:color="auto"/>
        <w:bottom w:val="none" w:sz="0" w:space="0" w:color="auto"/>
        <w:right w:val="none" w:sz="0" w:space="0" w:color="auto"/>
      </w:divBdr>
    </w:div>
    <w:div w:id="680359380">
      <w:bodyDiv w:val="1"/>
      <w:marLeft w:val="0"/>
      <w:marRight w:val="0"/>
      <w:marTop w:val="0"/>
      <w:marBottom w:val="0"/>
      <w:divBdr>
        <w:top w:val="none" w:sz="0" w:space="0" w:color="auto"/>
        <w:left w:val="none" w:sz="0" w:space="0" w:color="auto"/>
        <w:bottom w:val="none" w:sz="0" w:space="0" w:color="auto"/>
        <w:right w:val="none" w:sz="0" w:space="0" w:color="auto"/>
      </w:divBdr>
    </w:div>
    <w:div w:id="758329652">
      <w:bodyDiv w:val="1"/>
      <w:marLeft w:val="0"/>
      <w:marRight w:val="0"/>
      <w:marTop w:val="0"/>
      <w:marBottom w:val="0"/>
      <w:divBdr>
        <w:top w:val="none" w:sz="0" w:space="0" w:color="auto"/>
        <w:left w:val="none" w:sz="0" w:space="0" w:color="auto"/>
        <w:bottom w:val="none" w:sz="0" w:space="0" w:color="auto"/>
        <w:right w:val="none" w:sz="0" w:space="0" w:color="auto"/>
      </w:divBdr>
    </w:div>
    <w:div w:id="803541868">
      <w:bodyDiv w:val="1"/>
      <w:marLeft w:val="0"/>
      <w:marRight w:val="0"/>
      <w:marTop w:val="0"/>
      <w:marBottom w:val="0"/>
      <w:divBdr>
        <w:top w:val="none" w:sz="0" w:space="0" w:color="auto"/>
        <w:left w:val="none" w:sz="0" w:space="0" w:color="auto"/>
        <w:bottom w:val="none" w:sz="0" w:space="0" w:color="auto"/>
        <w:right w:val="none" w:sz="0" w:space="0" w:color="auto"/>
      </w:divBdr>
    </w:div>
    <w:div w:id="809709045">
      <w:bodyDiv w:val="1"/>
      <w:marLeft w:val="0"/>
      <w:marRight w:val="0"/>
      <w:marTop w:val="0"/>
      <w:marBottom w:val="0"/>
      <w:divBdr>
        <w:top w:val="none" w:sz="0" w:space="0" w:color="auto"/>
        <w:left w:val="none" w:sz="0" w:space="0" w:color="auto"/>
        <w:bottom w:val="none" w:sz="0" w:space="0" w:color="auto"/>
        <w:right w:val="none" w:sz="0" w:space="0" w:color="auto"/>
      </w:divBdr>
    </w:div>
    <w:div w:id="819032030">
      <w:bodyDiv w:val="1"/>
      <w:marLeft w:val="0"/>
      <w:marRight w:val="0"/>
      <w:marTop w:val="0"/>
      <w:marBottom w:val="0"/>
      <w:divBdr>
        <w:top w:val="none" w:sz="0" w:space="0" w:color="auto"/>
        <w:left w:val="none" w:sz="0" w:space="0" w:color="auto"/>
        <w:bottom w:val="none" w:sz="0" w:space="0" w:color="auto"/>
        <w:right w:val="none" w:sz="0" w:space="0" w:color="auto"/>
      </w:divBdr>
    </w:div>
    <w:div w:id="893349050">
      <w:bodyDiv w:val="1"/>
      <w:marLeft w:val="0"/>
      <w:marRight w:val="0"/>
      <w:marTop w:val="0"/>
      <w:marBottom w:val="0"/>
      <w:divBdr>
        <w:top w:val="none" w:sz="0" w:space="0" w:color="auto"/>
        <w:left w:val="none" w:sz="0" w:space="0" w:color="auto"/>
        <w:bottom w:val="none" w:sz="0" w:space="0" w:color="auto"/>
        <w:right w:val="none" w:sz="0" w:space="0" w:color="auto"/>
      </w:divBdr>
    </w:div>
    <w:div w:id="1048728103">
      <w:bodyDiv w:val="1"/>
      <w:marLeft w:val="0"/>
      <w:marRight w:val="0"/>
      <w:marTop w:val="0"/>
      <w:marBottom w:val="0"/>
      <w:divBdr>
        <w:top w:val="none" w:sz="0" w:space="0" w:color="auto"/>
        <w:left w:val="none" w:sz="0" w:space="0" w:color="auto"/>
        <w:bottom w:val="none" w:sz="0" w:space="0" w:color="auto"/>
        <w:right w:val="none" w:sz="0" w:space="0" w:color="auto"/>
      </w:divBdr>
    </w:div>
    <w:div w:id="1056318748">
      <w:bodyDiv w:val="1"/>
      <w:marLeft w:val="0"/>
      <w:marRight w:val="0"/>
      <w:marTop w:val="0"/>
      <w:marBottom w:val="0"/>
      <w:divBdr>
        <w:top w:val="none" w:sz="0" w:space="0" w:color="auto"/>
        <w:left w:val="none" w:sz="0" w:space="0" w:color="auto"/>
        <w:bottom w:val="none" w:sz="0" w:space="0" w:color="auto"/>
        <w:right w:val="none" w:sz="0" w:space="0" w:color="auto"/>
      </w:divBdr>
    </w:div>
    <w:div w:id="1129319004">
      <w:bodyDiv w:val="1"/>
      <w:marLeft w:val="0"/>
      <w:marRight w:val="0"/>
      <w:marTop w:val="0"/>
      <w:marBottom w:val="0"/>
      <w:divBdr>
        <w:top w:val="none" w:sz="0" w:space="0" w:color="auto"/>
        <w:left w:val="none" w:sz="0" w:space="0" w:color="auto"/>
        <w:bottom w:val="none" w:sz="0" w:space="0" w:color="auto"/>
        <w:right w:val="none" w:sz="0" w:space="0" w:color="auto"/>
      </w:divBdr>
    </w:div>
    <w:div w:id="1142576623">
      <w:bodyDiv w:val="1"/>
      <w:marLeft w:val="0"/>
      <w:marRight w:val="0"/>
      <w:marTop w:val="0"/>
      <w:marBottom w:val="0"/>
      <w:divBdr>
        <w:top w:val="none" w:sz="0" w:space="0" w:color="auto"/>
        <w:left w:val="none" w:sz="0" w:space="0" w:color="auto"/>
        <w:bottom w:val="none" w:sz="0" w:space="0" w:color="auto"/>
        <w:right w:val="none" w:sz="0" w:space="0" w:color="auto"/>
      </w:divBdr>
    </w:div>
    <w:div w:id="1219126329">
      <w:bodyDiv w:val="1"/>
      <w:marLeft w:val="0"/>
      <w:marRight w:val="0"/>
      <w:marTop w:val="0"/>
      <w:marBottom w:val="0"/>
      <w:divBdr>
        <w:top w:val="none" w:sz="0" w:space="0" w:color="auto"/>
        <w:left w:val="none" w:sz="0" w:space="0" w:color="auto"/>
        <w:bottom w:val="none" w:sz="0" w:space="0" w:color="auto"/>
        <w:right w:val="none" w:sz="0" w:space="0" w:color="auto"/>
      </w:divBdr>
    </w:div>
    <w:div w:id="1250120887">
      <w:bodyDiv w:val="1"/>
      <w:marLeft w:val="0"/>
      <w:marRight w:val="0"/>
      <w:marTop w:val="0"/>
      <w:marBottom w:val="0"/>
      <w:divBdr>
        <w:top w:val="none" w:sz="0" w:space="0" w:color="auto"/>
        <w:left w:val="none" w:sz="0" w:space="0" w:color="auto"/>
        <w:bottom w:val="none" w:sz="0" w:space="0" w:color="auto"/>
        <w:right w:val="none" w:sz="0" w:space="0" w:color="auto"/>
      </w:divBdr>
    </w:div>
    <w:div w:id="1301350880">
      <w:bodyDiv w:val="1"/>
      <w:marLeft w:val="0"/>
      <w:marRight w:val="0"/>
      <w:marTop w:val="0"/>
      <w:marBottom w:val="0"/>
      <w:divBdr>
        <w:top w:val="none" w:sz="0" w:space="0" w:color="auto"/>
        <w:left w:val="none" w:sz="0" w:space="0" w:color="auto"/>
        <w:bottom w:val="none" w:sz="0" w:space="0" w:color="auto"/>
        <w:right w:val="none" w:sz="0" w:space="0" w:color="auto"/>
      </w:divBdr>
    </w:div>
    <w:div w:id="1360425223">
      <w:bodyDiv w:val="1"/>
      <w:marLeft w:val="0"/>
      <w:marRight w:val="0"/>
      <w:marTop w:val="0"/>
      <w:marBottom w:val="0"/>
      <w:divBdr>
        <w:top w:val="none" w:sz="0" w:space="0" w:color="auto"/>
        <w:left w:val="none" w:sz="0" w:space="0" w:color="auto"/>
        <w:bottom w:val="none" w:sz="0" w:space="0" w:color="auto"/>
        <w:right w:val="none" w:sz="0" w:space="0" w:color="auto"/>
      </w:divBdr>
    </w:div>
    <w:div w:id="1434859549">
      <w:bodyDiv w:val="1"/>
      <w:marLeft w:val="0"/>
      <w:marRight w:val="0"/>
      <w:marTop w:val="0"/>
      <w:marBottom w:val="0"/>
      <w:divBdr>
        <w:top w:val="none" w:sz="0" w:space="0" w:color="auto"/>
        <w:left w:val="none" w:sz="0" w:space="0" w:color="auto"/>
        <w:bottom w:val="none" w:sz="0" w:space="0" w:color="auto"/>
        <w:right w:val="none" w:sz="0" w:space="0" w:color="auto"/>
      </w:divBdr>
    </w:div>
    <w:div w:id="1497383286">
      <w:bodyDiv w:val="1"/>
      <w:marLeft w:val="0"/>
      <w:marRight w:val="0"/>
      <w:marTop w:val="0"/>
      <w:marBottom w:val="0"/>
      <w:divBdr>
        <w:top w:val="none" w:sz="0" w:space="0" w:color="auto"/>
        <w:left w:val="none" w:sz="0" w:space="0" w:color="auto"/>
        <w:bottom w:val="none" w:sz="0" w:space="0" w:color="auto"/>
        <w:right w:val="none" w:sz="0" w:space="0" w:color="auto"/>
      </w:divBdr>
    </w:div>
    <w:div w:id="1497695523">
      <w:bodyDiv w:val="1"/>
      <w:marLeft w:val="0"/>
      <w:marRight w:val="0"/>
      <w:marTop w:val="0"/>
      <w:marBottom w:val="0"/>
      <w:divBdr>
        <w:top w:val="none" w:sz="0" w:space="0" w:color="auto"/>
        <w:left w:val="none" w:sz="0" w:space="0" w:color="auto"/>
        <w:bottom w:val="none" w:sz="0" w:space="0" w:color="auto"/>
        <w:right w:val="none" w:sz="0" w:space="0" w:color="auto"/>
      </w:divBdr>
    </w:div>
    <w:div w:id="1528523948">
      <w:bodyDiv w:val="1"/>
      <w:marLeft w:val="0"/>
      <w:marRight w:val="0"/>
      <w:marTop w:val="0"/>
      <w:marBottom w:val="0"/>
      <w:divBdr>
        <w:top w:val="none" w:sz="0" w:space="0" w:color="auto"/>
        <w:left w:val="none" w:sz="0" w:space="0" w:color="auto"/>
        <w:bottom w:val="none" w:sz="0" w:space="0" w:color="auto"/>
        <w:right w:val="none" w:sz="0" w:space="0" w:color="auto"/>
      </w:divBdr>
    </w:div>
    <w:div w:id="1611006016">
      <w:bodyDiv w:val="1"/>
      <w:marLeft w:val="0"/>
      <w:marRight w:val="0"/>
      <w:marTop w:val="0"/>
      <w:marBottom w:val="0"/>
      <w:divBdr>
        <w:top w:val="none" w:sz="0" w:space="0" w:color="auto"/>
        <w:left w:val="none" w:sz="0" w:space="0" w:color="auto"/>
        <w:bottom w:val="none" w:sz="0" w:space="0" w:color="auto"/>
        <w:right w:val="none" w:sz="0" w:space="0" w:color="auto"/>
      </w:divBdr>
    </w:div>
    <w:div w:id="1831284828">
      <w:bodyDiv w:val="1"/>
      <w:marLeft w:val="0"/>
      <w:marRight w:val="0"/>
      <w:marTop w:val="0"/>
      <w:marBottom w:val="0"/>
      <w:divBdr>
        <w:top w:val="none" w:sz="0" w:space="0" w:color="auto"/>
        <w:left w:val="none" w:sz="0" w:space="0" w:color="auto"/>
        <w:bottom w:val="none" w:sz="0" w:space="0" w:color="auto"/>
        <w:right w:val="none" w:sz="0" w:space="0" w:color="auto"/>
      </w:divBdr>
    </w:div>
    <w:div w:id="1832867948">
      <w:bodyDiv w:val="1"/>
      <w:marLeft w:val="0"/>
      <w:marRight w:val="0"/>
      <w:marTop w:val="0"/>
      <w:marBottom w:val="0"/>
      <w:divBdr>
        <w:top w:val="none" w:sz="0" w:space="0" w:color="auto"/>
        <w:left w:val="none" w:sz="0" w:space="0" w:color="auto"/>
        <w:bottom w:val="none" w:sz="0" w:space="0" w:color="auto"/>
        <w:right w:val="none" w:sz="0" w:space="0" w:color="auto"/>
      </w:divBdr>
    </w:div>
    <w:div w:id="1848514967">
      <w:bodyDiv w:val="1"/>
      <w:marLeft w:val="0"/>
      <w:marRight w:val="0"/>
      <w:marTop w:val="0"/>
      <w:marBottom w:val="0"/>
      <w:divBdr>
        <w:top w:val="none" w:sz="0" w:space="0" w:color="auto"/>
        <w:left w:val="none" w:sz="0" w:space="0" w:color="auto"/>
        <w:bottom w:val="none" w:sz="0" w:space="0" w:color="auto"/>
        <w:right w:val="none" w:sz="0" w:space="0" w:color="auto"/>
      </w:divBdr>
    </w:div>
    <w:div w:id="1870070688">
      <w:bodyDiv w:val="1"/>
      <w:marLeft w:val="0"/>
      <w:marRight w:val="0"/>
      <w:marTop w:val="0"/>
      <w:marBottom w:val="0"/>
      <w:divBdr>
        <w:top w:val="none" w:sz="0" w:space="0" w:color="auto"/>
        <w:left w:val="none" w:sz="0" w:space="0" w:color="auto"/>
        <w:bottom w:val="none" w:sz="0" w:space="0" w:color="auto"/>
        <w:right w:val="none" w:sz="0" w:space="0" w:color="auto"/>
      </w:divBdr>
    </w:div>
    <w:div w:id="1871063327">
      <w:bodyDiv w:val="1"/>
      <w:marLeft w:val="0"/>
      <w:marRight w:val="0"/>
      <w:marTop w:val="0"/>
      <w:marBottom w:val="0"/>
      <w:divBdr>
        <w:top w:val="none" w:sz="0" w:space="0" w:color="auto"/>
        <w:left w:val="none" w:sz="0" w:space="0" w:color="auto"/>
        <w:bottom w:val="none" w:sz="0" w:space="0" w:color="auto"/>
        <w:right w:val="none" w:sz="0" w:space="0" w:color="auto"/>
      </w:divBdr>
    </w:div>
    <w:div w:id="1905991753">
      <w:bodyDiv w:val="1"/>
      <w:marLeft w:val="0"/>
      <w:marRight w:val="0"/>
      <w:marTop w:val="0"/>
      <w:marBottom w:val="0"/>
      <w:divBdr>
        <w:top w:val="none" w:sz="0" w:space="0" w:color="auto"/>
        <w:left w:val="none" w:sz="0" w:space="0" w:color="auto"/>
        <w:bottom w:val="none" w:sz="0" w:space="0" w:color="auto"/>
        <w:right w:val="none" w:sz="0" w:space="0" w:color="auto"/>
      </w:divBdr>
    </w:div>
    <w:div w:id="1952544379">
      <w:bodyDiv w:val="1"/>
      <w:marLeft w:val="0"/>
      <w:marRight w:val="0"/>
      <w:marTop w:val="0"/>
      <w:marBottom w:val="0"/>
      <w:divBdr>
        <w:top w:val="none" w:sz="0" w:space="0" w:color="auto"/>
        <w:left w:val="none" w:sz="0" w:space="0" w:color="auto"/>
        <w:bottom w:val="none" w:sz="0" w:space="0" w:color="auto"/>
        <w:right w:val="none" w:sz="0" w:space="0" w:color="auto"/>
      </w:divBdr>
    </w:div>
    <w:div w:id="1989241545">
      <w:bodyDiv w:val="1"/>
      <w:marLeft w:val="0"/>
      <w:marRight w:val="0"/>
      <w:marTop w:val="0"/>
      <w:marBottom w:val="0"/>
      <w:divBdr>
        <w:top w:val="none" w:sz="0" w:space="0" w:color="auto"/>
        <w:left w:val="none" w:sz="0" w:space="0" w:color="auto"/>
        <w:bottom w:val="none" w:sz="0" w:space="0" w:color="auto"/>
        <w:right w:val="none" w:sz="0" w:space="0" w:color="auto"/>
      </w:divBdr>
    </w:div>
    <w:div w:id="2005933041">
      <w:bodyDiv w:val="1"/>
      <w:marLeft w:val="0"/>
      <w:marRight w:val="0"/>
      <w:marTop w:val="0"/>
      <w:marBottom w:val="0"/>
      <w:divBdr>
        <w:top w:val="none" w:sz="0" w:space="0" w:color="auto"/>
        <w:left w:val="none" w:sz="0" w:space="0" w:color="auto"/>
        <w:bottom w:val="none" w:sz="0" w:space="0" w:color="auto"/>
        <w:right w:val="none" w:sz="0" w:space="0" w:color="auto"/>
      </w:divBdr>
    </w:div>
    <w:div w:id="21123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overeignhillhiddenhistories.com.au/faq/"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13095\AppData\Roaming\Microsoft\Templates\TRIM\Corporate%20Templates\COGG%20Agenda%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1d4838c-d2b8-44b3-899f-22572ea860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33C758267226489158CEB4649F9D96" ma:contentTypeVersion="18" ma:contentTypeDescription="Create a new document." ma:contentTypeScope="" ma:versionID="3c704cfcbb213953bdd14aee84715f6d">
  <xsd:schema xmlns:xsd="http://www.w3.org/2001/XMLSchema" xmlns:xs="http://www.w3.org/2001/XMLSchema" xmlns:p="http://schemas.microsoft.com/office/2006/metadata/properties" xmlns:ns3="01d4838c-d2b8-44b3-899f-22572ea8604d" xmlns:ns4="2a35fd06-f0f5-4ebc-8109-7abefa010fdb" targetNamespace="http://schemas.microsoft.com/office/2006/metadata/properties" ma:root="true" ma:fieldsID="b2f3ef1d85a5e333bcd926ba1e2de8fa" ns3:_="" ns4:_="">
    <xsd:import namespace="01d4838c-d2b8-44b3-899f-22572ea8604d"/>
    <xsd:import namespace="2a35fd06-f0f5-4ebc-8109-7abefa010f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4838c-d2b8-44b3-899f-22572ea86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35fd06-f0f5-4ebc-8109-7abefa010f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F2D402C8-FC69-40B7-9D7F-DCFA8CBDC22F}">
  <ds:schemaRefs>
    <ds:schemaRef ds:uri="http://schemas.microsoft.com/office/2006/metadata/properties"/>
    <ds:schemaRef ds:uri="http://schemas.microsoft.com/office/infopath/2007/PartnerControls"/>
    <ds:schemaRef ds:uri="01d4838c-d2b8-44b3-899f-22572ea8604d"/>
  </ds:schemaRefs>
</ds:datastoreItem>
</file>

<file path=customXml/itemProps2.xml><?xml version="1.0" encoding="utf-8"?>
<ds:datastoreItem xmlns:ds="http://schemas.openxmlformats.org/officeDocument/2006/customXml" ds:itemID="{8C4BCD0B-70E9-4279-BE89-EC3A1421A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4838c-d2b8-44b3-899f-22572ea8604d"/>
    <ds:schemaRef ds:uri="2a35fd06-f0f5-4ebc-8109-7abefa010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7669DC-46E0-4F36-80B7-8551E3BD1896}">
  <ds:schemaRefs>
    <ds:schemaRef ds:uri="http://schemas.microsoft.com/sharepoint/v3/contenttype/forms"/>
  </ds:schemaRefs>
</ds:datastoreItem>
</file>

<file path=customXml/itemProps4.xml><?xml version="1.0" encoding="utf-8"?>
<ds:datastoreItem xmlns:ds="http://schemas.openxmlformats.org/officeDocument/2006/customXml" ds:itemID="{67F9236E-EF1F-4FAE-BF22-FD9FE3E34ECE}">
  <ds:schemaRefs>
    <ds:schemaRef ds:uri="http://schemas.openxmlformats.org/officeDocument/2006/bibliography"/>
  </ds:schemaRefs>
</ds:datastoreItem>
</file>

<file path=customXml/itemProps5.xml><?xml version="1.0" encoding="utf-8"?>
<ds:datastoreItem xmlns:ds="http://schemas.openxmlformats.org/officeDocument/2006/customXml" ds:itemID="{5E278531-2F2F-48EF-9A65-1C26849ED33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Agenda Template.DOTX</Template>
  <TotalTime>1</TotalTime>
  <Pages>4</Pages>
  <Words>1312</Words>
  <Characters>7078</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Rhys Mawson</dc:creator>
  <cp:lastModifiedBy>Zoe Eastick</cp:lastModifiedBy>
  <cp:revision>2</cp:revision>
  <cp:lastPrinted>2024-05-06T04:45:00Z</cp:lastPrinted>
  <dcterms:created xsi:type="dcterms:W3CDTF">2026-03-27T05:15:00Z</dcterms:created>
  <dcterms:modified xsi:type="dcterms:W3CDTF">2026-03-27T05:15:00Z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D25-148693</vt:lpwstr>
  </property>
  <property fmtid="{D5CDD505-2E9C-101B-9397-08002B2CF9AE}" pid="3" name="ContentTypeId">
    <vt:lpwstr>0x0101002433C758267226489158CEB4649F9D96</vt:lpwstr>
  </property>
</Properties>
</file>