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5D6B1" w14:textId="5BAE5211"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B33FAF">
        <w:rPr>
          <w:sz w:val="72"/>
          <w:szCs w:val="72"/>
        </w:rPr>
        <w:t>MINUTES</w:t>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516A1F4A" w14:textId="4323B3CE" w:rsidR="00E01B76" w:rsidRPr="004110F0" w:rsidRDefault="00E01B76" w:rsidP="00E01B76">
      <w:pPr>
        <w:pStyle w:val="Heading1"/>
      </w:pPr>
      <w:r>
        <w:t xml:space="preserve">Monday </w:t>
      </w:r>
      <w:r w:rsidR="001038F6">
        <w:t>2</w:t>
      </w:r>
      <w:r w:rsidR="00942703">
        <w:t>8</w:t>
      </w:r>
      <w:r w:rsidR="001038F6">
        <w:t xml:space="preserve"> </w:t>
      </w:r>
      <w:r w:rsidR="00942703">
        <w:t>April</w:t>
      </w:r>
      <w:r w:rsidR="001038F6">
        <w:t xml:space="preserve"> 2025</w:t>
      </w:r>
      <w:r>
        <w:t xml:space="preserve">| </w:t>
      </w:r>
      <w:r w:rsidR="00942703">
        <w:t>4</w:t>
      </w:r>
      <w:r>
        <w:t>:</w:t>
      </w:r>
      <w:r w:rsidR="00942703">
        <w:t>3</w:t>
      </w:r>
      <w:r>
        <w:t>0-</w:t>
      </w:r>
      <w:r w:rsidR="001038F6">
        <w:t>7</w:t>
      </w:r>
      <w:r>
        <w:t>:</w:t>
      </w:r>
      <w:r w:rsidR="001038F6">
        <w:t>3</w:t>
      </w:r>
      <w:r>
        <w:t xml:space="preserve">0pm | </w:t>
      </w:r>
      <w:r w:rsidR="00B33FAF">
        <w:t>WURR</w:t>
      </w:r>
      <w:r w:rsidR="00F07503">
        <w:t>I</w:t>
      </w:r>
      <w:r w:rsidR="00B33FAF">
        <w:t>KI NYAL</w:t>
      </w:r>
      <w:r w:rsidR="004B40CF">
        <w:t xml:space="preserve"> </w:t>
      </w:r>
    </w:p>
    <w:p w14:paraId="35CFE1C7" w14:textId="77777777" w:rsidR="008D7869" w:rsidRDefault="008D7869" w:rsidP="008D7869">
      <w:pPr>
        <w:pStyle w:val="Heading1"/>
      </w:pPr>
      <w:r>
        <w:t>Attendees</w:t>
      </w:r>
    </w:p>
    <w:p w14:paraId="03156278" w14:textId="0895C643" w:rsidR="008D7869" w:rsidRPr="00136534" w:rsidRDefault="008D7869" w:rsidP="0063269F">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00FF2DAA" w:rsidRPr="00035864">
        <w:rPr>
          <w:rFonts w:asciiTheme="majorHAnsi" w:hAnsiTheme="majorHAnsi" w:cstheme="majorHAnsi"/>
        </w:rPr>
        <w:t>Ayush</w:t>
      </w:r>
      <w:r w:rsidR="00DA0B70" w:rsidRPr="00035864">
        <w:rPr>
          <w:rFonts w:asciiTheme="majorHAnsi" w:hAnsiTheme="majorHAnsi" w:cstheme="majorHAnsi"/>
        </w:rPr>
        <w:t xml:space="preserve"> Singh (Junior Mayor)</w:t>
      </w:r>
    </w:p>
    <w:p w14:paraId="666F3A88" w14:textId="77777777" w:rsidR="008D7869" w:rsidRPr="00F9539A" w:rsidRDefault="008D7869" w:rsidP="0063269F">
      <w:pPr>
        <w:rPr>
          <w:color w:val="8ACED7" w:themeColor="accent1"/>
        </w:rPr>
      </w:pPr>
    </w:p>
    <w:p w14:paraId="486B6CC1" w14:textId="76BB1B5C" w:rsidR="00A27C4E" w:rsidRDefault="008D7869" w:rsidP="0063269F">
      <w:pPr>
        <w:pStyle w:val="BodyText"/>
        <w:spacing w:before="0" w:after="0"/>
        <w:rPr>
          <w:rFonts w:asciiTheme="majorHAnsi" w:hAnsiTheme="majorHAnsi" w:cstheme="majorHAnsi"/>
        </w:rPr>
      </w:pPr>
      <w:r w:rsidRPr="001D2BC4">
        <w:rPr>
          <w:rFonts w:asciiTheme="majorHAnsi" w:hAnsiTheme="majorHAnsi" w:cstheme="majorHAnsi"/>
          <w:b/>
          <w:bCs/>
        </w:rPr>
        <w:t>Youth Council Members</w:t>
      </w:r>
      <w:r w:rsidRPr="001D2BC4">
        <w:rPr>
          <w:rFonts w:asciiTheme="majorHAnsi" w:hAnsiTheme="majorHAnsi" w:cstheme="majorHAnsi"/>
        </w:rPr>
        <w:t xml:space="preserve"> –</w:t>
      </w:r>
      <w:r w:rsidRPr="00A632DD">
        <w:t xml:space="preserve"> </w:t>
      </w:r>
      <w:r w:rsidR="00F605E7" w:rsidRPr="00035864">
        <w:rPr>
          <w:rFonts w:asciiTheme="majorHAnsi" w:hAnsiTheme="majorHAnsi" w:cstheme="majorHAnsi"/>
        </w:rPr>
        <w:t xml:space="preserve">Alanah Forbes (Junior Deputy Mayor), </w:t>
      </w:r>
      <w:r w:rsidR="00E4305B" w:rsidRPr="00035864">
        <w:rPr>
          <w:rFonts w:asciiTheme="majorHAnsi" w:hAnsiTheme="majorHAnsi" w:cstheme="majorHAnsi"/>
        </w:rPr>
        <w:t xml:space="preserve">Archie Gaylard, </w:t>
      </w:r>
      <w:r w:rsidR="00702D01" w:rsidRPr="00035864">
        <w:rPr>
          <w:rFonts w:asciiTheme="majorHAnsi" w:hAnsiTheme="majorHAnsi" w:cstheme="majorHAnsi"/>
        </w:rPr>
        <w:t xml:space="preserve">Bella Harvey, </w:t>
      </w:r>
      <w:r w:rsidR="00F605E7" w:rsidRPr="00035864">
        <w:rPr>
          <w:rFonts w:asciiTheme="majorHAnsi" w:hAnsiTheme="majorHAnsi" w:cstheme="majorHAnsi"/>
        </w:rPr>
        <w:t>Ben Pocock,</w:t>
      </w:r>
      <w:r w:rsidR="005B0441" w:rsidRPr="00035864">
        <w:rPr>
          <w:rFonts w:asciiTheme="majorHAnsi" w:hAnsiTheme="majorHAnsi" w:cstheme="majorHAnsi"/>
        </w:rPr>
        <w:t xml:space="preserve"> Codey Broomhall</w:t>
      </w:r>
      <w:r w:rsidR="00080321" w:rsidRPr="00035864">
        <w:rPr>
          <w:rFonts w:asciiTheme="majorHAnsi" w:hAnsiTheme="majorHAnsi" w:cstheme="majorHAnsi"/>
        </w:rPr>
        <w:t xml:space="preserve">, John McClure, Lacey Young, </w:t>
      </w:r>
      <w:r w:rsidR="00A3688A" w:rsidRPr="00035864">
        <w:rPr>
          <w:rFonts w:asciiTheme="majorHAnsi" w:hAnsiTheme="majorHAnsi" w:cstheme="majorHAnsi"/>
        </w:rPr>
        <w:t xml:space="preserve">Lola Philip-Szaraz, </w:t>
      </w:r>
      <w:r w:rsidR="004C0FDD">
        <w:rPr>
          <w:rFonts w:asciiTheme="majorHAnsi" w:hAnsiTheme="majorHAnsi" w:cstheme="majorHAnsi"/>
        </w:rPr>
        <w:t>Sarah</w:t>
      </w:r>
      <w:r w:rsidR="00AA3546">
        <w:rPr>
          <w:rFonts w:asciiTheme="majorHAnsi" w:hAnsiTheme="majorHAnsi" w:cstheme="majorHAnsi"/>
        </w:rPr>
        <w:t xml:space="preserve"> Ivey. </w:t>
      </w:r>
    </w:p>
    <w:p w14:paraId="351271F0" w14:textId="77777777" w:rsidR="00186627" w:rsidRPr="00A27C4E" w:rsidRDefault="00186627" w:rsidP="0063269F">
      <w:pPr>
        <w:pStyle w:val="BodyText"/>
        <w:spacing w:before="0" w:after="0"/>
        <w:rPr>
          <w:rFonts w:asciiTheme="majorHAnsi" w:hAnsiTheme="majorHAnsi" w:cstheme="majorHAnsi"/>
        </w:rPr>
      </w:pPr>
    </w:p>
    <w:p w14:paraId="5CE369E9" w14:textId="6ED6E589" w:rsidR="008D7869" w:rsidRDefault="008D7869" w:rsidP="008D7869">
      <w:r w:rsidRPr="001D2BC4">
        <w:rPr>
          <w:rFonts w:asciiTheme="majorHAnsi" w:hAnsiTheme="majorHAnsi" w:cstheme="majorHAnsi"/>
          <w:b/>
          <w:bCs/>
        </w:rPr>
        <w:t>Council Officers</w:t>
      </w:r>
      <w:r w:rsidRPr="001D2BC4">
        <w:rPr>
          <w:rFonts w:asciiTheme="majorHAnsi" w:hAnsiTheme="majorHAnsi" w:cstheme="majorHAnsi"/>
        </w:rPr>
        <w:t xml:space="preserve"> –</w:t>
      </w:r>
      <w:r w:rsidR="00AD7CBE">
        <w:rPr>
          <w:rFonts w:asciiTheme="majorHAnsi" w:hAnsiTheme="majorHAnsi" w:cstheme="majorHAnsi"/>
        </w:rPr>
        <w:t xml:space="preserve"> </w:t>
      </w:r>
      <w:r w:rsidR="00271CCC" w:rsidRPr="00271CCC">
        <w:rPr>
          <w:rFonts w:asciiTheme="majorHAnsi" w:hAnsiTheme="majorHAnsi" w:cstheme="majorHAnsi"/>
        </w:rPr>
        <w:t>Zoe Eastick</w:t>
      </w:r>
      <w:r w:rsidR="00817203">
        <w:rPr>
          <w:rFonts w:asciiTheme="majorHAnsi" w:hAnsiTheme="majorHAnsi" w:cstheme="majorHAnsi"/>
        </w:rPr>
        <w:t xml:space="preserve">, </w:t>
      </w:r>
      <w:r w:rsidR="00035864">
        <w:rPr>
          <w:rFonts w:asciiTheme="majorHAnsi" w:hAnsiTheme="majorHAnsi" w:cstheme="majorHAnsi"/>
        </w:rPr>
        <w:t>Greg Chadwick</w:t>
      </w:r>
      <w:r w:rsidR="008F767B">
        <w:rPr>
          <w:rFonts w:asciiTheme="majorHAnsi" w:hAnsiTheme="majorHAnsi" w:cstheme="majorHAnsi"/>
        </w:rPr>
        <w:t>, Steph Dunbar (left at 6pm)</w:t>
      </w:r>
    </w:p>
    <w:p w14:paraId="26969134" w14:textId="77777777" w:rsidR="00E01B76" w:rsidRDefault="00E01B76" w:rsidP="00E01B76">
      <w:pPr>
        <w:pStyle w:val="Heading1"/>
      </w:pPr>
      <w:r w:rsidRPr="004241D4">
        <w:t xml:space="preserve">Guests </w:t>
      </w:r>
    </w:p>
    <w:p w14:paraId="472B4FBD" w14:textId="3D770534" w:rsidR="00607C8C" w:rsidRDefault="00FA363E" w:rsidP="00817203">
      <w:pPr>
        <w:spacing w:line="240" w:lineRule="auto"/>
        <w:rPr>
          <w:rFonts w:asciiTheme="majorHAnsi" w:hAnsiTheme="majorHAnsi" w:cstheme="majorHAnsi"/>
        </w:rPr>
      </w:pPr>
      <w:r>
        <w:rPr>
          <w:rFonts w:asciiTheme="majorHAnsi" w:hAnsiTheme="majorHAnsi" w:cstheme="majorHAnsi"/>
        </w:rPr>
        <w:t xml:space="preserve">Mike Adlam | </w:t>
      </w:r>
      <w:r w:rsidRPr="00FA363E">
        <w:rPr>
          <w:rFonts w:asciiTheme="majorHAnsi" w:hAnsiTheme="majorHAnsi" w:cstheme="majorHAnsi"/>
        </w:rPr>
        <w:t>Manager Brand &amp; Insights</w:t>
      </w:r>
      <w:r>
        <w:rPr>
          <w:rFonts w:asciiTheme="majorHAnsi" w:hAnsiTheme="majorHAnsi" w:cstheme="majorHAnsi"/>
        </w:rPr>
        <w:t xml:space="preserve"> | CoGG</w:t>
      </w:r>
    </w:p>
    <w:p w14:paraId="266FF460" w14:textId="5CAD850C" w:rsidR="00312DA6" w:rsidRPr="00312DA6" w:rsidRDefault="00312DA6" w:rsidP="00312DA6">
      <w:pPr>
        <w:spacing w:line="240" w:lineRule="auto"/>
        <w:rPr>
          <w:rFonts w:asciiTheme="majorHAnsi" w:hAnsiTheme="majorHAnsi" w:cstheme="majorHAnsi"/>
        </w:rPr>
      </w:pPr>
      <w:r w:rsidRPr="00312DA6">
        <w:rPr>
          <w:rFonts w:asciiTheme="majorHAnsi" w:hAnsiTheme="majorHAnsi" w:cstheme="majorHAnsi"/>
        </w:rPr>
        <w:t xml:space="preserve">Trevor Prowd </w:t>
      </w:r>
      <w:r>
        <w:rPr>
          <w:rFonts w:asciiTheme="majorHAnsi" w:hAnsiTheme="majorHAnsi" w:cstheme="majorHAnsi"/>
        </w:rPr>
        <w:t>|</w:t>
      </w:r>
      <w:r w:rsidRPr="00312DA6">
        <w:rPr>
          <w:rFonts w:asciiTheme="majorHAnsi" w:hAnsiTheme="majorHAnsi" w:cstheme="majorHAnsi"/>
        </w:rPr>
        <w:t>Team Leader Environmental Projects</w:t>
      </w:r>
      <w:r>
        <w:rPr>
          <w:rFonts w:asciiTheme="majorHAnsi" w:hAnsiTheme="majorHAnsi" w:cstheme="majorHAnsi"/>
        </w:rPr>
        <w:t xml:space="preserve"> | CoGG</w:t>
      </w:r>
    </w:p>
    <w:p w14:paraId="0A80626D" w14:textId="39EE895E" w:rsidR="00312DA6" w:rsidRDefault="00312DA6" w:rsidP="00312DA6">
      <w:pPr>
        <w:spacing w:line="240" w:lineRule="auto"/>
        <w:rPr>
          <w:rFonts w:asciiTheme="majorHAnsi" w:hAnsiTheme="majorHAnsi" w:cstheme="majorHAnsi"/>
        </w:rPr>
      </w:pPr>
      <w:r w:rsidRPr="00312DA6">
        <w:rPr>
          <w:rFonts w:asciiTheme="majorHAnsi" w:hAnsiTheme="majorHAnsi" w:cstheme="majorHAnsi"/>
        </w:rPr>
        <w:t xml:space="preserve">Pete Mercouriou </w:t>
      </w:r>
      <w:r>
        <w:rPr>
          <w:rFonts w:asciiTheme="majorHAnsi" w:hAnsiTheme="majorHAnsi" w:cstheme="majorHAnsi"/>
        </w:rPr>
        <w:t>|</w:t>
      </w:r>
      <w:r w:rsidRPr="00312DA6">
        <w:rPr>
          <w:rFonts w:asciiTheme="majorHAnsi" w:hAnsiTheme="majorHAnsi" w:cstheme="majorHAnsi"/>
        </w:rPr>
        <w:t xml:space="preserve"> Senior Sustainability Officer</w:t>
      </w:r>
      <w:r>
        <w:rPr>
          <w:rFonts w:asciiTheme="majorHAnsi" w:hAnsiTheme="majorHAnsi" w:cstheme="majorHAnsi"/>
        </w:rPr>
        <w:t xml:space="preserve"> | CoGG</w:t>
      </w:r>
    </w:p>
    <w:p w14:paraId="545D312C" w14:textId="1395D1E7" w:rsidR="004F1EC2" w:rsidRDefault="004F1EC2" w:rsidP="00312DA6">
      <w:pPr>
        <w:spacing w:line="240" w:lineRule="auto"/>
        <w:rPr>
          <w:rFonts w:asciiTheme="majorHAnsi" w:hAnsiTheme="majorHAnsi" w:cstheme="majorHAnsi"/>
        </w:rPr>
      </w:pPr>
      <w:r>
        <w:rPr>
          <w:rFonts w:asciiTheme="majorHAnsi" w:hAnsiTheme="majorHAnsi" w:cstheme="majorHAnsi"/>
        </w:rPr>
        <w:t>Tom Whiting | Senior Strategic Transport Planner | CoGG</w:t>
      </w:r>
    </w:p>
    <w:p w14:paraId="4AC84FFD" w14:textId="12DE258F" w:rsidR="004437DC" w:rsidRDefault="00E01B76" w:rsidP="00517AA1">
      <w:pPr>
        <w:pStyle w:val="Heading1"/>
      </w:pPr>
      <w:r>
        <w:t>Apologies</w:t>
      </w:r>
    </w:p>
    <w:p w14:paraId="4EC7558F" w14:textId="03157E7A" w:rsidR="00DD1372" w:rsidRPr="00DD1372" w:rsidRDefault="00510D70" w:rsidP="00510D70">
      <w:pPr>
        <w:pStyle w:val="BodyText"/>
        <w:spacing w:before="0"/>
      </w:pPr>
      <w:r w:rsidRPr="00035864">
        <w:rPr>
          <w:rFonts w:asciiTheme="majorHAnsi" w:hAnsiTheme="majorHAnsi" w:cstheme="majorHAnsi"/>
        </w:rPr>
        <w:t>Mohammad Husseini</w:t>
      </w:r>
    </w:p>
    <w:tbl>
      <w:tblPr>
        <w:tblStyle w:val="TableGrid"/>
        <w:tblW w:w="10777" w:type="dxa"/>
        <w:tblLook w:val="0620" w:firstRow="1" w:lastRow="0" w:firstColumn="0" w:lastColumn="0" w:noHBand="1" w:noVBand="1"/>
      </w:tblPr>
      <w:tblGrid>
        <w:gridCol w:w="10777"/>
      </w:tblGrid>
      <w:tr w:rsidR="004107B6" w14:paraId="18C36713" w14:textId="77777777" w:rsidTr="001038F6">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BB4CFF" w:rsidRDefault="00BB4CFF" w:rsidP="00BB4CFF">
            <w:pPr>
              <w:ind w:left="0"/>
              <w:rPr>
                <w:b w:val="0"/>
                <w:caps w:val="0"/>
              </w:rPr>
            </w:pPr>
            <w:r>
              <w:rPr>
                <w:b w:val="0"/>
                <w:caps w:val="0"/>
              </w:rPr>
              <w:t xml:space="preserve">1. </w:t>
            </w:r>
            <w:r w:rsidR="00016CE1" w:rsidRPr="00BB4CFF">
              <w:rPr>
                <w:b w:val="0"/>
                <w:caps w:val="0"/>
              </w:rPr>
              <w:t>Welcome &amp; Acknowledgement of Country</w:t>
            </w:r>
            <w:r w:rsidR="001A51A4" w:rsidRPr="00BB4CFF">
              <w:rPr>
                <w:b w:val="0"/>
                <w:caps w:val="0"/>
              </w:rPr>
              <w:t xml:space="preserve"> </w:t>
            </w:r>
          </w:p>
        </w:tc>
      </w:tr>
      <w:tr w:rsidR="00330251" w:rsidRPr="001D2BC4" w14:paraId="4D956F2D" w14:textId="77777777" w:rsidTr="00330251">
        <w:tc>
          <w:tcPr>
            <w:tcW w:w="10777" w:type="dxa"/>
          </w:tcPr>
          <w:p w14:paraId="34704AF4" w14:textId="77777777" w:rsidR="001A7796" w:rsidRPr="00441BEA" w:rsidRDefault="001A7796" w:rsidP="001A7796">
            <w:pPr>
              <w:tabs>
                <w:tab w:val="right" w:pos="10632"/>
              </w:tabs>
              <w:rPr>
                <w:rFonts w:asciiTheme="majorHAnsi" w:hAnsiTheme="majorHAnsi" w:cstheme="majorHAnsi"/>
                <w:bCs/>
              </w:rPr>
            </w:pPr>
            <w:r w:rsidRPr="00441BEA">
              <w:rPr>
                <w:rFonts w:asciiTheme="majorHAnsi" w:hAnsiTheme="majorHAnsi" w:cstheme="majorHAnsi"/>
                <w:bCs/>
              </w:rPr>
              <w:t xml:space="preserve">The Junior Mayor welcomed everyone to the meeting. </w:t>
            </w:r>
          </w:p>
          <w:p w14:paraId="52F83B78" w14:textId="77777777" w:rsidR="001A7796" w:rsidRPr="008E5D60" w:rsidRDefault="001A7796" w:rsidP="001A7796">
            <w:pPr>
              <w:tabs>
                <w:tab w:val="right" w:pos="10632"/>
              </w:tabs>
              <w:rPr>
                <w:rFonts w:asciiTheme="majorHAnsi" w:hAnsiTheme="majorHAnsi" w:cstheme="majorHAnsi"/>
                <w:bCs/>
                <w:highlight w:val="yellow"/>
              </w:rPr>
            </w:pPr>
          </w:p>
          <w:p w14:paraId="180E59B7" w14:textId="77777777" w:rsidR="001A7796" w:rsidRDefault="001A7796" w:rsidP="001A7796">
            <w:pPr>
              <w:tabs>
                <w:tab w:val="right" w:pos="10632"/>
              </w:tabs>
              <w:rPr>
                <w:rFonts w:asciiTheme="majorHAnsi" w:hAnsiTheme="majorHAnsi" w:cstheme="majorHAnsi"/>
                <w:b/>
              </w:rPr>
            </w:pPr>
            <w:r w:rsidRPr="00054FD4">
              <w:rPr>
                <w:rFonts w:asciiTheme="majorHAnsi" w:hAnsiTheme="majorHAnsi" w:cstheme="majorHAnsi"/>
                <w:bCs/>
              </w:rPr>
              <w:t>Lacey performed the Acknowledgement of Country</w:t>
            </w:r>
            <w:r w:rsidRPr="00054FD4">
              <w:rPr>
                <w:rFonts w:asciiTheme="majorHAnsi" w:hAnsiTheme="majorHAnsi" w:cstheme="majorHAnsi"/>
                <w:b/>
              </w:rPr>
              <w:t>:</w:t>
            </w:r>
          </w:p>
          <w:p w14:paraId="16300CD1" w14:textId="77777777" w:rsidR="00EE145E" w:rsidRPr="001D2BC4" w:rsidRDefault="00EE145E" w:rsidP="00EE145E">
            <w:pPr>
              <w:ind w:left="0"/>
              <w:rPr>
                <w:rFonts w:asciiTheme="majorHAnsi" w:hAnsiTheme="majorHAnsi" w:cstheme="majorHAnsi"/>
              </w:rPr>
            </w:pPr>
          </w:p>
          <w:p w14:paraId="25656AC9" w14:textId="11EEEA3C" w:rsidR="007F2334" w:rsidRDefault="007F2334" w:rsidP="007F2334">
            <w:pPr>
              <w:rPr>
                <w:rStyle w:val="normaltextrun"/>
                <w:rFonts w:asciiTheme="majorHAnsi" w:hAnsiTheme="majorHAnsi" w:cstheme="majorHAnsi"/>
              </w:rPr>
            </w:pPr>
            <w:r w:rsidRPr="007F2334">
              <w:rPr>
                <w:rStyle w:val="normaltextrun"/>
                <w:rFonts w:asciiTheme="majorHAnsi" w:hAnsiTheme="majorHAnsi" w:cstheme="majorHAnsi"/>
              </w:rPr>
              <w:t>We, the Youth Council</w:t>
            </w:r>
            <w:r w:rsidR="00503F21">
              <w:rPr>
                <w:rStyle w:val="normaltextrun"/>
                <w:rFonts w:asciiTheme="majorHAnsi" w:hAnsiTheme="majorHAnsi" w:cstheme="majorHAnsi"/>
              </w:rPr>
              <w:t>,</w:t>
            </w:r>
            <w:r w:rsidRPr="007F2334">
              <w:rPr>
                <w:rStyle w:val="normaltextrun"/>
                <w:rFonts w:asciiTheme="majorHAnsi" w:hAnsiTheme="majorHAnsi" w:cstheme="majorHAnsi"/>
              </w:rPr>
              <w:t xml:space="preserve"> acknowledge the Wadawurrung People as the Traditional Owners of the land where we all live, learn, work and dream. We pay our respects to their Elders past and present, and to all emerging leaders. </w:t>
            </w:r>
          </w:p>
          <w:p w14:paraId="66C314B6" w14:textId="77777777" w:rsidR="007F2334" w:rsidRPr="007F2334" w:rsidRDefault="007F2334" w:rsidP="007F2334">
            <w:pPr>
              <w:rPr>
                <w:rStyle w:val="normaltextrun"/>
                <w:rFonts w:asciiTheme="majorHAnsi" w:hAnsiTheme="majorHAnsi" w:cstheme="majorHAnsi"/>
              </w:rPr>
            </w:pPr>
          </w:p>
          <w:p w14:paraId="1B5601F2" w14:textId="159CCC60" w:rsidR="00330251" w:rsidRPr="001D2BC4" w:rsidRDefault="007F2334" w:rsidP="007F2334">
            <w:pPr>
              <w:rPr>
                <w:rFonts w:asciiTheme="majorHAnsi" w:hAnsiTheme="majorHAnsi" w:cstheme="majorHAnsi"/>
              </w:rPr>
            </w:pPr>
            <w:r w:rsidRPr="007F2334">
              <w:rPr>
                <w:rStyle w:val="normaltextrun"/>
                <w:rFonts w:asciiTheme="majorHAnsi" w:hAnsiTheme="majorHAnsi" w:cstheme="majorHAnsi"/>
              </w:rPr>
              <w:t xml:space="preserve">We walk alongside the Wadawurrung and all First Nations People to build an inclusive and respectful Geelong and to care for Country, so it can thrive. We honour their deep spiritual connection to Country, plants and animals. Where the soil beneath our feet, the water in our streams, and the sun rising in the sky carry stories passed down through the generations. We extend our acknowledgment to all First Nations people who are part of Greater Geelong community today.   </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00B011F4" w14:textId="155DD4BA" w:rsidR="002A5BE4" w:rsidRPr="00230578" w:rsidRDefault="008E5D60" w:rsidP="008E5D60">
      <w:pPr>
        <w:pStyle w:val="Spacebeforetable"/>
        <w:rPr>
          <w:rFonts w:asciiTheme="majorHAnsi" w:hAnsiTheme="majorHAnsi" w:cstheme="majorHAnsi"/>
        </w:rPr>
      </w:pPr>
      <w:r w:rsidRPr="00230578">
        <w:rPr>
          <w:rFonts w:asciiTheme="majorHAnsi" w:hAnsiTheme="majorHAnsi" w:cstheme="majorHAnsi"/>
        </w:rPr>
        <w:t>Quorum met.</w:t>
      </w:r>
    </w:p>
    <w:tbl>
      <w:tblPr>
        <w:tblStyle w:val="TableGrid"/>
        <w:tblW w:w="10777" w:type="dxa"/>
        <w:tblLook w:val="0620" w:firstRow="1" w:lastRow="0" w:firstColumn="0" w:lastColumn="0" w:noHBand="1" w:noVBand="1"/>
      </w:tblPr>
      <w:tblGrid>
        <w:gridCol w:w="10777"/>
      </w:tblGrid>
      <w:tr w:rsidR="004107B6" w:rsidRPr="00230578" w14:paraId="03EA45C8"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230578" w:rsidRDefault="00BB4CFF" w:rsidP="00BB4CFF">
            <w:pPr>
              <w:ind w:left="0"/>
              <w:rPr>
                <w:rFonts w:cstheme="majorHAnsi"/>
                <w:b w:val="0"/>
                <w:caps w:val="0"/>
                <w:sz w:val="20"/>
              </w:rPr>
            </w:pPr>
            <w:r w:rsidRPr="00230578">
              <w:rPr>
                <w:rFonts w:cstheme="majorHAnsi"/>
                <w:b w:val="0"/>
                <w:caps w:val="0"/>
                <w:sz w:val="20"/>
              </w:rPr>
              <w:t xml:space="preserve">3. </w:t>
            </w:r>
            <w:r w:rsidR="00016CE1" w:rsidRPr="00230578">
              <w:rPr>
                <w:rFonts w:cstheme="majorHAnsi"/>
                <w:b w:val="0"/>
                <w:caps w:val="0"/>
                <w:sz w:val="20"/>
              </w:rPr>
              <w:t>Declaration of Conflict of Interest</w:t>
            </w:r>
          </w:p>
        </w:tc>
      </w:tr>
    </w:tbl>
    <w:p w14:paraId="20273940" w14:textId="5352D610" w:rsidR="00740BE0" w:rsidRPr="001D2BC4" w:rsidRDefault="008B59A2" w:rsidP="008B59A2">
      <w:pPr>
        <w:rPr>
          <w:rFonts w:asciiTheme="majorHAnsi" w:hAnsiTheme="majorHAnsi" w:cstheme="majorHAnsi"/>
        </w:rPr>
      </w:pPr>
      <w:r w:rsidRPr="00230578">
        <w:rPr>
          <w:rFonts w:asciiTheme="majorHAnsi" w:hAnsiTheme="majorHAnsi" w:cstheme="majorHAnsi"/>
        </w:rPr>
        <w:t>No conflicts of interest declared.</w:t>
      </w:r>
    </w:p>
    <w:tbl>
      <w:tblPr>
        <w:tblStyle w:val="TableGrid"/>
        <w:tblW w:w="10777" w:type="dxa"/>
        <w:tblLook w:val="0620" w:firstRow="1" w:lastRow="0" w:firstColumn="0" w:lastColumn="0" w:noHBand="1" w:noVBand="1"/>
      </w:tblPr>
      <w:tblGrid>
        <w:gridCol w:w="10777"/>
      </w:tblGrid>
      <w:tr w:rsidR="004107B6" w:rsidRPr="001D2BC4" w14:paraId="7DED1F6B" w14:textId="77777777" w:rsidTr="00B60586">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rsidTr="00BD7E63">
        <w:tc>
          <w:tcPr>
            <w:tcW w:w="10777" w:type="dxa"/>
          </w:tcPr>
          <w:p w14:paraId="1B30B9AD" w14:textId="759420EF" w:rsidR="005733A0" w:rsidRDefault="00536B95" w:rsidP="00230578">
            <w:pPr>
              <w:spacing w:after="240"/>
              <w:ind w:left="0"/>
              <w:rPr>
                <w:rFonts w:asciiTheme="majorHAnsi" w:hAnsiTheme="majorHAnsi" w:cstheme="majorHAnsi"/>
              </w:rPr>
            </w:pPr>
            <w:r>
              <w:rPr>
                <w:rFonts w:asciiTheme="majorHAnsi" w:hAnsiTheme="majorHAnsi" w:cstheme="majorHAnsi"/>
              </w:rPr>
              <w:t xml:space="preserve">Youth Council meeting minutes – 24 </w:t>
            </w:r>
            <w:r w:rsidR="00946A67">
              <w:rPr>
                <w:rFonts w:asciiTheme="majorHAnsi" w:hAnsiTheme="majorHAnsi" w:cstheme="majorHAnsi"/>
              </w:rPr>
              <w:t>M</w:t>
            </w:r>
            <w:r w:rsidR="00946A67">
              <w:t>arch</w:t>
            </w:r>
            <w:r>
              <w:rPr>
                <w:rFonts w:asciiTheme="majorHAnsi" w:hAnsiTheme="majorHAnsi" w:cstheme="majorHAnsi"/>
              </w:rPr>
              <w:t xml:space="preserve"> 2025 </w:t>
            </w:r>
          </w:p>
          <w:p w14:paraId="0CDB4050" w14:textId="502EC284" w:rsidR="00330251" w:rsidRPr="001D2BC4" w:rsidRDefault="00230578" w:rsidP="001F4003">
            <w:pPr>
              <w:ind w:left="0"/>
              <w:rPr>
                <w:rFonts w:asciiTheme="majorHAnsi" w:hAnsiTheme="majorHAnsi" w:cstheme="majorHAnsi"/>
              </w:rPr>
            </w:pPr>
            <w:r w:rsidRPr="00FE0959">
              <w:rPr>
                <w:rFonts w:asciiTheme="majorHAnsi" w:hAnsiTheme="majorHAnsi" w:cstheme="majorHAnsi"/>
                <w:b/>
                <w:bCs/>
              </w:rPr>
              <w:t>Confirmed:</w:t>
            </w:r>
            <w:r w:rsidRPr="00446625">
              <w:rPr>
                <w:rFonts w:asciiTheme="majorHAnsi" w:hAnsiTheme="majorHAnsi" w:cstheme="majorHAnsi"/>
              </w:rPr>
              <w:t xml:space="preserve"> Lacey</w:t>
            </w:r>
            <w:r w:rsidRPr="00446625">
              <w:rPr>
                <w:rFonts w:asciiTheme="majorHAnsi" w:hAnsiTheme="majorHAnsi" w:cstheme="majorHAnsi"/>
              </w:rPr>
              <w:tab/>
            </w:r>
            <w:r w:rsidRPr="00446625">
              <w:rPr>
                <w:rFonts w:asciiTheme="majorHAnsi" w:hAnsiTheme="majorHAnsi" w:cstheme="majorHAnsi"/>
              </w:rPr>
              <w:tab/>
            </w:r>
            <w:r w:rsidRPr="00446625">
              <w:rPr>
                <w:rFonts w:asciiTheme="majorHAnsi" w:hAnsiTheme="majorHAnsi" w:cstheme="majorHAnsi"/>
              </w:rPr>
              <w:tab/>
            </w:r>
            <w:r w:rsidRPr="00446625">
              <w:rPr>
                <w:rFonts w:asciiTheme="majorHAnsi" w:hAnsiTheme="majorHAnsi" w:cstheme="majorHAnsi"/>
              </w:rPr>
              <w:tab/>
            </w:r>
            <w:r w:rsidRPr="00446625">
              <w:rPr>
                <w:rFonts w:asciiTheme="majorHAnsi" w:hAnsiTheme="majorHAnsi" w:cstheme="majorHAnsi"/>
              </w:rPr>
              <w:tab/>
            </w:r>
            <w:r w:rsidRPr="00446625">
              <w:rPr>
                <w:rFonts w:asciiTheme="majorHAnsi" w:hAnsiTheme="majorHAnsi" w:cstheme="majorHAnsi"/>
              </w:rPr>
              <w:tab/>
            </w:r>
            <w:r w:rsidRPr="00FE0959">
              <w:rPr>
                <w:rFonts w:asciiTheme="majorHAnsi" w:hAnsiTheme="majorHAnsi" w:cstheme="majorHAnsi"/>
                <w:b/>
                <w:bCs/>
              </w:rPr>
              <w:t>Seconded</w:t>
            </w:r>
            <w:r w:rsidRPr="00AE7E6A">
              <w:rPr>
                <w:rFonts w:asciiTheme="majorHAnsi" w:hAnsiTheme="majorHAnsi" w:cstheme="majorHAnsi"/>
              </w:rPr>
              <w:t>:</w:t>
            </w:r>
            <w:r>
              <w:rPr>
                <w:rFonts w:asciiTheme="majorHAnsi" w:hAnsiTheme="majorHAnsi" w:cstheme="majorHAnsi"/>
              </w:rPr>
              <w:t xml:space="preserve"> Sarah</w:t>
            </w:r>
          </w:p>
        </w:tc>
      </w:tr>
    </w:tbl>
    <w:p w14:paraId="613F815C" w14:textId="77777777" w:rsidR="008768F0" w:rsidRPr="001D2BC4" w:rsidRDefault="008768F0" w:rsidP="0027616C">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27616C" w:rsidRPr="001D2BC4" w14:paraId="1787B2F9" w14:textId="77777777" w:rsidTr="004A03DD">
        <w:trPr>
          <w:cnfStyle w:val="100000000000" w:firstRow="1" w:lastRow="0" w:firstColumn="0" w:lastColumn="0" w:oddVBand="0" w:evenVBand="0" w:oddHBand="0" w:evenHBand="0" w:firstRowFirstColumn="0" w:firstRowLastColumn="0" w:lastRowFirstColumn="0" w:lastRowLastColumn="0"/>
        </w:trPr>
        <w:tc>
          <w:tcPr>
            <w:tcW w:w="10777" w:type="dxa"/>
          </w:tcPr>
          <w:p w14:paraId="45A9A0B9" w14:textId="1E4E840C" w:rsidR="0027616C" w:rsidRPr="001D2BC4" w:rsidRDefault="00BB4CFF" w:rsidP="0007537E">
            <w:pPr>
              <w:ind w:left="0"/>
              <w:rPr>
                <w:rFonts w:cstheme="majorHAnsi"/>
                <w:b w:val="0"/>
                <w:caps w:val="0"/>
                <w:sz w:val="20"/>
              </w:rPr>
            </w:pPr>
            <w:r w:rsidRPr="001D2BC4">
              <w:rPr>
                <w:rFonts w:cstheme="majorHAnsi"/>
                <w:b w:val="0"/>
                <w:caps w:val="0"/>
                <w:sz w:val="20"/>
              </w:rPr>
              <w:t>5</w:t>
            </w:r>
            <w:r w:rsidR="0007537E" w:rsidRPr="001D2BC4">
              <w:rPr>
                <w:rFonts w:cstheme="majorHAnsi"/>
                <w:b w:val="0"/>
                <w:caps w:val="0"/>
                <w:sz w:val="20"/>
              </w:rPr>
              <w:t>.</w:t>
            </w:r>
            <w:r w:rsidR="00A52F5C" w:rsidRPr="001D2BC4">
              <w:rPr>
                <w:rFonts w:cstheme="majorHAnsi"/>
                <w:b w:val="0"/>
                <w:caps w:val="0"/>
                <w:sz w:val="20"/>
              </w:rPr>
              <w:t xml:space="preserve"> Consultations /</w:t>
            </w:r>
            <w:r w:rsidR="0007537E" w:rsidRPr="001D2BC4">
              <w:rPr>
                <w:rFonts w:cstheme="majorHAnsi"/>
                <w:b w:val="0"/>
                <w:caps w:val="0"/>
                <w:sz w:val="20"/>
              </w:rPr>
              <w:t xml:space="preserve"> </w:t>
            </w:r>
            <w:r w:rsidR="003C0FF4" w:rsidRPr="001D2BC4">
              <w:rPr>
                <w:rFonts w:cstheme="majorHAnsi"/>
                <w:b w:val="0"/>
                <w:caps w:val="0"/>
                <w:sz w:val="20"/>
              </w:rPr>
              <w:t>Presentations</w:t>
            </w:r>
            <w:r w:rsidR="00064516">
              <w:rPr>
                <w:rFonts w:cstheme="majorHAnsi"/>
                <w:b w:val="0"/>
                <w:caps w:val="0"/>
                <w:sz w:val="20"/>
              </w:rPr>
              <w:t xml:space="preserve"> </w:t>
            </w:r>
          </w:p>
        </w:tc>
      </w:tr>
      <w:tr w:rsidR="009F2F0A" w:rsidRPr="001D2BC4" w14:paraId="21B13B60" w14:textId="77777777" w:rsidTr="005E3569">
        <w:trPr>
          <w:trHeight w:val="1924"/>
        </w:trPr>
        <w:tc>
          <w:tcPr>
            <w:tcW w:w="10777" w:type="dxa"/>
          </w:tcPr>
          <w:p w14:paraId="6ED560B5" w14:textId="77777777" w:rsidR="00A65D06" w:rsidRDefault="00A65D06" w:rsidP="00A65D06">
            <w:pPr>
              <w:spacing w:line="240" w:lineRule="auto"/>
              <w:rPr>
                <w:rFonts w:asciiTheme="majorHAnsi" w:hAnsiTheme="majorHAnsi" w:cstheme="majorHAnsi"/>
              </w:rPr>
            </w:pPr>
            <w:r w:rsidRPr="00F47F38">
              <w:rPr>
                <w:rFonts w:asciiTheme="majorHAnsi" w:hAnsiTheme="majorHAnsi" w:cstheme="majorHAnsi"/>
              </w:rPr>
              <w:t>Mike Adlam | Manager Brand &amp; Insights | CoGG</w:t>
            </w:r>
          </w:p>
          <w:p w14:paraId="0AEC0521" w14:textId="77777777" w:rsidR="00A65D06" w:rsidRPr="00DD1372" w:rsidRDefault="00A65D06" w:rsidP="00A65D06">
            <w:pPr>
              <w:spacing w:line="240" w:lineRule="auto"/>
              <w:rPr>
                <w:rFonts w:asciiTheme="majorHAnsi" w:hAnsiTheme="majorHAnsi" w:cstheme="majorHAnsi"/>
              </w:rPr>
            </w:pPr>
          </w:p>
          <w:p w14:paraId="1B8D82C1" w14:textId="1916D73E" w:rsidR="00A65D06" w:rsidRPr="00DD1372" w:rsidRDefault="00A65D06" w:rsidP="00A65D06">
            <w:pPr>
              <w:spacing w:line="240" w:lineRule="auto"/>
              <w:rPr>
                <w:rFonts w:asciiTheme="majorHAnsi" w:hAnsiTheme="majorHAnsi" w:cstheme="majorHAnsi"/>
                <w:b/>
                <w:bCs/>
                <w:u w:val="single"/>
              </w:rPr>
            </w:pPr>
            <w:r>
              <w:rPr>
                <w:rFonts w:asciiTheme="majorHAnsi" w:hAnsiTheme="majorHAnsi" w:cstheme="majorHAnsi"/>
                <w:b/>
                <w:bCs/>
                <w:u w:val="single"/>
              </w:rPr>
              <w:t xml:space="preserve">City Brand </w:t>
            </w:r>
          </w:p>
          <w:p w14:paraId="1EDDEFB2" w14:textId="77777777" w:rsidR="00A65D06" w:rsidRPr="00DD1372" w:rsidRDefault="00A65D06" w:rsidP="00A65D06">
            <w:pPr>
              <w:spacing w:line="240" w:lineRule="auto"/>
              <w:rPr>
                <w:rFonts w:asciiTheme="majorHAnsi" w:hAnsiTheme="majorHAnsi" w:cstheme="majorHAnsi"/>
              </w:rPr>
            </w:pPr>
          </w:p>
          <w:p w14:paraId="615EBF8F" w14:textId="77777777" w:rsidR="00857214" w:rsidRPr="00857214" w:rsidRDefault="00857214" w:rsidP="00857214">
            <w:pPr>
              <w:shd w:val="clear" w:color="auto" w:fill="FFFFFF"/>
              <w:spacing w:after="105" w:line="240" w:lineRule="auto"/>
              <w:rPr>
                <w:rFonts w:asciiTheme="majorHAnsi" w:hAnsiTheme="majorHAnsi" w:cstheme="majorHAnsi"/>
              </w:rPr>
            </w:pPr>
            <w:r w:rsidRPr="00857214">
              <w:rPr>
                <w:rFonts w:asciiTheme="majorHAnsi" w:hAnsiTheme="majorHAnsi" w:cstheme="majorHAnsi"/>
              </w:rPr>
              <w:t>Mike delivered a PowerPoint presentation outlining the ongoing efforts to develop a new brand for Greater Geelong. He invited Youth Council members to participate in an interactive workshop on 12 May to provide their input on what Geelong’s brand should represent.</w:t>
            </w:r>
          </w:p>
          <w:p w14:paraId="3FD39D82" w14:textId="6C1A5A46" w:rsidR="004662EB" w:rsidRPr="004662EB" w:rsidRDefault="00857214" w:rsidP="0061228E">
            <w:pPr>
              <w:shd w:val="clear" w:color="auto" w:fill="FFFFFF"/>
              <w:spacing w:after="105" w:line="240" w:lineRule="auto"/>
              <w:rPr>
                <w:rFonts w:asciiTheme="majorHAnsi" w:hAnsiTheme="majorHAnsi" w:cstheme="majorHAnsi"/>
              </w:rPr>
            </w:pPr>
            <w:r w:rsidRPr="00857214">
              <w:rPr>
                <w:rFonts w:asciiTheme="majorHAnsi" w:hAnsiTheme="majorHAnsi" w:cstheme="majorHAnsi"/>
              </w:rPr>
              <w:t>As part of the discussion, Mike asked the group to consider four proposed themes and reflect on whether any resonated with them</w:t>
            </w:r>
            <w:r w:rsidR="0061228E" w:rsidRPr="0061228E">
              <w:rPr>
                <w:rFonts w:asciiTheme="majorHAnsi" w:hAnsiTheme="majorHAnsi" w:cstheme="majorHAnsi"/>
              </w:rPr>
              <w:t xml:space="preserve">. The </w:t>
            </w:r>
            <w:r w:rsidR="004662EB" w:rsidRPr="004662EB">
              <w:rPr>
                <w:rFonts w:asciiTheme="majorHAnsi" w:hAnsiTheme="majorHAnsi" w:cstheme="majorHAnsi"/>
              </w:rPr>
              <w:t xml:space="preserve">discussion focused on </w:t>
            </w:r>
            <w:r w:rsidR="0061228E" w:rsidRPr="0061228E">
              <w:rPr>
                <w:rFonts w:asciiTheme="majorHAnsi" w:hAnsiTheme="majorHAnsi" w:cstheme="majorHAnsi"/>
              </w:rPr>
              <w:t>the following</w:t>
            </w:r>
            <w:r w:rsidR="004662EB" w:rsidRPr="004662EB">
              <w:rPr>
                <w:rFonts w:asciiTheme="majorHAnsi" w:hAnsiTheme="majorHAnsi" w:cstheme="majorHAnsi"/>
              </w:rPr>
              <w:t xml:space="preserve"> themes:</w:t>
            </w:r>
          </w:p>
          <w:p w14:paraId="344E5A8C" w14:textId="77777777" w:rsidR="004662EB" w:rsidRPr="004662EB" w:rsidRDefault="004662EB" w:rsidP="004662EB">
            <w:pPr>
              <w:numPr>
                <w:ilvl w:val="0"/>
                <w:numId w:val="25"/>
              </w:numPr>
              <w:shd w:val="clear" w:color="auto" w:fill="FFFFFF"/>
              <w:spacing w:after="105" w:line="240" w:lineRule="auto"/>
              <w:rPr>
                <w:rFonts w:asciiTheme="majorHAnsi" w:hAnsiTheme="majorHAnsi" w:cstheme="majorHAnsi"/>
              </w:rPr>
            </w:pPr>
            <w:r w:rsidRPr="004662EB">
              <w:rPr>
                <w:rFonts w:asciiTheme="majorHAnsi" w:hAnsiTheme="majorHAnsi" w:cstheme="majorHAnsi"/>
              </w:rPr>
              <w:t>Human Ingenuity: Reflecting on Geelong’s historical contributions to arts and culture.</w:t>
            </w:r>
          </w:p>
          <w:p w14:paraId="3CF469ED" w14:textId="77777777" w:rsidR="004662EB" w:rsidRPr="004662EB" w:rsidRDefault="004662EB" w:rsidP="004662EB">
            <w:pPr>
              <w:numPr>
                <w:ilvl w:val="0"/>
                <w:numId w:val="25"/>
              </w:numPr>
              <w:shd w:val="clear" w:color="auto" w:fill="FFFFFF"/>
              <w:spacing w:after="105" w:line="240" w:lineRule="auto"/>
              <w:rPr>
                <w:rFonts w:asciiTheme="majorHAnsi" w:hAnsiTheme="majorHAnsi" w:cstheme="majorHAnsi"/>
              </w:rPr>
            </w:pPr>
            <w:r w:rsidRPr="004662EB">
              <w:rPr>
                <w:rFonts w:asciiTheme="majorHAnsi" w:hAnsiTheme="majorHAnsi" w:cstheme="majorHAnsi"/>
              </w:rPr>
              <w:t>Everyone Matters: Highlighting Geelong’s diverse population and inclusive nature.</w:t>
            </w:r>
          </w:p>
          <w:p w14:paraId="0790845D" w14:textId="5AE84BD7" w:rsidR="004662EB" w:rsidRPr="004662EB" w:rsidRDefault="004662EB" w:rsidP="0061228E">
            <w:pPr>
              <w:numPr>
                <w:ilvl w:val="0"/>
                <w:numId w:val="25"/>
              </w:numPr>
              <w:shd w:val="clear" w:color="auto" w:fill="FFFFFF"/>
              <w:spacing w:line="240" w:lineRule="auto"/>
              <w:rPr>
                <w:rFonts w:asciiTheme="majorHAnsi" w:hAnsiTheme="majorHAnsi" w:cstheme="majorHAnsi"/>
              </w:rPr>
            </w:pPr>
            <w:r w:rsidRPr="004662EB">
              <w:rPr>
                <w:rFonts w:asciiTheme="majorHAnsi" w:hAnsiTheme="majorHAnsi" w:cstheme="majorHAnsi"/>
              </w:rPr>
              <w:t>Connection: Emphasi</w:t>
            </w:r>
            <w:r w:rsidR="0061228E">
              <w:rPr>
                <w:rFonts w:asciiTheme="majorHAnsi" w:hAnsiTheme="majorHAnsi" w:cstheme="majorHAnsi"/>
              </w:rPr>
              <w:t>s</w:t>
            </w:r>
            <w:r w:rsidRPr="004662EB">
              <w:rPr>
                <w:rFonts w:asciiTheme="majorHAnsi" w:hAnsiTheme="majorHAnsi" w:cstheme="majorHAnsi"/>
              </w:rPr>
              <w:t>ing the lifestyle appeal and country-town feel that Geelong maintains, despite its size.</w:t>
            </w:r>
          </w:p>
          <w:p w14:paraId="7BDA419E" w14:textId="77777777" w:rsidR="004662EB" w:rsidRDefault="004662EB" w:rsidP="0061228E">
            <w:pPr>
              <w:shd w:val="clear" w:color="auto" w:fill="FFFFFF"/>
              <w:spacing w:line="240" w:lineRule="auto"/>
              <w:rPr>
                <w:rFonts w:asciiTheme="majorHAnsi" w:hAnsiTheme="majorHAnsi" w:cstheme="majorHAnsi"/>
              </w:rPr>
            </w:pPr>
          </w:p>
          <w:p w14:paraId="026B9699" w14:textId="0622B083" w:rsidR="00857214" w:rsidRPr="00857214" w:rsidRDefault="00857214" w:rsidP="00857214">
            <w:pPr>
              <w:shd w:val="clear" w:color="auto" w:fill="FFFFFF"/>
              <w:spacing w:after="105" w:line="240" w:lineRule="auto"/>
              <w:rPr>
                <w:rFonts w:asciiTheme="majorHAnsi" w:hAnsiTheme="majorHAnsi" w:cstheme="majorHAnsi"/>
              </w:rPr>
            </w:pPr>
            <w:r w:rsidRPr="00857214">
              <w:rPr>
                <w:rFonts w:asciiTheme="majorHAnsi" w:hAnsiTheme="majorHAnsi" w:cstheme="majorHAnsi"/>
              </w:rPr>
              <w:t>Mike thanked the Youth Council for their engagement and confirmed that a 90-minute consultation session will take place on 12 May. He encouraged members to reflect on the discussion, speak with friends, and bring further ideas to the upcoming workshop.</w:t>
            </w:r>
          </w:p>
          <w:p w14:paraId="4BD0BB60" w14:textId="644EB123" w:rsidR="00F27C22" w:rsidRPr="00D60059" w:rsidRDefault="00857214" w:rsidP="00D60059">
            <w:pPr>
              <w:shd w:val="clear" w:color="auto" w:fill="FFFFFF"/>
              <w:spacing w:after="105" w:line="240" w:lineRule="auto"/>
              <w:rPr>
                <w:rFonts w:asciiTheme="majorHAnsi" w:hAnsiTheme="majorHAnsi" w:cstheme="majorHAnsi"/>
              </w:rPr>
            </w:pPr>
            <w:r w:rsidRPr="00857214">
              <w:rPr>
                <w:rFonts w:asciiTheme="majorHAnsi" w:hAnsiTheme="majorHAnsi" w:cstheme="majorHAnsi"/>
              </w:rPr>
              <w:t>Ayush thanked Mike for his presentation</w:t>
            </w:r>
            <w:r w:rsidR="004A0382">
              <w:rPr>
                <w:rFonts w:asciiTheme="majorHAnsi" w:hAnsiTheme="majorHAnsi" w:cstheme="majorHAnsi"/>
              </w:rPr>
              <w:t>.</w:t>
            </w:r>
          </w:p>
        </w:tc>
      </w:tr>
      <w:tr w:rsidR="00D83369" w:rsidRPr="001D2BC4" w14:paraId="5178D43F" w14:textId="77777777" w:rsidTr="005E3569">
        <w:trPr>
          <w:trHeight w:val="1924"/>
        </w:trPr>
        <w:tc>
          <w:tcPr>
            <w:tcW w:w="10777" w:type="dxa"/>
          </w:tcPr>
          <w:p w14:paraId="0FDEBEB1" w14:textId="77777777" w:rsidR="00D83369" w:rsidRPr="00312DA6" w:rsidRDefault="00D83369" w:rsidP="00D83369">
            <w:pPr>
              <w:spacing w:line="240" w:lineRule="auto"/>
              <w:rPr>
                <w:rFonts w:asciiTheme="majorHAnsi" w:hAnsiTheme="majorHAnsi" w:cstheme="majorHAnsi"/>
              </w:rPr>
            </w:pPr>
            <w:r w:rsidRPr="00312DA6">
              <w:rPr>
                <w:rFonts w:asciiTheme="majorHAnsi" w:hAnsiTheme="majorHAnsi" w:cstheme="majorHAnsi"/>
              </w:rPr>
              <w:t xml:space="preserve">Trevor Prowd </w:t>
            </w:r>
            <w:r>
              <w:rPr>
                <w:rFonts w:asciiTheme="majorHAnsi" w:hAnsiTheme="majorHAnsi" w:cstheme="majorHAnsi"/>
              </w:rPr>
              <w:t>|</w:t>
            </w:r>
            <w:r w:rsidRPr="00312DA6">
              <w:rPr>
                <w:rFonts w:asciiTheme="majorHAnsi" w:hAnsiTheme="majorHAnsi" w:cstheme="majorHAnsi"/>
              </w:rPr>
              <w:t>Team Leader Environmental Projects</w:t>
            </w:r>
            <w:r>
              <w:rPr>
                <w:rFonts w:asciiTheme="majorHAnsi" w:hAnsiTheme="majorHAnsi" w:cstheme="majorHAnsi"/>
              </w:rPr>
              <w:t xml:space="preserve"> | CoGG</w:t>
            </w:r>
          </w:p>
          <w:p w14:paraId="6F465355" w14:textId="77777777" w:rsidR="00D83369" w:rsidRDefault="00D83369" w:rsidP="00D83369">
            <w:pPr>
              <w:spacing w:line="240" w:lineRule="auto"/>
              <w:rPr>
                <w:rFonts w:asciiTheme="majorHAnsi" w:hAnsiTheme="majorHAnsi" w:cstheme="majorHAnsi"/>
              </w:rPr>
            </w:pPr>
            <w:r w:rsidRPr="00312DA6">
              <w:rPr>
                <w:rFonts w:asciiTheme="majorHAnsi" w:hAnsiTheme="majorHAnsi" w:cstheme="majorHAnsi"/>
              </w:rPr>
              <w:t xml:space="preserve">Pete Mercouriou </w:t>
            </w:r>
            <w:r>
              <w:rPr>
                <w:rFonts w:asciiTheme="majorHAnsi" w:hAnsiTheme="majorHAnsi" w:cstheme="majorHAnsi"/>
              </w:rPr>
              <w:t>|</w:t>
            </w:r>
            <w:r w:rsidRPr="00312DA6">
              <w:rPr>
                <w:rFonts w:asciiTheme="majorHAnsi" w:hAnsiTheme="majorHAnsi" w:cstheme="majorHAnsi"/>
              </w:rPr>
              <w:t xml:space="preserve"> Senior Sustainability Officer</w:t>
            </w:r>
            <w:r>
              <w:rPr>
                <w:rFonts w:asciiTheme="majorHAnsi" w:hAnsiTheme="majorHAnsi" w:cstheme="majorHAnsi"/>
              </w:rPr>
              <w:t xml:space="preserve"> | CoGG</w:t>
            </w:r>
          </w:p>
          <w:p w14:paraId="77F7C535" w14:textId="77777777" w:rsidR="00D83369" w:rsidRDefault="00D83369" w:rsidP="00D83369">
            <w:pPr>
              <w:spacing w:line="240" w:lineRule="auto"/>
              <w:rPr>
                <w:rFonts w:asciiTheme="majorHAnsi" w:hAnsiTheme="majorHAnsi" w:cstheme="majorHAnsi"/>
              </w:rPr>
            </w:pPr>
          </w:p>
          <w:p w14:paraId="775580A8" w14:textId="5E38FABB" w:rsidR="00D83369" w:rsidRPr="006352D6" w:rsidRDefault="00D83369" w:rsidP="00D83369">
            <w:pPr>
              <w:spacing w:line="240" w:lineRule="auto"/>
              <w:rPr>
                <w:rFonts w:asciiTheme="majorHAnsi" w:hAnsiTheme="majorHAnsi" w:cstheme="majorHAnsi"/>
                <w:b/>
                <w:bCs/>
              </w:rPr>
            </w:pPr>
            <w:r w:rsidRPr="006352D6">
              <w:rPr>
                <w:rFonts w:asciiTheme="majorHAnsi" w:hAnsiTheme="majorHAnsi" w:cstheme="majorHAnsi"/>
                <w:b/>
                <w:bCs/>
              </w:rPr>
              <w:t>Geelong Nature Festival</w:t>
            </w:r>
            <w:r>
              <w:rPr>
                <w:rFonts w:asciiTheme="majorHAnsi" w:hAnsiTheme="majorHAnsi" w:cstheme="majorHAnsi"/>
                <w:b/>
                <w:bCs/>
              </w:rPr>
              <w:t xml:space="preserve"> and Climate Action Update</w:t>
            </w:r>
            <w:r w:rsidRPr="006352D6">
              <w:rPr>
                <w:rFonts w:asciiTheme="majorHAnsi" w:hAnsiTheme="majorHAnsi" w:cstheme="majorHAnsi"/>
                <w:b/>
                <w:bCs/>
              </w:rPr>
              <w:t xml:space="preserve"> </w:t>
            </w:r>
          </w:p>
          <w:p w14:paraId="2635975B" w14:textId="77777777" w:rsidR="00D83369" w:rsidRDefault="00D83369" w:rsidP="00D83369">
            <w:pPr>
              <w:spacing w:line="240" w:lineRule="auto"/>
              <w:rPr>
                <w:rFonts w:asciiTheme="majorHAnsi" w:hAnsiTheme="majorHAnsi" w:cstheme="majorHAnsi"/>
              </w:rPr>
            </w:pPr>
          </w:p>
          <w:p w14:paraId="7F8B8658" w14:textId="77777777" w:rsidR="00C3545C" w:rsidRDefault="00C3545C" w:rsidP="00C3545C">
            <w:pPr>
              <w:spacing w:line="240" w:lineRule="auto"/>
              <w:rPr>
                <w:rFonts w:asciiTheme="majorHAnsi" w:hAnsiTheme="majorHAnsi" w:cstheme="majorHAnsi"/>
              </w:rPr>
            </w:pPr>
            <w:r w:rsidRPr="00C3545C">
              <w:rPr>
                <w:rFonts w:asciiTheme="majorHAnsi" w:hAnsiTheme="majorHAnsi" w:cstheme="majorHAnsi"/>
              </w:rPr>
              <w:t>Trevor delivered a PowerPoint presentation exploring what nature means to young people and what aspects resonate most with them. He spoke about the importance of connecting to nature and highlighted its benefits, including improved physical and mental health, reduced anxiety and stress, and increased happiness and sense of meaning.</w:t>
            </w:r>
          </w:p>
          <w:p w14:paraId="1DD5CECD" w14:textId="77777777" w:rsidR="00C3545C" w:rsidRPr="00C3545C" w:rsidRDefault="00C3545C" w:rsidP="00C3545C">
            <w:pPr>
              <w:spacing w:line="240" w:lineRule="auto"/>
              <w:rPr>
                <w:rFonts w:asciiTheme="majorHAnsi" w:hAnsiTheme="majorHAnsi" w:cstheme="majorHAnsi"/>
              </w:rPr>
            </w:pPr>
          </w:p>
          <w:p w14:paraId="26ADCDB0" w14:textId="77777777" w:rsidR="00C3545C" w:rsidRDefault="00C3545C" w:rsidP="00C3545C">
            <w:pPr>
              <w:spacing w:line="240" w:lineRule="auto"/>
              <w:rPr>
                <w:rFonts w:asciiTheme="majorHAnsi" w:hAnsiTheme="majorHAnsi" w:cstheme="majorHAnsi"/>
              </w:rPr>
            </w:pPr>
            <w:r w:rsidRPr="00C3545C">
              <w:rPr>
                <w:rFonts w:asciiTheme="majorHAnsi" w:hAnsiTheme="majorHAnsi" w:cstheme="majorHAnsi"/>
              </w:rPr>
              <w:t xml:space="preserve">He also provided an overview of several environmental projects currently being delivered by the </w:t>
            </w:r>
            <w:proofErr w:type="gramStart"/>
            <w:r w:rsidRPr="00C3545C">
              <w:rPr>
                <w:rFonts w:asciiTheme="majorHAnsi" w:hAnsiTheme="majorHAnsi" w:cstheme="majorHAnsi"/>
              </w:rPr>
              <w:t>City</w:t>
            </w:r>
            <w:proofErr w:type="gramEnd"/>
            <w:r w:rsidRPr="00C3545C">
              <w:rPr>
                <w:rFonts w:asciiTheme="majorHAnsi" w:hAnsiTheme="majorHAnsi" w:cstheme="majorHAnsi"/>
              </w:rPr>
              <w:t>, aimed at fostering stronger connections between people and nature.</w:t>
            </w:r>
          </w:p>
          <w:p w14:paraId="632FC00F" w14:textId="77777777" w:rsidR="00C3545C" w:rsidRPr="00C3545C" w:rsidRDefault="00C3545C" w:rsidP="00C3545C">
            <w:pPr>
              <w:spacing w:line="240" w:lineRule="auto"/>
              <w:rPr>
                <w:rFonts w:asciiTheme="majorHAnsi" w:hAnsiTheme="majorHAnsi" w:cstheme="majorHAnsi"/>
              </w:rPr>
            </w:pPr>
          </w:p>
          <w:p w14:paraId="74B8AC2E" w14:textId="77777777" w:rsidR="00C3545C" w:rsidRDefault="00C3545C" w:rsidP="00C3545C">
            <w:pPr>
              <w:spacing w:line="240" w:lineRule="auto"/>
              <w:rPr>
                <w:rFonts w:asciiTheme="majorHAnsi" w:hAnsiTheme="majorHAnsi" w:cstheme="majorHAnsi"/>
              </w:rPr>
            </w:pPr>
            <w:r w:rsidRPr="00C3545C">
              <w:rPr>
                <w:rFonts w:asciiTheme="majorHAnsi" w:hAnsiTheme="majorHAnsi" w:cstheme="majorHAnsi"/>
              </w:rPr>
              <w:t>Trevor shared details about the upcoming Geelong Nature Festival, scheduled to take place from Saturday 12 July to Sunday 27 July 2025.</w:t>
            </w:r>
          </w:p>
          <w:p w14:paraId="13AF2232" w14:textId="77777777" w:rsidR="00C3545C" w:rsidRPr="00C3545C" w:rsidRDefault="00C3545C" w:rsidP="00C3545C">
            <w:pPr>
              <w:spacing w:line="240" w:lineRule="auto"/>
              <w:rPr>
                <w:rFonts w:asciiTheme="majorHAnsi" w:hAnsiTheme="majorHAnsi" w:cstheme="majorHAnsi"/>
              </w:rPr>
            </w:pPr>
          </w:p>
          <w:p w14:paraId="1EF23FC2" w14:textId="53286019" w:rsidR="00FA1C2B" w:rsidRDefault="00FA1C2B" w:rsidP="00FA1C2B">
            <w:pPr>
              <w:rPr>
                <w:rFonts w:asciiTheme="majorHAnsi" w:hAnsiTheme="majorHAnsi" w:cstheme="majorHAnsi"/>
              </w:rPr>
            </w:pPr>
            <w:r w:rsidRPr="00FA1C2B">
              <w:rPr>
                <w:rFonts w:asciiTheme="majorHAnsi" w:hAnsiTheme="majorHAnsi" w:cstheme="majorHAnsi"/>
              </w:rPr>
              <w:t xml:space="preserve">He invited the Youth Council to consider opportunities for formal involvement in the festival and encouraged them to help generate ideas for how young people can better connect with nature. </w:t>
            </w:r>
            <w:r>
              <w:rPr>
                <w:rFonts w:asciiTheme="majorHAnsi" w:hAnsiTheme="majorHAnsi" w:cstheme="majorHAnsi"/>
              </w:rPr>
              <w:t xml:space="preserve">Youth </w:t>
            </w:r>
            <w:r w:rsidRPr="00FA1C2B">
              <w:rPr>
                <w:rFonts w:asciiTheme="majorHAnsi" w:hAnsiTheme="majorHAnsi" w:cstheme="majorHAnsi"/>
              </w:rPr>
              <w:t>Council members then paired up to discuss and respond to four guiding questions. The group responses were summarised as follows:</w:t>
            </w:r>
          </w:p>
          <w:p w14:paraId="39133992" w14:textId="77777777" w:rsidR="000D5A2E" w:rsidRPr="00FA1C2B" w:rsidRDefault="000D5A2E" w:rsidP="00FA1C2B">
            <w:pPr>
              <w:rPr>
                <w:rFonts w:asciiTheme="majorHAnsi" w:hAnsiTheme="majorHAnsi" w:cstheme="majorHAnsi"/>
              </w:rPr>
            </w:pPr>
          </w:p>
          <w:p w14:paraId="341A6FE4" w14:textId="23E409C8" w:rsidR="00C3545C" w:rsidRPr="00C9114D" w:rsidRDefault="00C3545C" w:rsidP="00C3545C">
            <w:pPr>
              <w:numPr>
                <w:ilvl w:val="0"/>
                <w:numId w:val="26"/>
              </w:numPr>
              <w:spacing w:line="240" w:lineRule="auto"/>
              <w:rPr>
                <w:rFonts w:asciiTheme="majorHAnsi" w:hAnsiTheme="majorHAnsi" w:cstheme="majorHAnsi"/>
              </w:rPr>
            </w:pPr>
            <w:r w:rsidRPr="00C3545C">
              <w:rPr>
                <w:rFonts w:asciiTheme="majorHAnsi" w:hAnsiTheme="majorHAnsi" w:cstheme="majorHAnsi"/>
                <w:b/>
                <w:bCs/>
              </w:rPr>
              <w:t>What is nature to you?</w:t>
            </w:r>
          </w:p>
          <w:p w14:paraId="1F8276A9" w14:textId="2CB7398B" w:rsidR="00C9114D" w:rsidRDefault="00C9114D" w:rsidP="00C9114D">
            <w:pPr>
              <w:spacing w:line="240" w:lineRule="auto"/>
              <w:ind w:left="720"/>
              <w:rPr>
                <w:rFonts w:asciiTheme="majorHAnsi" w:hAnsiTheme="majorHAnsi" w:cstheme="majorHAnsi"/>
              </w:rPr>
            </w:pPr>
            <w:r w:rsidRPr="00C9114D">
              <w:rPr>
                <w:rFonts w:asciiTheme="majorHAnsi" w:hAnsiTheme="majorHAnsi" w:cstheme="majorHAnsi"/>
              </w:rPr>
              <w:t>Nature was described as green spaces, plants, animals, flowers, rivers, beaches, and ecosystems. It was associated with peace, fresh air, and places away from built-up areas. Local places like Buckley Falls, Barwon River, and community spaces with lots of trees were specifically mentioned.</w:t>
            </w:r>
          </w:p>
          <w:p w14:paraId="24F3BD51" w14:textId="77777777" w:rsidR="00ED0D48" w:rsidRPr="00C3545C" w:rsidRDefault="00ED0D48" w:rsidP="00C9114D">
            <w:pPr>
              <w:spacing w:line="240" w:lineRule="auto"/>
              <w:ind w:left="720"/>
              <w:rPr>
                <w:rFonts w:asciiTheme="majorHAnsi" w:hAnsiTheme="majorHAnsi" w:cstheme="majorHAnsi"/>
              </w:rPr>
            </w:pPr>
          </w:p>
          <w:p w14:paraId="75435F75" w14:textId="4CD95C90" w:rsidR="00C3545C" w:rsidRDefault="00C3545C" w:rsidP="00C3545C">
            <w:pPr>
              <w:numPr>
                <w:ilvl w:val="0"/>
                <w:numId w:val="26"/>
              </w:numPr>
              <w:spacing w:line="240" w:lineRule="auto"/>
              <w:rPr>
                <w:rFonts w:asciiTheme="majorHAnsi" w:hAnsiTheme="majorHAnsi" w:cstheme="majorHAnsi"/>
              </w:rPr>
            </w:pPr>
            <w:r w:rsidRPr="00C3545C">
              <w:rPr>
                <w:rFonts w:asciiTheme="majorHAnsi" w:hAnsiTheme="majorHAnsi" w:cstheme="majorHAnsi"/>
                <w:b/>
                <w:bCs/>
              </w:rPr>
              <w:t>How do you connect with nature?</w:t>
            </w:r>
            <w:r w:rsidRPr="00C3545C">
              <w:rPr>
                <w:rFonts w:asciiTheme="majorHAnsi" w:hAnsiTheme="majorHAnsi" w:cstheme="majorHAnsi"/>
              </w:rPr>
              <w:br/>
            </w:r>
            <w:r w:rsidR="000D0D40" w:rsidRPr="000D0D40">
              <w:rPr>
                <w:rFonts w:asciiTheme="majorHAnsi" w:hAnsiTheme="majorHAnsi" w:cstheme="majorHAnsi"/>
              </w:rPr>
              <w:t>The group connects with nature through a range of recreational activities, including snorkelling, biking, hiking, walking dogs, gardening, bird listening, and outdoor sports. Local parks and natural attractions such as the Barwon River, South Valley Park, and Queens Park were popular. Some also enjoy visiting the Museum of Natural History or engaging in nature-based tourism like dolphin swimming.</w:t>
            </w:r>
          </w:p>
          <w:p w14:paraId="0DCBB191" w14:textId="77777777" w:rsidR="00ED0D48" w:rsidRPr="00C3545C" w:rsidRDefault="00ED0D48" w:rsidP="00ED0D48">
            <w:pPr>
              <w:spacing w:line="240" w:lineRule="auto"/>
              <w:ind w:left="720"/>
              <w:rPr>
                <w:rFonts w:asciiTheme="majorHAnsi" w:hAnsiTheme="majorHAnsi" w:cstheme="majorHAnsi"/>
              </w:rPr>
            </w:pPr>
          </w:p>
          <w:p w14:paraId="34B1FF58" w14:textId="2C1E0902" w:rsidR="00C3545C" w:rsidRPr="00A57AAE" w:rsidRDefault="00C3545C" w:rsidP="00C3545C">
            <w:pPr>
              <w:numPr>
                <w:ilvl w:val="0"/>
                <w:numId w:val="26"/>
              </w:numPr>
              <w:spacing w:line="240" w:lineRule="auto"/>
              <w:rPr>
                <w:rFonts w:asciiTheme="majorHAnsi" w:hAnsiTheme="majorHAnsi" w:cstheme="majorHAnsi"/>
              </w:rPr>
            </w:pPr>
            <w:r w:rsidRPr="00A57AAE">
              <w:rPr>
                <w:rFonts w:asciiTheme="majorHAnsi" w:hAnsiTheme="majorHAnsi" w:cstheme="majorHAnsi"/>
                <w:b/>
                <w:bCs/>
              </w:rPr>
              <w:t>What are your event ideas to help young people connect with nature?</w:t>
            </w:r>
            <w:r w:rsidRPr="00A57AAE">
              <w:rPr>
                <w:rFonts w:asciiTheme="majorHAnsi" w:hAnsiTheme="majorHAnsi" w:cstheme="majorHAnsi"/>
              </w:rPr>
              <w:br/>
            </w:r>
            <w:r w:rsidR="000D0D40" w:rsidRPr="00A57AAE">
              <w:rPr>
                <w:rFonts w:asciiTheme="majorHAnsi" w:hAnsiTheme="majorHAnsi" w:cstheme="majorHAnsi"/>
              </w:rPr>
              <w:t xml:space="preserve">Suggestions included fun and interactive events such as water gun fights, hide and seek in the forest, tree or </w:t>
            </w:r>
            <w:r w:rsidR="004A0382" w:rsidRPr="00A57AAE">
              <w:rPr>
                <w:rFonts w:asciiTheme="majorHAnsi" w:hAnsiTheme="majorHAnsi" w:cstheme="majorHAnsi"/>
              </w:rPr>
              <w:t>rock-climbing</w:t>
            </w:r>
            <w:r w:rsidR="000D0D40" w:rsidRPr="00A57AAE">
              <w:rPr>
                <w:rFonts w:asciiTheme="majorHAnsi" w:hAnsiTheme="majorHAnsi" w:cstheme="majorHAnsi"/>
              </w:rPr>
              <w:t xml:space="preserve"> competitions, and scavenger hunts with prizes. Other ideas included bird watching, snorkelling, orienteering, pottery, hut building, group bike rides, yoga in nature, fire-making workshops, cooking with homegrown produce, and a mobile petting zoo or "zoo comes to you" experience.</w:t>
            </w:r>
          </w:p>
          <w:p w14:paraId="1F56EAC2" w14:textId="77777777" w:rsidR="00ED0D48" w:rsidRPr="00C3545C" w:rsidRDefault="00ED0D48" w:rsidP="00ED0D48">
            <w:pPr>
              <w:spacing w:line="240" w:lineRule="auto"/>
              <w:ind w:left="720"/>
              <w:rPr>
                <w:rFonts w:asciiTheme="majorHAnsi" w:hAnsiTheme="majorHAnsi" w:cstheme="majorHAnsi"/>
              </w:rPr>
            </w:pPr>
          </w:p>
          <w:p w14:paraId="014F8A27" w14:textId="57D38769" w:rsidR="0048692A" w:rsidRDefault="00C3545C" w:rsidP="00CE446D">
            <w:pPr>
              <w:numPr>
                <w:ilvl w:val="0"/>
                <w:numId w:val="26"/>
              </w:numPr>
              <w:spacing w:line="240" w:lineRule="auto"/>
              <w:rPr>
                <w:rFonts w:asciiTheme="majorHAnsi" w:hAnsiTheme="majorHAnsi" w:cstheme="majorHAnsi"/>
              </w:rPr>
            </w:pPr>
            <w:r w:rsidRPr="00C3545C">
              <w:rPr>
                <w:rFonts w:asciiTheme="majorHAnsi" w:hAnsiTheme="majorHAnsi" w:cstheme="majorHAnsi"/>
                <w:b/>
                <w:bCs/>
              </w:rPr>
              <w:t>What are some ideas to promote events to young people?</w:t>
            </w:r>
            <w:r w:rsidRPr="00C3545C">
              <w:rPr>
                <w:rFonts w:asciiTheme="majorHAnsi" w:hAnsiTheme="majorHAnsi" w:cstheme="majorHAnsi"/>
              </w:rPr>
              <w:br/>
            </w:r>
            <w:r w:rsidR="00ED0D48" w:rsidRPr="00ED0D48">
              <w:rPr>
                <w:rFonts w:asciiTheme="majorHAnsi" w:hAnsiTheme="majorHAnsi" w:cstheme="majorHAnsi"/>
              </w:rPr>
              <w:t>Promotion ideas included using Instagram, YouTube, Facebook, Spotify ads, reels, posters at schools and sports clubs, cinema ads, billboards, playground noticeboards, and even creative methods like rapping to engage a younger audience.</w:t>
            </w:r>
          </w:p>
          <w:p w14:paraId="0D0AE2DC" w14:textId="77777777" w:rsidR="00ED0D48" w:rsidRPr="00C3545C" w:rsidRDefault="00ED0D48" w:rsidP="00ED0D48">
            <w:pPr>
              <w:spacing w:line="240" w:lineRule="auto"/>
              <w:ind w:left="720"/>
              <w:rPr>
                <w:rFonts w:asciiTheme="majorHAnsi" w:hAnsiTheme="majorHAnsi" w:cstheme="majorHAnsi"/>
              </w:rPr>
            </w:pPr>
          </w:p>
          <w:p w14:paraId="592AF265" w14:textId="77777777" w:rsidR="0048692A" w:rsidRPr="0048692A" w:rsidRDefault="0048692A" w:rsidP="0048692A">
            <w:pPr>
              <w:spacing w:line="240" w:lineRule="auto"/>
              <w:rPr>
                <w:rFonts w:asciiTheme="majorHAnsi" w:hAnsiTheme="majorHAnsi" w:cstheme="majorHAnsi"/>
              </w:rPr>
            </w:pPr>
            <w:r w:rsidRPr="0048692A">
              <w:rPr>
                <w:rFonts w:asciiTheme="majorHAnsi" w:hAnsiTheme="majorHAnsi" w:cstheme="majorHAnsi"/>
              </w:rPr>
              <w:t>Pete presented an overview of the City’s Climate Change Response Plan 2021–2030. Key topics included:</w:t>
            </w:r>
          </w:p>
          <w:p w14:paraId="5FA1DF8F" w14:textId="77777777" w:rsidR="0048692A" w:rsidRPr="0048692A" w:rsidRDefault="0048692A" w:rsidP="0048692A">
            <w:pPr>
              <w:numPr>
                <w:ilvl w:val="0"/>
                <w:numId w:val="27"/>
              </w:numPr>
              <w:spacing w:line="240" w:lineRule="auto"/>
              <w:rPr>
                <w:rFonts w:asciiTheme="majorHAnsi" w:hAnsiTheme="majorHAnsi" w:cstheme="majorHAnsi"/>
              </w:rPr>
            </w:pPr>
            <w:r w:rsidRPr="0048692A">
              <w:rPr>
                <w:rFonts w:asciiTheme="majorHAnsi" w:hAnsiTheme="majorHAnsi" w:cstheme="majorHAnsi"/>
              </w:rPr>
              <w:t>Anticipated climate impacts and what to expect in the future</w:t>
            </w:r>
          </w:p>
          <w:p w14:paraId="600A6D1B" w14:textId="77777777" w:rsidR="0048692A" w:rsidRPr="0048692A" w:rsidRDefault="0048692A" w:rsidP="0048692A">
            <w:pPr>
              <w:numPr>
                <w:ilvl w:val="0"/>
                <w:numId w:val="27"/>
              </w:numPr>
              <w:spacing w:line="240" w:lineRule="auto"/>
              <w:rPr>
                <w:rFonts w:asciiTheme="majorHAnsi" w:hAnsiTheme="majorHAnsi" w:cstheme="majorHAnsi"/>
              </w:rPr>
            </w:pPr>
            <w:r w:rsidRPr="0048692A">
              <w:rPr>
                <w:rFonts w:asciiTheme="majorHAnsi" w:hAnsiTheme="majorHAnsi" w:cstheme="majorHAnsi"/>
              </w:rPr>
              <w:t>Strategies for planning around major storm and flood risks</w:t>
            </w:r>
          </w:p>
          <w:p w14:paraId="0B087DD4" w14:textId="77777777" w:rsidR="0048692A" w:rsidRPr="0048692A" w:rsidRDefault="0048692A" w:rsidP="0048692A">
            <w:pPr>
              <w:numPr>
                <w:ilvl w:val="0"/>
                <w:numId w:val="27"/>
              </w:numPr>
              <w:spacing w:line="240" w:lineRule="auto"/>
              <w:rPr>
                <w:rFonts w:asciiTheme="majorHAnsi" w:hAnsiTheme="majorHAnsi" w:cstheme="majorHAnsi"/>
              </w:rPr>
            </w:pPr>
            <w:r w:rsidRPr="0048692A">
              <w:rPr>
                <w:rFonts w:asciiTheme="majorHAnsi" w:hAnsiTheme="majorHAnsi" w:cstheme="majorHAnsi"/>
              </w:rPr>
              <w:t>Use of heat maps to identify priority areas for action</w:t>
            </w:r>
          </w:p>
          <w:p w14:paraId="5FCFD966" w14:textId="77777777" w:rsidR="0048692A" w:rsidRPr="0048692A" w:rsidRDefault="0048692A" w:rsidP="0048692A">
            <w:pPr>
              <w:numPr>
                <w:ilvl w:val="0"/>
                <w:numId w:val="27"/>
              </w:numPr>
              <w:spacing w:line="240" w:lineRule="auto"/>
              <w:rPr>
                <w:rFonts w:asciiTheme="majorHAnsi" w:hAnsiTheme="majorHAnsi" w:cstheme="majorHAnsi"/>
              </w:rPr>
            </w:pPr>
            <w:r w:rsidRPr="0048692A">
              <w:rPr>
                <w:rFonts w:asciiTheme="majorHAnsi" w:hAnsiTheme="majorHAnsi" w:cstheme="majorHAnsi"/>
              </w:rPr>
              <w:t>Techniques for slowing water movement in the environment</w:t>
            </w:r>
          </w:p>
          <w:p w14:paraId="43D3FE6A" w14:textId="77777777" w:rsidR="0048692A" w:rsidRPr="0048692A" w:rsidRDefault="0048692A" w:rsidP="0048692A">
            <w:pPr>
              <w:numPr>
                <w:ilvl w:val="0"/>
                <w:numId w:val="27"/>
              </w:numPr>
              <w:spacing w:line="240" w:lineRule="auto"/>
              <w:rPr>
                <w:rFonts w:asciiTheme="majorHAnsi" w:hAnsiTheme="majorHAnsi" w:cstheme="majorHAnsi"/>
              </w:rPr>
            </w:pPr>
            <w:r w:rsidRPr="0048692A">
              <w:rPr>
                <w:rFonts w:asciiTheme="majorHAnsi" w:hAnsiTheme="majorHAnsi" w:cstheme="majorHAnsi"/>
              </w:rPr>
              <w:t>The City’s current emissions profile</w:t>
            </w:r>
          </w:p>
          <w:p w14:paraId="36D3F29D" w14:textId="77777777" w:rsidR="0048692A" w:rsidRPr="0048692A" w:rsidRDefault="0048692A" w:rsidP="0048692A">
            <w:pPr>
              <w:numPr>
                <w:ilvl w:val="0"/>
                <w:numId w:val="27"/>
              </w:numPr>
              <w:spacing w:line="240" w:lineRule="auto"/>
              <w:rPr>
                <w:rFonts w:asciiTheme="majorHAnsi" w:hAnsiTheme="majorHAnsi" w:cstheme="majorHAnsi"/>
              </w:rPr>
            </w:pPr>
            <w:r w:rsidRPr="0048692A">
              <w:rPr>
                <w:rFonts w:asciiTheme="majorHAnsi" w:hAnsiTheme="majorHAnsi" w:cstheme="majorHAnsi"/>
              </w:rPr>
              <w:t>Significant environmental changes since 2019 and their impact on young people’s engagement with climate issues</w:t>
            </w:r>
          </w:p>
          <w:p w14:paraId="7C0F3D29" w14:textId="77777777" w:rsidR="0048692A" w:rsidRPr="0048692A" w:rsidRDefault="0048692A" w:rsidP="0048692A">
            <w:pPr>
              <w:numPr>
                <w:ilvl w:val="0"/>
                <w:numId w:val="27"/>
              </w:numPr>
              <w:spacing w:line="240" w:lineRule="auto"/>
              <w:rPr>
                <w:rFonts w:asciiTheme="majorHAnsi" w:hAnsiTheme="majorHAnsi" w:cstheme="majorHAnsi"/>
              </w:rPr>
            </w:pPr>
            <w:r w:rsidRPr="0048692A">
              <w:rPr>
                <w:rFonts w:asciiTheme="majorHAnsi" w:hAnsiTheme="majorHAnsi" w:cstheme="majorHAnsi"/>
              </w:rPr>
              <w:t>A municipal emissions snapshot for the City of Greater Geelong</w:t>
            </w:r>
          </w:p>
          <w:p w14:paraId="6FAA3CB6" w14:textId="77777777" w:rsidR="0048692A" w:rsidRPr="0048692A" w:rsidRDefault="0048692A" w:rsidP="0048692A">
            <w:pPr>
              <w:numPr>
                <w:ilvl w:val="0"/>
                <w:numId w:val="27"/>
              </w:numPr>
              <w:spacing w:line="240" w:lineRule="auto"/>
              <w:rPr>
                <w:rFonts w:asciiTheme="majorHAnsi" w:hAnsiTheme="majorHAnsi" w:cstheme="majorHAnsi"/>
              </w:rPr>
            </w:pPr>
            <w:r w:rsidRPr="0048692A">
              <w:rPr>
                <w:rFonts w:asciiTheme="majorHAnsi" w:hAnsiTheme="majorHAnsi" w:cstheme="majorHAnsi"/>
              </w:rPr>
              <w:t>Actions individuals and communities can take</w:t>
            </w:r>
          </w:p>
          <w:p w14:paraId="70E804D4" w14:textId="174C5743" w:rsidR="0048692A" w:rsidRDefault="0048692A" w:rsidP="0048692A">
            <w:pPr>
              <w:numPr>
                <w:ilvl w:val="0"/>
                <w:numId w:val="27"/>
              </w:numPr>
              <w:spacing w:line="240" w:lineRule="auto"/>
              <w:rPr>
                <w:rFonts w:asciiTheme="majorHAnsi" w:hAnsiTheme="majorHAnsi" w:cstheme="majorHAnsi"/>
              </w:rPr>
            </w:pPr>
            <w:r w:rsidRPr="0048692A">
              <w:rPr>
                <w:rFonts w:asciiTheme="majorHAnsi" w:hAnsiTheme="majorHAnsi" w:cstheme="majorHAnsi"/>
              </w:rPr>
              <w:t>Current City initiatives focused on nature and sustainability</w:t>
            </w:r>
            <w:r w:rsidR="004A0382">
              <w:rPr>
                <w:rFonts w:asciiTheme="majorHAnsi" w:hAnsiTheme="majorHAnsi" w:cstheme="majorHAnsi"/>
              </w:rPr>
              <w:t>.</w:t>
            </w:r>
          </w:p>
          <w:p w14:paraId="5A94810B" w14:textId="77777777" w:rsidR="00ED0D48" w:rsidRPr="0048692A" w:rsidRDefault="00ED0D48" w:rsidP="00ED0D48">
            <w:pPr>
              <w:spacing w:line="240" w:lineRule="auto"/>
              <w:ind w:left="720"/>
              <w:rPr>
                <w:rFonts w:asciiTheme="majorHAnsi" w:hAnsiTheme="majorHAnsi" w:cstheme="majorHAnsi"/>
              </w:rPr>
            </w:pPr>
          </w:p>
          <w:p w14:paraId="100E3CD1" w14:textId="77777777" w:rsidR="0048692A" w:rsidRPr="0048692A" w:rsidRDefault="0048692A" w:rsidP="0048692A">
            <w:pPr>
              <w:spacing w:line="240" w:lineRule="auto"/>
              <w:rPr>
                <w:rFonts w:asciiTheme="majorHAnsi" w:hAnsiTheme="majorHAnsi" w:cstheme="majorHAnsi"/>
              </w:rPr>
            </w:pPr>
            <w:r w:rsidRPr="0048692A">
              <w:rPr>
                <w:rFonts w:asciiTheme="majorHAnsi" w:hAnsiTheme="majorHAnsi" w:cstheme="majorHAnsi"/>
              </w:rPr>
              <w:t>Pete directed the group to the City’s sustainability webpage for more information:</w:t>
            </w:r>
            <w:r w:rsidRPr="0048692A">
              <w:rPr>
                <w:rFonts w:asciiTheme="majorHAnsi" w:hAnsiTheme="majorHAnsi" w:cstheme="majorHAnsi"/>
              </w:rPr>
              <w:br/>
            </w:r>
            <w:hyperlink r:id="rId13" w:tgtFrame="_new" w:history="1">
              <w:r w:rsidRPr="0048692A">
                <w:rPr>
                  <w:rStyle w:val="Hyperlink"/>
                  <w:rFonts w:asciiTheme="majorHAnsi" w:hAnsiTheme="majorHAnsi" w:cstheme="majorHAnsi"/>
                  <w:b/>
                  <w:bCs/>
                </w:rPr>
                <w:t>www.geelongaustralia.com.au/sustainability/article/item/8dc27114f8b6862.aspx</w:t>
              </w:r>
            </w:hyperlink>
          </w:p>
          <w:p w14:paraId="2B4F7F46" w14:textId="77777777" w:rsidR="00D83369" w:rsidRDefault="00D83369" w:rsidP="00D83369">
            <w:pPr>
              <w:spacing w:line="240" w:lineRule="auto"/>
              <w:rPr>
                <w:rFonts w:asciiTheme="majorHAnsi" w:hAnsiTheme="majorHAnsi" w:cstheme="majorHAnsi"/>
              </w:rPr>
            </w:pPr>
          </w:p>
          <w:p w14:paraId="7AA2C552" w14:textId="65E3F65A" w:rsidR="00B26AE0" w:rsidRPr="00DD1372" w:rsidRDefault="00B26AE0" w:rsidP="00D83369">
            <w:pPr>
              <w:spacing w:line="240" w:lineRule="auto"/>
              <w:rPr>
                <w:rFonts w:asciiTheme="majorHAnsi" w:hAnsiTheme="majorHAnsi" w:cstheme="majorHAnsi"/>
              </w:rPr>
            </w:pPr>
            <w:r w:rsidRPr="00B26AE0">
              <w:rPr>
                <w:rFonts w:asciiTheme="majorHAnsi" w:hAnsiTheme="majorHAnsi" w:cstheme="majorHAnsi"/>
              </w:rPr>
              <w:t>Ayush thanked both Trevor and Pete for their informative presentations</w:t>
            </w:r>
            <w:r w:rsidR="004A0382">
              <w:rPr>
                <w:rFonts w:asciiTheme="majorHAnsi" w:hAnsiTheme="majorHAnsi" w:cstheme="majorHAnsi"/>
              </w:rPr>
              <w:t>.</w:t>
            </w:r>
            <w:r w:rsidRPr="00B26AE0">
              <w:rPr>
                <w:rFonts w:asciiTheme="majorHAnsi" w:hAnsiTheme="majorHAnsi" w:cstheme="majorHAnsi"/>
              </w:rPr>
              <w:t xml:space="preserve"> </w:t>
            </w:r>
          </w:p>
        </w:tc>
      </w:tr>
      <w:tr w:rsidR="00D83369" w:rsidRPr="001D2BC4" w14:paraId="11329E65" w14:textId="77777777" w:rsidTr="00D1677A">
        <w:trPr>
          <w:trHeight w:val="694"/>
        </w:trPr>
        <w:tc>
          <w:tcPr>
            <w:tcW w:w="10777" w:type="dxa"/>
          </w:tcPr>
          <w:p w14:paraId="1DCAFFFE" w14:textId="77777777" w:rsidR="00D83369" w:rsidRDefault="00D83369" w:rsidP="004A0382">
            <w:pPr>
              <w:spacing w:before="240" w:line="240" w:lineRule="auto"/>
              <w:rPr>
                <w:rFonts w:asciiTheme="majorHAnsi" w:hAnsiTheme="majorHAnsi" w:cstheme="majorHAnsi"/>
              </w:rPr>
            </w:pPr>
            <w:r>
              <w:rPr>
                <w:rFonts w:asciiTheme="majorHAnsi" w:hAnsiTheme="majorHAnsi" w:cstheme="majorHAnsi"/>
              </w:rPr>
              <w:lastRenderedPageBreak/>
              <w:t>Tom Whiting | Senior Strategic Transport Planner | CoGG</w:t>
            </w:r>
          </w:p>
          <w:p w14:paraId="79CBD208" w14:textId="77777777" w:rsidR="00D83369" w:rsidRDefault="00D83369" w:rsidP="00D83369">
            <w:pPr>
              <w:spacing w:line="240" w:lineRule="auto"/>
              <w:rPr>
                <w:rFonts w:asciiTheme="majorHAnsi" w:hAnsiTheme="majorHAnsi" w:cstheme="majorHAnsi"/>
              </w:rPr>
            </w:pPr>
          </w:p>
          <w:p w14:paraId="1A05F68F" w14:textId="20EF7B00" w:rsidR="00D83369" w:rsidRPr="00913933" w:rsidRDefault="00D83369" w:rsidP="00D83369">
            <w:pPr>
              <w:spacing w:line="240" w:lineRule="auto"/>
              <w:rPr>
                <w:rFonts w:asciiTheme="majorHAnsi" w:hAnsiTheme="majorHAnsi" w:cstheme="majorHAnsi"/>
                <w:b/>
                <w:bCs/>
              </w:rPr>
            </w:pPr>
            <w:r w:rsidRPr="00913933">
              <w:rPr>
                <w:rFonts w:asciiTheme="majorHAnsi" w:hAnsiTheme="majorHAnsi" w:cstheme="majorHAnsi"/>
                <w:b/>
                <w:bCs/>
              </w:rPr>
              <w:t xml:space="preserve">Integrated Transport </w:t>
            </w:r>
            <w:r>
              <w:rPr>
                <w:rFonts w:asciiTheme="majorHAnsi" w:hAnsiTheme="majorHAnsi" w:cstheme="majorHAnsi"/>
                <w:b/>
                <w:bCs/>
              </w:rPr>
              <w:t>Strategy</w:t>
            </w:r>
            <w:r w:rsidRPr="00913933">
              <w:rPr>
                <w:rFonts w:asciiTheme="majorHAnsi" w:hAnsiTheme="majorHAnsi" w:cstheme="majorHAnsi"/>
                <w:b/>
                <w:bCs/>
              </w:rPr>
              <w:t xml:space="preserve"> </w:t>
            </w:r>
          </w:p>
          <w:p w14:paraId="66D7C8B7" w14:textId="77777777" w:rsidR="00D83369" w:rsidRDefault="00D83369" w:rsidP="00D83369">
            <w:pPr>
              <w:spacing w:line="240" w:lineRule="auto"/>
              <w:rPr>
                <w:rFonts w:asciiTheme="majorHAnsi" w:hAnsiTheme="majorHAnsi" w:cstheme="majorHAnsi"/>
              </w:rPr>
            </w:pPr>
          </w:p>
          <w:p w14:paraId="17516CF2" w14:textId="34892D76"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t>Tom provided an update on the City’s Integrated Transport Strategy, which will guide transport and land-use planning across Greater Geelong. He shared insights from previous consultations with the 2024 Youth Council and emphasised how their feedback has helped shape the development of the strategy.</w:t>
            </w:r>
          </w:p>
          <w:p w14:paraId="6DF54B4F" w14:textId="77777777" w:rsidR="002D4D25" w:rsidRDefault="002D4D25" w:rsidP="00DC2BC3">
            <w:pPr>
              <w:spacing w:line="240" w:lineRule="auto"/>
              <w:rPr>
                <w:rFonts w:asciiTheme="majorHAnsi" w:hAnsiTheme="majorHAnsi" w:cstheme="majorHAnsi"/>
              </w:rPr>
            </w:pPr>
          </w:p>
          <w:p w14:paraId="29CD3B09" w14:textId="219F0E53"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t>Key Themes Discussed:</w:t>
            </w:r>
          </w:p>
          <w:p w14:paraId="415E87CF" w14:textId="77777777" w:rsidR="00DC2BC3" w:rsidRPr="00DC2BC3" w:rsidRDefault="00DC2BC3" w:rsidP="00DC2BC3">
            <w:pPr>
              <w:numPr>
                <w:ilvl w:val="0"/>
                <w:numId w:val="28"/>
              </w:numPr>
              <w:spacing w:line="240" w:lineRule="auto"/>
              <w:rPr>
                <w:rFonts w:asciiTheme="majorHAnsi" w:hAnsiTheme="majorHAnsi" w:cstheme="majorHAnsi"/>
              </w:rPr>
            </w:pPr>
            <w:r w:rsidRPr="00DC2BC3">
              <w:rPr>
                <w:rFonts w:asciiTheme="majorHAnsi" w:hAnsiTheme="majorHAnsi" w:cstheme="majorHAnsi"/>
              </w:rPr>
              <w:t>Sustainable development</w:t>
            </w:r>
          </w:p>
          <w:p w14:paraId="628CEB3C" w14:textId="77777777" w:rsidR="00DC2BC3" w:rsidRPr="00DC2BC3" w:rsidRDefault="00DC2BC3" w:rsidP="00DC2BC3">
            <w:pPr>
              <w:numPr>
                <w:ilvl w:val="0"/>
                <w:numId w:val="28"/>
              </w:numPr>
              <w:spacing w:line="240" w:lineRule="auto"/>
              <w:rPr>
                <w:rFonts w:asciiTheme="majorHAnsi" w:hAnsiTheme="majorHAnsi" w:cstheme="majorHAnsi"/>
              </w:rPr>
            </w:pPr>
            <w:r w:rsidRPr="00DC2BC3">
              <w:rPr>
                <w:rFonts w:asciiTheme="majorHAnsi" w:hAnsiTheme="majorHAnsi" w:cstheme="majorHAnsi"/>
              </w:rPr>
              <w:t>Shorter travel distances</w:t>
            </w:r>
          </w:p>
          <w:p w14:paraId="5329513C" w14:textId="77777777" w:rsidR="00DC2BC3" w:rsidRPr="00DC2BC3" w:rsidRDefault="00DC2BC3" w:rsidP="00DC2BC3">
            <w:pPr>
              <w:numPr>
                <w:ilvl w:val="0"/>
                <w:numId w:val="28"/>
              </w:numPr>
              <w:spacing w:line="240" w:lineRule="auto"/>
              <w:rPr>
                <w:rFonts w:asciiTheme="majorHAnsi" w:hAnsiTheme="majorHAnsi" w:cstheme="majorHAnsi"/>
              </w:rPr>
            </w:pPr>
            <w:r w:rsidRPr="00DC2BC3">
              <w:rPr>
                <w:rFonts w:asciiTheme="majorHAnsi" w:hAnsiTheme="majorHAnsi" w:cstheme="majorHAnsi"/>
              </w:rPr>
              <w:t>Social and economic inclusion</w:t>
            </w:r>
          </w:p>
          <w:p w14:paraId="03F347A2" w14:textId="77777777" w:rsidR="002D4D25" w:rsidRDefault="002D4D25" w:rsidP="00DC2BC3">
            <w:pPr>
              <w:spacing w:line="240" w:lineRule="auto"/>
              <w:rPr>
                <w:rFonts w:asciiTheme="majorHAnsi" w:hAnsiTheme="majorHAnsi" w:cstheme="majorHAnsi"/>
              </w:rPr>
            </w:pPr>
          </w:p>
          <w:p w14:paraId="731E4EF9" w14:textId="765708A3"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t>Tom presented information on the benefits of active travel, highlighting both health and environmental advantages. He then invited Youth Council members to share their thoughts and experiences relating to walking and cycling, and to explore what encourages or discourages them from using these forms of transport.</w:t>
            </w:r>
          </w:p>
          <w:p w14:paraId="252E60E0" w14:textId="77777777" w:rsidR="002D4D25" w:rsidRDefault="002D4D25" w:rsidP="00DC2BC3">
            <w:pPr>
              <w:spacing w:line="240" w:lineRule="auto"/>
              <w:rPr>
                <w:rFonts w:asciiTheme="majorHAnsi" w:hAnsiTheme="majorHAnsi" w:cstheme="majorHAnsi"/>
              </w:rPr>
            </w:pPr>
          </w:p>
          <w:p w14:paraId="6CC8A10A" w14:textId="270FD36A" w:rsidR="00DC2BC3" w:rsidRPr="00DC2BC3" w:rsidRDefault="00DC2BC3" w:rsidP="00DC2BC3">
            <w:pPr>
              <w:spacing w:line="240" w:lineRule="auto"/>
              <w:rPr>
                <w:rFonts w:asciiTheme="majorHAnsi" w:hAnsiTheme="majorHAnsi" w:cstheme="majorHAnsi"/>
                <w:b/>
                <w:bCs/>
              </w:rPr>
            </w:pPr>
            <w:r w:rsidRPr="00DC2BC3">
              <w:rPr>
                <w:rFonts w:asciiTheme="majorHAnsi" w:hAnsiTheme="majorHAnsi" w:cstheme="majorHAnsi"/>
                <w:b/>
                <w:bCs/>
              </w:rPr>
              <w:t>Walking to Places</w:t>
            </w:r>
          </w:p>
          <w:p w14:paraId="67D6DCC4" w14:textId="77777777"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t>Encouraging Factors:</w:t>
            </w:r>
          </w:p>
          <w:p w14:paraId="38E026D7" w14:textId="77777777" w:rsidR="00DC2BC3" w:rsidRPr="00DC2BC3" w:rsidRDefault="00DC2BC3" w:rsidP="00DC2BC3">
            <w:pPr>
              <w:numPr>
                <w:ilvl w:val="0"/>
                <w:numId w:val="29"/>
              </w:numPr>
              <w:spacing w:line="240" w:lineRule="auto"/>
              <w:rPr>
                <w:rFonts w:asciiTheme="majorHAnsi" w:hAnsiTheme="majorHAnsi" w:cstheme="majorHAnsi"/>
              </w:rPr>
            </w:pPr>
            <w:r w:rsidRPr="00DC2BC3">
              <w:rPr>
                <w:rFonts w:asciiTheme="majorHAnsi" w:hAnsiTheme="majorHAnsi" w:cstheme="majorHAnsi"/>
              </w:rPr>
              <w:t>Good weather and physical fitness benefits</w:t>
            </w:r>
          </w:p>
          <w:p w14:paraId="0A3EE591" w14:textId="77777777" w:rsidR="00DC2BC3" w:rsidRPr="00DC2BC3" w:rsidRDefault="00DC2BC3" w:rsidP="00DC2BC3">
            <w:pPr>
              <w:numPr>
                <w:ilvl w:val="0"/>
                <w:numId w:val="29"/>
              </w:numPr>
              <w:spacing w:line="240" w:lineRule="auto"/>
              <w:rPr>
                <w:rFonts w:asciiTheme="majorHAnsi" w:hAnsiTheme="majorHAnsi" w:cstheme="majorHAnsi"/>
              </w:rPr>
            </w:pPr>
            <w:r w:rsidRPr="00DC2BC3">
              <w:rPr>
                <w:rFonts w:asciiTheme="majorHAnsi" w:hAnsiTheme="majorHAnsi" w:cstheme="majorHAnsi"/>
              </w:rPr>
              <w:t>Well-lit areas and safe pedestrian crossings</w:t>
            </w:r>
          </w:p>
          <w:p w14:paraId="29F9AEE3" w14:textId="77777777" w:rsidR="00DC2BC3" w:rsidRPr="00DC2BC3" w:rsidRDefault="00DC2BC3" w:rsidP="00DC2BC3">
            <w:pPr>
              <w:numPr>
                <w:ilvl w:val="0"/>
                <w:numId w:val="29"/>
              </w:numPr>
              <w:spacing w:line="240" w:lineRule="auto"/>
              <w:rPr>
                <w:rFonts w:asciiTheme="majorHAnsi" w:hAnsiTheme="majorHAnsi" w:cstheme="majorHAnsi"/>
              </w:rPr>
            </w:pPr>
            <w:r w:rsidRPr="00DC2BC3">
              <w:rPr>
                <w:rFonts w:asciiTheme="majorHAnsi" w:hAnsiTheme="majorHAnsi" w:cstheme="majorHAnsi"/>
              </w:rPr>
              <w:t>Clean and pleasant walking environments</w:t>
            </w:r>
          </w:p>
          <w:p w14:paraId="6AB711AE" w14:textId="77777777" w:rsidR="00DC2BC3" w:rsidRPr="00DC2BC3" w:rsidRDefault="00DC2BC3" w:rsidP="00DC2BC3">
            <w:pPr>
              <w:numPr>
                <w:ilvl w:val="0"/>
                <w:numId w:val="29"/>
              </w:numPr>
              <w:spacing w:line="240" w:lineRule="auto"/>
              <w:rPr>
                <w:rFonts w:asciiTheme="majorHAnsi" w:hAnsiTheme="majorHAnsi" w:cstheme="majorHAnsi"/>
              </w:rPr>
            </w:pPr>
            <w:r w:rsidRPr="00DC2BC3">
              <w:rPr>
                <w:rFonts w:asciiTheme="majorHAnsi" w:hAnsiTheme="majorHAnsi" w:cstheme="majorHAnsi"/>
              </w:rPr>
              <w:t>Walkable distances and nice neighbourhoods</w:t>
            </w:r>
          </w:p>
          <w:p w14:paraId="6096BE77" w14:textId="77777777" w:rsidR="002D4D25" w:rsidRDefault="002D4D25" w:rsidP="00DC2BC3">
            <w:pPr>
              <w:spacing w:line="240" w:lineRule="auto"/>
              <w:rPr>
                <w:rFonts w:asciiTheme="majorHAnsi" w:hAnsiTheme="majorHAnsi" w:cstheme="majorHAnsi"/>
              </w:rPr>
            </w:pPr>
          </w:p>
          <w:p w14:paraId="0C2E2A8A" w14:textId="41CFEBD2"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t>Discouraging Factors:</w:t>
            </w:r>
          </w:p>
          <w:p w14:paraId="622299F1" w14:textId="77777777" w:rsidR="00DC2BC3" w:rsidRPr="00DC2BC3" w:rsidRDefault="00DC2BC3" w:rsidP="00DC2BC3">
            <w:pPr>
              <w:numPr>
                <w:ilvl w:val="0"/>
                <w:numId w:val="30"/>
              </w:numPr>
              <w:spacing w:line="240" w:lineRule="auto"/>
              <w:rPr>
                <w:rFonts w:asciiTheme="majorHAnsi" w:hAnsiTheme="majorHAnsi" w:cstheme="majorHAnsi"/>
              </w:rPr>
            </w:pPr>
            <w:r w:rsidRPr="00DC2BC3">
              <w:rPr>
                <w:rFonts w:asciiTheme="majorHAnsi" w:hAnsiTheme="majorHAnsi" w:cstheme="majorHAnsi"/>
              </w:rPr>
              <w:t>Long distances or time constraints</w:t>
            </w:r>
          </w:p>
          <w:p w14:paraId="64789A06" w14:textId="77777777" w:rsidR="00DC2BC3" w:rsidRPr="00DC2BC3" w:rsidRDefault="00DC2BC3" w:rsidP="00DC2BC3">
            <w:pPr>
              <w:numPr>
                <w:ilvl w:val="0"/>
                <w:numId w:val="30"/>
              </w:numPr>
              <w:spacing w:line="240" w:lineRule="auto"/>
              <w:rPr>
                <w:rFonts w:asciiTheme="majorHAnsi" w:hAnsiTheme="majorHAnsi" w:cstheme="majorHAnsi"/>
              </w:rPr>
            </w:pPr>
            <w:r w:rsidRPr="00DC2BC3">
              <w:rPr>
                <w:rFonts w:asciiTheme="majorHAnsi" w:hAnsiTheme="majorHAnsi" w:cstheme="majorHAnsi"/>
              </w:rPr>
              <w:t>Lack of footpaths or pedestrian crossings</w:t>
            </w:r>
          </w:p>
          <w:p w14:paraId="01B9D277" w14:textId="77777777" w:rsidR="00DC2BC3" w:rsidRPr="00DC2BC3" w:rsidRDefault="00DC2BC3" w:rsidP="00DC2BC3">
            <w:pPr>
              <w:numPr>
                <w:ilvl w:val="0"/>
                <w:numId w:val="30"/>
              </w:numPr>
              <w:spacing w:line="240" w:lineRule="auto"/>
              <w:rPr>
                <w:rFonts w:asciiTheme="majorHAnsi" w:hAnsiTheme="majorHAnsi" w:cstheme="majorHAnsi"/>
              </w:rPr>
            </w:pPr>
            <w:r w:rsidRPr="00DC2BC3">
              <w:rPr>
                <w:rFonts w:asciiTheme="majorHAnsi" w:hAnsiTheme="majorHAnsi" w:cstheme="majorHAnsi"/>
              </w:rPr>
              <w:t>Poor lighting and safety concerns, especially at night</w:t>
            </w:r>
          </w:p>
          <w:p w14:paraId="50CBE37D" w14:textId="77777777" w:rsidR="00DC2BC3" w:rsidRPr="00DC2BC3" w:rsidRDefault="00DC2BC3" w:rsidP="00DC2BC3">
            <w:pPr>
              <w:numPr>
                <w:ilvl w:val="0"/>
                <w:numId w:val="30"/>
              </w:numPr>
              <w:spacing w:line="240" w:lineRule="auto"/>
              <w:rPr>
                <w:rFonts w:asciiTheme="majorHAnsi" w:hAnsiTheme="majorHAnsi" w:cstheme="majorHAnsi"/>
              </w:rPr>
            </w:pPr>
            <w:r w:rsidRPr="00DC2BC3">
              <w:rPr>
                <w:rFonts w:asciiTheme="majorHAnsi" w:hAnsiTheme="majorHAnsi" w:cstheme="majorHAnsi"/>
              </w:rPr>
              <w:t>Physical barriers such as carrying items or navigating difficult terrain</w:t>
            </w:r>
          </w:p>
          <w:p w14:paraId="38E31E76" w14:textId="77777777" w:rsidR="00DC2BC3" w:rsidRPr="00DC2BC3" w:rsidRDefault="00DC2BC3" w:rsidP="00DC2BC3">
            <w:pPr>
              <w:numPr>
                <w:ilvl w:val="0"/>
                <w:numId w:val="30"/>
              </w:numPr>
              <w:spacing w:line="240" w:lineRule="auto"/>
              <w:rPr>
                <w:rFonts w:asciiTheme="majorHAnsi" w:hAnsiTheme="majorHAnsi" w:cstheme="majorHAnsi"/>
              </w:rPr>
            </w:pPr>
            <w:r w:rsidRPr="00DC2BC3">
              <w:rPr>
                <w:rFonts w:asciiTheme="majorHAnsi" w:hAnsiTheme="majorHAnsi" w:cstheme="majorHAnsi"/>
              </w:rPr>
              <w:t>Low energy levels or lack of motivation</w:t>
            </w:r>
          </w:p>
          <w:p w14:paraId="6BEC9C5C" w14:textId="77777777" w:rsidR="002D4D25" w:rsidRDefault="002D4D25" w:rsidP="00DC2BC3">
            <w:pPr>
              <w:spacing w:line="240" w:lineRule="auto"/>
              <w:rPr>
                <w:rFonts w:asciiTheme="majorHAnsi" w:hAnsiTheme="majorHAnsi" w:cstheme="majorHAnsi"/>
              </w:rPr>
            </w:pPr>
          </w:p>
          <w:p w14:paraId="76AC0F32" w14:textId="0DE35628" w:rsidR="002D4D25" w:rsidRPr="007A7106" w:rsidRDefault="00DC2BC3" w:rsidP="007A7106">
            <w:pPr>
              <w:spacing w:line="240" w:lineRule="auto"/>
              <w:rPr>
                <w:rFonts w:asciiTheme="majorHAnsi" w:hAnsiTheme="majorHAnsi" w:cstheme="majorHAnsi"/>
                <w:b/>
                <w:bCs/>
              </w:rPr>
            </w:pPr>
            <w:r w:rsidRPr="00DC2BC3">
              <w:rPr>
                <w:rFonts w:asciiTheme="majorHAnsi" w:hAnsiTheme="majorHAnsi" w:cstheme="majorHAnsi"/>
                <w:b/>
                <w:bCs/>
              </w:rPr>
              <w:t>Riding to Places</w:t>
            </w:r>
          </w:p>
          <w:p w14:paraId="342D66DA" w14:textId="29066DB9"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t>Encouraging Factors:</w:t>
            </w:r>
          </w:p>
          <w:p w14:paraId="4CCF96A1" w14:textId="77777777" w:rsidR="00DC2BC3" w:rsidRPr="00DC2BC3" w:rsidRDefault="00DC2BC3" w:rsidP="00DC2BC3">
            <w:pPr>
              <w:numPr>
                <w:ilvl w:val="0"/>
                <w:numId w:val="31"/>
              </w:numPr>
              <w:spacing w:line="240" w:lineRule="auto"/>
              <w:rPr>
                <w:rFonts w:asciiTheme="majorHAnsi" w:hAnsiTheme="majorHAnsi" w:cstheme="majorHAnsi"/>
              </w:rPr>
            </w:pPr>
            <w:r w:rsidRPr="00DC2BC3">
              <w:rPr>
                <w:rFonts w:asciiTheme="majorHAnsi" w:hAnsiTheme="majorHAnsi" w:cstheme="majorHAnsi"/>
              </w:rPr>
              <w:t>Availability of designated bike paths</w:t>
            </w:r>
          </w:p>
          <w:p w14:paraId="52D28BBC" w14:textId="77777777" w:rsidR="00DC2BC3" w:rsidRPr="00DC2BC3" w:rsidRDefault="00DC2BC3" w:rsidP="00DC2BC3">
            <w:pPr>
              <w:numPr>
                <w:ilvl w:val="0"/>
                <w:numId w:val="31"/>
              </w:numPr>
              <w:spacing w:line="240" w:lineRule="auto"/>
              <w:rPr>
                <w:rFonts w:asciiTheme="majorHAnsi" w:hAnsiTheme="majorHAnsi" w:cstheme="majorHAnsi"/>
              </w:rPr>
            </w:pPr>
            <w:r w:rsidRPr="00DC2BC3">
              <w:rPr>
                <w:rFonts w:asciiTheme="majorHAnsi" w:hAnsiTheme="majorHAnsi" w:cstheme="majorHAnsi"/>
              </w:rPr>
              <w:t>Enjoyable environments such as rail trails</w:t>
            </w:r>
          </w:p>
          <w:p w14:paraId="72477EB0" w14:textId="77777777" w:rsidR="00DC2BC3" w:rsidRPr="00DC2BC3" w:rsidRDefault="00DC2BC3" w:rsidP="00DC2BC3">
            <w:pPr>
              <w:numPr>
                <w:ilvl w:val="0"/>
                <w:numId w:val="31"/>
              </w:numPr>
              <w:spacing w:line="240" w:lineRule="auto"/>
              <w:rPr>
                <w:rFonts w:asciiTheme="majorHAnsi" w:hAnsiTheme="majorHAnsi" w:cstheme="majorHAnsi"/>
              </w:rPr>
            </w:pPr>
            <w:r w:rsidRPr="00DC2BC3">
              <w:rPr>
                <w:rFonts w:asciiTheme="majorHAnsi" w:hAnsiTheme="majorHAnsi" w:cstheme="majorHAnsi"/>
              </w:rPr>
              <w:lastRenderedPageBreak/>
              <w:t>Good weather and safer riding conditions</w:t>
            </w:r>
          </w:p>
          <w:p w14:paraId="3BD42C82" w14:textId="77777777" w:rsidR="00DC2BC3" w:rsidRPr="00DC2BC3" w:rsidRDefault="00DC2BC3" w:rsidP="00DC2BC3">
            <w:pPr>
              <w:numPr>
                <w:ilvl w:val="0"/>
                <w:numId w:val="31"/>
              </w:numPr>
              <w:spacing w:line="240" w:lineRule="auto"/>
              <w:rPr>
                <w:rFonts w:asciiTheme="majorHAnsi" w:hAnsiTheme="majorHAnsi" w:cstheme="majorHAnsi"/>
              </w:rPr>
            </w:pPr>
            <w:r w:rsidRPr="00DC2BC3">
              <w:rPr>
                <w:rFonts w:asciiTheme="majorHAnsi" w:hAnsiTheme="majorHAnsi" w:cstheme="majorHAnsi"/>
              </w:rPr>
              <w:t>Perception of riding as a socially accepted or “cool” activity</w:t>
            </w:r>
          </w:p>
          <w:p w14:paraId="2AEEDFA4" w14:textId="77777777" w:rsidR="002D4D25" w:rsidRDefault="002D4D25" w:rsidP="00DC2BC3">
            <w:pPr>
              <w:spacing w:line="240" w:lineRule="auto"/>
              <w:rPr>
                <w:rFonts w:asciiTheme="majorHAnsi" w:hAnsiTheme="majorHAnsi" w:cstheme="majorHAnsi"/>
              </w:rPr>
            </w:pPr>
          </w:p>
          <w:p w14:paraId="55BC59C2" w14:textId="69743A56"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t>Discouraging Factors:</w:t>
            </w:r>
          </w:p>
          <w:p w14:paraId="35CC3BD9" w14:textId="77777777" w:rsidR="00DC2BC3" w:rsidRPr="00DC2BC3" w:rsidRDefault="00DC2BC3" w:rsidP="00DC2BC3">
            <w:pPr>
              <w:numPr>
                <w:ilvl w:val="0"/>
                <w:numId w:val="32"/>
              </w:numPr>
              <w:spacing w:line="240" w:lineRule="auto"/>
              <w:rPr>
                <w:rFonts w:asciiTheme="majorHAnsi" w:hAnsiTheme="majorHAnsi" w:cstheme="majorHAnsi"/>
              </w:rPr>
            </w:pPr>
            <w:r w:rsidRPr="00DC2BC3">
              <w:rPr>
                <w:rFonts w:asciiTheme="majorHAnsi" w:hAnsiTheme="majorHAnsi" w:cstheme="majorHAnsi"/>
              </w:rPr>
              <w:t>Lack of bike storage or secure places to leave bikes</w:t>
            </w:r>
          </w:p>
          <w:p w14:paraId="7720BB89" w14:textId="77777777" w:rsidR="00DC2BC3" w:rsidRPr="00DC2BC3" w:rsidRDefault="00DC2BC3" w:rsidP="00DC2BC3">
            <w:pPr>
              <w:numPr>
                <w:ilvl w:val="0"/>
                <w:numId w:val="32"/>
              </w:numPr>
              <w:spacing w:line="240" w:lineRule="auto"/>
              <w:rPr>
                <w:rFonts w:asciiTheme="majorHAnsi" w:hAnsiTheme="majorHAnsi" w:cstheme="majorHAnsi"/>
              </w:rPr>
            </w:pPr>
            <w:r w:rsidRPr="00DC2BC3">
              <w:rPr>
                <w:rFonts w:asciiTheme="majorHAnsi" w:hAnsiTheme="majorHAnsi" w:cstheme="majorHAnsi"/>
              </w:rPr>
              <w:t>Safety concerns including risky roads, poor infrastructure, and verbal abuse</w:t>
            </w:r>
          </w:p>
          <w:p w14:paraId="3DC77074" w14:textId="77777777" w:rsidR="00DC2BC3" w:rsidRPr="00DC2BC3" w:rsidRDefault="00DC2BC3" w:rsidP="00DC2BC3">
            <w:pPr>
              <w:numPr>
                <w:ilvl w:val="0"/>
                <w:numId w:val="32"/>
              </w:numPr>
              <w:spacing w:line="240" w:lineRule="auto"/>
              <w:rPr>
                <w:rFonts w:asciiTheme="majorHAnsi" w:hAnsiTheme="majorHAnsi" w:cstheme="majorHAnsi"/>
              </w:rPr>
            </w:pPr>
            <w:r w:rsidRPr="00DC2BC3">
              <w:rPr>
                <w:rFonts w:asciiTheme="majorHAnsi" w:hAnsiTheme="majorHAnsi" w:cstheme="majorHAnsi"/>
              </w:rPr>
              <w:t>Social stigma, helmet discomfort, and appearance concerns</w:t>
            </w:r>
          </w:p>
          <w:p w14:paraId="2731EB62" w14:textId="77777777" w:rsidR="00DC2BC3" w:rsidRPr="00DC2BC3" w:rsidRDefault="00DC2BC3" w:rsidP="00DC2BC3">
            <w:pPr>
              <w:numPr>
                <w:ilvl w:val="0"/>
                <w:numId w:val="32"/>
              </w:numPr>
              <w:spacing w:line="240" w:lineRule="auto"/>
              <w:rPr>
                <w:rFonts w:asciiTheme="majorHAnsi" w:hAnsiTheme="majorHAnsi" w:cstheme="majorHAnsi"/>
              </w:rPr>
            </w:pPr>
            <w:r w:rsidRPr="00DC2BC3">
              <w:rPr>
                <w:rFonts w:asciiTheme="majorHAnsi" w:hAnsiTheme="majorHAnsi" w:cstheme="majorHAnsi"/>
              </w:rPr>
              <w:t>Cost of purchasing and maintaining a bike</w:t>
            </w:r>
          </w:p>
          <w:p w14:paraId="411FCEE4" w14:textId="77777777" w:rsidR="00DC2BC3" w:rsidRDefault="00DC2BC3" w:rsidP="00DC2BC3">
            <w:pPr>
              <w:numPr>
                <w:ilvl w:val="0"/>
                <w:numId w:val="32"/>
              </w:numPr>
              <w:spacing w:line="240" w:lineRule="auto"/>
              <w:rPr>
                <w:rFonts w:asciiTheme="majorHAnsi" w:hAnsiTheme="majorHAnsi" w:cstheme="majorHAnsi"/>
              </w:rPr>
            </w:pPr>
            <w:r w:rsidRPr="00DC2BC3">
              <w:rPr>
                <w:rFonts w:asciiTheme="majorHAnsi" w:hAnsiTheme="majorHAnsi" w:cstheme="majorHAnsi"/>
              </w:rPr>
              <w:t>Challenging terrain (e.g., hills) and physical fatigue</w:t>
            </w:r>
          </w:p>
          <w:p w14:paraId="3A107642" w14:textId="77777777" w:rsidR="002D4D25" w:rsidRPr="00DC2BC3" w:rsidRDefault="002D4D25" w:rsidP="002D4D25">
            <w:pPr>
              <w:spacing w:line="240" w:lineRule="auto"/>
              <w:ind w:left="720"/>
              <w:rPr>
                <w:rFonts w:asciiTheme="majorHAnsi" w:hAnsiTheme="majorHAnsi" w:cstheme="majorHAnsi"/>
              </w:rPr>
            </w:pPr>
          </w:p>
          <w:p w14:paraId="7C50D4D2" w14:textId="77777777"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t>Tom also asked whether Youth Council members would feel more comfortable riding:</w:t>
            </w:r>
          </w:p>
          <w:p w14:paraId="44016DE1" w14:textId="77777777" w:rsidR="00DC2BC3" w:rsidRPr="00DC2BC3" w:rsidRDefault="00DC2BC3" w:rsidP="00DC2BC3">
            <w:pPr>
              <w:numPr>
                <w:ilvl w:val="0"/>
                <w:numId w:val="33"/>
              </w:numPr>
              <w:spacing w:line="240" w:lineRule="auto"/>
              <w:rPr>
                <w:rFonts w:asciiTheme="majorHAnsi" w:hAnsiTheme="majorHAnsi" w:cstheme="majorHAnsi"/>
              </w:rPr>
            </w:pPr>
            <w:r w:rsidRPr="00DC2BC3">
              <w:rPr>
                <w:rFonts w:asciiTheme="majorHAnsi" w:hAnsiTheme="majorHAnsi" w:cstheme="majorHAnsi"/>
              </w:rPr>
              <w:t>On a Rail Trail, and</w:t>
            </w:r>
          </w:p>
          <w:p w14:paraId="05E138AB" w14:textId="77777777" w:rsidR="00DC2BC3" w:rsidRPr="00DC2BC3" w:rsidRDefault="00DC2BC3" w:rsidP="00DC2BC3">
            <w:pPr>
              <w:numPr>
                <w:ilvl w:val="0"/>
                <w:numId w:val="33"/>
              </w:numPr>
              <w:spacing w:line="240" w:lineRule="auto"/>
              <w:rPr>
                <w:rFonts w:asciiTheme="majorHAnsi" w:hAnsiTheme="majorHAnsi" w:cstheme="majorHAnsi"/>
              </w:rPr>
            </w:pPr>
            <w:r w:rsidRPr="00DC2BC3">
              <w:rPr>
                <w:rFonts w:asciiTheme="majorHAnsi" w:hAnsiTheme="majorHAnsi" w:cstheme="majorHAnsi"/>
              </w:rPr>
              <w:t>Alongside cars travelling at reduced speeds.</w:t>
            </w:r>
          </w:p>
          <w:p w14:paraId="17EC909B" w14:textId="77777777" w:rsidR="002D4D25" w:rsidRDefault="002D4D25" w:rsidP="00DC2BC3">
            <w:pPr>
              <w:spacing w:line="240" w:lineRule="auto"/>
              <w:rPr>
                <w:rFonts w:asciiTheme="majorHAnsi" w:hAnsiTheme="majorHAnsi" w:cstheme="majorHAnsi"/>
              </w:rPr>
            </w:pPr>
          </w:p>
          <w:p w14:paraId="2C47A920" w14:textId="24958A6F" w:rsidR="00DC2BC3" w:rsidRDefault="00DC2BC3" w:rsidP="00DC2BC3">
            <w:pPr>
              <w:spacing w:line="240" w:lineRule="auto"/>
              <w:rPr>
                <w:rFonts w:asciiTheme="majorHAnsi" w:hAnsiTheme="majorHAnsi" w:cstheme="majorHAnsi"/>
              </w:rPr>
            </w:pPr>
            <w:r w:rsidRPr="00DC2BC3">
              <w:rPr>
                <w:rFonts w:asciiTheme="majorHAnsi" w:hAnsiTheme="majorHAnsi" w:cstheme="majorHAnsi"/>
              </w:rPr>
              <w:t>Members responded positively to both options, indicating that these would increase their confidence and sense of safety while riding.</w:t>
            </w:r>
          </w:p>
          <w:p w14:paraId="412BCBBE" w14:textId="77777777" w:rsidR="00DC2BC3" w:rsidRPr="00DC2BC3" w:rsidRDefault="00DC2BC3" w:rsidP="00DC2BC3">
            <w:pPr>
              <w:spacing w:line="240" w:lineRule="auto"/>
              <w:rPr>
                <w:rFonts w:asciiTheme="majorHAnsi" w:hAnsiTheme="majorHAnsi" w:cstheme="majorHAnsi"/>
              </w:rPr>
            </w:pPr>
          </w:p>
          <w:p w14:paraId="54300285" w14:textId="65DB1AC6"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t>Tom invited further feedback through a QR code linking to the City's Have Your Say webpage for those who would like to continue contributing to the strategy</w:t>
            </w:r>
            <w:r w:rsidR="002D4D25">
              <w:rPr>
                <w:rFonts w:asciiTheme="majorHAnsi" w:hAnsiTheme="majorHAnsi" w:cstheme="majorHAnsi"/>
              </w:rPr>
              <w:t xml:space="preserve"> (link - </w:t>
            </w:r>
            <w:hyperlink r:id="rId14" w:history="1">
              <w:r w:rsidR="002D4D25" w:rsidRPr="002D4D25">
                <w:rPr>
                  <w:rStyle w:val="Hyperlink"/>
                  <w:rFonts w:asciiTheme="majorHAnsi" w:hAnsiTheme="majorHAnsi" w:cstheme="majorHAnsi"/>
                </w:rPr>
                <w:t>Integrated Transport Strategy | Have Your Say</w:t>
              </w:r>
            </w:hyperlink>
            <w:r w:rsidR="002D4D25">
              <w:rPr>
                <w:rFonts w:asciiTheme="majorHAnsi" w:hAnsiTheme="majorHAnsi" w:cstheme="majorHAnsi"/>
              </w:rPr>
              <w:t>).</w:t>
            </w:r>
          </w:p>
          <w:p w14:paraId="45120B76" w14:textId="77777777" w:rsidR="00DC2BC3" w:rsidRDefault="00DC2BC3" w:rsidP="00DC2BC3">
            <w:pPr>
              <w:spacing w:line="240" w:lineRule="auto"/>
              <w:rPr>
                <w:rFonts w:asciiTheme="majorHAnsi" w:hAnsiTheme="majorHAnsi" w:cstheme="majorHAnsi"/>
              </w:rPr>
            </w:pPr>
            <w:r w:rsidRPr="00DC2BC3">
              <w:rPr>
                <w:rFonts w:asciiTheme="majorHAnsi" w:hAnsiTheme="majorHAnsi" w:cstheme="majorHAnsi"/>
              </w:rPr>
              <w:br/>
              <w:t>Tom thanked the Youth Council for their input and the opportunity to present.</w:t>
            </w:r>
          </w:p>
          <w:p w14:paraId="50DD969C" w14:textId="0D8BBE59" w:rsidR="00DC2BC3" w:rsidRPr="00DC2BC3" w:rsidRDefault="00DC2BC3" w:rsidP="00DC2BC3">
            <w:pPr>
              <w:spacing w:line="240" w:lineRule="auto"/>
              <w:rPr>
                <w:rFonts w:asciiTheme="majorHAnsi" w:hAnsiTheme="majorHAnsi" w:cstheme="majorHAnsi"/>
              </w:rPr>
            </w:pPr>
            <w:r w:rsidRPr="00DC2BC3">
              <w:rPr>
                <w:rFonts w:asciiTheme="majorHAnsi" w:hAnsiTheme="majorHAnsi" w:cstheme="majorHAnsi"/>
              </w:rPr>
              <w:br/>
              <w:t>Ayush thanked Tom for attending and engaging with the group.</w:t>
            </w:r>
          </w:p>
          <w:p w14:paraId="6021F14A" w14:textId="0F168051" w:rsidR="00084110" w:rsidRPr="00DC697F" w:rsidRDefault="00084110" w:rsidP="006F069D">
            <w:pPr>
              <w:spacing w:line="240" w:lineRule="auto"/>
              <w:rPr>
                <w:rFonts w:asciiTheme="majorHAnsi" w:hAnsiTheme="majorHAnsi" w:cstheme="majorHAnsi"/>
                <w:b/>
                <w:bCs/>
                <w:i/>
                <w:iCs/>
              </w:rPr>
            </w:pPr>
          </w:p>
        </w:tc>
      </w:tr>
    </w:tbl>
    <w:p w14:paraId="44B4BE61" w14:textId="4188748C" w:rsidR="006F069D" w:rsidRPr="003628EA" w:rsidRDefault="003628EA" w:rsidP="003628EA">
      <w:pPr>
        <w:spacing w:before="240"/>
        <w:ind w:left="113" w:right="113"/>
        <w:jc w:val="center"/>
        <w:rPr>
          <w:rFonts w:asciiTheme="majorHAnsi" w:hAnsiTheme="majorHAnsi" w:cstheme="majorHAnsi"/>
          <w:b/>
          <w:bCs/>
          <w:color w:val="8ACED7" w:themeColor="accent1"/>
        </w:rPr>
      </w:pPr>
      <w:bookmarkStart w:id="0" w:name="_Hlk171407332"/>
      <w:r w:rsidRPr="001D2BC4">
        <w:rPr>
          <w:rFonts w:asciiTheme="majorHAnsi" w:hAnsiTheme="majorHAnsi" w:cstheme="majorHAnsi"/>
          <w:b/>
          <w:bCs/>
          <w:color w:val="8ACED7" w:themeColor="accent1"/>
        </w:rPr>
        <w:lastRenderedPageBreak/>
        <w:t xml:space="preserve">Dinner </w:t>
      </w:r>
      <w:r w:rsidR="003414D2">
        <w:rPr>
          <w:rFonts w:asciiTheme="majorHAnsi" w:hAnsiTheme="majorHAnsi" w:cstheme="majorHAnsi"/>
          <w:b/>
          <w:bCs/>
          <w:color w:val="8ACED7" w:themeColor="accent1"/>
        </w:rPr>
        <w:t>6</w:t>
      </w:r>
      <w:r>
        <w:rPr>
          <w:rFonts w:asciiTheme="majorHAnsi" w:hAnsiTheme="majorHAnsi" w:cstheme="majorHAnsi"/>
          <w:b/>
          <w:bCs/>
          <w:color w:val="8ACED7" w:themeColor="accent1"/>
        </w:rPr>
        <w:t>:</w:t>
      </w:r>
      <w:r w:rsidR="003414D2">
        <w:rPr>
          <w:rFonts w:asciiTheme="majorHAnsi" w:hAnsiTheme="majorHAnsi" w:cstheme="majorHAnsi"/>
          <w:b/>
          <w:bCs/>
          <w:color w:val="8ACED7" w:themeColor="accent1"/>
        </w:rPr>
        <w:t>0</w:t>
      </w:r>
      <w:r>
        <w:rPr>
          <w:rFonts w:asciiTheme="majorHAnsi" w:hAnsiTheme="majorHAnsi" w:cstheme="majorHAnsi"/>
          <w:b/>
          <w:bCs/>
          <w:color w:val="8ACED7" w:themeColor="accent1"/>
        </w:rPr>
        <w:t>0 – 6:</w:t>
      </w:r>
      <w:r w:rsidR="003414D2">
        <w:rPr>
          <w:rFonts w:asciiTheme="majorHAnsi" w:hAnsiTheme="majorHAnsi" w:cstheme="majorHAnsi"/>
          <w:b/>
          <w:bCs/>
          <w:color w:val="8ACED7" w:themeColor="accent1"/>
        </w:rPr>
        <w:t>2</w:t>
      </w:r>
      <w:r>
        <w:rPr>
          <w:rFonts w:asciiTheme="majorHAnsi" w:hAnsiTheme="majorHAnsi" w:cstheme="majorHAnsi"/>
          <w:b/>
          <w:bCs/>
          <w:color w:val="8ACED7" w:themeColor="accent1"/>
        </w:rPr>
        <w:t>0</w:t>
      </w:r>
      <w:r w:rsidRPr="001D2BC4">
        <w:rPr>
          <w:rFonts w:asciiTheme="majorHAnsi" w:hAnsiTheme="majorHAnsi" w:cstheme="majorHAnsi"/>
          <w:b/>
          <w:bCs/>
          <w:color w:val="8ACED7" w:themeColor="accent1"/>
        </w:rPr>
        <w:t>pm</w:t>
      </w:r>
    </w:p>
    <w:p w14:paraId="27508DC4" w14:textId="77777777" w:rsidR="00FD3EB3" w:rsidRPr="00FA0427" w:rsidRDefault="00FD3EB3" w:rsidP="001A4826">
      <w:pPr>
        <w:pStyle w:val="BodyText"/>
        <w:spacing w:before="0" w:after="0" w:line="240" w:lineRule="auto"/>
        <w:rPr>
          <w:rFonts w:asciiTheme="majorHAnsi" w:hAnsiTheme="majorHAnsi" w:cstheme="majorHAnsi"/>
          <w:sz w:val="18"/>
          <w:szCs w:val="18"/>
        </w:rPr>
      </w:pPr>
    </w:p>
    <w:tbl>
      <w:tblPr>
        <w:tblStyle w:val="TableGrid"/>
        <w:tblW w:w="10777" w:type="dxa"/>
        <w:tblLook w:val="0620" w:firstRow="1" w:lastRow="0" w:firstColumn="0" w:lastColumn="0" w:noHBand="1" w:noVBand="1"/>
      </w:tblPr>
      <w:tblGrid>
        <w:gridCol w:w="10777"/>
      </w:tblGrid>
      <w:tr w:rsidR="004107B6" w:rsidRPr="001D2BC4" w14:paraId="7B211B90"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bookmarkEnd w:id="0"/>
          <w:p w14:paraId="40864C12" w14:textId="78FB03BB" w:rsidR="004107B6" w:rsidRPr="001D2BC4" w:rsidRDefault="003C08F9" w:rsidP="00BB4CFF">
            <w:pPr>
              <w:ind w:left="0"/>
              <w:rPr>
                <w:rFonts w:cstheme="majorHAnsi"/>
                <w:b w:val="0"/>
                <w:caps w:val="0"/>
                <w:sz w:val="20"/>
              </w:rPr>
            </w:pPr>
            <w:r>
              <w:rPr>
                <w:rFonts w:cstheme="majorHAnsi"/>
                <w:b w:val="0"/>
                <w:caps w:val="0"/>
                <w:sz w:val="20"/>
              </w:rPr>
              <w:t xml:space="preserve">6. </w:t>
            </w:r>
            <w:r w:rsidR="00BB4CFF" w:rsidRPr="001D2BC4">
              <w:rPr>
                <w:rFonts w:cstheme="majorHAnsi"/>
                <w:b w:val="0"/>
                <w:caps w:val="0"/>
                <w:sz w:val="20"/>
              </w:rPr>
              <w:t xml:space="preserve"> </w:t>
            </w:r>
            <w:r w:rsidR="00AA7023" w:rsidRPr="001D2BC4">
              <w:rPr>
                <w:rFonts w:cstheme="majorHAnsi"/>
                <w:b w:val="0"/>
                <w:caps w:val="0"/>
                <w:sz w:val="20"/>
              </w:rPr>
              <w:t xml:space="preserve">Updates </w:t>
            </w:r>
          </w:p>
        </w:tc>
      </w:tr>
      <w:tr w:rsidR="006F069D" w:rsidRPr="001D2BC4" w14:paraId="1D4412C4" w14:textId="77777777" w:rsidTr="00B04841">
        <w:trPr>
          <w:trHeight w:val="1544"/>
        </w:trPr>
        <w:tc>
          <w:tcPr>
            <w:tcW w:w="10777" w:type="dxa"/>
          </w:tcPr>
          <w:p w14:paraId="1C19A531" w14:textId="1D432AC2" w:rsidR="006F069D" w:rsidRPr="005036C6" w:rsidRDefault="006F069D" w:rsidP="006F069D">
            <w:pPr>
              <w:pStyle w:val="BodyText"/>
              <w:spacing w:after="0"/>
              <w:rPr>
                <w:rFonts w:asciiTheme="majorHAnsi" w:hAnsiTheme="majorHAnsi" w:cstheme="majorHAnsi"/>
                <w:b/>
                <w:bCs/>
              </w:rPr>
            </w:pPr>
            <w:r w:rsidRPr="005036C6">
              <w:rPr>
                <w:rFonts w:asciiTheme="majorHAnsi" w:hAnsiTheme="majorHAnsi" w:cstheme="majorHAnsi"/>
                <w:b/>
                <w:bCs/>
              </w:rPr>
              <w:t>6.1. The Nest Reference Group meeting – 8 April 2025 (Lacey and Bella provide</w:t>
            </w:r>
            <w:r w:rsidR="00FC3B84" w:rsidRPr="005036C6">
              <w:rPr>
                <w:rFonts w:asciiTheme="majorHAnsi" w:hAnsiTheme="majorHAnsi" w:cstheme="majorHAnsi"/>
                <w:b/>
                <w:bCs/>
              </w:rPr>
              <w:t>d</w:t>
            </w:r>
            <w:r w:rsidRPr="005036C6">
              <w:rPr>
                <w:rFonts w:asciiTheme="majorHAnsi" w:hAnsiTheme="majorHAnsi" w:cstheme="majorHAnsi"/>
                <w:b/>
                <w:bCs/>
              </w:rPr>
              <w:t xml:space="preserve"> update).</w:t>
            </w:r>
          </w:p>
          <w:p w14:paraId="2453FA0D" w14:textId="20E41F5F" w:rsidR="005036C6" w:rsidRDefault="005036C6" w:rsidP="006F069D">
            <w:pPr>
              <w:pStyle w:val="BodyText"/>
              <w:spacing w:after="0"/>
              <w:rPr>
                <w:rFonts w:asciiTheme="majorHAnsi" w:hAnsiTheme="majorHAnsi" w:cstheme="majorHAnsi"/>
              </w:rPr>
            </w:pPr>
            <w:r w:rsidRPr="005036C6">
              <w:rPr>
                <w:rFonts w:asciiTheme="majorHAnsi" w:hAnsiTheme="majorHAnsi" w:cstheme="majorHAnsi"/>
              </w:rPr>
              <w:t xml:space="preserve">Popular activities at The Nest include cooking, guitar playing, and PlayStation. </w:t>
            </w:r>
            <w:r>
              <w:rPr>
                <w:rFonts w:asciiTheme="majorHAnsi" w:hAnsiTheme="majorHAnsi" w:cstheme="majorHAnsi"/>
              </w:rPr>
              <w:t>S</w:t>
            </w:r>
            <w:r w:rsidRPr="005036C6">
              <w:rPr>
                <w:rFonts w:asciiTheme="majorHAnsi" w:hAnsiTheme="majorHAnsi" w:cstheme="majorHAnsi"/>
              </w:rPr>
              <w:t>taff plan to visit local to promote the space. Suggested promotional strategies include posters, YouTube and Spotify ads, social media, and a newsletter. Future activity ideas include life skills workshops, personal development sessions, and leadership conferences.</w:t>
            </w:r>
          </w:p>
          <w:p w14:paraId="1EE2FD1A" w14:textId="1E4156EA" w:rsidR="006F069D" w:rsidRDefault="006F069D" w:rsidP="006F069D">
            <w:pPr>
              <w:pStyle w:val="BodyText"/>
              <w:spacing w:after="0"/>
              <w:rPr>
                <w:rFonts w:asciiTheme="majorHAnsi" w:hAnsiTheme="majorHAnsi" w:cstheme="majorHAnsi"/>
                <w:b/>
                <w:bCs/>
              </w:rPr>
            </w:pPr>
            <w:r w:rsidRPr="00784A11">
              <w:rPr>
                <w:rFonts w:asciiTheme="majorHAnsi" w:hAnsiTheme="majorHAnsi" w:cstheme="majorHAnsi"/>
                <w:b/>
                <w:bCs/>
              </w:rPr>
              <w:t>6.2. Attendee/s for next Nest Reference Group meeting – Tues 20 May</w:t>
            </w:r>
            <w:r w:rsidR="00784A11">
              <w:rPr>
                <w:rFonts w:asciiTheme="majorHAnsi" w:hAnsiTheme="majorHAnsi" w:cstheme="majorHAnsi"/>
                <w:b/>
                <w:bCs/>
              </w:rPr>
              <w:t>.</w:t>
            </w:r>
          </w:p>
          <w:p w14:paraId="7863337E" w14:textId="3C92673E" w:rsidR="00784A11" w:rsidRPr="00784A11" w:rsidRDefault="00784A11" w:rsidP="006F069D">
            <w:pPr>
              <w:pStyle w:val="BodyText"/>
              <w:spacing w:after="0"/>
              <w:rPr>
                <w:rFonts w:asciiTheme="majorHAnsi" w:hAnsiTheme="majorHAnsi" w:cstheme="majorHAnsi"/>
              </w:rPr>
            </w:pPr>
            <w:r w:rsidRPr="00784A11">
              <w:rPr>
                <w:rFonts w:asciiTheme="majorHAnsi" w:hAnsiTheme="majorHAnsi" w:cstheme="majorHAnsi"/>
              </w:rPr>
              <w:t>A Youth Council member has volunteered to attend the next meeting. Further details will be provided by staff.</w:t>
            </w:r>
          </w:p>
          <w:p w14:paraId="0514A00C" w14:textId="17116867" w:rsidR="006F069D" w:rsidRPr="00723020" w:rsidRDefault="006F069D" w:rsidP="006F069D">
            <w:pPr>
              <w:pStyle w:val="BodyText"/>
              <w:spacing w:after="0"/>
              <w:rPr>
                <w:rFonts w:asciiTheme="majorHAnsi" w:hAnsiTheme="majorHAnsi" w:cstheme="majorHAnsi"/>
                <w:b/>
                <w:bCs/>
              </w:rPr>
            </w:pPr>
            <w:r w:rsidRPr="00723020">
              <w:rPr>
                <w:rFonts w:asciiTheme="majorHAnsi" w:hAnsiTheme="majorHAnsi" w:cstheme="majorHAnsi"/>
                <w:b/>
                <w:bCs/>
              </w:rPr>
              <w:t xml:space="preserve">6.3. Morning Masterclass with Youth Council </w:t>
            </w:r>
          </w:p>
          <w:p w14:paraId="68D82AFE" w14:textId="535EC477" w:rsidR="00723020" w:rsidRDefault="00723020" w:rsidP="006F069D">
            <w:pPr>
              <w:pStyle w:val="BodyText"/>
              <w:spacing w:after="0"/>
              <w:rPr>
                <w:rFonts w:asciiTheme="majorHAnsi" w:hAnsiTheme="majorHAnsi" w:cstheme="majorHAnsi"/>
              </w:rPr>
            </w:pPr>
            <w:r>
              <w:rPr>
                <w:rFonts w:asciiTheme="majorHAnsi" w:hAnsiTheme="majorHAnsi" w:cstheme="majorHAnsi"/>
              </w:rPr>
              <w:t>Archie</w:t>
            </w:r>
            <w:r w:rsidRPr="00723020">
              <w:rPr>
                <w:rFonts w:asciiTheme="majorHAnsi" w:hAnsiTheme="majorHAnsi" w:cstheme="majorHAnsi"/>
              </w:rPr>
              <w:t xml:space="preserve"> shared reflections on </w:t>
            </w:r>
            <w:r w:rsidR="004940E2">
              <w:rPr>
                <w:rFonts w:asciiTheme="majorHAnsi" w:hAnsiTheme="majorHAnsi" w:cstheme="majorHAnsi"/>
              </w:rPr>
              <w:t xml:space="preserve">his </w:t>
            </w:r>
            <w:r w:rsidRPr="00723020">
              <w:rPr>
                <w:rFonts w:asciiTheme="majorHAnsi" w:hAnsiTheme="majorHAnsi" w:cstheme="majorHAnsi"/>
              </w:rPr>
              <w:t>involvement and the purpose of the Youth Council during a Q&amp;A-style session</w:t>
            </w:r>
            <w:r w:rsidR="004940E2">
              <w:rPr>
                <w:rFonts w:asciiTheme="majorHAnsi" w:hAnsiTheme="majorHAnsi" w:cstheme="majorHAnsi"/>
              </w:rPr>
              <w:t xml:space="preserve"> to City of Greater Geelong staff.</w:t>
            </w:r>
          </w:p>
          <w:p w14:paraId="034C986C" w14:textId="776CF8DD" w:rsidR="006F069D" w:rsidRPr="00723020" w:rsidRDefault="006F069D" w:rsidP="006F069D">
            <w:pPr>
              <w:pStyle w:val="BodyText"/>
              <w:spacing w:after="0"/>
              <w:rPr>
                <w:rFonts w:asciiTheme="majorHAnsi" w:hAnsiTheme="majorHAnsi" w:cstheme="majorHAnsi"/>
                <w:b/>
                <w:bCs/>
              </w:rPr>
            </w:pPr>
            <w:r w:rsidRPr="00723020">
              <w:rPr>
                <w:rFonts w:asciiTheme="majorHAnsi" w:hAnsiTheme="majorHAnsi" w:cstheme="majorHAnsi"/>
                <w:b/>
                <w:bCs/>
              </w:rPr>
              <w:t xml:space="preserve">6.4. Youth Council report – Council meeting 22 April </w:t>
            </w:r>
          </w:p>
          <w:p w14:paraId="16E4FFF8" w14:textId="011DA02D" w:rsidR="00723020" w:rsidRDefault="000B466B" w:rsidP="006F069D">
            <w:pPr>
              <w:pStyle w:val="BodyText"/>
              <w:spacing w:after="0"/>
              <w:rPr>
                <w:rFonts w:asciiTheme="majorHAnsi" w:hAnsiTheme="majorHAnsi" w:cstheme="majorHAnsi"/>
              </w:rPr>
            </w:pPr>
            <w:r>
              <w:rPr>
                <w:rFonts w:asciiTheme="majorHAnsi" w:hAnsiTheme="majorHAnsi" w:cstheme="majorHAnsi"/>
              </w:rPr>
              <w:t>Ayush</w:t>
            </w:r>
            <w:r w:rsidR="00723020" w:rsidRPr="00723020">
              <w:rPr>
                <w:rFonts w:asciiTheme="majorHAnsi" w:hAnsiTheme="majorHAnsi" w:cstheme="majorHAnsi"/>
              </w:rPr>
              <w:t xml:space="preserve"> reflected positively on the experience. The introductory report was well received and formally carried. </w:t>
            </w:r>
          </w:p>
          <w:p w14:paraId="2C801338" w14:textId="51F05D6E" w:rsidR="006F069D" w:rsidRPr="004940E2" w:rsidRDefault="006F069D" w:rsidP="006F069D">
            <w:pPr>
              <w:pStyle w:val="BodyText"/>
              <w:spacing w:after="0"/>
              <w:rPr>
                <w:rFonts w:asciiTheme="majorHAnsi" w:hAnsiTheme="majorHAnsi" w:cstheme="majorHAnsi"/>
                <w:b/>
                <w:bCs/>
              </w:rPr>
            </w:pPr>
            <w:r w:rsidRPr="004940E2">
              <w:rPr>
                <w:rFonts w:asciiTheme="majorHAnsi" w:hAnsiTheme="majorHAnsi" w:cstheme="majorHAnsi"/>
                <w:b/>
                <w:bCs/>
              </w:rPr>
              <w:t xml:space="preserve">6.5. YACVic advocacy opportunity </w:t>
            </w:r>
          </w:p>
          <w:p w14:paraId="6A585E0B" w14:textId="3F00C77D" w:rsidR="004940E2" w:rsidRDefault="004940E2" w:rsidP="006F069D">
            <w:pPr>
              <w:pStyle w:val="BodyText"/>
              <w:spacing w:after="0"/>
              <w:rPr>
                <w:rFonts w:asciiTheme="majorHAnsi" w:hAnsiTheme="majorHAnsi" w:cstheme="majorHAnsi"/>
              </w:rPr>
            </w:pPr>
            <w:r w:rsidRPr="004940E2">
              <w:rPr>
                <w:rFonts w:asciiTheme="majorHAnsi" w:hAnsiTheme="majorHAnsi" w:cstheme="majorHAnsi"/>
              </w:rPr>
              <w:t xml:space="preserve">The event will </w:t>
            </w:r>
            <w:r w:rsidR="00B04841" w:rsidRPr="004940E2">
              <w:rPr>
                <w:rFonts w:asciiTheme="majorHAnsi" w:hAnsiTheme="majorHAnsi" w:cstheme="majorHAnsi"/>
              </w:rPr>
              <w:t>proceed,</w:t>
            </w:r>
            <w:r w:rsidRPr="004940E2">
              <w:rPr>
                <w:rFonts w:asciiTheme="majorHAnsi" w:hAnsiTheme="majorHAnsi" w:cstheme="majorHAnsi"/>
              </w:rPr>
              <w:t xml:space="preserve"> </w:t>
            </w:r>
            <w:r w:rsidR="00B04841">
              <w:rPr>
                <w:rFonts w:asciiTheme="majorHAnsi" w:hAnsiTheme="majorHAnsi" w:cstheme="majorHAnsi"/>
              </w:rPr>
              <w:t>and</w:t>
            </w:r>
            <w:r w:rsidRPr="004940E2">
              <w:rPr>
                <w:rFonts w:asciiTheme="majorHAnsi" w:hAnsiTheme="majorHAnsi" w:cstheme="majorHAnsi"/>
              </w:rPr>
              <w:t xml:space="preserve"> Youth Council members </w:t>
            </w:r>
            <w:r w:rsidR="00B04841">
              <w:rPr>
                <w:rFonts w:asciiTheme="majorHAnsi" w:hAnsiTheme="majorHAnsi" w:cstheme="majorHAnsi"/>
              </w:rPr>
              <w:t xml:space="preserve">will still be </w:t>
            </w:r>
            <w:r w:rsidRPr="004940E2">
              <w:rPr>
                <w:rFonts w:asciiTheme="majorHAnsi" w:hAnsiTheme="majorHAnsi" w:cstheme="majorHAnsi"/>
              </w:rPr>
              <w:t>invited to attend</w:t>
            </w:r>
            <w:r w:rsidR="00B04841">
              <w:rPr>
                <w:rFonts w:asciiTheme="majorHAnsi" w:hAnsiTheme="majorHAnsi" w:cstheme="majorHAnsi"/>
              </w:rPr>
              <w:t>.</w:t>
            </w:r>
            <w:r>
              <w:rPr>
                <w:rFonts w:asciiTheme="majorHAnsi" w:hAnsiTheme="majorHAnsi" w:cstheme="majorHAnsi"/>
              </w:rPr>
              <w:t xml:space="preserve"> </w:t>
            </w:r>
            <w:r w:rsidR="00B04841">
              <w:rPr>
                <w:rFonts w:asciiTheme="majorHAnsi" w:hAnsiTheme="majorHAnsi" w:cstheme="majorHAnsi"/>
              </w:rPr>
              <w:t>F</w:t>
            </w:r>
            <w:r w:rsidRPr="004940E2">
              <w:rPr>
                <w:rFonts w:asciiTheme="majorHAnsi" w:hAnsiTheme="majorHAnsi" w:cstheme="majorHAnsi"/>
              </w:rPr>
              <w:t>urther details will be shared when confirmed.</w:t>
            </w:r>
          </w:p>
          <w:p w14:paraId="486E16B9" w14:textId="77777777" w:rsidR="006F069D" w:rsidRPr="004940E2" w:rsidRDefault="006F069D" w:rsidP="006F069D">
            <w:pPr>
              <w:pStyle w:val="BodyText"/>
              <w:spacing w:after="0"/>
              <w:rPr>
                <w:rFonts w:asciiTheme="majorHAnsi" w:hAnsiTheme="majorHAnsi" w:cstheme="majorHAnsi"/>
                <w:b/>
                <w:bCs/>
              </w:rPr>
            </w:pPr>
            <w:r w:rsidRPr="004940E2">
              <w:rPr>
                <w:rFonts w:asciiTheme="majorHAnsi" w:hAnsiTheme="majorHAnsi" w:cstheme="majorHAnsi"/>
                <w:b/>
                <w:bCs/>
              </w:rPr>
              <w:t>6.6. UpskillED – commences on 5 May 2025</w:t>
            </w:r>
          </w:p>
          <w:p w14:paraId="759BDCB2" w14:textId="17095907" w:rsidR="004940E2" w:rsidRDefault="004940E2" w:rsidP="006F069D">
            <w:pPr>
              <w:pStyle w:val="BodyText"/>
              <w:spacing w:after="0"/>
              <w:rPr>
                <w:rFonts w:asciiTheme="majorHAnsi" w:hAnsiTheme="majorHAnsi" w:cstheme="majorHAnsi"/>
              </w:rPr>
            </w:pPr>
            <w:r w:rsidRPr="004940E2">
              <w:rPr>
                <w:rFonts w:asciiTheme="majorHAnsi" w:hAnsiTheme="majorHAnsi" w:cstheme="majorHAnsi"/>
              </w:rPr>
              <w:t>A new pilot program offering free life skills training for young people, including finance, first aid, and future planning. Youth Council members are encouraged to promote the program through their networks. Continuation of the program will depend on its success.</w:t>
            </w:r>
            <w:r w:rsidR="00B04841">
              <w:rPr>
                <w:rFonts w:asciiTheme="majorHAnsi" w:hAnsiTheme="majorHAnsi" w:cstheme="majorHAnsi"/>
              </w:rPr>
              <w:t xml:space="preserve"> Youth Council members were each given a poster outlining the program. </w:t>
            </w:r>
          </w:p>
          <w:p w14:paraId="426A9DB6" w14:textId="77777777" w:rsidR="006F069D" w:rsidRDefault="006F069D" w:rsidP="006F069D">
            <w:pPr>
              <w:pStyle w:val="BodyText"/>
              <w:spacing w:after="0"/>
              <w:rPr>
                <w:rFonts w:asciiTheme="majorHAnsi" w:hAnsiTheme="majorHAnsi" w:cstheme="majorHAnsi"/>
              </w:rPr>
            </w:pPr>
            <w:r w:rsidRPr="00392E2F">
              <w:rPr>
                <w:rFonts w:asciiTheme="majorHAnsi" w:hAnsiTheme="majorHAnsi" w:cstheme="majorHAnsi"/>
                <w:b/>
                <w:bCs/>
              </w:rPr>
              <w:t>6.7. Public speaking workshop for Youth Council members</w:t>
            </w:r>
            <w:r>
              <w:rPr>
                <w:rFonts w:asciiTheme="majorHAnsi" w:hAnsiTheme="majorHAnsi" w:cstheme="majorHAnsi"/>
              </w:rPr>
              <w:t xml:space="preserve"> </w:t>
            </w:r>
          </w:p>
          <w:p w14:paraId="1DC9F8CB" w14:textId="618C04F7" w:rsidR="00392E2F" w:rsidRDefault="00392E2F" w:rsidP="006F069D">
            <w:pPr>
              <w:pStyle w:val="BodyText"/>
              <w:spacing w:after="0"/>
              <w:rPr>
                <w:rFonts w:asciiTheme="majorHAnsi" w:hAnsiTheme="majorHAnsi" w:cstheme="majorHAnsi"/>
              </w:rPr>
            </w:pPr>
            <w:r w:rsidRPr="00392E2F">
              <w:rPr>
                <w:rFonts w:asciiTheme="majorHAnsi" w:hAnsiTheme="majorHAnsi" w:cstheme="majorHAnsi"/>
              </w:rPr>
              <w:t xml:space="preserve">Youth Council members </w:t>
            </w:r>
            <w:r>
              <w:rPr>
                <w:rFonts w:asciiTheme="majorHAnsi" w:hAnsiTheme="majorHAnsi" w:cstheme="majorHAnsi"/>
              </w:rPr>
              <w:t>were invited</w:t>
            </w:r>
            <w:r w:rsidRPr="00392E2F">
              <w:rPr>
                <w:rFonts w:asciiTheme="majorHAnsi" w:hAnsiTheme="majorHAnsi" w:cstheme="majorHAnsi"/>
              </w:rPr>
              <w:t xml:space="preserve"> to attend an upcoming public speaking workshop. Saturday 21 June from 1–</w:t>
            </w:r>
            <w:r>
              <w:rPr>
                <w:rFonts w:asciiTheme="majorHAnsi" w:hAnsiTheme="majorHAnsi" w:cstheme="majorHAnsi"/>
              </w:rPr>
              <w:t>5</w:t>
            </w:r>
            <w:r w:rsidRPr="00392E2F">
              <w:rPr>
                <w:rFonts w:asciiTheme="majorHAnsi" w:hAnsiTheme="majorHAnsi" w:cstheme="majorHAnsi"/>
              </w:rPr>
              <w:t>pm was identified as the most suitable time. Staff will confirm with the facilitator and follow up.</w:t>
            </w:r>
          </w:p>
          <w:p w14:paraId="0F31152E" w14:textId="77777777" w:rsidR="006F069D" w:rsidRPr="00392E2F" w:rsidRDefault="006F069D" w:rsidP="006F069D">
            <w:pPr>
              <w:pStyle w:val="BodyText"/>
              <w:spacing w:after="0"/>
              <w:rPr>
                <w:rFonts w:asciiTheme="majorHAnsi" w:hAnsiTheme="majorHAnsi" w:cstheme="majorHAnsi"/>
                <w:b/>
                <w:bCs/>
              </w:rPr>
            </w:pPr>
            <w:r w:rsidRPr="00392E2F">
              <w:rPr>
                <w:rFonts w:asciiTheme="majorHAnsi" w:hAnsiTheme="majorHAnsi" w:cstheme="majorHAnsi"/>
                <w:b/>
                <w:bCs/>
              </w:rPr>
              <w:lastRenderedPageBreak/>
              <w:t>6.8. Upcoming opportunities:</w:t>
            </w:r>
          </w:p>
          <w:p w14:paraId="690632D1" w14:textId="57DFC8F6" w:rsidR="006F069D" w:rsidRPr="00392E2F" w:rsidRDefault="006F069D" w:rsidP="006F069D">
            <w:pPr>
              <w:pStyle w:val="BodyText"/>
              <w:spacing w:after="0"/>
              <w:ind w:left="426"/>
              <w:rPr>
                <w:rFonts w:asciiTheme="majorHAnsi" w:hAnsiTheme="majorHAnsi" w:cstheme="majorHAnsi"/>
              </w:rPr>
            </w:pPr>
            <w:r>
              <w:rPr>
                <w:rFonts w:asciiTheme="majorHAnsi" w:hAnsiTheme="majorHAnsi" w:cstheme="majorHAnsi"/>
              </w:rPr>
              <w:t xml:space="preserve">- City brand workshop – </w:t>
            </w:r>
            <w:r w:rsidRPr="00392E2F">
              <w:rPr>
                <w:rFonts w:asciiTheme="majorHAnsi" w:hAnsiTheme="majorHAnsi" w:cstheme="majorHAnsi"/>
              </w:rPr>
              <w:t xml:space="preserve">Monday 12 May, 4 - 5:30pm, </w:t>
            </w:r>
            <w:r w:rsidR="00392E2F" w:rsidRPr="00392E2F">
              <w:rPr>
                <w:rFonts w:asciiTheme="majorHAnsi" w:hAnsiTheme="majorHAnsi" w:cstheme="majorHAnsi"/>
              </w:rPr>
              <w:t>The Nest</w:t>
            </w:r>
          </w:p>
          <w:p w14:paraId="7ED269FA" w14:textId="265936D3" w:rsidR="006F069D" w:rsidRDefault="006F069D" w:rsidP="00C67F43">
            <w:pPr>
              <w:pStyle w:val="BodyText"/>
              <w:spacing w:after="0"/>
              <w:ind w:left="426"/>
              <w:rPr>
                <w:rFonts w:asciiTheme="majorHAnsi" w:hAnsiTheme="majorHAnsi" w:cstheme="majorHAnsi"/>
              </w:rPr>
            </w:pPr>
            <w:r w:rsidRPr="00392E2F">
              <w:rPr>
                <w:rFonts w:asciiTheme="majorHAnsi" w:hAnsiTheme="majorHAnsi" w:cstheme="majorHAnsi"/>
              </w:rPr>
              <w:t>- Neighbourhood Conversations / Community Engagement with Councillors – Wednesday 14 May, 4</w:t>
            </w:r>
            <w:r w:rsidR="00B04841">
              <w:rPr>
                <w:rFonts w:asciiTheme="majorHAnsi" w:hAnsiTheme="majorHAnsi" w:cstheme="majorHAnsi"/>
              </w:rPr>
              <w:t>:30</w:t>
            </w:r>
            <w:r w:rsidRPr="00392E2F">
              <w:rPr>
                <w:rFonts w:asciiTheme="majorHAnsi" w:hAnsiTheme="majorHAnsi" w:cstheme="majorHAnsi"/>
              </w:rPr>
              <w:t xml:space="preserve"> – 6</w:t>
            </w:r>
            <w:r w:rsidR="00B04841">
              <w:rPr>
                <w:rFonts w:asciiTheme="majorHAnsi" w:hAnsiTheme="majorHAnsi" w:cstheme="majorHAnsi"/>
              </w:rPr>
              <w:t>:30</w:t>
            </w:r>
            <w:r w:rsidRPr="00392E2F">
              <w:rPr>
                <w:rFonts w:asciiTheme="majorHAnsi" w:hAnsiTheme="majorHAnsi" w:cstheme="majorHAnsi"/>
              </w:rPr>
              <w:t xml:space="preserve">pm, </w:t>
            </w:r>
            <w:r w:rsidR="00392E2F" w:rsidRPr="00392E2F">
              <w:rPr>
                <w:rFonts w:asciiTheme="majorHAnsi" w:hAnsiTheme="majorHAnsi" w:cstheme="majorHAnsi"/>
              </w:rPr>
              <w:t>The Nest</w:t>
            </w:r>
          </w:p>
          <w:p w14:paraId="27F280CD" w14:textId="68679C04" w:rsidR="00DB37B9" w:rsidRPr="00C67F43" w:rsidRDefault="00DB37B9" w:rsidP="00DB37B9">
            <w:pPr>
              <w:pStyle w:val="BodyText"/>
              <w:spacing w:after="0"/>
              <w:ind w:left="0"/>
              <w:rPr>
                <w:rFonts w:asciiTheme="majorHAnsi" w:hAnsiTheme="majorHAnsi" w:cstheme="majorHAnsi"/>
              </w:rPr>
            </w:pPr>
            <w:r w:rsidRPr="00DB37B9">
              <w:rPr>
                <w:rFonts w:asciiTheme="majorHAnsi" w:hAnsiTheme="majorHAnsi" w:cstheme="majorHAnsi"/>
              </w:rPr>
              <w:t>Several Youth Council members have volunteered to participate in both events.</w:t>
            </w:r>
          </w:p>
        </w:tc>
      </w:tr>
    </w:tbl>
    <w:p w14:paraId="766ED273" w14:textId="219DE149" w:rsidR="006F069D" w:rsidRPr="00C67F43" w:rsidRDefault="006F069D" w:rsidP="00C67F43">
      <w:pPr>
        <w:rPr>
          <w:rFonts w:asciiTheme="majorHAnsi" w:hAnsiTheme="majorHAnsi" w:cstheme="majorHAnsi"/>
          <w:b/>
          <w:bCs/>
          <w:color w:val="8ACED7" w:themeColor="accent1"/>
          <w:sz w:val="14"/>
          <w:szCs w:val="14"/>
        </w:rPr>
      </w:pPr>
    </w:p>
    <w:tbl>
      <w:tblPr>
        <w:tblStyle w:val="TableGrid"/>
        <w:tblW w:w="10777" w:type="dxa"/>
        <w:tblLook w:val="0620" w:firstRow="1" w:lastRow="0" w:firstColumn="0" w:lastColumn="0" w:noHBand="1" w:noVBand="1"/>
      </w:tblPr>
      <w:tblGrid>
        <w:gridCol w:w="10777"/>
      </w:tblGrid>
      <w:tr w:rsidR="00F8377E" w:rsidRPr="001D2BC4" w14:paraId="28EC0D2B" w14:textId="77777777" w:rsidTr="003B6194">
        <w:trPr>
          <w:cnfStyle w:val="100000000000" w:firstRow="1" w:lastRow="0" w:firstColumn="0" w:lastColumn="0" w:oddVBand="0" w:evenVBand="0" w:oddHBand="0" w:evenHBand="0" w:firstRowFirstColumn="0" w:firstRowLastColumn="0" w:lastRowFirstColumn="0" w:lastRowLastColumn="0"/>
        </w:trPr>
        <w:tc>
          <w:tcPr>
            <w:tcW w:w="10777" w:type="dxa"/>
          </w:tcPr>
          <w:p w14:paraId="425DF0CF" w14:textId="51406F58" w:rsidR="00F8377E" w:rsidRPr="00547412" w:rsidRDefault="00256E76" w:rsidP="003B6194">
            <w:pPr>
              <w:ind w:left="0"/>
            </w:pPr>
            <w:r>
              <w:rPr>
                <w:rFonts w:cstheme="majorHAnsi"/>
                <w:b w:val="0"/>
                <w:caps w:val="0"/>
                <w:sz w:val="20"/>
              </w:rPr>
              <w:t xml:space="preserve">7. </w:t>
            </w:r>
            <w:r w:rsidR="00DC5BE1">
              <w:rPr>
                <w:rFonts w:cstheme="majorHAnsi"/>
                <w:b w:val="0"/>
                <w:caps w:val="0"/>
                <w:sz w:val="20"/>
              </w:rPr>
              <w:t>CCMP reflection</w:t>
            </w:r>
            <w:r w:rsidR="00547412">
              <w:rPr>
                <w:rFonts w:cstheme="majorHAnsi"/>
                <w:b w:val="0"/>
                <w:caps w:val="0"/>
                <w:sz w:val="20"/>
              </w:rPr>
              <w:t xml:space="preserve"> </w:t>
            </w:r>
            <w:r w:rsidR="0066137E">
              <w:rPr>
                <w:rFonts w:cstheme="majorHAnsi"/>
                <w:b w:val="0"/>
                <w:caps w:val="0"/>
                <w:sz w:val="20"/>
              </w:rPr>
              <w:t>from</w:t>
            </w:r>
            <w:r w:rsidR="00547412">
              <w:rPr>
                <w:rFonts w:cstheme="majorHAnsi"/>
                <w:b w:val="0"/>
                <w:caps w:val="0"/>
                <w:sz w:val="20"/>
              </w:rPr>
              <w:t xml:space="preserve"> 26 March</w:t>
            </w:r>
            <w:r w:rsidR="00490105">
              <w:rPr>
                <w:rFonts w:cstheme="majorHAnsi"/>
                <w:b w:val="0"/>
                <w:caps w:val="0"/>
                <w:sz w:val="20"/>
              </w:rPr>
              <w:t xml:space="preserve"> </w:t>
            </w:r>
          </w:p>
        </w:tc>
      </w:tr>
    </w:tbl>
    <w:p w14:paraId="64208E5F" w14:textId="186B42F9" w:rsidR="00520FB2" w:rsidRPr="00520FB2" w:rsidRDefault="00520FB2" w:rsidP="00B04841">
      <w:pPr>
        <w:pStyle w:val="BodyText"/>
        <w:ind w:left="284" w:hanging="284"/>
        <w:rPr>
          <w:rFonts w:asciiTheme="majorHAnsi" w:hAnsiTheme="majorHAnsi" w:cstheme="majorHAnsi"/>
        </w:rPr>
      </w:pPr>
      <w:r w:rsidRPr="00520FB2">
        <w:rPr>
          <w:rFonts w:asciiTheme="majorHAnsi" w:hAnsiTheme="majorHAnsi" w:cstheme="majorHAnsi"/>
        </w:rPr>
        <w:t>7.1</w:t>
      </w:r>
      <w:r>
        <w:rPr>
          <w:rFonts w:asciiTheme="majorHAnsi" w:hAnsiTheme="majorHAnsi" w:cstheme="majorHAnsi"/>
        </w:rPr>
        <w:t>.</w:t>
      </w:r>
      <w:r w:rsidRPr="00520FB2">
        <w:rPr>
          <w:rFonts w:asciiTheme="majorHAnsi" w:hAnsiTheme="majorHAnsi" w:cstheme="majorHAnsi"/>
        </w:rPr>
        <w:t xml:space="preserve"> Each group provided a summary of their discussions with Councillors during the March CCMP session. </w:t>
      </w:r>
    </w:p>
    <w:p w14:paraId="5BF15FCB" w14:textId="5AA421A1" w:rsidR="00333604" w:rsidRPr="007B0971" w:rsidRDefault="00520FB2" w:rsidP="00520FB2">
      <w:pPr>
        <w:pStyle w:val="BodyText"/>
        <w:ind w:left="284" w:hanging="284"/>
        <w:rPr>
          <w:rFonts w:asciiTheme="majorHAnsi" w:hAnsiTheme="majorHAnsi" w:cstheme="majorHAnsi"/>
        </w:rPr>
      </w:pPr>
      <w:r w:rsidRPr="00520FB2">
        <w:rPr>
          <w:rFonts w:asciiTheme="majorHAnsi" w:hAnsiTheme="majorHAnsi" w:cstheme="majorHAnsi"/>
        </w:rPr>
        <w:t>7.</w:t>
      </w:r>
      <w:r w:rsidR="00B04841">
        <w:rPr>
          <w:rFonts w:asciiTheme="majorHAnsi" w:hAnsiTheme="majorHAnsi" w:cstheme="majorHAnsi"/>
        </w:rPr>
        <w:t>2</w:t>
      </w:r>
      <w:r>
        <w:rPr>
          <w:rFonts w:asciiTheme="majorHAnsi" w:hAnsiTheme="majorHAnsi" w:cstheme="majorHAnsi"/>
        </w:rPr>
        <w:t>.</w:t>
      </w:r>
      <w:r w:rsidRPr="00520FB2">
        <w:rPr>
          <w:rFonts w:asciiTheme="majorHAnsi" w:hAnsiTheme="majorHAnsi" w:cstheme="majorHAnsi"/>
        </w:rPr>
        <w:t xml:space="preserve"> Zoe shared feedback submitted electronically by both young people and Councillors. Overall, the feedback was very positive, indicating the session was a success. As a result, future CCMP sessions will continue in person and follow a similar format.</w:t>
      </w:r>
    </w:p>
    <w:tbl>
      <w:tblPr>
        <w:tblStyle w:val="TableGrid"/>
        <w:tblW w:w="10777" w:type="dxa"/>
        <w:tblLook w:val="0620" w:firstRow="1" w:lastRow="0" w:firstColumn="0" w:lastColumn="0" w:noHBand="1" w:noVBand="1"/>
      </w:tblPr>
      <w:tblGrid>
        <w:gridCol w:w="10777"/>
      </w:tblGrid>
      <w:tr w:rsidR="00EF0BDF" w:rsidRPr="001D2BC4" w14:paraId="6EA13201" w14:textId="77777777" w:rsidTr="5993146B">
        <w:trPr>
          <w:cnfStyle w:val="100000000000" w:firstRow="1" w:lastRow="0" w:firstColumn="0" w:lastColumn="0" w:oddVBand="0" w:evenVBand="0" w:oddHBand="0" w:evenHBand="0" w:firstRowFirstColumn="0" w:firstRowLastColumn="0" w:lastRowFirstColumn="0" w:lastRowLastColumn="0"/>
        </w:trPr>
        <w:tc>
          <w:tcPr>
            <w:tcW w:w="10777" w:type="dxa"/>
          </w:tcPr>
          <w:p w14:paraId="531BDAAE" w14:textId="6C77F6B5" w:rsidR="00EF0BDF" w:rsidRPr="001D2BC4" w:rsidRDefault="00547412" w:rsidP="00BB4CFF">
            <w:pPr>
              <w:ind w:left="0"/>
              <w:rPr>
                <w:rFonts w:cstheme="majorHAnsi"/>
                <w:b w:val="0"/>
                <w:caps w:val="0"/>
                <w:sz w:val="20"/>
              </w:rPr>
            </w:pPr>
            <w:r>
              <w:rPr>
                <w:rFonts w:cstheme="majorHAnsi"/>
                <w:b w:val="0"/>
                <w:caps w:val="0"/>
                <w:sz w:val="20"/>
              </w:rPr>
              <w:t>8</w:t>
            </w:r>
            <w:r w:rsidR="00BB4CFF" w:rsidRPr="001D2BC4">
              <w:rPr>
                <w:rFonts w:cstheme="majorHAnsi"/>
                <w:b w:val="0"/>
                <w:caps w:val="0"/>
                <w:sz w:val="20"/>
              </w:rPr>
              <w:t xml:space="preserve">. </w:t>
            </w:r>
            <w:r w:rsidR="00E37EB3">
              <w:rPr>
                <w:rFonts w:cstheme="majorHAnsi"/>
                <w:b w:val="0"/>
                <w:caps w:val="0"/>
                <w:sz w:val="20"/>
              </w:rPr>
              <w:t xml:space="preserve">CCMP prep </w:t>
            </w:r>
            <w:r w:rsidR="0066137E">
              <w:rPr>
                <w:rFonts w:cstheme="majorHAnsi"/>
                <w:b w:val="0"/>
                <w:caps w:val="0"/>
                <w:sz w:val="20"/>
              </w:rPr>
              <w:t>for</w:t>
            </w:r>
            <w:r w:rsidR="00E37EB3">
              <w:rPr>
                <w:rFonts w:cstheme="majorHAnsi"/>
                <w:b w:val="0"/>
                <w:caps w:val="0"/>
                <w:sz w:val="20"/>
              </w:rPr>
              <w:t xml:space="preserve"> </w:t>
            </w:r>
            <w:r w:rsidR="0054748D">
              <w:rPr>
                <w:rFonts w:cstheme="majorHAnsi"/>
                <w:b w:val="0"/>
                <w:caps w:val="0"/>
                <w:sz w:val="20"/>
              </w:rPr>
              <w:t xml:space="preserve">4 June </w:t>
            </w:r>
          </w:p>
        </w:tc>
      </w:tr>
    </w:tbl>
    <w:p w14:paraId="2BCA00DC" w14:textId="3C916353" w:rsidR="00C04808" w:rsidRPr="00FE6033" w:rsidRDefault="007D7A3C" w:rsidP="00FD4317">
      <w:pPr>
        <w:pStyle w:val="BodyText"/>
        <w:rPr>
          <w:rFonts w:asciiTheme="majorHAnsi" w:hAnsiTheme="majorHAnsi" w:cstheme="majorHAnsi"/>
        </w:rPr>
      </w:pPr>
      <w:r>
        <w:rPr>
          <w:rFonts w:asciiTheme="majorHAnsi" w:hAnsiTheme="majorHAnsi" w:cstheme="majorHAnsi"/>
        </w:rPr>
        <w:t xml:space="preserve">8.1 </w:t>
      </w:r>
      <w:r w:rsidRPr="007D7A3C">
        <w:rPr>
          <w:rFonts w:asciiTheme="majorHAnsi" w:hAnsiTheme="majorHAnsi" w:cstheme="majorHAnsi"/>
        </w:rPr>
        <w:t xml:space="preserve">Youth Council members were asked to begin completing a topic generation worksheet, which will be used at the next meeting to identify key </w:t>
      </w:r>
      <w:proofErr w:type="gramStart"/>
      <w:r w:rsidRPr="007D7A3C">
        <w:rPr>
          <w:rFonts w:asciiTheme="majorHAnsi" w:hAnsiTheme="majorHAnsi" w:cstheme="majorHAnsi"/>
        </w:rPr>
        <w:t>issues</w:t>
      </w:r>
      <w:proofErr w:type="gramEnd"/>
      <w:r w:rsidRPr="007D7A3C">
        <w:rPr>
          <w:rFonts w:asciiTheme="majorHAnsi" w:hAnsiTheme="majorHAnsi" w:cstheme="majorHAnsi"/>
        </w:rPr>
        <w:t xml:space="preserve"> and discussion points they would like to raise with Councillors.</w:t>
      </w:r>
    </w:p>
    <w:tbl>
      <w:tblPr>
        <w:tblStyle w:val="TableGrid"/>
        <w:tblW w:w="10777" w:type="dxa"/>
        <w:tblLook w:val="0620" w:firstRow="1" w:lastRow="0" w:firstColumn="0" w:lastColumn="0" w:noHBand="1" w:noVBand="1"/>
      </w:tblPr>
      <w:tblGrid>
        <w:gridCol w:w="10777"/>
      </w:tblGrid>
      <w:tr w:rsidR="0079563D" w:rsidRPr="001D2BC4" w14:paraId="78A6A669" w14:textId="77777777" w:rsidTr="00D768C6">
        <w:trPr>
          <w:cnfStyle w:val="100000000000" w:firstRow="1" w:lastRow="0" w:firstColumn="0" w:lastColumn="0" w:oddVBand="0" w:evenVBand="0" w:oddHBand="0" w:evenHBand="0" w:firstRowFirstColumn="0" w:firstRowLastColumn="0" w:lastRowFirstColumn="0" w:lastRowLastColumn="0"/>
        </w:trPr>
        <w:tc>
          <w:tcPr>
            <w:tcW w:w="10777" w:type="dxa"/>
          </w:tcPr>
          <w:p w14:paraId="56F463D4" w14:textId="703CA6B8" w:rsidR="0079563D" w:rsidRPr="001D2BC4" w:rsidRDefault="0079563D" w:rsidP="00D768C6">
            <w:pPr>
              <w:ind w:left="0"/>
              <w:rPr>
                <w:rFonts w:cstheme="majorHAnsi"/>
                <w:b w:val="0"/>
                <w:caps w:val="0"/>
                <w:sz w:val="20"/>
              </w:rPr>
            </w:pPr>
            <w:r>
              <w:rPr>
                <w:rFonts w:cstheme="majorHAnsi"/>
                <w:b w:val="0"/>
                <w:caps w:val="0"/>
                <w:sz w:val="20"/>
              </w:rPr>
              <w:t>9</w:t>
            </w:r>
            <w:r w:rsidRPr="001D2BC4">
              <w:rPr>
                <w:rFonts w:cstheme="majorHAnsi"/>
                <w:b w:val="0"/>
                <w:caps w:val="0"/>
                <w:sz w:val="20"/>
              </w:rPr>
              <w:t>. Other Business</w:t>
            </w:r>
          </w:p>
        </w:tc>
      </w:tr>
    </w:tbl>
    <w:p w14:paraId="57311C6F" w14:textId="77777777" w:rsidR="0079563D" w:rsidRDefault="0079563D" w:rsidP="0079563D">
      <w:pPr>
        <w:rPr>
          <w:rFonts w:asciiTheme="majorHAnsi" w:hAnsiTheme="majorHAnsi" w:cstheme="majorHAnsi"/>
        </w:rPr>
      </w:pPr>
    </w:p>
    <w:p w14:paraId="46BA0C6A" w14:textId="77777777" w:rsidR="008A43D0" w:rsidRPr="0079563D" w:rsidRDefault="008A43D0" w:rsidP="0079563D">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EF0BDF" w:rsidRPr="001D2BC4" w14:paraId="1385AF93" w14:textId="77777777" w:rsidTr="00707687">
        <w:trPr>
          <w:cnfStyle w:val="100000000000" w:firstRow="1" w:lastRow="0" w:firstColumn="0" w:lastColumn="0" w:oddVBand="0" w:evenVBand="0" w:oddHBand="0" w:evenHBand="0" w:firstRowFirstColumn="0" w:firstRowLastColumn="0" w:lastRowFirstColumn="0" w:lastRowLastColumn="0"/>
        </w:trPr>
        <w:tc>
          <w:tcPr>
            <w:tcW w:w="10777" w:type="dxa"/>
          </w:tcPr>
          <w:p w14:paraId="60B8258E" w14:textId="73B6177B" w:rsidR="00EF0BDF" w:rsidRPr="001D2BC4" w:rsidRDefault="00E5544D" w:rsidP="00BB4CFF">
            <w:pPr>
              <w:ind w:left="0"/>
              <w:rPr>
                <w:rFonts w:cstheme="majorHAnsi"/>
                <w:b w:val="0"/>
                <w:caps w:val="0"/>
                <w:sz w:val="20"/>
              </w:rPr>
            </w:pPr>
            <w:r w:rsidRPr="001D2BC4">
              <w:rPr>
                <w:rFonts w:cstheme="majorHAnsi"/>
                <w:b w:val="0"/>
                <w:caps w:val="0"/>
                <w:sz w:val="20"/>
              </w:rPr>
              <w:t>1</w:t>
            </w:r>
            <w:r w:rsidR="00F366E7">
              <w:rPr>
                <w:rFonts w:cstheme="majorHAnsi"/>
                <w:b w:val="0"/>
                <w:caps w:val="0"/>
                <w:sz w:val="20"/>
              </w:rPr>
              <w:t>0</w:t>
            </w:r>
            <w:r w:rsidR="00BB4CFF" w:rsidRPr="001D2BC4">
              <w:rPr>
                <w:rFonts w:cstheme="majorHAnsi"/>
                <w:b w:val="0"/>
                <w:caps w:val="0"/>
                <w:sz w:val="20"/>
              </w:rPr>
              <w:t xml:space="preserve">. </w:t>
            </w:r>
            <w:r w:rsidR="00C4073B" w:rsidRPr="001D2BC4">
              <w:rPr>
                <w:rFonts w:cstheme="majorHAnsi"/>
                <w:b w:val="0"/>
                <w:caps w:val="0"/>
                <w:sz w:val="20"/>
              </w:rPr>
              <w:t xml:space="preserve">Meeting Close </w:t>
            </w:r>
          </w:p>
        </w:tc>
      </w:tr>
    </w:tbl>
    <w:p w14:paraId="4006B91C" w14:textId="0FCFDFB9" w:rsidR="00533CE6" w:rsidRPr="001D2BC4" w:rsidRDefault="00CC4081" w:rsidP="006B0389">
      <w:pPr>
        <w:rPr>
          <w:rFonts w:asciiTheme="majorHAnsi" w:hAnsiTheme="majorHAnsi" w:cstheme="majorHAnsi"/>
        </w:rPr>
      </w:pPr>
      <w:r w:rsidRPr="001D2BC4">
        <w:rPr>
          <w:rFonts w:asciiTheme="majorHAnsi" w:hAnsiTheme="majorHAnsi" w:cstheme="majorHAnsi"/>
        </w:rPr>
        <w:t xml:space="preserve">Next meeting </w:t>
      </w:r>
      <w:r w:rsidR="008C226C">
        <w:rPr>
          <w:rFonts w:asciiTheme="majorHAnsi" w:hAnsiTheme="majorHAnsi" w:cstheme="majorHAnsi"/>
        </w:rPr>
        <w:t xml:space="preserve">5pm, </w:t>
      </w:r>
      <w:r w:rsidR="0091370A">
        <w:rPr>
          <w:rFonts w:asciiTheme="majorHAnsi" w:hAnsiTheme="majorHAnsi" w:cstheme="majorHAnsi"/>
        </w:rPr>
        <w:t xml:space="preserve">Mon, </w:t>
      </w:r>
      <w:r w:rsidR="00C85497">
        <w:rPr>
          <w:rFonts w:asciiTheme="majorHAnsi" w:hAnsiTheme="majorHAnsi" w:cstheme="majorHAnsi"/>
        </w:rPr>
        <w:t>26 May</w:t>
      </w:r>
      <w:r w:rsidR="001E5E1D">
        <w:rPr>
          <w:rFonts w:asciiTheme="majorHAnsi" w:hAnsiTheme="majorHAnsi" w:cstheme="majorHAnsi"/>
        </w:rPr>
        <w:t xml:space="preserve"> 2025.</w:t>
      </w:r>
      <w:r w:rsidR="001D2BC4" w:rsidRPr="001D2BC4">
        <w:rPr>
          <w:rFonts w:asciiTheme="majorHAnsi" w:hAnsiTheme="majorHAnsi" w:cstheme="majorHAnsi"/>
        </w:rPr>
        <w:t xml:space="preserve"> </w:t>
      </w:r>
    </w:p>
    <w:sectPr w:rsidR="00533CE6" w:rsidRPr="001D2BC4" w:rsidSect="00CE3F4B">
      <w:headerReference w:type="even" r:id="rId15"/>
      <w:headerReference w:type="default" r:id="rId16"/>
      <w:footerReference w:type="even" r:id="rId17"/>
      <w:footerReference w:type="default" r:id="rId18"/>
      <w:headerReference w:type="first" r:id="rId19"/>
      <w:footerReference w:type="first" r:id="rId20"/>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1C423" w14:textId="77777777" w:rsidR="003C4814" w:rsidRDefault="003C4814" w:rsidP="00CE604F">
      <w:r>
        <w:separator/>
      </w:r>
    </w:p>
    <w:p w14:paraId="645E2A3C" w14:textId="77777777" w:rsidR="003C4814" w:rsidRDefault="003C4814" w:rsidP="00CE604F"/>
    <w:p w14:paraId="0B87307E" w14:textId="77777777" w:rsidR="003C4814" w:rsidRDefault="003C4814" w:rsidP="00CE604F"/>
    <w:p w14:paraId="5C5C0C71" w14:textId="77777777" w:rsidR="003C4814" w:rsidRDefault="003C4814" w:rsidP="00CE604F"/>
  </w:endnote>
  <w:endnote w:type="continuationSeparator" w:id="0">
    <w:p w14:paraId="4F1CA1A0" w14:textId="77777777" w:rsidR="003C4814" w:rsidRDefault="003C4814" w:rsidP="00CE604F">
      <w:r>
        <w:continuationSeparator/>
      </w:r>
    </w:p>
    <w:p w14:paraId="18716952" w14:textId="77777777" w:rsidR="003C4814" w:rsidRDefault="003C4814" w:rsidP="00CE604F"/>
    <w:p w14:paraId="51E21B5F" w14:textId="77777777" w:rsidR="003C4814" w:rsidRDefault="003C4814" w:rsidP="00CE604F"/>
    <w:p w14:paraId="6A40E845" w14:textId="77777777" w:rsidR="003C4814" w:rsidRDefault="003C4814" w:rsidP="00CE604F"/>
  </w:endnote>
  <w:endnote w:type="continuationNotice" w:id="1">
    <w:p w14:paraId="58FC3446" w14:textId="77777777" w:rsidR="003C4814" w:rsidRDefault="003C48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A0B04E-C845-430E-B22F-36C850679AF9}"/>
    <w:embedBold r:id="rId2" w:fontKey="{A31A6155-DDFD-4C03-9513-773EA5477B14}"/>
    <w:embedItalic r:id="rId3" w:fontKey="{CB74F037-CB9D-4DEA-AFD9-9202E55E0F41}"/>
    <w:embedBoldItalic r:id="rId4" w:fontKey="{BE579213-33FD-4927-A46C-F211B581814C}"/>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7371" w14:textId="6F6193E4"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2E2ACA">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997696618"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638A9" w14:textId="77777777" w:rsidR="003C4814" w:rsidRDefault="003C4814" w:rsidP="00CE604F">
      <w:r>
        <w:separator/>
      </w:r>
    </w:p>
    <w:p w14:paraId="61989890" w14:textId="77777777" w:rsidR="003C4814" w:rsidRDefault="003C4814" w:rsidP="00CE604F"/>
    <w:p w14:paraId="3621BF2E" w14:textId="77777777" w:rsidR="003C4814" w:rsidRDefault="003C4814" w:rsidP="00CE604F"/>
    <w:p w14:paraId="47B00CA5" w14:textId="77777777" w:rsidR="003C4814" w:rsidRDefault="003C4814" w:rsidP="00CE604F"/>
  </w:footnote>
  <w:footnote w:type="continuationSeparator" w:id="0">
    <w:p w14:paraId="42599616" w14:textId="77777777" w:rsidR="003C4814" w:rsidRDefault="003C4814" w:rsidP="00CE604F">
      <w:r>
        <w:continuationSeparator/>
      </w:r>
    </w:p>
    <w:p w14:paraId="01DFA2C9" w14:textId="77777777" w:rsidR="003C4814" w:rsidRDefault="003C4814" w:rsidP="00CE604F"/>
    <w:p w14:paraId="7B74B5DC" w14:textId="77777777" w:rsidR="003C4814" w:rsidRDefault="003C4814" w:rsidP="00CE604F"/>
    <w:p w14:paraId="4771A5A5" w14:textId="77777777" w:rsidR="003C4814" w:rsidRDefault="003C4814" w:rsidP="00CE604F"/>
  </w:footnote>
  <w:footnote w:type="continuationNotice" w:id="1">
    <w:p w14:paraId="269A73BA" w14:textId="77777777" w:rsidR="003C4814" w:rsidRDefault="003C48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06C1" w14:textId="77777777" w:rsidR="00452D3D" w:rsidRDefault="0045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3176F4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71B3DE0"/>
    <w:multiLevelType w:val="multilevel"/>
    <w:tmpl w:val="FC2E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0B1A90"/>
    <w:multiLevelType w:val="multilevel"/>
    <w:tmpl w:val="71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A846B3F"/>
    <w:multiLevelType w:val="hybridMultilevel"/>
    <w:tmpl w:val="20CA5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B0370C0"/>
    <w:multiLevelType w:val="multilevel"/>
    <w:tmpl w:val="A780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8A3473"/>
    <w:multiLevelType w:val="multilevel"/>
    <w:tmpl w:val="97EE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C358F1"/>
    <w:multiLevelType w:val="multilevel"/>
    <w:tmpl w:val="A4F4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DDC676C"/>
    <w:multiLevelType w:val="multilevel"/>
    <w:tmpl w:val="C7BC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D6240F"/>
    <w:multiLevelType w:val="multilevel"/>
    <w:tmpl w:val="0474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4" w15:restartNumberingAfterBreak="0">
    <w:nsid w:val="448B4FAC"/>
    <w:multiLevelType w:val="hybridMultilevel"/>
    <w:tmpl w:val="36E6895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894290F"/>
    <w:multiLevelType w:val="multilevel"/>
    <w:tmpl w:val="AEA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7C71E5"/>
    <w:multiLevelType w:val="multilevel"/>
    <w:tmpl w:val="4728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2E6C41"/>
    <w:multiLevelType w:val="multilevel"/>
    <w:tmpl w:val="864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166811"/>
    <w:multiLevelType w:val="hybridMultilevel"/>
    <w:tmpl w:val="36E68954"/>
    <w:lvl w:ilvl="0" w:tplc="4DD2E58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8"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288633440">
    <w:abstractNumId w:val="20"/>
  </w:num>
  <w:num w:numId="2" w16cid:durableId="1567374070">
    <w:abstractNumId w:val="8"/>
  </w:num>
  <w:num w:numId="3" w16cid:durableId="428505251">
    <w:abstractNumId w:val="23"/>
  </w:num>
  <w:num w:numId="4" w16cid:durableId="1749767463">
    <w:abstractNumId w:val="31"/>
  </w:num>
  <w:num w:numId="5" w16cid:durableId="189300110">
    <w:abstractNumId w:val="3"/>
  </w:num>
  <w:num w:numId="6" w16cid:durableId="781145527">
    <w:abstractNumId w:val="14"/>
  </w:num>
  <w:num w:numId="7" w16cid:durableId="1246723325">
    <w:abstractNumId w:val="6"/>
  </w:num>
  <w:num w:numId="8" w16cid:durableId="1930969017">
    <w:abstractNumId w:val="1"/>
  </w:num>
  <w:num w:numId="9" w16cid:durableId="1149321039">
    <w:abstractNumId w:val="29"/>
  </w:num>
  <w:num w:numId="10" w16cid:durableId="559823660">
    <w:abstractNumId w:val="18"/>
  </w:num>
  <w:num w:numId="11" w16cid:durableId="26369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996889">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6081197">
    <w:abstractNumId w:val="28"/>
  </w:num>
  <w:num w:numId="14" w16cid:durableId="695884847">
    <w:abstractNumId w:val="30"/>
  </w:num>
  <w:num w:numId="15" w16cid:durableId="100311968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490264">
    <w:abstractNumId w:val="9"/>
  </w:num>
  <w:num w:numId="17" w16cid:durableId="643700122">
    <w:abstractNumId w:val="15"/>
  </w:num>
  <w:num w:numId="18" w16cid:durableId="1281183300">
    <w:abstractNumId w:val="27"/>
  </w:num>
  <w:num w:numId="19" w16cid:durableId="621307796">
    <w:abstractNumId w:val="32"/>
  </w:num>
  <w:num w:numId="20" w16cid:durableId="1007900863">
    <w:abstractNumId w:val="33"/>
  </w:num>
  <w:num w:numId="21" w16cid:durableId="301038612">
    <w:abstractNumId w:val="10"/>
  </w:num>
  <w:num w:numId="22" w16cid:durableId="27950669">
    <w:abstractNumId w:val="36"/>
  </w:num>
  <w:num w:numId="23" w16cid:durableId="74713991">
    <w:abstractNumId w:val="20"/>
  </w:num>
  <w:num w:numId="24" w16cid:durableId="1096903813">
    <w:abstractNumId w:val="24"/>
  </w:num>
  <w:num w:numId="25" w16cid:durableId="1709334954">
    <w:abstractNumId w:val="12"/>
  </w:num>
  <w:num w:numId="26" w16cid:durableId="1266425786">
    <w:abstractNumId w:val="22"/>
  </w:num>
  <w:num w:numId="27" w16cid:durableId="1712337843">
    <w:abstractNumId w:val="34"/>
  </w:num>
  <w:num w:numId="28" w16cid:durableId="1043601003">
    <w:abstractNumId w:val="35"/>
  </w:num>
  <w:num w:numId="29" w16cid:durableId="1135021423">
    <w:abstractNumId w:val="21"/>
  </w:num>
  <w:num w:numId="30" w16cid:durableId="899245965">
    <w:abstractNumId w:val="11"/>
  </w:num>
  <w:num w:numId="31" w16cid:durableId="1148671462">
    <w:abstractNumId w:val="26"/>
  </w:num>
  <w:num w:numId="32" w16cid:durableId="870072794">
    <w:abstractNumId w:val="7"/>
  </w:num>
  <w:num w:numId="33" w16cid:durableId="1771462299">
    <w:abstractNumId w:val="5"/>
  </w:num>
  <w:num w:numId="34" w16cid:durableId="574050490">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C6D"/>
    <w:rsid w:val="00000E54"/>
    <w:rsid w:val="00001224"/>
    <w:rsid w:val="00001945"/>
    <w:rsid w:val="0000578C"/>
    <w:rsid w:val="0000704C"/>
    <w:rsid w:val="000072F9"/>
    <w:rsid w:val="000074F7"/>
    <w:rsid w:val="00010289"/>
    <w:rsid w:val="00010362"/>
    <w:rsid w:val="00012493"/>
    <w:rsid w:val="0001263A"/>
    <w:rsid w:val="00015395"/>
    <w:rsid w:val="00015489"/>
    <w:rsid w:val="000158DC"/>
    <w:rsid w:val="00016CE1"/>
    <w:rsid w:val="00020780"/>
    <w:rsid w:val="00021629"/>
    <w:rsid w:val="00021D2C"/>
    <w:rsid w:val="00023855"/>
    <w:rsid w:val="000239A5"/>
    <w:rsid w:val="00024B45"/>
    <w:rsid w:val="00025989"/>
    <w:rsid w:val="00025F3B"/>
    <w:rsid w:val="00031DBD"/>
    <w:rsid w:val="00032B90"/>
    <w:rsid w:val="000340A9"/>
    <w:rsid w:val="0003431F"/>
    <w:rsid w:val="00034A4A"/>
    <w:rsid w:val="00035765"/>
    <w:rsid w:val="00035864"/>
    <w:rsid w:val="00035E23"/>
    <w:rsid w:val="0003661C"/>
    <w:rsid w:val="00041675"/>
    <w:rsid w:val="00042608"/>
    <w:rsid w:val="000442F6"/>
    <w:rsid w:val="00044A20"/>
    <w:rsid w:val="00044F18"/>
    <w:rsid w:val="000451E4"/>
    <w:rsid w:val="00045CF4"/>
    <w:rsid w:val="00047136"/>
    <w:rsid w:val="0005036E"/>
    <w:rsid w:val="00051849"/>
    <w:rsid w:val="00051AD1"/>
    <w:rsid w:val="00051C55"/>
    <w:rsid w:val="00054270"/>
    <w:rsid w:val="00054780"/>
    <w:rsid w:val="000547F1"/>
    <w:rsid w:val="00056673"/>
    <w:rsid w:val="00056A5E"/>
    <w:rsid w:val="000600E8"/>
    <w:rsid w:val="00061625"/>
    <w:rsid w:val="00064516"/>
    <w:rsid w:val="00064DDF"/>
    <w:rsid w:val="00066266"/>
    <w:rsid w:val="00070725"/>
    <w:rsid w:val="00072C00"/>
    <w:rsid w:val="0007537E"/>
    <w:rsid w:val="000767E6"/>
    <w:rsid w:val="0007730A"/>
    <w:rsid w:val="00080028"/>
    <w:rsid w:val="00080321"/>
    <w:rsid w:val="0008242F"/>
    <w:rsid w:val="0008298C"/>
    <w:rsid w:val="000830C8"/>
    <w:rsid w:val="00084110"/>
    <w:rsid w:val="000846FE"/>
    <w:rsid w:val="00084736"/>
    <w:rsid w:val="00084784"/>
    <w:rsid w:val="000873E7"/>
    <w:rsid w:val="000909C0"/>
    <w:rsid w:val="00092A5A"/>
    <w:rsid w:val="00093BFB"/>
    <w:rsid w:val="0009448F"/>
    <w:rsid w:val="000949A6"/>
    <w:rsid w:val="0009559C"/>
    <w:rsid w:val="00095699"/>
    <w:rsid w:val="00095ADA"/>
    <w:rsid w:val="00095E19"/>
    <w:rsid w:val="00096B43"/>
    <w:rsid w:val="00096D9C"/>
    <w:rsid w:val="000971CB"/>
    <w:rsid w:val="000A0633"/>
    <w:rsid w:val="000A0DBA"/>
    <w:rsid w:val="000A159C"/>
    <w:rsid w:val="000A1C62"/>
    <w:rsid w:val="000A4CCE"/>
    <w:rsid w:val="000A58DA"/>
    <w:rsid w:val="000A73E8"/>
    <w:rsid w:val="000B345E"/>
    <w:rsid w:val="000B34E5"/>
    <w:rsid w:val="000B466B"/>
    <w:rsid w:val="000B49C4"/>
    <w:rsid w:val="000B5463"/>
    <w:rsid w:val="000B6518"/>
    <w:rsid w:val="000C11F7"/>
    <w:rsid w:val="000C2502"/>
    <w:rsid w:val="000C27F3"/>
    <w:rsid w:val="000C2B09"/>
    <w:rsid w:val="000C5397"/>
    <w:rsid w:val="000C7DD4"/>
    <w:rsid w:val="000D0D40"/>
    <w:rsid w:val="000D1CC8"/>
    <w:rsid w:val="000D2B47"/>
    <w:rsid w:val="000D5A2E"/>
    <w:rsid w:val="000D5CE6"/>
    <w:rsid w:val="000D62A3"/>
    <w:rsid w:val="000D6EA5"/>
    <w:rsid w:val="000D78C7"/>
    <w:rsid w:val="000D7D1D"/>
    <w:rsid w:val="000E1A6B"/>
    <w:rsid w:val="000E22A7"/>
    <w:rsid w:val="000E2484"/>
    <w:rsid w:val="000E31C4"/>
    <w:rsid w:val="000E46A7"/>
    <w:rsid w:val="000E46DE"/>
    <w:rsid w:val="000E5963"/>
    <w:rsid w:val="000E5973"/>
    <w:rsid w:val="000F114C"/>
    <w:rsid w:val="000F32E1"/>
    <w:rsid w:val="000F511B"/>
    <w:rsid w:val="000F52FE"/>
    <w:rsid w:val="000F5345"/>
    <w:rsid w:val="000F700B"/>
    <w:rsid w:val="000F71C6"/>
    <w:rsid w:val="001027AB"/>
    <w:rsid w:val="00103137"/>
    <w:rsid w:val="001038F6"/>
    <w:rsid w:val="00104560"/>
    <w:rsid w:val="001065AC"/>
    <w:rsid w:val="001071FF"/>
    <w:rsid w:val="00107EB8"/>
    <w:rsid w:val="0011046F"/>
    <w:rsid w:val="00111685"/>
    <w:rsid w:val="00111F9E"/>
    <w:rsid w:val="0011367C"/>
    <w:rsid w:val="00113B8E"/>
    <w:rsid w:val="00114534"/>
    <w:rsid w:val="001150FB"/>
    <w:rsid w:val="00115AD9"/>
    <w:rsid w:val="00115D9A"/>
    <w:rsid w:val="001165A7"/>
    <w:rsid w:val="0011699E"/>
    <w:rsid w:val="001207DA"/>
    <w:rsid w:val="00121968"/>
    <w:rsid w:val="00122D2A"/>
    <w:rsid w:val="0012356D"/>
    <w:rsid w:val="00124731"/>
    <w:rsid w:val="00126586"/>
    <w:rsid w:val="00126810"/>
    <w:rsid w:val="00130436"/>
    <w:rsid w:val="00132C92"/>
    <w:rsid w:val="00134CA2"/>
    <w:rsid w:val="001359F2"/>
    <w:rsid w:val="0013729F"/>
    <w:rsid w:val="00137511"/>
    <w:rsid w:val="0014004D"/>
    <w:rsid w:val="0014004F"/>
    <w:rsid w:val="00140B55"/>
    <w:rsid w:val="00141481"/>
    <w:rsid w:val="00142F8A"/>
    <w:rsid w:val="0014383D"/>
    <w:rsid w:val="0014543A"/>
    <w:rsid w:val="00145489"/>
    <w:rsid w:val="00146DBB"/>
    <w:rsid w:val="0015135C"/>
    <w:rsid w:val="00152D85"/>
    <w:rsid w:val="00153248"/>
    <w:rsid w:val="001546E5"/>
    <w:rsid w:val="0015593C"/>
    <w:rsid w:val="00156E16"/>
    <w:rsid w:val="00156E6B"/>
    <w:rsid w:val="00160BAD"/>
    <w:rsid w:val="001626E3"/>
    <w:rsid w:val="00162A63"/>
    <w:rsid w:val="00162D7E"/>
    <w:rsid w:val="001650A8"/>
    <w:rsid w:val="001654DC"/>
    <w:rsid w:val="00166B68"/>
    <w:rsid w:val="00170A33"/>
    <w:rsid w:val="00171105"/>
    <w:rsid w:val="001711E6"/>
    <w:rsid w:val="00171269"/>
    <w:rsid w:val="00171B11"/>
    <w:rsid w:val="0017260E"/>
    <w:rsid w:val="00172672"/>
    <w:rsid w:val="001727E0"/>
    <w:rsid w:val="0017381A"/>
    <w:rsid w:val="00174CEB"/>
    <w:rsid w:val="00176601"/>
    <w:rsid w:val="001770AB"/>
    <w:rsid w:val="00181173"/>
    <w:rsid w:val="001822C6"/>
    <w:rsid w:val="00182D4C"/>
    <w:rsid w:val="00183686"/>
    <w:rsid w:val="001864B5"/>
    <w:rsid w:val="00186627"/>
    <w:rsid w:val="00186EC0"/>
    <w:rsid w:val="00186F9B"/>
    <w:rsid w:val="0018788F"/>
    <w:rsid w:val="001902BB"/>
    <w:rsid w:val="00191177"/>
    <w:rsid w:val="001940B0"/>
    <w:rsid w:val="0019445B"/>
    <w:rsid w:val="001946AE"/>
    <w:rsid w:val="001946CF"/>
    <w:rsid w:val="00194A12"/>
    <w:rsid w:val="00196728"/>
    <w:rsid w:val="001976D9"/>
    <w:rsid w:val="00197C6C"/>
    <w:rsid w:val="00197DCF"/>
    <w:rsid w:val="00197FAD"/>
    <w:rsid w:val="001A05BA"/>
    <w:rsid w:val="001A0FA4"/>
    <w:rsid w:val="001A1B3C"/>
    <w:rsid w:val="001A29D2"/>
    <w:rsid w:val="001A3E10"/>
    <w:rsid w:val="001A4826"/>
    <w:rsid w:val="001A50A2"/>
    <w:rsid w:val="001A51A4"/>
    <w:rsid w:val="001A6E12"/>
    <w:rsid w:val="001A7320"/>
    <w:rsid w:val="001A7796"/>
    <w:rsid w:val="001A7C44"/>
    <w:rsid w:val="001A7D87"/>
    <w:rsid w:val="001B0458"/>
    <w:rsid w:val="001B0978"/>
    <w:rsid w:val="001B0E1A"/>
    <w:rsid w:val="001B1BE4"/>
    <w:rsid w:val="001B3738"/>
    <w:rsid w:val="001B3939"/>
    <w:rsid w:val="001B412D"/>
    <w:rsid w:val="001B4F4E"/>
    <w:rsid w:val="001B547E"/>
    <w:rsid w:val="001B7DD4"/>
    <w:rsid w:val="001C002A"/>
    <w:rsid w:val="001C0701"/>
    <w:rsid w:val="001C071D"/>
    <w:rsid w:val="001C08C1"/>
    <w:rsid w:val="001C10DD"/>
    <w:rsid w:val="001C2879"/>
    <w:rsid w:val="001C3606"/>
    <w:rsid w:val="001C3BB1"/>
    <w:rsid w:val="001C5632"/>
    <w:rsid w:val="001C6741"/>
    <w:rsid w:val="001C6A00"/>
    <w:rsid w:val="001C6D0A"/>
    <w:rsid w:val="001C6F36"/>
    <w:rsid w:val="001C707C"/>
    <w:rsid w:val="001D024E"/>
    <w:rsid w:val="001D15EB"/>
    <w:rsid w:val="001D2BC4"/>
    <w:rsid w:val="001D384E"/>
    <w:rsid w:val="001D4624"/>
    <w:rsid w:val="001D6AA0"/>
    <w:rsid w:val="001D6FEB"/>
    <w:rsid w:val="001D75D5"/>
    <w:rsid w:val="001D762D"/>
    <w:rsid w:val="001E21CE"/>
    <w:rsid w:val="001E3AF0"/>
    <w:rsid w:val="001E444C"/>
    <w:rsid w:val="001E5696"/>
    <w:rsid w:val="001E5E1D"/>
    <w:rsid w:val="001F09FA"/>
    <w:rsid w:val="001F26F4"/>
    <w:rsid w:val="001F3A28"/>
    <w:rsid w:val="001F4003"/>
    <w:rsid w:val="001F427B"/>
    <w:rsid w:val="001F5141"/>
    <w:rsid w:val="001F575F"/>
    <w:rsid w:val="001F5F86"/>
    <w:rsid w:val="001F6962"/>
    <w:rsid w:val="001F7216"/>
    <w:rsid w:val="002000B2"/>
    <w:rsid w:val="0020554A"/>
    <w:rsid w:val="002055D3"/>
    <w:rsid w:val="00206714"/>
    <w:rsid w:val="00206A5B"/>
    <w:rsid w:val="002108F8"/>
    <w:rsid w:val="00210D17"/>
    <w:rsid w:val="0021149D"/>
    <w:rsid w:val="00211776"/>
    <w:rsid w:val="00213E02"/>
    <w:rsid w:val="00213E30"/>
    <w:rsid w:val="00214DB3"/>
    <w:rsid w:val="00215F5E"/>
    <w:rsid w:val="00216103"/>
    <w:rsid w:val="00217331"/>
    <w:rsid w:val="00217676"/>
    <w:rsid w:val="00220716"/>
    <w:rsid w:val="00220CCC"/>
    <w:rsid w:val="00221C21"/>
    <w:rsid w:val="00221F39"/>
    <w:rsid w:val="0022209F"/>
    <w:rsid w:val="00225D76"/>
    <w:rsid w:val="002260DF"/>
    <w:rsid w:val="002273DE"/>
    <w:rsid w:val="00230578"/>
    <w:rsid w:val="00230973"/>
    <w:rsid w:val="00230CF5"/>
    <w:rsid w:val="00231FE0"/>
    <w:rsid w:val="002324A6"/>
    <w:rsid w:val="002345A8"/>
    <w:rsid w:val="00234B33"/>
    <w:rsid w:val="00235C8B"/>
    <w:rsid w:val="002404D2"/>
    <w:rsid w:val="00240500"/>
    <w:rsid w:val="002417C3"/>
    <w:rsid w:val="002435F7"/>
    <w:rsid w:val="00244C00"/>
    <w:rsid w:val="002451BA"/>
    <w:rsid w:val="0024719F"/>
    <w:rsid w:val="00247C46"/>
    <w:rsid w:val="00250A74"/>
    <w:rsid w:val="00250D31"/>
    <w:rsid w:val="002512C6"/>
    <w:rsid w:val="00251D70"/>
    <w:rsid w:val="0025581D"/>
    <w:rsid w:val="00256E76"/>
    <w:rsid w:val="00257DFC"/>
    <w:rsid w:val="00260B9B"/>
    <w:rsid w:val="00264233"/>
    <w:rsid w:val="002658DE"/>
    <w:rsid w:val="0026661B"/>
    <w:rsid w:val="002667CE"/>
    <w:rsid w:val="0026735C"/>
    <w:rsid w:val="00271541"/>
    <w:rsid w:val="00271CCC"/>
    <w:rsid w:val="0027230C"/>
    <w:rsid w:val="002725A2"/>
    <w:rsid w:val="002758FA"/>
    <w:rsid w:val="0027598B"/>
    <w:rsid w:val="00275B0E"/>
    <w:rsid w:val="0027603E"/>
    <w:rsid w:val="0027616C"/>
    <w:rsid w:val="0027677F"/>
    <w:rsid w:val="002779B7"/>
    <w:rsid w:val="002811F1"/>
    <w:rsid w:val="0028132F"/>
    <w:rsid w:val="00283B16"/>
    <w:rsid w:val="00284479"/>
    <w:rsid w:val="00284A44"/>
    <w:rsid w:val="00284AF1"/>
    <w:rsid w:val="00285E73"/>
    <w:rsid w:val="002862A5"/>
    <w:rsid w:val="00286952"/>
    <w:rsid w:val="00287D7C"/>
    <w:rsid w:val="002900A6"/>
    <w:rsid w:val="0029118B"/>
    <w:rsid w:val="002914EA"/>
    <w:rsid w:val="00291711"/>
    <w:rsid w:val="002922E2"/>
    <w:rsid w:val="00292FD7"/>
    <w:rsid w:val="0029337E"/>
    <w:rsid w:val="00293CCB"/>
    <w:rsid w:val="00294100"/>
    <w:rsid w:val="00296141"/>
    <w:rsid w:val="002A29EE"/>
    <w:rsid w:val="002A3219"/>
    <w:rsid w:val="002A5292"/>
    <w:rsid w:val="002A5BE4"/>
    <w:rsid w:val="002A6448"/>
    <w:rsid w:val="002A6BB0"/>
    <w:rsid w:val="002A7269"/>
    <w:rsid w:val="002B156B"/>
    <w:rsid w:val="002B15FA"/>
    <w:rsid w:val="002B1C35"/>
    <w:rsid w:val="002B1DE0"/>
    <w:rsid w:val="002B3442"/>
    <w:rsid w:val="002B6127"/>
    <w:rsid w:val="002C1DEE"/>
    <w:rsid w:val="002C22DB"/>
    <w:rsid w:val="002C2AE3"/>
    <w:rsid w:val="002C31B8"/>
    <w:rsid w:val="002C3604"/>
    <w:rsid w:val="002C3D86"/>
    <w:rsid w:val="002C4D1A"/>
    <w:rsid w:val="002C574F"/>
    <w:rsid w:val="002C6841"/>
    <w:rsid w:val="002C6986"/>
    <w:rsid w:val="002C7018"/>
    <w:rsid w:val="002C720A"/>
    <w:rsid w:val="002D2223"/>
    <w:rsid w:val="002D2753"/>
    <w:rsid w:val="002D47A9"/>
    <w:rsid w:val="002D4D25"/>
    <w:rsid w:val="002D540D"/>
    <w:rsid w:val="002D5A03"/>
    <w:rsid w:val="002D5CB4"/>
    <w:rsid w:val="002D627C"/>
    <w:rsid w:val="002D675C"/>
    <w:rsid w:val="002D7D79"/>
    <w:rsid w:val="002E0EFD"/>
    <w:rsid w:val="002E1732"/>
    <w:rsid w:val="002E2065"/>
    <w:rsid w:val="002E2ACA"/>
    <w:rsid w:val="002E2D7B"/>
    <w:rsid w:val="002E35BF"/>
    <w:rsid w:val="002E4DC1"/>
    <w:rsid w:val="002E61C5"/>
    <w:rsid w:val="002E70BB"/>
    <w:rsid w:val="002E73A4"/>
    <w:rsid w:val="002F2CAE"/>
    <w:rsid w:val="002F3890"/>
    <w:rsid w:val="002F3EDE"/>
    <w:rsid w:val="002F3F59"/>
    <w:rsid w:val="002F4D1D"/>
    <w:rsid w:val="002F5C7A"/>
    <w:rsid w:val="002F5E90"/>
    <w:rsid w:val="002F61B9"/>
    <w:rsid w:val="002F62AA"/>
    <w:rsid w:val="002F7B97"/>
    <w:rsid w:val="003005E8"/>
    <w:rsid w:val="0030068F"/>
    <w:rsid w:val="003007A4"/>
    <w:rsid w:val="00301FFD"/>
    <w:rsid w:val="0030335B"/>
    <w:rsid w:val="00305602"/>
    <w:rsid w:val="00305F48"/>
    <w:rsid w:val="00306FD8"/>
    <w:rsid w:val="0030729E"/>
    <w:rsid w:val="00307A5C"/>
    <w:rsid w:val="00307C95"/>
    <w:rsid w:val="00307DAA"/>
    <w:rsid w:val="00312C75"/>
    <w:rsid w:val="00312DA6"/>
    <w:rsid w:val="00312DB3"/>
    <w:rsid w:val="00313865"/>
    <w:rsid w:val="00313AA4"/>
    <w:rsid w:val="00315839"/>
    <w:rsid w:val="003162EE"/>
    <w:rsid w:val="003163B1"/>
    <w:rsid w:val="00316A00"/>
    <w:rsid w:val="0031759E"/>
    <w:rsid w:val="00317EB6"/>
    <w:rsid w:val="0032027E"/>
    <w:rsid w:val="003204C9"/>
    <w:rsid w:val="00321740"/>
    <w:rsid w:val="00322363"/>
    <w:rsid w:val="0032261C"/>
    <w:rsid w:val="00322B88"/>
    <w:rsid w:val="00327101"/>
    <w:rsid w:val="00327861"/>
    <w:rsid w:val="00327A0F"/>
    <w:rsid w:val="00330251"/>
    <w:rsid w:val="00330818"/>
    <w:rsid w:val="0033198A"/>
    <w:rsid w:val="00331C22"/>
    <w:rsid w:val="00332162"/>
    <w:rsid w:val="0033295D"/>
    <w:rsid w:val="00332B63"/>
    <w:rsid w:val="00332C2E"/>
    <w:rsid w:val="00333437"/>
    <w:rsid w:val="00333604"/>
    <w:rsid w:val="00334798"/>
    <w:rsid w:val="00334EA2"/>
    <w:rsid w:val="003357C3"/>
    <w:rsid w:val="00335E5A"/>
    <w:rsid w:val="00337623"/>
    <w:rsid w:val="003414D2"/>
    <w:rsid w:val="003429BB"/>
    <w:rsid w:val="00343F6C"/>
    <w:rsid w:val="00344F19"/>
    <w:rsid w:val="003510FF"/>
    <w:rsid w:val="0035169D"/>
    <w:rsid w:val="00353983"/>
    <w:rsid w:val="00353C3D"/>
    <w:rsid w:val="00354FEC"/>
    <w:rsid w:val="00355190"/>
    <w:rsid w:val="003561AE"/>
    <w:rsid w:val="003563BF"/>
    <w:rsid w:val="00360A85"/>
    <w:rsid w:val="00361A8B"/>
    <w:rsid w:val="00361EB0"/>
    <w:rsid w:val="003628EA"/>
    <w:rsid w:val="00362CB7"/>
    <w:rsid w:val="0036398F"/>
    <w:rsid w:val="00363D19"/>
    <w:rsid w:val="0036479F"/>
    <w:rsid w:val="00366F31"/>
    <w:rsid w:val="0036707A"/>
    <w:rsid w:val="003672B1"/>
    <w:rsid w:val="0037157C"/>
    <w:rsid w:val="00374D66"/>
    <w:rsid w:val="00375D67"/>
    <w:rsid w:val="0037619A"/>
    <w:rsid w:val="00376A69"/>
    <w:rsid w:val="003774BB"/>
    <w:rsid w:val="00377A9C"/>
    <w:rsid w:val="003803BA"/>
    <w:rsid w:val="00381BF5"/>
    <w:rsid w:val="00384804"/>
    <w:rsid w:val="003854E7"/>
    <w:rsid w:val="00386225"/>
    <w:rsid w:val="00386321"/>
    <w:rsid w:val="0038742B"/>
    <w:rsid w:val="0039268B"/>
    <w:rsid w:val="00392E2F"/>
    <w:rsid w:val="003937FC"/>
    <w:rsid w:val="00393A66"/>
    <w:rsid w:val="00393E79"/>
    <w:rsid w:val="003948EA"/>
    <w:rsid w:val="00394A29"/>
    <w:rsid w:val="00395614"/>
    <w:rsid w:val="00395B75"/>
    <w:rsid w:val="003A1C7A"/>
    <w:rsid w:val="003A1DE6"/>
    <w:rsid w:val="003A2965"/>
    <w:rsid w:val="003A2B8D"/>
    <w:rsid w:val="003A2F89"/>
    <w:rsid w:val="003A3CCC"/>
    <w:rsid w:val="003A46D0"/>
    <w:rsid w:val="003A5544"/>
    <w:rsid w:val="003A5F44"/>
    <w:rsid w:val="003A7049"/>
    <w:rsid w:val="003A70C6"/>
    <w:rsid w:val="003A7165"/>
    <w:rsid w:val="003A7334"/>
    <w:rsid w:val="003A75BE"/>
    <w:rsid w:val="003A7BB8"/>
    <w:rsid w:val="003B05F1"/>
    <w:rsid w:val="003B15BD"/>
    <w:rsid w:val="003B1F5F"/>
    <w:rsid w:val="003B257F"/>
    <w:rsid w:val="003B2ABA"/>
    <w:rsid w:val="003B403F"/>
    <w:rsid w:val="003B447C"/>
    <w:rsid w:val="003C08F9"/>
    <w:rsid w:val="003C0FF4"/>
    <w:rsid w:val="003C4814"/>
    <w:rsid w:val="003C5910"/>
    <w:rsid w:val="003C5A9B"/>
    <w:rsid w:val="003C6348"/>
    <w:rsid w:val="003C782A"/>
    <w:rsid w:val="003D00CA"/>
    <w:rsid w:val="003D23FF"/>
    <w:rsid w:val="003D282E"/>
    <w:rsid w:val="003D3388"/>
    <w:rsid w:val="003D48DA"/>
    <w:rsid w:val="003D62F8"/>
    <w:rsid w:val="003D720C"/>
    <w:rsid w:val="003E00BD"/>
    <w:rsid w:val="003E06C2"/>
    <w:rsid w:val="003E1BD4"/>
    <w:rsid w:val="003E2F5A"/>
    <w:rsid w:val="003E4573"/>
    <w:rsid w:val="003E5A04"/>
    <w:rsid w:val="003F017A"/>
    <w:rsid w:val="003F2904"/>
    <w:rsid w:val="003F3636"/>
    <w:rsid w:val="003F380E"/>
    <w:rsid w:val="003F3FC5"/>
    <w:rsid w:val="003F4CAA"/>
    <w:rsid w:val="003F692A"/>
    <w:rsid w:val="003F6E6C"/>
    <w:rsid w:val="003F72B3"/>
    <w:rsid w:val="003F7DFB"/>
    <w:rsid w:val="004004EE"/>
    <w:rsid w:val="00401601"/>
    <w:rsid w:val="00405586"/>
    <w:rsid w:val="00405763"/>
    <w:rsid w:val="00406F2C"/>
    <w:rsid w:val="0041053A"/>
    <w:rsid w:val="004107B6"/>
    <w:rsid w:val="004110F0"/>
    <w:rsid w:val="0041138F"/>
    <w:rsid w:val="00411F2C"/>
    <w:rsid w:val="0041214E"/>
    <w:rsid w:val="00412C25"/>
    <w:rsid w:val="00412DE6"/>
    <w:rsid w:val="00413E07"/>
    <w:rsid w:val="00414354"/>
    <w:rsid w:val="004171E4"/>
    <w:rsid w:val="00417ED6"/>
    <w:rsid w:val="00421550"/>
    <w:rsid w:val="0042172C"/>
    <w:rsid w:val="00421F96"/>
    <w:rsid w:val="00422CA4"/>
    <w:rsid w:val="004233E4"/>
    <w:rsid w:val="00423980"/>
    <w:rsid w:val="004241D4"/>
    <w:rsid w:val="00426496"/>
    <w:rsid w:val="00426F66"/>
    <w:rsid w:val="0043037C"/>
    <w:rsid w:val="00430CAB"/>
    <w:rsid w:val="004325D5"/>
    <w:rsid w:val="004348ED"/>
    <w:rsid w:val="004353BD"/>
    <w:rsid w:val="0043640F"/>
    <w:rsid w:val="00436650"/>
    <w:rsid w:val="00436AC5"/>
    <w:rsid w:val="00436D05"/>
    <w:rsid w:val="00437EEB"/>
    <w:rsid w:val="00440077"/>
    <w:rsid w:val="00441F30"/>
    <w:rsid w:val="004437DC"/>
    <w:rsid w:val="00444165"/>
    <w:rsid w:val="004449B4"/>
    <w:rsid w:val="00444A8F"/>
    <w:rsid w:val="00444C5F"/>
    <w:rsid w:val="004455AA"/>
    <w:rsid w:val="00446DE3"/>
    <w:rsid w:val="004470FA"/>
    <w:rsid w:val="004474E6"/>
    <w:rsid w:val="00447B04"/>
    <w:rsid w:val="00450DDF"/>
    <w:rsid w:val="00452D3D"/>
    <w:rsid w:val="00453150"/>
    <w:rsid w:val="00456338"/>
    <w:rsid w:val="004563C9"/>
    <w:rsid w:val="004568F3"/>
    <w:rsid w:val="00456F7A"/>
    <w:rsid w:val="00460584"/>
    <w:rsid w:val="00461C05"/>
    <w:rsid w:val="00462820"/>
    <w:rsid w:val="004649E2"/>
    <w:rsid w:val="004662EB"/>
    <w:rsid w:val="00466A5F"/>
    <w:rsid w:val="00467D31"/>
    <w:rsid w:val="004735CE"/>
    <w:rsid w:val="00475D52"/>
    <w:rsid w:val="00477940"/>
    <w:rsid w:val="00477BDC"/>
    <w:rsid w:val="0048346E"/>
    <w:rsid w:val="004836E7"/>
    <w:rsid w:val="00484C6E"/>
    <w:rsid w:val="0048502F"/>
    <w:rsid w:val="004853D9"/>
    <w:rsid w:val="004856FF"/>
    <w:rsid w:val="00486011"/>
    <w:rsid w:val="00486721"/>
    <w:rsid w:val="004868D4"/>
    <w:rsid w:val="0048692A"/>
    <w:rsid w:val="00486F1F"/>
    <w:rsid w:val="00486F41"/>
    <w:rsid w:val="0048747B"/>
    <w:rsid w:val="00487805"/>
    <w:rsid w:val="00490105"/>
    <w:rsid w:val="0049012B"/>
    <w:rsid w:val="0049043D"/>
    <w:rsid w:val="00490898"/>
    <w:rsid w:val="0049166C"/>
    <w:rsid w:val="0049315B"/>
    <w:rsid w:val="004940E2"/>
    <w:rsid w:val="00494757"/>
    <w:rsid w:val="00495432"/>
    <w:rsid w:val="00496E26"/>
    <w:rsid w:val="004A0382"/>
    <w:rsid w:val="004A13E4"/>
    <w:rsid w:val="004A1855"/>
    <w:rsid w:val="004A1ADD"/>
    <w:rsid w:val="004A1F23"/>
    <w:rsid w:val="004A2026"/>
    <w:rsid w:val="004A4AE1"/>
    <w:rsid w:val="004A5682"/>
    <w:rsid w:val="004A6093"/>
    <w:rsid w:val="004B03F5"/>
    <w:rsid w:val="004B1483"/>
    <w:rsid w:val="004B160B"/>
    <w:rsid w:val="004B1994"/>
    <w:rsid w:val="004B40CF"/>
    <w:rsid w:val="004B497A"/>
    <w:rsid w:val="004B545B"/>
    <w:rsid w:val="004B6B3F"/>
    <w:rsid w:val="004C00F2"/>
    <w:rsid w:val="004C0FDD"/>
    <w:rsid w:val="004C1021"/>
    <w:rsid w:val="004C25D1"/>
    <w:rsid w:val="004C34A2"/>
    <w:rsid w:val="004C5421"/>
    <w:rsid w:val="004C56CD"/>
    <w:rsid w:val="004C6D1F"/>
    <w:rsid w:val="004C6FC3"/>
    <w:rsid w:val="004D0706"/>
    <w:rsid w:val="004D13DC"/>
    <w:rsid w:val="004D18AA"/>
    <w:rsid w:val="004D1DFC"/>
    <w:rsid w:val="004D2DEE"/>
    <w:rsid w:val="004D3168"/>
    <w:rsid w:val="004D341B"/>
    <w:rsid w:val="004D392B"/>
    <w:rsid w:val="004D3DEF"/>
    <w:rsid w:val="004D4335"/>
    <w:rsid w:val="004D47F2"/>
    <w:rsid w:val="004D5ED8"/>
    <w:rsid w:val="004D6A00"/>
    <w:rsid w:val="004D7022"/>
    <w:rsid w:val="004D7517"/>
    <w:rsid w:val="004E0DF1"/>
    <w:rsid w:val="004E1E84"/>
    <w:rsid w:val="004E3189"/>
    <w:rsid w:val="004E32C2"/>
    <w:rsid w:val="004E3B2C"/>
    <w:rsid w:val="004E462C"/>
    <w:rsid w:val="004E57CE"/>
    <w:rsid w:val="004E6C00"/>
    <w:rsid w:val="004E6D17"/>
    <w:rsid w:val="004E735A"/>
    <w:rsid w:val="004F1EC2"/>
    <w:rsid w:val="004F41F5"/>
    <w:rsid w:val="004F46FF"/>
    <w:rsid w:val="004F52AC"/>
    <w:rsid w:val="004F6171"/>
    <w:rsid w:val="004F6746"/>
    <w:rsid w:val="004F7336"/>
    <w:rsid w:val="00500F08"/>
    <w:rsid w:val="00501192"/>
    <w:rsid w:val="00501DBF"/>
    <w:rsid w:val="005036C6"/>
    <w:rsid w:val="00503F21"/>
    <w:rsid w:val="00506994"/>
    <w:rsid w:val="00507C0E"/>
    <w:rsid w:val="00507EA8"/>
    <w:rsid w:val="00510D70"/>
    <w:rsid w:val="00511041"/>
    <w:rsid w:val="0051199B"/>
    <w:rsid w:val="005129D9"/>
    <w:rsid w:val="00512BC7"/>
    <w:rsid w:val="0051345A"/>
    <w:rsid w:val="005137EB"/>
    <w:rsid w:val="00514E2F"/>
    <w:rsid w:val="00514E7B"/>
    <w:rsid w:val="00517AA1"/>
    <w:rsid w:val="00520647"/>
    <w:rsid w:val="00520FB2"/>
    <w:rsid w:val="005217A9"/>
    <w:rsid w:val="00522053"/>
    <w:rsid w:val="00522179"/>
    <w:rsid w:val="00522264"/>
    <w:rsid w:val="00522295"/>
    <w:rsid w:val="00523A60"/>
    <w:rsid w:val="005266A7"/>
    <w:rsid w:val="005272F0"/>
    <w:rsid w:val="00527385"/>
    <w:rsid w:val="00531317"/>
    <w:rsid w:val="00531342"/>
    <w:rsid w:val="00531BEE"/>
    <w:rsid w:val="00533671"/>
    <w:rsid w:val="00533CE6"/>
    <w:rsid w:val="005353AA"/>
    <w:rsid w:val="00536B95"/>
    <w:rsid w:val="0054006B"/>
    <w:rsid w:val="005412A9"/>
    <w:rsid w:val="00541405"/>
    <w:rsid w:val="00542935"/>
    <w:rsid w:val="005439E9"/>
    <w:rsid w:val="00546710"/>
    <w:rsid w:val="00547412"/>
    <w:rsid w:val="0054748D"/>
    <w:rsid w:val="005518EE"/>
    <w:rsid w:val="00552CF9"/>
    <w:rsid w:val="00552ED1"/>
    <w:rsid w:val="0055440F"/>
    <w:rsid w:val="00554C56"/>
    <w:rsid w:val="005550F5"/>
    <w:rsid w:val="00555307"/>
    <w:rsid w:val="00555916"/>
    <w:rsid w:val="005562F1"/>
    <w:rsid w:val="00556628"/>
    <w:rsid w:val="005567C3"/>
    <w:rsid w:val="00557B84"/>
    <w:rsid w:val="005612F0"/>
    <w:rsid w:val="00561C65"/>
    <w:rsid w:val="00563121"/>
    <w:rsid w:val="005669D7"/>
    <w:rsid w:val="005709E5"/>
    <w:rsid w:val="00570DB5"/>
    <w:rsid w:val="00571D17"/>
    <w:rsid w:val="00572716"/>
    <w:rsid w:val="0057287E"/>
    <w:rsid w:val="005733A0"/>
    <w:rsid w:val="005749DA"/>
    <w:rsid w:val="00574C8F"/>
    <w:rsid w:val="00574E35"/>
    <w:rsid w:val="00577E23"/>
    <w:rsid w:val="00580BEC"/>
    <w:rsid w:val="0058194D"/>
    <w:rsid w:val="005819AB"/>
    <w:rsid w:val="00585388"/>
    <w:rsid w:val="00585605"/>
    <w:rsid w:val="00591550"/>
    <w:rsid w:val="00592104"/>
    <w:rsid w:val="005937CC"/>
    <w:rsid w:val="00593EDF"/>
    <w:rsid w:val="00594132"/>
    <w:rsid w:val="00595475"/>
    <w:rsid w:val="00595895"/>
    <w:rsid w:val="0059593B"/>
    <w:rsid w:val="00597D81"/>
    <w:rsid w:val="005A0E1E"/>
    <w:rsid w:val="005A1641"/>
    <w:rsid w:val="005A2273"/>
    <w:rsid w:val="005A31DB"/>
    <w:rsid w:val="005A4DAB"/>
    <w:rsid w:val="005A5FF6"/>
    <w:rsid w:val="005A6444"/>
    <w:rsid w:val="005A6A87"/>
    <w:rsid w:val="005B0441"/>
    <w:rsid w:val="005B374E"/>
    <w:rsid w:val="005B4482"/>
    <w:rsid w:val="005B5148"/>
    <w:rsid w:val="005B545C"/>
    <w:rsid w:val="005B5600"/>
    <w:rsid w:val="005B6778"/>
    <w:rsid w:val="005B7F2F"/>
    <w:rsid w:val="005C11CA"/>
    <w:rsid w:val="005C428F"/>
    <w:rsid w:val="005C4DAF"/>
    <w:rsid w:val="005C5838"/>
    <w:rsid w:val="005C773D"/>
    <w:rsid w:val="005C7BEF"/>
    <w:rsid w:val="005D09B2"/>
    <w:rsid w:val="005D1922"/>
    <w:rsid w:val="005D2687"/>
    <w:rsid w:val="005D35B0"/>
    <w:rsid w:val="005D47B0"/>
    <w:rsid w:val="005D4B4A"/>
    <w:rsid w:val="005D6BAC"/>
    <w:rsid w:val="005D7FE4"/>
    <w:rsid w:val="005E1687"/>
    <w:rsid w:val="005E3569"/>
    <w:rsid w:val="005E3F80"/>
    <w:rsid w:val="005E46B1"/>
    <w:rsid w:val="005E4A2D"/>
    <w:rsid w:val="005E52DF"/>
    <w:rsid w:val="005E5955"/>
    <w:rsid w:val="005E5ED2"/>
    <w:rsid w:val="005E6709"/>
    <w:rsid w:val="005E7B29"/>
    <w:rsid w:val="005F5811"/>
    <w:rsid w:val="005F5864"/>
    <w:rsid w:val="00600A42"/>
    <w:rsid w:val="00601D38"/>
    <w:rsid w:val="0060277B"/>
    <w:rsid w:val="00606366"/>
    <w:rsid w:val="0060686B"/>
    <w:rsid w:val="00607C8C"/>
    <w:rsid w:val="00607FD8"/>
    <w:rsid w:val="0061221B"/>
    <w:rsid w:val="0061228E"/>
    <w:rsid w:val="00613F69"/>
    <w:rsid w:val="00614983"/>
    <w:rsid w:val="00614B5C"/>
    <w:rsid w:val="0061505F"/>
    <w:rsid w:val="00616778"/>
    <w:rsid w:val="0061751B"/>
    <w:rsid w:val="006207FF"/>
    <w:rsid w:val="0062297D"/>
    <w:rsid w:val="00622BE8"/>
    <w:rsid w:val="006251CD"/>
    <w:rsid w:val="0062559D"/>
    <w:rsid w:val="00625FB6"/>
    <w:rsid w:val="00626498"/>
    <w:rsid w:val="00626D83"/>
    <w:rsid w:val="00627A07"/>
    <w:rsid w:val="00631E09"/>
    <w:rsid w:val="0063269F"/>
    <w:rsid w:val="00632F4D"/>
    <w:rsid w:val="00633297"/>
    <w:rsid w:val="006338FE"/>
    <w:rsid w:val="00633C53"/>
    <w:rsid w:val="00634604"/>
    <w:rsid w:val="00634DD2"/>
    <w:rsid w:val="00635118"/>
    <w:rsid w:val="006352D6"/>
    <w:rsid w:val="00635BFC"/>
    <w:rsid w:val="00636B9F"/>
    <w:rsid w:val="00640463"/>
    <w:rsid w:val="00640D08"/>
    <w:rsid w:val="006411C1"/>
    <w:rsid w:val="00642113"/>
    <w:rsid w:val="006430EC"/>
    <w:rsid w:val="00643F71"/>
    <w:rsid w:val="00644283"/>
    <w:rsid w:val="00644D67"/>
    <w:rsid w:val="0064515F"/>
    <w:rsid w:val="00645A5D"/>
    <w:rsid w:val="00645D96"/>
    <w:rsid w:val="00652F82"/>
    <w:rsid w:val="00653235"/>
    <w:rsid w:val="00653A59"/>
    <w:rsid w:val="00654462"/>
    <w:rsid w:val="006545E3"/>
    <w:rsid w:val="0065589F"/>
    <w:rsid w:val="00656343"/>
    <w:rsid w:val="00656E23"/>
    <w:rsid w:val="0066012A"/>
    <w:rsid w:val="006608C0"/>
    <w:rsid w:val="006608FB"/>
    <w:rsid w:val="00660CAC"/>
    <w:rsid w:val="006612DA"/>
    <w:rsid w:val="0066137E"/>
    <w:rsid w:val="00662EC6"/>
    <w:rsid w:val="006630DA"/>
    <w:rsid w:val="00664005"/>
    <w:rsid w:val="0066409E"/>
    <w:rsid w:val="00667508"/>
    <w:rsid w:val="0066778F"/>
    <w:rsid w:val="006706B8"/>
    <w:rsid w:val="00670A89"/>
    <w:rsid w:val="0067249B"/>
    <w:rsid w:val="00672CC9"/>
    <w:rsid w:val="00674666"/>
    <w:rsid w:val="00675834"/>
    <w:rsid w:val="00675E1B"/>
    <w:rsid w:val="00676B87"/>
    <w:rsid w:val="00677EE0"/>
    <w:rsid w:val="00680DFB"/>
    <w:rsid w:val="0068211D"/>
    <w:rsid w:val="00682B23"/>
    <w:rsid w:val="0068456E"/>
    <w:rsid w:val="00687359"/>
    <w:rsid w:val="0068762B"/>
    <w:rsid w:val="006920EE"/>
    <w:rsid w:val="00692792"/>
    <w:rsid w:val="006930EB"/>
    <w:rsid w:val="00694090"/>
    <w:rsid w:val="00695173"/>
    <w:rsid w:val="00695920"/>
    <w:rsid w:val="00695CB5"/>
    <w:rsid w:val="006A0287"/>
    <w:rsid w:val="006A1C58"/>
    <w:rsid w:val="006A2BF7"/>
    <w:rsid w:val="006A35D7"/>
    <w:rsid w:val="006A52C2"/>
    <w:rsid w:val="006B0389"/>
    <w:rsid w:val="006B0BE4"/>
    <w:rsid w:val="006B1A28"/>
    <w:rsid w:val="006B34F8"/>
    <w:rsid w:val="006B48F4"/>
    <w:rsid w:val="006B4CC3"/>
    <w:rsid w:val="006B5921"/>
    <w:rsid w:val="006B5B56"/>
    <w:rsid w:val="006B7A01"/>
    <w:rsid w:val="006C0202"/>
    <w:rsid w:val="006C059A"/>
    <w:rsid w:val="006C0D00"/>
    <w:rsid w:val="006C2262"/>
    <w:rsid w:val="006C596B"/>
    <w:rsid w:val="006C607D"/>
    <w:rsid w:val="006D39B9"/>
    <w:rsid w:val="006D69AC"/>
    <w:rsid w:val="006D6A41"/>
    <w:rsid w:val="006E0600"/>
    <w:rsid w:val="006E2306"/>
    <w:rsid w:val="006E2B7F"/>
    <w:rsid w:val="006E2D11"/>
    <w:rsid w:val="006E2E09"/>
    <w:rsid w:val="006E2F2E"/>
    <w:rsid w:val="006E4AD3"/>
    <w:rsid w:val="006E4B37"/>
    <w:rsid w:val="006E58AA"/>
    <w:rsid w:val="006E6E31"/>
    <w:rsid w:val="006F0086"/>
    <w:rsid w:val="006F0469"/>
    <w:rsid w:val="006F069D"/>
    <w:rsid w:val="006F087E"/>
    <w:rsid w:val="006F278C"/>
    <w:rsid w:val="006F2C20"/>
    <w:rsid w:val="006F42F0"/>
    <w:rsid w:val="006F4388"/>
    <w:rsid w:val="006F4FDE"/>
    <w:rsid w:val="006F5BE5"/>
    <w:rsid w:val="006F70F2"/>
    <w:rsid w:val="006F726D"/>
    <w:rsid w:val="007003CF"/>
    <w:rsid w:val="00700589"/>
    <w:rsid w:val="00700730"/>
    <w:rsid w:val="00700ECC"/>
    <w:rsid w:val="00701A83"/>
    <w:rsid w:val="00702575"/>
    <w:rsid w:val="00702D01"/>
    <w:rsid w:val="00702DA6"/>
    <w:rsid w:val="00703498"/>
    <w:rsid w:val="00703BBC"/>
    <w:rsid w:val="00704CF3"/>
    <w:rsid w:val="0070535A"/>
    <w:rsid w:val="00705479"/>
    <w:rsid w:val="00705838"/>
    <w:rsid w:val="00706803"/>
    <w:rsid w:val="0070694E"/>
    <w:rsid w:val="00706BE0"/>
    <w:rsid w:val="00706D5C"/>
    <w:rsid w:val="00706FD3"/>
    <w:rsid w:val="00707BBA"/>
    <w:rsid w:val="00710616"/>
    <w:rsid w:val="00711585"/>
    <w:rsid w:val="00711FB2"/>
    <w:rsid w:val="00712E1C"/>
    <w:rsid w:val="00715A42"/>
    <w:rsid w:val="0071627D"/>
    <w:rsid w:val="00716D60"/>
    <w:rsid w:val="00717673"/>
    <w:rsid w:val="007207EC"/>
    <w:rsid w:val="007223E4"/>
    <w:rsid w:val="00722A26"/>
    <w:rsid w:val="00723020"/>
    <w:rsid w:val="007248DC"/>
    <w:rsid w:val="00725919"/>
    <w:rsid w:val="00727817"/>
    <w:rsid w:val="00730BC4"/>
    <w:rsid w:val="00731E57"/>
    <w:rsid w:val="00731FE6"/>
    <w:rsid w:val="0073214A"/>
    <w:rsid w:val="00733361"/>
    <w:rsid w:val="00734F5A"/>
    <w:rsid w:val="00734FBD"/>
    <w:rsid w:val="00735058"/>
    <w:rsid w:val="0073602A"/>
    <w:rsid w:val="00737C02"/>
    <w:rsid w:val="00740572"/>
    <w:rsid w:val="00740BE0"/>
    <w:rsid w:val="007423B9"/>
    <w:rsid w:val="00742416"/>
    <w:rsid w:val="00743140"/>
    <w:rsid w:val="0074441D"/>
    <w:rsid w:val="00744C24"/>
    <w:rsid w:val="00744CA5"/>
    <w:rsid w:val="00746CAB"/>
    <w:rsid w:val="00746D02"/>
    <w:rsid w:val="0074784B"/>
    <w:rsid w:val="00751388"/>
    <w:rsid w:val="00754905"/>
    <w:rsid w:val="00755673"/>
    <w:rsid w:val="00757BDF"/>
    <w:rsid w:val="00761701"/>
    <w:rsid w:val="00762662"/>
    <w:rsid w:val="00763BA0"/>
    <w:rsid w:val="007641F5"/>
    <w:rsid w:val="00765E2C"/>
    <w:rsid w:val="00765F80"/>
    <w:rsid w:val="007673F4"/>
    <w:rsid w:val="00770ABE"/>
    <w:rsid w:val="00772452"/>
    <w:rsid w:val="00773F6E"/>
    <w:rsid w:val="00774473"/>
    <w:rsid w:val="0077461F"/>
    <w:rsid w:val="00774933"/>
    <w:rsid w:val="0077640A"/>
    <w:rsid w:val="007767F1"/>
    <w:rsid w:val="007776EE"/>
    <w:rsid w:val="00780838"/>
    <w:rsid w:val="00781A61"/>
    <w:rsid w:val="00781D20"/>
    <w:rsid w:val="00783165"/>
    <w:rsid w:val="00783F5F"/>
    <w:rsid w:val="007845DA"/>
    <w:rsid w:val="0078481B"/>
    <w:rsid w:val="00784A11"/>
    <w:rsid w:val="007861DF"/>
    <w:rsid w:val="00787A5E"/>
    <w:rsid w:val="00790D82"/>
    <w:rsid w:val="00792394"/>
    <w:rsid w:val="007925ED"/>
    <w:rsid w:val="00792ED2"/>
    <w:rsid w:val="007935D1"/>
    <w:rsid w:val="00794B9D"/>
    <w:rsid w:val="00794FD6"/>
    <w:rsid w:val="0079563D"/>
    <w:rsid w:val="007A07C9"/>
    <w:rsid w:val="007A1CDE"/>
    <w:rsid w:val="007A1D2D"/>
    <w:rsid w:val="007A2EF3"/>
    <w:rsid w:val="007A4A19"/>
    <w:rsid w:val="007A7106"/>
    <w:rsid w:val="007A7DD9"/>
    <w:rsid w:val="007A7E16"/>
    <w:rsid w:val="007A7F36"/>
    <w:rsid w:val="007B00A9"/>
    <w:rsid w:val="007B0971"/>
    <w:rsid w:val="007B12C6"/>
    <w:rsid w:val="007B191E"/>
    <w:rsid w:val="007B1E4A"/>
    <w:rsid w:val="007B4A49"/>
    <w:rsid w:val="007B4E5E"/>
    <w:rsid w:val="007B542D"/>
    <w:rsid w:val="007C0A4C"/>
    <w:rsid w:val="007C1EB3"/>
    <w:rsid w:val="007C1F8D"/>
    <w:rsid w:val="007C203E"/>
    <w:rsid w:val="007C2A2E"/>
    <w:rsid w:val="007C3C30"/>
    <w:rsid w:val="007C4074"/>
    <w:rsid w:val="007C45E2"/>
    <w:rsid w:val="007C4FB6"/>
    <w:rsid w:val="007C5426"/>
    <w:rsid w:val="007C5AF5"/>
    <w:rsid w:val="007C5D2E"/>
    <w:rsid w:val="007C71E5"/>
    <w:rsid w:val="007D0D6D"/>
    <w:rsid w:val="007D18CC"/>
    <w:rsid w:val="007D22A1"/>
    <w:rsid w:val="007D4B5E"/>
    <w:rsid w:val="007D5008"/>
    <w:rsid w:val="007D5312"/>
    <w:rsid w:val="007D5426"/>
    <w:rsid w:val="007D736B"/>
    <w:rsid w:val="007D788F"/>
    <w:rsid w:val="007D78DD"/>
    <w:rsid w:val="007D7A3C"/>
    <w:rsid w:val="007E0193"/>
    <w:rsid w:val="007E15F9"/>
    <w:rsid w:val="007E1D7B"/>
    <w:rsid w:val="007E23B9"/>
    <w:rsid w:val="007E2F12"/>
    <w:rsid w:val="007E2F94"/>
    <w:rsid w:val="007E34EA"/>
    <w:rsid w:val="007E3839"/>
    <w:rsid w:val="007E4C19"/>
    <w:rsid w:val="007E6109"/>
    <w:rsid w:val="007E6520"/>
    <w:rsid w:val="007F0068"/>
    <w:rsid w:val="007F05D2"/>
    <w:rsid w:val="007F164A"/>
    <w:rsid w:val="007F179E"/>
    <w:rsid w:val="007F2334"/>
    <w:rsid w:val="007F387A"/>
    <w:rsid w:val="007F3920"/>
    <w:rsid w:val="007F4838"/>
    <w:rsid w:val="007F58BB"/>
    <w:rsid w:val="007F6817"/>
    <w:rsid w:val="007F71EF"/>
    <w:rsid w:val="007F7F0C"/>
    <w:rsid w:val="00803474"/>
    <w:rsid w:val="008037CA"/>
    <w:rsid w:val="008046A0"/>
    <w:rsid w:val="008052F6"/>
    <w:rsid w:val="008066AA"/>
    <w:rsid w:val="00806A92"/>
    <w:rsid w:val="00806C4B"/>
    <w:rsid w:val="0080785B"/>
    <w:rsid w:val="00810B0A"/>
    <w:rsid w:val="008115C3"/>
    <w:rsid w:val="00812D77"/>
    <w:rsid w:val="00814023"/>
    <w:rsid w:val="00814306"/>
    <w:rsid w:val="00815660"/>
    <w:rsid w:val="008161A4"/>
    <w:rsid w:val="0081682B"/>
    <w:rsid w:val="008169A6"/>
    <w:rsid w:val="00817203"/>
    <w:rsid w:val="00817819"/>
    <w:rsid w:val="00821114"/>
    <w:rsid w:val="008222F7"/>
    <w:rsid w:val="0082547C"/>
    <w:rsid w:val="00827344"/>
    <w:rsid w:val="00830EAA"/>
    <w:rsid w:val="008315B0"/>
    <w:rsid w:val="0083162B"/>
    <w:rsid w:val="008356D6"/>
    <w:rsid w:val="00835F5D"/>
    <w:rsid w:val="00837270"/>
    <w:rsid w:val="00841D8C"/>
    <w:rsid w:val="008428C4"/>
    <w:rsid w:val="008429D4"/>
    <w:rsid w:val="00843273"/>
    <w:rsid w:val="00847011"/>
    <w:rsid w:val="00847025"/>
    <w:rsid w:val="00847D90"/>
    <w:rsid w:val="008513E5"/>
    <w:rsid w:val="00852067"/>
    <w:rsid w:val="00852ACC"/>
    <w:rsid w:val="00852C3E"/>
    <w:rsid w:val="0085382B"/>
    <w:rsid w:val="00854CEA"/>
    <w:rsid w:val="00855C4F"/>
    <w:rsid w:val="00857214"/>
    <w:rsid w:val="00860935"/>
    <w:rsid w:val="00861650"/>
    <w:rsid w:val="008616F3"/>
    <w:rsid w:val="00861C8B"/>
    <w:rsid w:val="00862092"/>
    <w:rsid w:val="00862134"/>
    <w:rsid w:val="00862661"/>
    <w:rsid w:val="0086303A"/>
    <w:rsid w:val="00864767"/>
    <w:rsid w:val="0086515B"/>
    <w:rsid w:val="008675B7"/>
    <w:rsid w:val="00870577"/>
    <w:rsid w:val="0087344F"/>
    <w:rsid w:val="00874525"/>
    <w:rsid w:val="008762F4"/>
    <w:rsid w:val="008768F0"/>
    <w:rsid w:val="00877E5C"/>
    <w:rsid w:val="008832AA"/>
    <w:rsid w:val="0088385C"/>
    <w:rsid w:val="00883C23"/>
    <w:rsid w:val="008848A7"/>
    <w:rsid w:val="008863BE"/>
    <w:rsid w:val="00886A09"/>
    <w:rsid w:val="00887734"/>
    <w:rsid w:val="00887CFA"/>
    <w:rsid w:val="00887D28"/>
    <w:rsid w:val="00892210"/>
    <w:rsid w:val="008938B2"/>
    <w:rsid w:val="0089708C"/>
    <w:rsid w:val="008977C5"/>
    <w:rsid w:val="008A0AB0"/>
    <w:rsid w:val="008A0C40"/>
    <w:rsid w:val="008A1079"/>
    <w:rsid w:val="008A4353"/>
    <w:rsid w:val="008A43D0"/>
    <w:rsid w:val="008A45F2"/>
    <w:rsid w:val="008A5F0A"/>
    <w:rsid w:val="008B02BE"/>
    <w:rsid w:val="008B02D4"/>
    <w:rsid w:val="008B12C3"/>
    <w:rsid w:val="008B1448"/>
    <w:rsid w:val="008B1F53"/>
    <w:rsid w:val="008B2A9A"/>
    <w:rsid w:val="008B316E"/>
    <w:rsid w:val="008B4012"/>
    <w:rsid w:val="008B59A2"/>
    <w:rsid w:val="008B69A1"/>
    <w:rsid w:val="008C226C"/>
    <w:rsid w:val="008C698A"/>
    <w:rsid w:val="008C6EFC"/>
    <w:rsid w:val="008C7501"/>
    <w:rsid w:val="008C7752"/>
    <w:rsid w:val="008D0767"/>
    <w:rsid w:val="008D1EE9"/>
    <w:rsid w:val="008D4E90"/>
    <w:rsid w:val="008D5029"/>
    <w:rsid w:val="008D5F8A"/>
    <w:rsid w:val="008D60AE"/>
    <w:rsid w:val="008D642E"/>
    <w:rsid w:val="008D7869"/>
    <w:rsid w:val="008E0476"/>
    <w:rsid w:val="008E13E8"/>
    <w:rsid w:val="008E31B0"/>
    <w:rsid w:val="008E31E1"/>
    <w:rsid w:val="008E555F"/>
    <w:rsid w:val="008E5912"/>
    <w:rsid w:val="008E5D60"/>
    <w:rsid w:val="008E7A8F"/>
    <w:rsid w:val="008E7FF6"/>
    <w:rsid w:val="008F0278"/>
    <w:rsid w:val="008F1751"/>
    <w:rsid w:val="008F3B94"/>
    <w:rsid w:val="008F4D5A"/>
    <w:rsid w:val="008F5002"/>
    <w:rsid w:val="008F6661"/>
    <w:rsid w:val="008F6807"/>
    <w:rsid w:val="008F693E"/>
    <w:rsid w:val="008F767B"/>
    <w:rsid w:val="00901CD4"/>
    <w:rsid w:val="00903271"/>
    <w:rsid w:val="009033AA"/>
    <w:rsid w:val="009034E5"/>
    <w:rsid w:val="00903687"/>
    <w:rsid w:val="0090383E"/>
    <w:rsid w:val="00904D23"/>
    <w:rsid w:val="009052C3"/>
    <w:rsid w:val="00905FAB"/>
    <w:rsid w:val="00907204"/>
    <w:rsid w:val="00907878"/>
    <w:rsid w:val="00910D31"/>
    <w:rsid w:val="009115AB"/>
    <w:rsid w:val="0091195E"/>
    <w:rsid w:val="009121A8"/>
    <w:rsid w:val="00912336"/>
    <w:rsid w:val="00912446"/>
    <w:rsid w:val="009125C9"/>
    <w:rsid w:val="0091370A"/>
    <w:rsid w:val="00913933"/>
    <w:rsid w:val="0091437A"/>
    <w:rsid w:val="00914B0A"/>
    <w:rsid w:val="00914F50"/>
    <w:rsid w:val="00915077"/>
    <w:rsid w:val="009172F6"/>
    <w:rsid w:val="00921626"/>
    <w:rsid w:val="00921D2A"/>
    <w:rsid w:val="00922F59"/>
    <w:rsid w:val="00923514"/>
    <w:rsid w:val="009239B6"/>
    <w:rsid w:val="00923ACF"/>
    <w:rsid w:val="0092535B"/>
    <w:rsid w:val="00926247"/>
    <w:rsid w:val="00926EB9"/>
    <w:rsid w:val="00927E47"/>
    <w:rsid w:val="00930869"/>
    <w:rsid w:val="009314D4"/>
    <w:rsid w:val="0093235E"/>
    <w:rsid w:val="00933560"/>
    <w:rsid w:val="00934463"/>
    <w:rsid w:val="00937703"/>
    <w:rsid w:val="0093771A"/>
    <w:rsid w:val="0094058B"/>
    <w:rsid w:val="00941991"/>
    <w:rsid w:val="00942703"/>
    <w:rsid w:val="00943B39"/>
    <w:rsid w:val="00943D62"/>
    <w:rsid w:val="00944469"/>
    <w:rsid w:val="00944E4C"/>
    <w:rsid w:val="0094605E"/>
    <w:rsid w:val="00946A67"/>
    <w:rsid w:val="00946E9A"/>
    <w:rsid w:val="00947B2D"/>
    <w:rsid w:val="00947F03"/>
    <w:rsid w:val="00950C89"/>
    <w:rsid w:val="00953ABE"/>
    <w:rsid w:val="00953FE6"/>
    <w:rsid w:val="00954C94"/>
    <w:rsid w:val="009551CE"/>
    <w:rsid w:val="009561D1"/>
    <w:rsid w:val="0095721B"/>
    <w:rsid w:val="0096028A"/>
    <w:rsid w:val="00963ABA"/>
    <w:rsid w:val="009640DB"/>
    <w:rsid w:val="00964A85"/>
    <w:rsid w:val="00964B8C"/>
    <w:rsid w:val="00964CB0"/>
    <w:rsid w:val="00966C88"/>
    <w:rsid w:val="009679F4"/>
    <w:rsid w:val="00970103"/>
    <w:rsid w:val="00970733"/>
    <w:rsid w:val="00970858"/>
    <w:rsid w:val="00971677"/>
    <w:rsid w:val="009718AB"/>
    <w:rsid w:val="00972889"/>
    <w:rsid w:val="0097583E"/>
    <w:rsid w:val="00975E31"/>
    <w:rsid w:val="009771AF"/>
    <w:rsid w:val="00977574"/>
    <w:rsid w:val="00977ED1"/>
    <w:rsid w:val="00977FDC"/>
    <w:rsid w:val="00981378"/>
    <w:rsid w:val="00981859"/>
    <w:rsid w:val="0098415F"/>
    <w:rsid w:val="00984A8A"/>
    <w:rsid w:val="00985876"/>
    <w:rsid w:val="00985A2D"/>
    <w:rsid w:val="00986C85"/>
    <w:rsid w:val="00987705"/>
    <w:rsid w:val="00991F75"/>
    <w:rsid w:val="00992D25"/>
    <w:rsid w:val="009930C6"/>
    <w:rsid w:val="00993FA4"/>
    <w:rsid w:val="00994990"/>
    <w:rsid w:val="00994CB7"/>
    <w:rsid w:val="00995A1B"/>
    <w:rsid w:val="00996D68"/>
    <w:rsid w:val="00996DE4"/>
    <w:rsid w:val="00996DE5"/>
    <w:rsid w:val="009976E0"/>
    <w:rsid w:val="009A0F13"/>
    <w:rsid w:val="009A13E9"/>
    <w:rsid w:val="009A2615"/>
    <w:rsid w:val="009A2FBA"/>
    <w:rsid w:val="009A38C0"/>
    <w:rsid w:val="009A3C3F"/>
    <w:rsid w:val="009A4672"/>
    <w:rsid w:val="009A5A53"/>
    <w:rsid w:val="009A5AE7"/>
    <w:rsid w:val="009A6956"/>
    <w:rsid w:val="009A7944"/>
    <w:rsid w:val="009B0871"/>
    <w:rsid w:val="009B0BA7"/>
    <w:rsid w:val="009B0D52"/>
    <w:rsid w:val="009B1001"/>
    <w:rsid w:val="009B17E7"/>
    <w:rsid w:val="009B5D92"/>
    <w:rsid w:val="009C0C43"/>
    <w:rsid w:val="009C1FC7"/>
    <w:rsid w:val="009C4048"/>
    <w:rsid w:val="009C4AE0"/>
    <w:rsid w:val="009C5C32"/>
    <w:rsid w:val="009C5E31"/>
    <w:rsid w:val="009D2573"/>
    <w:rsid w:val="009D53D2"/>
    <w:rsid w:val="009D5BFD"/>
    <w:rsid w:val="009D6278"/>
    <w:rsid w:val="009D7BBF"/>
    <w:rsid w:val="009E0153"/>
    <w:rsid w:val="009E1E73"/>
    <w:rsid w:val="009E3888"/>
    <w:rsid w:val="009E4906"/>
    <w:rsid w:val="009E4A6B"/>
    <w:rsid w:val="009E5960"/>
    <w:rsid w:val="009E6056"/>
    <w:rsid w:val="009E60C2"/>
    <w:rsid w:val="009E704B"/>
    <w:rsid w:val="009E7129"/>
    <w:rsid w:val="009E7F04"/>
    <w:rsid w:val="009F08B4"/>
    <w:rsid w:val="009F184B"/>
    <w:rsid w:val="009F20B2"/>
    <w:rsid w:val="009F25EE"/>
    <w:rsid w:val="009F2F0A"/>
    <w:rsid w:val="009F307E"/>
    <w:rsid w:val="009F4286"/>
    <w:rsid w:val="009F44CD"/>
    <w:rsid w:val="009F76C6"/>
    <w:rsid w:val="00A01D7D"/>
    <w:rsid w:val="00A027AD"/>
    <w:rsid w:val="00A02A49"/>
    <w:rsid w:val="00A02F5D"/>
    <w:rsid w:val="00A04389"/>
    <w:rsid w:val="00A04C41"/>
    <w:rsid w:val="00A06B73"/>
    <w:rsid w:val="00A07810"/>
    <w:rsid w:val="00A10469"/>
    <w:rsid w:val="00A12AD3"/>
    <w:rsid w:val="00A12C87"/>
    <w:rsid w:val="00A15153"/>
    <w:rsid w:val="00A15D80"/>
    <w:rsid w:val="00A15EF9"/>
    <w:rsid w:val="00A16A1C"/>
    <w:rsid w:val="00A17099"/>
    <w:rsid w:val="00A21BCC"/>
    <w:rsid w:val="00A21E62"/>
    <w:rsid w:val="00A21F56"/>
    <w:rsid w:val="00A224F3"/>
    <w:rsid w:val="00A22C6C"/>
    <w:rsid w:val="00A2336D"/>
    <w:rsid w:val="00A2337C"/>
    <w:rsid w:val="00A24AA7"/>
    <w:rsid w:val="00A24C55"/>
    <w:rsid w:val="00A26D88"/>
    <w:rsid w:val="00A27C4E"/>
    <w:rsid w:val="00A27EBF"/>
    <w:rsid w:val="00A31C5B"/>
    <w:rsid w:val="00A321F0"/>
    <w:rsid w:val="00A32B11"/>
    <w:rsid w:val="00A33892"/>
    <w:rsid w:val="00A3394E"/>
    <w:rsid w:val="00A33A48"/>
    <w:rsid w:val="00A33B33"/>
    <w:rsid w:val="00A365D4"/>
    <w:rsid w:val="00A3688A"/>
    <w:rsid w:val="00A377BC"/>
    <w:rsid w:val="00A37985"/>
    <w:rsid w:val="00A37C70"/>
    <w:rsid w:val="00A41F86"/>
    <w:rsid w:val="00A4340C"/>
    <w:rsid w:val="00A43727"/>
    <w:rsid w:val="00A4776F"/>
    <w:rsid w:val="00A47F2C"/>
    <w:rsid w:val="00A51D41"/>
    <w:rsid w:val="00A529E9"/>
    <w:rsid w:val="00A52F5C"/>
    <w:rsid w:val="00A53E06"/>
    <w:rsid w:val="00A54310"/>
    <w:rsid w:val="00A544DD"/>
    <w:rsid w:val="00A55CE0"/>
    <w:rsid w:val="00A57AAE"/>
    <w:rsid w:val="00A57F8E"/>
    <w:rsid w:val="00A603EE"/>
    <w:rsid w:val="00A61801"/>
    <w:rsid w:val="00A61E23"/>
    <w:rsid w:val="00A64152"/>
    <w:rsid w:val="00A64597"/>
    <w:rsid w:val="00A65D06"/>
    <w:rsid w:val="00A677BF"/>
    <w:rsid w:val="00A679A7"/>
    <w:rsid w:val="00A679E4"/>
    <w:rsid w:val="00A70291"/>
    <w:rsid w:val="00A7253D"/>
    <w:rsid w:val="00A726E2"/>
    <w:rsid w:val="00A72A1D"/>
    <w:rsid w:val="00A739AD"/>
    <w:rsid w:val="00A75216"/>
    <w:rsid w:val="00A75C29"/>
    <w:rsid w:val="00A761C8"/>
    <w:rsid w:val="00A76DAF"/>
    <w:rsid w:val="00A77EFF"/>
    <w:rsid w:val="00A80633"/>
    <w:rsid w:val="00A81278"/>
    <w:rsid w:val="00A82BB2"/>
    <w:rsid w:val="00A83926"/>
    <w:rsid w:val="00A83DC5"/>
    <w:rsid w:val="00A8495F"/>
    <w:rsid w:val="00A855D3"/>
    <w:rsid w:val="00A85A38"/>
    <w:rsid w:val="00A85B83"/>
    <w:rsid w:val="00A86F8D"/>
    <w:rsid w:val="00A87F35"/>
    <w:rsid w:val="00A91042"/>
    <w:rsid w:val="00A93478"/>
    <w:rsid w:val="00A93988"/>
    <w:rsid w:val="00A93AA3"/>
    <w:rsid w:val="00A93C0B"/>
    <w:rsid w:val="00A94C7E"/>
    <w:rsid w:val="00A97124"/>
    <w:rsid w:val="00A97D2C"/>
    <w:rsid w:val="00AA1177"/>
    <w:rsid w:val="00AA151A"/>
    <w:rsid w:val="00AA2D1B"/>
    <w:rsid w:val="00AA3546"/>
    <w:rsid w:val="00AA48EE"/>
    <w:rsid w:val="00AA64A4"/>
    <w:rsid w:val="00AA7023"/>
    <w:rsid w:val="00AA751F"/>
    <w:rsid w:val="00AB17C0"/>
    <w:rsid w:val="00AB27C4"/>
    <w:rsid w:val="00AB2BB6"/>
    <w:rsid w:val="00AB3B2A"/>
    <w:rsid w:val="00AB458A"/>
    <w:rsid w:val="00AB4A85"/>
    <w:rsid w:val="00AB5839"/>
    <w:rsid w:val="00AC0510"/>
    <w:rsid w:val="00AC0BAC"/>
    <w:rsid w:val="00AC14EC"/>
    <w:rsid w:val="00AC15EA"/>
    <w:rsid w:val="00AC1C16"/>
    <w:rsid w:val="00AC1E0E"/>
    <w:rsid w:val="00AC2129"/>
    <w:rsid w:val="00AC2479"/>
    <w:rsid w:val="00AC48AE"/>
    <w:rsid w:val="00AC6D94"/>
    <w:rsid w:val="00AD0C7E"/>
    <w:rsid w:val="00AD0F2A"/>
    <w:rsid w:val="00AD1331"/>
    <w:rsid w:val="00AD38E4"/>
    <w:rsid w:val="00AD440A"/>
    <w:rsid w:val="00AD45EE"/>
    <w:rsid w:val="00AD4E4D"/>
    <w:rsid w:val="00AD5C18"/>
    <w:rsid w:val="00AD68E1"/>
    <w:rsid w:val="00AD6AA9"/>
    <w:rsid w:val="00AD7CBE"/>
    <w:rsid w:val="00AE19F8"/>
    <w:rsid w:val="00AE3B8F"/>
    <w:rsid w:val="00AE5FC8"/>
    <w:rsid w:val="00AE6277"/>
    <w:rsid w:val="00AE6BC7"/>
    <w:rsid w:val="00AE76BF"/>
    <w:rsid w:val="00AF214F"/>
    <w:rsid w:val="00AF386C"/>
    <w:rsid w:val="00AF664D"/>
    <w:rsid w:val="00AF7058"/>
    <w:rsid w:val="00AF7ACE"/>
    <w:rsid w:val="00B01357"/>
    <w:rsid w:val="00B01D5F"/>
    <w:rsid w:val="00B026B6"/>
    <w:rsid w:val="00B03C9D"/>
    <w:rsid w:val="00B04841"/>
    <w:rsid w:val="00B04F66"/>
    <w:rsid w:val="00B05325"/>
    <w:rsid w:val="00B06267"/>
    <w:rsid w:val="00B06601"/>
    <w:rsid w:val="00B06813"/>
    <w:rsid w:val="00B06A20"/>
    <w:rsid w:val="00B074E0"/>
    <w:rsid w:val="00B118A3"/>
    <w:rsid w:val="00B140D1"/>
    <w:rsid w:val="00B14589"/>
    <w:rsid w:val="00B15214"/>
    <w:rsid w:val="00B15302"/>
    <w:rsid w:val="00B15409"/>
    <w:rsid w:val="00B162A9"/>
    <w:rsid w:val="00B17C1E"/>
    <w:rsid w:val="00B20BDE"/>
    <w:rsid w:val="00B21B67"/>
    <w:rsid w:val="00B21E43"/>
    <w:rsid w:val="00B21E88"/>
    <w:rsid w:val="00B21F67"/>
    <w:rsid w:val="00B21F6A"/>
    <w:rsid w:val="00B26382"/>
    <w:rsid w:val="00B26AE0"/>
    <w:rsid w:val="00B302B5"/>
    <w:rsid w:val="00B30A92"/>
    <w:rsid w:val="00B31743"/>
    <w:rsid w:val="00B31E0E"/>
    <w:rsid w:val="00B3204B"/>
    <w:rsid w:val="00B32E22"/>
    <w:rsid w:val="00B33FAF"/>
    <w:rsid w:val="00B36564"/>
    <w:rsid w:val="00B366C8"/>
    <w:rsid w:val="00B375FC"/>
    <w:rsid w:val="00B37D4D"/>
    <w:rsid w:val="00B37FCF"/>
    <w:rsid w:val="00B424E5"/>
    <w:rsid w:val="00B43983"/>
    <w:rsid w:val="00B47952"/>
    <w:rsid w:val="00B50809"/>
    <w:rsid w:val="00B50EB7"/>
    <w:rsid w:val="00B5359B"/>
    <w:rsid w:val="00B55728"/>
    <w:rsid w:val="00B56F45"/>
    <w:rsid w:val="00B60586"/>
    <w:rsid w:val="00B60F65"/>
    <w:rsid w:val="00B65A75"/>
    <w:rsid w:val="00B67069"/>
    <w:rsid w:val="00B670B4"/>
    <w:rsid w:val="00B67D19"/>
    <w:rsid w:val="00B67DAC"/>
    <w:rsid w:val="00B718BF"/>
    <w:rsid w:val="00B72E76"/>
    <w:rsid w:val="00B7301C"/>
    <w:rsid w:val="00B73152"/>
    <w:rsid w:val="00B734A1"/>
    <w:rsid w:val="00B75AD6"/>
    <w:rsid w:val="00B76391"/>
    <w:rsid w:val="00B768BF"/>
    <w:rsid w:val="00B80762"/>
    <w:rsid w:val="00B80A4D"/>
    <w:rsid w:val="00B831D7"/>
    <w:rsid w:val="00B85B84"/>
    <w:rsid w:val="00B85BFC"/>
    <w:rsid w:val="00B86B76"/>
    <w:rsid w:val="00B86D10"/>
    <w:rsid w:val="00B90E0C"/>
    <w:rsid w:val="00B939F0"/>
    <w:rsid w:val="00B942AC"/>
    <w:rsid w:val="00B95649"/>
    <w:rsid w:val="00B9575B"/>
    <w:rsid w:val="00B97711"/>
    <w:rsid w:val="00BA0026"/>
    <w:rsid w:val="00BA0A5C"/>
    <w:rsid w:val="00BA1870"/>
    <w:rsid w:val="00BA1CD3"/>
    <w:rsid w:val="00BA241D"/>
    <w:rsid w:val="00BA2857"/>
    <w:rsid w:val="00BA35ED"/>
    <w:rsid w:val="00BA3AD2"/>
    <w:rsid w:val="00BA4BCC"/>
    <w:rsid w:val="00BA4F0E"/>
    <w:rsid w:val="00BA5207"/>
    <w:rsid w:val="00BA53F4"/>
    <w:rsid w:val="00BA540D"/>
    <w:rsid w:val="00BA7280"/>
    <w:rsid w:val="00BA7414"/>
    <w:rsid w:val="00BB105F"/>
    <w:rsid w:val="00BB17CB"/>
    <w:rsid w:val="00BB1ADB"/>
    <w:rsid w:val="00BB4393"/>
    <w:rsid w:val="00BB4CFF"/>
    <w:rsid w:val="00BB547B"/>
    <w:rsid w:val="00BC3A02"/>
    <w:rsid w:val="00BC5692"/>
    <w:rsid w:val="00BC7CDA"/>
    <w:rsid w:val="00BD01EF"/>
    <w:rsid w:val="00BD0699"/>
    <w:rsid w:val="00BD0766"/>
    <w:rsid w:val="00BD21F5"/>
    <w:rsid w:val="00BD2821"/>
    <w:rsid w:val="00BD41CC"/>
    <w:rsid w:val="00BD5B54"/>
    <w:rsid w:val="00BD5C96"/>
    <w:rsid w:val="00BE0FF5"/>
    <w:rsid w:val="00BE1CD2"/>
    <w:rsid w:val="00BE1D7D"/>
    <w:rsid w:val="00BE359E"/>
    <w:rsid w:val="00BE508E"/>
    <w:rsid w:val="00BE7F92"/>
    <w:rsid w:val="00BF1661"/>
    <w:rsid w:val="00BF2DE3"/>
    <w:rsid w:val="00BF3613"/>
    <w:rsid w:val="00BF3A65"/>
    <w:rsid w:val="00BF3F49"/>
    <w:rsid w:val="00BF695D"/>
    <w:rsid w:val="00BF6E41"/>
    <w:rsid w:val="00C0002E"/>
    <w:rsid w:val="00C004E6"/>
    <w:rsid w:val="00C0202F"/>
    <w:rsid w:val="00C04808"/>
    <w:rsid w:val="00C04A64"/>
    <w:rsid w:val="00C04E33"/>
    <w:rsid w:val="00C04F80"/>
    <w:rsid w:val="00C05582"/>
    <w:rsid w:val="00C055B0"/>
    <w:rsid w:val="00C05C35"/>
    <w:rsid w:val="00C05DA3"/>
    <w:rsid w:val="00C06A9B"/>
    <w:rsid w:val="00C06ACE"/>
    <w:rsid w:val="00C0700C"/>
    <w:rsid w:val="00C071C0"/>
    <w:rsid w:val="00C07297"/>
    <w:rsid w:val="00C07E0B"/>
    <w:rsid w:val="00C11CB7"/>
    <w:rsid w:val="00C13D7D"/>
    <w:rsid w:val="00C1594A"/>
    <w:rsid w:val="00C162F8"/>
    <w:rsid w:val="00C16603"/>
    <w:rsid w:val="00C21EBD"/>
    <w:rsid w:val="00C223F7"/>
    <w:rsid w:val="00C232FC"/>
    <w:rsid w:val="00C23D72"/>
    <w:rsid w:val="00C25111"/>
    <w:rsid w:val="00C25162"/>
    <w:rsid w:val="00C25F19"/>
    <w:rsid w:val="00C26D30"/>
    <w:rsid w:val="00C303C2"/>
    <w:rsid w:val="00C312C3"/>
    <w:rsid w:val="00C31AE1"/>
    <w:rsid w:val="00C32729"/>
    <w:rsid w:val="00C34ACD"/>
    <w:rsid w:val="00C34B0F"/>
    <w:rsid w:val="00C34DD9"/>
    <w:rsid w:val="00C3545C"/>
    <w:rsid w:val="00C36270"/>
    <w:rsid w:val="00C40202"/>
    <w:rsid w:val="00C4073B"/>
    <w:rsid w:val="00C41867"/>
    <w:rsid w:val="00C424D2"/>
    <w:rsid w:val="00C45A42"/>
    <w:rsid w:val="00C467B8"/>
    <w:rsid w:val="00C46957"/>
    <w:rsid w:val="00C50083"/>
    <w:rsid w:val="00C5027F"/>
    <w:rsid w:val="00C50C25"/>
    <w:rsid w:val="00C513DF"/>
    <w:rsid w:val="00C51B15"/>
    <w:rsid w:val="00C5321F"/>
    <w:rsid w:val="00C5354F"/>
    <w:rsid w:val="00C559D8"/>
    <w:rsid w:val="00C56722"/>
    <w:rsid w:val="00C60695"/>
    <w:rsid w:val="00C609EC"/>
    <w:rsid w:val="00C6171F"/>
    <w:rsid w:val="00C625C8"/>
    <w:rsid w:val="00C6312A"/>
    <w:rsid w:val="00C633D8"/>
    <w:rsid w:val="00C63FEA"/>
    <w:rsid w:val="00C65F7E"/>
    <w:rsid w:val="00C67F43"/>
    <w:rsid w:val="00C73186"/>
    <w:rsid w:val="00C73616"/>
    <w:rsid w:val="00C73966"/>
    <w:rsid w:val="00C740CE"/>
    <w:rsid w:val="00C7497D"/>
    <w:rsid w:val="00C76782"/>
    <w:rsid w:val="00C7698C"/>
    <w:rsid w:val="00C77102"/>
    <w:rsid w:val="00C807A8"/>
    <w:rsid w:val="00C80F19"/>
    <w:rsid w:val="00C815F2"/>
    <w:rsid w:val="00C8309D"/>
    <w:rsid w:val="00C83561"/>
    <w:rsid w:val="00C844A8"/>
    <w:rsid w:val="00C84C05"/>
    <w:rsid w:val="00C851C0"/>
    <w:rsid w:val="00C85497"/>
    <w:rsid w:val="00C8584C"/>
    <w:rsid w:val="00C85B0C"/>
    <w:rsid w:val="00C86E4D"/>
    <w:rsid w:val="00C877ED"/>
    <w:rsid w:val="00C9089B"/>
    <w:rsid w:val="00C9114D"/>
    <w:rsid w:val="00C911BB"/>
    <w:rsid w:val="00C916D9"/>
    <w:rsid w:val="00C92177"/>
    <w:rsid w:val="00C92BE5"/>
    <w:rsid w:val="00C93642"/>
    <w:rsid w:val="00C94B06"/>
    <w:rsid w:val="00C95C93"/>
    <w:rsid w:val="00C96480"/>
    <w:rsid w:val="00CA0271"/>
    <w:rsid w:val="00CA267E"/>
    <w:rsid w:val="00CA2C0A"/>
    <w:rsid w:val="00CA2E7B"/>
    <w:rsid w:val="00CA2FCA"/>
    <w:rsid w:val="00CA3449"/>
    <w:rsid w:val="00CA373B"/>
    <w:rsid w:val="00CA7121"/>
    <w:rsid w:val="00CA7497"/>
    <w:rsid w:val="00CA7722"/>
    <w:rsid w:val="00CA7859"/>
    <w:rsid w:val="00CB1160"/>
    <w:rsid w:val="00CB1A82"/>
    <w:rsid w:val="00CB2A78"/>
    <w:rsid w:val="00CB5A5B"/>
    <w:rsid w:val="00CB6C85"/>
    <w:rsid w:val="00CB6F87"/>
    <w:rsid w:val="00CC0909"/>
    <w:rsid w:val="00CC113B"/>
    <w:rsid w:val="00CC26E9"/>
    <w:rsid w:val="00CC3035"/>
    <w:rsid w:val="00CC3849"/>
    <w:rsid w:val="00CC4081"/>
    <w:rsid w:val="00CC52A1"/>
    <w:rsid w:val="00CC5BE8"/>
    <w:rsid w:val="00CC7239"/>
    <w:rsid w:val="00CD4B89"/>
    <w:rsid w:val="00CD502A"/>
    <w:rsid w:val="00CD68DA"/>
    <w:rsid w:val="00CE03E3"/>
    <w:rsid w:val="00CE0985"/>
    <w:rsid w:val="00CE0BDC"/>
    <w:rsid w:val="00CE2C5F"/>
    <w:rsid w:val="00CE2F73"/>
    <w:rsid w:val="00CE3F1F"/>
    <w:rsid w:val="00CE3F4B"/>
    <w:rsid w:val="00CE5E93"/>
    <w:rsid w:val="00CE604F"/>
    <w:rsid w:val="00CE6AD5"/>
    <w:rsid w:val="00CE6B19"/>
    <w:rsid w:val="00CE6C8C"/>
    <w:rsid w:val="00CE7198"/>
    <w:rsid w:val="00CF0500"/>
    <w:rsid w:val="00CF1544"/>
    <w:rsid w:val="00CF284E"/>
    <w:rsid w:val="00CF2B50"/>
    <w:rsid w:val="00CF3059"/>
    <w:rsid w:val="00CF41CB"/>
    <w:rsid w:val="00CF433B"/>
    <w:rsid w:val="00CF4B1E"/>
    <w:rsid w:val="00CF51FB"/>
    <w:rsid w:val="00CF54C2"/>
    <w:rsid w:val="00CF74A4"/>
    <w:rsid w:val="00D0105F"/>
    <w:rsid w:val="00D01185"/>
    <w:rsid w:val="00D01981"/>
    <w:rsid w:val="00D02339"/>
    <w:rsid w:val="00D025D2"/>
    <w:rsid w:val="00D02785"/>
    <w:rsid w:val="00D034A7"/>
    <w:rsid w:val="00D04820"/>
    <w:rsid w:val="00D04FBD"/>
    <w:rsid w:val="00D05DC4"/>
    <w:rsid w:val="00D06AD4"/>
    <w:rsid w:val="00D07BA3"/>
    <w:rsid w:val="00D10B3F"/>
    <w:rsid w:val="00D1193F"/>
    <w:rsid w:val="00D11D91"/>
    <w:rsid w:val="00D165AD"/>
    <w:rsid w:val="00D1677A"/>
    <w:rsid w:val="00D17B78"/>
    <w:rsid w:val="00D20815"/>
    <w:rsid w:val="00D2163E"/>
    <w:rsid w:val="00D232C6"/>
    <w:rsid w:val="00D236AC"/>
    <w:rsid w:val="00D24427"/>
    <w:rsid w:val="00D2453B"/>
    <w:rsid w:val="00D24945"/>
    <w:rsid w:val="00D25D6D"/>
    <w:rsid w:val="00D26389"/>
    <w:rsid w:val="00D2719A"/>
    <w:rsid w:val="00D27531"/>
    <w:rsid w:val="00D30873"/>
    <w:rsid w:val="00D30A31"/>
    <w:rsid w:val="00D325EF"/>
    <w:rsid w:val="00D34E16"/>
    <w:rsid w:val="00D3537A"/>
    <w:rsid w:val="00D3557F"/>
    <w:rsid w:val="00D37654"/>
    <w:rsid w:val="00D42FA1"/>
    <w:rsid w:val="00D449E6"/>
    <w:rsid w:val="00D46BB0"/>
    <w:rsid w:val="00D47C69"/>
    <w:rsid w:val="00D51C03"/>
    <w:rsid w:val="00D52465"/>
    <w:rsid w:val="00D52FD6"/>
    <w:rsid w:val="00D53213"/>
    <w:rsid w:val="00D53317"/>
    <w:rsid w:val="00D5491C"/>
    <w:rsid w:val="00D54C05"/>
    <w:rsid w:val="00D5657C"/>
    <w:rsid w:val="00D56E12"/>
    <w:rsid w:val="00D5755C"/>
    <w:rsid w:val="00D60059"/>
    <w:rsid w:val="00D627BE"/>
    <w:rsid w:val="00D64540"/>
    <w:rsid w:val="00D6642E"/>
    <w:rsid w:val="00D676FF"/>
    <w:rsid w:val="00D678B4"/>
    <w:rsid w:val="00D7000E"/>
    <w:rsid w:val="00D716E5"/>
    <w:rsid w:val="00D72C4C"/>
    <w:rsid w:val="00D72DB9"/>
    <w:rsid w:val="00D7569B"/>
    <w:rsid w:val="00D76D90"/>
    <w:rsid w:val="00D825AD"/>
    <w:rsid w:val="00D83369"/>
    <w:rsid w:val="00D85F44"/>
    <w:rsid w:val="00D87896"/>
    <w:rsid w:val="00D90123"/>
    <w:rsid w:val="00D9043E"/>
    <w:rsid w:val="00D914F2"/>
    <w:rsid w:val="00D918DE"/>
    <w:rsid w:val="00D91CAC"/>
    <w:rsid w:val="00D9312B"/>
    <w:rsid w:val="00D9361E"/>
    <w:rsid w:val="00D93B10"/>
    <w:rsid w:val="00D944EE"/>
    <w:rsid w:val="00D94981"/>
    <w:rsid w:val="00D95B82"/>
    <w:rsid w:val="00D97E72"/>
    <w:rsid w:val="00DA0AF1"/>
    <w:rsid w:val="00DA0B70"/>
    <w:rsid w:val="00DA1152"/>
    <w:rsid w:val="00DA1A48"/>
    <w:rsid w:val="00DA2206"/>
    <w:rsid w:val="00DA49C1"/>
    <w:rsid w:val="00DA6838"/>
    <w:rsid w:val="00DB0119"/>
    <w:rsid w:val="00DB03DC"/>
    <w:rsid w:val="00DB0B52"/>
    <w:rsid w:val="00DB1113"/>
    <w:rsid w:val="00DB16FA"/>
    <w:rsid w:val="00DB20CA"/>
    <w:rsid w:val="00DB2401"/>
    <w:rsid w:val="00DB3097"/>
    <w:rsid w:val="00DB329F"/>
    <w:rsid w:val="00DB37B9"/>
    <w:rsid w:val="00DB4252"/>
    <w:rsid w:val="00DB594D"/>
    <w:rsid w:val="00DB5D80"/>
    <w:rsid w:val="00DB6164"/>
    <w:rsid w:val="00DB63C0"/>
    <w:rsid w:val="00DC1212"/>
    <w:rsid w:val="00DC2BC3"/>
    <w:rsid w:val="00DC3161"/>
    <w:rsid w:val="00DC4B62"/>
    <w:rsid w:val="00DC52C9"/>
    <w:rsid w:val="00DC55A5"/>
    <w:rsid w:val="00DC5BE1"/>
    <w:rsid w:val="00DC5DDB"/>
    <w:rsid w:val="00DC6238"/>
    <w:rsid w:val="00DC6393"/>
    <w:rsid w:val="00DC6918"/>
    <w:rsid w:val="00DC697F"/>
    <w:rsid w:val="00DC6E85"/>
    <w:rsid w:val="00DC7FF7"/>
    <w:rsid w:val="00DD0F92"/>
    <w:rsid w:val="00DD108A"/>
    <w:rsid w:val="00DD1372"/>
    <w:rsid w:val="00DD1FDE"/>
    <w:rsid w:val="00DD27FD"/>
    <w:rsid w:val="00DD5283"/>
    <w:rsid w:val="00DD5FD9"/>
    <w:rsid w:val="00DD69F0"/>
    <w:rsid w:val="00DD6CCD"/>
    <w:rsid w:val="00DD765B"/>
    <w:rsid w:val="00DE0466"/>
    <w:rsid w:val="00DE0904"/>
    <w:rsid w:val="00DE0E60"/>
    <w:rsid w:val="00DE1ACE"/>
    <w:rsid w:val="00DE1B3D"/>
    <w:rsid w:val="00DE1CB1"/>
    <w:rsid w:val="00DE20AE"/>
    <w:rsid w:val="00DE2961"/>
    <w:rsid w:val="00DE671C"/>
    <w:rsid w:val="00DE6995"/>
    <w:rsid w:val="00DF05E9"/>
    <w:rsid w:val="00DF0F6B"/>
    <w:rsid w:val="00DF12C9"/>
    <w:rsid w:val="00DF1357"/>
    <w:rsid w:val="00DF43C8"/>
    <w:rsid w:val="00DF4FD5"/>
    <w:rsid w:val="00DF5912"/>
    <w:rsid w:val="00DF59B9"/>
    <w:rsid w:val="00DF6574"/>
    <w:rsid w:val="00DF669F"/>
    <w:rsid w:val="00E0005F"/>
    <w:rsid w:val="00E002F7"/>
    <w:rsid w:val="00E00E89"/>
    <w:rsid w:val="00E01B76"/>
    <w:rsid w:val="00E021C1"/>
    <w:rsid w:val="00E03C26"/>
    <w:rsid w:val="00E04A52"/>
    <w:rsid w:val="00E0555A"/>
    <w:rsid w:val="00E058C9"/>
    <w:rsid w:val="00E058F2"/>
    <w:rsid w:val="00E06C14"/>
    <w:rsid w:val="00E1112D"/>
    <w:rsid w:val="00E113B7"/>
    <w:rsid w:val="00E113FD"/>
    <w:rsid w:val="00E11910"/>
    <w:rsid w:val="00E11DF6"/>
    <w:rsid w:val="00E1242D"/>
    <w:rsid w:val="00E12655"/>
    <w:rsid w:val="00E1326C"/>
    <w:rsid w:val="00E1361A"/>
    <w:rsid w:val="00E1526B"/>
    <w:rsid w:val="00E17EF8"/>
    <w:rsid w:val="00E20F8F"/>
    <w:rsid w:val="00E2129C"/>
    <w:rsid w:val="00E216DA"/>
    <w:rsid w:val="00E21D2D"/>
    <w:rsid w:val="00E22F86"/>
    <w:rsid w:val="00E2352F"/>
    <w:rsid w:val="00E23E90"/>
    <w:rsid w:val="00E24CC5"/>
    <w:rsid w:val="00E26469"/>
    <w:rsid w:val="00E26AFA"/>
    <w:rsid w:val="00E26BAA"/>
    <w:rsid w:val="00E27BB5"/>
    <w:rsid w:val="00E27E4F"/>
    <w:rsid w:val="00E30C03"/>
    <w:rsid w:val="00E32337"/>
    <w:rsid w:val="00E33C5A"/>
    <w:rsid w:val="00E34788"/>
    <w:rsid w:val="00E354EC"/>
    <w:rsid w:val="00E36577"/>
    <w:rsid w:val="00E369D4"/>
    <w:rsid w:val="00E3775C"/>
    <w:rsid w:val="00E37EB3"/>
    <w:rsid w:val="00E4067B"/>
    <w:rsid w:val="00E4305B"/>
    <w:rsid w:val="00E43557"/>
    <w:rsid w:val="00E443D6"/>
    <w:rsid w:val="00E46529"/>
    <w:rsid w:val="00E46C48"/>
    <w:rsid w:val="00E46FC4"/>
    <w:rsid w:val="00E475FE"/>
    <w:rsid w:val="00E51F76"/>
    <w:rsid w:val="00E52EEE"/>
    <w:rsid w:val="00E530F2"/>
    <w:rsid w:val="00E53469"/>
    <w:rsid w:val="00E534D3"/>
    <w:rsid w:val="00E53EAC"/>
    <w:rsid w:val="00E53F03"/>
    <w:rsid w:val="00E542B8"/>
    <w:rsid w:val="00E5544D"/>
    <w:rsid w:val="00E55935"/>
    <w:rsid w:val="00E55CF3"/>
    <w:rsid w:val="00E56675"/>
    <w:rsid w:val="00E60FB1"/>
    <w:rsid w:val="00E61304"/>
    <w:rsid w:val="00E61D8E"/>
    <w:rsid w:val="00E634C6"/>
    <w:rsid w:val="00E64FA8"/>
    <w:rsid w:val="00E668C9"/>
    <w:rsid w:val="00E6753F"/>
    <w:rsid w:val="00E7235A"/>
    <w:rsid w:val="00E7244D"/>
    <w:rsid w:val="00E7420E"/>
    <w:rsid w:val="00E753E2"/>
    <w:rsid w:val="00E75FD9"/>
    <w:rsid w:val="00E76763"/>
    <w:rsid w:val="00E76BF4"/>
    <w:rsid w:val="00E76C05"/>
    <w:rsid w:val="00E76F16"/>
    <w:rsid w:val="00E7768B"/>
    <w:rsid w:val="00E77A96"/>
    <w:rsid w:val="00E8179E"/>
    <w:rsid w:val="00E820A4"/>
    <w:rsid w:val="00E826C8"/>
    <w:rsid w:val="00E8355F"/>
    <w:rsid w:val="00E85B22"/>
    <w:rsid w:val="00E86160"/>
    <w:rsid w:val="00E86BCE"/>
    <w:rsid w:val="00E87B64"/>
    <w:rsid w:val="00E9061D"/>
    <w:rsid w:val="00E9089E"/>
    <w:rsid w:val="00E910DC"/>
    <w:rsid w:val="00E917E4"/>
    <w:rsid w:val="00E92A0F"/>
    <w:rsid w:val="00E95B49"/>
    <w:rsid w:val="00E95DC2"/>
    <w:rsid w:val="00E95F23"/>
    <w:rsid w:val="00E96CE8"/>
    <w:rsid w:val="00E96D28"/>
    <w:rsid w:val="00E96E92"/>
    <w:rsid w:val="00EA0299"/>
    <w:rsid w:val="00EA104A"/>
    <w:rsid w:val="00EA1085"/>
    <w:rsid w:val="00EA2316"/>
    <w:rsid w:val="00EA2FD3"/>
    <w:rsid w:val="00EA3F35"/>
    <w:rsid w:val="00EA40AC"/>
    <w:rsid w:val="00EA603A"/>
    <w:rsid w:val="00EA6260"/>
    <w:rsid w:val="00EA6629"/>
    <w:rsid w:val="00EB04B6"/>
    <w:rsid w:val="00EB07BD"/>
    <w:rsid w:val="00EB082E"/>
    <w:rsid w:val="00EB134B"/>
    <w:rsid w:val="00EB4577"/>
    <w:rsid w:val="00EB4FC7"/>
    <w:rsid w:val="00EB622C"/>
    <w:rsid w:val="00EB7290"/>
    <w:rsid w:val="00EB7ABF"/>
    <w:rsid w:val="00EB7AE9"/>
    <w:rsid w:val="00EC114B"/>
    <w:rsid w:val="00EC1D8C"/>
    <w:rsid w:val="00EC206B"/>
    <w:rsid w:val="00EC4D17"/>
    <w:rsid w:val="00EC5155"/>
    <w:rsid w:val="00EC57CB"/>
    <w:rsid w:val="00EC5C35"/>
    <w:rsid w:val="00EC6636"/>
    <w:rsid w:val="00EC6814"/>
    <w:rsid w:val="00ED076C"/>
    <w:rsid w:val="00ED0D48"/>
    <w:rsid w:val="00ED101A"/>
    <w:rsid w:val="00ED14CD"/>
    <w:rsid w:val="00ED266A"/>
    <w:rsid w:val="00ED2CB5"/>
    <w:rsid w:val="00ED3B19"/>
    <w:rsid w:val="00ED47A9"/>
    <w:rsid w:val="00ED4F51"/>
    <w:rsid w:val="00ED7C9E"/>
    <w:rsid w:val="00EE058D"/>
    <w:rsid w:val="00EE0BFE"/>
    <w:rsid w:val="00EE145E"/>
    <w:rsid w:val="00EE7207"/>
    <w:rsid w:val="00EF04CF"/>
    <w:rsid w:val="00EF0BDF"/>
    <w:rsid w:val="00EF0F80"/>
    <w:rsid w:val="00EF130F"/>
    <w:rsid w:val="00EF2684"/>
    <w:rsid w:val="00EF26D9"/>
    <w:rsid w:val="00EF2A11"/>
    <w:rsid w:val="00EF31D4"/>
    <w:rsid w:val="00EF3BB1"/>
    <w:rsid w:val="00EF6258"/>
    <w:rsid w:val="00EF6E8B"/>
    <w:rsid w:val="00EF73B3"/>
    <w:rsid w:val="00EF7C07"/>
    <w:rsid w:val="00F0202E"/>
    <w:rsid w:val="00F023C8"/>
    <w:rsid w:val="00F0398A"/>
    <w:rsid w:val="00F04026"/>
    <w:rsid w:val="00F04D95"/>
    <w:rsid w:val="00F05821"/>
    <w:rsid w:val="00F07503"/>
    <w:rsid w:val="00F10C41"/>
    <w:rsid w:val="00F116E4"/>
    <w:rsid w:val="00F13033"/>
    <w:rsid w:val="00F14500"/>
    <w:rsid w:val="00F1469C"/>
    <w:rsid w:val="00F15303"/>
    <w:rsid w:val="00F162D9"/>
    <w:rsid w:val="00F162DD"/>
    <w:rsid w:val="00F174E6"/>
    <w:rsid w:val="00F20E6E"/>
    <w:rsid w:val="00F2106C"/>
    <w:rsid w:val="00F21594"/>
    <w:rsid w:val="00F219C5"/>
    <w:rsid w:val="00F22C0C"/>
    <w:rsid w:val="00F232F4"/>
    <w:rsid w:val="00F24DB4"/>
    <w:rsid w:val="00F27C22"/>
    <w:rsid w:val="00F309B9"/>
    <w:rsid w:val="00F30A01"/>
    <w:rsid w:val="00F30E7C"/>
    <w:rsid w:val="00F32305"/>
    <w:rsid w:val="00F33B65"/>
    <w:rsid w:val="00F344F5"/>
    <w:rsid w:val="00F34E84"/>
    <w:rsid w:val="00F366E7"/>
    <w:rsid w:val="00F36A72"/>
    <w:rsid w:val="00F375CF"/>
    <w:rsid w:val="00F37B23"/>
    <w:rsid w:val="00F43758"/>
    <w:rsid w:val="00F44466"/>
    <w:rsid w:val="00F47F0E"/>
    <w:rsid w:val="00F47F38"/>
    <w:rsid w:val="00F50050"/>
    <w:rsid w:val="00F51B2F"/>
    <w:rsid w:val="00F53D12"/>
    <w:rsid w:val="00F53EC4"/>
    <w:rsid w:val="00F546DD"/>
    <w:rsid w:val="00F55AAE"/>
    <w:rsid w:val="00F605E7"/>
    <w:rsid w:val="00F60A8F"/>
    <w:rsid w:val="00F60CC5"/>
    <w:rsid w:val="00F60DB9"/>
    <w:rsid w:val="00F6123E"/>
    <w:rsid w:val="00F641DB"/>
    <w:rsid w:val="00F64220"/>
    <w:rsid w:val="00F64BD5"/>
    <w:rsid w:val="00F6520B"/>
    <w:rsid w:val="00F65513"/>
    <w:rsid w:val="00F65C1E"/>
    <w:rsid w:val="00F65F0D"/>
    <w:rsid w:val="00F67120"/>
    <w:rsid w:val="00F67350"/>
    <w:rsid w:val="00F67748"/>
    <w:rsid w:val="00F70426"/>
    <w:rsid w:val="00F71DC9"/>
    <w:rsid w:val="00F728EB"/>
    <w:rsid w:val="00F729F1"/>
    <w:rsid w:val="00F731A4"/>
    <w:rsid w:val="00F73718"/>
    <w:rsid w:val="00F73BB7"/>
    <w:rsid w:val="00F74686"/>
    <w:rsid w:val="00F74AB7"/>
    <w:rsid w:val="00F757B1"/>
    <w:rsid w:val="00F75BA1"/>
    <w:rsid w:val="00F80344"/>
    <w:rsid w:val="00F80EA7"/>
    <w:rsid w:val="00F8171D"/>
    <w:rsid w:val="00F83152"/>
    <w:rsid w:val="00F8377E"/>
    <w:rsid w:val="00F838C3"/>
    <w:rsid w:val="00F85E5B"/>
    <w:rsid w:val="00F86707"/>
    <w:rsid w:val="00F87802"/>
    <w:rsid w:val="00F87ECA"/>
    <w:rsid w:val="00F90DA9"/>
    <w:rsid w:val="00F9166C"/>
    <w:rsid w:val="00F926CF"/>
    <w:rsid w:val="00F938C2"/>
    <w:rsid w:val="00F93C8D"/>
    <w:rsid w:val="00F942E8"/>
    <w:rsid w:val="00F947F4"/>
    <w:rsid w:val="00F9609C"/>
    <w:rsid w:val="00F9612E"/>
    <w:rsid w:val="00F96C10"/>
    <w:rsid w:val="00F977B5"/>
    <w:rsid w:val="00F97860"/>
    <w:rsid w:val="00FA0280"/>
    <w:rsid w:val="00FA0427"/>
    <w:rsid w:val="00FA1C2B"/>
    <w:rsid w:val="00FA211A"/>
    <w:rsid w:val="00FA34D3"/>
    <w:rsid w:val="00FA363E"/>
    <w:rsid w:val="00FA3EEC"/>
    <w:rsid w:val="00FA4D27"/>
    <w:rsid w:val="00FA5F4F"/>
    <w:rsid w:val="00FA62BE"/>
    <w:rsid w:val="00FA768F"/>
    <w:rsid w:val="00FA77C1"/>
    <w:rsid w:val="00FA79F9"/>
    <w:rsid w:val="00FB175A"/>
    <w:rsid w:val="00FB2C13"/>
    <w:rsid w:val="00FB3434"/>
    <w:rsid w:val="00FB5105"/>
    <w:rsid w:val="00FB61A9"/>
    <w:rsid w:val="00FB7F2E"/>
    <w:rsid w:val="00FC0043"/>
    <w:rsid w:val="00FC25D8"/>
    <w:rsid w:val="00FC3B84"/>
    <w:rsid w:val="00FC4BBB"/>
    <w:rsid w:val="00FC7E23"/>
    <w:rsid w:val="00FD1E2B"/>
    <w:rsid w:val="00FD1ED4"/>
    <w:rsid w:val="00FD2407"/>
    <w:rsid w:val="00FD306A"/>
    <w:rsid w:val="00FD36D9"/>
    <w:rsid w:val="00FD3EB3"/>
    <w:rsid w:val="00FD4317"/>
    <w:rsid w:val="00FD57F5"/>
    <w:rsid w:val="00FD7DC7"/>
    <w:rsid w:val="00FD7E58"/>
    <w:rsid w:val="00FE0012"/>
    <w:rsid w:val="00FE06F9"/>
    <w:rsid w:val="00FE0A31"/>
    <w:rsid w:val="00FE0DB5"/>
    <w:rsid w:val="00FE1E37"/>
    <w:rsid w:val="00FE3598"/>
    <w:rsid w:val="00FE3B85"/>
    <w:rsid w:val="00FE3EEB"/>
    <w:rsid w:val="00FE4105"/>
    <w:rsid w:val="00FE446D"/>
    <w:rsid w:val="00FE5E7D"/>
    <w:rsid w:val="00FE6033"/>
    <w:rsid w:val="00FE697B"/>
    <w:rsid w:val="00FF05C8"/>
    <w:rsid w:val="00FF0C5A"/>
    <w:rsid w:val="00FF11CF"/>
    <w:rsid w:val="00FF23FF"/>
    <w:rsid w:val="00FF2DAA"/>
    <w:rsid w:val="00FF34EE"/>
    <w:rsid w:val="00FF3558"/>
    <w:rsid w:val="00FF3E8B"/>
    <w:rsid w:val="00FF4381"/>
    <w:rsid w:val="01A00AB1"/>
    <w:rsid w:val="257251AA"/>
    <w:rsid w:val="5993146B"/>
    <w:rsid w:val="78125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95D3E7EC-7412-49B4-AEAE-72C203E3B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10F0"/>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279268056">
      <w:bodyDiv w:val="1"/>
      <w:marLeft w:val="0"/>
      <w:marRight w:val="0"/>
      <w:marTop w:val="0"/>
      <w:marBottom w:val="0"/>
      <w:divBdr>
        <w:top w:val="none" w:sz="0" w:space="0" w:color="auto"/>
        <w:left w:val="none" w:sz="0" w:space="0" w:color="auto"/>
        <w:bottom w:val="none" w:sz="0" w:space="0" w:color="auto"/>
        <w:right w:val="none" w:sz="0" w:space="0" w:color="auto"/>
      </w:divBdr>
    </w:div>
    <w:div w:id="348065595">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17305892">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22855154">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82671501">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34859549">
      <w:bodyDiv w:val="1"/>
      <w:marLeft w:val="0"/>
      <w:marRight w:val="0"/>
      <w:marTop w:val="0"/>
      <w:marBottom w:val="0"/>
      <w:divBdr>
        <w:top w:val="none" w:sz="0" w:space="0" w:color="auto"/>
        <w:left w:val="none" w:sz="0" w:space="0" w:color="auto"/>
        <w:bottom w:val="none" w:sz="0" w:space="0" w:color="auto"/>
        <w:right w:val="none" w:sz="0" w:space="0" w:color="auto"/>
      </w:divBdr>
    </w:div>
    <w:div w:id="1497383286">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613394143">
      <w:bodyDiv w:val="1"/>
      <w:marLeft w:val="0"/>
      <w:marRight w:val="0"/>
      <w:marTop w:val="0"/>
      <w:marBottom w:val="0"/>
      <w:divBdr>
        <w:top w:val="none" w:sz="0" w:space="0" w:color="auto"/>
        <w:left w:val="none" w:sz="0" w:space="0" w:color="auto"/>
        <w:bottom w:val="none" w:sz="0" w:space="0" w:color="auto"/>
        <w:right w:val="none" w:sz="0" w:space="0" w:color="auto"/>
      </w:divBdr>
    </w:div>
    <w:div w:id="1631477692">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08878927">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 w:id="214238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eelongaustralia.com.au/sustainability/article/item/8dc27114f8b6862.aspx"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oursay.geelongaustralia.com.au/IT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01d4838c-d2b8-44b3-899f-22572ea8604d"/>
  </ds:schemaRefs>
</ds:datastoreItem>
</file>

<file path=customXml/itemProps2.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4.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5.xml><?xml version="1.0" encoding="utf-8"?>
<ds:datastoreItem xmlns:ds="http://schemas.openxmlformats.org/officeDocument/2006/customXml" ds:itemID="{26C5179D-D96F-4798-A811-48B353A06AD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1546</TotalTime>
  <Pages>5</Pages>
  <Words>1726</Words>
  <Characters>10059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Rhys Mawson</dc:creator>
  <cp:lastModifiedBy>Zoe Eastick</cp:lastModifiedBy>
  <cp:revision>506</cp:revision>
  <cp:lastPrinted>2024-05-06T04:45:00Z</cp:lastPrinted>
  <dcterms:created xsi:type="dcterms:W3CDTF">2024-06-18T02:42:00Z</dcterms:created>
  <dcterms:modified xsi:type="dcterms:W3CDTF">2025-05-30T00:18:00Z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0x0101002433C758267226489158CEB4649F9D96</vt:lpwstr>
  </property>
</Properties>
</file>