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EB9B" w14:textId="77777777" w:rsidR="00EB16A2" w:rsidRDefault="00EB0297" w:rsidP="006516F9">
      <w:pPr>
        <w:pStyle w:val="Title"/>
        <w:spacing w:before="720"/>
        <w:rPr>
          <w:sz w:val="40"/>
          <w:szCs w:val="40"/>
        </w:rPr>
      </w:pPr>
      <w:r w:rsidRPr="00EB0297">
        <w:rPr>
          <w:sz w:val="40"/>
          <w:szCs w:val="40"/>
        </w:rPr>
        <w:t>Plan</w:t>
      </w:r>
      <w:r w:rsidR="00EB16A2">
        <w:rPr>
          <w:sz w:val="40"/>
          <w:szCs w:val="40"/>
        </w:rPr>
        <w:t>NING INFORMATION REQUEST</w:t>
      </w:r>
    </w:p>
    <w:p w14:paraId="00E3923B" w14:textId="77777777" w:rsidR="00EB16A2" w:rsidRDefault="00EB16A2" w:rsidP="00EB16A2">
      <w:pPr>
        <w:pStyle w:val="Title"/>
        <w:spacing w:after="0"/>
        <w:rPr>
          <w:b w:val="0"/>
          <w:i/>
          <w:caps w:val="0"/>
          <w:sz w:val="24"/>
          <w:szCs w:val="40"/>
        </w:rPr>
      </w:pPr>
    </w:p>
    <w:p w14:paraId="7FD6E9F8" w14:textId="4AB3E94F" w:rsidR="00533CE6" w:rsidRPr="00EB16A2" w:rsidRDefault="00EB16A2" w:rsidP="00EB16A2">
      <w:pPr>
        <w:pStyle w:val="Title"/>
        <w:spacing w:after="0"/>
        <w:rPr>
          <w:sz w:val="40"/>
          <w:szCs w:val="40"/>
        </w:rPr>
      </w:pPr>
      <w:r w:rsidRPr="00EB16A2">
        <w:rPr>
          <w:b w:val="0"/>
          <w:i/>
          <w:caps w:val="0"/>
          <w:sz w:val="24"/>
          <w:szCs w:val="40"/>
        </w:rPr>
        <w:t>Planning and Environment Act</w:t>
      </w:r>
      <w:r>
        <w:rPr>
          <w:b w:val="0"/>
          <w:i/>
          <w:caps w:val="0"/>
          <w:sz w:val="24"/>
          <w:szCs w:val="40"/>
        </w:rPr>
        <w:t xml:space="preserve"> 1987</w:t>
      </w:r>
      <w:r w:rsidR="00EB0297" w:rsidRPr="00EB0297">
        <w:rPr>
          <w:sz w:val="40"/>
          <w:szCs w:val="40"/>
        </w:rPr>
        <w:t xml:space="preserve"> </w:t>
      </w:r>
      <w:r w:rsidR="00EB0297" w:rsidRPr="00EB0297">
        <w:rPr>
          <w:noProof/>
          <w:sz w:val="72"/>
          <w:szCs w:val="96"/>
        </w:rPr>
        <w:t xml:space="preserve"> </w:t>
      </w:r>
      <w:r w:rsidR="00A957D5" w:rsidRPr="000A3922">
        <w:rPr>
          <w:rFonts w:cstheme="majorHAnsi"/>
          <w:noProof/>
          <w:sz w:val="20"/>
          <w:szCs w:val="20"/>
        </w:rPr>
        <w:drawing>
          <wp:anchor distT="90170" distB="0" distL="114300" distR="114300" simplePos="0" relativeHeight="251659263" behindDoc="1" locked="1" layoutInCell="1" allowOverlap="1" wp14:anchorId="15C46D51" wp14:editId="66EEF02E">
            <wp:simplePos x="0" y="0"/>
            <wp:positionH relativeFrom="page">
              <wp:posOffset>28575</wp:posOffset>
            </wp:positionH>
            <wp:positionV relativeFrom="page">
              <wp:posOffset>9267825</wp:posOffset>
            </wp:positionV>
            <wp:extent cx="7559675" cy="1329055"/>
            <wp:effectExtent l="0" t="0" r="3175" b="4445"/>
            <wp:wrapTopAndBottom/>
            <wp:docPr id="4" name="COGG 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GG Contact Detail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2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DEE" w:rsidRPr="00EB0297">
        <w:rPr>
          <w:noProof/>
          <w:sz w:val="72"/>
          <w:szCs w:val="96"/>
        </w:rPr>
        <w:drawing>
          <wp:anchor distT="0" distB="0" distL="114300" distR="114300" simplePos="0" relativeHeight="251660288" behindDoc="1" locked="0" layoutInCell="1" allowOverlap="1" wp14:anchorId="72DACE2C" wp14:editId="3E374640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B7B" w:rsidRPr="00EB0297">
        <w:rPr>
          <w:sz w:val="72"/>
          <w:szCs w:val="96"/>
        </w:rPr>
        <w:softHyphen/>
      </w:r>
      <w:r w:rsidR="001F2B7B" w:rsidRPr="00EB0297">
        <w:rPr>
          <w:sz w:val="72"/>
          <w:szCs w:val="96"/>
        </w:rPr>
        <w:softHyphen/>
      </w:r>
      <w:r w:rsidR="001F2B7B" w:rsidRPr="00EB0297">
        <w:rPr>
          <w:sz w:val="72"/>
          <w:szCs w:val="96"/>
        </w:rPr>
        <w:softHyphen/>
      </w:r>
    </w:p>
    <w:p w14:paraId="4D02B6BB" w14:textId="77777777" w:rsidR="00E2047C" w:rsidRDefault="00E2047C" w:rsidP="00E2047C">
      <w:pPr>
        <w:pStyle w:val="Heading1"/>
        <w:spacing w:before="0" w:after="0"/>
      </w:pPr>
      <w:bookmarkStart w:id="0" w:name="_Hlk57789902"/>
    </w:p>
    <w:p w14:paraId="3AE7DC72" w14:textId="1A807484" w:rsidR="00EB0297" w:rsidRPr="00EB0297" w:rsidRDefault="00EB16A2" w:rsidP="00EB0297">
      <w:pPr>
        <w:pStyle w:val="Heading1"/>
        <w:rPr>
          <w:sz w:val="16"/>
          <w:szCs w:val="16"/>
        </w:rPr>
      </w:pPr>
      <w:r>
        <w:t>PLANNING INFORMATION REQUESTS</w:t>
      </w:r>
    </w:p>
    <w:p w14:paraId="52B8AE57" w14:textId="77777777" w:rsidR="00EB16A2" w:rsidRPr="00EB16A2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 planning information request gives you planning information about a specific property.</w:t>
      </w:r>
    </w:p>
    <w:p w14:paraId="120513FA" w14:textId="77777777" w:rsidR="00EB16A2" w:rsidRPr="00EB16A2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We can provide:</w:t>
      </w:r>
    </w:p>
    <w:p w14:paraId="67DC2586" w14:textId="12A8E488" w:rsidR="00EB16A2" w:rsidRPr="00EB16A2" w:rsidRDefault="00EB16A2" w:rsidP="00EB16A2">
      <w:pPr>
        <w:numPr>
          <w:ilvl w:val="0"/>
          <w:numId w:val="28"/>
        </w:num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</w:t>
      </w:r>
      <w:r w:rsidRPr="00E273C6">
        <w:rPr>
          <w:rFonts w:cstheme="minorHAnsi"/>
          <w:b/>
          <w:bCs/>
          <w:color w:val="221E1F"/>
        </w:rPr>
        <w:t xml:space="preserve"> list</w:t>
      </w:r>
      <w:r w:rsidRPr="00EB16A2">
        <w:rPr>
          <w:rFonts w:cstheme="minorHAnsi"/>
          <w:color w:val="221E1F"/>
        </w:rPr>
        <w:t xml:space="preserve"> of what planning permits have been granted on a particular site </w:t>
      </w:r>
    </w:p>
    <w:p w14:paraId="03987F5E" w14:textId="0E961F90" w:rsidR="00EB16A2" w:rsidRPr="00EB16A2" w:rsidRDefault="00EB16A2" w:rsidP="00EB16A2">
      <w:pPr>
        <w:numPr>
          <w:ilvl w:val="0"/>
          <w:numId w:val="28"/>
        </w:num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 formal response to whether a planning permit would be required for a Use or Development</w:t>
      </w:r>
    </w:p>
    <w:p w14:paraId="170696C0" w14:textId="1B2C01BF" w:rsidR="00EB16A2" w:rsidRPr="00E273C6" w:rsidRDefault="00EB16A2" w:rsidP="00EB16A2">
      <w:pPr>
        <w:shd w:val="clear" w:color="auto" w:fill="FFFFFF"/>
        <w:spacing w:after="300" w:line="240" w:lineRule="auto"/>
        <w:rPr>
          <w:rFonts w:cstheme="minorHAnsi"/>
          <w:color w:val="221E1F"/>
        </w:rPr>
      </w:pPr>
      <w:r w:rsidRPr="00E273C6">
        <w:rPr>
          <w:rFonts w:cstheme="minorHAnsi"/>
          <w:b/>
          <w:bCs/>
          <w:color w:val="221E1F"/>
        </w:rPr>
        <w:t>Please Note</w:t>
      </w:r>
      <w:r w:rsidR="00E273C6">
        <w:rPr>
          <w:rFonts w:cstheme="minorHAnsi"/>
          <w:b/>
          <w:bCs/>
          <w:color w:val="221E1F"/>
        </w:rPr>
        <w:t>:</w:t>
      </w:r>
      <w:r w:rsidRPr="00E273C6">
        <w:rPr>
          <w:rFonts w:cstheme="minorHAnsi"/>
          <w:color w:val="221E1F"/>
        </w:rPr>
        <w:t xml:space="preserve"> This Form is </w:t>
      </w:r>
      <w:r w:rsidRPr="00E273C6">
        <w:rPr>
          <w:rFonts w:cstheme="minorHAnsi"/>
          <w:b/>
          <w:bCs/>
          <w:color w:val="221E1F"/>
          <w:u w:val="single"/>
        </w:rPr>
        <w:t>not</w:t>
      </w:r>
      <w:r w:rsidRPr="00E273C6">
        <w:rPr>
          <w:rFonts w:cstheme="minorHAnsi"/>
          <w:color w:val="221E1F"/>
        </w:rPr>
        <w:t xml:space="preserve"> to be used for:</w:t>
      </w:r>
    </w:p>
    <w:p w14:paraId="201B5C85" w14:textId="6A486E9C" w:rsidR="00EB16A2" w:rsidRPr="00EB16A2" w:rsidRDefault="00EB16A2" w:rsidP="003F6F21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Applications for Copies of Planning Permits, Endorsed Plans or any Documentation from a closed file.</w:t>
      </w:r>
    </w:p>
    <w:p w14:paraId="77C83BAC" w14:textId="7885468F" w:rsidR="00EB16A2" w:rsidRDefault="00EB16A2" w:rsidP="003F6F21">
      <w:pPr>
        <w:shd w:val="clear" w:color="auto" w:fill="FFFFFF"/>
        <w:spacing w:line="240" w:lineRule="auto"/>
        <w:ind w:left="720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 xml:space="preserve">If you wish to request a copy of any of the documents listed above, please follow </w:t>
      </w:r>
      <w:hyperlink r:id="rId11" w:history="1">
        <w:r w:rsidRPr="003F6F21">
          <w:rPr>
            <w:rStyle w:val="Hyperlink"/>
            <w:rFonts w:cstheme="minorHAnsi"/>
          </w:rPr>
          <w:t>this link</w:t>
        </w:r>
      </w:hyperlink>
      <w:r w:rsidRPr="00EB16A2">
        <w:rPr>
          <w:rFonts w:cstheme="minorHAnsi"/>
          <w:color w:val="221E1F"/>
        </w:rPr>
        <w:t xml:space="preserve"> to submit a Freedom of Information Request through our Governance Team</w:t>
      </w:r>
    </w:p>
    <w:p w14:paraId="20DBD202" w14:textId="77777777" w:rsidR="003F6F21" w:rsidRPr="00EB16A2" w:rsidRDefault="003F6F21" w:rsidP="00EB16A2">
      <w:pPr>
        <w:shd w:val="clear" w:color="auto" w:fill="FFFFFF"/>
        <w:spacing w:line="240" w:lineRule="auto"/>
        <w:ind w:left="357"/>
        <w:rPr>
          <w:rFonts w:cstheme="minorHAnsi"/>
          <w:color w:val="221E1F"/>
        </w:rPr>
      </w:pPr>
    </w:p>
    <w:p w14:paraId="53DD4261" w14:textId="221DCCF1" w:rsidR="00EB16A2" w:rsidRPr="00EB16A2" w:rsidRDefault="00EB16A2" w:rsidP="003F6F21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rPr>
          <w:rFonts w:cstheme="minorHAnsi"/>
          <w:color w:val="221E1F"/>
        </w:rPr>
      </w:pPr>
      <w:r w:rsidRPr="00EB16A2">
        <w:rPr>
          <w:rFonts w:cstheme="minorHAnsi"/>
          <w:color w:val="221E1F"/>
        </w:rPr>
        <w:t>Applications for Planning Certificates. Planning Certificates can be applied for through State Governments Website:</w:t>
      </w:r>
    </w:p>
    <w:p w14:paraId="5123A405" w14:textId="37A57737" w:rsidR="00EB16A2" w:rsidRPr="00EB16A2" w:rsidRDefault="000D20AB" w:rsidP="003F6F21">
      <w:pPr>
        <w:shd w:val="clear" w:color="auto" w:fill="FFFFFF"/>
        <w:spacing w:line="240" w:lineRule="auto"/>
        <w:ind w:left="720"/>
        <w:rPr>
          <w:rFonts w:cstheme="minorHAnsi"/>
          <w:color w:val="221E1F"/>
        </w:rPr>
      </w:pPr>
      <w:hyperlink r:id="rId12" w:history="1">
        <w:r w:rsidR="00EB16A2" w:rsidRPr="00EB16A2">
          <w:rPr>
            <w:rStyle w:val="Hyperlink"/>
            <w:rFonts w:cstheme="minorHAnsi"/>
          </w:rPr>
          <w:t>https://www.planning.vic.gov.au/guides-and-resources/guides/all-guides/planning-certificates</w:t>
        </w:r>
      </w:hyperlink>
    </w:p>
    <w:bookmarkEnd w:id="0"/>
    <w:p w14:paraId="77321563" w14:textId="77777777" w:rsidR="003F6F21" w:rsidRDefault="003F6F21" w:rsidP="003F6F21">
      <w:pPr>
        <w:pStyle w:val="Heading1"/>
        <w:spacing w:before="0" w:after="0"/>
      </w:pPr>
    </w:p>
    <w:p w14:paraId="1A155CFA" w14:textId="2B18F314" w:rsidR="00942D78" w:rsidRPr="00942D78" w:rsidRDefault="00942D78" w:rsidP="00942D78">
      <w:pPr>
        <w:pStyle w:val="Heading1"/>
      </w:pPr>
      <w:r>
        <w:t>FEES</w:t>
      </w:r>
    </w:p>
    <w:p w14:paraId="4F8D2202" w14:textId="27844BE6" w:rsidR="00942D78" w:rsidRPr="003F6F21" w:rsidRDefault="00942D78" w:rsidP="00EB0297">
      <w:pPr>
        <w:pStyle w:val="BodyText"/>
        <w:spacing w:before="0"/>
        <w:rPr>
          <w:color w:val="000000"/>
        </w:rPr>
      </w:pPr>
      <w:r w:rsidRPr="003F6F21">
        <w:rPr>
          <w:color w:val="000000"/>
        </w:rPr>
        <w:t>There are 3 variations of request that can be made which incur different fees:</w:t>
      </w:r>
    </w:p>
    <w:p w14:paraId="19608276" w14:textId="13471138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List of any Planning Permits previously issued for the site - $30.00</w:t>
      </w:r>
    </w:p>
    <w:p w14:paraId="46D0D0A8" w14:textId="7EF6DE93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Written Request for information – Residential - $</w:t>
      </w:r>
      <w:r w:rsidR="000D20AB">
        <w:rPr>
          <w:color w:val="000000"/>
        </w:rPr>
        <w:t>200</w:t>
      </w:r>
      <w:r w:rsidRPr="003F6F21">
        <w:rPr>
          <w:color w:val="000000"/>
        </w:rPr>
        <w:t>.00</w:t>
      </w:r>
    </w:p>
    <w:p w14:paraId="73DAD52E" w14:textId="632CF900" w:rsidR="00942D78" w:rsidRPr="003F6F21" w:rsidRDefault="00942D78" w:rsidP="00942D78">
      <w:pPr>
        <w:pStyle w:val="BodyText"/>
        <w:numPr>
          <w:ilvl w:val="0"/>
          <w:numId w:val="31"/>
        </w:numPr>
        <w:spacing w:before="0"/>
        <w:rPr>
          <w:color w:val="000000"/>
        </w:rPr>
      </w:pPr>
      <w:r w:rsidRPr="003F6F21">
        <w:rPr>
          <w:color w:val="000000"/>
        </w:rPr>
        <w:t>Written Request for Information – Commercial/Industrial/Other - $</w:t>
      </w:r>
      <w:r w:rsidR="000D20AB">
        <w:rPr>
          <w:color w:val="000000"/>
        </w:rPr>
        <w:t>300</w:t>
      </w:r>
      <w:r w:rsidRPr="003F6F21">
        <w:rPr>
          <w:color w:val="000000"/>
        </w:rPr>
        <w:t>.00</w:t>
      </w:r>
    </w:p>
    <w:p w14:paraId="4EFFCB7D" w14:textId="0772C6E9" w:rsidR="00942D78" w:rsidRPr="003F6F21" w:rsidRDefault="00942D78" w:rsidP="00EB0297">
      <w:pPr>
        <w:pStyle w:val="BodyText"/>
        <w:spacing w:before="0"/>
        <w:rPr>
          <w:color w:val="000000"/>
        </w:rPr>
      </w:pPr>
      <w:r w:rsidRPr="003F6F21">
        <w:rPr>
          <w:color w:val="000000"/>
        </w:rPr>
        <w:t xml:space="preserve">Fees can be submitted by using our credit card form </w:t>
      </w:r>
      <w:hyperlink r:id="rId13" w:history="1">
        <w:r w:rsidR="003F6F21" w:rsidRPr="003F6F21">
          <w:rPr>
            <w:rStyle w:val="Hyperlink"/>
          </w:rPr>
          <w:t>found here</w:t>
        </w:r>
      </w:hyperlink>
      <w:r w:rsidR="00E273C6">
        <w:rPr>
          <w:color w:val="000000"/>
        </w:rPr>
        <w:t>;</w:t>
      </w:r>
      <w:r w:rsidRPr="003F6F21">
        <w:rPr>
          <w:color w:val="000000"/>
        </w:rPr>
        <w:t xml:space="preserve"> or by requesting an invoice when lodging the </w:t>
      </w:r>
      <w:r w:rsidR="0049233A">
        <w:rPr>
          <w:color w:val="000000"/>
        </w:rPr>
        <w:t xml:space="preserve">Request </w:t>
      </w:r>
      <w:r w:rsidR="0049233A" w:rsidRPr="003F6F21">
        <w:rPr>
          <w:color w:val="000000"/>
        </w:rPr>
        <w:t>form</w:t>
      </w:r>
      <w:r w:rsidRPr="003F6F21">
        <w:rPr>
          <w:color w:val="000000"/>
        </w:rPr>
        <w:t>.</w:t>
      </w:r>
    </w:p>
    <w:p w14:paraId="1768D0A4" w14:textId="77777777" w:rsidR="003F6F21" w:rsidRDefault="003F6F21" w:rsidP="003F6F21">
      <w:pPr>
        <w:pStyle w:val="Heading1"/>
        <w:spacing w:before="0" w:after="0"/>
      </w:pPr>
    </w:p>
    <w:p w14:paraId="6C2E818A" w14:textId="4D7EE01E" w:rsidR="00942D78" w:rsidRPr="00942D78" w:rsidRDefault="00EB0297" w:rsidP="00942D78">
      <w:pPr>
        <w:pStyle w:val="Heading1"/>
      </w:pPr>
      <w:r>
        <w:t>Completing this form</w:t>
      </w:r>
    </w:p>
    <w:p w14:paraId="5F50C48C" w14:textId="62DBA1FC" w:rsidR="00EB0297" w:rsidRDefault="00EB0297" w:rsidP="005350E5">
      <w:pPr>
        <w:pStyle w:val="BodyText"/>
        <w:spacing w:after="300"/>
      </w:pPr>
      <w:r w:rsidRPr="00EB16A2">
        <w:t>If the space provided on the form is insufficient, please attach a separate sheet</w:t>
      </w:r>
      <w:r w:rsidR="00C41E78">
        <w:t>.</w:t>
      </w:r>
    </w:p>
    <w:p w14:paraId="64F5644C" w14:textId="77777777" w:rsidR="00481517" w:rsidRDefault="00481517" w:rsidP="00481517">
      <w:pPr>
        <w:spacing w:after="300" w:line="260" w:lineRule="atLeast"/>
      </w:pPr>
      <w:r>
        <w:t>If you require assistance completing this form or any other enquiries, please contact Statutory Planning on 5272 4456.</w:t>
      </w:r>
    </w:p>
    <w:p w14:paraId="53D9F28F" w14:textId="5E22BBA7" w:rsidR="00EB16A2" w:rsidRDefault="00EB16A2" w:rsidP="005350E5">
      <w:pPr>
        <w:spacing w:after="300" w:line="260" w:lineRule="atLeast"/>
      </w:pPr>
      <w:r w:rsidRPr="00EB16A2">
        <w:t xml:space="preserve">Once the form is completed, please submit the form along with any other supporting documents </w:t>
      </w:r>
      <w:r w:rsidR="00E273C6">
        <w:t>(</w:t>
      </w:r>
      <w:r w:rsidRPr="00EB16A2">
        <w:t>if required</w:t>
      </w:r>
      <w:r w:rsidR="00E273C6">
        <w:t>)</w:t>
      </w:r>
      <w:r w:rsidRPr="00EB16A2">
        <w:t xml:space="preserve"> to </w:t>
      </w:r>
      <w:hyperlink r:id="rId14" w:history="1">
        <w:r w:rsidRPr="00EB16A2">
          <w:rPr>
            <w:rStyle w:val="Hyperlink"/>
          </w:rPr>
          <w:t>planninginfo@geelongcity.vic.gov.au</w:t>
        </w:r>
      </w:hyperlink>
    </w:p>
    <w:p w14:paraId="0DECC49C" w14:textId="020F8C12" w:rsidR="00D53ADD" w:rsidRPr="00EB16A2" w:rsidRDefault="00D53ADD" w:rsidP="00D53ADD">
      <w:pPr>
        <w:spacing w:after="120" w:line="240" w:lineRule="auto"/>
      </w:pPr>
      <w:r w:rsidRPr="00481517">
        <w:rPr>
          <w:u w:val="single"/>
        </w:rPr>
        <w:t>Did you know</w:t>
      </w:r>
      <w:r>
        <w:t xml:space="preserve"> - You can lodge this application online. </w:t>
      </w:r>
      <w:hyperlink r:id="rId15" w:history="1">
        <w:r w:rsidRPr="00D53ADD">
          <w:rPr>
            <w:rStyle w:val="Hyperlink"/>
          </w:rPr>
          <w:t>Click here</w:t>
        </w:r>
      </w:hyperlink>
      <w:r>
        <w:t xml:space="preserve"> to lodge via our Lodgement Portal</w:t>
      </w:r>
      <w:r w:rsidR="00E273C6">
        <w:t xml:space="preserve"> on our council website</w:t>
      </w:r>
      <w:r>
        <w:t>.</w:t>
      </w:r>
    </w:p>
    <w:p w14:paraId="2F50E391" w14:textId="3D555239" w:rsidR="00EB0297" w:rsidRDefault="00EB0297">
      <w:pPr>
        <w:spacing w:line="260" w:lineRule="atLeast"/>
      </w:pPr>
      <w:r>
        <w:br w:type="page"/>
      </w:r>
    </w:p>
    <w:p w14:paraId="21B7B06D" w14:textId="24C42E6D" w:rsidR="00EB0297" w:rsidRDefault="00EB0297" w:rsidP="00A753B9">
      <w:pPr>
        <w:pStyle w:val="BodyText"/>
        <w:spacing w:before="0"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977"/>
        <w:gridCol w:w="2693"/>
        <w:gridCol w:w="2835"/>
      </w:tblGrid>
      <w:tr w:rsidR="00A753B9" w14:paraId="7C70DA48" w14:textId="77777777" w:rsidTr="00A753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C042071" w14:textId="641CD94A" w:rsidR="00A753B9" w:rsidRDefault="00EB16A2" w:rsidP="00A753B9">
            <w:pPr>
              <w:pStyle w:val="BodyText"/>
              <w:spacing w:before="0" w:after="0" w:line="240" w:lineRule="auto"/>
            </w:pPr>
            <w:r>
              <w:t>aPPLICANT</w:t>
            </w:r>
            <w:r w:rsidR="00A753B9">
              <w:t xml:space="preserve"> DETAILS</w:t>
            </w:r>
          </w:p>
        </w:tc>
        <w:tc>
          <w:tcPr>
            <w:tcW w:w="8505" w:type="dxa"/>
            <w:gridSpan w:val="3"/>
          </w:tcPr>
          <w:p w14:paraId="555D6ECF" w14:textId="77777777" w:rsidR="00A753B9" w:rsidRDefault="00A753B9" w:rsidP="00A753B9">
            <w:pPr>
              <w:pStyle w:val="BodyText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3B9" w14:paraId="60ED22FD" w14:textId="77777777" w:rsidTr="00A753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072E941" w14:textId="48BD96F1" w:rsidR="00A753B9" w:rsidRPr="00A753B9" w:rsidRDefault="00A753B9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 w:rsidRPr="00A753B9">
              <w:rPr>
                <w:b w:val="0"/>
                <w:bCs/>
                <w:caps w:val="0"/>
                <w:szCs w:val="16"/>
              </w:rPr>
              <w:t>Contact Name:</w:t>
            </w:r>
            <w:r w:rsidRPr="00A753B9">
              <w:rPr>
                <w:b w:val="0"/>
                <w:bCs/>
                <w:caps w:val="0"/>
                <w:szCs w:val="16"/>
              </w:rPr>
              <w:br/>
              <w:t xml:space="preserve">(First and </w:t>
            </w:r>
            <w:r w:rsidR="00E273C6">
              <w:rPr>
                <w:b w:val="0"/>
                <w:bCs/>
                <w:caps w:val="0"/>
                <w:szCs w:val="16"/>
              </w:rPr>
              <w:t>Last Name</w:t>
            </w:r>
            <w:r w:rsidRPr="00A753B9">
              <w:rPr>
                <w:b w:val="0"/>
                <w:bCs/>
                <w:caps w:val="0"/>
                <w:szCs w:val="16"/>
              </w:rPr>
              <w:t>)</w:t>
            </w:r>
          </w:p>
        </w:tc>
        <w:tc>
          <w:tcPr>
            <w:tcW w:w="8505" w:type="dxa"/>
            <w:gridSpan w:val="3"/>
          </w:tcPr>
          <w:p w14:paraId="236B2813" w14:textId="78FB4464" w:rsidR="00A753B9" w:rsidRP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</w:tr>
      <w:tr w:rsidR="00A753B9" w14:paraId="4DCE8109" w14:textId="77777777" w:rsidTr="00A753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46425B2" w14:textId="0E2D1835" w:rsidR="00A753B9" w:rsidRPr="00A753B9" w:rsidRDefault="00A753B9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 w:rsidRPr="00A753B9">
              <w:rPr>
                <w:b w:val="0"/>
                <w:bCs/>
                <w:caps w:val="0"/>
                <w:szCs w:val="16"/>
              </w:rPr>
              <w:t>Organisation:</w:t>
            </w:r>
            <w:r w:rsidRPr="00A753B9">
              <w:rPr>
                <w:b w:val="0"/>
                <w:bCs/>
                <w:caps w:val="0"/>
                <w:szCs w:val="16"/>
              </w:rPr>
              <w:br/>
              <w:t>(</w:t>
            </w:r>
            <w:r>
              <w:rPr>
                <w:b w:val="0"/>
                <w:bCs/>
                <w:caps w:val="0"/>
                <w:szCs w:val="16"/>
              </w:rPr>
              <w:t>i</w:t>
            </w:r>
            <w:r w:rsidRPr="00A753B9">
              <w:rPr>
                <w:b w:val="0"/>
                <w:bCs/>
                <w:caps w:val="0"/>
                <w:szCs w:val="16"/>
              </w:rPr>
              <w:t xml:space="preserve">f </w:t>
            </w:r>
            <w:r>
              <w:rPr>
                <w:b w:val="0"/>
                <w:bCs/>
                <w:caps w:val="0"/>
                <w:szCs w:val="16"/>
              </w:rPr>
              <w:t>a</w:t>
            </w:r>
            <w:r w:rsidRPr="00A753B9">
              <w:rPr>
                <w:b w:val="0"/>
                <w:bCs/>
                <w:caps w:val="0"/>
                <w:szCs w:val="16"/>
              </w:rPr>
              <w:t>pplicable)</w:t>
            </w:r>
          </w:p>
        </w:tc>
        <w:tc>
          <w:tcPr>
            <w:tcW w:w="8505" w:type="dxa"/>
            <w:gridSpan w:val="3"/>
          </w:tcPr>
          <w:p w14:paraId="1106D2B7" w14:textId="77777777" w:rsid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3B9" w14:paraId="50A0E57C" w14:textId="77777777" w:rsidTr="00942D7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638FE02" w14:textId="2D7D393F" w:rsidR="00A753B9" w:rsidRPr="00A753B9" w:rsidRDefault="005350E5" w:rsidP="00A753B9">
            <w:pPr>
              <w:pStyle w:val="BodyText"/>
              <w:spacing w:after="0" w:line="240" w:lineRule="auto"/>
              <w:rPr>
                <w:b w:val="0"/>
                <w:bCs/>
                <w:szCs w:val="16"/>
              </w:rPr>
            </w:pPr>
            <w:r>
              <w:rPr>
                <w:b w:val="0"/>
                <w:bCs/>
                <w:caps w:val="0"/>
                <w:szCs w:val="16"/>
              </w:rPr>
              <w:t xml:space="preserve">Postal </w:t>
            </w:r>
            <w:r w:rsidR="00A753B9">
              <w:rPr>
                <w:b w:val="0"/>
                <w:bCs/>
                <w:caps w:val="0"/>
                <w:szCs w:val="16"/>
              </w:rPr>
              <w:t>Address:</w:t>
            </w:r>
          </w:p>
        </w:tc>
        <w:tc>
          <w:tcPr>
            <w:tcW w:w="8505" w:type="dxa"/>
            <w:gridSpan w:val="3"/>
          </w:tcPr>
          <w:p w14:paraId="0375934F" w14:textId="77777777" w:rsidR="00A753B9" w:rsidRDefault="00A753B9" w:rsidP="00A753B9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37EEA99D" w14:textId="77777777" w:rsidTr="00942D78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8BA8988" w14:textId="77777777" w:rsidR="005350E5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caps w:val="0"/>
                <w:sz w:val="14"/>
                <w:szCs w:val="14"/>
              </w:rPr>
            </w:pPr>
            <w:r>
              <w:rPr>
                <w:b w:val="0"/>
                <w:bCs/>
                <w:caps w:val="0"/>
                <w:szCs w:val="16"/>
              </w:rPr>
              <w:t>Email Address:</w:t>
            </w:r>
          </w:p>
        </w:tc>
        <w:tc>
          <w:tcPr>
            <w:tcW w:w="8505" w:type="dxa"/>
            <w:gridSpan w:val="3"/>
          </w:tcPr>
          <w:p w14:paraId="33DCC7ED" w14:textId="0BE0C38C" w:rsidR="005350E5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4"/>
                <w:szCs w:val="14"/>
              </w:rPr>
            </w:pPr>
          </w:p>
        </w:tc>
      </w:tr>
      <w:tr w:rsidR="00A753B9" w14:paraId="4AFFD59E" w14:textId="77777777" w:rsidTr="00942D78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B94DFD" w14:textId="77777777" w:rsidR="005350E5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szCs w:val="16"/>
              </w:rPr>
            </w:pPr>
            <w:r>
              <w:rPr>
                <w:b w:val="0"/>
                <w:bCs/>
                <w:caps w:val="0"/>
                <w:szCs w:val="16"/>
              </w:rPr>
              <w:t xml:space="preserve">Telephone Number: </w:t>
            </w:r>
          </w:p>
          <w:p w14:paraId="1CD5B248" w14:textId="457CB1F0" w:rsidR="00A753B9" w:rsidRPr="00A753B9" w:rsidRDefault="005350E5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rPr>
                <w:bCs/>
                <w:caps w:val="0"/>
                <w:sz w:val="14"/>
                <w:szCs w:val="14"/>
              </w:rPr>
            </w:pPr>
            <w:r>
              <w:rPr>
                <w:b w:val="0"/>
                <w:bCs/>
                <w:caps w:val="0"/>
                <w:szCs w:val="16"/>
              </w:rPr>
              <w:t>(Mobile):</w:t>
            </w:r>
          </w:p>
        </w:tc>
        <w:tc>
          <w:tcPr>
            <w:tcW w:w="2977" w:type="dxa"/>
          </w:tcPr>
          <w:p w14:paraId="4D25309F" w14:textId="77777777" w:rsidR="00A753B9" w:rsidRPr="00A753B9" w:rsidRDefault="00A753B9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aps/>
                <w:sz w:val="14"/>
                <w:szCs w:val="14"/>
              </w:rPr>
            </w:pPr>
          </w:p>
        </w:tc>
        <w:tc>
          <w:tcPr>
            <w:tcW w:w="2693" w:type="dxa"/>
          </w:tcPr>
          <w:p w14:paraId="1C79BC19" w14:textId="77777777" w:rsidR="005350E5" w:rsidRPr="005350E5" w:rsidRDefault="005350E5" w:rsidP="005350E5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16"/>
              </w:rPr>
            </w:pPr>
            <w:r w:rsidRPr="005350E5">
              <w:rPr>
                <w:rFonts w:ascii="Arial" w:hAnsi="Arial"/>
                <w:szCs w:val="16"/>
              </w:rPr>
              <w:t xml:space="preserve">Telephone Number: </w:t>
            </w:r>
          </w:p>
          <w:p w14:paraId="26C73402" w14:textId="3190AF82" w:rsidR="00A753B9" w:rsidRPr="00A753B9" w:rsidRDefault="005350E5" w:rsidP="005350E5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aps/>
                <w:sz w:val="14"/>
                <w:szCs w:val="14"/>
              </w:rPr>
            </w:pPr>
            <w:r w:rsidRPr="005350E5">
              <w:rPr>
                <w:rFonts w:ascii="Arial" w:hAnsi="Arial"/>
                <w:szCs w:val="16"/>
              </w:rPr>
              <w:t>(</w:t>
            </w:r>
            <w:r>
              <w:rPr>
                <w:rFonts w:ascii="Arial" w:hAnsi="Arial"/>
                <w:szCs w:val="16"/>
              </w:rPr>
              <w:t>Home/Work</w:t>
            </w:r>
            <w:r w:rsidRPr="005350E5">
              <w:rPr>
                <w:rFonts w:ascii="Arial" w:hAnsi="Arial"/>
                <w:szCs w:val="16"/>
              </w:rPr>
              <w:t>):</w:t>
            </w:r>
          </w:p>
        </w:tc>
        <w:tc>
          <w:tcPr>
            <w:tcW w:w="2835" w:type="dxa"/>
          </w:tcPr>
          <w:p w14:paraId="44429FF8" w14:textId="73DA6806" w:rsidR="00A753B9" w:rsidRPr="00A753B9" w:rsidRDefault="00A753B9" w:rsidP="00A753B9">
            <w:pPr>
              <w:pStyle w:val="BodyText"/>
              <w:kinsoku w:val="0"/>
              <w:overflowPunct w:val="0"/>
              <w:spacing w:before="80" w:after="0" w:line="240" w:lineRule="auto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4"/>
                <w:szCs w:val="14"/>
              </w:rPr>
            </w:pPr>
          </w:p>
        </w:tc>
      </w:tr>
    </w:tbl>
    <w:p w14:paraId="1535CD2A" w14:textId="52BA65C9" w:rsidR="00A753B9" w:rsidRDefault="00A753B9" w:rsidP="00E2047C">
      <w:pPr>
        <w:pStyle w:val="BodyText"/>
        <w:spacing w:before="0" w:after="0" w:line="240" w:lineRule="auto"/>
      </w:pPr>
    </w:p>
    <w:tbl>
      <w:tblPr>
        <w:tblStyle w:val="TableGrid"/>
        <w:tblW w:w="10773" w:type="dxa"/>
        <w:jc w:val="center"/>
        <w:tblLook w:val="04A0" w:firstRow="1" w:lastRow="0" w:firstColumn="1" w:lastColumn="0" w:noHBand="0" w:noVBand="1"/>
      </w:tblPr>
      <w:tblGrid>
        <w:gridCol w:w="2268"/>
        <w:gridCol w:w="2977"/>
        <w:gridCol w:w="2693"/>
        <w:gridCol w:w="2835"/>
      </w:tblGrid>
      <w:tr w:rsidR="00EB16A2" w14:paraId="711342C2" w14:textId="77777777" w:rsidTr="0053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14:paraId="4994EB4A" w14:textId="6D842587" w:rsidR="00EB16A2" w:rsidRDefault="00EB16A2" w:rsidP="000C7286">
            <w:pPr>
              <w:pStyle w:val="BodyText"/>
              <w:spacing w:before="0" w:after="0" w:line="240" w:lineRule="auto"/>
            </w:pPr>
            <w:r>
              <w:t>P</w:t>
            </w:r>
            <w:r w:rsidR="005350E5">
              <w:t>ROPERTY INFORMATION</w:t>
            </w:r>
          </w:p>
        </w:tc>
      </w:tr>
      <w:tr w:rsidR="00EB16A2" w14:paraId="48C1FF01" w14:textId="77777777" w:rsidTr="005350E5">
        <w:trPr>
          <w:trHeight w:val="4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AF4F441" w14:textId="5305F562" w:rsidR="00EB16A2" w:rsidRPr="00A753B9" w:rsidRDefault="005350E5" w:rsidP="000C7286">
            <w:pPr>
              <w:pStyle w:val="BodyText"/>
              <w:spacing w:after="0" w:line="240" w:lineRule="auto"/>
              <w:rPr>
                <w:b w:val="0"/>
                <w:bCs/>
              </w:rPr>
            </w:pPr>
            <w:r w:rsidRPr="00A753B9">
              <w:rPr>
                <w:b w:val="0"/>
                <w:bCs/>
                <w:caps w:val="0"/>
              </w:rPr>
              <w:t xml:space="preserve">Address of </w:t>
            </w:r>
            <w:r>
              <w:rPr>
                <w:b w:val="0"/>
                <w:bCs/>
                <w:caps w:val="0"/>
              </w:rPr>
              <w:t>t</w:t>
            </w:r>
            <w:r w:rsidRPr="00A753B9">
              <w:rPr>
                <w:b w:val="0"/>
                <w:bCs/>
                <w:caps w:val="0"/>
              </w:rPr>
              <w:t>he Land:</w:t>
            </w:r>
          </w:p>
        </w:tc>
        <w:tc>
          <w:tcPr>
            <w:tcW w:w="8505" w:type="dxa"/>
            <w:gridSpan w:val="3"/>
          </w:tcPr>
          <w:p w14:paraId="724B2B1D" w14:textId="77777777" w:rsidR="00EB16A2" w:rsidRDefault="00EB16A2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18341DF6" w14:textId="77777777" w:rsidTr="00942D78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560B2C9" w14:textId="1160C0DE" w:rsidR="005350E5" w:rsidRPr="00A753B9" w:rsidRDefault="005350E5" w:rsidP="000C7286">
            <w:pPr>
              <w:pStyle w:val="BodyText"/>
              <w:spacing w:after="0" w:line="240" w:lineRule="auto"/>
              <w:rPr>
                <w:b w:val="0"/>
                <w:bCs/>
              </w:rPr>
            </w:pPr>
            <w:r>
              <w:rPr>
                <w:b w:val="0"/>
                <w:bCs/>
                <w:caps w:val="0"/>
              </w:rPr>
              <w:t>Lot</w:t>
            </w:r>
            <w:r w:rsidR="00E273C6">
              <w:rPr>
                <w:b w:val="0"/>
                <w:bCs/>
                <w:caps w:val="0"/>
              </w:rPr>
              <w:t>(</w:t>
            </w:r>
            <w:r>
              <w:rPr>
                <w:b w:val="0"/>
                <w:bCs/>
                <w:caps w:val="0"/>
              </w:rPr>
              <w:t>s</w:t>
            </w:r>
            <w:r w:rsidR="00E273C6">
              <w:rPr>
                <w:b w:val="0"/>
                <w:bCs/>
                <w:caps w:val="0"/>
              </w:rPr>
              <w:t>) No:</w:t>
            </w:r>
            <w:r w:rsidRPr="00A753B9">
              <w:rPr>
                <w:b w:val="0"/>
                <w:bCs/>
                <w:caps w:val="0"/>
              </w:rPr>
              <w:t xml:space="preserve"> </w:t>
            </w:r>
          </w:p>
        </w:tc>
        <w:tc>
          <w:tcPr>
            <w:tcW w:w="2977" w:type="dxa"/>
          </w:tcPr>
          <w:p w14:paraId="00B7BCE6" w14:textId="77777777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3D665B9" w14:textId="5BB77714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Folio</w:t>
            </w:r>
            <w:r w:rsidR="00E273C6">
              <w:t xml:space="preserve"> No:</w:t>
            </w:r>
          </w:p>
        </w:tc>
        <w:tc>
          <w:tcPr>
            <w:tcW w:w="2835" w:type="dxa"/>
          </w:tcPr>
          <w:p w14:paraId="79B7B8A9" w14:textId="29DF9083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6EEA7861" w14:textId="77777777" w:rsidTr="00942D78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1D655A7" w14:textId="286012AF" w:rsidR="005350E5" w:rsidRPr="00701C72" w:rsidRDefault="005350E5" w:rsidP="000C7286">
            <w:pPr>
              <w:pStyle w:val="BodyText"/>
              <w:spacing w:after="0" w:line="240" w:lineRule="auto"/>
              <w:rPr>
                <w:b w:val="0"/>
              </w:rPr>
            </w:pPr>
            <w:r w:rsidRPr="00701C72">
              <w:rPr>
                <w:b w:val="0"/>
              </w:rPr>
              <w:t>LP/PS</w:t>
            </w:r>
            <w:r w:rsidR="00E273C6">
              <w:rPr>
                <w:b w:val="0"/>
              </w:rPr>
              <w:t>:</w:t>
            </w:r>
          </w:p>
        </w:tc>
        <w:tc>
          <w:tcPr>
            <w:tcW w:w="2977" w:type="dxa"/>
          </w:tcPr>
          <w:p w14:paraId="76C2C984" w14:textId="1E319751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9B9C836" w14:textId="4759C446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CA/CP</w:t>
            </w:r>
            <w:r w:rsidR="00E273C6">
              <w:t>:</w:t>
            </w:r>
          </w:p>
        </w:tc>
        <w:tc>
          <w:tcPr>
            <w:tcW w:w="2835" w:type="dxa"/>
          </w:tcPr>
          <w:p w14:paraId="56A0B91D" w14:textId="4F010FAA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50E5" w14:paraId="0848422B" w14:textId="77777777" w:rsidTr="00942D78">
        <w:trPr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FF196C9" w14:textId="0107ABF4" w:rsidR="005350E5" w:rsidRPr="00E273C6" w:rsidRDefault="005350E5" w:rsidP="000C7286">
            <w:pPr>
              <w:pStyle w:val="BodyText"/>
              <w:spacing w:after="0" w:line="240" w:lineRule="auto"/>
              <w:rPr>
                <w:b w:val="0"/>
                <w:caps w:val="0"/>
              </w:rPr>
            </w:pPr>
            <w:r w:rsidRPr="00E273C6">
              <w:rPr>
                <w:b w:val="0"/>
                <w:caps w:val="0"/>
              </w:rPr>
              <w:t>Volume</w:t>
            </w:r>
            <w:r w:rsidR="00E273C6">
              <w:rPr>
                <w:b w:val="0"/>
                <w:caps w:val="0"/>
              </w:rPr>
              <w:t xml:space="preserve"> No</w:t>
            </w:r>
            <w:r w:rsidR="00E273C6" w:rsidRPr="00E273C6">
              <w:rPr>
                <w:b w:val="0"/>
                <w:caps w:val="0"/>
              </w:rPr>
              <w:t>:</w:t>
            </w:r>
          </w:p>
        </w:tc>
        <w:tc>
          <w:tcPr>
            <w:tcW w:w="2977" w:type="dxa"/>
          </w:tcPr>
          <w:p w14:paraId="387D49DD" w14:textId="77777777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398784EB" w14:textId="50076926" w:rsidR="005350E5" w:rsidRDefault="00701C72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Section</w:t>
            </w:r>
            <w:r w:rsidR="00E273C6">
              <w:t>:</w:t>
            </w:r>
          </w:p>
        </w:tc>
        <w:tc>
          <w:tcPr>
            <w:tcW w:w="2835" w:type="dxa"/>
          </w:tcPr>
          <w:p w14:paraId="22328C97" w14:textId="667BDA94" w:rsidR="005350E5" w:rsidRDefault="005350E5" w:rsidP="000C7286">
            <w:pPr>
              <w:pStyle w:val="BodyText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B82E9F6" w14:textId="527176C9" w:rsidR="00A753B9" w:rsidRDefault="00A753B9" w:rsidP="00E2047C">
      <w:pPr>
        <w:pStyle w:val="BodyText"/>
        <w:spacing w:before="0"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6"/>
        <w:gridCol w:w="1417"/>
      </w:tblGrid>
      <w:tr w:rsidR="00A753B9" w14:paraId="619DC007" w14:textId="77777777" w:rsidTr="00C47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2"/>
          </w:tcPr>
          <w:p w14:paraId="5F086F2B" w14:textId="571732BC" w:rsidR="00A753B9" w:rsidRDefault="00E273C6" w:rsidP="00A753B9">
            <w:pPr>
              <w:pStyle w:val="BodyText"/>
              <w:spacing w:before="0" w:after="0"/>
            </w:pPr>
            <w:r>
              <w:t>REQUEST:</w:t>
            </w:r>
          </w:p>
        </w:tc>
      </w:tr>
      <w:tr w:rsidR="00B946B2" w14:paraId="4ADBDED2" w14:textId="77777777" w:rsidTr="00B946B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 w:val="restart"/>
          </w:tcPr>
          <w:p w14:paraId="2A1941F1" w14:textId="77777777" w:rsidR="00B946B2" w:rsidRDefault="00B946B2" w:rsidP="00701C72">
            <w:pPr>
              <w:spacing w:after="120"/>
              <w:rPr>
                <w:rFonts w:ascii="Calibri" w:hAnsi="Calibri" w:cs="Calibri"/>
                <w:b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  <w:u w:val="single"/>
              </w:rPr>
              <w:t>List</w:t>
            </w:r>
            <w:r w:rsidRPr="00B946B2">
              <w:rPr>
                <w:rFonts w:ascii="Calibri" w:hAnsi="Calibri" w:cs="Calibri"/>
                <w:caps w:val="0"/>
                <w:sz w:val="20"/>
              </w:rPr>
              <w:t xml:space="preserve"> of any Planning Permits previously issued for the site described above.</w:t>
            </w:r>
          </w:p>
          <w:p w14:paraId="62697119" w14:textId="6BA0ED9B" w:rsidR="00942D78" w:rsidRPr="00942D78" w:rsidRDefault="00942D78" w:rsidP="002B1BE7">
            <w:pPr>
              <w:shd w:val="clear" w:color="auto" w:fill="FFFFFF"/>
              <w:spacing w:line="240" w:lineRule="auto"/>
              <w:ind w:left="142"/>
              <w:rPr>
                <w:rFonts w:cstheme="minorHAnsi"/>
                <w:caps w:val="0"/>
                <w:color w:val="221E1F"/>
                <w:sz w:val="18"/>
              </w:rPr>
            </w:pP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No copies of Planning Permits or Plans will be provided – If you wish to obtain copies of Plans or Permits, please apply through </w:t>
            </w:r>
            <w:r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our </w:t>
            </w: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>Freedom of Information</w:t>
            </w:r>
            <w:r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 xml:space="preserve"> process</w:t>
            </w:r>
            <w:r w:rsidRPr="00942D78">
              <w:rPr>
                <w:rFonts w:ascii="Calibri" w:hAnsi="Calibri" w:cs="Calibri"/>
                <w:b w:val="0"/>
                <w:bCs/>
                <w:i/>
                <w:caps w:val="0"/>
                <w:sz w:val="20"/>
              </w:rPr>
              <w:t>:</w:t>
            </w:r>
            <w:r>
              <w:rPr>
                <w:rFonts w:ascii="Calibri" w:hAnsi="Calibri" w:cs="Calibri"/>
                <w:i/>
                <w:caps w:val="0"/>
                <w:sz w:val="20"/>
              </w:rPr>
              <w:t xml:space="preserve"> </w:t>
            </w:r>
            <w:hyperlink r:id="rId16" w:history="1">
              <w:r w:rsidRPr="00942D78">
                <w:rPr>
                  <w:rStyle w:val="Hyperlink"/>
                  <w:rFonts w:cstheme="minorHAnsi"/>
                  <w:b w:val="0"/>
                  <w:bCs/>
                  <w:caps w:val="0"/>
                  <w:sz w:val="18"/>
                </w:rPr>
                <w:t>https://www.geelongaustralia.com.au/governance/article/item/8cdda1931b05dec.aspx</w:t>
              </w:r>
            </w:hyperlink>
          </w:p>
        </w:tc>
        <w:tc>
          <w:tcPr>
            <w:tcW w:w="1417" w:type="dxa"/>
            <w:vMerge w:val="restart"/>
          </w:tcPr>
          <w:p w14:paraId="5BD6648A" w14:textId="0F9DB1F0" w:rsidR="00B946B2" w:rsidRPr="00E2047C" w:rsidRDefault="00B946B2" w:rsidP="00E2047C">
            <w:pPr>
              <w:pStyle w:val="BodyText"/>
              <w:spacing w:before="0" w:after="0"/>
              <w:ind w:left="1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$30</w:t>
            </w:r>
            <w:r w:rsid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110878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MS Gothic" w:eastAsia="MS Gothic" w:hAnsi="MS Gothic" w:cstheme="maj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7E1F73F" w14:textId="77777777" w:rsidTr="00E2047C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/>
          </w:tcPr>
          <w:p w14:paraId="4C9BA396" w14:textId="77777777" w:rsidR="00B946B2" w:rsidRPr="00B946B2" w:rsidRDefault="00B946B2" w:rsidP="00A753B9">
            <w:pPr>
              <w:pStyle w:val="BodyText"/>
              <w:spacing w:before="0" w:after="0"/>
              <w:rPr>
                <w:caps w:val="0"/>
              </w:rPr>
            </w:pPr>
          </w:p>
        </w:tc>
        <w:tc>
          <w:tcPr>
            <w:tcW w:w="1417" w:type="dxa"/>
            <w:vMerge/>
          </w:tcPr>
          <w:p w14:paraId="4815D039" w14:textId="7D6CA8FB" w:rsidR="00B946B2" w:rsidRPr="00E2047C" w:rsidRDefault="00B946B2" w:rsidP="00A753B9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946B2" w14:paraId="23E53AA0" w14:textId="77777777" w:rsidTr="002B1BE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Merge/>
          </w:tcPr>
          <w:p w14:paraId="1C025449" w14:textId="77777777" w:rsidR="00B946B2" w:rsidRDefault="00B946B2" w:rsidP="00D53ADD">
            <w:pPr>
              <w:pStyle w:val="BodyText"/>
              <w:spacing w:before="0" w:after="0"/>
            </w:pPr>
          </w:p>
        </w:tc>
        <w:tc>
          <w:tcPr>
            <w:tcW w:w="1417" w:type="dxa"/>
            <w:vMerge/>
          </w:tcPr>
          <w:p w14:paraId="0E1DAF92" w14:textId="7B197DF7" w:rsidR="00B946B2" w:rsidRPr="00E2047C" w:rsidRDefault="00B946B2" w:rsidP="00A753B9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B1BE7" w14:paraId="02E2EDB4" w14:textId="77777777" w:rsidTr="002B1BE7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0D18AD1" w14:textId="534F01F9" w:rsidR="002B1BE7" w:rsidRPr="00B946B2" w:rsidRDefault="002B1BE7" w:rsidP="00D53ADD">
            <w:pPr>
              <w:rPr>
                <w:rFonts w:ascii="Calibri" w:hAnsi="Calibri" w:cs="Calibri"/>
                <w:caps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</w:rPr>
              <w:t>Written request for information- Residential</w:t>
            </w:r>
          </w:p>
        </w:tc>
        <w:tc>
          <w:tcPr>
            <w:tcW w:w="1417" w:type="dxa"/>
          </w:tcPr>
          <w:p w14:paraId="71C73902" w14:textId="5DFB12B1" w:rsidR="002B1BE7" w:rsidRPr="00E2047C" w:rsidRDefault="002B1BE7" w:rsidP="00B946B2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</w:t>
            </w:r>
            <w:r w:rsidR="000D20AB">
              <w:rPr>
                <w:rFonts w:asciiTheme="majorHAnsi" w:hAnsiTheme="majorHAnsi" w:cstheme="majorHAnsi"/>
                <w:bCs/>
                <w:sz w:val="20"/>
                <w:szCs w:val="20"/>
              </w:rPr>
              <w:t>20</w:t>
            </w:r>
            <w:r w:rsidR="00E273C6"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-189842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MS Gothic" w:eastAsia="MS Gothic" w:hAnsi="MS Gothic" w:cstheme="majorHAnsi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56C8093" w14:textId="77777777" w:rsidTr="002B1BE7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86E1F48" w14:textId="69FF6EC7" w:rsidR="00B946B2" w:rsidRPr="00D53ADD" w:rsidRDefault="00B946B2" w:rsidP="00D53ADD">
            <w:pPr>
              <w:rPr>
                <w:rFonts w:ascii="Calibri" w:hAnsi="Calibri" w:cs="Calibri"/>
                <w:caps w:val="0"/>
                <w:sz w:val="20"/>
              </w:rPr>
            </w:pPr>
            <w:r w:rsidRPr="00B946B2">
              <w:rPr>
                <w:rFonts w:ascii="Calibri" w:hAnsi="Calibri" w:cs="Calibri"/>
                <w:caps w:val="0"/>
                <w:sz w:val="20"/>
              </w:rPr>
              <w:t>Written request for information- Commercial</w:t>
            </w:r>
            <w:r w:rsidR="00942D78">
              <w:rPr>
                <w:rFonts w:ascii="Calibri" w:hAnsi="Calibri" w:cs="Calibri"/>
                <w:caps w:val="0"/>
                <w:sz w:val="20"/>
              </w:rPr>
              <w:t>/Industrial/Other</w:t>
            </w:r>
          </w:p>
        </w:tc>
        <w:tc>
          <w:tcPr>
            <w:tcW w:w="1417" w:type="dxa"/>
          </w:tcPr>
          <w:p w14:paraId="7DD23C9E" w14:textId="7C54BE18" w:rsidR="00B946B2" w:rsidRPr="00E2047C" w:rsidRDefault="00B946B2" w:rsidP="00B946B2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>$</w:t>
            </w:r>
            <w:r w:rsidR="000D20AB">
              <w:rPr>
                <w:rFonts w:asciiTheme="majorHAnsi" w:hAnsiTheme="majorHAnsi" w:cstheme="majorHAnsi"/>
                <w:bCs/>
                <w:sz w:val="20"/>
                <w:szCs w:val="20"/>
              </w:rPr>
              <w:t>30</w:t>
            </w:r>
            <w:r w:rsidR="002B0695"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  <w:r w:rsid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 </w:t>
            </w:r>
            <w:r w:rsidRPr="00E2047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bCs/>
                  <w:sz w:val="20"/>
                  <w:szCs w:val="20"/>
                </w:rPr>
                <w:id w:val="88706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2047C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946B2" w14:paraId="0E78D7BD" w14:textId="77777777" w:rsidTr="00D53ADD">
        <w:trPr>
          <w:trHeight w:val="4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2"/>
            <w:vAlign w:val="top"/>
          </w:tcPr>
          <w:p w14:paraId="7F1CC9DB" w14:textId="690A30C0" w:rsidR="00B946B2" w:rsidRPr="00D53ADD" w:rsidRDefault="00D53ADD" w:rsidP="00D53ADD">
            <w:pPr>
              <w:pStyle w:val="BodyText"/>
              <w:spacing w:before="0" w:after="0"/>
              <w:rPr>
                <w:b w:val="0"/>
                <w:bCs/>
              </w:rPr>
            </w:pPr>
            <w:r w:rsidRPr="00D53ADD">
              <w:rPr>
                <w:rFonts w:ascii="Calibri" w:hAnsi="Calibri" w:cs="Calibri"/>
                <w:b w:val="0"/>
                <w:bCs/>
                <w:caps w:val="0"/>
                <w:sz w:val="20"/>
              </w:rPr>
              <w:t xml:space="preserve">Please describe what information you </w:t>
            </w:r>
            <w:r w:rsidR="00E273C6">
              <w:rPr>
                <w:rFonts w:ascii="Calibri" w:hAnsi="Calibri" w:cs="Calibri"/>
                <w:b w:val="0"/>
                <w:bCs/>
                <w:caps w:val="0"/>
                <w:sz w:val="20"/>
              </w:rPr>
              <w:t>require</w:t>
            </w:r>
            <w:r w:rsidRPr="00D53ADD">
              <w:rPr>
                <w:rFonts w:ascii="Calibri" w:hAnsi="Calibri" w:cs="Calibri"/>
                <w:b w:val="0"/>
                <w:bCs/>
                <w:caps w:val="0"/>
                <w:sz w:val="20"/>
              </w:rPr>
              <w:t xml:space="preserve"> and attach any relevant supporting documents:</w:t>
            </w:r>
          </w:p>
        </w:tc>
      </w:tr>
    </w:tbl>
    <w:p w14:paraId="1B27A81A" w14:textId="1608E564" w:rsidR="00A753B9" w:rsidRPr="00942D78" w:rsidRDefault="00A753B9" w:rsidP="00942D78">
      <w:pPr>
        <w:pStyle w:val="BodyText"/>
        <w:spacing w:before="0" w:after="0" w:line="240" w:lineRule="auto"/>
        <w:rPr>
          <w:sz w:val="12"/>
          <w:szCs w:val="12"/>
        </w:rPr>
      </w:pPr>
    </w:p>
    <w:p w14:paraId="64CA8E46" w14:textId="77777777" w:rsidR="005350E5" w:rsidRPr="0071236E" w:rsidRDefault="005350E5" w:rsidP="005350E5">
      <w:pPr>
        <w:tabs>
          <w:tab w:val="center" w:pos="4513"/>
          <w:tab w:val="right" w:pos="9026"/>
        </w:tabs>
        <w:spacing w:after="200" w:line="276" w:lineRule="auto"/>
        <w:jc w:val="both"/>
        <w:rPr>
          <w:rFonts w:ascii="Calibri" w:hAnsi="Calibri"/>
        </w:rPr>
      </w:pPr>
      <w:r w:rsidRPr="0071236E">
        <w:rPr>
          <w:rFonts w:ascii="Calibri" w:hAnsi="Calibri"/>
        </w:rPr>
        <w:t xml:space="preserve">The personal information on this form is collected by The City of Greater Geelong for the purposes of the planning process, as set out in the </w:t>
      </w:r>
      <w:r w:rsidRPr="0071236E">
        <w:rPr>
          <w:rFonts w:ascii="Calibri" w:hAnsi="Calibri"/>
          <w:i/>
          <w:iCs/>
        </w:rPr>
        <w:t>Planning and Environment Act 1987</w:t>
      </w:r>
      <w:r w:rsidRPr="0071236E">
        <w:rPr>
          <w:rFonts w:ascii="Calibri" w:hAnsi="Calibri"/>
        </w:rPr>
        <w:t xml:space="preserve">. </w:t>
      </w:r>
    </w:p>
    <w:sectPr w:rsidR="005350E5" w:rsidRPr="0071236E" w:rsidSect="00E2047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216" w:right="567" w:bottom="993" w:left="56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83F2" w14:textId="77777777" w:rsidR="00AD58BA" w:rsidRDefault="00AD58BA" w:rsidP="00CE604F">
      <w:r>
        <w:separator/>
      </w:r>
    </w:p>
    <w:p w14:paraId="2476A638" w14:textId="77777777" w:rsidR="00AD58BA" w:rsidRDefault="00AD58BA" w:rsidP="00CE604F"/>
    <w:p w14:paraId="76D37ADF" w14:textId="77777777" w:rsidR="00AD58BA" w:rsidRDefault="00AD58BA" w:rsidP="00CE604F"/>
    <w:p w14:paraId="2A1DB69F" w14:textId="77777777" w:rsidR="00AD58BA" w:rsidRDefault="00AD58BA" w:rsidP="00CE604F"/>
  </w:endnote>
  <w:endnote w:type="continuationSeparator" w:id="0">
    <w:p w14:paraId="32B7318D" w14:textId="77777777" w:rsidR="00AD58BA" w:rsidRDefault="00AD58BA" w:rsidP="00CE604F">
      <w:r>
        <w:continuationSeparator/>
      </w:r>
    </w:p>
    <w:p w14:paraId="38F4BDB9" w14:textId="77777777" w:rsidR="00AD58BA" w:rsidRDefault="00AD58BA" w:rsidP="00CE604F"/>
    <w:p w14:paraId="201F3155" w14:textId="77777777" w:rsidR="00AD58BA" w:rsidRDefault="00AD58BA" w:rsidP="00CE604F"/>
    <w:p w14:paraId="67B45C86" w14:textId="77777777" w:rsidR="00AD58BA" w:rsidRDefault="00AD58B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073E76-535B-4BF7-85C0-A72F868541CA}"/>
    <w:embedBold r:id="rId2" w:fontKey="{464FEDD7-29BA-4BAB-AE50-2118E116FD24}"/>
    <w:embedItalic r:id="rId3" w:fontKey="{68AB51A7-ED21-432A-AB90-941F614768BE}"/>
    <w:embedBoldItalic r:id="rId4" w:fontKey="{C968EA11-1E2E-49A9-9E6D-3757A75C9D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C1EFE11-EF26-4CCE-82B2-471F8DC0853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7BAA475F-EC37-4384-B2F7-B5BADBC23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88C22" w14:textId="77777777" w:rsidR="00824EC6" w:rsidRDefault="00824E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2B651" w14:textId="77777777" w:rsidR="004D2DEE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FF799D" wp14:editId="61E92C23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3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9EC7E" w14:textId="77777777" w:rsidR="00824EC6" w:rsidRDefault="00824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91244" w14:textId="77777777" w:rsidR="00AD58BA" w:rsidRDefault="00AD58BA" w:rsidP="00CE604F">
      <w:r>
        <w:separator/>
      </w:r>
    </w:p>
    <w:p w14:paraId="010E6917" w14:textId="77777777" w:rsidR="00AD58BA" w:rsidRDefault="00AD58BA" w:rsidP="00CE604F"/>
    <w:p w14:paraId="20E2352E" w14:textId="77777777" w:rsidR="00AD58BA" w:rsidRDefault="00AD58BA" w:rsidP="00CE604F"/>
    <w:p w14:paraId="211EE46E" w14:textId="77777777" w:rsidR="00AD58BA" w:rsidRDefault="00AD58BA" w:rsidP="00CE604F"/>
  </w:footnote>
  <w:footnote w:type="continuationSeparator" w:id="0">
    <w:p w14:paraId="3730CB4F" w14:textId="77777777" w:rsidR="00AD58BA" w:rsidRDefault="00AD58BA" w:rsidP="00CE604F">
      <w:r>
        <w:continuationSeparator/>
      </w:r>
    </w:p>
    <w:p w14:paraId="65F47634" w14:textId="77777777" w:rsidR="00AD58BA" w:rsidRDefault="00AD58BA" w:rsidP="00CE604F"/>
    <w:p w14:paraId="6E67A74B" w14:textId="77777777" w:rsidR="00AD58BA" w:rsidRDefault="00AD58BA" w:rsidP="00CE604F"/>
    <w:p w14:paraId="1989D27F" w14:textId="77777777" w:rsidR="00AD58BA" w:rsidRDefault="00AD58BA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65F7" w14:textId="77777777" w:rsidR="00824EC6" w:rsidRDefault="00824E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C594" w14:textId="66CF43EC" w:rsidR="005350E5" w:rsidRPr="00E2047C" w:rsidRDefault="00E2047C" w:rsidP="00E2047C">
    <w:pPr>
      <w:pStyle w:val="Header"/>
      <w:tabs>
        <w:tab w:val="left" w:pos="1110"/>
        <w:tab w:val="center" w:pos="5386"/>
      </w:tabs>
      <w:jc w:val="center"/>
      <w:rPr>
        <w:rFonts w:ascii="Calibri" w:hAnsi="Calibri"/>
        <w:b/>
        <w:caps/>
        <w:color w:val="002060"/>
        <w:sz w:val="36"/>
        <w:szCs w:val="36"/>
      </w:rPr>
    </w:pPr>
    <w:r w:rsidRPr="00E2047C">
      <w:rPr>
        <w:rFonts w:ascii="Calibri" w:hAnsi="Calibri"/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CE3BC23" wp14:editId="30988B24">
              <wp:simplePos x="0" y="0"/>
              <wp:positionH relativeFrom="column">
                <wp:posOffset>-7621</wp:posOffset>
              </wp:positionH>
              <wp:positionV relativeFrom="paragraph">
                <wp:posOffset>-177165</wp:posOffset>
              </wp:positionV>
              <wp:extent cx="6848475" cy="552450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CA8AD" id="Rectangle 2" o:spid="_x0000_s1026" style="position:absolute;margin-left:-.6pt;margin-top:-13.95pt;width:539.25pt;height:43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" fillcolor="#b8e1e7 [1940]" stroked="f" strokeweight="2pt"/>
          </w:pict>
        </mc:Fallback>
      </mc:AlternateContent>
    </w:r>
    <w:r w:rsidR="005350E5" w:rsidRPr="00E2047C">
      <w:rPr>
        <w:rFonts w:ascii="Calibri" w:hAnsi="Calibri"/>
        <w:b/>
        <w:caps/>
        <w:color w:val="FFFFFF" w:themeColor="background1"/>
        <w:sz w:val="36"/>
        <w:szCs w:val="36"/>
      </w:rPr>
      <w:t>Planning information request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5144" w14:textId="77777777" w:rsidR="00824EC6" w:rsidRDefault="00824E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7.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688"/>
        </w:tabs>
        <w:ind w:left="688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F3B00E2"/>
    <w:multiLevelType w:val="multilevel"/>
    <w:tmpl w:val="21AE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4964361"/>
    <w:multiLevelType w:val="hybridMultilevel"/>
    <w:tmpl w:val="541E6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9D5939"/>
    <w:multiLevelType w:val="hybridMultilevel"/>
    <w:tmpl w:val="2BE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DE01CB3"/>
    <w:multiLevelType w:val="hybridMultilevel"/>
    <w:tmpl w:val="8A1019FE"/>
    <w:lvl w:ilvl="0" w:tplc="AF8E69B4">
      <w:start w:val="1"/>
      <w:numFmt w:val="bullet"/>
      <w:lvlText w:val=""/>
      <w:lvlJc w:val="left"/>
      <w:pPr>
        <w:ind w:left="833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1F86DAF"/>
    <w:multiLevelType w:val="hybridMultilevel"/>
    <w:tmpl w:val="48369F3A"/>
    <w:lvl w:ilvl="0" w:tplc="EB386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64B6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CA5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A22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96D5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440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C0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EF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630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1122DA6"/>
    <w:multiLevelType w:val="hybridMultilevel"/>
    <w:tmpl w:val="2EBAF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384019997">
    <w:abstractNumId w:val="15"/>
  </w:num>
  <w:num w:numId="2" w16cid:durableId="1711295285">
    <w:abstractNumId w:val="11"/>
  </w:num>
  <w:num w:numId="3" w16cid:durableId="2004778202">
    <w:abstractNumId w:val="23"/>
  </w:num>
  <w:num w:numId="4" w16cid:durableId="800922820">
    <w:abstractNumId w:val="17"/>
  </w:num>
  <w:num w:numId="5" w16cid:durableId="1700009864">
    <w:abstractNumId w:val="10"/>
  </w:num>
  <w:num w:numId="6" w16cid:durableId="78797715">
    <w:abstractNumId w:val="20"/>
  </w:num>
  <w:num w:numId="7" w16cid:durableId="2082290387">
    <w:abstractNumId w:val="3"/>
  </w:num>
  <w:num w:numId="8" w16cid:durableId="702900905">
    <w:abstractNumId w:val="9"/>
  </w:num>
  <w:num w:numId="9" w16cid:durableId="1227954645">
    <w:abstractNumId w:val="8"/>
  </w:num>
  <w:num w:numId="10" w16cid:durableId="1035691014">
    <w:abstractNumId w:val="2"/>
  </w:num>
  <w:num w:numId="11" w16cid:durableId="1107188983">
    <w:abstractNumId w:val="13"/>
  </w:num>
  <w:num w:numId="12" w16cid:durableId="1613515400">
    <w:abstractNumId w:val="19"/>
  </w:num>
  <w:num w:numId="13" w16cid:durableId="1852527552">
    <w:abstractNumId w:val="7"/>
  </w:num>
  <w:num w:numId="14" w16cid:durableId="1481733223">
    <w:abstractNumId w:val="6"/>
  </w:num>
  <w:num w:numId="15" w16cid:durableId="93289530">
    <w:abstractNumId w:val="9"/>
    <w:lvlOverride w:ilvl="0">
      <w:startOverride w:val="1"/>
    </w:lvlOverride>
  </w:num>
  <w:num w:numId="16" w16cid:durableId="157888739">
    <w:abstractNumId w:val="19"/>
  </w:num>
  <w:num w:numId="17" w16cid:durableId="166791170">
    <w:abstractNumId w:val="19"/>
  </w:num>
  <w:num w:numId="18" w16cid:durableId="373778643">
    <w:abstractNumId w:val="19"/>
  </w:num>
  <w:num w:numId="19" w16cid:durableId="159780655">
    <w:abstractNumId w:val="13"/>
  </w:num>
  <w:num w:numId="20" w16cid:durableId="804272974">
    <w:abstractNumId w:val="13"/>
  </w:num>
  <w:num w:numId="21" w16cid:durableId="982320000">
    <w:abstractNumId w:val="13"/>
  </w:num>
  <w:num w:numId="22" w16cid:durableId="1019355125">
    <w:abstractNumId w:val="5"/>
  </w:num>
  <w:num w:numId="23" w16cid:durableId="340739677">
    <w:abstractNumId w:val="4"/>
  </w:num>
  <w:num w:numId="24" w16cid:durableId="2016222723">
    <w:abstractNumId w:val="1"/>
  </w:num>
  <w:num w:numId="25" w16cid:durableId="1302419145">
    <w:abstractNumId w:val="0"/>
  </w:num>
  <w:num w:numId="26" w16cid:durableId="576788064">
    <w:abstractNumId w:val="16"/>
  </w:num>
  <w:num w:numId="27" w16cid:durableId="979190785">
    <w:abstractNumId w:val="21"/>
  </w:num>
  <w:num w:numId="28" w16cid:durableId="611981299">
    <w:abstractNumId w:val="12"/>
  </w:num>
  <w:num w:numId="29" w16cid:durableId="14424789">
    <w:abstractNumId w:val="14"/>
  </w:num>
  <w:num w:numId="30" w16cid:durableId="1929541283">
    <w:abstractNumId w:val="18"/>
  </w:num>
  <w:num w:numId="31" w16cid:durableId="1108503975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297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6ADE"/>
    <w:rsid w:val="000873E7"/>
    <w:rsid w:val="0009559C"/>
    <w:rsid w:val="00095E19"/>
    <w:rsid w:val="000A0633"/>
    <w:rsid w:val="000A73E8"/>
    <w:rsid w:val="000B5463"/>
    <w:rsid w:val="000C2502"/>
    <w:rsid w:val="000C7DD4"/>
    <w:rsid w:val="000D20AB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2B7B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A7F51"/>
    <w:rsid w:val="002B0695"/>
    <w:rsid w:val="002B1BE7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3F6F21"/>
    <w:rsid w:val="004004EE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1517"/>
    <w:rsid w:val="0048346E"/>
    <w:rsid w:val="00484C6E"/>
    <w:rsid w:val="004853D9"/>
    <w:rsid w:val="0048747B"/>
    <w:rsid w:val="00487805"/>
    <w:rsid w:val="00490898"/>
    <w:rsid w:val="0049166C"/>
    <w:rsid w:val="0049233A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0E5"/>
    <w:rsid w:val="005353AA"/>
    <w:rsid w:val="0053556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7FD8"/>
    <w:rsid w:val="0061505F"/>
    <w:rsid w:val="0061751B"/>
    <w:rsid w:val="0062297D"/>
    <w:rsid w:val="006251CD"/>
    <w:rsid w:val="006338FE"/>
    <w:rsid w:val="00634604"/>
    <w:rsid w:val="00645D96"/>
    <w:rsid w:val="006516F9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1C72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24EC6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2661"/>
    <w:rsid w:val="00864767"/>
    <w:rsid w:val="0087344F"/>
    <w:rsid w:val="00873C21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2D78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3B9"/>
    <w:rsid w:val="00A75C29"/>
    <w:rsid w:val="00A82BB2"/>
    <w:rsid w:val="00A83926"/>
    <w:rsid w:val="00A855D3"/>
    <w:rsid w:val="00A93988"/>
    <w:rsid w:val="00A93C0B"/>
    <w:rsid w:val="00A94C7E"/>
    <w:rsid w:val="00A957D5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D58BA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46B2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D6922"/>
    <w:rsid w:val="00BE1CD2"/>
    <w:rsid w:val="00BF020C"/>
    <w:rsid w:val="00BF3A65"/>
    <w:rsid w:val="00BF3F49"/>
    <w:rsid w:val="00C04A64"/>
    <w:rsid w:val="00C04F80"/>
    <w:rsid w:val="00C05C35"/>
    <w:rsid w:val="00C07297"/>
    <w:rsid w:val="00C078F2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1E78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DE4"/>
    <w:rsid w:val="00D3557F"/>
    <w:rsid w:val="00D37654"/>
    <w:rsid w:val="00D42FA1"/>
    <w:rsid w:val="00D46BB0"/>
    <w:rsid w:val="00D51C03"/>
    <w:rsid w:val="00D52465"/>
    <w:rsid w:val="00D53ADD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47C"/>
    <w:rsid w:val="00E20F8F"/>
    <w:rsid w:val="00E23E90"/>
    <w:rsid w:val="00E26469"/>
    <w:rsid w:val="00E26BAA"/>
    <w:rsid w:val="00E273C6"/>
    <w:rsid w:val="00E30C03"/>
    <w:rsid w:val="00E31B9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297"/>
    <w:rsid w:val="00EB082E"/>
    <w:rsid w:val="00EB134B"/>
    <w:rsid w:val="00EB16A2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16866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3949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5AF4A5"/>
  <w15:docId w15:val="{05ABA7B3-2E8B-471A-B28A-1C10DF2C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81517"/>
    <w:pPr>
      <w:spacing w:line="270" w:lineRule="atLeast"/>
    </w:pPr>
  </w:style>
  <w:style w:type="paragraph" w:styleId="Heading1">
    <w:name w:val="heading 1"/>
    <w:basedOn w:val="BodyText"/>
    <w:next w:val="BodyText"/>
    <w:link w:val="Heading1Char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uiPriority w:val="1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uiPriority w:val="1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M1">
    <w:name w:val="CM1"/>
    <w:basedOn w:val="Normal"/>
    <w:next w:val="Normal"/>
    <w:uiPriority w:val="99"/>
    <w:rsid w:val="00EB0297"/>
    <w:pPr>
      <w:widowControl w:val="0"/>
      <w:autoSpaceDE w:val="0"/>
      <w:autoSpaceDN w:val="0"/>
      <w:adjustRightInd w:val="0"/>
      <w:spacing w:line="256" w:lineRule="atLeast"/>
    </w:pPr>
    <w:rPr>
      <w:rFonts w:ascii="Arial" w:hAnsi="Arial" w:cs="Arial"/>
      <w:sz w:val="24"/>
      <w:szCs w:val="24"/>
    </w:rPr>
  </w:style>
  <w:style w:type="character" w:styleId="Hyperlink">
    <w:name w:val="Hyperlink"/>
    <w:uiPriority w:val="99"/>
    <w:unhideWhenUsed/>
    <w:rsid w:val="00EB029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29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EB0297"/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NormalWeb">
    <w:name w:val="Normal (Web)"/>
    <w:basedOn w:val="Normal"/>
    <w:uiPriority w:val="99"/>
    <w:semiHidden/>
    <w:unhideWhenUsed/>
    <w:rsid w:val="00EB16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rsid w:val="00EB16A2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942D78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eelongaustralia.com.au/documents/documents/item/8d0c9fe58dcdd7b.aspx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www.planning.vic.gov.au/guides-and-resources/guides/all-guides/planning-certificat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eelongaustralia.com.au/governance/article/item/8cdda1931b05dec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elongaustralia.com.au/governance/article/item/8cdda1931b05dec.aspx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serv.geelongcity.vic.gov.au/ePathway/Production/Web/Applications/ApplicationTypes.aspx?js=-194691205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mailto:planninginfo@geelongcity.vic.gov.au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13634\AppData\Roaming\Microsoft\Templates\TRIM\Corporate%20Templates\COGG%20Info%20Sheet%20External%20Cust%20Service%20Foo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B0232D81-AB39-4B16-B9F8-2E541479C4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C1A92B-1188-41EF-83D5-061B6B1E652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External Cust Service Footer Template.DOTX</Template>
  <TotalTime>1</TotalTime>
  <Pages>2</Pages>
  <Words>400</Words>
  <Characters>3025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McCarthy</dc:creator>
  <cp:lastModifiedBy>Mel Pavic</cp:lastModifiedBy>
  <cp:revision>3</cp:revision>
  <cp:lastPrinted>2017-03-27T12:03:00Z</cp:lastPrinted>
  <dcterms:created xsi:type="dcterms:W3CDTF">2025-07-02T00:59:00Z</dcterms:created>
  <dcterms:modified xsi:type="dcterms:W3CDTF">2025-07-02T01:00:00Z</dcterms:modified>
</cp:coreProperties>
</file>