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D6B1" w14:textId="3E4B56A1"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AC7B25">
        <w:rPr>
          <w:sz w:val="72"/>
          <w:szCs w:val="72"/>
        </w:rPr>
        <w:t>MINUTES</w:t>
      </w:r>
      <w:r w:rsidR="00AC7B25">
        <w:rPr>
          <w:sz w:val="72"/>
          <w:szCs w:val="72"/>
        </w:rPr>
        <w:tab/>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71DBFD6B" w:rsidR="00E01B76" w:rsidRPr="004110F0" w:rsidRDefault="00207D44" w:rsidP="00E01B76">
      <w:pPr>
        <w:pStyle w:val="Heading1"/>
      </w:pPr>
      <w:r>
        <w:t>23 June</w:t>
      </w:r>
      <w:r w:rsidR="001038F6">
        <w:t xml:space="preserve"> 2025</w:t>
      </w:r>
      <w:r w:rsidR="00E01B76">
        <w:t xml:space="preserve">| </w:t>
      </w:r>
      <w:r w:rsidR="00942703">
        <w:t>4</w:t>
      </w:r>
      <w:r w:rsidR="00E01B76">
        <w:t>:</w:t>
      </w:r>
      <w:r w:rsidR="00942703">
        <w:t>3</w:t>
      </w:r>
      <w:r w:rsidR="00E01B76">
        <w:t>0-</w:t>
      </w:r>
      <w:r w:rsidR="001038F6">
        <w:t>7</w:t>
      </w:r>
      <w:r w:rsidR="00E01B76">
        <w:t>:</w:t>
      </w:r>
      <w:r w:rsidR="001038F6">
        <w:t>3</w:t>
      </w:r>
      <w:r w:rsidR="00E01B76">
        <w:t xml:space="preserve">0pm | </w:t>
      </w:r>
      <w:r w:rsidR="00AE3511">
        <w:t xml:space="preserve">council chambers, </w:t>
      </w:r>
      <w:r w:rsidR="00284AF1">
        <w:t>City Hall</w:t>
      </w:r>
      <w:r w:rsidR="004B40CF">
        <w:t xml:space="preserve">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7FB27A77"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F605E7" w:rsidRPr="00035864">
        <w:rPr>
          <w:rFonts w:asciiTheme="majorHAnsi" w:hAnsiTheme="majorHAnsi" w:cstheme="majorHAnsi"/>
        </w:rPr>
        <w:t xml:space="preserve">Alanah Forbes (Junior Deputy Mayor), </w:t>
      </w:r>
      <w:r w:rsidR="00E4305B" w:rsidRPr="00035864">
        <w:rPr>
          <w:rFonts w:asciiTheme="majorHAnsi" w:hAnsiTheme="majorHAnsi" w:cstheme="majorHAnsi"/>
        </w:rPr>
        <w:t xml:space="preserve">Archie Gaylard, </w:t>
      </w:r>
      <w:r w:rsidR="00702D01" w:rsidRPr="00035864">
        <w:rPr>
          <w:rFonts w:asciiTheme="majorHAnsi" w:hAnsiTheme="majorHAnsi" w:cstheme="majorHAnsi"/>
        </w:rPr>
        <w:t xml:space="preserve">Bella Harvey, </w:t>
      </w:r>
      <w:r w:rsidR="00F605E7" w:rsidRPr="00035864">
        <w:rPr>
          <w:rFonts w:asciiTheme="majorHAnsi" w:hAnsiTheme="majorHAnsi" w:cstheme="majorHAnsi"/>
        </w:rPr>
        <w:t>Ben Pocock,</w:t>
      </w:r>
      <w:r w:rsidR="005B0441" w:rsidRPr="00035864">
        <w:rPr>
          <w:rFonts w:asciiTheme="majorHAnsi" w:hAnsiTheme="majorHAnsi" w:cstheme="majorHAnsi"/>
        </w:rPr>
        <w:t xml:space="preserve"> Codey Broomhall</w:t>
      </w:r>
      <w:r w:rsidR="00080321" w:rsidRPr="00035864">
        <w:rPr>
          <w:rFonts w:asciiTheme="majorHAnsi" w:hAnsiTheme="majorHAnsi" w:cstheme="majorHAnsi"/>
        </w:rPr>
        <w:t xml:space="preserve">, John McClure, Lacey Young, </w:t>
      </w:r>
      <w:r w:rsidR="004C0FDD">
        <w:rPr>
          <w:rFonts w:asciiTheme="majorHAnsi" w:hAnsiTheme="majorHAnsi" w:cstheme="majorHAnsi"/>
        </w:rPr>
        <w:t>Sarah</w:t>
      </w:r>
      <w:r w:rsidR="00AA3546">
        <w:rPr>
          <w:rFonts w:asciiTheme="majorHAnsi" w:hAnsiTheme="majorHAnsi" w:cstheme="majorHAnsi"/>
        </w:rPr>
        <w:t xml:space="preserve">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7B80ACB5"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p>
    <w:p w14:paraId="26969134" w14:textId="77777777" w:rsidR="00E01B76" w:rsidRDefault="00E01B76" w:rsidP="00E01B76">
      <w:pPr>
        <w:pStyle w:val="Heading1"/>
      </w:pPr>
      <w:r w:rsidRPr="004241D4">
        <w:t xml:space="preserve">Guests </w:t>
      </w:r>
    </w:p>
    <w:p w14:paraId="472B4FBD" w14:textId="5AF89B75" w:rsidR="00607C8C" w:rsidRDefault="006403C5" w:rsidP="00817203">
      <w:pPr>
        <w:spacing w:line="240" w:lineRule="auto"/>
        <w:rPr>
          <w:rFonts w:asciiTheme="majorHAnsi" w:hAnsiTheme="majorHAnsi" w:cstheme="majorHAnsi"/>
        </w:rPr>
      </w:pPr>
      <w:r>
        <w:rPr>
          <w:rFonts w:asciiTheme="majorHAnsi" w:hAnsiTheme="majorHAnsi" w:cstheme="majorHAnsi"/>
        </w:rPr>
        <w:t>Ella Hopgood</w:t>
      </w:r>
      <w:r w:rsidR="00F761A2" w:rsidRPr="00F761A2">
        <w:rPr>
          <w:rFonts w:asciiTheme="majorHAnsi" w:hAnsiTheme="majorHAnsi" w:cstheme="majorHAnsi"/>
        </w:rPr>
        <w:t xml:space="preserve"> </w:t>
      </w:r>
      <w:r w:rsidR="00F761A2">
        <w:rPr>
          <w:rFonts w:asciiTheme="majorHAnsi" w:hAnsiTheme="majorHAnsi" w:cstheme="majorHAnsi"/>
        </w:rPr>
        <w:t>|</w:t>
      </w:r>
      <w:r w:rsidR="00F761A2" w:rsidRPr="00F761A2">
        <w:rPr>
          <w:rFonts w:asciiTheme="majorHAnsi" w:hAnsiTheme="majorHAnsi" w:cstheme="majorHAnsi"/>
        </w:rPr>
        <w:t xml:space="preserve"> Senior </w:t>
      </w:r>
      <w:r>
        <w:rPr>
          <w:rFonts w:asciiTheme="majorHAnsi" w:hAnsiTheme="majorHAnsi" w:cstheme="majorHAnsi"/>
        </w:rPr>
        <w:t>Health Promotion Officer</w:t>
      </w:r>
      <w:r w:rsidR="00FA363E">
        <w:rPr>
          <w:rFonts w:asciiTheme="majorHAnsi" w:hAnsiTheme="majorHAnsi" w:cstheme="majorHAnsi"/>
        </w:rPr>
        <w:t>| CoGG</w:t>
      </w:r>
    </w:p>
    <w:p w14:paraId="266FF460" w14:textId="1C1314DC" w:rsidR="00312DA6" w:rsidRPr="00312DA6" w:rsidRDefault="006403C5" w:rsidP="00312DA6">
      <w:pPr>
        <w:spacing w:line="240" w:lineRule="auto"/>
        <w:rPr>
          <w:rFonts w:asciiTheme="majorHAnsi" w:hAnsiTheme="majorHAnsi" w:cstheme="majorHAnsi"/>
        </w:rPr>
      </w:pPr>
      <w:r>
        <w:rPr>
          <w:rFonts w:asciiTheme="majorHAnsi" w:hAnsiTheme="majorHAnsi" w:cstheme="majorHAnsi"/>
        </w:rPr>
        <w:t>Susan Parker</w:t>
      </w:r>
      <w:r w:rsidR="00773098" w:rsidRPr="00773098">
        <w:rPr>
          <w:rFonts w:asciiTheme="majorHAnsi" w:hAnsiTheme="majorHAnsi" w:cstheme="majorHAnsi"/>
        </w:rPr>
        <w:t xml:space="preserve"> </w:t>
      </w:r>
      <w:r w:rsidR="00773098">
        <w:rPr>
          <w:rFonts w:asciiTheme="majorHAnsi" w:hAnsiTheme="majorHAnsi" w:cstheme="majorHAnsi"/>
        </w:rPr>
        <w:t>|</w:t>
      </w:r>
      <w:r w:rsidR="00773098" w:rsidRPr="00773098">
        <w:rPr>
          <w:rFonts w:asciiTheme="majorHAnsi" w:hAnsiTheme="majorHAnsi" w:cstheme="majorHAnsi"/>
        </w:rPr>
        <w:t xml:space="preserve"> </w:t>
      </w:r>
      <w:r>
        <w:rPr>
          <w:rFonts w:asciiTheme="majorHAnsi" w:hAnsiTheme="majorHAnsi" w:cstheme="majorHAnsi"/>
        </w:rPr>
        <w:t>Health Promotion Office</w:t>
      </w:r>
      <w:r w:rsidR="00AD4EAC">
        <w:rPr>
          <w:rFonts w:asciiTheme="majorHAnsi" w:hAnsiTheme="majorHAnsi" w:cstheme="majorHAnsi"/>
        </w:rPr>
        <w:t xml:space="preserve">r - </w:t>
      </w:r>
      <w:r w:rsidR="00AD4EAC" w:rsidRPr="00AD4EAC">
        <w:rPr>
          <w:rFonts w:asciiTheme="majorHAnsi" w:hAnsiTheme="majorHAnsi" w:cstheme="majorHAnsi"/>
        </w:rPr>
        <w:t>Healthy Communities | Barwon Health</w:t>
      </w:r>
    </w:p>
    <w:p w14:paraId="4C505DF4" w14:textId="02DD9195" w:rsidR="001F0272" w:rsidRDefault="00AD4EAC" w:rsidP="0053602B">
      <w:pPr>
        <w:spacing w:line="240" w:lineRule="auto"/>
        <w:rPr>
          <w:rFonts w:asciiTheme="majorHAnsi" w:hAnsiTheme="majorHAnsi" w:cstheme="majorHAnsi"/>
        </w:rPr>
      </w:pPr>
      <w:r w:rsidRPr="00AD4EAC">
        <w:rPr>
          <w:rFonts w:asciiTheme="majorHAnsi" w:hAnsiTheme="majorHAnsi" w:cstheme="majorHAnsi"/>
        </w:rPr>
        <w:t xml:space="preserve">Tatiana Kessler </w:t>
      </w:r>
      <w:r w:rsidR="00773098">
        <w:rPr>
          <w:rFonts w:asciiTheme="majorHAnsi" w:hAnsiTheme="majorHAnsi" w:cstheme="majorHAnsi"/>
        </w:rPr>
        <w:t>|</w:t>
      </w:r>
      <w:r w:rsidR="00773098" w:rsidRPr="00773098">
        <w:rPr>
          <w:rFonts w:asciiTheme="majorHAnsi" w:hAnsiTheme="majorHAnsi" w:cstheme="majorHAnsi"/>
        </w:rPr>
        <w:t xml:space="preserve"> </w:t>
      </w:r>
      <w:r w:rsidR="001F0272" w:rsidRPr="001F0272">
        <w:rPr>
          <w:rFonts w:asciiTheme="majorHAnsi" w:hAnsiTheme="majorHAnsi" w:cstheme="majorHAnsi"/>
        </w:rPr>
        <w:t>Community Engagement Coordinator</w:t>
      </w:r>
      <w:r w:rsidR="00312DA6">
        <w:rPr>
          <w:rFonts w:asciiTheme="majorHAnsi" w:hAnsiTheme="majorHAnsi" w:cstheme="majorHAnsi"/>
        </w:rPr>
        <w:t xml:space="preserve">| </w:t>
      </w:r>
      <w:r w:rsidR="001F0272" w:rsidRPr="001F0272">
        <w:rPr>
          <w:rFonts w:asciiTheme="majorHAnsi" w:hAnsiTheme="majorHAnsi" w:cstheme="majorHAnsi"/>
        </w:rPr>
        <w:t>Headspace/STRIDE</w:t>
      </w:r>
    </w:p>
    <w:p w14:paraId="4AC84FFD" w14:textId="12DE258F" w:rsidR="004437DC" w:rsidRDefault="00E01B76" w:rsidP="00517AA1">
      <w:pPr>
        <w:pStyle w:val="Heading1"/>
      </w:pPr>
      <w:r>
        <w:t>Apologies</w:t>
      </w:r>
    </w:p>
    <w:p w14:paraId="572A8B6B" w14:textId="132BC137" w:rsidR="00732BA6" w:rsidRDefault="00732BA6" w:rsidP="00AC7B25">
      <w:pPr>
        <w:spacing w:line="240" w:lineRule="auto"/>
        <w:rPr>
          <w:rFonts w:asciiTheme="majorHAnsi" w:hAnsiTheme="majorHAnsi" w:cstheme="majorHAnsi"/>
        </w:rPr>
      </w:pPr>
      <w:r w:rsidRPr="00732BA6">
        <w:rPr>
          <w:rFonts w:asciiTheme="majorHAnsi" w:hAnsiTheme="majorHAnsi" w:cstheme="majorHAnsi"/>
          <w:b/>
          <w:bCs/>
        </w:rPr>
        <w:t>Youth Council -</w:t>
      </w:r>
      <w:r>
        <w:rPr>
          <w:rFonts w:asciiTheme="majorHAnsi" w:hAnsiTheme="majorHAnsi" w:cstheme="majorHAnsi"/>
        </w:rPr>
        <w:t xml:space="preserve"> </w:t>
      </w:r>
      <w:r w:rsidRPr="00035864">
        <w:rPr>
          <w:rFonts w:asciiTheme="majorHAnsi" w:hAnsiTheme="majorHAnsi" w:cstheme="majorHAnsi"/>
        </w:rPr>
        <w:t>Lola Philip-Szaraz, Mohammad Husseini</w:t>
      </w:r>
    </w:p>
    <w:p w14:paraId="1F694BAB" w14:textId="0347BD05" w:rsidR="00AC7B25" w:rsidRDefault="00732BA6" w:rsidP="00AC7B25">
      <w:pPr>
        <w:spacing w:line="240" w:lineRule="auto"/>
        <w:rPr>
          <w:rFonts w:asciiTheme="majorHAnsi" w:hAnsiTheme="majorHAnsi" w:cstheme="majorHAnsi"/>
        </w:rPr>
      </w:pPr>
      <w:r w:rsidRPr="00732BA6">
        <w:rPr>
          <w:rFonts w:asciiTheme="majorHAnsi" w:hAnsiTheme="majorHAnsi" w:cstheme="majorHAnsi"/>
          <w:b/>
          <w:bCs/>
        </w:rPr>
        <w:t>Guests -</w:t>
      </w:r>
      <w:r>
        <w:rPr>
          <w:rFonts w:asciiTheme="majorHAnsi" w:hAnsiTheme="majorHAnsi" w:cstheme="majorHAnsi"/>
        </w:rPr>
        <w:t xml:space="preserve"> </w:t>
      </w:r>
      <w:r w:rsidR="00AC7B25">
        <w:rPr>
          <w:rFonts w:asciiTheme="majorHAnsi" w:hAnsiTheme="majorHAnsi" w:cstheme="majorHAnsi"/>
        </w:rPr>
        <w:t xml:space="preserve">Dani Parker | </w:t>
      </w:r>
      <w:r w:rsidR="00AC7B25" w:rsidRPr="004D0D8C">
        <w:rPr>
          <w:rFonts w:asciiTheme="majorHAnsi" w:hAnsiTheme="majorHAnsi" w:cstheme="majorHAnsi"/>
        </w:rPr>
        <w:t>Team Leader Youth Engagement and Connections</w:t>
      </w:r>
      <w:r w:rsidR="00AC7B25">
        <w:rPr>
          <w:rFonts w:asciiTheme="majorHAnsi" w:hAnsiTheme="majorHAnsi" w:cstheme="majorHAnsi"/>
        </w:rPr>
        <w:t xml:space="preserve"> | CoGG</w:t>
      </w:r>
    </w:p>
    <w:p w14:paraId="4EC7558F" w14:textId="77777777" w:rsidR="00DD1372" w:rsidRPr="00DD1372" w:rsidRDefault="00DD1372" w:rsidP="00DD1372">
      <w:pPr>
        <w:pStyle w:val="BodyText"/>
        <w:spacing w:before="0" w:after="0"/>
      </w:pP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055C6D44" w14:textId="77777777" w:rsidR="006B4550" w:rsidRPr="000D71C3" w:rsidRDefault="006B4550" w:rsidP="006B4550">
            <w:pPr>
              <w:tabs>
                <w:tab w:val="right" w:pos="10632"/>
              </w:tabs>
              <w:rPr>
                <w:rFonts w:asciiTheme="majorHAnsi" w:hAnsiTheme="majorHAnsi" w:cstheme="majorBidi"/>
              </w:rPr>
            </w:pPr>
            <w:r w:rsidRPr="7C324D97">
              <w:rPr>
                <w:rFonts w:asciiTheme="majorHAnsi" w:hAnsiTheme="majorHAnsi" w:cstheme="majorBidi"/>
              </w:rPr>
              <w:t xml:space="preserve">The Junior Mayor welcomed everyone to the meeting. </w:t>
            </w:r>
          </w:p>
          <w:p w14:paraId="45D882CC" w14:textId="77777777" w:rsidR="006B4550" w:rsidRPr="000D71C3" w:rsidRDefault="006B4550" w:rsidP="006B4550">
            <w:pPr>
              <w:tabs>
                <w:tab w:val="right" w:pos="10632"/>
              </w:tabs>
              <w:rPr>
                <w:rFonts w:asciiTheme="majorHAnsi" w:hAnsiTheme="majorHAnsi" w:cstheme="majorHAnsi"/>
                <w:bCs/>
                <w:highlight w:val="yellow"/>
              </w:rPr>
            </w:pPr>
          </w:p>
          <w:p w14:paraId="1E1EB5B0" w14:textId="63432166" w:rsidR="006B4550" w:rsidRDefault="00EE5203" w:rsidP="006B4550">
            <w:pPr>
              <w:tabs>
                <w:tab w:val="right" w:pos="10632"/>
              </w:tabs>
              <w:rPr>
                <w:rFonts w:asciiTheme="majorHAnsi" w:hAnsiTheme="majorHAnsi" w:cstheme="majorBidi"/>
                <w:b/>
                <w:bCs/>
              </w:rPr>
            </w:pPr>
            <w:r>
              <w:rPr>
                <w:rFonts w:asciiTheme="majorHAnsi" w:hAnsiTheme="majorHAnsi" w:cstheme="majorBidi"/>
              </w:rPr>
              <w:t>Codey</w:t>
            </w:r>
            <w:r w:rsidR="006B4550" w:rsidRPr="7C324D97">
              <w:rPr>
                <w:rFonts w:asciiTheme="majorHAnsi" w:hAnsiTheme="majorHAnsi" w:cstheme="majorBidi"/>
              </w:rPr>
              <w:t xml:space="preserve"> </w:t>
            </w:r>
            <w:r w:rsidR="006B4550">
              <w:rPr>
                <w:rFonts w:asciiTheme="majorHAnsi" w:hAnsiTheme="majorHAnsi" w:cstheme="majorBidi"/>
              </w:rPr>
              <w:t>delivered</w:t>
            </w:r>
            <w:r w:rsidR="006B4550" w:rsidRPr="7C324D97">
              <w:rPr>
                <w:rFonts w:asciiTheme="majorHAnsi" w:hAnsiTheme="majorHAnsi" w:cstheme="majorBidi"/>
              </w:rPr>
              <w:t xml:space="preserve"> the Acknowledgement of Country</w:t>
            </w:r>
            <w:r w:rsidR="006B4550" w:rsidRPr="7C324D97">
              <w:rPr>
                <w:rFonts w:asciiTheme="majorHAnsi" w:hAnsiTheme="majorHAnsi" w:cstheme="majorBidi"/>
                <w:b/>
                <w:bCs/>
              </w:rPr>
              <w:t>:</w:t>
            </w:r>
          </w:p>
          <w:p w14:paraId="16300CD1" w14:textId="77777777" w:rsidR="00EE145E" w:rsidRPr="001D2BC4" w:rsidRDefault="00EE145E" w:rsidP="00EE145E">
            <w:pPr>
              <w:ind w:left="0"/>
              <w:rPr>
                <w:rFonts w:asciiTheme="majorHAnsi" w:hAnsiTheme="majorHAnsi" w:cstheme="majorHAnsi"/>
              </w:rPr>
            </w:pPr>
          </w:p>
          <w:p w14:paraId="434BEDA4" w14:textId="77777777" w:rsidR="00370BCC" w:rsidRPr="00370BCC" w:rsidRDefault="00370BCC" w:rsidP="00370BCC">
            <w:pPr>
              <w:rPr>
                <w:rStyle w:val="normaltextrun"/>
                <w:rFonts w:asciiTheme="majorHAnsi" w:hAnsiTheme="majorHAnsi" w:cstheme="majorHAnsi"/>
              </w:rPr>
            </w:pPr>
            <w:r w:rsidRPr="00370BCC">
              <w:rPr>
                <w:rStyle w:val="normaltextrun"/>
                <w:rFonts w:asciiTheme="majorHAnsi" w:hAnsiTheme="majorHAnsi" w:cstheme="majorHAnsi"/>
              </w:rPr>
              <w:t>We, the Youth Council, acknowledge the Wadawurrung People as the Traditional Owners of the land on which we live, learn, work, and dream. We pay our respects to their Elders past and present, and to all emerging leaders.</w:t>
            </w:r>
          </w:p>
          <w:p w14:paraId="52E87A94" w14:textId="77777777" w:rsidR="00370BCC" w:rsidRPr="00370BCC" w:rsidRDefault="00370BCC" w:rsidP="00370BCC">
            <w:pPr>
              <w:rPr>
                <w:rStyle w:val="normaltextrun"/>
                <w:rFonts w:asciiTheme="majorHAnsi" w:hAnsiTheme="majorHAnsi" w:cstheme="majorHAnsi"/>
              </w:rPr>
            </w:pPr>
          </w:p>
          <w:p w14:paraId="1B5601F2" w14:textId="77D07065" w:rsidR="00330251" w:rsidRPr="001D2BC4" w:rsidRDefault="00370BCC" w:rsidP="00370BCC">
            <w:pPr>
              <w:rPr>
                <w:rFonts w:asciiTheme="majorHAnsi" w:hAnsiTheme="majorHAnsi" w:cstheme="majorHAnsi"/>
              </w:rPr>
            </w:pPr>
            <w:r w:rsidRPr="00370BCC">
              <w:rPr>
                <w:rStyle w:val="normaltextrun"/>
                <w:rFonts w:asciiTheme="majorHAnsi" w:hAnsiTheme="majorHAnsi" w:cstheme="majorHAnsi"/>
              </w:rPr>
              <w:t>We walk alongside the Wadawurrung and all First Nations Peoples to build an inclusive and respectful Geelong and to care for Country so it can thrive. We honour their deep spiritual connection to Country, plants, and animals — where the soil beneath our feet, the water in our streams, and the sun rising in the sky carry stories passed down through generations.</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395656E1" w:rsidR="002A5BE4" w:rsidRPr="00C12E83" w:rsidRDefault="00C12E83" w:rsidP="00C12E83">
      <w:pPr>
        <w:pStyle w:val="Spacebeforetable"/>
        <w:spacing w:after="0"/>
        <w:rPr>
          <w:rFonts w:asciiTheme="majorHAnsi" w:hAnsiTheme="majorHAnsi" w:cstheme="majorBidi"/>
        </w:rPr>
      </w:pPr>
      <w:r w:rsidRPr="7C324D97">
        <w:rPr>
          <w:rFonts w:asciiTheme="majorHAnsi" w:hAnsiTheme="majorHAnsi" w:cstheme="majorBidi"/>
        </w:rPr>
        <w:t>Quorum met.</w:t>
      </w:r>
    </w:p>
    <w:tbl>
      <w:tblPr>
        <w:tblStyle w:val="TableGrid"/>
        <w:tblW w:w="10777" w:type="dxa"/>
        <w:tblLook w:val="0620" w:firstRow="1" w:lastRow="0" w:firstColumn="0" w:lastColumn="0" w:noHBand="1" w:noVBand="1"/>
      </w:tblPr>
      <w:tblGrid>
        <w:gridCol w:w="10777"/>
      </w:tblGrid>
      <w:tr w:rsidR="004107B6" w:rsidRPr="001D2BC4" w14:paraId="03EA45C8" w14:textId="77777777" w:rsidTr="00020BCF">
        <w:trPr>
          <w:cnfStyle w:val="100000000000" w:firstRow="1" w:lastRow="0" w:firstColumn="0" w:lastColumn="0" w:oddVBand="0" w:evenVBand="0" w:oddHBand="0" w:evenHBand="0" w:firstRowFirstColumn="0" w:firstRowLastColumn="0" w:lastRowFirstColumn="0" w:lastRowLastColumn="0"/>
          <w:trHeight w:val="384"/>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20273940" w14:textId="3BF6097D" w:rsidR="00740BE0" w:rsidRPr="00DC0339" w:rsidRDefault="00DC0339" w:rsidP="0061354F">
      <w:pPr>
        <w:rPr>
          <w:rFonts w:asciiTheme="majorHAnsi" w:hAnsiTheme="majorHAnsi" w:cstheme="majorBidi"/>
        </w:rPr>
      </w:pPr>
      <w:r w:rsidRPr="7C324D97">
        <w:rPr>
          <w:rFonts w:asciiTheme="majorHAnsi" w:hAnsiTheme="majorHAnsi" w:cstheme="majorBidi"/>
        </w:rPr>
        <w:t>No conflicts of interest declared.</w:t>
      </w: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00BD7E63">
        <w:tc>
          <w:tcPr>
            <w:tcW w:w="10777" w:type="dxa"/>
          </w:tcPr>
          <w:p w14:paraId="1B30B9AD" w14:textId="3F0D137B" w:rsidR="005733A0" w:rsidRDefault="00536B95" w:rsidP="001F4003">
            <w:pPr>
              <w:ind w:left="0"/>
              <w:rPr>
                <w:rFonts w:asciiTheme="majorHAnsi" w:hAnsiTheme="majorHAnsi" w:cstheme="majorHAnsi"/>
              </w:rPr>
            </w:pPr>
            <w:r>
              <w:rPr>
                <w:rFonts w:asciiTheme="majorHAnsi" w:hAnsiTheme="majorHAnsi" w:cstheme="majorHAnsi"/>
              </w:rPr>
              <w:t>Youth Council meeting minutes – 2</w:t>
            </w:r>
            <w:r w:rsidR="001219B1">
              <w:rPr>
                <w:rFonts w:asciiTheme="majorHAnsi" w:hAnsiTheme="majorHAnsi" w:cstheme="majorHAnsi"/>
              </w:rPr>
              <w:t>6 May</w:t>
            </w:r>
            <w:r w:rsidR="0032156A">
              <w:rPr>
                <w:rFonts w:asciiTheme="majorHAnsi" w:hAnsiTheme="majorHAnsi" w:cstheme="majorHAnsi"/>
              </w:rPr>
              <w:t xml:space="preserve"> </w:t>
            </w:r>
            <w:r>
              <w:rPr>
                <w:rFonts w:asciiTheme="majorHAnsi" w:hAnsiTheme="majorHAnsi" w:cstheme="majorHAnsi"/>
              </w:rPr>
              <w:t xml:space="preserve">2025 </w:t>
            </w:r>
          </w:p>
          <w:p w14:paraId="1E4F5ACE" w14:textId="77777777" w:rsidR="00536B95" w:rsidRDefault="00536B95" w:rsidP="001F4003">
            <w:pPr>
              <w:ind w:left="0"/>
              <w:rPr>
                <w:rFonts w:asciiTheme="majorHAnsi" w:hAnsiTheme="majorHAnsi" w:cstheme="majorHAnsi"/>
              </w:rPr>
            </w:pPr>
          </w:p>
          <w:p w14:paraId="0CDB4050" w14:textId="514C3B8A" w:rsidR="00330251" w:rsidRPr="001D2BC4" w:rsidRDefault="005733A0" w:rsidP="001F4003">
            <w:pPr>
              <w:ind w:left="0"/>
              <w:rPr>
                <w:rFonts w:asciiTheme="majorHAnsi" w:hAnsiTheme="majorHAnsi" w:cstheme="majorHAnsi"/>
              </w:rPr>
            </w:pPr>
            <w:r w:rsidRPr="005733A0">
              <w:rPr>
                <w:rFonts w:asciiTheme="majorHAnsi" w:hAnsiTheme="majorHAnsi" w:cstheme="majorHAnsi"/>
              </w:rPr>
              <w:t>Confirmed:</w:t>
            </w:r>
            <w:r w:rsidR="00EE5203">
              <w:rPr>
                <w:rFonts w:asciiTheme="majorHAnsi" w:hAnsiTheme="majorHAnsi" w:cstheme="majorHAnsi"/>
              </w:rPr>
              <w:t xml:space="preserve"> Bella Harvey</w:t>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t>Seconded:</w:t>
            </w:r>
            <w:r w:rsidR="00EE5203">
              <w:rPr>
                <w:rFonts w:asciiTheme="majorHAnsi" w:hAnsiTheme="majorHAnsi" w:cstheme="majorHAnsi"/>
              </w:rPr>
              <w:t xml:space="preserve"> Alanah Forbes</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62F558A3"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w:t>
            </w:r>
            <w:r w:rsidR="008A43D0">
              <w:rPr>
                <w:rFonts w:cstheme="majorHAnsi"/>
                <w:b w:val="0"/>
                <w:caps w:val="0"/>
                <w:sz w:val="20"/>
              </w:rPr>
              <w:t xml:space="preserve">(4:35pm – </w:t>
            </w:r>
            <w:r w:rsidR="00456F7A">
              <w:rPr>
                <w:rFonts w:cstheme="majorHAnsi"/>
                <w:b w:val="0"/>
                <w:caps w:val="0"/>
                <w:sz w:val="20"/>
              </w:rPr>
              <w:t>5:5</w:t>
            </w:r>
            <w:r w:rsidR="007D4921">
              <w:rPr>
                <w:rFonts w:cstheme="majorHAnsi"/>
                <w:b w:val="0"/>
                <w:caps w:val="0"/>
                <w:sz w:val="20"/>
              </w:rPr>
              <w:t>5</w:t>
            </w:r>
            <w:r w:rsidR="008A43D0">
              <w:rPr>
                <w:rFonts w:cstheme="majorHAnsi"/>
                <w:b w:val="0"/>
                <w:caps w:val="0"/>
                <w:sz w:val="20"/>
              </w:rPr>
              <w:t>pm)</w:t>
            </w:r>
          </w:p>
        </w:tc>
      </w:tr>
      <w:tr w:rsidR="009F2F0A" w:rsidRPr="001D2BC4" w14:paraId="21B13B60" w14:textId="77777777" w:rsidTr="00544316">
        <w:trPr>
          <w:trHeight w:val="1122"/>
        </w:trPr>
        <w:tc>
          <w:tcPr>
            <w:tcW w:w="10777" w:type="dxa"/>
          </w:tcPr>
          <w:p w14:paraId="03F936C3" w14:textId="2738A5EF" w:rsidR="00D81371" w:rsidRDefault="00D81371" w:rsidP="00F47AA6">
            <w:pPr>
              <w:spacing w:line="240" w:lineRule="auto"/>
              <w:rPr>
                <w:rFonts w:asciiTheme="majorHAnsi" w:hAnsiTheme="majorHAnsi" w:cstheme="majorHAnsi"/>
              </w:rPr>
            </w:pPr>
            <w:r>
              <w:rPr>
                <w:rFonts w:asciiTheme="majorHAnsi" w:hAnsiTheme="majorHAnsi" w:cstheme="majorHAnsi"/>
              </w:rPr>
              <w:t>4:35 – 4:55pm</w:t>
            </w:r>
          </w:p>
          <w:p w14:paraId="750DE142" w14:textId="77777777" w:rsidR="00D81371" w:rsidRDefault="00D81371" w:rsidP="00D81371">
            <w:pPr>
              <w:spacing w:line="240" w:lineRule="auto"/>
              <w:rPr>
                <w:rFonts w:asciiTheme="majorHAnsi" w:hAnsiTheme="majorHAnsi" w:cstheme="majorHAnsi"/>
              </w:rPr>
            </w:pPr>
            <w:r>
              <w:rPr>
                <w:rFonts w:asciiTheme="majorHAnsi" w:hAnsiTheme="majorHAnsi" w:cstheme="majorHAnsi"/>
              </w:rPr>
              <w:t>Ella Hopgood</w:t>
            </w:r>
            <w:r w:rsidRPr="00F761A2">
              <w:rPr>
                <w:rFonts w:asciiTheme="majorHAnsi" w:hAnsiTheme="majorHAnsi" w:cstheme="majorHAnsi"/>
              </w:rPr>
              <w:t xml:space="preserve"> </w:t>
            </w:r>
            <w:r>
              <w:rPr>
                <w:rFonts w:asciiTheme="majorHAnsi" w:hAnsiTheme="majorHAnsi" w:cstheme="majorHAnsi"/>
              </w:rPr>
              <w:t>|</w:t>
            </w:r>
            <w:r w:rsidRPr="00F761A2">
              <w:rPr>
                <w:rFonts w:asciiTheme="majorHAnsi" w:hAnsiTheme="majorHAnsi" w:cstheme="majorHAnsi"/>
              </w:rPr>
              <w:t xml:space="preserve"> Senior </w:t>
            </w:r>
            <w:r>
              <w:rPr>
                <w:rFonts w:asciiTheme="majorHAnsi" w:hAnsiTheme="majorHAnsi" w:cstheme="majorHAnsi"/>
              </w:rPr>
              <w:t>Health Promotion Officer| CoGG</w:t>
            </w:r>
          </w:p>
          <w:p w14:paraId="27DA5D61" w14:textId="77777777" w:rsidR="006158AD" w:rsidRDefault="006158AD" w:rsidP="00D81371">
            <w:pPr>
              <w:spacing w:line="240" w:lineRule="auto"/>
              <w:rPr>
                <w:rFonts w:asciiTheme="majorHAnsi" w:hAnsiTheme="majorHAnsi" w:cstheme="majorHAnsi"/>
              </w:rPr>
            </w:pPr>
          </w:p>
          <w:p w14:paraId="670AA15E" w14:textId="5C6FED71" w:rsidR="006158AD" w:rsidRPr="006158AD" w:rsidRDefault="006158AD" w:rsidP="00D81371">
            <w:pPr>
              <w:spacing w:line="240" w:lineRule="auto"/>
              <w:rPr>
                <w:rFonts w:asciiTheme="majorHAnsi" w:hAnsiTheme="majorHAnsi" w:cstheme="majorHAnsi"/>
                <w:b/>
                <w:bCs/>
                <w:u w:val="single"/>
              </w:rPr>
            </w:pPr>
            <w:r w:rsidRPr="006158AD">
              <w:rPr>
                <w:rFonts w:asciiTheme="majorHAnsi" w:hAnsiTheme="majorHAnsi" w:cstheme="majorHAnsi"/>
                <w:b/>
                <w:bCs/>
                <w:u w:val="single"/>
              </w:rPr>
              <w:t>Health</w:t>
            </w:r>
            <w:r w:rsidR="008C0B29">
              <w:rPr>
                <w:rFonts w:asciiTheme="majorHAnsi" w:hAnsiTheme="majorHAnsi" w:cstheme="majorHAnsi"/>
                <w:b/>
                <w:bCs/>
                <w:u w:val="single"/>
              </w:rPr>
              <w:t>y</w:t>
            </w:r>
            <w:r w:rsidRPr="006158AD">
              <w:rPr>
                <w:rFonts w:asciiTheme="majorHAnsi" w:hAnsiTheme="majorHAnsi" w:cstheme="majorHAnsi"/>
                <w:b/>
                <w:bCs/>
                <w:u w:val="single"/>
              </w:rPr>
              <w:t xml:space="preserve"> Choices Guidelines</w:t>
            </w:r>
          </w:p>
          <w:p w14:paraId="1D78CB09" w14:textId="1679F76B" w:rsidR="004D1FDD" w:rsidRDefault="007E644F" w:rsidP="00D81371">
            <w:pPr>
              <w:spacing w:line="240" w:lineRule="auto"/>
              <w:rPr>
                <w:rFonts w:asciiTheme="majorHAnsi" w:eastAsiaTheme="minorHAnsi" w:hAnsiTheme="majorHAnsi" w:cstheme="majorHAnsi"/>
                <w:color w:val="000000"/>
                <w:lang w:eastAsia="en-US"/>
              </w:rPr>
            </w:pPr>
            <w:r>
              <w:rPr>
                <w:rFonts w:asciiTheme="majorHAnsi" w:eastAsiaTheme="minorHAnsi" w:hAnsiTheme="majorHAnsi" w:cstheme="majorHAnsi"/>
                <w:b/>
                <w:bCs/>
                <w:color w:val="000000"/>
                <w:lang w:eastAsia="en-US"/>
              </w:rPr>
              <w:t xml:space="preserve">Youth Council </w:t>
            </w:r>
            <w:r w:rsidRPr="00704157">
              <w:rPr>
                <w:rFonts w:asciiTheme="majorHAnsi" w:eastAsiaTheme="minorHAnsi" w:hAnsiTheme="majorHAnsi" w:cstheme="majorHAnsi"/>
                <w:b/>
                <w:bCs/>
                <w:color w:val="000000"/>
                <w:lang w:eastAsia="en-US"/>
              </w:rPr>
              <w:t>Priority Area/s:</w:t>
            </w:r>
            <w:r>
              <w:rPr>
                <w:rFonts w:asciiTheme="majorHAnsi" w:eastAsiaTheme="minorHAnsi" w:hAnsiTheme="majorHAnsi" w:cstheme="majorHAnsi"/>
                <w:color w:val="000000"/>
                <w:lang w:eastAsia="en-US"/>
              </w:rPr>
              <w:t xml:space="preserve"> 1</w:t>
            </w:r>
          </w:p>
          <w:p w14:paraId="34C3C9A8" w14:textId="77777777" w:rsidR="007E644F" w:rsidRDefault="007E644F" w:rsidP="00D81371">
            <w:pPr>
              <w:spacing w:line="240" w:lineRule="auto"/>
              <w:rPr>
                <w:rFonts w:asciiTheme="majorHAnsi" w:hAnsiTheme="majorHAnsi" w:cstheme="majorHAnsi"/>
              </w:rPr>
            </w:pPr>
          </w:p>
          <w:p w14:paraId="14E85065" w14:textId="30869AC1" w:rsidR="00865E43" w:rsidRDefault="00865E43" w:rsidP="00D81371">
            <w:pPr>
              <w:spacing w:line="240" w:lineRule="auto"/>
              <w:rPr>
                <w:rFonts w:asciiTheme="majorHAnsi" w:hAnsiTheme="majorHAnsi" w:cstheme="majorHAnsi"/>
              </w:rPr>
            </w:pPr>
            <w:r>
              <w:rPr>
                <w:rFonts w:asciiTheme="majorHAnsi" w:hAnsiTheme="majorHAnsi" w:cstheme="majorHAnsi"/>
              </w:rPr>
              <w:t xml:space="preserve">Ella’s presentation </w:t>
            </w:r>
            <w:r w:rsidR="00397EC1">
              <w:rPr>
                <w:rFonts w:asciiTheme="majorHAnsi" w:hAnsiTheme="majorHAnsi" w:cstheme="majorHAnsi"/>
              </w:rPr>
              <w:t>covered the following:</w:t>
            </w:r>
          </w:p>
          <w:p w14:paraId="060644E4" w14:textId="58ABB824" w:rsidR="009A11F3" w:rsidRPr="009A11F3" w:rsidRDefault="000339AE" w:rsidP="0088202B">
            <w:pPr>
              <w:numPr>
                <w:ilvl w:val="0"/>
                <w:numId w:val="5"/>
              </w:numPr>
              <w:spacing w:line="240" w:lineRule="auto"/>
              <w:rPr>
                <w:rFonts w:asciiTheme="majorHAnsi" w:hAnsiTheme="majorHAnsi" w:cstheme="majorHAnsi"/>
              </w:rPr>
            </w:pPr>
            <w:r>
              <w:rPr>
                <w:rFonts w:asciiTheme="majorHAnsi" w:hAnsiTheme="majorHAnsi" w:cstheme="majorHAnsi"/>
              </w:rPr>
              <w:t>I</w:t>
            </w:r>
            <w:r w:rsidR="009A11F3" w:rsidRPr="009A11F3">
              <w:rPr>
                <w:rFonts w:asciiTheme="majorHAnsi" w:hAnsiTheme="majorHAnsi" w:cstheme="majorHAnsi"/>
              </w:rPr>
              <w:t>mplementing the Healthy Choices Guidelines in sport and recreation centres.</w:t>
            </w:r>
          </w:p>
          <w:p w14:paraId="398DA32A" w14:textId="5BBB85E2" w:rsidR="009A11F3" w:rsidRPr="009A11F3" w:rsidRDefault="009A11F3" w:rsidP="0088202B">
            <w:pPr>
              <w:numPr>
                <w:ilvl w:val="0"/>
                <w:numId w:val="5"/>
              </w:numPr>
              <w:spacing w:line="240" w:lineRule="auto"/>
              <w:rPr>
                <w:rFonts w:asciiTheme="majorHAnsi" w:hAnsiTheme="majorHAnsi" w:cstheme="majorHAnsi"/>
              </w:rPr>
            </w:pPr>
            <w:r w:rsidRPr="009A11F3">
              <w:rPr>
                <w:rFonts w:asciiTheme="majorHAnsi" w:hAnsiTheme="majorHAnsi" w:cstheme="majorHAnsi"/>
              </w:rPr>
              <w:t>Introduc</w:t>
            </w:r>
            <w:r w:rsidR="00301B45">
              <w:rPr>
                <w:rFonts w:asciiTheme="majorHAnsi" w:hAnsiTheme="majorHAnsi" w:cstheme="majorHAnsi"/>
              </w:rPr>
              <w:t>tion of</w:t>
            </w:r>
            <w:r w:rsidRPr="009A11F3">
              <w:rPr>
                <w:rFonts w:asciiTheme="majorHAnsi" w:hAnsiTheme="majorHAnsi" w:cstheme="majorHAnsi"/>
              </w:rPr>
              <w:t xml:space="preserve"> a traffic light system for food classification and Values-Based Messaging (Vision, Barriers, Action).</w:t>
            </w:r>
          </w:p>
          <w:p w14:paraId="09B94EEA" w14:textId="4A05B36F" w:rsidR="009A11F3" w:rsidRPr="009A11F3" w:rsidRDefault="009A11F3" w:rsidP="0088202B">
            <w:pPr>
              <w:numPr>
                <w:ilvl w:val="0"/>
                <w:numId w:val="5"/>
              </w:numPr>
              <w:spacing w:line="240" w:lineRule="auto"/>
              <w:rPr>
                <w:rFonts w:asciiTheme="majorHAnsi" w:hAnsiTheme="majorHAnsi" w:cstheme="majorHAnsi"/>
              </w:rPr>
            </w:pPr>
            <w:r w:rsidRPr="009A11F3">
              <w:rPr>
                <w:rFonts w:asciiTheme="majorHAnsi" w:hAnsiTheme="majorHAnsi" w:cstheme="majorHAnsi"/>
              </w:rPr>
              <w:t>Sought Youth Council feedback on values (health, sustainability, affordability) and design concepts.</w:t>
            </w:r>
          </w:p>
          <w:p w14:paraId="4D23C027" w14:textId="62F3C57C" w:rsidR="004D1FDD" w:rsidRPr="00BF6372" w:rsidRDefault="009A11F3" w:rsidP="0088202B">
            <w:pPr>
              <w:numPr>
                <w:ilvl w:val="0"/>
                <w:numId w:val="5"/>
              </w:numPr>
              <w:spacing w:line="240" w:lineRule="auto"/>
              <w:rPr>
                <w:rFonts w:asciiTheme="majorHAnsi" w:hAnsiTheme="majorHAnsi" w:cstheme="majorHAnsi"/>
              </w:rPr>
            </w:pPr>
            <w:r w:rsidRPr="009A11F3">
              <w:rPr>
                <w:rFonts w:asciiTheme="majorHAnsi" w:hAnsiTheme="majorHAnsi" w:cstheme="majorHAnsi"/>
              </w:rPr>
              <w:t>Collected hard-copy feedback.</w:t>
            </w:r>
          </w:p>
          <w:p w14:paraId="2A2BC91E" w14:textId="77777777" w:rsidR="00F01A1F" w:rsidRDefault="00F01A1F" w:rsidP="00D81371">
            <w:pPr>
              <w:shd w:val="clear" w:color="auto" w:fill="FFFFFF"/>
              <w:spacing w:line="240" w:lineRule="auto"/>
              <w:ind w:left="0"/>
              <w:rPr>
                <w:rFonts w:asciiTheme="majorHAnsi" w:eastAsiaTheme="minorHAnsi" w:hAnsiTheme="majorHAnsi" w:cstheme="majorHAnsi"/>
                <w:b/>
                <w:bCs/>
                <w:color w:val="000000"/>
                <w:lang w:eastAsia="en-US"/>
              </w:rPr>
            </w:pPr>
          </w:p>
          <w:p w14:paraId="4BD0BB60" w14:textId="784DB3ED" w:rsidR="00CF4A56" w:rsidRPr="007E644F" w:rsidRDefault="007E644F" w:rsidP="007E644F">
            <w:pPr>
              <w:shd w:val="clear" w:color="auto" w:fill="FFFFFF"/>
              <w:spacing w:line="240" w:lineRule="auto"/>
              <w:ind w:left="0" w:firstLine="142"/>
              <w:rPr>
                <w:rFonts w:asciiTheme="majorHAnsi" w:hAnsiTheme="majorHAnsi" w:cstheme="majorHAnsi"/>
              </w:rPr>
            </w:pPr>
            <w:r w:rsidRPr="007E644F">
              <w:rPr>
                <w:rFonts w:asciiTheme="majorHAnsi" w:hAnsiTheme="majorHAnsi" w:cstheme="majorHAnsi"/>
              </w:rPr>
              <w:t>Ella thanked Youth Council for their input.</w:t>
            </w:r>
          </w:p>
        </w:tc>
      </w:tr>
      <w:tr w:rsidR="00E16CCE" w:rsidRPr="001D2BC4" w14:paraId="34B523AE" w14:textId="77777777" w:rsidTr="00D1677A">
        <w:trPr>
          <w:trHeight w:val="694"/>
        </w:trPr>
        <w:tc>
          <w:tcPr>
            <w:tcW w:w="10777" w:type="dxa"/>
          </w:tcPr>
          <w:p w14:paraId="720777B1" w14:textId="77777777" w:rsidR="00E16CCE" w:rsidRDefault="000E5A6B" w:rsidP="00C87958">
            <w:pPr>
              <w:spacing w:line="240" w:lineRule="auto"/>
              <w:rPr>
                <w:rFonts w:asciiTheme="majorHAnsi" w:hAnsiTheme="majorHAnsi" w:cstheme="majorHAnsi"/>
              </w:rPr>
            </w:pPr>
            <w:r>
              <w:rPr>
                <w:rFonts w:asciiTheme="majorHAnsi" w:hAnsiTheme="majorHAnsi" w:cstheme="majorHAnsi"/>
              </w:rPr>
              <w:t>5:05 – 5:25pm</w:t>
            </w:r>
          </w:p>
          <w:p w14:paraId="0D0359D8" w14:textId="77777777" w:rsidR="000E5A6B" w:rsidRDefault="000E5A6B" w:rsidP="000E5A6B">
            <w:pPr>
              <w:spacing w:line="240" w:lineRule="auto"/>
              <w:rPr>
                <w:rFonts w:asciiTheme="majorHAnsi" w:hAnsiTheme="majorHAnsi" w:cstheme="majorHAnsi"/>
              </w:rPr>
            </w:pPr>
            <w:r>
              <w:rPr>
                <w:rFonts w:asciiTheme="majorHAnsi" w:hAnsiTheme="majorHAnsi" w:cstheme="majorHAnsi"/>
              </w:rPr>
              <w:t>Susan Parker</w:t>
            </w:r>
            <w:r w:rsidRPr="00773098">
              <w:rPr>
                <w:rFonts w:asciiTheme="majorHAnsi" w:hAnsiTheme="majorHAnsi" w:cstheme="majorHAnsi"/>
              </w:rPr>
              <w:t xml:space="preserve"> </w:t>
            </w:r>
            <w:r>
              <w:rPr>
                <w:rFonts w:asciiTheme="majorHAnsi" w:hAnsiTheme="majorHAnsi" w:cstheme="majorHAnsi"/>
              </w:rPr>
              <w:t>|</w:t>
            </w:r>
            <w:r w:rsidRPr="00773098">
              <w:rPr>
                <w:rFonts w:asciiTheme="majorHAnsi" w:hAnsiTheme="majorHAnsi" w:cstheme="majorHAnsi"/>
              </w:rPr>
              <w:t xml:space="preserve"> </w:t>
            </w:r>
            <w:r>
              <w:rPr>
                <w:rFonts w:asciiTheme="majorHAnsi" w:hAnsiTheme="majorHAnsi" w:cstheme="majorHAnsi"/>
              </w:rPr>
              <w:t xml:space="preserve">Health Promotion Officer - </w:t>
            </w:r>
            <w:r w:rsidRPr="00AD4EAC">
              <w:rPr>
                <w:rFonts w:asciiTheme="majorHAnsi" w:hAnsiTheme="majorHAnsi" w:cstheme="majorHAnsi"/>
              </w:rPr>
              <w:t>Healthy Communities | Barwon Health</w:t>
            </w:r>
          </w:p>
          <w:p w14:paraId="44940AC1" w14:textId="77777777" w:rsidR="000E5A6B" w:rsidRDefault="000E5A6B" w:rsidP="000E5A6B">
            <w:pPr>
              <w:spacing w:line="240" w:lineRule="auto"/>
              <w:rPr>
                <w:rFonts w:asciiTheme="majorHAnsi" w:hAnsiTheme="majorHAnsi" w:cstheme="majorHAnsi"/>
              </w:rPr>
            </w:pPr>
          </w:p>
          <w:p w14:paraId="1E62D60B" w14:textId="5350D106" w:rsidR="000E5A6B" w:rsidRDefault="00BF49D3" w:rsidP="000E5A6B">
            <w:pPr>
              <w:spacing w:line="240" w:lineRule="auto"/>
              <w:rPr>
                <w:rFonts w:asciiTheme="majorHAnsi" w:hAnsiTheme="majorHAnsi" w:cstheme="majorHAnsi"/>
                <w:b/>
                <w:bCs/>
                <w:u w:val="single"/>
              </w:rPr>
            </w:pPr>
            <w:r w:rsidRPr="006F0D4A">
              <w:rPr>
                <w:rFonts w:asciiTheme="majorHAnsi" w:hAnsiTheme="majorHAnsi" w:cstheme="majorHAnsi"/>
                <w:b/>
                <w:bCs/>
                <w:u w:val="single"/>
              </w:rPr>
              <w:t>Anti-vaping Resources Update</w:t>
            </w:r>
          </w:p>
          <w:p w14:paraId="4D30539F" w14:textId="6D123F22" w:rsidR="00A57B1C" w:rsidRPr="00A57B1C" w:rsidRDefault="00A57B1C" w:rsidP="00A57B1C">
            <w:pPr>
              <w:spacing w:line="240" w:lineRule="auto"/>
              <w:rPr>
                <w:rFonts w:asciiTheme="majorHAnsi" w:eastAsiaTheme="minorHAnsi" w:hAnsiTheme="majorHAnsi" w:cstheme="majorHAnsi"/>
                <w:color w:val="000000"/>
                <w:lang w:eastAsia="en-US"/>
              </w:rPr>
            </w:pPr>
            <w:r>
              <w:rPr>
                <w:rFonts w:asciiTheme="majorHAnsi" w:eastAsiaTheme="minorHAnsi" w:hAnsiTheme="majorHAnsi" w:cstheme="majorHAnsi"/>
                <w:b/>
                <w:bCs/>
                <w:color w:val="000000"/>
                <w:lang w:eastAsia="en-US"/>
              </w:rPr>
              <w:t xml:space="preserve">Youth Council </w:t>
            </w:r>
            <w:r w:rsidRPr="00704157">
              <w:rPr>
                <w:rFonts w:asciiTheme="majorHAnsi" w:eastAsiaTheme="minorHAnsi" w:hAnsiTheme="majorHAnsi" w:cstheme="majorHAnsi"/>
                <w:b/>
                <w:bCs/>
                <w:color w:val="000000"/>
                <w:lang w:eastAsia="en-US"/>
              </w:rPr>
              <w:t>Priority Area/s:</w:t>
            </w:r>
            <w:r>
              <w:rPr>
                <w:rFonts w:asciiTheme="majorHAnsi" w:eastAsiaTheme="minorHAnsi" w:hAnsiTheme="majorHAnsi" w:cstheme="majorHAnsi"/>
                <w:color w:val="000000"/>
                <w:lang w:eastAsia="en-US"/>
              </w:rPr>
              <w:t xml:space="preserve"> 1</w:t>
            </w:r>
          </w:p>
          <w:p w14:paraId="433540F7" w14:textId="3A760C26" w:rsidR="00865E43" w:rsidRDefault="00865E43" w:rsidP="00865E43">
            <w:pPr>
              <w:spacing w:line="240" w:lineRule="auto"/>
              <w:ind w:left="0"/>
              <w:rPr>
                <w:rFonts w:asciiTheme="majorHAnsi" w:hAnsiTheme="majorHAnsi" w:cstheme="majorHAnsi"/>
              </w:rPr>
            </w:pPr>
          </w:p>
          <w:p w14:paraId="4E8D837B" w14:textId="08C20834" w:rsidR="00865E43" w:rsidRDefault="00865E43" w:rsidP="00865E43">
            <w:pPr>
              <w:spacing w:line="240" w:lineRule="auto"/>
              <w:rPr>
                <w:rFonts w:asciiTheme="majorHAnsi" w:hAnsiTheme="majorHAnsi" w:cstheme="majorHAnsi"/>
              </w:rPr>
            </w:pPr>
            <w:r>
              <w:rPr>
                <w:rFonts w:asciiTheme="majorHAnsi" w:hAnsiTheme="majorHAnsi" w:cstheme="majorHAnsi"/>
              </w:rPr>
              <w:t xml:space="preserve">Susan’s presentation </w:t>
            </w:r>
            <w:r w:rsidR="00397EC1">
              <w:rPr>
                <w:rFonts w:asciiTheme="majorHAnsi" w:hAnsiTheme="majorHAnsi" w:cstheme="majorHAnsi"/>
              </w:rPr>
              <w:t>covered the following:</w:t>
            </w:r>
          </w:p>
          <w:p w14:paraId="52256F5C" w14:textId="72F2CEC9" w:rsidR="00AD208E" w:rsidRDefault="00301B45" w:rsidP="0088202B">
            <w:pPr>
              <w:numPr>
                <w:ilvl w:val="0"/>
                <w:numId w:val="5"/>
              </w:numPr>
              <w:spacing w:line="240" w:lineRule="auto"/>
              <w:rPr>
                <w:rFonts w:asciiTheme="majorHAnsi" w:hAnsiTheme="majorHAnsi" w:cstheme="majorHAnsi"/>
              </w:rPr>
            </w:pPr>
            <w:r>
              <w:rPr>
                <w:rFonts w:asciiTheme="majorHAnsi" w:hAnsiTheme="majorHAnsi" w:cstheme="majorHAnsi"/>
              </w:rPr>
              <w:t>O</w:t>
            </w:r>
            <w:r w:rsidR="00AD208E">
              <w:rPr>
                <w:rFonts w:asciiTheme="majorHAnsi" w:hAnsiTheme="majorHAnsi" w:cstheme="majorHAnsi"/>
              </w:rPr>
              <w:t xml:space="preserve">verview of Health Promotion and Barwon Health’s aims. </w:t>
            </w:r>
          </w:p>
          <w:p w14:paraId="50488444" w14:textId="1D8C659E" w:rsidR="00A57B1C" w:rsidRPr="00A57B1C" w:rsidRDefault="00676C61" w:rsidP="0088202B">
            <w:pPr>
              <w:numPr>
                <w:ilvl w:val="0"/>
                <w:numId w:val="5"/>
              </w:numPr>
              <w:spacing w:line="240" w:lineRule="auto"/>
              <w:rPr>
                <w:rFonts w:asciiTheme="majorHAnsi" w:hAnsiTheme="majorHAnsi" w:cstheme="majorHAnsi"/>
              </w:rPr>
            </w:pPr>
            <w:r>
              <w:rPr>
                <w:rFonts w:asciiTheme="majorHAnsi" w:hAnsiTheme="majorHAnsi" w:cstheme="majorHAnsi"/>
              </w:rPr>
              <w:t>P</w:t>
            </w:r>
            <w:r w:rsidR="00A57B1C" w:rsidRPr="00A57B1C">
              <w:rPr>
                <w:rFonts w:asciiTheme="majorHAnsi" w:hAnsiTheme="majorHAnsi" w:cstheme="majorHAnsi"/>
              </w:rPr>
              <w:t>osters developed from past Youth Council consultations.</w:t>
            </w:r>
          </w:p>
          <w:p w14:paraId="0906F554" w14:textId="46758CEC" w:rsidR="00A57B1C" w:rsidRPr="00A57B1C" w:rsidRDefault="00676C61" w:rsidP="0088202B">
            <w:pPr>
              <w:numPr>
                <w:ilvl w:val="0"/>
                <w:numId w:val="5"/>
              </w:numPr>
              <w:spacing w:line="240" w:lineRule="auto"/>
              <w:rPr>
                <w:rFonts w:asciiTheme="majorHAnsi" w:hAnsiTheme="majorHAnsi" w:cstheme="majorHAnsi"/>
              </w:rPr>
            </w:pPr>
            <w:r>
              <w:rPr>
                <w:rFonts w:asciiTheme="majorHAnsi" w:hAnsiTheme="majorHAnsi" w:cstheme="majorHAnsi"/>
              </w:rPr>
              <w:t>V</w:t>
            </w:r>
            <w:r w:rsidR="00A57B1C" w:rsidRPr="00A57B1C">
              <w:rPr>
                <w:rFonts w:asciiTheme="majorHAnsi" w:hAnsiTheme="majorHAnsi" w:cstheme="majorHAnsi"/>
              </w:rPr>
              <w:t>aping impacts (nicotine, anxiety, environmental harm) and why young people vape.</w:t>
            </w:r>
          </w:p>
          <w:p w14:paraId="6AFE5C13" w14:textId="3D79CB39" w:rsidR="00A57B1C" w:rsidRPr="00A57B1C" w:rsidRDefault="00A57B1C" w:rsidP="0088202B">
            <w:pPr>
              <w:numPr>
                <w:ilvl w:val="0"/>
                <w:numId w:val="5"/>
              </w:numPr>
              <w:spacing w:line="240" w:lineRule="auto"/>
              <w:rPr>
                <w:rFonts w:asciiTheme="majorHAnsi" w:hAnsiTheme="majorHAnsi" w:cstheme="majorHAnsi"/>
              </w:rPr>
            </w:pPr>
            <w:r w:rsidRPr="00A57B1C">
              <w:rPr>
                <w:rFonts w:asciiTheme="majorHAnsi" w:hAnsiTheme="majorHAnsi" w:cstheme="majorHAnsi"/>
              </w:rPr>
              <w:t>Encouraged youth council</w:t>
            </w:r>
            <w:r>
              <w:rPr>
                <w:rFonts w:asciiTheme="majorHAnsi" w:hAnsiTheme="majorHAnsi" w:cstheme="majorHAnsi"/>
              </w:rPr>
              <w:t xml:space="preserve"> members</w:t>
            </w:r>
            <w:r w:rsidRPr="00A57B1C">
              <w:rPr>
                <w:rFonts w:asciiTheme="majorHAnsi" w:hAnsiTheme="majorHAnsi" w:cstheme="majorHAnsi"/>
              </w:rPr>
              <w:t xml:space="preserve"> to act as school champions and participate in a feedback survey.</w:t>
            </w:r>
          </w:p>
          <w:p w14:paraId="3B1F2676" w14:textId="0113294C" w:rsidR="00A57B1C" w:rsidRPr="00A57B1C" w:rsidRDefault="00AF1BA2" w:rsidP="0088202B">
            <w:pPr>
              <w:numPr>
                <w:ilvl w:val="0"/>
                <w:numId w:val="5"/>
              </w:numPr>
              <w:spacing w:line="240" w:lineRule="auto"/>
              <w:rPr>
                <w:rFonts w:asciiTheme="majorHAnsi" w:hAnsiTheme="majorHAnsi" w:cstheme="majorHAnsi"/>
              </w:rPr>
            </w:pPr>
            <w:r>
              <w:rPr>
                <w:rFonts w:asciiTheme="majorHAnsi" w:hAnsiTheme="majorHAnsi" w:cstheme="majorHAnsi"/>
              </w:rPr>
              <w:t xml:space="preserve">Susan sought input from Youth Council about what the project’s next focus should </w:t>
            </w:r>
            <w:r w:rsidR="004853F0">
              <w:rPr>
                <w:rFonts w:asciiTheme="majorHAnsi" w:hAnsiTheme="majorHAnsi" w:cstheme="majorHAnsi"/>
              </w:rPr>
              <w:t xml:space="preserve">be. </w:t>
            </w:r>
            <w:r w:rsidR="00A57B1C" w:rsidRPr="00A57B1C">
              <w:rPr>
                <w:rFonts w:asciiTheme="majorHAnsi" w:hAnsiTheme="majorHAnsi" w:cstheme="majorHAnsi"/>
              </w:rPr>
              <w:t>Key discussion themes: addiction, peer influence, early education, packaging, and laws.</w:t>
            </w:r>
          </w:p>
          <w:p w14:paraId="63C7A615" w14:textId="77777777" w:rsidR="00C377EE" w:rsidRDefault="00C377EE" w:rsidP="000E5A6B">
            <w:pPr>
              <w:spacing w:line="240" w:lineRule="auto"/>
              <w:rPr>
                <w:rFonts w:asciiTheme="majorHAnsi" w:hAnsiTheme="majorHAnsi" w:cstheme="majorHAnsi"/>
              </w:rPr>
            </w:pPr>
          </w:p>
          <w:p w14:paraId="7D6C097E" w14:textId="118BB4B3" w:rsidR="004853F0" w:rsidRDefault="004853F0" w:rsidP="000E5A6B">
            <w:pPr>
              <w:spacing w:line="240" w:lineRule="auto"/>
              <w:rPr>
                <w:rFonts w:asciiTheme="majorHAnsi" w:hAnsiTheme="majorHAnsi" w:cstheme="majorHAnsi"/>
              </w:rPr>
            </w:pPr>
            <w:r>
              <w:rPr>
                <w:rFonts w:asciiTheme="majorHAnsi" w:hAnsiTheme="majorHAnsi" w:cstheme="majorHAnsi"/>
              </w:rPr>
              <w:t>Susan</w:t>
            </w:r>
            <w:r w:rsidRPr="007E644F">
              <w:rPr>
                <w:rFonts w:asciiTheme="majorHAnsi" w:hAnsiTheme="majorHAnsi" w:cstheme="majorHAnsi"/>
              </w:rPr>
              <w:t xml:space="preserve"> thanked Youth Council for their input</w:t>
            </w:r>
            <w:r>
              <w:rPr>
                <w:rFonts w:asciiTheme="majorHAnsi" w:hAnsiTheme="majorHAnsi" w:cstheme="majorHAnsi"/>
              </w:rPr>
              <w:t xml:space="preserve"> and hoped to consult with the group again at a </w:t>
            </w:r>
            <w:r w:rsidR="001F6E12">
              <w:rPr>
                <w:rFonts w:asciiTheme="majorHAnsi" w:hAnsiTheme="majorHAnsi" w:cstheme="majorHAnsi"/>
              </w:rPr>
              <w:t>future meeting.</w:t>
            </w:r>
            <w:r>
              <w:rPr>
                <w:rFonts w:asciiTheme="majorHAnsi" w:hAnsiTheme="majorHAnsi" w:cstheme="majorHAnsi"/>
              </w:rPr>
              <w:t xml:space="preserve"> </w:t>
            </w:r>
          </w:p>
        </w:tc>
      </w:tr>
      <w:tr w:rsidR="00552937" w:rsidRPr="001D2BC4" w14:paraId="64369224" w14:textId="77777777" w:rsidTr="00D1677A">
        <w:trPr>
          <w:trHeight w:val="694"/>
        </w:trPr>
        <w:tc>
          <w:tcPr>
            <w:tcW w:w="10777" w:type="dxa"/>
          </w:tcPr>
          <w:p w14:paraId="03C0EE1D" w14:textId="77777777" w:rsidR="00552937" w:rsidRDefault="00552937" w:rsidP="00C87958">
            <w:pPr>
              <w:spacing w:line="240" w:lineRule="auto"/>
              <w:rPr>
                <w:rFonts w:asciiTheme="majorHAnsi" w:hAnsiTheme="majorHAnsi" w:cstheme="majorHAnsi"/>
              </w:rPr>
            </w:pPr>
            <w:r>
              <w:rPr>
                <w:rFonts w:asciiTheme="majorHAnsi" w:hAnsiTheme="majorHAnsi" w:cstheme="majorHAnsi"/>
              </w:rPr>
              <w:t>5:25 – 5:55pm</w:t>
            </w:r>
          </w:p>
          <w:p w14:paraId="601002B4" w14:textId="79DC5FEF" w:rsidR="00E5560B" w:rsidRDefault="00E8182B" w:rsidP="00150969">
            <w:pPr>
              <w:spacing w:line="240" w:lineRule="auto"/>
              <w:rPr>
                <w:rFonts w:asciiTheme="majorHAnsi" w:hAnsiTheme="majorHAnsi" w:cstheme="majorHAnsi"/>
              </w:rPr>
            </w:pPr>
            <w:r w:rsidRPr="00AD4EAC">
              <w:rPr>
                <w:rFonts w:asciiTheme="majorHAnsi" w:hAnsiTheme="majorHAnsi" w:cstheme="majorHAnsi"/>
              </w:rPr>
              <w:t xml:space="preserve">Tatiana Kessler </w:t>
            </w:r>
            <w:r>
              <w:rPr>
                <w:rFonts w:asciiTheme="majorHAnsi" w:hAnsiTheme="majorHAnsi" w:cstheme="majorHAnsi"/>
              </w:rPr>
              <w:t>|</w:t>
            </w:r>
            <w:r w:rsidRPr="00773098">
              <w:rPr>
                <w:rFonts w:asciiTheme="majorHAnsi" w:hAnsiTheme="majorHAnsi" w:cstheme="majorHAnsi"/>
              </w:rPr>
              <w:t xml:space="preserve"> </w:t>
            </w:r>
            <w:r w:rsidRPr="001F0272">
              <w:rPr>
                <w:rFonts w:asciiTheme="majorHAnsi" w:hAnsiTheme="majorHAnsi" w:cstheme="majorHAnsi"/>
              </w:rPr>
              <w:t xml:space="preserve">Community Engagement </w:t>
            </w:r>
            <w:proofErr w:type="spellStart"/>
            <w:r w:rsidRPr="001F0272">
              <w:rPr>
                <w:rFonts w:asciiTheme="majorHAnsi" w:hAnsiTheme="majorHAnsi" w:cstheme="majorHAnsi"/>
              </w:rPr>
              <w:t>Coordinator</w:t>
            </w:r>
            <w:r>
              <w:rPr>
                <w:rFonts w:asciiTheme="majorHAnsi" w:hAnsiTheme="majorHAnsi" w:cstheme="majorHAnsi"/>
              </w:rPr>
              <w:t>|</w:t>
            </w:r>
            <w:r w:rsidRPr="001F0272">
              <w:rPr>
                <w:rFonts w:asciiTheme="majorHAnsi" w:hAnsiTheme="majorHAnsi" w:cstheme="majorHAnsi"/>
              </w:rPr>
              <w:t>Headspace</w:t>
            </w:r>
            <w:proofErr w:type="spellEnd"/>
            <w:r w:rsidR="000E36D2">
              <w:rPr>
                <w:rFonts w:asciiTheme="majorHAnsi" w:hAnsiTheme="majorHAnsi" w:cstheme="majorHAnsi"/>
              </w:rPr>
              <w:t xml:space="preserve"> </w:t>
            </w:r>
            <w:r w:rsidRPr="001F0272">
              <w:rPr>
                <w:rFonts w:asciiTheme="majorHAnsi" w:hAnsiTheme="majorHAnsi" w:cstheme="majorHAnsi"/>
              </w:rPr>
              <w:t>/STRIDE</w:t>
            </w:r>
          </w:p>
          <w:p w14:paraId="79FCB02E" w14:textId="77777777" w:rsidR="00150969" w:rsidRDefault="00150969" w:rsidP="00150969">
            <w:pPr>
              <w:spacing w:line="240" w:lineRule="auto"/>
              <w:rPr>
                <w:rFonts w:asciiTheme="majorHAnsi" w:hAnsiTheme="majorHAnsi" w:cstheme="majorHAnsi"/>
              </w:rPr>
            </w:pPr>
          </w:p>
          <w:p w14:paraId="49D9354C" w14:textId="0018923A" w:rsidR="00DC6851" w:rsidRPr="00BA77A3" w:rsidRDefault="00BA77A3" w:rsidP="00150969">
            <w:pPr>
              <w:spacing w:line="240" w:lineRule="auto"/>
              <w:rPr>
                <w:rFonts w:asciiTheme="majorHAnsi" w:hAnsiTheme="majorHAnsi" w:cstheme="majorHAnsi"/>
                <w:b/>
                <w:bCs/>
                <w:u w:val="single"/>
              </w:rPr>
            </w:pPr>
            <w:r w:rsidRPr="00BA77A3">
              <w:rPr>
                <w:rFonts w:asciiTheme="majorHAnsi" w:hAnsiTheme="majorHAnsi" w:cstheme="majorHAnsi"/>
                <w:b/>
                <w:bCs/>
                <w:u w:val="single"/>
              </w:rPr>
              <w:t>Community Awareness and Engagement Plan</w:t>
            </w:r>
          </w:p>
          <w:p w14:paraId="42B16F98" w14:textId="6E25A754" w:rsidR="00BA77A3" w:rsidRDefault="0041045D" w:rsidP="00150969">
            <w:pPr>
              <w:spacing w:line="240" w:lineRule="auto"/>
              <w:rPr>
                <w:rFonts w:asciiTheme="majorHAnsi" w:eastAsiaTheme="minorHAnsi" w:hAnsiTheme="majorHAnsi" w:cstheme="majorHAnsi"/>
                <w:color w:val="000000"/>
                <w:lang w:eastAsia="en-US"/>
              </w:rPr>
            </w:pPr>
            <w:r>
              <w:rPr>
                <w:rFonts w:asciiTheme="majorHAnsi" w:eastAsiaTheme="minorHAnsi" w:hAnsiTheme="majorHAnsi" w:cstheme="majorHAnsi"/>
                <w:b/>
                <w:bCs/>
                <w:color w:val="000000"/>
                <w:lang w:eastAsia="en-US"/>
              </w:rPr>
              <w:t xml:space="preserve">Youth Council </w:t>
            </w:r>
            <w:r w:rsidRPr="00704157">
              <w:rPr>
                <w:rFonts w:asciiTheme="majorHAnsi" w:eastAsiaTheme="minorHAnsi" w:hAnsiTheme="majorHAnsi" w:cstheme="majorHAnsi"/>
                <w:b/>
                <w:bCs/>
                <w:color w:val="000000"/>
                <w:lang w:eastAsia="en-US"/>
              </w:rPr>
              <w:t>Priority Area/s:</w:t>
            </w:r>
            <w:r>
              <w:rPr>
                <w:rFonts w:asciiTheme="majorHAnsi" w:eastAsiaTheme="minorHAnsi" w:hAnsiTheme="majorHAnsi" w:cstheme="majorHAnsi"/>
                <w:color w:val="000000"/>
                <w:lang w:eastAsia="en-US"/>
              </w:rPr>
              <w:t xml:space="preserve"> 1</w:t>
            </w:r>
          </w:p>
          <w:p w14:paraId="1DA7A338" w14:textId="77777777" w:rsidR="0041045D" w:rsidRDefault="0041045D" w:rsidP="00150969">
            <w:pPr>
              <w:spacing w:line="240" w:lineRule="auto"/>
              <w:rPr>
                <w:rFonts w:asciiTheme="majorHAnsi" w:hAnsiTheme="majorHAnsi" w:cstheme="majorHAnsi"/>
              </w:rPr>
            </w:pPr>
          </w:p>
          <w:p w14:paraId="75C6C64A" w14:textId="2C8F8962" w:rsidR="00865E43" w:rsidRDefault="00865E43" w:rsidP="00150969">
            <w:pPr>
              <w:spacing w:line="240" w:lineRule="auto"/>
              <w:rPr>
                <w:rFonts w:asciiTheme="majorHAnsi" w:hAnsiTheme="majorHAnsi" w:cstheme="majorHAnsi"/>
              </w:rPr>
            </w:pPr>
            <w:r>
              <w:rPr>
                <w:rFonts w:asciiTheme="majorHAnsi" w:hAnsiTheme="majorHAnsi" w:cstheme="majorHAnsi"/>
              </w:rPr>
              <w:t xml:space="preserve">Tatiana’s presentation </w:t>
            </w:r>
            <w:r w:rsidR="00397EC1">
              <w:rPr>
                <w:rFonts w:asciiTheme="majorHAnsi" w:hAnsiTheme="majorHAnsi" w:cstheme="majorHAnsi"/>
              </w:rPr>
              <w:t>covered the following:</w:t>
            </w:r>
          </w:p>
          <w:p w14:paraId="118CEABD" w14:textId="4EFB2905" w:rsidR="001F6E12" w:rsidRPr="001F6E12" w:rsidRDefault="00676C61" w:rsidP="0088202B">
            <w:pPr>
              <w:numPr>
                <w:ilvl w:val="0"/>
                <w:numId w:val="5"/>
              </w:numPr>
              <w:spacing w:line="240" w:lineRule="auto"/>
              <w:rPr>
                <w:rFonts w:asciiTheme="majorHAnsi" w:hAnsiTheme="majorHAnsi" w:cstheme="majorHAnsi"/>
              </w:rPr>
            </w:pPr>
            <w:r>
              <w:rPr>
                <w:rFonts w:asciiTheme="majorHAnsi" w:hAnsiTheme="majorHAnsi" w:cstheme="majorHAnsi"/>
              </w:rPr>
              <w:t>D</w:t>
            </w:r>
            <w:r w:rsidR="001F6E12" w:rsidRPr="001F6E12">
              <w:rPr>
                <w:rFonts w:asciiTheme="majorHAnsi" w:hAnsiTheme="majorHAnsi" w:cstheme="majorHAnsi"/>
              </w:rPr>
              <w:t>emographic and mental health issue data from Headspace Geelong.</w:t>
            </w:r>
          </w:p>
          <w:p w14:paraId="66161360" w14:textId="465C29DC" w:rsidR="001F6E12" w:rsidRPr="001F6E12" w:rsidRDefault="001F6E12" w:rsidP="0088202B">
            <w:pPr>
              <w:numPr>
                <w:ilvl w:val="0"/>
                <w:numId w:val="5"/>
              </w:numPr>
              <w:spacing w:line="240" w:lineRule="auto"/>
              <w:rPr>
                <w:rFonts w:asciiTheme="majorHAnsi" w:hAnsiTheme="majorHAnsi" w:cstheme="majorHAnsi"/>
              </w:rPr>
            </w:pPr>
            <w:r w:rsidRPr="001F6E12">
              <w:rPr>
                <w:rFonts w:asciiTheme="majorHAnsi" w:hAnsiTheme="majorHAnsi" w:cstheme="majorHAnsi"/>
              </w:rPr>
              <w:t>Issues included: bullying, self-harm, eating disorders, family violence.</w:t>
            </w:r>
          </w:p>
          <w:p w14:paraId="77F224FC" w14:textId="47C71976" w:rsidR="001F6E12" w:rsidRPr="001F6E12" w:rsidRDefault="001F6E12" w:rsidP="0088202B">
            <w:pPr>
              <w:numPr>
                <w:ilvl w:val="0"/>
                <w:numId w:val="5"/>
              </w:numPr>
              <w:spacing w:line="240" w:lineRule="auto"/>
              <w:rPr>
                <w:rFonts w:asciiTheme="majorHAnsi" w:hAnsiTheme="majorHAnsi" w:cstheme="majorHAnsi"/>
              </w:rPr>
            </w:pPr>
            <w:r w:rsidRPr="001F6E12">
              <w:rPr>
                <w:rFonts w:asciiTheme="majorHAnsi" w:hAnsiTheme="majorHAnsi" w:cstheme="majorHAnsi"/>
              </w:rPr>
              <w:t>Invited</w:t>
            </w:r>
            <w:r>
              <w:rPr>
                <w:rFonts w:asciiTheme="majorHAnsi" w:hAnsiTheme="majorHAnsi" w:cstheme="majorHAnsi"/>
              </w:rPr>
              <w:t xml:space="preserve"> Youth Council members</w:t>
            </w:r>
            <w:r w:rsidRPr="001F6E12">
              <w:rPr>
                <w:rFonts w:asciiTheme="majorHAnsi" w:hAnsiTheme="majorHAnsi" w:cstheme="majorHAnsi"/>
              </w:rPr>
              <w:t xml:space="preserve"> to complete a</w:t>
            </w:r>
            <w:r>
              <w:rPr>
                <w:rFonts w:asciiTheme="majorHAnsi" w:hAnsiTheme="majorHAnsi" w:cstheme="majorHAnsi"/>
              </w:rPr>
              <w:t>n online</w:t>
            </w:r>
            <w:r w:rsidRPr="001F6E12">
              <w:rPr>
                <w:rFonts w:asciiTheme="majorHAnsi" w:hAnsiTheme="majorHAnsi" w:cstheme="majorHAnsi"/>
              </w:rPr>
              <w:t xml:space="preserve"> survey on service use, accessibility, stigma, and potential engagement strategies.</w:t>
            </w:r>
          </w:p>
          <w:p w14:paraId="42D81A53" w14:textId="77777777" w:rsidR="00636A96" w:rsidRPr="00DC6851" w:rsidRDefault="00636A96" w:rsidP="00DC6851">
            <w:pPr>
              <w:spacing w:line="240" w:lineRule="auto"/>
              <w:rPr>
                <w:rFonts w:asciiTheme="majorHAnsi" w:hAnsiTheme="majorHAnsi" w:cstheme="majorHAnsi"/>
              </w:rPr>
            </w:pPr>
          </w:p>
          <w:p w14:paraId="37A230CA" w14:textId="3AE9EEE0" w:rsidR="00552937" w:rsidRDefault="001F6E12" w:rsidP="00C87958">
            <w:pPr>
              <w:spacing w:line="240" w:lineRule="auto"/>
              <w:rPr>
                <w:rFonts w:asciiTheme="majorHAnsi" w:hAnsiTheme="majorHAnsi" w:cstheme="majorHAnsi"/>
              </w:rPr>
            </w:pPr>
            <w:r>
              <w:rPr>
                <w:rFonts w:asciiTheme="majorHAnsi" w:hAnsiTheme="majorHAnsi" w:cstheme="majorHAnsi"/>
              </w:rPr>
              <w:t>Tatiana</w:t>
            </w:r>
            <w:r w:rsidRPr="007E644F">
              <w:rPr>
                <w:rFonts w:asciiTheme="majorHAnsi" w:hAnsiTheme="majorHAnsi" w:cstheme="majorHAnsi"/>
              </w:rPr>
              <w:t xml:space="preserve"> thanked Youth Council for their input.</w:t>
            </w:r>
          </w:p>
        </w:tc>
      </w:tr>
      <w:tr w:rsidR="00EE5203" w:rsidRPr="001D2BC4" w14:paraId="3E2C111C" w14:textId="77777777" w:rsidTr="00D1677A">
        <w:trPr>
          <w:trHeight w:val="694"/>
        </w:trPr>
        <w:tc>
          <w:tcPr>
            <w:tcW w:w="10777" w:type="dxa"/>
          </w:tcPr>
          <w:p w14:paraId="05BDDA37" w14:textId="3E5E9B79" w:rsidR="00EE5203" w:rsidRPr="00EE5203" w:rsidRDefault="00865E43" w:rsidP="00EE5203">
            <w:pPr>
              <w:spacing w:line="240" w:lineRule="auto"/>
              <w:rPr>
                <w:rFonts w:asciiTheme="majorHAnsi" w:hAnsiTheme="majorHAnsi" w:cstheme="majorHAnsi"/>
              </w:rPr>
            </w:pPr>
            <w:r>
              <w:rPr>
                <w:rFonts w:asciiTheme="majorHAnsi" w:hAnsiTheme="majorHAnsi" w:cstheme="majorHAnsi"/>
              </w:rPr>
              <w:t>5</w:t>
            </w:r>
            <w:r w:rsidR="00EE5203" w:rsidRPr="00EE5203">
              <w:rPr>
                <w:rFonts w:asciiTheme="majorHAnsi" w:hAnsiTheme="majorHAnsi" w:cstheme="majorHAnsi"/>
              </w:rPr>
              <w:t xml:space="preserve">:55 – </w:t>
            </w:r>
            <w:r>
              <w:rPr>
                <w:rFonts w:asciiTheme="majorHAnsi" w:hAnsiTheme="majorHAnsi" w:cstheme="majorHAnsi"/>
              </w:rPr>
              <w:t>6</w:t>
            </w:r>
            <w:r w:rsidR="00EE5203" w:rsidRPr="00EE5203">
              <w:rPr>
                <w:rFonts w:asciiTheme="majorHAnsi" w:hAnsiTheme="majorHAnsi" w:cstheme="majorHAnsi"/>
              </w:rPr>
              <w:t xml:space="preserve">:05pm </w:t>
            </w:r>
          </w:p>
          <w:p w14:paraId="5F693656" w14:textId="59E100A7" w:rsidR="00EE5203" w:rsidRPr="00EE5203" w:rsidRDefault="001F6E12" w:rsidP="00EE5203">
            <w:pPr>
              <w:spacing w:line="240" w:lineRule="auto"/>
              <w:rPr>
                <w:rFonts w:asciiTheme="majorHAnsi" w:hAnsiTheme="majorHAnsi" w:cstheme="majorHAnsi"/>
              </w:rPr>
            </w:pPr>
            <w:r>
              <w:rPr>
                <w:rFonts w:asciiTheme="majorHAnsi" w:hAnsiTheme="majorHAnsi" w:cstheme="majorHAnsi"/>
              </w:rPr>
              <w:t>Zoe Eastick</w:t>
            </w:r>
            <w:r w:rsidR="00EE5203" w:rsidRPr="00EE5203">
              <w:rPr>
                <w:rFonts w:asciiTheme="majorHAnsi" w:hAnsiTheme="majorHAnsi" w:cstheme="majorHAnsi"/>
              </w:rPr>
              <w:t xml:space="preserve"> | </w:t>
            </w:r>
            <w:r>
              <w:rPr>
                <w:rFonts w:asciiTheme="majorHAnsi" w:hAnsiTheme="majorHAnsi" w:cstheme="majorHAnsi"/>
              </w:rPr>
              <w:t>Youth Development Officer – Civic Participat</w:t>
            </w:r>
            <w:r w:rsidR="00A93BF6">
              <w:rPr>
                <w:rFonts w:asciiTheme="majorHAnsi" w:hAnsiTheme="majorHAnsi" w:cstheme="majorHAnsi"/>
              </w:rPr>
              <w:t>ion</w:t>
            </w:r>
            <w:r w:rsidR="00EE5203" w:rsidRPr="00EE5203">
              <w:rPr>
                <w:rFonts w:asciiTheme="majorHAnsi" w:hAnsiTheme="majorHAnsi" w:cstheme="majorHAnsi"/>
              </w:rPr>
              <w:t xml:space="preserve"> | CoGG</w:t>
            </w:r>
          </w:p>
          <w:p w14:paraId="62567095" w14:textId="77777777" w:rsidR="00EE5203" w:rsidRPr="00EE5203" w:rsidRDefault="00EE5203" w:rsidP="00EE5203">
            <w:pPr>
              <w:spacing w:line="240" w:lineRule="auto"/>
              <w:rPr>
                <w:rFonts w:asciiTheme="majorHAnsi" w:hAnsiTheme="majorHAnsi" w:cstheme="majorHAnsi"/>
              </w:rPr>
            </w:pPr>
          </w:p>
          <w:p w14:paraId="292A0130" w14:textId="77777777" w:rsidR="00EE5203" w:rsidRPr="00EE5203" w:rsidRDefault="00EE5203" w:rsidP="00EE5203">
            <w:pPr>
              <w:spacing w:line="240" w:lineRule="auto"/>
              <w:rPr>
                <w:rFonts w:asciiTheme="majorHAnsi" w:hAnsiTheme="majorHAnsi" w:cstheme="majorHAnsi"/>
                <w:b/>
                <w:bCs/>
                <w:u w:val="single"/>
              </w:rPr>
            </w:pPr>
            <w:r w:rsidRPr="00EE5203">
              <w:rPr>
                <w:rFonts w:asciiTheme="majorHAnsi" w:hAnsiTheme="majorHAnsi" w:cstheme="majorHAnsi"/>
                <w:b/>
                <w:bCs/>
                <w:u w:val="single"/>
              </w:rPr>
              <w:t>2025 Youth Awards</w:t>
            </w:r>
          </w:p>
          <w:p w14:paraId="4B7C47FB" w14:textId="77777777" w:rsidR="00EE5203" w:rsidRPr="00EE5203" w:rsidRDefault="00EE5203" w:rsidP="00EE5203">
            <w:pPr>
              <w:spacing w:line="240" w:lineRule="auto"/>
              <w:rPr>
                <w:rFonts w:asciiTheme="majorHAnsi" w:hAnsiTheme="majorHAnsi" w:cstheme="majorHAnsi"/>
              </w:rPr>
            </w:pPr>
          </w:p>
          <w:p w14:paraId="44CF8274" w14:textId="77777777" w:rsidR="00EE5203" w:rsidRDefault="00A93BF6" w:rsidP="001F6E12">
            <w:pPr>
              <w:spacing w:line="240" w:lineRule="auto"/>
              <w:rPr>
                <w:rFonts w:asciiTheme="majorHAnsi" w:hAnsiTheme="majorHAnsi" w:cstheme="majorHAnsi"/>
              </w:rPr>
            </w:pPr>
            <w:r>
              <w:rPr>
                <w:rFonts w:asciiTheme="majorHAnsi" w:hAnsiTheme="majorHAnsi" w:cstheme="majorHAnsi"/>
              </w:rPr>
              <w:t xml:space="preserve">Zoe spoke on behalf of Dani Parker. </w:t>
            </w:r>
          </w:p>
          <w:p w14:paraId="284A41B4" w14:textId="77777777" w:rsidR="00A93BF6" w:rsidRDefault="00A93BF6" w:rsidP="001F6E12">
            <w:pPr>
              <w:spacing w:line="240" w:lineRule="auto"/>
              <w:rPr>
                <w:rFonts w:asciiTheme="majorHAnsi" w:hAnsiTheme="majorHAnsi" w:cstheme="majorHAnsi"/>
              </w:rPr>
            </w:pPr>
          </w:p>
          <w:p w14:paraId="1A3C824A" w14:textId="77777777" w:rsidR="00865E43" w:rsidRPr="00865E43" w:rsidRDefault="00865E43" w:rsidP="00865E43">
            <w:pPr>
              <w:spacing w:line="240" w:lineRule="auto"/>
              <w:rPr>
                <w:rFonts w:asciiTheme="majorHAnsi" w:hAnsiTheme="majorHAnsi" w:cstheme="majorHAnsi"/>
              </w:rPr>
            </w:pPr>
            <w:r w:rsidRPr="00865E43">
              <w:rPr>
                <w:rFonts w:asciiTheme="majorHAnsi" w:hAnsiTheme="majorHAnsi" w:cstheme="majorHAnsi"/>
              </w:rPr>
              <w:t>Zoe introduced the 2025 Youth Awards and outlined opportunities for Youth Council involvement, including:</w:t>
            </w:r>
          </w:p>
          <w:p w14:paraId="1E5F1824" w14:textId="77777777" w:rsidR="00865E43" w:rsidRPr="00865E43" w:rsidRDefault="00865E43" w:rsidP="0088202B">
            <w:pPr>
              <w:numPr>
                <w:ilvl w:val="0"/>
                <w:numId w:val="5"/>
              </w:numPr>
              <w:spacing w:line="240" w:lineRule="auto"/>
              <w:rPr>
                <w:rFonts w:asciiTheme="majorHAnsi" w:hAnsiTheme="majorHAnsi" w:cstheme="majorHAnsi"/>
              </w:rPr>
            </w:pPr>
            <w:r w:rsidRPr="00865E43">
              <w:rPr>
                <w:rFonts w:asciiTheme="majorHAnsi" w:hAnsiTheme="majorHAnsi" w:cstheme="majorHAnsi"/>
              </w:rPr>
              <w:t>Participating on the judging panel</w:t>
            </w:r>
          </w:p>
          <w:p w14:paraId="412DECF4" w14:textId="77777777" w:rsidR="00865E43" w:rsidRPr="00865E43" w:rsidRDefault="00865E43" w:rsidP="0088202B">
            <w:pPr>
              <w:numPr>
                <w:ilvl w:val="0"/>
                <w:numId w:val="5"/>
              </w:numPr>
              <w:spacing w:line="240" w:lineRule="auto"/>
              <w:rPr>
                <w:rFonts w:asciiTheme="majorHAnsi" w:hAnsiTheme="majorHAnsi" w:cstheme="majorHAnsi"/>
              </w:rPr>
            </w:pPr>
            <w:r w:rsidRPr="00865E43">
              <w:rPr>
                <w:rFonts w:asciiTheme="majorHAnsi" w:hAnsiTheme="majorHAnsi" w:cstheme="majorHAnsi"/>
              </w:rPr>
              <w:t>Promoting the awards within schools</w:t>
            </w:r>
          </w:p>
          <w:p w14:paraId="19E8183F" w14:textId="77777777" w:rsidR="00865E43" w:rsidRPr="00865E43" w:rsidRDefault="00865E43" w:rsidP="0088202B">
            <w:pPr>
              <w:numPr>
                <w:ilvl w:val="0"/>
                <w:numId w:val="5"/>
              </w:numPr>
              <w:spacing w:line="240" w:lineRule="auto"/>
              <w:rPr>
                <w:rFonts w:asciiTheme="majorHAnsi" w:hAnsiTheme="majorHAnsi" w:cstheme="majorHAnsi"/>
              </w:rPr>
            </w:pPr>
            <w:r w:rsidRPr="00865E43">
              <w:rPr>
                <w:rFonts w:asciiTheme="majorHAnsi" w:hAnsiTheme="majorHAnsi" w:cstheme="majorHAnsi"/>
              </w:rPr>
              <w:t>Presenting nominations and awards on the night</w:t>
            </w:r>
          </w:p>
          <w:p w14:paraId="77F6E6ED" w14:textId="77777777" w:rsidR="00865E43" w:rsidRPr="00865E43" w:rsidRDefault="00865E43" w:rsidP="0088202B">
            <w:pPr>
              <w:numPr>
                <w:ilvl w:val="0"/>
                <w:numId w:val="5"/>
              </w:numPr>
              <w:spacing w:line="240" w:lineRule="auto"/>
              <w:rPr>
                <w:rFonts w:asciiTheme="majorHAnsi" w:hAnsiTheme="majorHAnsi" w:cstheme="majorHAnsi"/>
              </w:rPr>
            </w:pPr>
            <w:r w:rsidRPr="00865E43">
              <w:rPr>
                <w:rFonts w:asciiTheme="majorHAnsi" w:hAnsiTheme="majorHAnsi" w:cstheme="majorHAnsi"/>
              </w:rPr>
              <w:t>Welcoming and ushering guests</w:t>
            </w:r>
          </w:p>
          <w:p w14:paraId="5605FB39" w14:textId="4631FD07" w:rsidR="00865E43" w:rsidRPr="00865E43" w:rsidRDefault="00865E43" w:rsidP="0088202B">
            <w:pPr>
              <w:numPr>
                <w:ilvl w:val="0"/>
                <w:numId w:val="5"/>
              </w:numPr>
              <w:spacing w:line="240" w:lineRule="auto"/>
              <w:rPr>
                <w:rFonts w:asciiTheme="majorHAnsi" w:hAnsiTheme="majorHAnsi" w:cstheme="majorHAnsi"/>
              </w:rPr>
            </w:pPr>
            <w:r w:rsidRPr="00865E43">
              <w:rPr>
                <w:rFonts w:asciiTheme="majorHAnsi" w:hAnsiTheme="majorHAnsi" w:cstheme="majorHAnsi"/>
              </w:rPr>
              <w:lastRenderedPageBreak/>
              <w:t>Acting as MCs</w:t>
            </w:r>
            <w:r w:rsidR="003E2E16">
              <w:rPr>
                <w:rFonts w:asciiTheme="majorHAnsi" w:hAnsiTheme="majorHAnsi" w:cstheme="majorHAnsi"/>
              </w:rPr>
              <w:t>/speakers</w:t>
            </w:r>
          </w:p>
          <w:p w14:paraId="543EA8CA" w14:textId="77777777" w:rsidR="00865E43" w:rsidRDefault="00865E43" w:rsidP="00865E43">
            <w:pPr>
              <w:spacing w:line="240" w:lineRule="auto"/>
              <w:rPr>
                <w:rFonts w:asciiTheme="majorHAnsi" w:hAnsiTheme="majorHAnsi" w:cstheme="majorHAnsi"/>
              </w:rPr>
            </w:pPr>
          </w:p>
          <w:p w14:paraId="3E838D8D" w14:textId="2F225C60" w:rsidR="00865E43" w:rsidRPr="00865E43" w:rsidRDefault="00865E43" w:rsidP="00865E43">
            <w:pPr>
              <w:spacing w:line="240" w:lineRule="auto"/>
              <w:rPr>
                <w:rFonts w:asciiTheme="majorHAnsi" w:hAnsiTheme="majorHAnsi" w:cstheme="majorHAnsi"/>
              </w:rPr>
            </w:pPr>
            <w:r w:rsidRPr="00865E43">
              <w:rPr>
                <w:rFonts w:asciiTheme="majorHAnsi" w:hAnsiTheme="majorHAnsi" w:cstheme="majorHAnsi"/>
              </w:rPr>
              <w:t>Youth Council members were asked to consider their preferred roles and to get back to Zoe with their interest.</w:t>
            </w:r>
          </w:p>
          <w:p w14:paraId="15C192DE" w14:textId="6AA6E7CD" w:rsidR="00A93BF6" w:rsidRDefault="00A93BF6" w:rsidP="001F6E12">
            <w:pPr>
              <w:spacing w:line="240" w:lineRule="auto"/>
              <w:rPr>
                <w:rFonts w:asciiTheme="majorHAnsi" w:hAnsiTheme="majorHAnsi" w:cstheme="majorHAnsi"/>
              </w:rPr>
            </w:pPr>
          </w:p>
        </w:tc>
      </w:tr>
    </w:tbl>
    <w:p w14:paraId="44B4BE61" w14:textId="2D13FC97" w:rsidR="006F069D" w:rsidRPr="003628EA" w:rsidRDefault="003628EA" w:rsidP="003628EA">
      <w:pPr>
        <w:spacing w:before="240"/>
        <w:ind w:left="113" w:right="113"/>
        <w:jc w:val="center"/>
        <w:rPr>
          <w:rFonts w:asciiTheme="majorHAnsi" w:hAnsiTheme="majorHAnsi" w:cstheme="majorHAnsi"/>
          <w:b/>
          <w:bCs/>
          <w:color w:val="8ACED7" w:themeColor="accent1"/>
        </w:rPr>
      </w:pPr>
      <w:bookmarkStart w:id="0" w:name="_Hlk171407332"/>
      <w:r w:rsidRPr="001D2BC4">
        <w:rPr>
          <w:rFonts w:asciiTheme="majorHAnsi" w:hAnsiTheme="majorHAnsi" w:cstheme="majorHAnsi"/>
          <w:b/>
          <w:bCs/>
          <w:color w:val="8ACED7" w:themeColor="accent1"/>
        </w:rPr>
        <w:lastRenderedPageBreak/>
        <w:t xml:space="preserve">Dinner </w:t>
      </w:r>
      <w:r>
        <w:rPr>
          <w:rFonts w:asciiTheme="majorHAnsi" w:hAnsiTheme="majorHAnsi" w:cstheme="majorHAnsi"/>
          <w:b/>
          <w:bCs/>
          <w:color w:val="8ACED7" w:themeColor="accent1"/>
        </w:rPr>
        <w:t>5:5</w:t>
      </w:r>
      <w:r w:rsidR="007D4921">
        <w:rPr>
          <w:rFonts w:asciiTheme="majorHAnsi" w:hAnsiTheme="majorHAnsi" w:cstheme="majorHAnsi"/>
          <w:b/>
          <w:bCs/>
          <w:color w:val="8ACED7" w:themeColor="accent1"/>
        </w:rPr>
        <w:t>5</w:t>
      </w:r>
      <w:r>
        <w:rPr>
          <w:rFonts w:asciiTheme="majorHAnsi" w:hAnsiTheme="majorHAnsi" w:cstheme="majorHAnsi"/>
          <w:b/>
          <w:bCs/>
          <w:color w:val="8ACED7" w:themeColor="accent1"/>
        </w:rPr>
        <w:t xml:space="preserve"> – 6:1</w:t>
      </w:r>
      <w:r w:rsidR="007D4921">
        <w:rPr>
          <w:rFonts w:asciiTheme="majorHAnsi" w:hAnsiTheme="majorHAnsi" w:cstheme="majorHAnsi"/>
          <w:b/>
          <w:bCs/>
          <w:color w:val="8ACED7" w:themeColor="accent1"/>
        </w:rPr>
        <w:t>5</w:t>
      </w:r>
      <w:r w:rsidRPr="001D2BC4">
        <w:rPr>
          <w:rFonts w:asciiTheme="majorHAnsi" w:hAnsiTheme="majorHAnsi" w:cstheme="majorHAnsi"/>
          <w:b/>
          <w:bCs/>
          <w:color w:val="8ACED7" w:themeColor="accent1"/>
        </w:rPr>
        <w:t>pm</w:t>
      </w:r>
    </w:p>
    <w:p w14:paraId="27508DC4" w14:textId="77777777" w:rsidR="00FD3EB3" w:rsidRPr="00FA0427" w:rsidRDefault="00FD3EB3" w:rsidP="001A4826">
      <w:pPr>
        <w:pStyle w:val="BodyText"/>
        <w:spacing w:before="0" w:after="0" w:line="240" w:lineRule="auto"/>
        <w:rPr>
          <w:rFonts w:asciiTheme="majorHAnsi" w:hAnsiTheme="majorHAnsi" w:cstheme="majorHAnsi"/>
          <w:sz w:val="18"/>
          <w:szCs w:val="18"/>
        </w:rPr>
      </w:pPr>
    </w:p>
    <w:tbl>
      <w:tblPr>
        <w:tblStyle w:val="TableGrid"/>
        <w:tblW w:w="10777" w:type="dxa"/>
        <w:tblLook w:val="0620" w:firstRow="1" w:lastRow="0" w:firstColumn="0" w:lastColumn="0" w:noHBand="1" w:noVBand="1"/>
      </w:tblPr>
      <w:tblGrid>
        <w:gridCol w:w="10777"/>
      </w:tblGrid>
      <w:tr w:rsidR="004107B6" w:rsidRPr="001D2BC4" w14:paraId="7B211B90"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bookmarkEnd w:id="0"/>
          <w:p w14:paraId="40864C12" w14:textId="7E0E57BC" w:rsidR="004107B6" w:rsidRPr="001D2BC4" w:rsidRDefault="003C08F9" w:rsidP="00BB4CFF">
            <w:pPr>
              <w:ind w:left="0"/>
              <w:rPr>
                <w:rFonts w:cstheme="majorHAnsi"/>
                <w:b w:val="0"/>
                <w:caps w:val="0"/>
                <w:sz w:val="20"/>
              </w:rPr>
            </w:pPr>
            <w:r>
              <w:rPr>
                <w:rFonts w:cstheme="majorHAnsi"/>
                <w:b w:val="0"/>
                <w:caps w:val="0"/>
                <w:sz w:val="20"/>
              </w:rPr>
              <w:t xml:space="preserve">6. </w:t>
            </w:r>
            <w:r w:rsidR="00BB4CFF" w:rsidRPr="001D2BC4">
              <w:rPr>
                <w:rFonts w:cstheme="majorHAnsi"/>
                <w:b w:val="0"/>
                <w:caps w:val="0"/>
                <w:sz w:val="20"/>
              </w:rPr>
              <w:t xml:space="preserve"> </w:t>
            </w:r>
            <w:r w:rsidR="00AA7023" w:rsidRPr="001D2BC4">
              <w:rPr>
                <w:rFonts w:cstheme="majorHAnsi"/>
                <w:b w:val="0"/>
                <w:caps w:val="0"/>
                <w:sz w:val="20"/>
              </w:rPr>
              <w:t xml:space="preserve">Updates </w:t>
            </w:r>
            <w:r w:rsidR="00AA7023">
              <w:rPr>
                <w:rFonts w:cstheme="majorHAnsi"/>
                <w:b w:val="0"/>
                <w:caps w:val="0"/>
                <w:sz w:val="20"/>
              </w:rPr>
              <w:t>(</w:t>
            </w:r>
            <w:r w:rsidR="003628EA">
              <w:rPr>
                <w:rFonts w:cstheme="majorHAnsi"/>
                <w:b w:val="0"/>
                <w:caps w:val="0"/>
                <w:sz w:val="20"/>
              </w:rPr>
              <w:t>6:1</w:t>
            </w:r>
            <w:r w:rsidR="007D4921">
              <w:rPr>
                <w:rFonts w:cstheme="majorHAnsi"/>
                <w:b w:val="0"/>
                <w:caps w:val="0"/>
                <w:sz w:val="20"/>
              </w:rPr>
              <w:t>5</w:t>
            </w:r>
            <w:r w:rsidR="008A43D0">
              <w:rPr>
                <w:rFonts w:cstheme="majorHAnsi"/>
                <w:b w:val="0"/>
                <w:caps w:val="0"/>
                <w:sz w:val="20"/>
              </w:rPr>
              <w:t>pm</w:t>
            </w:r>
            <w:r>
              <w:rPr>
                <w:rFonts w:cstheme="majorHAnsi"/>
                <w:b w:val="0"/>
                <w:caps w:val="0"/>
                <w:sz w:val="20"/>
              </w:rPr>
              <w:t xml:space="preserve"> </w:t>
            </w:r>
            <w:r w:rsidR="002512C6">
              <w:rPr>
                <w:rFonts w:cstheme="majorHAnsi"/>
                <w:b w:val="0"/>
                <w:caps w:val="0"/>
                <w:sz w:val="20"/>
              </w:rPr>
              <w:t xml:space="preserve">– </w:t>
            </w:r>
            <w:r w:rsidR="00FA34D3">
              <w:rPr>
                <w:rFonts w:cstheme="majorHAnsi"/>
                <w:b w:val="0"/>
                <w:caps w:val="0"/>
                <w:sz w:val="20"/>
              </w:rPr>
              <w:t>6</w:t>
            </w:r>
            <w:r w:rsidR="002512C6">
              <w:rPr>
                <w:rFonts w:cstheme="majorHAnsi"/>
                <w:b w:val="0"/>
                <w:caps w:val="0"/>
                <w:sz w:val="20"/>
              </w:rPr>
              <w:t>:</w:t>
            </w:r>
            <w:r w:rsidR="00E75781">
              <w:rPr>
                <w:rFonts w:cstheme="majorHAnsi"/>
                <w:b w:val="0"/>
                <w:caps w:val="0"/>
                <w:sz w:val="20"/>
              </w:rPr>
              <w:t>30</w:t>
            </w:r>
            <w:r w:rsidR="008A43D0">
              <w:rPr>
                <w:rFonts w:cstheme="majorHAnsi"/>
                <w:b w:val="0"/>
                <w:caps w:val="0"/>
                <w:sz w:val="20"/>
              </w:rPr>
              <w:t>pm</w:t>
            </w:r>
            <w:r w:rsidR="002512C6">
              <w:rPr>
                <w:rFonts w:cstheme="majorHAnsi"/>
                <w:b w:val="0"/>
                <w:caps w:val="0"/>
                <w:sz w:val="20"/>
              </w:rPr>
              <w:t>)</w:t>
            </w:r>
          </w:p>
        </w:tc>
      </w:tr>
      <w:tr w:rsidR="006F069D" w:rsidRPr="001D2BC4" w14:paraId="1D4412C4" w14:textId="77777777" w:rsidTr="00DB40B4">
        <w:trPr>
          <w:trHeight w:val="835"/>
        </w:trPr>
        <w:tc>
          <w:tcPr>
            <w:tcW w:w="10777" w:type="dxa"/>
          </w:tcPr>
          <w:p w14:paraId="1C19A531" w14:textId="4D89B949" w:rsidR="006F069D" w:rsidRPr="00DB4CE1" w:rsidRDefault="006F069D" w:rsidP="006F069D">
            <w:pPr>
              <w:pStyle w:val="BodyText"/>
              <w:spacing w:after="0"/>
              <w:rPr>
                <w:rFonts w:asciiTheme="majorHAnsi" w:hAnsiTheme="majorHAnsi" w:cstheme="majorHAnsi"/>
                <w:b/>
                <w:bCs/>
              </w:rPr>
            </w:pPr>
            <w:r w:rsidRPr="00DB4CE1">
              <w:rPr>
                <w:rFonts w:asciiTheme="majorHAnsi" w:hAnsiTheme="majorHAnsi" w:cstheme="majorHAnsi"/>
                <w:b/>
                <w:bCs/>
              </w:rPr>
              <w:t xml:space="preserve">6.1. The Nest Reference Group meeting </w:t>
            </w:r>
            <w:r w:rsidR="00643F26">
              <w:rPr>
                <w:rFonts w:asciiTheme="majorHAnsi" w:hAnsiTheme="majorHAnsi" w:cstheme="majorHAnsi"/>
                <w:b/>
                <w:bCs/>
              </w:rPr>
              <w:t xml:space="preserve">- </w:t>
            </w:r>
            <w:r w:rsidR="00AF4E58" w:rsidRPr="00DB4CE1">
              <w:rPr>
                <w:rFonts w:asciiTheme="majorHAnsi" w:hAnsiTheme="majorHAnsi" w:cstheme="majorHAnsi"/>
                <w:b/>
                <w:bCs/>
              </w:rPr>
              <w:t>Greg</w:t>
            </w:r>
            <w:r w:rsidR="00A81335" w:rsidRPr="00DB4CE1">
              <w:rPr>
                <w:rFonts w:asciiTheme="majorHAnsi" w:hAnsiTheme="majorHAnsi" w:cstheme="majorHAnsi"/>
                <w:b/>
                <w:bCs/>
              </w:rPr>
              <w:t xml:space="preserve"> </w:t>
            </w:r>
            <w:r w:rsidR="0040273F" w:rsidRPr="00DB4CE1">
              <w:rPr>
                <w:rFonts w:asciiTheme="majorHAnsi" w:hAnsiTheme="majorHAnsi" w:cstheme="majorHAnsi"/>
                <w:b/>
                <w:bCs/>
              </w:rPr>
              <w:t xml:space="preserve">and Sarah </w:t>
            </w:r>
          </w:p>
          <w:p w14:paraId="77BB44DA" w14:textId="7B591596" w:rsidR="0040273F" w:rsidRDefault="00B32FB8" w:rsidP="00DB4CE1">
            <w:pPr>
              <w:pStyle w:val="BodyText"/>
              <w:spacing w:after="0"/>
              <w:rPr>
                <w:rFonts w:asciiTheme="majorHAnsi" w:hAnsiTheme="majorHAnsi" w:cstheme="majorHAnsi"/>
              </w:rPr>
            </w:pPr>
            <w:r>
              <w:rPr>
                <w:rFonts w:asciiTheme="majorHAnsi" w:hAnsiTheme="majorHAnsi" w:cstheme="majorHAnsi"/>
              </w:rPr>
              <w:t xml:space="preserve">Business as usual at The Nest. </w:t>
            </w:r>
            <w:r w:rsidR="00A1431F" w:rsidRPr="00A1431F">
              <w:rPr>
                <w:rFonts w:asciiTheme="majorHAnsi" w:hAnsiTheme="majorHAnsi" w:cstheme="majorHAnsi"/>
              </w:rPr>
              <w:t>Programs running well (e.g. guitar lessons, songwriting).</w:t>
            </w:r>
            <w:r w:rsidR="00DB4CE1" w:rsidRPr="00DB4CE1">
              <w:rPr>
                <w:rFonts w:asciiTheme="majorHAnsi" w:hAnsiTheme="majorHAnsi" w:cstheme="majorHAnsi"/>
              </w:rPr>
              <w:t xml:space="preserve"> Some other organisations coming in to offer programs such as The Gordon doing Job Skills.</w:t>
            </w:r>
            <w:r w:rsidR="00A1431F" w:rsidRPr="00A1431F">
              <w:rPr>
                <w:rFonts w:asciiTheme="majorHAnsi" w:hAnsiTheme="majorHAnsi" w:cstheme="majorHAnsi"/>
              </w:rPr>
              <w:t xml:space="preserve"> Suggestion to expand to include cultural diversity.</w:t>
            </w:r>
          </w:p>
          <w:p w14:paraId="4C749F73" w14:textId="395C2B5A" w:rsidR="00CE7CA7" w:rsidRPr="0092122C" w:rsidRDefault="006F069D" w:rsidP="00CE7CA7">
            <w:pPr>
              <w:pStyle w:val="BodyText"/>
              <w:spacing w:after="0"/>
              <w:rPr>
                <w:rFonts w:asciiTheme="majorHAnsi" w:hAnsiTheme="majorHAnsi" w:cstheme="majorHAnsi"/>
                <w:b/>
                <w:bCs/>
              </w:rPr>
            </w:pPr>
            <w:r w:rsidRPr="0092122C">
              <w:rPr>
                <w:rFonts w:asciiTheme="majorHAnsi" w:hAnsiTheme="majorHAnsi" w:cstheme="majorHAnsi"/>
                <w:b/>
                <w:bCs/>
              </w:rPr>
              <w:t xml:space="preserve">6.2. </w:t>
            </w:r>
            <w:r w:rsidR="007956B0" w:rsidRPr="0092122C">
              <w:rPr>
                <w:rFonts w:asciiTheme="majorHAnsi" w:hAnsiTheme="majorHAnsi" w:cstheme="majorHAnsi"/>
                <w:b/>
                <w:bCs/>
              </w:rPr>
              <w:t xml:space="preserve">Youth Council representation at Catholic Care pitches – </w:t>
            </w:r>
            <w:r w:rsidR="00DB4CE1" w:rsidRPr="0092122C">
              <w:rPr>
                <w:rFonts w:asciiTheme="majorHAnsi" w:hAnsiTheme="majorHAnsi" w:cstheme="majorHAnsi"/>
                <w:b/>
                <w:bCs/>
              </w:rPr>
              <w:t xml:space="preserve">Ayush </w:t>
            </w:r>
          </w:p>
          <w:p w14:paraId="4DB83629" w14:textId="17C7D8B0" w:rsidR="0092122C" w:rsidRDefault="00B204F9" w:rsidP="0092122C">
            <w:pPr>
              <w:pStyle w:val="BodyText"/>
              <w:spacing w:after="0"/>
              <w:rPr>
                <w:rFonts w:asciiTheme="majorHAnsi" w:hAnsiTheme="majorHAnsi" w:cstheme="majorHAnsi"/>
              </w:rPr>
            </w:pPr>
            <w:r>
              <w:rPr>
                <w:rFonts w:asciiTheme="majorHAnsi" w:hAnsiTheme="majorHAnsi" w:cstheme="majorHAnsi"/>
              </w:rPr>
              <w:t>Youth Council members</w:t>
            </w:r>
            <w:r w:rsidRPr="00B204F9">
              <w:rPr>
                <w:rFonts w:asciiTheme="majorHAnsi" w:hAnsiTheme="majorHAnsi" w:cstheme="majorHAnsi"/>
              </w:rPr>
              <w:t xml:space="preserve"> attended</w:t>
            </w:r>
            <w:r w:rsidR="0092122C" w:rsidRPr="0092122C">
              <w:rPr>
                <w:rFonts w:asciiTheme="majorHAnsi" w:hAnsiTheme="majorHAnsi" w:cstheme="majorHAnsi"/>
              </w:rPr>
              <w:t xml:space="preserve"> NGSC and Northern Bay College</w:t>
            </w:r>
            <w:r w:rsidRPr="00B204F9">
              <w:rPr>
                <w:rFonts w:asciiTheme="majorHAnsi" w:hAnsiTheme="majorHAnsi" w:cstheme="majorHAnsi"/>
              </w:rPr>
              <w:t xml:space="preserve"> and gave feedback </w:t>
            </w:r>
            <w:r w:rsidR="0092122C">
              <w:rPr>
                <w:rFonts w:asciiTheme="majorHAnsi" w:hAnsiTheme="majorHAnsi" w:cstheme="majorHAnsi"/>
              </w:rPr>
              <w:t>to students who presented their pitches.</w:t>
            </w:r>
            <w:r w:rsidRPr="00B204F9">
              <w:rPr>
                <w:rFonts w:asciiTheme="majorHAnsi" w:hAnsiTheme="majorHAnsi" w:cstheme="majorHAnsi"/>
              </w:rPr>
              <w:t xml:space="preserve"> Ella George MP</w:t>
            </w:r>
            <w:r w:rsidR="0092122C">
              <w:rPr>
                <w:rFonts w:asciiTheme="majorHAnsi" w:hAnsiTheme="majorHAnsi" w:cstheme="majorHAnsi"/>
              </w:rPr>
              <w:t xml:space="preserve"> also participated. </w:t>
            </w:r>
          </w:p>
          <w:p w14:paraId="0514A00C" w14:textId="55124614" w:rsidR="006F069D" w:rsidRDefault="006F069D" w:rsidP="006F069D">
            <w:pPr>
              <w:pStyle w:val="BodyText"/>
              <w:spacing w:after="0"/>
              <w:rPr>
                <w:rFonts w:asciiTheme="majorHAnsi" w:hAnsiTheme="majorHAnsi" w:cstheme="majorHAnsi"/>
                <w:b/>
                <w:bCs/>
              </w:rPr>
            </w:pPr>
            <w:r w:rsidRPr="00643F26">
              <w:rPr>
                <w:rFonts w:asciiTheme="majorHAnsi" w:hAnsiTheme="majorHAnsi" w:cstheme="majorHAnsi"/>
                <w:b/>
                <w:bCs/>
              </w:rPr>
              <w:t xml:space="preserve">6.3. </w:t>
            </w:r>
            <w:r w:rsidR="00D743B2" w:rsidRPr="00643F26">
              <w:rPr>
                <w:rFonts w:asciiTheme="majorHAnsi" w:hAnsiTheme="majorHAnsi" w:cstheme="majorHAnsi"/>
                <w:b/>
                <w:bCs/>
              </w:rPr>
              <w:t xml:space="preserve">Youth Council representation at </w:t>
            </w:r>
            <w:r w:rsidR="00A2470B" w:rsidRPr="00643F26">
              <w:rPr>
                <w:rFonts w:asciiTheme="majorHAnsi" w:hAnsiTheme="majorHAnsi" w:cstheme="majorHAnsi"/>
                <w:b/>
                <w:bCs/>
              </w:rPr>
              <w:t xml:space="preserve">Council Plan </w:t>
            </w:r>
            <w:r w:rsidR="00D743B2" w:rsidRPr="00643F26">
              <w:rPr>
                <w:rFonts w:asciiTheme="majorHAnsi" w:hAnsiTheme="majorHAnsi" w:cstheme="majorHAnsi"/>
                <w:b/>
                <w:bCs/>
              </w:rPr>
              <w:t>Engagement Panel Playback</w:t>
            </w:r>
            <w:r w:rsidR="00643F26">
              <w:rPr>
                <w:rFonts w:asciiTheme="majorHAnsi" w:hAnsiTheme="majorHAnsi" w:cstheme="majorHAnsi"/>
                <w:b/>
                <w:bCs/>
              </w:rPr>
              <w:t xml:space="preserve"> </w:t>
            </w:r>
            <w:r w:rsidR="00FA1576" w:rsidRPr="00643F26">
              <w:rPr>
                <w:rFonts w:asciiTheme="majorHAnsi" w:hAnsiTheme="majorHAnsi" w:cstheme="majorHAnsi"/>
                <w:b/>
                <w:bCs/>
              </w:rPr>
              <w:t>– 4 June –Bella</w:t>
            </w:r>
            <w:r w:rsidR="00643F26">
              <w:rPr>
                <w:rFonts w:asciiTheme="majorHAnsi" w:hAnsiTheme="majorHAnsi" w:cstheme="majorHAnsi"/>
                <w:b/>
                <w:bCs/>
              </w:rPr>
              <w:t xml:space="preserve">, </w:t>
            </w:r>
            <w:r w:rsidR="00FA1576" w:rsidRPr="00643F26">
              <w:rPr>
                <w:rFonts w:asciiTheme="majorHAnsi" w:hAnsiTheme="majorHAnsi" w:cstheme="majorHAnsi"/>
                <w:b/>
                <w:bCs/>
              </w:rPr>
              <w:t>Sarah</w:t>
            </w:r>
            <w:r w:rsidR="00643F26">
              <w:rPr>
                <w:rFonts w:asciiTheme="majorHAnsi" w:hAnsiTheme="majorHAnsi" w:cstheme="majorHAnsi"/>
                <w:b/>
                <w:bCs/>
              </w:rPr>
              <w:t xml:space="preserve"> and </w:t>
            </w:r>
            <w:r w:rsidR="00FA1576" w:rsidRPr="00643F26">
              <w:rPr>
                <w:rFonts w:asciiTheme="majorHAnsi" w:hAnsiTheme="majorHAnsi" w:cstheme="majorHAnsi"/>
                <w:b/>
                <w:bCs/>
              </w:rPr>
              <w:t>Ayush</w:t>
            </w:r>
          </w:p>
          <w:p w14:paraId="196692CD" w14:textId="2551F37B" w:rsidR="00694E1E" w:rsidRPr="00694E1E" w:rsidRDefault="00694E1E" w:rsidP="006F069D">
            <w:pPr>
              <w:pStyle w:val="BodyText"/>
              <w:spacing w:after="0"/>
              <w:rPr>
                <w:rFonts w:asciiTheme="majorHAnsi" w:hAnsiTheme="majorHAnsi" w:cstheme="majorHAnsi"/>
              </w:rPr>
            </w:pPr>
            <w:r>
              <w:rPr>
                <w:rFonts w:asciiTheme="majorHAnsi" w:hAnsiTheme="majorHAnsi" w:cstheme="majorHAnsi"/>
              </w:rPr>
              <w:t xml:space="preserve">Attending </w:t>
            </w:r>
            <w:r w:rsidRPr="00694E1E">
              <w:rPr>
                <w:rFonts w:asciiTheme="majorHAnsi" w:hAnsiTheme="majorHAnsi" w:cstheme="majorHAnsi"/>
              </w:rPr>
              <w:t>Youth Council</w:t>
            </w:r>
            <w:r>
              <w:rPr>
                <w:rFonts w:asciiTheme="majorHAnsi" w:hAnsiTheme="majorHAnsi" w:cstheme="majorHAnsi"/>
              </w:rPr>
              <w:t xml:space="preserve"> members</w:t>
            </w:r>
            <w:r w:rsidRPr="00694E1E">
              <w:rPr>
                <w:rFonts w:asciiTheme="majorHAnsi" w:hAnsiTheme="majorHAnsi" w:cstheme="majorHAnsi"/>
              </w:rPr>
              <w:t xml:space="preserve"> stated that it was </w:t>
            </w:r>
            <w:proofErr w:type="gramStart"/>
            <w:r w:rsidRPr="00694E1E">
              <w:rPr>
                <w:rFonts w:asciiTheme="majorHAnsi" w:hAnsiTheme="majorHAnsi" w:cstheme="majorHAnsi"/>
              </w:rPr>
              <w:t>really interesting</w:t>
            </w:r>
            <w:proofErr w:type="gramEnd"/>
            <w:r w:rsidRPr="00694E1E">
              <w:rPr>
                <w:rFonts w:asciiTheme="majorHAnsi" w:hAnsiTheme="majorHAnsi" w:cstheme="majorHAnsi"/>
              </w:rPr>
              <w:t xml:space="preserve"> - very official and great to hear the differing opinions on the direction of Council. A great experience to see the process in action.</w:t>
            </w:r>
          </w:p>
          <w:p w14:paraId="46C19BF1" w14:textId="30A27EE1" w:rsidR="0027030C" w:rsidRDefault="006F069D" w:rsidP="00A56B59">
            <w:pPr>
              <w:pStyle w:val="BodyText"/>
              <w:spacing w:after="0"/>
              <w:rPr>
                <w:rFonts w:asciiTheme="majorHAnsi" w:hAnsiTheme="majorHAnsi" w:cstheme="majorHAnsi"/>
                <w:b/>
                <w:bCs/>
              </w:rPr>
            </w:pPr>
            <w:r w:rsidRPr="00694E1E">
              <w:rPr>
                <w:rFonts w:asciiTheme="majorHAnsi" w:hAnsiTheme="majorHAnsi" w:cstheme="majorHAnsi"/>
                <w:b/>
                <w:bCs/>
              </w:rPr>
              <w:t xml:space="preserve">6.4. </w:t>
            </w:r>
            <w:r w:rsidR="00CE7CA7" w:rsidRPr="00694E1E">
              <w:rPr>
                <w:rFonts w:asciiTheme="majorHAnsi" w:hAnsiTheme="majorHAnsi" w:cstheme="majorHAnsi"/>
                <w:b/>
                <w:bCs/>
              </w:rPr>
              <w:t>Public speaking workshop confirmed – Saturday 5 July</w:t>
            </w:r>
          </w:p>
          <w:p w14:paraId="0D35A7C4" w14:textId="762A40F9" w:rsidR="00A967EC" w:rsidRPr="00A967EC" w:rsidRDefault="00312CFD" w:rsidP="00A56B59">
            <w:pPr>
              <w:pStyle w:val="BodyText"/>
              <w:spacing w:after="0"/>
              <w:rPr>
                <w:rFonts w:asciiTheme="majorHAnsi" w:hAnsiTheme="majorHAnsi" w:cstheme="majorHAnsi"/>
              </w:rPr>
            </w:pPr>
            <w:r>
              <w:rPr>
                <w:rFonts w:asciiTheme="majorHAnsi" w:hAnsiTheme="majorHAnsi" w:cstheme="majorHAnsi"/>
              </w:rPr>
              <w:t>Six a</w:t>
            </w:r>
            <w:r w:rsidR="00A967EC" w:rsidRPr="00A967EC">
              <w:rPr>
                <w:rFonts w:asciiTheme="majorHAnsi" w:hAnsiTheme="majorHAnsi" w:cstheme="majorHAnsi"/>
              </w:rPr>
              <w:t>ttendees confirmed.</w:t>
            </w:r>
          </w:p>
          <w:p w14:paraId="1974EBFF" w14:textId="191B4588" w:rsidR="004A1F27" w:rsidRPr="00D31BED" w:rsidRDefault="0011714A" w:rsidP="004A1F27">
            <w:pPr>
              <w:pStyle w:val="BodyText"/>
              <w:spacing w:after="0"/>
              <w:rPr>
                <w:rFonts w:asciiTheme="majorHAnsi" w:hAnsiTheme="majorHAnsi" w:cstheme="majorHAnsi"/>
                <w:b/>
                <w:bCs/>
              </w:rPr>
            </w:pPr>
            <w:r w:rsidRPr="00D31BED">
              <w:rPr>
                <w:rFonts w:asciiTheme="majorHAnsi" w:hAnsiTheme="majorHAnsi" w:cstheme="majorHAnsi"/>
                <w:b/>
                <w:bCs/>
              </w:rPr>
              <w:t>6.</w:t>
            </w:r>
            <w:r w:rsidR="00A56B59" w:rsidRPr="00D31BED">
              <w:rPr>
                <w:rFonts w:asciiTheme="majorHAnsi" w:hAnsiTheme="majorHAnsi" w:cstheme="majorHAnsi"/>
                <w:b/>
                <w:bCs/>
              </w:rPr>
              <w:t>5</w:t>
            </w:r>
            <w:r w:rsidRPr="00D31BED">
              <w:rPr>
                <w:rFonts w:asciiTheme="majorHAnsi" w:hAnsiTheme="majorHAnsi" w:cstheme="majorHAnsi"/>
                <w:b/>
                <w:bCs/>
              </w:rPr>
              <w:t xml:space="preserve">. </w:t>
            </w:r>
            <w:r w:rsidR="00CE7CA7" w:rsidRPr="00D31BED">
              <w:rPr>
                <w:rFonts w:asciiTheme="majorHAnsi" w:hAnsiTheme="majorHAnsi" w:cstheme="majorHAnsi"/>
                <w:b/>
                <w:bCs/>
              </w:rPr>
              <w:t>Geelong Youth Awards nominations campaign update</w:t>
            </w:r>
            <w:r w:rsidR="00F9717A" w:rsidRPr="00D31BED">
              <w:rPr>
                <w:rFonts w:asciiTheme="majorHAnsi" w:hAnsiTheme="majorHAnsi" w:cstheme="majorHAnsi"/>
                <w:b/>
                <w:bCs/>
              </w:rPr>
              <w:t xml:space="preserve"> – schools and your help promoting</w:t>
            </w:r>
          </w:p>
          <w:p w14:paraId="2996983F" w14:textId="77777777" w:rsidR="0012711E" w:rsidRDefault="0012711E" w:rsidP="004A1F27">
            <w:pPr>
              <w:pStyle w:val="BodyText"/>
              <w:spacing w:after="0"/>
              <w:rPr>
                <w:rFonts w:asciiTheme="majorHAnsi" w:hAnsiTheme="majorHAnsi" w:cstheme="majorHAnsi"/>
              </w:rPr>
            </w:pPr>
            <w:r w:rsidRPr="0012711E">
              <w:rPr>
                <w:rFonts w:asciiTheme="majorHAnsi" w:hAnsiTheme="majorHAnsi" w:cstheme="majorHAnsi"/>
              </w:rPr>
              <w:t>Ongoing promotions in schools. Ayush thanked everyone involved.</w:t>
            </w:r>
          </w:p>
          <w:p w14:paraId="257423AD" w14:textId="67AE6CF3" w:rsidR="00F85758" w:rsidRPr="0012711E" w:rsidRDefault="00F85758" w:rsidP="004A1F27">
            <w:pPr>
              <w:pStyle w:val="BodyText"/>
              <w:spacing w:after="0"/>
              <w:rPr>
                <w:rFonts w:asciiTheme="majorHAnsi" w:hAnsiTheme="majorHAnsi" w:cstheme="majorHAnsi"/>
                <w:b/>
                <w:bCs/>
              </w:rPr>
            </w:pPr>
            <w:r w:rsidRPr="0012711E">
              <w:rPr>
                <w:rFonts w:asciiTheme="majorHAnsi" w:hAnsiTheme="majorHAnsi" w:cstheme="majorHAnsi"/>
                <w:b/>
                <w:bCs/>
              </w:rPr>
              <w:t>6.</w:t>
            </w:r>
            <w:r w:rsidR="00A56B59" w:rsidRPr="0012711E">
              <w:rPr>
                <w:rFonts w:asciiTheme="majorHAnsi" w:hAnsiTheme="majorHAnsi" w:cstheme="majorHAnsi"/>
                <w:b/>
                <w:bCs/>
              </w:rPr>
              <w:t>6</w:t>
            </w:r>
            <w:r w:rsidRPr="0012711E">
              <w:rPr>
                <w:rFonts w:asciiTheme="majorHAnsi" w:hAnsiTheme="majorHAnsi" w:cstheme="majorHAnsi"/>
                <w:b/>
                <w:bCs/>
              </w:rPr>
              <w:t xml:space="preserve">. </w:t>
            </w:r>
            <w:r w:rsidR="00FA1576" w:rsidRPr="0012711E">
              <w:rPr>
                <w:rFonts w:asciiTheme="majorHAnsi" w:hAnsiTheme="majorHAnsi" w:cstheme="majorHAnsi"/>
                <w:b/>
                <w:bCs/>
              </w:rPr>
              <w:t xml:space="preserve">CCMP </w:t>
            </w:r>
            <w:r w:rsidR="00692DE2" w:rsidRPr="0012711E">
              <w:rPr>
                <w:rFonts w:asciiTheme="majorHAnsi" w:hAnsiTheme="majorHAnsi" w:cstheme="majorHAnsi"/>
                <w:b/>
                <w:bCs/>
              </w:rPr>
              <w:t>–</w:t>
            </w:r>
            <w:r w:rsidR="00FA1576" w:rsidRPr="0012711E">
              <w:rPr>
                <w:rFonts w:asciiTheme="majorHAnsi" w:hAnsiTheme="majorHAnsi" w:cstheme="majorHAnsi"/>
                <w:b/>
                <w:bCs/>
              </w:rPr>
              <w:t xml:space="preserve"> </w:t>
            </w:r>
            <w:r w:rsidR="003F4D0D" w:rsidRPr="0012711E">
              <w:rPr>
                <w:rFonts w:asciiTheme="majorHAnsi" w:hAnsiTheme="majorHAnsi" w:cstheme="majorHAnsi"/>
                <w:b/>
                <w:bCs/>
              </w:rPr>
              <w:t>Volunteer if anyone wants to chair the meeting</w:t>
            </w:r>
          </w:p>
          <w:p w14:paraId="7A887B38" w14:textId="5BA54BCC" w:rsidR="0012711E" w:rsidRDefault="0012711E" w:rsidP="004A1F27">
            <w:pPr>
              <w:pStyle w:val="BodyText"/>
              <w:spacing w:after="0"/>
              <w:rPr>
                <w:rFonts w:asciiTheme="majorHAnsi" w:hAnsiTheme="majorHAnsi" w:cstheme="majorHAnsi"/>
              </w:rPr>
            </w:pPr>
            <w:r w:rsidRPr="0012711E">
              <w:rPr>
                <w:rFonts w:asciiTheme="majorHAnsi" w:hAnsiTheme="majorHAnsi" w:cstheme="majorHAnsi"/>
              </w:rPr>
              <w:t>Archie volunteered to chair next meeting; will coordinate with Zoe.</w:t>
            </w:r>
          </w:p>
          <w:p w14:paraId="4593A059" w14:textId="64EA45D1" w:rsidR="00692DE2" w:rsidRPr="00CF63E5" w:rsidRDefault="00692DE2" w:rsidP="004A1F27">
            <w:pPr>
              <w:pStyle w:val="BodyText"/>
              <w:spacing w:after="0"/>
              <w:rPr>
                <w:rFonts w:asciiTheme="majorHAnsi" w:hAnsiTheme="majorHAnsi" w:cstheme="majorHAnsi"/>
                <w:b/>
                <w:bCs/>
              </w:rPr>
            </w:pPr>
            <w:r w:rsidRPr="00CF63E5">
              <w:rPr>
                <w:rFonts w:asciiTheme="majorHAnsi" w:hAnsiTheme="majorHAnsi" w:cstheme="majorHAnsi"/>
                <w:b/>
                <w:bCs/>
              </w:rPr>
              <w:t>6.</w:t>
            </w:r>
            <w:r w:rsidR="00A56B59" w:rsidRPr="00CF63E5">
              <w:rPr>
                <w:rFonts w:asciiTheme="majorHAnsi" w:hAnsiTheme="majorHAnsi" w:cstheme="majorHAnsi"/>
                <w:b/>
                <w:bCs/>
              </w:rPr>
              <w:t>7</w:t>
            </w:r>
            <w:r w:rsidRPr="00CF63E5">
              <w:rPr>
                <w:rFonts w:asciiTheme="majorHAnsi" w:hAnsiTheme="majorHAnsi" w:cstheme="majorHAnsi"/>
                <w:b/>
                <w:bCs/>
              </w:rPr>
              <w:t>. 2026 Youth Council Nominations – audio recording and filming – 7 July</w:t>
            </w:r>
          </w:p>
          <w:p w14:paraId="719FF7BA" w14:textId="2CFE04EE" w:rsidR="00CF63E5" w:rsidRDefault="008D5E60" w:rsidP="004A1F27">
            <w:pPr>
              <w:pStyle w:val="BodyText"/>
              <w:spacing w:after="0"/>
              <w:rPr>
                <w:rFonts w:asciiTheme="majorHAnsi" w:hAnsiTheme="majorHAnsi" w:cstheme="majorHAnsi"/>
              </w:rPr>
            </w:pPr>
            <w:r>
              <w:rPr>
                <w:rFonts w:asciiTheme="majorHAnsi" w:hAnsiTheme="majorHAnsi" w:cstheme="majorHAnsi"/>
              </w:rPr>
              <w:t>Seven attendees confirmed.</w:t>
            </w:r>
          </w:p>
          <w:p w14:paraId="6FB02D1F" w14:textId="09D5C51D" w:rsidR="003C6E08" w:rsidRPr="009C1B61" w:rsidRDefault="003C6E08" w:rsidP="004A1F27">
            <w:pPr>
              <w:pStyle w:val="BodyText"/>
              <w:spacing w:after="0"/>
              <w:rPr>
                <w:rFonts w:asciiTheme="majorHAnsi" w:hAnsiTheme="majorHAnsi" w:cstheme="majorHAnsi"/>
                <w:b/>
                <w:bCs/>
              </w:rPr>
            </w:pPr>
            <w:r w:rsidRPr="009C1B61">
              <w:rPr>
                <w:rFonts w:asciiTheme="majorHAnsi" w:hAnsiTheme="majorHAnsi" w:cstheme="majorHAnsi"/>
                <w:b/>
                <w:bCs/>
              </w:rPr>
              <w:t>6.</w:t>
            </w:r>
            <w:r w:rsidR="00A56B59" w:rsidRPr="009C1B61">
              <w:rPr>
                <w:rFonts w:asciiTheme="majorHAnsi" w:hAnsiTheme="majorHAnsi" w:cstheme="majorHAnsi"/>
                <w:b/>
                <w:bCs/>
              </w:rPr>
              <w:t>8</w:t>
            </w:r>
            <w:r w:rsidRPr="009C1B61">
              <w:rPr>
                <w:rFonts w:asciiTheme="majorHAnsi" w:hAnsiTheme="majorHAnsi" w:cstheme="majorHAnsi"/>
                <w:b/>
                <w:bCs/>
              </w:rPr>
              <w:t>. YACVic Advocacy Training – 10 July</w:t>
            </w:r>
          </w:p>
          <w:p w14:paraId="24470FB3" w14:textId="5C23EDDF" w:rsidR="009C1B61" w:rsidRDefault="009C1B61" w:rsidP="004A1F27">
            <w:pPr>
              <w:pStyle w:val="BodyText"/>
              <w:spacing w:after="0"/>
              <w:rPr>
                <w:rFonts w:asciiTheme="majorHAnsi" w:hAnsiTheme="majorHAnsi" w:cstheme="majorHAnsi"/>
              </w:rPr>
            </w:pPr>
            <w:r>
              <w:rPr>
                <w:rFonts w:asciiTheme="majorHAnsi" w:hAnsiTheme="majorHAnsi" w:cstheme="majorHAnsi"/>
              </w:rPr>
              <w:t>Five attendees confirmed.</w:t>
            </w:r>
          </w:p>
          <w:p w14:paraId="031B11CC" w14:textId="7468AE1B" w:rsidR="00692DE2" w:rsidRPr="009C1B61" w:rsidRDefault="0033366D" w:rsidP="004A1F27">
            <w:pPr>
              <w:pStyle w:val="BodyText"/>
              <w:spacing w:after="0"/>
              <w:rPr>
                <w:rFonts w:asciiTheme="majorHAnsi" w:hAnsiTheme="majorHAnsi" w:cstheme="majorHAnsi"/>
                <w:b/>
                <w:bCs/>
              </w:rPr>
            </w:pPr>
            <w:r w:rsidRPr="009C1B61">
              <w:rPr>
                <w:rFonts w:asciiTheme="majorHAnsi" w:hAnsiTheme="majorHAnsi" w:cstheme="majorHAnsi"/>
                <w:b/>
                <w:bCs/>
              </w:rPr>
              <w:t>6.</w:t>
            </w:r>
            <w:r w:rsidR="00A56B59" w:rsidRPr="009C1B61">
              <w:rPr>
                <w:rFonts w:asciiTheme="majorHAnsi" w:hAnsiTheme="majorHAnsi" w:cstheme="majorHAnsi"/>
                <w:b/>
                <w:bCs/>
              </w:rPr>
              <w:t>9</w:t>
            </w:r>
            <w:r w:rsidRPr="009C1B61">
              <w:rPr>
                <w:rFonts w:asciiTheme="majorHAnsi" w:hAnsiTheme="majorHAnsi" w:cstheme="majorHAnsi"/>
                <w:b/>
                <w:bCs/>
              </w:rPr>
              <w:t>. Geelong Nature Festival Mega Drop In – 14 July</w:t>
            </w:r>
          </w:p>
          <w:p w14:paraId="0C5BCDB0" w14:textId="48252AEC" w:rsidR="009C1B61" w:rsidRDefault="00AF39B0" w:rsidP="004A1F27">
            <w:pPr>
              <w:pStyle w:val="BodyText"/>
              <w:spacing w:after="0"/>
              <w:rPr>
                <w:rFonts w:asciiTheme="majorHAnsi" w:hAnsiTheme="majorHAnsi" w:cstheme="majorHAnsi"/>
              </w:rPr>
            </w:pPr>
            <w:r>
              <w:rPr>
                <w:rFonts w:asciiTheme="majorHAnsi" w:hAnsiTheme="majorHAnsi" w:cstheme="majorHAnsi"/>
              </w:rPr>
              <w:t xml:space="preserve">Some Youth Council members involved in planning and all Youth Council members invited to attend. </w:t>
            </w:r>
          </w:p>
          <w:p w14:paraId="44C83ED8" w14:textId="77777777" w:rsidR="00C85F82" w:rsidRPr="00C85F82" w:rsidRDefault="00762167" w:rsidP="00C85F82">
            <w:pPr>
              <w:pStyle w:val="BodyText"/>
              <w:spacing w:after="0"/>
              <w:rPr>
                <w:rFonts w:asciiTheme="majorHAnsi" w:hAnsiTheme="majorHAnsi" w:cstheme="majorHAnsi"/>
                <w:b/>
                <w:bCs/>
              </w:rPr>
            </w:pPr>
            <w:r w:rsidRPr="00C85F82">
              <w:rPr>
                <w:rFonts w:asciiTheme="majorHAnsi" w:hAnsiTheme="majorHAnsi" w:cstheme="majorHAnsi"/>
                <w:b/>
                <w:bCs/>
              </w:rPr>
              <w:t>6.1</w:t>
            </w:r>
            <w:r w:rsidR="00A56B59" w:rsidRPr="00C85F82">
              <w:rPr>
                <w:rFonts w:asciiTheme="majorHAnsi" w:hAnsiTheme="majorHAnsi" w:cstheme="majorHAnsi"/>
                <w:b/>
                <w:bCs/>
              </w:rPr>
              <w:t>0</w:t>
            </w:r>
            <w:r w:rsidRPr="00C85F82">
              <w:rPr>
                <w:rFonts w:asciiTheme="majorHAnsi" w:hAnsiTheme="majorHAnsi" w:cstheme="majorHAnsi"/>
                <w:b/>
                <w:bCs/>
              </w:rPr>
              <w:t>. Change of meeting time to 4:30</w:t>
            </w:r>
            <w:r w:rsidR="006E5822" w:rsidRPr="00C85F82">
              <w:rPr>
                <w:rFonts w:asciiTheme="majorHAnsi" w:hAnsiTheme="majorHAnsi" w:cstheme="majorHAnsi"/>
                <w:b/>
                <w:bCs/>
              </w:rPr>
              <w:t>pm</w:t>
            </w:r>
            <w:r w:rsidRPr="00C85F82">
              <w:rPr>
                <w:rFonts w:asciiTheme="majorHAnsi" w:hAnsiTheme="majorHAnsi" w:cstheme="majorHAnsi"/>
                <w:b/>
                <w:bCs/>
              </w:rPr>
              <w:t xml:space="preserve"> for future meetings </w:t>
            </w:r>
          </w:p>
          <w:p w14:paraId="27F280CD" w14:textId="53C4D4C7" w:rsidR="00C85F82" w:rsidRPr="00C67F43" w:rsidRDefault="00C85F82" w:rsidP="00C85F82">
            <w:pPr>
              <w:pStyle w:val="BodyText"/>
              <w:spacing w:after="0"/>
              <w:rPr>
                <w:rFonts w:asciiTheme="majorHAnsi" w:hAnsiTheme="majorHAnsi" w:cstheme="majorHAnsi"/>
              </w:rPr>
            </w:pPr>
            <w:r>
              <w:rPr>
                <w:rFonts w:asciiTheme="majorHAnsi" w:hAnsiTheme="majorHAnsi" w:cstheme="majorHAnsi"/>
              </w:rPr>
              <w:t xml:space="preserve">All attending members support the earlier start time for future meetings. </w:t>
            </w:r>
          </w:p>
        </w:tc>
      </w:tr>
    </w:tbl>
    <w:p w14:paraId="5163AD01" w14:textId="3CA0E34E" w:rsidR="00BB6879" w:rsidRPr="007B0971" w:rsidRDefault="00BB6879" w:rsidP="005C0D57">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00E625FA" w:rsidR="00EF0BDF" w:rsidRPr="001D2BC4" w:rsidRDefault="00547412" w:rsidP="00BB4CFF">
            <w:pPr>
              <w:ind w:left="0"/>
              <w:rPr>
                <w:rFonts w:cstheme="majorHAnsi"/>
                <w:b w:val="0"/>
                <w:caps w:val="0"/>
                <w:sz w:val="20"/>
              </w:rPr>
            </w:pPr>
            <w:r>
              <w:rPr>
                <w:rFonts w:cstheme="majorHAnsi"/>
                <w:b w:val="0"/>
                <w:caps w:val="0"/>
                <w:sz w:val="20"/>
              </w:rPr>
              <w:t>8</w:t>
            </w:r>
            <w:r w:rsidR="00BB4CFF" w:rsidRPr="001D2BC4">
              <w:rPr>
                <w:rFonts w:cstheme="majorHAnsi"/>
                <w:b w:val="0"/>
                <w:caps w:val="0"/>
                <w:sz w:val="20"/>
              </w:rPr>
              <w:t xml:space="preserve">. </w:t>
            </w:r>
            <w:r w:rsidR="00E37EB3">
              <w:rPr>
                <w:rFonts w:cstheme="majorHAnsi"/>
                <w:b w:val="0"/>
                <w:caps w:val="0"/>
                <w:sz w:val="20"/>
              </w:rPr>
              <w:t xml:space="preserve">CCMP prep </w:t>
            </w:r>
            <w:r w:rsidR="008A41A0">
              <w:rPr>
                <w:rFonts w:cstheme="majorHAnsi"/>
                <w:b w:val="0"/>
                <w:caps w:val="0"/>
                <w:sz w:val="20"/>
              </w:rPr>
              <w:t>(6:</w:t>
            </w:r>
            <w:r w:rsidR="00E75781">
              <w:rPr>
                <w:rFonts w:cstheme="majorHAnsi"/>
                <w:b w:val="0"/>
                <w:caps w:val="0"/>
                <w:sz w:val="20"/>
              </w:rPr>
              <w:t>30</w:t>
            </w:r>
            <w:r w:rsidR="008A41A0">
              <w:rPr>
                <w:rFonts w:cstheme="majorHAnsi"/>
                <w:b w:val="0"/>
                <w:caps w:val="0"/>
                <w:sz w:val="20"/>
              </w:rPr>
              <w:t>pm – 7:</w:t>
            </w:r>
            <w:r w:rsidR="00017FD4">
              <w:rPr>
                <w:rFonts w:cstheme="majorHAnsi"/>
                <w:b w:val="0"/>
                <w:caps w:val="0"/>
                <w:sz w:val="20"/>
              </w:rPr>
              <w:t>15</w:t>
            </w:r>
            <w:r w:rsidR="008A41A0">
              <w:rPr>
                <w:rFonts w:cstheme="majorHAnsi"/>
                <w:b w:val="0"/>
                <w:caps w:val="0"/>
                <w:sz w:val="20"/>
              </w:rPr>
              <w:t>pm)</w:t>
            </w:r>
          </w:p>
        </w:tc>
      </w:tr>
    </w:tbl>
    <w:p w14:paraId="225D99AE" w14:textId="64131FD7" w:rsidR="00627DE9" w:rsidRPr="00D804C6" w:rsidRDefault="00F57991" w:rsidP="008F7A54">
      <w:pPr>
        <w:pStyle w:val="BodyText"/>
        <w:spacing w:after="0"/>
        <w:ind w:left="113" w:right="113"/>
        <w:rPr>
          <w:rFonts w:asciiTheme="majorHAnsi" w:hAnsiTheme="majorHAnsi" w:cstheme="majorHAnsi"/>
          <w:b/>
          <w:bCs/>
        </w:rPr>
      </w:pPr>
      <w:r w:rsidRPr="00D804C6">
        <w:rPr>
          <w:rFonts w:asciiTheme="majorHAnsi" w:hAnsiTheme="majorHAnsi" w:cstheme="majorHAnsi"/>
          <w:b/>
          <w:bCs/>
        </w:rPr>
        <w:t xml:space="preserve">8.1. </w:t>
      </w:r>
      <w:r w:rsidR="008F7A54" w:rsidRPr="00D804C6">
        <w:rPr>
          <w:rFonts w:asciiTheme="majorHAnsi" w:hAnsiTheme="majorHAnsi" w:cstheme="majorHAnsi"/>
          <w:b/>
          <w:bCs/>
        </w:rPr>
        <w:t xml:space="preserve">Each group </w:t>
      </w:r>
      <w:r w:rsidR="009659A3" w:rsidRPr="00D804C6">
        <w:rPr>
          <w:rFonts w:asciiTheme="majorHAnsi" w:hAnsiTheme="majorHAnsi" w:cstheme="majorHAnsi"/>
          <w:b/>
          <w:bCs/>
        </w:rPr>
        <w:t>presented</w:t>
      </w:r>
      <w:r w:rsidR="008F7A54" w:rsidRPr="00D804C6">
        <w:rPr>
          <w:rFonts w:asciiTheme="majorHAnsi" w:hAnsiTheme="majorHAnsi" w:cstheme="majorHAnsi"/>
          <w:b/>
          <w:bCs/>
        </w:rPr>
        <w:t xml:space="preserve"> their research about</w:t>
      </w:r>
      <w:r w:rsidR="003F4D0D" w:rsidRPr="00D804C6">
        <w:rPr>
          <w:rFonts w:asciiTheme="majorHAnsi" w:hAnsiTheme="majorHAnsi" w:cstheme="majorHAnsi"/>
          <w:b/>
          <w:bCs/>
        </w:rPr>
        <w:t xml:space="preserve"> </w:t>
      </w:r>
      <w:r w:rsidR="00A47B53" w:rsidRPr="00D804C6">
        <w:rPr>
          <w:rFonts w:asciiTheme="majorHAnsi" w:hAnsiTheme="majorHAnsi" w:cstheme="majorHAnsi"/>
          <w:b/>
          <w:bCs/>
        </w:rPr>
        <w:t xml:space="preserve">the following two </w:t>
      </w:r>
      <w:r w:rsidR="003F4D0D" w:rsidRPr="00D804C6">
        <w:rPr>
          <w:rFonts w:asciiTheme="majorHAnsi" w:hAnsiTheme="majorHAnsi" w:cstheme="majorHAnsi"/>
          <w:b/>
          <w:bCs/>
        </w:rPr>
        <w:t>priority areas</w:t>
      </w:r>
      <w:r w:rsidR="008F7A54" w:rsidRPr="00D804C6">
        <w:rPr>
          <w:rFonts w:asciiTheme="majorHAnsi" w:hAnsiTheme="majorHAnsi" w:cstheme="majorHAnsi"/>
          <w:b/>
          <w:bCs/>
        </w:rPr>
        <w:t>:</w:t>
      </w:r>
    </w:p>
    <w:p w14:paraId="473C148F" w14:textId="77777777" w:rsidR="006E4227" w:rsidRDefault="006E4227" w:rsidP="0088202B">
      <w:pPr>
        <w:pStyle w:val="BodyText"/>
        <w:numPr>
          <w:ilvl w:val="0"/>
          <w:numId w:val="4"/>
        </w:numPr>
        <w:spacing w:before="0" w:after="0"/>
        <w:ind w:right="113"/>
        <w:rPr>
          <w:rFonts w:asciiTheme="majorHAnsi" w:hAnsiTheme="majorHAnsi" w:cstheme="majorHAnsi"/>
        </w:rPr>
      </w:pPr>
      <w:r w:rsidRPr="006E4227">
        <w:rPr>
          <w:rFonts w:asciiTheme="majorHAnsi" w:hAnsiTheme="majorHAnsi" w:cstheme="majorHAnsi"/>
        </w:rPr>
        <w:t>Advance health and wellbeing initiatives for young people, with a focus on discrimination, violence and substance abuse.</w:t>
      </w:r>
    </w:p>
    <w:p w14:paraId="4C2CDFBE" w14:textId="02525906" w:rsidR="006E4227" w:rsidRDefault="006E4227" w:rsidP="0088202B">
      <w:pPr>
        <w:pStyle w:val="BodyText"/>
        <w:numPr>
          <w:ilvl w:val="0"/>
          <w:numId w:val="4"/>
        </w:numPr>
        <w:spacing w:before="0" w:after="0"/>
        <w:ind w:right="113"/>
        <w:rPr>
          <w:rFonts w:asciiTheme="majorHAnsi" w:hAnsiTheme="majorHAnsi" w:cstheme="majorHAnsi"/>
        </w:rPr>
      </w:pPr>
      <w:r w:rsidRPr="006E4227">
        <w:rPr>
          <w:rFonts w:asciiTheme="majorHAnsi" w:hAnsiTheme="majorHAnsi" w:cstheme="majorHAnsi"/>
        </w:rPr>
        <w:t>Progress initiatives to alleviate cost of living pressures, recognising its impact on young people.</w:t>
      </w:r>
    </w:p>
    <w:p w14:paraId="76CB06FC" w14:textId="77777777" w:rsidR="00476EB6" w:rsidRPr="00476EB6" w:rsidRDefault="00476EB6" w:rsidP="00476EB6">
      <w:pPr>
        <w:pStyle w:val="BodyText"/>
        <w:spacing w:before="0" w:after="0"/>
        <w:ind w:right="113"/>
        <w:rPr>
          <w:rFonts w:asciiTheme="majorHAnsi" w:hAnsiTheme="majorHAnsi" w:cstheme="majorHAnsi"/>
        </w:rPr>
      </w:pPr>
    </w:p>
    <w:p w14:paraId="6E4039AD" w14:textId="10CE0128" w:rsidR="006E4227" w:rsidRPr="00783F52" w:rsidRDefault="006E4227" w:rsidP="00074166">
      <w:pPr>
        <w:pStyle w:val="BodyText"/>
        <w:spacing w:before="0" w:after="0"/>
        <w:ind w:left="142" w:right="113"/>
        <w:rPr>
          <w:rFonts w:asciiTheme="majorHAnsi" w:hAnsiTheme="majorHAnsi" w:cstheme="majorHAnsi"/>
          <w:b/>
          <w:bCs/>
        </w:rPr>
      </w:pPr>
      <w:r w:rsidRPr="00783F52">
        <w:rPr>
          <w:rFonts w:asciiTheme="majorHAnsi" w:hAnsiTheme="majorHAnsi" w:cstheme="majorHAnsi"/>
          <w:b/>
          <w:bCs/>
        </w:rPr>
        <w:t xml:space="preserve">Group 1 – </w:t>
      </w:r>
    </w:p>
    <w:p w14:paraId="2C23A0AE" w14:textId="6CDCABD0" w:rsidR="00783F52" w:rsidRPr="00783F52" w:rsidRDefault="00783F52" w:rsidP="00074166">
      <w:pPr>
        <w:pStyle w:val="BodyText"/>
        <w:spacing w:before="0" w:after="0"/>
        <w:ind w:left="142" w:right="113"/>
        <w:rPr>
          <w:rFonts w:asciiTheme="majorHAnsi" w:hAnsiTheme="majorHAnsi" w:cstheme="majorHAnsi"/>
          <w:b/>
          <w:bCs/>
        </w:rPr>
      </w:pPr>
      <w:r w:rsidRPr="00783F52">
        <w:rPr>
          <w:rFonts w:asciiTheme="majorHAnsi" w:hAnsiTheme="majorHAnsi" w:cstheme="majorHAnsi"/>
          <w:b/>
          <w:bCs/>
        </w:rPr>
        <w:t xml:space="preserve">Ayush, Archie, </w:t>
      </w:r>
      <w:r w:rsidR="00E111BB">
        <w:rPr>
          <w:rFonts w:asciiTheme="majorHAnsi" w:hAnsiTheme="majorHAnsi" w:cstheme="majorHAnsi"/>
          <w:b/>
          <w:bCs/>
        </w:rPr>
        <w:t xml:space="preserve">(apologies – Lola and </w:t>
      </w:r>
      <w:r w:rsidRPr="00783F52">
        <w:rPr>
          <w:rFonts w:asciiTheme="majorHAnsi" w:hAnsiTheme="majorHAnsi" w:cstheme="majorHAnsi"/>
          <w:b/>
          <w:bCs/>
        </w:rPr>
        <w:t>Mohammad</w:t>
      </w:r>
      <w:r w:rsidR="00E111BB">
        <w:rPr>
          <w:rFonts w:asciiTheme="majorHAnsi" w:hAnsiTheme="majorHAnsi" w:cstheme="majorHAnsi"/>
          <w:b/>
          <w:bCs/>
        </w:rPr>
        <w:t>)</w:t>
      </w:r>
    </w:p>
    <w:p w14:paraId="28B229B9" w14:textId="70113931" w:rsidR="006E4227" w:rsidRDefault="00783F52" w:rsidP="00074166">
      <w:pPr>
        <w:pStyle w:val="BodyText"/>
        <w:spacing w:before="0" w:after="0"/>
        <w:ind w:left="142" w:right="113"/>
        <w:rPr>
          <w:rFonts w:asciiTheme="majorHAnsi" w:hAnsiTheme="majorHAnsi" w:cstheme="majorHAnsi"/>
        </w:rPr>
      </w:pPr>
      <w:r w:rsidRPr="00783F52">
        <w:rPr>
          <w:rFonts w:asciiTheme="majorHAnsi" w:hAnsiTheme="majorHAnsi" w:cstheme="majorHAnsi"/>
        </w:rPr>
        <w:t xml:space="preserve">What are </w:t>
      </w:r>
      <w:r w:rsidRPr="00783F52">
        <w:rPr>
          <w:rFonts w:asciiTheme="majorHAnsi" w:hAnsiTheme="majorHAnsi" w:cstheme="majorHAnsi"/>
          <w:b/>
          <w:bCs/>
        </w:rPr>
        <w:t xml:space="preserve">other councils across </w:t>
      </w:r>
      <w:r w:rsidRPr="00783F52">
        <w:rPr>
          <w:rFonts w:asciiTheme="majorHAnsi" w:hAnsiTheme="majorHAnsi" w:cstheme="majorHAnsi"/>
          <w:b/>
          <w:bCs/>
          <w:u w:val="single"/>
        </w:rPr>
        <w:t>Australia</w:t>
      </w:r>
      <w:r w:rsidRPr="00783F52">
        <w:rPr>
          <w:rFonts w:asciiTheme="majorHAnsi" w:hAnsiTheme="majorHAnsi" w:cstheme="majorHAnsi"/>
        </w:rPr>
        <w:t xml:space="preserve"> doing to address these? What are their projects, activities, policies, services, etc.?</w:t>
      </w:r>
    </w:p>
    <w:p w14:paraId="5D5543AD" w14:textId="77777777" w:rsidR="00783F52" w:rsidRPr="001227BE" w:rsidRDefault="00783F52" w:rsidP="00074166">
      <w:pPr>
        <w:pStyle w:val="BodyText"/>
        <w:spacing w:before="0" w:after="0"/>
        <w:ind w:left="142" w:right="113"/>
        <w:rPr>
          <w:rFonts w:asciiTheme="majorHAnsi" w:hAnsiTheme="majorHAnsi" w:cstheme="majorHAnsi"/>
        </w:rPr>
      </w:pPr>
    </w:p>
    <w:p w14:paraId="38CC6D70" w14:textId="0465DD32" w:rsidR="001227BE" w:rsidRPr="001227BE" w:rsidRDefault="001227BE" w:rsidP="001227BE">
      <w:pPr>
        <w:pStyle w:val="BodyText"/>
        <w:spacing w:before="0" w:after="0"/>
        <w:ind w:left="142" w:right="113"/>
        <w:rPr>
          <w:rFonts w:asciiTheme="majorHAnsi" w:hAnsiTheme="majorHAnsi" w:cstheme="majorHAnsi"/>
          <w:b/>
          <w:bCs/>
        </w:rPr>
      </w:pPr>
      <w:r w:rsidRPr="001227BE">
        <w:rPr>
          <w:rFonts w:asciiTheme="majorHAnsi" w:hAnsiTheme="majorHAnsi" w:cstheme="majorHAnsi"/>
          <w:b/>
          <w:bCs/>
        </w:rPr>
        <w:t>Health &amp; Wellbeing:</w:t>
      </w:r>
    </w:p>
    <w:p w14:paraId="158F3097" w14:textId="77777777" w:rsidR="001227BE" w:rsidRPr="001227BE" w:rsidRDefault="001227BE" w:rsidP="0088202B">
      <w:pPr>
        <w:pStyle w:val="BodyText"/>
        <w:numPr>
          <w:ilvl w:val="0"/>
          <w:numId w:val="6"/>
        </w:numPr>
        <w:spacing w:before="0" w:after="0"/>
        <w:ind w:right="113"/>
        <w:rPr>
          <w:rFonts w:asciiTheme="majorHAnsi" w:hAnsiTheme="majorHAnsi" w:cstheme="majorHAnsi"/>
        </w:rPr>
      </w:pPr>
      <w:r w:rsidRPr="001227BE">
        <w:rPr>
          <w:rFonts w:asciiTheme="majorHAnsi" w:hAnsiTheme="majorHAnsi" w:cstheme="majorHAnsi"/>
          <w:b/>
          <w:bCs/>
        </w:rPr>
        <w:t xml:space="preserve">Geelong </w:t>
      </w:r>
      <w:r w:rsidRPr="001227BE">
        <w:rPr>
          <w:rFonts w:asciiTheme="majorHAnsi" w:hAnsiTheme="majorHAnsi" w:cstheme="majorHAnsi"/>
        </w:rPr>
        <w:t>– The Nest: Youth hub offering meals, activities, and support.</w:t>
      </w:r>
    </w:p>
    <w:p w14:paraId="3147CE99" w14:textId="77777777" w:rsidR="001227BE" w:rsidRPr="001227BE" w:rsidRDefault="001227BE" w:rsidP="0088202B">
      <w:pPr>
        <w:pStyle w:val="BodyText"/>
        <w:numPr>
          <w:ilvl w:val="0"/>
          <w:numId w:val="6"/>
        </w:numPr>
        <w:spacing w:before="0" w:after="0"/>
        <w:ind w:right="113"/>
        <w:rPr>
          <w:rFonts w:asciiTheme="majorHAnsi" w:hAnsiTheme="majorHAnsi" w:cstheme="majorHAnsi"/>
        </w:rPr>
      </w:pPr>
      <w:r w:rsidRPr="001227BE">
        <w:rPr>
          <w:rFonts w:asciiTheme="majorHAnsi" w:hAnsiTheme="majorHAnsi" w:cstheme="majorHAnsi"/>
          <w:b/>
          <w:bCs/>
        </w:rPr>
        <w:lastRenderedPageBreak/>
        <w:t>Frankston</w:t>
      </w:r>
      <w:r w:rsidRPr="001227BE">
        <w:rPr>
          <w:rFonts w:asciiTheme="majorHAnsi" w:hAnsiTheme="majorHAnsi" w:cstheme="majorHAnsi"/>
        </w:rPr>
        <w:t xml:space="preserve"> – Healthy Body, Healthy Mind: Focus on alcohol/drug support and discrimination.</w:t>
      </w:r>
    </w:p>
    <w:p w14:paraId="2ACD90D6" w14:textId="77777777" w:rsidR="001227BE" w:rsidRDefault="001227BE" w:rsidP="0088202B">
      <w:pPr>
        <w:pStyle w:val="BodyText"/>
        <w:numPr>
          <w:ilvl w:val="0"/>
          <w:numId w:val="6"/>
        </w:numPr>
        <w:spacing w:before="0" w:after="0"/>
        <w:ind w:right="113"/>
        <w:rPr>
          <w:rFonts w:asciiTheme="majorHAnsi" w:hAnsiTheme="majorHAnsi" w:cstheme="majorHAnsi"/>
        </w:rPr>
      </w:pPr>
      <w:r w:rsidRPr="001227BE">
        <w:rPr>
          <w:rFonts w:asciiTheme="majorHAnsi" w:hAnsiTheme="majorHAnsi" w:cstheme="majorHAnsi"/>
          <w:b/>
          <w:bCs/>
        </w:rPr>
        <w:t>Yarra Council</w:t>
      </w:r>
      <w:r w:rsidRPr="001227BE">
        <w:rPr>
          <w:rFonts w:asciiTheme="majorHAnsi" w:hAnsiTheme="majorHAnsi" w:cstheme="majorHAnsi"/>
        </w:rPr>
        <w:t>: Strong policies on racism, gendered violence, and drug harm, tailored for diverse youth.</w:t>
      </w:r>
    </w:p>
    <w:p w14:paraId="16AEED14" w14:textId="77777777" w:rsidR="001227BE" w:rsidRPr="001227BE" w:rsidRDefault="001227BE" w:rsidP="001227BE">
      <w:pPr>
        <w:pStyle w:val="BodyText"/>
        <w:spacing w:before="0" w:after="0"/>
        <w:ind w:left="720" w:right="113"/>
        <w:rPr>
          <w:rFonts w:asciiTheme="majorHAnsi" w:hAnsiTheme="majorHAnsi" w:cstheme="majorHAnsi"/>
        </w:rPr>
      </w:pPr>
    </w:p>
    <w:p w14:paraId="2B3A1FA2" w14:textId="52E3892D" w:rsidR="001227BE" w:rsidRPr="001227BE" w:rsidRDefault="001227BE" w:rsidP="001227BE">
      <w:pPr>
        <w:pStyle w:val="BodyText"/>
        <w:spacing w:before="0" w:after="0"/>
        <w:ind w:left="142" w:right="113"/>
        <w:rPr>
          <w:rFonts w:asciiTheme="majorHAnsi" w:hAnsiTheme="majorHAnsi" w:cstheme="majorHAnsi"/>
          <w:b/>
          <w:bCs/>
        </w:rPr>
      </w:pPr>
      <w:r w:rsidRPr="001227BE">
        <w:rPr>
          <w:rFonts w:asciiTheme="majorHAnsi" w:hAnsiTheme="majorHAnsi" w:cstheme="majorHAnsi"/>
          <w:b/>
          <w:bCs/>
        </w:rPr>
        <w:t>Cost of Living:</w:t>
      </w:r>
    </w:p>
    <w:p w14:paraId="6FDC6509" w14:textId="3F360321" w:rsidR="001227BE" w:rsidRPr="001227BE" w:rsidRDefault="001227BE" w:rsidP="0088202B">
      <w:pPr>
        <w:pStyle w:val="BodyText"/>
        <w:numPr>
          <w:ilvl w:val="0"/>
          <w:numId w:val="7"/>
        </w:numPr>
        <w:spacing w:before="0" w:after="0"/>
        <w:ind w:right="113"/>
        <w:rPr>
          <w:rFonts w:asciiTheme="majorHAnsi" w:hAnsiTheme="majorHAnsi" w:cstheme="majorHAnsi"/>
        </w:rPr>
      </w:pPr>
      <w:r w:rsidRPr="001227BE">
        <w:rPr>
          <w:rFonts w:asciiTheme="majorHAnsi" w:hAnsiTheme="majorHAnsi" w:cstheme="majorHAnsi"/>
        </w:rPr>
        <w:t>QLD Government – Skilled for Work Program: Supports young people entering the workforce.</w:t>
      </w:r>
      <w:r w:rsidRPr="00567535">
        <w:rPr>
          <w:rFonts w:asciiTheme="majorHAnsi" w:hAnsiTheme="majorHAnsi" w:cstheme="majorHAnsi"/>
        </w:rPr>
        <w:t xml:space="preserve"> Whilst not local government, concept could be</w:t>
      </w:r>
      <w:r w:rsidR="00EB449C" w:rsidRPr="00567535">
        <w:rPr>
          <w:rFonts w:asciiTheme="majorHAnsi" w:hAnsiTheme="majorHAnsi" w:cstheme="majorHAnsi"/>
        </w:rPr>
        <w:t xml:space="preserve"> considered. </w:t>
      </w:r>
    </w:p>
    <w:p w14:paraId="751D0CA4" w14:textId="306B69B5" w:rsidR="001227BE" w:rsidRPr="001227BE" w:rsidRDefault="001227BE" w:rsidP="0088202B">
      <w:pPr>
        <w:pStyle w:val="BodyText"/>
        <w:numPr>
          <w:ilvl w:val="0"/>
          <w:numId w:val="7"/>
        </w:numPr>
        <w:spacing w:before="0" w:after="0"/>
        <w:ind w:right="113"/>
        <w:rPr>
          <w:rFonts w:asciiTheme="majorHAnsi" w:hAnsiTheme="majorHAnsi" w:cstheme="majorHAnsi"/>
        </w:rPr>
      </w:pPr>
      <w:r w:rsidRPr="001227BE">
        <w:rPr>
          <w:rFonts w:asciiTheme="majorHAnsi" w:hAnsiTheme="majorHAnsi" w:cstheme="majorHAnsi"/>
        </w:rPr>
        <w:t>Australian Local Government Association (ALGA): Provides grants to local councils, some aligned with Youth Council priorities.</w:t>
      </w:r>
      <w:r w:rsidR="00EB449C">
        <w:rPr>
          <w:rFonts w:asciiTheme="majorHAnsi" w:hAnsiTheme="majorHAnsi" w:cstheme="majorHAnsi"/>
        </w:rPr>
        <w:t xml:space="preserve"> Could consider offering/prioritising similar grants.</w:t>
      </w:r>
    </w:p>
    <w:p w14:paraId="767AF1E0" w14:textId="77777777" w:rsidR="001227BE" w:rsidRPr="001227BE" w:rsidRDefault="001227BE" w:rsidP="0088202B">
      <w:pPr>
        <w:pStyle w:val="BodyText"/>
        <w:numPr>
          <w:ilvl w:val="0"/>
          <w:numId w:val="7"/>
        </w:numPr>
        <w:spacing w:before="0" w:after="0"/>
        <w:ind w:right="113"/>
        <w:rPr>
          <w:rFonts w:asciiTheme="majorHAnsi" w:hAnsiTheme="majorHAnsi" w:cstheme="majorHAnsi"/>
        </w:rPr>
      </w:pPr>
      <w:r w:rsidRPr="001227BE">
        <w:rPr>
          <w:rFonts w:asciiTheme="majorHAnsi" w:hAnsiTheme="majorHAnsi" w:cstheme="majorHAnsi"/>
        </w:rPr>
        <w:t>Discussions included how cost-of-living programs vary and the importance of targeted grants to enable housing and service access.</w:t>
      </w:r>
    </w:p>
    <w:p w14:paraId="0AD3746F" w14:textId="77777777" w:rsidR="00EB449C" w:rsidRDefault="00EB449C" w:rsidP="00074166">
      <w:pPr>
        <w:pStyle w:val="BodyText"/>
        <w:spacing w:before="0" w:after="0"/>
        <w:ind w:left="142" w:right="113"/>
        <w:rPr>
          <w:rFonts w:asciiTheme="majorHAnsi" w:hAnsiTheme="majorHAnsi" w:cstheme="majorHAnsi"/>
          <w:b/>
          <w:bCs/>
        </w:rPr>
      </w:pPr>
    </w:p>
    <w:p w14:paraId="732EC1E8" w14:textId="23C2FF93" w:rsidR="00783F52" w:rsidRPr="004E52B3" w:rsidRDefault="00783F52" w:rsidP="00074166">
      <w:pPr>
        <w:pStyle w:val="BodyText"/>
        <w:spacing w:before="0" w:after="0"/>
        <w:ind w:left="142" w:right="113"/>
        <w:rPr>
          <w:rFonts w:asciiTheme="majorHAnsi" w:hAnsiTheme="majorHAnsi" w:cstheme="majorHAnsi"/>
          <w:b/>
          <w:bCs/>
        </w:rPr>
      </w:pPr>
      <w:r w:rsidRPr="004E52B3">
        <w:rPr>
          <w:rFonts w:asciiTheme="majorHAnsi" w:hAnsiTheme="majorHAnsi" w:cstheme="majorHAnsi"/>
          <w:b/>
          <w:bCs/>
        </w:rPr>
        <w:t>Group 2 –</w:t>
      </w:r>
    </w:p>
    <w:p w14:paraId="6F4EF45B" w14:textId="32E842CE" w:rsidR="00783F52" w:rsidRPr="004E52B3" w:rsidRDefault="00783F52" w:rsidP="00074166">
      <w:pPr>
        <w:pStyle w:val="BodyText"/>
        <w:spacing w:before="0" w:after="0"/>
        <w:ind w:left="142" w:right="113"/>
        <w:rPr>
          <w:rFonts w:asciiTheme="majorHAnsi" w:hAnsiTheme="majorHAnsi" w:cstheme="majorHAnsi"/>
          <w:b/>
          <w:bCs/>
        </w:rPr>
      </w:pPr>
      <w:r w:rsidRPr="004E52B3">
        <w:rPr>
          <w:rFonts w:asciiTheme="majorHAnsi" w:hAnsiTheme="majorHAnsi" w:cstheme="majorHAnsi"/>
          <w:b/>
          <w:bCs/>
        </w:rPr>
        <w:t>Bella, John, Codey</w:t>
      </w:r>
      <w:r w:rsidR="0028242D">
        <w:rPr>
          <w:rFonts w:asciiTheme="majorHAnsi" w:hAnsiTheme="majorHAnsi" w:cstheme="majorHAnsi"/>
          <w:b/>
          <w:bCs/>
        </w:rPr>
        <w:t xml:space="preserve"> </w:t>
      </w:r>
      <w:r w:rsidR="00D804C6">
        <w:rPr>
          <w:rFonts w:asciiTheme="majorHAnsi" w:hAnsiTheme="majorHAnsi" w:cstheme="majorHAnsi"/>
          <w:b/>
          <w:bCs/>
        </w:rPr>
        <w:t>(apology – Sarah)</w:t>
      </w:r>
    </w:p>
    <w:p w14:paraId="1F306574" w14:textId="7B67C36C" w:rsidR="00783F52" w:rsidRDefault="004E52B3" w:rsidP="00074166">
      <w:pPr>
        <w:pStyle w:val="BodyText"/>
        <w:spacing w:before="0" w:after="0"/>
        <w:ind w:left="142" w:right="113"/>
        <w:rPr>
          <w:rFonts w:asciiTheme="majorHAnsi" w:hAnsiTheme="majorHAnsi" w:cstheme="majorHAnsi"/>
        </w:rPr>
      </w:pPr>
      <w:r w:rsidRPr="004E52B3">
        <w:rPr>
          <w:rFonts w:asciiTheme="majorHAnsi" w:hAnsiTheme="majorHAnsi" w:cstheme="majorHAnsi"/>
        </w:rPr>
        <w:t xml:space="preserve">What are </w:t>
      </w:r>
      <w:r w:rsidRPr="004E52B3">
        <w:rPr>
          <w:rFonts w:asciiTheme="majorHAnsi" w:hAnsiTheme="majorHAnsi" w:cstheme="majorHAnsi"/>
          <w:b/>
          <w:bCs/>
        </w:rPr>
        <w:t xml:space="preserve">other councils around the </w:t>
      </w:r>
      <w:r w:rsidRPr="004E52B3">
        <w:rPr>
          <w:rFonts w:asciiTheme="majorHAnsi" w:hAnsiTheme="majorHAnsi" w:cstheme="majorHAnsi"/>
          <w:b/>
          <w:bCs/>
          <w:u w:val="single"/>
        </w:rPr>
        <w:t>world</w:t>
      </w:r>
      <w:r w:rsidRPr="004E52B3">
        <w:rPr>
          <w:rFonts w:asciiTheme="majorHAnsi" w:hAnsiTheme="majorHAnsi" w:cstheme="majorHAnsi"/>
        </w:rPr>
        <w:t xml:space="preserve"> doing to address these? What are their projects, activities, policies, services, etc.?</w:t>
      </w:r>
    </w:p>
    <w:p w14:paraId="39E3B2FE" w14:textId="77777777" w:rsidR="004E52B3" w:rsidRDefault="004E52B3" w:rsidP="00074166">
      <w:pPr>
        <w:pStyle w:val="BodyText"/>
        <w:spacing w:before="0" w:after="0"/>
        <w:ind w:left="142" w:right="113"/>
        <w:rPr>
          <w:rFonts w:asciiTheme="majorHAnsi" w:hAnsiTheme="majorHAnsi" w:cstheme="majorHAnsi"/>
        </w:rPr>
      </w:pPr>
    </w:p>
    <w:p w14:paraId="5345AF03" w14:textId="63B82491" w:rsidR="004A5C56" w:rsidRPr="004A5C56" w:rsidRDefault="004A5C56" w:rsidP="004A5C56">
      <w:pPr>
        <w:pStyle w:val="BodyText"/>
        <w:spacing w:before="0" w:after="0"/>
        <w:ind w:left="142" w:right="113"/>
        <w:rPr>
          <w:rFonts w:asciiTheme="majorHAnsi" w:hAnsiTheme="majorHAnsi" w:cstheme="majorHAnsi"/>
          <w:b/>
          <w:bCs/>
        </w:rPr>
      </w:pPr>
      <w:r w:rsidRPr="004A5C56">
        <w:rPr>
          <w:rFonts w:asciiTheme="majorHAnsi" w:hAnsiTheme="majorHAnsi" w:cstheme="majorHAnsi"/>
          <w:b/>
          <w:bCs/>
        </w:rPr>
        <w:t>Health &amp; Wellbeing:</w:t>
      </w:r>
    </w:p>
    <w:p w14:paraId="3357F7AF" w14:textId="77777777" w:rsidR="004A5C56" w:rsidRPr="004A5C56" w:rsidRDefault="004A5C56" w:rsidP="0088202B">
      <w:pPr>
        <w:pStyle w:val="BodyText"/>
        <w:numPr>
          <w:ilvl w:val="0"/>
          <w:numId w:val="10"/>
        </w:numPr>
        <w:spacing w:before="0" w:after="0"/>
        <w:ind w:right="113"/>
        <w:rPr>
          <w:rFonts w:asciiTheme="majorHAnsi" w:hAnsiTheme="majorHAnsi" w:cstheme="majorHAnsi"/>
          <w:b/>
          <w:bCs/>
        </w:rPr>
      </w:pPr>
      <w:r w:rsidRPr="004A5C56">
        <w:rPr>
          <w:rFonts w:asciiTheme="majorHAnsi" w:hAnsiTheme="majorHAnsi" w:cstheme="majorHAnsi"/>
          <w:b/>
          <w:bCs/>
        </w:rPr>
        <w:t>Japan:</w:t>
      </w:r>
    </w:p>
    <w:p w14:paraId="50C5CD24"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Strong focus on disaster preparedness, including information for young people on how to respond to floods, earthquakes, and fires.</w:t>
      </w:r>
    </w:p>
    <w:p w14:paraId="4F5BAC61" w14:textId="7438D895"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 xml:space="preserve">Suggestion for CoGG: Geelong’s website lacks this kind of accessible information. Given </w:t>
      </w:r>
      <w:r w:rsidR="00567535">
        <w:rPr>
          <w:rFonts w:asciiTheme="majorHAnsi" w:hAnsiTheme="majorHAnsi" w:cstheme="majorHAnsi"/>
        </w:rPr>
        <w:t xml:space="preserve">Greater </w:t>
      </w:r>
      <w:r w:rsidRPr="004A5C56">
        <w:rPr>
          <w:rFonts w:asciiTheme="majorHAnsi" w:hAnsiTheme="majorHAnsi" w:cstheme="majorHAnsi"/>
        </w:rPr>
        <w:t>Geelong’s flood and bushfire risks, adding youth-friendly disaster resources would be valuable.</w:t>
      </w:r>
    </w:p>
    <w:p w14:paraId="0AF0D7F6" w14:textId="77777777" w:rsidR="004A5C56" w:rsidRPr="004A5C56" w:rsidRDefault="004A5C56" w:rsidP="0088202B">
      <w:pPr>
        <w:pStyle w:val="BodyText"/>
        <w:numPr>
          <w:ilvl w:val="0"/>
          <w:numId w:val="10"/>
        </w:numPr>
        <w:spacing w:before="0" w:after="0"/>
        <w:ind w:right="113"/>
        <w:rPr>
          <w:rFonts w:asciiTheme="majorHAnsi" w:hAnsiTheme="majorHAnsi" w:cstheme="majorHAnsi"/>
          <w:b/>
          <w:bCs/>
        </w:rPr>
      </w:pPr>
      <w:r w:rsidRPr="004A5C56">
        <w:rPr>
          <w:rFonts w:asciiTheme="majorHAnsi" w:hAnsiTheme="majorHAnsi" w:cstheme="majorHAnsi"/>
          <w:b/>
          <w:bCs/>
        </w:rPr>
        <w:t>UK – City of Bradford:</w:t>
      </w:r>
    </w:p>
    <w:p w14:paraId="5499C039"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 xml:space="preserve">Hosts a dedicated youth website called </w:t>
      </w:r>
      <w:r w:rsidRPr="004A5C56">
        <w:rPr>
          <w:rFonts w:asciiTheme="majorHAnsi" w:hAnsiTheme="majorHAnsi" w:cstheme="majorHAnsi"/>
          <w:i/>
          <w:iCs/>
        </w:rPr>
        <w:t>FYI (For Your Information)</w:t>
      </w:r>
      <w:r w:rsidRPr="004A5C56">
        <w:rPr>
          <w:rFonts w:asciiTheme="majorHAnsi" w:hAnsiTheme="majorHAnsi" w:cstheme="majorHAnsi"/>
        </w:rPr>
        <w:t xml:space="preserve"> with clear navigation, bright visuals, and a wide range of support services for young people.</w:t>
      </w:r>
    </w:p>
    <w:p w14:paraId="29702BF7"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Covers topics such as mental health, safety, relationships, and local opportunities.</w:t>
      </w:r>
    </w:p>
    <w:p w14:paraId="4F5373BA" w14:textId="77777777" w:rsidR="004A5C56" w:rsidRPr="004A5C56" w:rsidRDefault="004A5C56" w:rsidP="0088202B">
      <w:pPr>
        <w:pStyle w:val="BodyText"/>
        <w:numPr>
          <w:ilvl w:val="0"/>
          <w:numId w:val="10"/>
        </w:numPr>
        <w:spacing w:before="0" w:after="0"/>
        <w:ind w:right="113"/>
        <w:rPr>
          <w:rFonts w:asciiTheme="majorHAnsi" w:hAnsiTheme="majorHAnsi" w:cstheme="majorHAnsi"/>
          <w:b/>
          <w:bCs/>
        </w:rPr>
      </w:pPr>
      <w:r w:rsidRPr="004A5C56">
        <w:rPr>
          <w:rFonts w:asciiTheme="majorHAnsi" w:hAnsiTheme="majorHAnsi" w:cstheme="majorHAnsi"/>
          <w:b/>
          <w:bCs/>
        </w:rPr>
        <w:t>USA – Newton, Massachusetts:</w:t>
      </w:r>
    </w:p>
    <w:p w14:paraId="4F8B8DF9"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Excellent council website featuring well-organised youth support services.</w:t>
      </w:r>
    </w:p>
    <w:p w14:paraId="37D25669"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Provides easy access to information about LGBTQIA+ resources and youth engagement opportunities.</w:t>
      </w:r>
    </w:p>
    <w:p w14:paraId="1B49C287" w14:textId="77777777" w:rsidR="004A5C56" w:rsidRPr="004A5C56" w:rsidRDefault="004A5C56" w:rsidP="0088202B">
      <w:pPr>
        <w:pStyle w:val="BodyText"/>
        <w:numPr>
          <w:ilvl w:val="1"/>
          <w:numId w:val="10"/>
        </w:numPr>
        <w:spacing w:before="0" w:after="0"/>
        <w:ind w:right="113"/>
        <w:rPr>
          <w:rFonts w:asciiTheme="majorHAnsi" w:hAnsiTheme="majorHAnsi" w:cstheme="majorHAnsi"/>
        </w:rPr>
      </w:pPr>
      <w:r w:rsidRPr="004A5C56">
        <w:rPr>
          <w:rFonts w:asciiTheme="majorHAnsi" w:hAnsiTheme="majorHAnsi" w:cstheme="majorHAnsi"/>
        </w:rPr>
        <w:t>Suggestion for CoGG: Improve the current youth section of Geelong’s website by including more detailed support services, better navigation, and enhanced LGBTQIA+ resources.</w:t>
      </w:r>
    </w:p>
    <w:p w14:paraId="77B87A59" w14:textId="2A5FACDD" w:rsidR="004A5C56" w:rsidRPr="004A5C56" w:rsidRDefault="004A5C56" w:rsidP="004A5C56">
      <w:pPr>
        <w:pStyle w:val="BodyText"/>
        <w:spacing w:before="0" w:after="0"/>
        <w:ind w:left="142" w:right="113"/>
        <w:rPr>
          <w:rFonts w:asciiTheme="majorHAnsi" w:hAnsiTheme="majorHAnsi" w:cstheme="majorHAnsi"/>
          <w:b/>
          <w:bCs/>
        </w:rPr>
      </w:pPr>
      <w:r w:rsidRPr="004A5C56">
        <w:rPr>
          <w:rFonts w:asciiTheme="majorHAnsi" w:hAnsiTheme="majorHAnsi" w:cstheme="majorHAnsi"/>
          <w:b/>
          <w:bCs/>
        </w:rPr>
        <w:t>Cost of Living:</w:t>
      </w:r>
    </w:p>
    <w:p w14:paraId="7B3AA935" w14:textId="77777777" w:rsidR="004A5C56" w:rsidRPr="004A5C56" w:rsidRDefault="004A5C56" w:rsidP="0088202B">
      <w:pPr>
        <w:pStyle w:val="BodyText"/>
        <w:numPr>
          <w:ilvl w:val="0"/>
          <w:numId w:val="11"/>
        </w:numPr>
        <w:spacing w:before="0" w:after="0"/>
        <w:ind w:right="113"/>
        <w:rPr>
          <w:rFonts w:asciiTheme="majorHAnsi" w:hAnsiTheme="majorHAnsi" w:cstheme="majorHAnsi"/>
          <w:b/>
          <w:bCs/>
        </w:rPr>
      </w:pPr>
      <w:r w:rsidRPr="004A5C56">
        <w:rPr>
          <w:rFonts w:asciiTheme="majorHAnsi" w:hAnsiTheme="majorHAnsi" w:cstheme="majorHAnsi"/>
          <w:b/>
          <w:bCs/>
        </w:rPr>
        <w:t>Asia (e.g. Japan):</w:t>
      </w:r>
    </w:p>
    <w:p w14:paraId="147A4048" w14:textId="77777777" w:rsidR="004A5C56" w:rsidRPr="004A5C56" w:rsidRDefault="004A5C56" w:rsidP="0088202B">
      <w:pPr>
        <w:pStyle w:val="BodyText"/>
        <w:numPr>
          <w:ilvl w:val="1"/>
          <w:numId w:val="11"/>
        </w:numPr>
        <w:spacing w:before="0" w:after="0"/>
        <w:ind w:right="113"/>
        <w:rPr>
          <w:rFonts w:asciiTheme="majorHAnsi" w:hAnsiTheme="majorHAnsi" w:cstheme="majorHAnsi"/>
        </w:rPr>
      </w:pPr>
      <w:r w:rsidRPr="004A5C56">
        <w:rPr>
          <w:rFonts w:asciiTheme="majorHAnsi" w:hAnsiTheme="majorHAnsi" w:cstheme="majorHAnsi"/>
        </w:rPr>
        <w:t>Schools actively reduce reliance on imported food by producing local vegetables, supporting food security and local economies.</w:t>
      </w:r>
    </w:p>
    <w:p w14:paraId="3100BE88" w14:textId="51F25009" w:rsidR="004A5C56" w:rsidRPr="004A5C56" w:rsidRDefault="004A5C56" w:rsidP="0088202B">
      <w:pPr>
        <w:pStyle w:val="BodyText"/>
        <w:numPr>
          <w:ilvl w:val="1"/>
          <w:numId w:val="11"/>
        </w:numPr>
        <w:spacing w:before="0" w:after="0"/>
        <w:ind w:right="113"/>
        <w:rPr>
          <w:rFonts w:asciiTheme="majorHAnsi" w:hAnsiTheme="majorHAnsi" w:cstheme="majorHAnsi"/>
        </w:rPr>
      </w:pPr>
      <w:r w:rsidRPr="004A5C56">
        <w:rPr>
          <w:rFonts w:asciiTheme="majorHAnsi" w:hAnsiTheme="majorHAnsi" w:cstheme="majorHAnsi"/>
        </w:rPr>
        <w:t>Partnering with local producers to increase local food use in schools could reduce costs and support sustainability.</w:t>
      </w:r>
    </w:p>
    <w:p w14:paraId="049A3FFA" w14:textId="77777777" w:rsidR="004A5C56" w:rsidRPr="004A5C56" w:rsidRDefault="004A5C56" w:rsidP="0088202B">
      <w:pPr>
        <w:pStyle w:val="BodyText"/>
        <w:numPr>
          <w:ilvl w:val="0"/>
          <w:numId w:val="11"/>
        </w:numPr>
        <w:spacing w:before="0" w:after="0"/>
        <w:ind w:right="113"/>
        <w:rPr>
          <w:rFonts w:asciiTheme="majorHAnsi" w:hAnsiTheme="majorHAnsi" w:cstheme="majorHAnsi"/>
          <w:b/>
          <w:bCs/>
        </w:rPr>
      </w:pPr>
      <w:r w:rsidRPr="004A5C56">
        <w:rPr>
          <w:rFonts w:asciiTheme="majorHAnsi" w:hAnsiTheme="majorHAnsi" w:cstheme="majorHAnsi"/>
          <w:b/>
          <w:bCs/>
        </w:rPr>
        <w:t>UK – City of London:</w:t>
      </w:r>
    </w:p>
    <w:p w14:paraId="2C9501C2" w14:textId="77777777" w:rsidR="004A5C56" w:rsidRPr="004A5C56" w:rsidRDefault="004A5C56" w:rsidP="0088202B">
      <w:pPr>
        <w:pStyle w:val="BodyText"/>
        <w:numPr>
          <w:ilvl w:val="1"/>
          <w:numId w:val="11"/>
        </w:numPr>
        <w:spacing w:before="0" w:after="0"/>
        <w:ind w:right="113"/>
        <w:rPr>
          <w:rFonts w:asciiTheme="majorHAnsi" w:hAnsiTheme="majorHAnsi" w:cstheme="majorHAnsi"/>
        </w:rPr>
      </w:pPr>
      <w:r w:rsidRPr="004A5C56">
        <w:rPr>
          <w:rFonts w:asciiTheme="majorHAnsi" w:hAnsiTheme="majorHAnsi" w:cstheme="majorHAnsi"/>
        </w:rPr>
        <w:t>Hosts a dedicated “Help with the Cost of Living” page featuring information and links to food relief, energy support, financial counselling, and more.</w:t>
      </w:r>
    </w:p>
    <w:p w14:paraId="6B714232" w14:textId="77777777" w:rsidR="004A5C56" w:rsidRPr="004A5C56" w:rsidRDefault="004A5C56" w:rsidP="0088202B">
      <w:pPr>
        <w:pStyle w:val="BodyText"/>
        <w:numPr>
          <w:ilvl w:val="1"/>
          <w:numId w:val="11"/>
        </w:numPr>
        <w:spacing w:before="0" w:after="0"/>
        <w:ind w:right="113"/>
        <w:rPr>
          <w:rFonts w:asciiTheme="majorHAnsi" w:hAnsiTheme="majorHAnsi" w:cstheme="majorHAnsi"/>
        </w:rPr>
      </w:pPr>
      <w:r w:rsidRPr="004A5C56">
        <w:rPr>
          <w:rFonts w:asciiTheme="majorHAnsi" w:hAnsiTheme="majorHAnsi" w:cstheme="majorHAnsi"/>
        </w:rPr>
        <w:t>Model for CoGG</w:t>
      </w:r>
      <w:r w:rsidRPr="004A5C56">
        <w:rPr>
          <w:rFonts w:asciiTheme="majorHAnsi" w:hAnsiTheme="majorHAnsi" w:cstheme="majorHAnsi"/>
          <w:i/>
          <w:iCs/>
        </w:rPr>
        <w:t>:</w:t>
      </w:r>
      <w:r w:rsidRPr="004A5C56">
        <w:rPr>
          <w:rFonts w:asciiTheme="majorHAnsi" w:hAnsiTheme="majorHAnsi" w:cstheme="majorHAnsi"/>
        </w:rPr>
        <w:t xml:space="preserve"> A one-stop cost-of-living support page could improve access to key services.</w:t>
      </w:r>
    </w:p>
    <w:p w14:paraId="73056661" w14:textId="77777777" w:rsidR="004A5C56" w:rsidRPr="004A5C56" w:rsidRDefault="004A5C56" w:rsidP="0088202B">
      <w:pPr>
        <w:pStyle w:val="BodyText"/>
        <w:numPr>
          <w:ilvl w:val="0"/>
          <w:numId w:val="11"/>
        </w:numPr>
        <w:spacing w:before="0" w:after="0"/>
        <w:ind w:right="113"/>
        <w:rPr>
          <w:rFonts w:asciiTheme="majorHAnsi" w:hAnsiTheme="majorHAnsi" w:cstheme="majorHAnsi"/>
          <w:b/>
          <w:bCs/>
        </w:rPr>
      </w:pPr>
      <w:r w:rsidRPr="004A5C56">
        <w:rPr>
          <w:rFonts w:asciiTheme="majorHAnsi" w:hAnsiTheme="majorHAnsi" w:cstheme="majorHAnsi"/>
          <w:b/>
          <w:bCs/>
        </w:rPr>
        <w:t>USA – Newton, Massachusetts:</w:t>
      </w:r>
    </w:p>
    <w:p w14:paraId="31359EEF" w14:textId="77777777" w:rsidR="004A5C56" w:rsidRPr="004A5C56" w:rsidRDefault="004A5C56" w:rsidP="0088202B">
      <w:pPr>
        <w:pStyle w:val="BodyText"/>
        <w:numPr>
          <w:ilvl w:val="1"/>
          <w:numId w:val="11"/>
        </w:numPr>
        <w:spacing w:before="0" w:after="0"/>
        <w:ind w:right="113"/>
        <w:rPr>
          <w:rFonts w:asciiTheme="majorHAnsi" w:hAnsiTheme="majorHAnsi" w:cstheme="majorHAnsi"/>
        </w:rPr>
      </w:pPr>
      <w:r w:rsidRPr="004A5C56">
        <w:rPr>
          <w:rFonts w:asciiTheme="majorHAnsi" w:hAnsiTheme="majorHAnsi" w:cstheme="majorHAnsi"/>
        </w:rPr>
        <w:t>Lists affordable housing options via local realtors and provides detailed information on town planning, with open opportunities for community feedback.</w:t>
      </w:r>
    </w:p>
    <w:p w14:paraId="711F0EDD" w14:textId="6022E4AE" w:rsidR="004A5C56" w:rsidRPr="004A5C56" w:rsidRDefault="0033302C" w:rsidP="0088202B">
      <w:pPr>
        <w:pStyle w:val="BodyText"/>
        <w:numPr>
          <w:ilvl w:val="1"/>
          <w:numId w:val="11"/>
        </w:numPr>
        <w:spacing w:before="0" w:after="0"/>
        <w:ind w:right="113"/>
        <w:rPr>
          <w:rFonts w:asciiTheme="majorHAnsi" w:hAnsiTheme="majorHAnsi" w:cstheme="majorHAnsi"/>
        </w:rPr>
      </w:pPr>
      <w:r w:rsidRPr="00BB741D">
        <w:rPr>
          <w:rFonts w:asciiTheme="majorHAnsi" w:hAnsiTheme="majorHAnsi" w:cstheme="majorHAnsi"/>
        </w:rPr>
        <w:t>CoGG could</w:t>
      </w:r>
      <w:r w:rsidR="004A5C56" w:rsidRPr="004A5C56">
        <w:rPr>
          <w:rFonts w:asciiTheme="majorHAnsi" w:hAnsiTheme="majorHAnsi" w:cstheme="majorHAnsi"/>
        </w:rPr>
        <w:t xml:space="preserve"> Improve transparency and access to housing info and increase youth involvement in city planning.</w:t>
      </w:r>
    </w:p>
    <w:p w14:paraId="21B32A6E" w14:textId="77777777" w:rsidR="00AA68D2" w:rsidRDefault="00AA68D2" w:rsidP="00074166">
      <w:pPr>
        <w:pStyle w:val="BodyText"/>
        <w:spacing w:before="0" w:after="0"/>
        <w:ind w:left="142" w:right="113"/>
        <w:rPr>
          <w:rFonts w:asciiTheme="majorHAnsi" w:hAnsiTheme="majorHAnsi" w:cstheme="majorHAnsi"/>
        </w:rPr>
      </w:pPr>
    </w:p>
    <w:p w14:paraId="6812677B" w14:textId="453D4F79" w:rsidR="004E52B3" w:rsidRPr="004E52B3" w:rsidRDefault="004E52B3" w:rsidP="00074166">
      <w:pPr>
        <w:pStyle w:val="BodyText"/>
        <w:spacing w:before="0" w:after="0"/>
        <w:ind w:left="142" w:right="113"/>
        <w:rPr>
          <w:rFonts w:asciiTheme="majorHAnsi" w:hAnsiTheme="majorHAnsi" w:cstheme="majorHAnsi"/>
          <w:b/>
          <w:bCs/>
        </w:rPr>
      </w:pPr>
      <w:r w:rsidRPr="004E52B3">
        <w:rPr>
          <w:rFonts w:asciiTheme="majorHAnsi" w:hAnsiTheme="majorHAnsi" w:cstheme="majorHAnsi"/>
          <w:b/>
          <w:bCs/>
        </w:rPr>
        <w:t xml:space="preserve">Group 3 – </w:t>
      </w:r>
    </w:p>
    <w:p w14:paraId="7718EE40" w14:textId="67560CFC" w:rsidR="004E52B3" w:rsidRPr="004E52B3" w:rsidRDefault="004E52B3" w:rsidP="00074166">
      <w:pPr>
        <w:pStyle w:val="BodyText"/>
        <w:spacing w:before="0" w:after="0"/>
        <w:ind w:left="142" w:right="113"/>
        <w:rPr>
          <w:rFonts w:asciiTheme="majorHAnsi" w:hAnsiTheme="majorHAnsi" w:cstheme="majorHAnsi"/>
          <w:b/>
          <w:bCs/>
        </w:rPr>
      </w:pPr>
      <w:r w:rsidRPr="004E52B3">
        <w:rPr>
          <w:rFonts w:asciiTheme="majorHAnsi" w:hAnsiTheme="majorHAnsi" w:cstheme="majorHAnsi"/>
          <w:b/>
          <w:bCs/>
        </w:rPr>
        <w:t>Lacey, Alanah, Ben</w:t>
      </w:r>
    </w:p>
    <w:p w14:paraId="20D2D320" w14:textId="4D28B349" w:rsidR="004E52B3" w:rsidRDefault="004E52B3" w:rsidP="00074166">
      <w:pPr>
        <w:pStyle w:val="BodyText"/>
        <w:spacing w:before="0" w:after="0"/>
        <w:ind w:left="142" w:right="113"/>
        <w:rPr>
          <w:rFonts w:asciiTheme="majorHAnsi" w:hAnsiTheme="majorHAnsi" w:cstheme="majorHAnsi"/>
        </w:rPr>
      </w:pPr>
      <w:r w:rsidRPr="004E52B3">
        <w:rPr>
          <w:rFonts w:asciiTheme="majorHAnsi" w:hAnsiTheme="majorHAnsi" w:cstheme="majorHAnsi"/>
        </w:rPr>
        <w:t xml:space="preserve">What is the </w:t>
      </w:r>
      <w:r w:rsidRPr="004E52B3">
        <w:rPr>
          <w:rFonts w:asciiTheme="majorHAnsi" w:hAnsiTheme="majorHAnsi" w:cstheme="majorHAnsi"/>
          <w:b/>
          <w:bCs/>
        </w:rPr>
        <w:t>City of Greater Geelong</w:t>
      </w:r>
      <w:r w:rsidRPr="004E52B3">
        <w:rPr>
          <w:rFonts w:asciiTheme="majorHAnsi" w:hAnsiTheme="majorHAnsi" w:cstheme="majorHAnsi"/>
        </w:rPr>
        <w:t xml:space="preserve"> already doing to address these? What are their projects, activities, policies, services, etc.? Please look through the policy </w:t>
      </w:r>
      <w:hyperlink r:id="rId13" w:history="1">
        <w:r w:rsidRPr="004E52B3">
          <w:rPr>
            <w:rStyle w:val="Hyperlink"/>
            <w:rFonts w:asciiTheme="majorHAnsi" w:hAnsiTheme="majorHAnsi" w:cstheme="majorHAnsi"/>
          </w:rPr>
          <w:t>website</w:t>
        </w:r>
      </w:hyperlink>
      <w:r w:rsidRPr="004E52B3">
        <w:rPr>
          <w:rFonts w:asciiTheme="majorHAnsi" w:hAnsiTheme="majorHAnsi" w:cstheme="majorHAnsi"/>
        </w:rPr>
        <w:t xml:space="preserve"> and list any policies that are relevant and why.</w:t>
      </w:r>
    </w:p>
    <w:p w14:paraId="2C988172" w14:textId="77777777" w:rsidR="00074166" w:rsidRDefault="00074166" w:rsidP="006E4227">
      <w:pPr>
        <w:pStyle w:val="BodyText"/>
        <w:spacing w:before="0" w:after="0"/>
        <w:ind w:right="113"/>
        <w:rPr>
          <w:rFonts w:asciiTheme="majorHAnsi" w:hAnsiTheme="majorHAnsi" w:cstheme="majorHAnsi"/>
        </w:rPr>
      </w:pPr>
    </w:p>
    <w:p w14:paraId="0E33F89E" w14:textId="24416204" w:rsidR="001D5F48" w:rsidRPr="001D5F48" w:rsidRDefault="001D5F48" w:rsidP="00F61909">
      <w:pPr>
        <w:pStyle w:val="BodyText"/>
        <w:spacing w:before="0" w:after="0"/>
        <w:ind w:right="113" w:firstLine="142"/>
        <w:rPr>
          <w:rFonts w:asciiTheme="majorHAnsi" w:hAnsiTheme="majorHAnsi" w:cstheme="majorHAnsi"/>
        </w:rPr>
      </w:pPr>
      <w:r w:rsidRPr="001D5F48">
        <w:rPr>
          <w:rFonts w:asciiTheme="majorHAnsi" w:hAnsiTheme="majorHAnsi" w:cstheme="majorHAnsi"/>
          <w:b/>
          <w:bCs/>
        </w:rPr>
        <w:t>Health &amp; Wellbeing:</w:t>
      </w:r>
    </w:p>
    <w:p w14:paraId="5F865B02" w14:textId="59631A37" w:rsidR="004C4119" w:rsidRPr="00F61909"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t>Anti-Vaping Project</w:t>
      </w:r>
    </w:p>
    <w:p w14:paraId="4D255ED5" w14:textId="40C096D4" w:rsidR="001D5F48" w:rsidRPr="001D5F48"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t>Upgrading 6 basketball/netball facilities to support 12,000+ local players as part of the</w:t>
      </w:r>
      <w:r w:rsidR="00F61909" w:rsidRPr="00F61909">
        <w:t xml:space="preserve"> </w:t>
      </w:r>
      <w:r w:rsidR="00F61909" w:rsidRPr="00F61909">
        <w:rPr>
          <w:rFonts w:asciiTheme="majorHAnsi" w:hAnsiTheme="majorHAnsi" w:cstheme="majorHAnsi"/>
        </w:rPr>
        <w:t>Our Community Plan 2021–25.</w:t>
      </w:r>
    </w:p>
    <w:p w14:paraId="3F2B2D8A" w14:textId="77777777" w:rsidR="00F61909" w:rsidRPr="00F61909"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t xml:space="preserve">Youth hubs like </w:t>
      </w:r>
      <w:r w:rsidRPr="001D5F48">
        <w:rPr>
          <w:rFonts w:asciiTheme="majorHAnsi" w:hAnsiTheme="majorHAnsi" w:cstheme="majorHAnsi"/>
          <w:i/>
          <w:iCs/>
        </w:rPr>
        <w:t>The Nest</w:t>
      </w:r>
      <w:r w:rsidRPr="001D5F48">
        <w:rPr>
          <w:rFonts w:asciiTheme="majorHAnsi" w:hAnsiTheme="majorHAnsi" w:cstheme="majorHAnsi"/>
        </w:rPr>
        <w:t xml:space="preserve"> provide free meals, creative activities, and personal development in a safe, supportive space.</w:t>
      </w:r>
    </w:p>
    <w:p w14:paraId="059A6F68" w14:textId="52860BDB" w:rsidR="001D5F48" w:rsidRPr="001D5F48"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lastRenderedPageBreak/>
        <w:t xml:space="preserve">Participates in </w:t>
      </w:r>
      <w:r w:rsidRPr="001D5F48">
        <w:rPr>
          <w:rFonts w:asciiTheme="majorHAnsi" w:hAnsiTheme="majorHAnsi" w:cstheme="majorHAnsi"/>
          <w:i/>
          <w:iCs/>
        </w:rPr>
        <w:t>Respect 2040</w:t>
      </w:r>
      <w:r w:rsidRPr="001D5F48">
        <w:rPr>
          <w:rFonts w:asciiTheme="majorHAnsi" w:hAnsiTheme="majorHAnsi" w:cstheme="majorHAnsi"/>
        </w:rPr>
        <w:t xml:space="preserve"> </w:t>
      </w:r>
      <w:r w:rsidR="00BB741D" w:rsidRPr="001D5F48">
        <w:rPr>
          <w:rFonts w:asciiTheme="majorHAnsi" w:hAnsiTheme="majorHAnsi" w:cstheme="majorHAnsi"/>
        </w:rPr>
        <w:t>plan but</w:t>
      </w:r>
      <w:r w:rsidRPr="001D5F48">
        <w:rPr>
          <w:rFonts w:asciiTheme="majorHAnsi" w:hAnsiTheme="majorHAnsi" w:cstheme="majorHAnsi"/>
        </w:rPr>
        <w:t xml:space="preserve"> lacks clear info on direct actions being taken.</w:t>
      </w:r>
    </w:p>
    <w:p w14:paraId="3D34714E" w14:textId="77777777" w:rsidR="00F61909" w:rsidRPr="00F61909"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t>Gender Equality in Council Jobs:</w:t>
      </w:r>
    </w:p>
    <w:p w14:paraId="62E7D111" w14:textId="77777777" w:rsidR="00F61909" w:rsidRPr="00F61909" w:rsidRDefault="001D5F48" w:rsidP="00F61909">
      <w:pPr>
        <w:pStyle w:val="BodyText"/>
        <w:spacing w:before="0" w:after="0"/>
        <w:ind w:left="720" w:right="113"/>
        <w:rPr>
          <w:rFonts w:asciiTheme="majorHAnsi" w:hAnsiTheme="majorHAnsi" w:cstheme="majorHAnsi"/>
        </w:rPr>
      </w:pPr>
      <w:r w:rsidRPr="001D5F48">
        <w:rPr>
          <w:rFonts w:asciiTheme="majorHAnsi" w:hAnsiTheme="majorHAnsi" w:cstheme="majorHAnsi"/>
          <w:i/>
          <w:iCs/>
        </w:rPr>
        <w:t>Gender Equality Action Plan 2022–2025</w:t>
      </w:r>
      <w:r w:rsidRPr="001D5F48">
        <w:rPr>
          <w:rFonts w:asciiTheme="majorHAnsi" w:hAnsiTheme="majorHAnsi" w:cstheme="majorHAnsi"/>
        </w:rPr>
        <w:t xml:space="preserve"> aims for:</w:t>
      </w:r>
    </w:p>
    <w:p w14:paraId="13D1E9ED" w14:textId="28BFD8AB" w:rsidR="001D5F48" w:rsidRPr="001D5F48" w:rsidRDefault="001D5F48" w:rsidP="0088202B">
      <w:pPr>
        <w:pStyle w:val="BodyText"/>
        <w:numPr>
          <w:ilvl w:val="0"/>
          <w:numId w:val="13"/>
        </w:numPr>
        <w:spacing w:before="0" w:after="0"/>
        <w:ind w:right="113"/>
        <w:rPr>
          <w:rFonts w:asciiTheme="majorHAnsi" w:hAnsiTheme="majorHAnsi" w:cstheme="majorHAnsi"/>
        </w:rPr>
      </w:pPr>
      <w:r w:rsidRPr="001D5F48">
        <w:rPr>
          <w:rFonts w:asciiTheme="majorHAnsi" w:hAnsiTheme="majorHAnsi" w:cstheme="majorHAnsi"/>
        </w:rPr>
        <w:t>More women, non-binary and diverse staff in leadership.</w:t>
      </w:r>
    </w:p>
    <w:p w14:paraId="7707F05A" w14:textId="77777777" w:rsidR="001D5F48" w:rsidRPr="001D5F48" w:rsidRDefault="001D5F48" w:rsidP="0088202B">
      <w:pPr>
        <w:pStyle w:val="BodyText"/>
        <w:numPr>
          <w:ilvl w:val="0"/>
          <w:numId w:val="13"/>
        </w:numPr>
        <w:spacing w:before="0" w:after="0"/>
        <w:ind w:right="113"/>
        <w:rPr>
          <w:rFonts w:asciiTheme="majorHAnsi" w:hAnsiTheme="majorHAnsi" w:cstheme="majorHAnsi"/>
        </w:rPr>
      </w:pPr>
      <w:r w:rsidRPr="001D5F48">
        <w:rPr>
          <w:rFonts w:asciiTheme="majorHAnsi" w:hAnsiTheme="majorHAnsi" w:cstheme="majorHAnsi"/>
        </w:rPr>
        <w:t>Safe, harassment-free workplaces.</w:t>
      </w:r>
    </w:p>
    <w:p w14:paraId="069CA2F0" w14:textId="77777777" w:rsidR="001D5F48" w:rsidRPr="001D5F48" w:rsidRDefault="001D5F48" w:rsidP="0088202B">
      <w:pPr>
        <w:pStyle w:val="BodyText"/>
        <w:numPr>
          <w:ilvl w:val="0"/>
          <w:numId w:val="13"/>
        </w:numPr>
        <w:spacing w:before="0" w:after="0"/>
        <w:ind w:right="113"/>
        <w:rPr>
          <w:rFonts w:asciiTheme="majorHAnsi" w:hAnsiTheme="majorHAnsi" w:cstheme="majorHAnsi"/>
        </w:rPr>
      </w:pPr>
      <w:r w:rsidRPr="001D5F48">
        <w:rPr>
          <w:rFonts w:asciiTheme="majorHAnsi" w:hAnsiTheme="majorHAnsi" w:cstheme="majorHAnsi"/>
        </w:rPr>
        <w:t>Achieving pay parity by 2028.</w:t>
      </w:r>
    </w:p>
    <w:p w14:paraId="42237694" w14:textId="77777777" w:rsidR="001D5F48" w:rsidRPr="001D5F48" w:rsidRDefault="001D5F48" w:rsidP="0088202B">
      <w:pPr>
        <w:pStyle w:val="BodyText"/>
        <w:numPr>
          <w:ilvl w:val="0"/>
          <w:numId w:val="8"/>
        </w:numPr>
        <w:spacing w:before="0" w:after="0"/>
        <w:ind w:right="113"/>
        <w:rPr>
          <w:rFonts w:asciiTheme="majorHAnsi" w:hAnsiTheme="majorHAnsi" w:cstheme="majorHAnsi"/>
        </w:rPr>
      </w:pPr>
      <w:r w:rsidRPr="001D5F48">
        <w:rPr>
          <w:rFonts w:asciiTheme="majorHAnsi" w:hAnsiTheme="majorHAnsi" w:cstheme="majorHAnsi"/>
        </w:rPr>
        <w:t>LGBTQIA+ Inclusion:</w:t>
      </w:r>
    </w:p>
    <w:p w14:paraId="6588D7BE" w14:textId="004BB8D6" w:rsidR="001D5F48" w:rsidRPr="001D5F48" w:rsidRDefault="001D5F48" w:rsidP="0088202B">
      <w:pPr>
        <w:pStyle w:val="BodyText"/>
        <w:numPr>
          <w:ilvl w:val="1"/>
          <w:numId w:val="8"/>
        </w:numPr>
        <w:spacing w:before="0" w:after="0"/>
        <w:ind w:right="113"/>
        <w:rPr>
          <w:rFonts w:asciiTheme="majorHAnsi" w:hAnsiTheme="majorHAnsi" w:cstheme="majorHAnsi"/>
        </w:rPr>
      </w:pPr>
      <w:r w:rsidRPr="001D5F48">
        <w:rPr>
          <w:rFonts w:asciiTheme="majorHAnsi" w:hAnsiTheme="majorHAnsi" w:cstheme="majorHAnsi"/>
          <w:i/>
          <w:iCs/>
        </w:rPr>
        <w:t>Rainbow Action Plan 2025–2029</w:t>
      </w:r>
      <w:r w:rsidRPr="001D5F48">
        <w:rPr>
          <w:rFonts w:asciiTheme="majorHAnsi" w:hAnsiTheme="majorHAnsi" w:cstheme="majorHAnsi"/>
        </w:rPr>
        <w:t xml:space="preserve"> (</w:t>
      </w:r>
      <w:r w:rsidR="00F61909" w:rsidRPr="00F61909">
        <w:rPr>
          <w:rFonts w:asciiTheme="majorHAnsi" w:hAnsiTheme="majorHAnsi" w:cstheme="majorHAnsi"/>
        </w:rPr>
        <w:t>draft</w:t>
      </w:r>
      <w:r w:rsidRPr="001D5F48">
        <w:rPr>
          <w:rFonts w:asciiTheme="majorHAnsi" w:hAnsiTheme="majorHAnsi" w:cstheme="majorHAnsi"/>
        </w:rPr>
        <w:t>) aims to:</w:t>
      </w:r>
    </w:p>
    <w:p w14:paraId="4DC974E8" w14:textId="77777777" w:rsidR="001D5F48" w:rsidRPr="001D5F48" w:rsidRDefault="001D5F48" w:rsidP="0088202B">
      <w:pPr>
        <w:pStyle w:val="BodyText"/>
        <w:numPr>
          <w:ilvl w:val="2"/>
          <w:numId w:val="8"/>
        </w:numPr>
        <w:spacing w:before="0" w:after="0"/>
        <w:ind w:right="113"/>
        <w:rPr>
          <w:rFonts w:asciiTheme="majorHAnsi" w:hAnsiTheme="majorHAnsi" w:cstheme="majorHAnsi"/>
        </w:rPr>
      </w:pPr>
      <w:r w:rsidRPr="001D5F48">
        <w:rPr>
          <w:rFonts w:asciiTheme="majorHAnsi" w:hAnsiTheme="majorHAnsi" w:cstheme="majorHAnsi"/>
        </w:rPr>
        <w:t>Create safe spaces.</w:t>
      </w:r>
    </w:p>
    <w:p w14:paraId="4496BCCD" w14:textId="77777777" w:rsidR="001D5F48" w:rsidRPr="001D5F48" w:rsidRDefault="001D5F48" w:rsidP="0088202B">
      <w:pPr>
        <w:pStyle w:val="BodyText"/>
        <w:numPr>
          <w:ilvl w:val="2"/>
          <w:numId w:val="8"/>
        </w:numPr>
        <w:spacing w:before="0" w:after="0"/>
        <w:ind w:right="113"/>
        <w:rPr>
          <w:rFonts w:asciiTheme="majorHAnsi" w:hAnsiTheme="majorHAnsi" w:cstheme="majorHAnsi"/>
        </w:rPr>
      </w:pPr>
      <w:r w:rsidRPr="001D5F48">
        <w:rPr>
          <w:rFonts w:asciiTheme="majorHAnsi" w:hAnsiTheme="majorHAnsi" w:cstheme="majorHAnsi"/>
        </w:rPr>
        <w:t>Promote public art projects celebrating LGBTQIA+ history.</w:t>
      </w:r>
    </w:p>
    <w:p w14:paraId="65D5DA1D" w14:textId="77777777" w:rsidR="001D5F48" w:rsidRPr="001D5F48" w:rsidRDefault="001D5F48" w:rsidP="0088202B">
      <w:pPr>
        <w:pStyle w:val="BodyText"/>
        <w:numPr>
          <w:ilvl w:val="2"/>
          <w:numId w:val="8"/>
        </w:numPr>
        <w:spacing w:before="0" w:after="0"/>
        <w:ind w:right="113"/>
        <w:rPr>
          <w:rFonts w:asciiTheme="majorHAnsi" w:hAnsiTheme="majorHAnsi" w:cstheme="majorHAnsi"/>
        </w:rPr>
      </w:pPr>
      <w:r w:rsidRPr="001D5F48">
        <w:rPr>
          <w:rFonts w:asciiTheme="majorHAnsi" w:hAnsiTheme="majorHAnsi" w:cstheme="majorHAnsi"/>
        </w:rPr>
        <w:t>Encourage youth input.</w:t>
      </w:r>
    </w:p>
    <w:p w14:paraId="581D7BFA" w14:textId="0F6ADB26" w:rsidR="001D5F48" w:rsidRPr="001D5F48" w:rsidRDefault="001D5F48" w:rsidP="00F61909">
      <w:pPr>
        <w:pStyle w:val="BodyText"/>
        <w:spacing w:before="0" w:after="0"/>
        <w:ind w:right="113" w:firstLine="142"/>
        <w:rPr>
          <w:rFonts w:asciiTheme="majorHAnsi" w:hAnsiTheme="majorHAnsi" w:cstheme="majorHAnsi"/>
          <w:b/>
          <w:bCs/>
        </w:rPr>
      </w:pPr>
      <w:r w:rsidRPr="001D5F48">
        <w:rPr>
          <w:rFonts w:asciiTheme="majorHAnsi" w:hAnsiTheme="majorHAnsi" w:cstheme="majorHAnsi"/>
          <w:b/>
          <w:bCs/>
        </w:rPr>
        <w:t>Cost of Living:</w:t>
      </w:r>
    </w:p>
    <w:p w14:paraId="7E29FFCE" w14:textId="16AE5095" w:rsidR="001D5F48" w:rsidRPr="001D5F48" w:rsidRDefault="00F61909" w:rsidP="0088202B">
      <w:pPr>
        <w:pStyle w:val="BodyText"/>
        <w:numPr>
          <w:ilvl w:val="0"/>
          <w:numId w:val="9"/>
        </w:numPr>
        <w:spacing w:before="0" w:after="0"/>
        <w:ind w:right="113"/>
        <w:rPr>
          <w:rFonts w:asciiTheme="majorHAnsi" w:hAnsiTheme="majorHAnsi" w:cstheme="majorHAnsi"/>
        </w:rPr>
      </w:pPr>
      <w:r w:rsidRPr="00F61909">
        <w:rPr>
          <w:rFonts w:asciiTheme="majorHAnsi" w:hAnsiTheme="majorHAnsi" w:cstheme="majorHAnsi"/>
        </w:rPr>
        <w:t xml:space="preserve">Previous </w:t>
      </w:r>
      <w:r w:rsidR="001D5F48" w:rsidRPr="001D5F48">
        <w:rPr>
          <w:rFonts w:asciiTheme="majorHAnsi" w:hAnsiTheme="majorHAnsi" w:cstheme="majorHAnsi"/>
        </w:rPr>
        <w:t>Affordable Housing Advisory Committee:</w:t>
      </w:r>
    </w:p>
    <w:p w14:paraId="2C4787CF" w14:textId="77777777" w:rsidR="001D5F48" w:rsidRPr="001D5F48" w:rsidRDefault="001D5F48" w:rsidP="0088202B">
      <w:pPr>
        <w:pStyle w:val="BodyText"/>
        <w:numPr>
          <w:ilvl w:val="1"/>
          <w:numId w:val="9"/>
        </w:numPr>
        <w:spacing w:before="0" w:after="0"/>
        <w:ind w:right="113"/>
        <w:rPr>
          <w:rFonts w:asciiTheme="majorHAnsi" w:hAnsiTheme="majorHAnsi" w:cstheme="majorHAnsi"/>
        </w:rPr>
      </w:pPr>
      <w:r w:rsidRPr="001D5F48">
        <w:rPr>
          <w:rFonts w:asciiTheme="majorHAnsi" w:hAnsiTheme="majorHAnsi" w:cstheme="majorHAnsi"/>
        </w:rPr>
        <w:t>Worked with stakeholders to improve local social/affordable housing supply.</w:t>
      </w:r>
    </w:p>
    <w:p w14:paraId="5E271530" w14:textId="7D8C69DA" w:rsidR="00F61909" w:rsidRPr="001D5F48" w:rsidRDefault="00F61909" w:rsidP="0088202B">
      <w:pPr>
        <w:pStyle w:val="BodyText"/>
        <w:numPr>
          <w:ilvl w:val="1"/>
          <w:numId w:val="9"/>
        </w:numPr>
        <w:spacing w:before="0" w:after="0"/>
        <w:ind w:right="113"/>
        <w:rPr>
          <w:rFonts w:asciiTheme="majorHAnsi" w:hAnsiTheme="majorHAnsi" w:cstheme="majorHAnsi"/>
        </w:rPr>
      </w:pPr>
      <w:r w:rsidRPr="00F61909">
        <w:rPr>
          <w:rFonts w:asciiTheme="majorHAnsi" w:hAnsiTheme="majorHAnsi" w:cstheme="majorHAnsi"/>
        </w:rPr>
        <w:t>This does not seem to exist anymore</w:t>
      </w:r>
    </w:p>
    <w:p w14:paraId="479EE24E" w14:textId="6912C05F" w:rsidR="001D5F48" w:rsidRPr="001D5F48" w:rsidRDefault="001D5F48" w:rsidP="0088202B">
      <w:pPr>
        <w:pStyle w:val="BodyText"/>
        <w:numPr>
          <w:ilvl w:val="0"/>
          <w:numId w:val="9"/>
        </w:numPr>
        <w:spacing w:before="0" w:after="0"/>
        <w:ind w:right="113"/>
        <w:rPr>
          <w:rFonts w:asciiTheme="majorHAnsi" w:hAnsiTheme="majorHAnsi" w:cstheme="majorHAnsi"/>
        </w:rPr>
      </w:pPr>
      <w:r w:rsidRPr="001D5F48">
        <w:rPr>
          <w:rFonts w:asciiTheme="majorHAnsi" w:hAnsiTheme="majorHAnsi" w:cstheme="majorHAnsi"/>
        </w:rPr>
        <w:t>Other Measures</w:t>
      </w:r>
      <w:r w:rsidR="00F61909" w:rsidRPr="00F61909">
        <w:rPr>
          <w:rFonts w:asciiTheme="majorHAnsi" w:hAnsiTheme="majorHAnsi" w:cstheme="majorHAnsi"/>
        </w:rPr>
        <w:t xml:space="preserve"> included in this year’s budget</w:t>
      </w:r>
      <w:r w:rsidRPr="001D5F48">
        <w:rPr>
          <w:rFonts w:asciiTheme="majorHAnsi" w:hAnsiTheme="majorHAnsi" w:cstheme="majorHAnsi"/>
        </w:rPr>
        <w:t>:</w:t>
      </w:r>
    </w:p>
    <w:p w14:paraId="355CB569" w14:textId="77777777" w:rsidR="001D5F48" w:rsidRPr="001D5F48" w:rsidRDefault="001D5F48" w:rsidP="0088202B">
      <w:pPr>
        <w:pStyle w:val="BodyText"/>
        <w:numPr>
          <w:ilvl w:val="1"/>
          <w:numId w:val="9"/>
        </w:numPr>
        <w:spacing w:before="0" w:after="0"/>
        <w:ind w:right="113"/>
        <w:rPr>
          <w:rFonts w:asciiTheme="majorHAnsi" w:hAnsiTheme="majorHAnsi" w:cstheme="majorHAnsi"/>
        </w:rPr>
      </w:pPr>
      <w:r w:rsidRPr="001D5F48">
        <w:rPr>
          <w:rFonts w:asciiTheme="majorHAnsi" w:hAnsiTheme="majorHAnsi" w:cstheme="majorHAnsi"/>
        </w:rPr>
        <w:t>Rate increases capped at 2.5% (below state average).</w:t>
      </w:r>
    </w:p>
    <w:p w14:paraId="40A84646" w14:textId="77777777" w:rsidR="001D5F48" w:rsidRPr="001D5F48" w:rsidRDefault="001D5F48" w:rsidP="0088202B">
      <w:pPr>
        <w:pStyle w:val="BodyText"/>
        <w:numPr>
          <w:ilvl w:val="1"/>
          <w:numId w:val="9"/>
        </w:numPr>
        <w:spacing w:before="0" w:after="0"/>
        <w:ind w:right="113"/>
        <w:rPr>
          <w:rFonts w:asciiTheme="majorHAnsi" w:hAnsiTheme="majorHAnsi" w:cstheme="majorHAnsi"/>
        </w:rPr>
      </w:pPr>
      <w:r w:rsidRPr="001D5F48">
        <w:rPr>
          <w:rFonts w:asciiTheme="majorHAnsi" w:hAnsiTheme="majorHAnsi" w:cstheme="majorHAnsi"/>
        </w:rPr>
        <w:t>Free parking in CBD.</w:t>
      </w:r>
    </w:p>
    <w:p w14:paraId="129CD010" w14:textId="77777777" w:rsidR="001D5F48" w:rsidRPr="001D5F48" w:rsidRDefault="001D5F48" w:rsidP="0088202B">
      <w:pPr>
        <w:pStyle w:val="BodyText"/>
        <w:numPr>
          <w:ilvl w:val="1"/>
          <w:numId w:val="9"/>
        </w:numPr>
        <w:spacing w:before="0" w:after="0"/>
        <w:ind w:right="113"/>
        <w:rPr>
          <w:rFonts w:asciiTheme="majorHAnsi" w:hAnsiTheme="majorHAnsi" w:cstheme="majorHAnsi"/>
        </w:rPr>
      </w:pPr>
      <w:r w:rsidRPr="001D5F48">
        <w:rPr>
          <w:rFonts w:asciiTheme="majorHAnsi" w:hAnsiTheme="majorHAnsi" w:cstheme="majorHAnsi"/>
        </w:rPr>
        <w:t>Economic development initiatives to support local jobs and business.</w:t>
      </w:r>
    </w:p>
    <w:p w14:paraId="4E25E8A7" w14:textId="77777777" w:rsidR="00D804C6" w:rsidRDefault="00D804C6" w:rsidP="00D804C6">
      <w:pPr>
        <w:pStyle w:val="BodyText"/>
        <w:spacing w:before="0" w:after="0"/>
        <w:ind w:right="113"/>
        <w:rPr>
          <w:rFonts w:asciiTheme="majorHAnsi" w:hAnsiTheme="majorHAnsi" w:cstheme="majorHAnsi"/>
        </w:rPr>
      </w:pPr>
    </w:p>
    <w:p w14:paraId="5FA2A229" w14:textId="6D7D771B" w:rsidR="005D509B" w:rsidRPr="00476EB6" w:rsidRDefault="00B07003" w:rsidP="00476EB6">
      <w:pPr>
        <w:pStyle w:val="BodyText"/>
        <w:spacing w:before="0" w:after="0"/>
        <w:ind w:right="113"/>
        <w:rPr>
          <w:rFonts w:asciiTheme="majorHAnsi" w:hAnsiTheme="majorHAnsi" w:cstheme="majorHAnsi"/>
          <w:b/>
          <w:bCs/>
        </w:rPr>
      </w:pPr>
      <w:r>
        <w:rPr>
          <w:rFonts w:asciiTheme="majorHAnsi" w:hAnsiTheme="majorHAnsi" w:cstheme="majorHAnsi"/>
          <w:b/>
          <w:bCs/>
        </w:rPr>
        <w:t>U</w:t>
      </w:r>
      <w:r w:rsidR="00D804C6" w:rsidRPr="00476EB6">
        <w:rPr>
          <w:rFonts w:asciiTheme="majorHAnsi" w:hAnsiTheme="majorHAnsi" w:cstheme="majorHAnsi"/>
          <w:b/>
          <w:bCs/>
        </w:rPr>
        <w:t xml:space="preserve">sing this information for the 2 July CCMP. </w:t>
      </w:r>
    </w:p>
    <w:p w14:paraId="7CDECB79" w14:textId="1B913EFF" w:rsidR="005D509B" w:rsidRPr="005D509B" w:rsidRDefault="005D509B" w:rsidP="005D509B">
      <w:pPr>
        <w:pStyle w:val="BodyText"/>
        <w:spacing w:before="0" w:after="0"/>
        <w:rPr>
          <w:rFonts w:asciiTheme="majorHAnsi" w:hAnsiTheme="majorHAnsi" w:cstheme="majorHAnsi"/>
        </w:rPr>
      </w:pPr>
      <w:r w:rsidRPr="005D509B">
        <w:rPr>
          <w:rFonts w:asciiTheme="majorHAnsi" w:hAnsiTheme="majorHAnsi" w:cstheme="majorHAnsi"/>
        </w:rPr>
        <w:t xml:space="preserve">The following points </w:t>
      </w:r>
      <w:r w:rsidR="00B07003">
        <w:rPr>
          <w:rFonts w:asciiTheme="majorHAnsi" w:hAnsiTheme="majorHAnsi" w:cstheme="majorHAnsi"/>
        </w:rPr>
        <w:t>could</w:t>
      </w:r>
      <w:r w:rsidRPr="005D509B">
        <w:rPr>
          <w:rFonts w:asciiTheme="majorHAnsi" w:hAnsiTheme="majorHAnsi" w:cstheme="majorHAnsi"/>
        </w:rPr>
        <w:t xml:space="preserve"> be raised in the City’s Council Meeting Preparation (CCMP) session:</w:t>
      </w:r>
    </w:p>
    <w:p w14:paraId="0A30DF4A" w14:textId="77777777" w:rsidR="005D509B" w:rsidRPr="005D509B" w:rsidRDefault="005D509B" w:rsidP="0088202B">
      <w:pPr>
        <w:pStyle w:val="BodyText"/>
        <w:numPr>
          <w:ilvl w:val="0"/>
          <w:numId w:val="12"/>
        </w:numPr>
        <w:spacing w:before="0" w:after="0"/>
        <w:rPr>
          <w:rFonts w:asciiTheme="majorHAnsi" w:hAnsiTheme="majorHAnsi" w:cstheme="majorHAnsi"/>
        </w:rPr>
      </w:pPr>
      <w:r w:rsidRPr="005D509B">
        <w:rPr>
          <w:rFonts w:asciiTheme="majorHAnsi" w:hAnsiTheme="majorHAnsi" w:cstheme="majorHAnsi"/>
        </w:rPr>
        <w:t>Affordable Housing Advisory Committee: Is it still active and how can young people be involved?</w:t>
      </w:r>
    </w:p>
    <w:p w14:paraId="0FF2D6F4" w14:textId="77777777" w:rsidR="005D509B" w:rsidRPr="005D509B" w:rsidRDefault="005D509B" w:rsidP="0088202B">
      <w:pPr>
        <w:pStyle w:val="BodyText"/>
        <w:numPr>
          <w:ilvl w:val="0"/>
          <w:numId w:val="12"/>
        </w:numPr>
        <w:spacing w:before="0" w:after="0"/>
        <w:rPr>
          <w:rFonts w:asciiTheme="majorHAnsi" w:hAnsiTheme="majorHAnsi" w:cstheme="majorHAnsi"/>
        </w:rPr>
      </w:pPr>
      <w:r w:rsidRPr="005D509B">
        <w:rPr>
          <w:rFonts w:asciiTheme="majorHAnsi" w:hAnsiTheme="majorHAnsi" w:cstheme="majorHAnsi"/>
        </w:rPr>
        <w:t>Healthy Body Healthy Mind (Frankston): Could a similar program be run in Geelong?</w:t>
      </w:r>
    </w:p>
    <w:p w14:paraId="722D038A" w14:textId="35060580" w:rsidR="005D509B" w:rsidRPr="005D509B" w:rsidRDefault="005D509B" w:rsidP="0088202B">
      <w:pPr>
        <w:pStyle w:val="BodyText"/>
        <w:numPr>
          <w:ilvl w:val="0"/>
          <w:numId w:val="12"/>
        </w:numPr>
        <w:spacing w:before="0" w:after="0"/>
        <w:rPr>
          <w:rFonts w:asciiTheme="majorHAnsi" w:hAnsiTheme="majorHAnsi" w:cstheme="majorHAnsi"/>
        </w:rPr>
      </w:pPr>
      <w:r w:rsidRPr="005D509B">
        <w:rPr>
          <w:rFonts w:asciiTheme="majorHAnsi" w:hAnsiTheme="majorHAnsi" w:cstheme="majorHAnsi"/>
        </w:rPr>
        <w:t>Rainbow Action Plan:</w:t>
      </w:r>
      <w:r w:rsidR="00D460E5">
        <w:rPr>
          <w:rFonts w:asciiTheme="majorHAnsi" w:hAnsiTheme="majorHAnsi" w:cstheme="majorHAnsi"/>
        </w:rPr>
        <w:t xml:space="preserve"> If adopted, w</w:t>
      </w:r>
      <w:r w:rsidRPr="005D509B">
        <w:rPr>
          <w:rFonts w:asciiTheme="majorHAnsi" w:hAnsiTheme="majorHAnsi" w:cstheme="majorHAnsi"/>
        </w:rPr>
        <w:t>ill it effectively address discrimination against LGBTQIA+ young people?</w:t>
      </w:r>
    </w:p>
    <w:p w14:paraId="43EDA81D" w14:textId="77777777" w:rsidR="005D509B" w:rsidRPr="005D509B" w:rsidRDefault="005D509B" w:rsidP="0088202B">
      <w:pPr>
        <w:pStyle w:val="BodyText"/>
        <w:numPr>
          <w:ilvl w:val="0"/>
          <w:numId w:val="12"/>
        </w:numPr>
        <w:spacing w:before="0" w:after="0"/>
        <w:rPr>
          <w:rFonts w:asciiTheme="majorHAnsi" w:hAnsiTheme="majorHAnsi" w:cstheme="majorHAnsi"/>
        </w:rPr>
      </w:pPr>
      <w:r w:rsidRPr="005D509B">
        <w:rPr>
          <w:rFonts w:asciiTheme="majorHAnsi" w:hAnsiTheme="majorHAnsi" w:cstheme="majorHAnsi"/>
        </w:rPr>
        <w:t>Respect 2040 Plan: What actions is CoGG taking beyond providing statistics—are there actual goals or policy changes?</w:t>
      </w:r>
    </w:p>
    <w:p w14:paraId="0F57386E" w14:textId="77777777" w:rsidR="005D509B" w:rsidRPr="005D509B" w:rsidRDefault="005D509B" w:rsidP="0088202B">
      <w:pPr>
        <w:pStyle w:val="BodyText"/>
        <w:numPr>
          <w:ilvl w:val="0"/>
          <w:numId w:val="12"/>
        </w:numPr>
        <w:spacing w:before="0" w:after="0"/>
        <w:rPr>
          <w:rFonts w:asciiTheme="majorHAnsi" w:hAnsiTheme="majorHAnsi" w:cstheme="majorHAnsi"/>
        </w:rPr>
      </w:pPr>
      <w:r w:rsidRPr="005D509B">
        <w:rPr>
          <w:rFonts w:asciiTheme="majorHAnsi" w:hAnsiTheme="majorHAnsi" w:cstheme="majorHAnsi"/>
        </w:rPr>
        <w:t>Council Website Accessibility: Who manages it, and how can it better meet young people’s needs?</w:t>
      </w:r>
    </w:p>
    <w:p w14:paraId="48C97913" w14:textId="77777777" w:rsidR="005D509B" w:rsidRPr="00BB6879" w:rsidRDefault="005D509B" w:rsidP="00C0411F">
      <w:pPr>
        <w:pStyle w:val="BodyText"/>
        <w:spacing w:before="0" w:after="0"/>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79563D" w:rsidRPr="001D2BC4" w14:paraId="78A6A669"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56F463D4" w14:textId="0058E729" w:rsidR="0079563D" w:rsidRPr="001D2BC4" w:rsidRDefault="0079563D" w:rsidP="00D768C6">
            <w:pPr>
              <w:ind w:left="0"/>
              <w:rPr>
                <w:rFonts w:cstheme="majorHAnsi"/>
                <w:b w:val="0"/>
                <w:caps w:val="0"/>
                <w:sz w:val="20"/>
              </w:rPr>
            </w:pPr>
            <w:r>
              <w:rPr>
                <w:rFonts w:cstheme="majorHAnsi"/>
                <w:b w:val="0"/>
                <w:caps w:val="0"/>
                <w:sz w:val="20"/>
              </w:rPr>
              <w:t>9</w:t>
            </w:r>
            <w:r w:rsidRPr="001D2BC4">
              <w:rPr>
                <w:rFonts w:cstheme="majorHAnsi"/>
                <w:b w:val="0"/>
                <w:caps w:val="0"/>
                <w:sz w:val="20"/>
              </w:rPr>
              <w:t xml:space="preserve">. </w:t>
            </w:r>
            <w:r w:rsidR="00AD2764">
              <w:rPr>
                <w:rFonts w:cstheme="majorHAnsi"/>
                <w:b w:val="0"/>
                <w:caps w:val="0"/>
                <w:sz w:val="20"/>
              </w:rPr>
              <w:t>Mid-year evaluation (7:15</w:t>
            </w:r>
            <w:r w:rsidR="00241084">
              <w:rPr>
                <w:rFonts w:cstheme="majorHAnsi"/>
                <w:b w:val="0"/>
                <w:caps w:val="0"/>
                <w:sz w:val="20"/>
              </w:rPr>
              <w:t>pm</w:t>
            </w:r>
            <w:r w:rsidR="00AD2764">
              <w:rPr>
                <w:rFonts w:cstheme="majorHAnsi"/>
                <w:b w:val="0"/>
                <w:caps w:val="0"/>
                <w:sz w:val="20"/>
              </w:rPr>
              <w:t xml:space="preserve"> – 7:30pm)</w:t>
            </w:r>
          </w:p>
        </w:tc>
      </w:tr>
    </w:tbl>
    <w:p w14:paraId="74FA7440" w14:textId="5A0D8669" w:rsidR="00AD2764" w:rsidRDefault="003B6EA2" w:rsidP="00AD2764">
      <w:pPr>
        <w:pStyle w:val="BodyText"/>
        <w:spacing w:before="0" w:after="0"/>
        <w:rPr>
          <w:rFonts w:asciiTheme="majorHAnsi" w:hAnsiTheme="majorHAnsi" w:cstheme="majorHAnsi"/>
        </w:rPr>
      </w:pPr>
      <w:r>
        <w:rPr>
          <w:rFonts w:asciiTheme="majorHAnsi" w:hAnsiTheme="majorHAnsi" w:cstheme="majorHAnsi"/>
        </w:rPr>
        <w:t xml:space="preserve">9.1. </w:t>
      </w:r>
      <w:r w:rsidR="00476EB6">
        <w:rPr>
          <w:rFonts w:asciiTheme="majorHAnsi" w:hAnsiTheme="majorHAnsi" w:cstheme="majorHAnsi"/>
        </w:rPr>
        <w:t>Members completed</w:t>
      </w:r>
      <w:r>
        <w:rPr>
          <w:rFonts w:asciiTheme="majorHAnsi" w:hAnsiTheme="majorHAnsi" w:cstheme="majorHAnsi"/>
        </w:rPr>
        <w:t xml:space="preserve"> mid-year evaluation. </w:t>
      </w:r>
    </w:p>
    <w:p w14:paraId="6A53837C" w14:textId="77777777" w:rsidR="00AD2764" w:rsidRPr="00BB6879" w:rsidRDefault="00AD2764" w:rsidP="00AD2764">
      <w:pPr>
        <w:pStyle w:val="BodyText"/>
        <w:spacing w:before="0" w:after="0"/>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AD2764" w:rsidRPr="001D2BC4" w14:paraId="184B4B5F"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474AB695" w14:textId="7E395258" w:rsidR="00AD2764" w:rsidRPr="001D2BC4" w:rsidRDefault="00AD2764" w:rsidP="00430071">
            <w:pPr>
              <w:ind w:left="0"/>
              <w:rPr>
                <w:rFonts w:cstheme="majorHAnsi"/>
                <w:b w:val="0"/>
                <w:caps w:val="0"/>
                <w:sz w:val="20"/>
              </w:rPr>
            </w:pPr>
            <w:r>
              <w:rPr>
                <w:rFonts w:cstheme="majorHAnsi"/>
                <w:b w:val="0"/>
                <w:caps w:val="0"/>
                <w:sz w:val="20"/>
              </w:rPr>
              <w:t>10</w:t>
            </w:r>
            <w:r w:rsidRPr="001D2BC4">
              <w:rPr>
                <w:rFonts w:cstheme="majorHAnsi"/>
                <w:b w:val="0"/>
                <w:caps w:val="0"/>
                <w:sz w:val="20"/>
              </w:rPr>
              <w:t>. Other Business</w:t>
            </w:r>
          </w:p>
        </w:tc>
      </w:tr>
    </w:tbl>
    <w:p w14:paraId="342F4092" w14:textId="754C8995" w:rsidR="004E52B3" w:rsidRDefault="005C0D57" w:rsidP="005C0D57">
      <w:pPr>
        <w:spacing w:after="240"/>
        <w:rPr>
          <w:rFonts w:asciiTheme="majorHAnsi" w:hAnsiTheme="majorHAnsi" w:cstheme="majorHAnsi"/>
        </w:rPr>
      </w:pPr>
      <w:r>
        <w:rPr>
          <w:rFonts w:asciiTheme="majorHAnsi" w:hAnsiTheme="majorHAnsi" w:cstheme="majorHAnsi"/>
        </w:rPr>
        <w:t xml:space="preserve">10.1. Council Plan video script review </w:t>
      </w:r>
    </w:p>
    <w:p w14:paraId="6075073B" w14:textId="210F3879" w:rsidR="00476EB6" w:rsidRPr="0079563D" w:rsidRDefault="00476EB6" w:rsidP="005C0D57">
      <w:pPr>
        <w:spacing w:after="240"/>
        <w:rPr>
          <w:rFonts w:asciiTheme="majorHAnsi" w:hAnsiTheme="majorHAnsi" w:cstheme="majorHAnsi"/>
        </w:rPr>
      </w:pPr>
      <w:r>
        <w:rPr>
          <w:rFonts w:asciiTheme="majorHAnsi" w:hAnsiTheme="majorHAnsi" w:cstheme="majorHAnsi"/>
        </w:rPr>
        <w:t xml:space="preserve">Members who will be involved in filming on Monday 7 July received a copy of a draft script for a Council Plan video reel. All members asked to take it home and provide feedback. </w:t>
      </w:r>
    </w:p>
    <w:tbl>
      <w:tblPr>
        <w:tblStyle w:val="TableGrid"/>
        <w:tblW w:w="10777" w:type="dxa"/>
        <w:tblLook w:val="0620" w:firstRow="1" w:lastRow="0" w:firstColumn="0" w:lastColumn="0" w:noHBand="1" w:noVBand="1"/>
      </w:tblPr>
      <w:tblGrid>
        <w:gridCol w:w="10777"/>
      </w:tblGrid>
      <w:tr w:rsidR="00EF0BDF" w:rsidRPr="001D2BC4" w14:paraId="1385AF93"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73B6177B" w:rsidR="00EF0BDF" w:rsidRPr="001D2BC4" w:rsidRDefault="00E5544D" w:rsidP="00BB4CFF">
            <w:pPr>
              <w:ind w:left="0"/>
              <w:rPr>
                <w:rFonts w:cstheme="majorHAnsi"/>
                <w:b w:val="0"/>
                <w:caps w:val="0"/>
                <w:sz w:val="20"/>
              </w:rPr>
            </w:pPr>
            <w:r w:rsidRPr="001D2BC4">
              <w:rPr>
                <w:rFonts w:cstheme="majorHAnsi"/>
                <w:b w:val="0"/>
                <w:caps w:val="0"/>
                <w:sz w:val="20"/>
              </w:rPr>
              <w:t>1</w:t>
            </w:r>
            <w:r w:rsidR="00F366E7">
              <w:rPr>
                <w:rFonts w:cstheme="majorHAnsi"/>
                <w:b w:val="0"/>
                <w:caps w:val="0"/>
                <w:sz w:val="20"/>
              </w:rPr>
              <w:t>0</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71F23182" w:rsidR="00533CE6" w:rsidRPr="001D2BC4" w:rsidRDefault="00CC4081" w:rsidP="006B0389">
      <w:pPr>
        <w:rPr>
          <w:rFonts w:asciiTheme="majorHAnsi" w:hAnsiTheme="majorHAnsi" w:cstheme="majorHAnsi"/>
        </w:rPr>
      </w:pPr>
      <w:r w:rsidRPr="001D2BC4">
        <w:rPr>
          <w:rFonts w:asciiTheme="majorHAnsi" w:hAnsiTheme="majorHAnsi" w:cstheme="majorHAnsi"/>
        </w:rPr>
        <w:t xml:space="preserve">Next meeting </w:t>
      </w:r>
      <w:r w:rsidR="00762167">
        <w:rPr>
          <w:rFonts w:asciiTheme="majorHAnsi" w:hAnsiTheme="majorHAnsi" w:cstheme="majorHAnsi"/>
        </w:rPr>
        <w:t>4:30</w:t>
      </w:r>
      <w:r w:rsidR="008C226C">
        <w:rPr>
          <w:rFonts w:asciiTheme="majorHAnsi" w:hAnsiTheme="majorHAnsi" w:cstheme="majorHAnsi"/>
        </w:rPr>
        <w:t xml:space="preserve">pm, </w:t>
      </w:r>
      <w:r w:rsidR="0091370A">
        <w:rPr>
          <w:rFonts w:asciiTheme="majorHAnsi" w:hAnsiTheme="majorHAnsi" w:cstheme="majorHAnsi"/>
        </w:rPr>
        <w:t xml:space="preserve">Mon, </w:t>
      </w:r>
      <w:r w:rsidR="00C85497">
        <w:rPr>
          <w:rFonts w:asciiTheme="majorHAnsi" w:hAnsiTheme="majorHAnsi" w:cstheme="majorHAnsi"/>
        </w:rPr>
        <w:t>2</w:t>
      </w:r>
      <w:r w:rsidR="009C591D">
        <w:rPr>
          <w:rFonts w:asciiTheme="majorHAnsi" w:hAnsiTheme="majorHAnsi" w:cstheme="majorHAnsi"/>
        </w:rPr>
        <w:t>8</w:t>
      </w:r>
      <w:r w:rsidR="007A767B">
        <w:rPr>
          <w:rFonts w:asciiTheme="majorHAnsi" w:hAnsiTheme="majorHAnsi" w:cstheme="majorHAnsi"/>
        </w:rPr>
        <w:t xml:space="preserve"> </w:t>
      </w:r>
      <w:r w:rsidR="009C591D">
        <w:rPr>
          <w:rFonts w:asciiTheme="majorHAnsi" w:hAnsiTheme="majorHAnsi" w:cstheme="majorHAnsi"/>
        </w:rPr>
        <w:t>July</w:t>
      </w:r>
      <w:r w:rsidR="007A767B">
        <w:rPr>
          <w:rFonts w:asciiTheme="majorHAnsi" w:hAnsiTheme="majorHAnsi" w:cstheme="majorHAnsi"/>
        </w:rPr>
        <w:t xml:space="preserve"> </w:t>
      </w:r>
      <w:r w:rsidR="001E5E1D">
        <w:rPr>
          <w:rFonts w:asciiTheme="majorHAnsi" w:hAnsiTheme="majorHAnsi" w:cstheme="majorHAnsi"/>
        </w:rPr>
        <w:t>2025.</w:t>
      </w:r>
      <w:r w:rsidR="001D2BC4" w:rsidRPr="001D2BC4">
        <w:rPr>
          <w:rFonts w:asciiTheme="majorHAnsi" w:hAnsiTheme="majorHAnsi" w:cstheme="majorHAnsi"/>
        </w:rPr>
        <w:t xml:space="preserve"> </w:t>
      </w:r>
    </w:p>
    <w:sectPr w:rsidR="00533CE6" w:rsidRPr="001D2BC4" w:rsidSect="00CE3F4B">
      <w:headerReference w:type="even" r:id="rId14"/>
      <w:headerReference w:type="default" r:id="rId15"/>
      <w:footerReference w:type="even" r:id="rId16"/>
      <w:footerReference w:type="default" r:id="rId17"/>
      <w:headerReference w:type="first" r:id="rId18"/>
      <w:footerReference w:type="first" r:id="rId19"/>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881C" w14:textId="77777777" w:rsidR="00867493" w:rsidRDefault="00867493" w:rsidP="00CE604F">
      <w:r>
        <w:separator/>
      </w:r>
    </w:p>
    <w:p w14:paraId="61FB58BC" w14:textId="77777777" w:rsidR="00867493" w:rsidRDefault="00867493" w:rsidP="00CE604F"/>
    <w:p w14:paraId="028817D7" w14:textId="77777777" w:rsidR="00867493" w:rsidRDefault="00867493" w:rsidP="00CE604F"/>
    <w:p w14:paraId="3A074A07" w14:textId="77777777" w:rsidR="00867493" w:rsidRDefault="00867493" w:rsidP="00CE604F"/>
  </w:endnote>
  <w:endnote w:type="continuationSeparator" w:id="0">
    <w:p w14:paraId="277916D6" w14:textId="77777777" w:rsidR="00867493" w:rsidRDefault="00867493" w:rsidP="00CE604F">
      <w:r>
        <w:continuationSeparator/>
      </w:r>
    </w:p>
    <w:p w14:paraId="6B6DE622" w14:textId="77777777" w:rsidR="00867493" w:rsidRDefault="00867493" w:rsidP="00CE604F"/>
    <w:p w14:paraId="722290BF" w14:textId="77777777" w:rsidR="00867493" w:rsidRDefault="00867493" w:rsidP="00CE604F"/>
    <w:p w14:paraId="3317ECE5" w14:textId="77777777" w:rsidR="00867493" w:rsidRDefault="00867493" w:rsidP="00CE604F"/>
  </w:endnote>
  <w:endnote w:type="continuationNotice" w:id="1">
    <w:p w14:paraId="5247213D" w14:textId="77777777" w:rsidR="00867493" w:rsidRDefault="008674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FEBB3F-45FB-45E6-B517-92457428B344}"/>
    <w:embedBold r:id="rId2" w:fontKey="{78E88D98-FAEF-46CF-934D-2B1DF597C201}"/>
    <w:embedItalic r:id="rId3" w:fontKey="{20875DA8-9F5E-4835-9AEF-DDF4935D50F8}"/>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7371" w14:textId="6F6193E4"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2E2AC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5928" w14:textId="77777777" w:rsidR="00867493" w:rsidRDefault="00867493" w:rsidP="00CE604F">
      <w:r>
        <w:separator/>
      </w:r>
    </w:p>
    <w:p w14:paraId="6F6E384F" w14:textId="77777777" w:rsidR="00867493" w:rsidRDefault="00867493" w:rsidP="00CE604F"/>
    <w:p w14:paraId="7273144D" w14:textId="77777777" w:rsidR="00867493" w:rsidRDefault="00867493" w:rsidP="00CE604F"/>
    <w:p w14:paraId="43DEB380" w14:textId="77777777" w:rsidR="00867493" w:rsidRDefault="00867493" w:rsidP="00CE604F"/>
  </w:footnote>
  <w:footnote w:type="continuationSeparator" w:id="0">
    <w:p w14:paraId="78A645FF" w14:textId="77777777" w:rsidR="00867493" w:rsidRDefault="00867493" w:rsidP="00CE604F">
      <w:r>
        <w:continuationSeparator/>
      </w:r>
    </w:p>
    <w:p w14:paraId="1DD84C30" w14:textId="77777777" w:rsidR="00867493" w:rsidRDefault="00867493" w:rsidP="00CE604F"/>
    <w:p w14:paraId="0DEF8D5B" w14:textId="77777777" w:rsidR="00867493" w:rsidRDefault="00867493" w:rsidP="00CE604F"/>
    <w:p w14:paraId="3A0E8D36" w14:textId="77777777" w:rsidR="00867493" w:rsidRDefault="00867493" w:rsidP="00CE604F"/>
  </w:footnote>
  <w:footnote w:type="continuationNotice" w:id="1">
    <w:p w14:paraId="14EB91D5" w14:textId="77777777" w:rsidR="00867493" w:rsidRDefault="008674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44232F7"/>
    <w:multiLevelType w:val="hybridMultilevel"/>
    <w:tmpl w:val="D1425D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70C7B76"/>
    <w:multiLevelType w:val="multilevel"/>
    <w:tmpl w:val="4642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CDB64E3"/>
    <w:multiLevelType w:val="multilevel"/>
    <w:tmpl w:val="5DA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 w15:restartNumberingAfterBreak="0">
    <w:nsid w:val="48A472ED"/>
    <w:multiLevelType w:val="multilevel"/>
    <w:tmpl w:val="9E2A5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E5418"/>
    <w:multiLevelType w:val="multilevel"/>
    <w:tmpl w:val="3918E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A347E7"/>
    <w:multiLevelType w:val="multilevel"/>
    <w:tmpl w:val="63F89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73EBF"/>
    <w:multiLevelType w:val="multilevel"/>
    <w:tmpl w:val="DCA0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F6287F"/>
    <w:multiLevelType w:val="hybridMultilevel"/>
    <w:tmpl w:val="DEB44AA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6FB54E92"/>
    <w:multiLevelType w:val="multilevel"/>
    <w:tmpl w:val="DCFC4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76102"/>
    <w:multiLevelType w:val="multilevel"/>
    <w:tmpl w:val="8F26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88633440">
    <w:abstractNumId w:val="8"/>
  </w:num>
  <w:num w:numId="2" w16cid:durableId="1567374070">
    <w:abstractNumId w:val="3"/>
  </w:num>
  <w:num w:numId="3" w16cid:durableId="428505251">
    <w:abstractNumId w:val="10"/>
  </w:num>
  <w:num w:numId="4" w16cid:durableId="23798292">
    <w:abstractNumId w:val="4"/>
  </w:num>
  <w:num w:numId="5" w16cid:durableId="141968768">
    <w:abstractNumId w:val="17"/>
  </w:num>
  <w:num w:numId="6" w16cid:durableId="847258027">
    <w:abstractNumId w:val="9"/>
  </w:num>
  <w:num w:numId="7" w16cid:durableId="1912692608">
    <w:abstractNumId w:val="14"/>
  </w:num>
  <w:num w:numId="8" w16cid:durableId="1269045567">
    <w:abstractNumId w:val="12"/>
  </w:num>
  <w:num w:numId="9" w16cid:durableId="1689721385">
    <w:abstractNumId w:val="11"/>
  </w:num>
  <w:num w:numId="10" w16cid:durableId="1121147174">
    <w:abstractNumId w:val="16"/>
  </w:num>
  <w:num w:numId="11" w16cid:durableId="1952399463">
    <w:abstractNumId w:val="13"/>
  </w:num>
  <w:num w:numId="12" w16cid:durableId="654380536">
    <w:abstractNumId w:val="7"/>
  </w:num>
  <w:num w:numId="13" w16cid:durableId="155454373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1DB"/>
    <w:rsid w:val="00001224"/>
    <w:rsid w:val="00001945"/>
    <w:rsid w:val="00001BFF"/>
    <w:rsid w:val="00001D4F"/>
    <w:rsid w:val="00003298"/>
    <w:rsid w:val="0000472A"/>
    <w:rsid w:val="0000578C"/>
    <w:rsid w:val="0000704C"/>
    <w:rsid w:val="000072F9"/>
    <w:rsid w:val="000074EB"/>
    <w:rsid w:val="000074F7"/>
    <w:rsid w:val="00010289"/>
    <w:rsid w:val="00010362"/>
    <w:rsid w:val="00011364"/>
    <w:rsid w:val="000113EB"/>
    <w:rsid w:val="00012493"/>
    <w:rsid w:val="0001263A"/>
    <w:rsid w:val="00012EBF"/>
    <w:rsid w:val="000138C1"/>
    <w:rsid w:val="00014E80"/>
    <w:rsid w:val="00015395"/>
    <w:rsid w:val="00015489"/>
    <w:rsid w:val="000154F3"/>
    <w:rsid w:val="000158DC"/>
    <w:rsid w:val="00016911"/>
    <w:rsid w:val="00016CE1"/>
    <w:rsid w:val="0001792A"/>
    <w:rsid w:val="00017FD4"/>
    <w:rsid w:val="00020780"/>
    <w:rsid w:val="00020A8E"/>
    <w:rsid w:val="00020BCF"/>
    <w:rsid w:val="00021629"/>
    <w:rsid w:val="00021D2C"/>
    <w:rsid w:val="000236A8"/>
    <w:rsid w:val="00023855"/>
    <w:rsid w:val="000238CF"/>
    <w:rsid w:val="000239A5"/>
    <w:rsid w:val="00023F90"/>
    <w:rsid w:val="00024414"/>
    <w:rsid w:val="000246E6"/>
    <w:rsid w:val="00024B45"/>
    <w:rsid w:val="0002547C"/>
    <w:rsid w:val="00025690"/>
    <w:rsid w:val="00025989"/>
    <w:rsid w:val="00025F3B"/>
    <w:rsid w:val="0002727E"/>
    <w:rsid w:val="00027C5A"/>
    <w:rsid w:val="00027D2E"/>
    <w:rsid w:val="00030079"/>
    <w:rsid w:val="00030DD7"/>
    <w:rsid w:val="00031DBD"/>
    <w:rsid w:val="00032B90"/>
    <w:rsid w:val="000339AE"/>
    <w:rsid w:val="000340A9"/>
    <w:rsid w:val="0003431F"/>
    <w:rsid w:val="0003459B"/>
    <w:rsid w:val="00034A4A"/>
    <w:rsid w:val="00034CF8"/>
    <w:rsid w:val="00034E12"/>
    <w:rsid w:val="00035765"/>
    <w:rsid w:val="00035864"/>
    <w:rsid w:val="0003597C"/>
    <w:rsid w:val="00035E23"/>
    <w:rsid w:val="0003661C"/>
    <w:rsid w:val="00036ABC"/>
    <w:rsid w:val="00036ACD"/>
    <w:rsid w:val="00036C7C"/>
    <w:rsid w:val="00037FAB"/>
    <w:rsid w:val="000401E9"/>
    <w:rsid w:val="00041675"/>
    <w:rsid w:val="00041B3D"/>
    <w:rsid w:val="00042608"/>
    <w:rsid w:val="000427B8"/>
    <w:rsid w:val="000429CC"/>
    <w:rsid w:val="000442F6"/>
    <w:rsid w:val="00044A20"/>
    <w:rsid w:val="00044CAD"/>
    <w:rsid w:val="00044F18"/>
    <w:rsid w:val="000451E4"/>
    <w:rsid w:val="00045CF4"/>
    <w:rsid w:val="00047136"/>
    <w:rsid w:val="00047A04"/>
    <w:rsid w:val="0005036E"/>
    <w:rsid w:val="000513C5"/>
    <w:rsid w:val="00051849"/>
    <w:rsid w:val="00051865"/>
    <w:rsid w:val="00051AD1"/>
    <w:rsid w:val="00051C55"/>
    <w:rsid w:val="000522E6"/>
    <w:rsid w:val="00052CE0"/>
    <w:rsid w:val="00054270"/>
    <w:rsid w:val="00054780"/>
    <w:rsid w:val="000547F1"/>
    <w:rsid w:val="00056673"/>
    <w:rsid w:val="00056A5E"/>
    <w:rsid w:val="00060078"/>
    <w:rsid w:val="000600E8"/>
    <w:rsid w:val="00060B2D"/>
    <w:rsid w:val="00061625"/>
    <w:rsid w:val="00061D6E"/>
    <w:rsid w:val="00062EF6"/>
    <w:rsid w:val="00063559"/>
    <w:rsid w:val="00064516"/>
    <w:rsid w:val="00064DDF"/>
    <w:rsid w:val="00064E9D"/>
    <w:rsid w:val="00066266"/>
    <w:rsid w:val="000663FE"/>
    <w:rsid w:val="000664B5"/>
    <w:rsid w:val="00070725"/>
    <w:rsid w:val="00070C44"/>
    <w:rsid w:val="00071F05"/>
    <w:rsid w:val="00072536"/>
    <w:rsid w:val="00072C00"/>
    <w:rsid w:val="00072DAF"/>
    <w:rsid w:val="00074166"/>
    <w:rsid w:val="00074D3F"/>
    <w:rsid w:val="0007537E"/>
    <w:rsid w:val="000758BC"/>
    <w:rsid w:val="000767E6"/>
    <w:rsid w:val="00076D7B"/>
    <w:rsid w:val="0007730A"/>
    <w:rsid w:val="00077888"/>
    <w:rsid w:val="00080028"/>
    <w:rsid w:val="00080321"/>
    <w:rsid w:val="0008112F"/>
    <w:rsid w:val="00081BDB"/>
    <w:rsid w:val="0008242F"/>
    <w:rsid w:val="0008298C"/>
    <w:rsid w:val="000830C8"/>
    <w:rsid w:val="00084110"/>
    <w:rsid w:val="000846FE"/>
    <w:rsid w:val="00084736"/>
    <w:rsid w:val="00084784"/>
    <w:rsid w:val="000860B8"/>
    <w:rsid w:val="00087243"/>
    <w:rsid w:val="000873E7"/>
    <w:rsid w:val="0009087E"/>
    <w:rsid w:val="000909C0"/>
    <w:rsid w:val="00092811"/>
    <w:rsid w:val="00092A5A"/>
    <w:rsid w:val="00093BFB"/>
    <w:rsid w:val="00093ECA"/>
    <w:rsid w:val="0009448F"/>
    <w:rsid w:val="000949A6"/>
    <w:rsid w:val="0009559C"/>
    <w:rsid w:val="00095699"/>
    <w:rsid w:val="000958D0"/>
    <w:rsid w:val="00095ADA"/>
    <w:rsid w:val="00095C2B"/>
    <w:rsid w:val="00095E19"/>
    <w:rsid w:val="00095F12"/>
    <w:rsid w:val="0009669F"/>
    <w:rsid w:val="00096B43"/>
    <w:rsid w:val="00096D9C"/>
    <w:rsid w:val="000971CB"/>
    <w:rsid w:val="000A0633"/>
    <w:rsid w:val="000A0DBA"/>
    <w:rsid w:val="000A0E39"/>
    <w:rsid w:val="000A159C"/>
    <w:rsid w:val="000A15EC"/>
    <w:rsid w:val="000A1C62"/>
    <w:rsid w:val="000A4CCE"/>
    <w:rsid w:val="000A5611"/>
    <w:rsid w:val="000A58DA"/>
    <w:rsid w:val="000A707D"/>
    <w:rsid w:val="000A73E8"/>
    <w:rsid w:val="000A7650"/>
    <w:rsid w:val="000A76FF"/>
    <w:rsid w:val="000A7E04"/>
    <w:rsid w:val="000B010E"/>
    <w:rsid w:val="000B23D1"/>
    <w:rsid w:val="000B345E"/>
    <w:rsid w:val="000B34E5"/>
    <w:rsid w:val="000B3A94"/>
    <w:rsid w:val="000B41E7"/>
    <w:rsid w:val="000B49C4"/>
    <w:rsid w:val="000B5296"/>
    <w:rsid w:val="000B5463"/>
    <w:rsid w:val="000B6518"/>
    <w:rsid w:val="000B722B"/>
    <w:rsid w:val="000C01A7"/>
    <w:rsid w:val="000C11F7"/>
    <w:rsid w:val="000C1E4C"/>
    <w:rsid w:val="000C2502"/>
    <w:rsid w:val="000C27F3"/>
    <w:rsid w:val="000C2B09"/>
    <w:rsid w:val="000C2FDB"/>
    <w:rsid w:val="000C310E"/>
    <w:rsid w:val="000C4DF5"/>
    <w:rsid w:val="000C5397"/>
    <w:rsid w:val="000C5B48"/>
    <w:rsid w:val="000C6685"/>
    <w:rsid w:val="000C7DD4"/>
    <w:rsid w:val="000D09EA"/>
    <w:rsid w:val="000D110E"/>
    <w:rsid w:val="000D1CC8"/>
    <w:rsid w:val="000D2B47"/>
    <w:rsid w:val="000D328A"/>
    <w:rsid w:val="000D55E7"/>
    <w:rsid w:val="000D5CE6"/>
    <w:rsid w:val="000D62A3"/>
    <w:rsid w:val="000D6EA5"/>
    <w:rsid w:val="000D78C7"/>
    <w:rsid w:val="000D7D1D"/>
    <w:rsid w:val="000E1A12"/>
    <w:rsid w:val="000E1A6B"/>
    <w:rsid w:val="000E22A7"/>
    <w:rsid w:val="000E2484"/>
    <w:rsid w:val="000E31C4"/>
    <w:rsid w:val="000E3691"/>
    <w:rsid w:val="000E36D2"/>
    <w:rsid w:val="000E46A7"/>
    <w:rsid w:val="000E46DE"/>
    <w:rsid w:val="000E5963"/>
    <w:rsid w:val="000E5973"/>
    <w:rsid w:val="000E5A6B"/>
    <w:rsid w:val="000E5BA3"/>
    <w:rsid w:val="000F0610"/>
    <w:rsid w:val="000F114C"/>
    <w:rsid w:val="000F310F"/>
    <w:rsid w:val="000F32E1"/>
    <w:rsid w:val="000F3B54"/>
    <w:rsid w:val="000F511B"/>
    <w:rsid w:val="000F52FE"/>
    <w:rsid w:val="000F5345"/>
    <w:rsid w:val="000F552A"/>
    <w:rsid w:val="000F59F6"/>
    <w:rsid w:val="000F6833"/>
    <w:rsid w:val="000F700B"/>
    <w:rsid w:val="000F71C6"/>
    <w:rsid w:val="001005A5"/>
    <w:rsid w:val="001009FF"/>
    <w:rsid w:val="0010180F"/>
    <w:rsid w:val="001027AB"/>
    <w:rsid w:val="00103137"/>
    <w:rsid w:val="001038F6"/>
    <w:rsid w:val="00104560"/>
    <w:rsid w:val="00106302"/>
    <w:rsid w:val="001065AC"/>
    <w:rsid w:val="00106DEF"/>
    <w:rsid w:val="001071FF"/>
    <w:rsid w:val="00107EB8"/>
    <w:rsid w:val="0011046F"/>
    <w:rsid w:val="00110BED"/>
    <w:rsid w:val="00111685"/>
    <w:rsid w:val="00111C10"/>
    <w:rsid w:val="00111F9E"/>
    <w:rsid w:val="00112054"/>
    <w:rsid w:val="00112855"/>
    <w:rsid w:val="0011367C"/>
    <w:rsid w:val="00113B8E"/>
    <w:rsid w:val="00113BA1"/>
    <w:rsid w:val="00114534"/>
    <w:rsid w:val="001150FB"/>
    <w:rsid w:val="00115AD9"/>
    <w:rsid w:val="00115D9A"/>
    <w:rsid w:val="001165A7"/>
    <w:rsid w:val="0011699E"/>
    <w:rsid w:val="00116A19"/>
    <w:rsid w:val="00116E7C"/>
    <w:rsid w:val="0011714A"/>
    <w:rsid w:val="00117F28"/>
    <w:rsid w:val="001203CD"/>
    <w:rsid w:val="001207DA"/>
    <w:rsid w:val="00120F5C"/>
    <w:rsid w:val="00121968"/>
    <w:rsid w:val="001219B1"/>
    <w:rsid w:val="001227BE"/>
    <w:rsid w:val="00122D2A"/>
    <w:rsid w:val="00123212"/>
    <w:rsid w:val="0012356D"/>
    <w:rsid w:val="00123746"/>
    <w:rsid w:val="00124731"/>
    <w:rsid w:val="0012566D"/>
    <w:rsid w:val="00126586"/>
    <w:rsid w:val="00126810"/>
    <w:rsid w:val="00126C9A"/>
    <w:rsid w:val="0012711E"/>
    <w:rsid w:val="00127BBD"/>
    <w:rsid w:val="00127EF3"/>
    <w:rsid w:val="00130436"/>
    <w:rsid w:val="0013219F"/>
    <w:rsid w:val="00132578"/>
    <w:rsid w:val="00132C92"/>
    <w:rsid w:val="00134CA2"/>
    <w:rsid w:val="00134F2F"/>
    <w:rsid w:val="001356C3"/>
    <w:rsid w:val="001359F2"/>
    <w:rsid w:val="0013729F"/>
    <w:rsid w:val="00137511"/>
    <w:rsid w:val="001378FC"/>
    <w:rsid w:val="0014004D"/>
    <w:rsid w:val="0014004F"/>
    <w:rsid w:val="0014037E"/>
    <w:rsid w:val="0014068E"/>
    <w:rsid w:val="00140AC5"/>
    <w:rsid w:val="00140B55"/>
    <w:rsid w:val="00141481"/>
    <w:rsid w:val="001419B0"/>
    <w:rsid w:val="00142243"/>
    <w:rsid w:val="0014292D"/>
    <w:rsid w:val="00142F8A"/>
    <w:rsid w:val="0014383D"/>
    <w:rsid w:val="0014430C"/>
    <w:rsid w:val="00144678"/>
    <w:rsid w:val="00144A77"/>
    <w:rsid w:val="0014543A"/>
    <w:rsid w:val="00145489"/>
    <w:rsid w:val="00145852"/>
    <w:rsid w:val="0014615B"/>
    <w:rsid w:val="0014676B"/>
    <w:rsid w:val="00146DBB"/>
    <w:rsid w:val="00147934"/>
    <w:rsid w:val="00150720"/>
    <w:rsid w:val="00150969"/>
    <w:rsid w:val="00150CF0"/>
    <w:rsid w:val="0015135C"/>
    <w:rsid w:val="001517B3"/>
    <w:rsid w:val="00152952"/>
    <w:rsid w:val="00152CC9"/>
    <w:rsid w:val="00152D85"/>
    <w:rsid w:val="00153248"/>
    <w:rsid w:val="001539BD"/>
    <w:rsid w:val="00153C73"/>
    <w:rsid w:val="001546E5"/>
    <w:rsid w:val="00154D23"/>
    <w:rsid w:val="00155717"/>
    <w:rsid w:val="0015593C"/>
    <w:rsid w:val="00156E16"/>
    <w:rsid w:val="00156E6B"/>
    <w:rsid w:val="00160BAD"/>
    <w:rsid w:val="001617B6"/>
    <w:rsid w:val="001626E3"/>
    <w:rsid w:val="00162A63"/>
    <w:rsid w:val="00162CE6"/>
    <w:rsid w:val="00162D7E"/>
    <w:rsid w:val="00162DDA"/>
    <w:rsid w:val="00163BB1"/>
    <w:rsid w:val="00164B43"/>
    <w:rsid w:val="00164C93"/>
    <w:rsid w:val="001650A8"/>
    <w:rsid w:val="001654DC"/>
    <w:rsid w:val="00166B68"/>
    <w:rsid w:val="00167A31"/>
    <w:rsid w:val="00167D27"/>
    <w:rsid w:val="00170A33"/>
    <w:rsid w:val="00171105"/>
    <w:rsid w:val="001711E6"/>
    <w:rsid w:val="00171269"/>
    <w:rsid w:val="00171B11"/>
    <w:rsid w:val="0017260E"/>
    <w:rsid w:val="00172672"/>
    <w:rsid w:val="001727E0"/>
    <w:rsid w:val="001737EA"/>
    <w:rsid w:val="0017381A"/>
    <w:rsid w:val="00174CEB"/>
    <w:rsid w:val="00176601"/>
    <w:rsid w:val="0017675B"/>
    <w:rsid w:val="001770AB"/>
    <w:rsid w:val="00177F84"/>
    <w:rsid w:val="00181173"/>
    <w:rsid w:val="001813EB"/>
    <w:rsid w:val="00181CAB"/>
    <w:rsid w:val="001822C6"/>
    <w:rsid w:val="00182D4C"/>
    <w:rsid w:val="00183686"/>
    <w:rsid w:val="001846AA"/>
    <w:rsid w:val="00184A24"/>
    <w:rsid w:val="00186345"/>
    <w:rsid w:val="001864B5"/>
    <w:rsid w:val="00186627"/>
    <w:rsid w:val="00186EC0"/>
    <w:rsid w:val="00186F9B"/>
    <w:rsid w:val="0018788F"/>
    <w:rsid w:val="001902BB"/>
    <w:rsid w:val="00191177"/>
    <w:rsid w:val="0019139A"/>
    <w:rsid w:val="001926CB"/>
    <w:rsid w:val="00193310"/>
    <w:rsid w:val="00193685"/>
    <w:rsid w:val="001940B0"/>
    <w:rsid w:val="001940B7"/>
    <w:rsid w:val="0019445B"/>
    <w:rsid w:val="001946AE"/>
    <w:rsid w:val="001946CF"/>
    <w:rsid w:val="00194A12"/>
    <w:rsid w:val="001959C2"/>
    <w:rsid w:val="00195F5F"/>
    <w:rsid w:val="00196728"/>
    <w:rsid w:val="001976D9"/>
    <w:rsid w:val="00197C6C"/>
    <w:rsid w:val="00197DCF"/>
    <w:rsid w:val="00197FAD"/>
    <w:rsid w:val="00197FBA"/>
    <w:rsid w:val="001A02A2"/>
    <w:rsid w:val="001A05BA"/>
    <w:rsid w:val="001A0FA4"/>
    <w:rsid w:val="001A1B3C"/>
    <w:rsid w:val="001A1F66"/>
    <w:rsid w:val="001A29D2"/>
    <w:rsid w:val="001A3E10"/>
    <w:rsid w:val="001A4826"/>
    <w:rsid w:val="001A4DC9"/>
    <w:rsid w:val="001A509F"/>
    <w:rsid w:val="001A50A2"/>
    <w:rsid w:val="001A51A4"/>
    <w:rsid w:val="001A65C7"/>
    <w:rsid w:val="001A683F"/>
    <w:rsid w:val="001A6ABF"/>
    <w:rsid w:val="001A6B38"/>
    <w:rsid w:val="001A6E12"/>
    <w:rsid w:val="001A70D8"/>
    <w:rsid w:val="001A7320"/>
    <w:rsid w:val="001A7C44"/>
    <w:rsid w:val="001A7D87"/>
    <w:rsid w:val="001B0458"/>
    <w:rsid w:val="001B0978"/>
    <w:rsid w:val="001B0E1A"/>
    <w:rsid w:val="001B1BE4"/>
    <w:rsid w:val="001B27C7"/>
    <w:rsid w:val="001B2B64"/>
    <w:rsid w:val="001B31FD"/>
    <w:rsid w:val="001B3738"/>
    <w:rsid w:val="001B3939"/>
    <w:rsid w:val="001B412D"/>
    <w:rsid w:val="001B4F4E"/>
    <w:rsid w:val="001B4FA8"/>
    <w:rsid w:val="001B547E"/>
    <w:rsid w:val="001B6711"/>
    <w:rsid w:val="001B7DD4"/>
    <w:rsid w:val="001C002A"/>
    <w:rsid w:val="001C0547"/>
    <w:rsid w:val="001C0701"/>
    <w:rsid w:val="001C071D"/>
    <w:rsid w:val="001C08C1"/>
    <w:rsid w:val="001C10DD"/>
    <w:rsid w:val="001C1D37"/>
    <w:rsid w:val="001C261C"/>
    <w:rsid w:val="001C2879"/>
    <w:rsid w:val="001C3606"/>
    <w:rsid w:val="001C3BB1"/>
    <w:rsid w:val="001C5632"/>
    <w:rsid w:val="001C6741"/>
    <w:rsid w:val="001C6A00"/>
    <w:rsid w:val="001C6D0A"/>
    <w:rsid w:val="001C6F36"/>
    <w:rsid w:val="001C707C"/>
    <w:rsid w:val="001C7562"/>
    <w:rsid w:val="001D00C8"/>
    <w:rsid w:val="001D01A6"/>
    <w:rsid w:val="001D024E"/>
    <w:rsid w:val="001D0266"/>
    <w:rsid w:val="001D15EB"/>
    <w:rsid w:val="001D247C"/>
    <w:rsid w:val="001D2BC4"/>
    <w:rsid w:val="001D2E16"/>
    <w:rsid w:val="001D3270"/>
    <w:rsid w:val="001D384E"/>
    <w:rsid w:val="001D4624"/>
    <w:rsid w:val="001D5F48"/>
    <w:rsid w:val="001D6A32"/>
    <w:rsid w:val="001D6AA0"/>
    <w:rsid w:val="001D6FEB"/>
    <w:rsid w:val="001D75D5"/>
    <w:rsid w:val="001D762D"/>
    <w:rsid w:val="001E1254"/>
    <w:rsid w:val="001E21CE"/>
    <w:rsid w:val="001E3AF0"/>
    <w:rsid w:val="001E4184"/>
    <w:rsid w:val="001E4347"/>
    <w:rsid w:val="001E444C"/>
    <w:rsid w:val="001E5696"/>
    <w:rsid w:val="001E5E1D"/>
    <w:rsid w:val="001E6622"/>
    <w:rsid w:val="001E73C2"/>
    <w:rsid w:val="001E7BF6"/>
    <w:rsid w:val="001E7D7E"/>
    <w:rsid w:val="001F0272"/>
    <w:rsid w:val="001F09FA"/>
    <w:rsid w:val="001F1CEF"/>
    <w:rsid w:val="001F26F4"/>
    <w:rsid w:val="001F3171"/>
    <w:rsid w:val="001F352B"/>
    <w:rsid w:val="001F3A28"/>
    <w:rsid w:val="001F3FE1"/>
    <w:rsid w:val="001F4003"/>
    <w:rsid w:val="001F427B"/>
    <w:rsid w:val="001F502C"/>
    <w:rsid w:val="001F5141"/>
    <w:rsid w:val="001F575F"/>
    <w:rsid w:val="001F5F1C"/>
    <w:rsid w:val="001F5F86"/>
    <w:rsid w:val="001F6962"/>
    <w:rsid w:val="001F6AC5"/>
    <w:rsid w:val="001F6E12"/>
    <w:rsid w:val="001F7216"/>
    <w:rsid w:val="001F7835"/>
    <w:rsid w:val="002000B2"/>
    <w:rsid w:val="0020306B"/>
    <w:rsid w:val="002053BA"/>
    <w:rsid w:val="002053EB"/>
    <w:rsid w:val="0020554A"/>
    <w:rsid w:val="002055D3"/>
    <w:rsid w:val="002064C4"/>
    <w:rsid w:val="00206714"/>
    <w:rsid w:val="00206A5B"/>
    <w:rsid w:val="00207D44"/>
    <w:rsid w:val="002103A6"/>
    <w:rsid w:val="002108F8"/>
    <w:rsid w:val="00210A63"/>
    <w:rsid w:val="00210D17"/>
    <w:rsid w:val="0021149D"/>
    <w:rsid w:val="00211776"/>
    <w:rsid w:val="00211914"/>
    <w:rsid w:val="002139C4"/>
    <w:rsid w:val="00213E02"/>
    <w:rsid w:val="00213E30"/>
    <w:rsid w:val="00214382"/>
    <w:rsid w:val="00214DB3"/>
    <w:rsid w:val="00215F5E"/>
    <w:rsid w:val="00216103"/>
    <w:rsid w:val="002169A6"/>
    <w:rsid w:val="00216D05"/>
    <w:rsid w:val="00217331"/>
    <w:rsid w:val="00217676"/>
    <w:rsid w:val="00220716"/>
    <w:rsid w:val="00220CCC"/>
    <w:rsid w:val="00220D38"/>
    <w:rsid w:val="00220E36"/>
    <w:rsid w:val="00221C21"/>
    <w:rsid w:val="00221F39"/>
    <w:rsid w:val="0022209F"/>
    <w:rsid w:val="00224063"/>
    <w:rsid w:val="00225D76"/>
    <w:rsid w:val="002260DF"/>
    <w:rsid w:val="002273DE"/>
    <w:rsid w:val="00230973"/>
    <w:rsid w:val="00230CF5"/>
    <w:rsid w:val="00231FE0"/>
    <w:rsid w:val="0023223E"/>
    <w:rsid w:val="002324A6"/>
    <w:rsid w:val="00232D41"/>
    <w:rsid w:val="0023341D"/>
    <w:rsid w:val="00233518"/>
    <w:rsid w:val="00234394"/>
    <w:rsid w:val="002345A8"/>
    <w:rsid w:val="002348C1"/>
    <w:rsid w:val="00234B33"/>
    <w:rsid w:val="002352D5"/>
    <w:rsid w:val="00235B29"/>
    <w:rsid w:val="00235C8B"/>
    <w:rsid w:val="002404D2"/>
    <w:rsid w:val="00240500"/>
    <w:rsid w:val="002406EC"/>
    <w:rsid w:val="00240A30"/>
    <w:rsid w:val="00241084"/>
    <w:rsid w:val="002417C3"/>
    <w:rsid w:val="002417ED"/>
    <w:rsid w:val="002425EB"/>
    <w:rsid w:val="0024277C"/>
    <w:rsid w:val="00242990"/>
    <w:rsid w:val="002435F7"/>
    <w:rsid w:val="00243A26"/>
    <w:rsid w:val="00243B08"/>
    <w:rsid w:val="0024411C"/>
    <w:rsid w:val="00244C00"/>
    <w:rsid w:val="002451A6"/>
    <w:rsid w:val="002451BA"/>
    <w:rsid w:val="002452DD"/>
    <w:rsid w:val="002461E1"/>
    <w:rsid w:val="00246437"/>
    <w:rsid w:val="002465A8"/>
    <w:rsid w:val="00246A9B"/>
    <w:rsid w:val="00246F74"/>
    <w:rsid w:val="00247055"/>
    <w:rsid w:val="0024719F"/>
    <w:rsid w:val="00247C46"/>
    <w:rsid w:val="00250A74"/>
    <w:rsid w:val="00250D31"/>
    <w:rsid w:val="002512C6"/>
    <w:rsid w:val="00251D70"/>
    <w:rsid w:val="00252038"/>
    <w:rsid w:val="002524EB"/>
    <w:rsid w:val="002549F0"/>
    <w:rsid w:val="0025559F"/>
    <w:rsid w:val="002556D7"/>
    <w:rsid w:val="0025581D"/>
    <w:rsid w:val="00255B06"/>
    <w:rsid w:val="00255C5F"/>
    <w:rsid w:val="00256E76"/>
    <w:rsid w:val="00257DFC"/>
    <w:rsid w:val="00260B9B"/>
    <w:rsid w:val="00262139"/>
    <w:rsid w:val="00263D81"/>
    <w:rsid w:val="00264233"/>
    <w:rsid w:val="002658DE"/>
    <w:rsid w:val="00265BEF"/>
    <w:rsid w:val="0026661B"/>
    <w:rsid w:val="002667CE"/>
    <w:rsid w:val="00267011"/>
    <w:rsid w:val="0026735C"/>
    <w:rsid w:val="00267B20"/>
    <w:rsid w:val="0027030C"/>
    <w:rsid w:val="00271541"/>
    <w:rsid w:val="00271CCC"/>
    <w:rsid w:val="0027230C"/>
    <w:rsid w:val="002725A2"/>
    <w:rsid w:val="00273A97"/>
    <w:rsid w:val="002752E2"/>
    <w:rsid w:val="002758FA"/>
    <w:rsid w:val="0027598B"/>
    <w:rsid w:val="00275B0E"/>
    <w:rsid w:val="0027603E"/>
    <w:rsid w:val="0027616C"/>
    <w:rsid w:val="0027677F"/>
    <w:rsid w:val="00276B80"/>
    <w:rsid w:val="002778AB"/>
    <w:rsid w:val="0027792C"/>
    <w:rsid w:val="002779B7"/>
    <w:rsid w:val="00280B34"/>
    <w:rsid w:val="002811F1"/>
    <w:rsid w:val="0028132F"/>
    <w:rsid w:val="0028242D"/>
    <w:rsid w:val="00283B16"/>
    <w:rsid w:val="00284469"/>
    <w:rsid w:val="00284479"/>
    <w:rsid w:val="002846BB"/>
    <w:rsid w:val="00284A44"/>
    <w:rsid w:val="00284AF1"/>
    <w:rsid w:val="00285E73"/>
    <w:rsid w:val="002862A5"/>
    <w:rsid w:val="00286952"/>
    <w:rsid w:val="00287D7C"/>
    <w:rsid w:val="002900A6"/>
    <w:rsid w:val="00291071"/>
    <w:rsid w:val="0029118B"/>
    <w:rsid w:val="002914EA"/>
    <w:rsid w:val="00291711"/>
    <w:rsid w:val="00291907"/>
    <w:rsid w:val="00291DDB"/>
    <w:rsid w:val="00291E4A"/>
    <w:rsid w:val="002920D5"/>
    <w:rsid w:val="002922E2"/>
    <w:rsid w:val="00292CFE"/>
    <w:rsid w:val="00292FD7"/>
    <w:rsid w:val="0029337E"/>
    <w:rsid w:val="00293CCB"/>
    <w:rsid w:val="00294100"/>
    <w:rsid w:val="002941E0"/>
    <w:rsid w:val="00296141"/>
    <w:rsid w:val="0029788E"/>
    <w:rsid w:val="002A0384"/>
    <w:rsid w:val="002A0D52"/>
    <w:rsid w:val="002A29EE"/>
    <w:rsid w:val="002A3219"/>
    <w:rsid w:val="002A3519"/>
    <w:rsid w:val="002A357B"/>
    <w:rsid w:val="002A4950"/>
    <w:rsid w:val="002A4C5D"/>
    <w:rsid w:val="002A5292"/>
    <w:rsid w:val="002A5BE4"/>
    <w:rsid w:val="002A6448"/>
    <w:rsid w:val="002A678D"/>
    <w:rsid w:val="002A6BB0"/>
    <w:rsid w:val="002A7269"/>
    <w:rsid w:val="002A75D7"/>
    <w:rsid w:val="002A7B35"/>
    <w:rsid w:val="002B0CB8"/>
    <w:rsid w:val="002B1512"/>
    <w:rsid w:val="002B156B"/>
    <w:rsid w:val="002B15FA"/>
    <w:rsid w:val="002B1AC8"/>
    <w:rsid w:val="002B1C35"/>
    <w:rsid w:val="002B1D64"/>
    <w:rsid w:val="002B1DE0"/>
    <w:rsid w:val="002B3442"/>
    <w:rsid w:val="002B3A47"/>
    <w:rsid w:val="002B3E3B"/>
    <w:rsid w:val="002B3E87"/>
    <w:rsid w:val="002B4A8C"/>
    <w:rsid w:val="002B4DE6"/>
    <w:rsid w:val="002B6127"/>
    <w:rsid w:val="002B7E05"/>
    <w:rsid w:val="002C0E58"/>
    <w:rsid w:val="002C1DEE"/>
    <w:rsid w:val="002C22DB"/>
    <w:rsid w:val="002C240D"/>
    <w:rsid w:val="002C2AE3"/>
    <w:rsid w:val="002C31B8"/>
    <w:rsid w:val="002C3335"/>
    <w:rsid w:val="002C3604"/>
    <w:rsid w:val="002C3D86"/>
    <w:rsid w:val="002C4D1A"/>
    <w:rsid w:val="002C4EE8"/>
    <w:rsid w:val="002C5339"/>
    <w:rsid w:val="002C574F"/>
    <w:rsid w:val="002C6841"/>
    <w:rsid w:val="002C6986"/>
    <w:rsid w:val="002C7018"/>
    <w:rsid w:val="002C720A"/>
    <w:rsid w:val="002C798F"/>
    <w:rsid w:val="002C7B9C"/>
    <w:rsid w:val="002C7FBB"/>
    <w:rsid w:val="002D11A2"/>
    <w:rsid w:val="002D2223"/>
    <w:rsid w:val="002D2753"/>
    <w:rsid w:val="002D27F3"/>
    <w:rsid w:val="002D47A9"/>
    <w:rsid w:val="002D540D"/>
    <w:rsid w:val="002D5A03"/>
    <w:rsid w:val="002D5CB4"/>
    <w:rsid w:val="002D627C"/>
    <w:rsid w:val="002D6677"/>
    <w:rsid w:val="002D675C"/>
    <w:rsid w:val="002D6D9E"/>
    <w:rsid w:val="002D7D79"/>
    <w:rsid w:val="002E05FD"/>
    <w:rsid w:val="002E0984"/>
    <w:rsid w:val="002E0EFD"/>
    <w:rsid w:val="002E1103"/>
    <w:rsid w:val="002E1732"/>
    <w:rsid w:val="002E2065"/>
    <w:rsid w:val="002E2357"/>
    <w:rsid w:val="002E2A8D"/>
    <w:rsid w:val="002E2ACA"/>
    <w:rsid w:val="002E2D7B"/>
    <w:rsid w:val="002E35BF"/>
    <w:rsid w:val="002E4DC1"/>
    <w:rsid w:val="002E53F2"/>
    <w:rsid w:val="002E5D36"/>
    <w:rsid w:val="002E61C5"/>
    <w:rsid w:val="002E63BE"/>
    <w:rsid w:val="002E6C5E"/>
    <w:rsid w:val="002E70BB"/>
    <w:rsid w:val="002E73A4"/>
    <w:rsid w:val="002E75FD"/>
    <w:rsid w:val="002F12D9"/>
    <w:rsid w:val="002F158A"/>
    <w:rsid w:val="002F1CC7"/>
    <w:rsid w:val="002F20CA"/>
    <w:rsid w:val="002F21C3"/>
    <w:rsid w:val="002F2CAE"/>
    <w:rsid w:val="002F3295"/>
    <w:rsid w:val="002F3890"/>
    <w:rsid w:val="002F3EDE"/>
    <w:rsid w:val="002F3F59"/>
    <w:rsid w:val="002F4D1D"/>
    <w:rsid w:val="002F53C3"/>
    <w:rsid w:val="002F54D0"/>
    <w:rsid w:val="002F5C7A"/>
    <w:rsid w:val="002F5E90"/>
    <w:rsid w:val="002F61B9"/>
    <w:rsid w:val="002F62AA"/>
    <w:rsid w:val="002F6E0E"/>
    <w:rsid w:val="002F7B97"/>
    <w:rsid w:val="00300062"/>
    <w:rsid w:val="003005E8"/>
    <w:rsid w:val="0030068F"/>
    <w:rsid w:val="003007A4"/>
    <w:rsid w:val="0030100B"/>
    <w:rsid w:val="00301B45"/>
    <w:rsid w:val="00301BC1"/>
    <w:rsid w:val="00301FFD"/>
    <w:rsid w:val="00302208"/>
    <w:rsid w:val="0030335B"/>
    <w:rsid w:val="00303809"/>
    <w:rsid w:val="0030445C"/>
    <w:rsid w:val="00304F82"/>
    <w:rsid w:val="00305602"/>
    <w:rsid w:val="00305F48"/>
    <w:rsid w:val="00306FD8"/>
    <w:rsid w:val="0030729E"/>
    <w:rsid w:val="00307474"/>
    <w:rsid w:val="00307A5C"/>
    <w:rsid w:val="00307C95"/>
    <w:rsid w:val="00307DAA"/>
    <w:rsid w:val="0031120D"/>
    <w:rsid w:val="00312C75"/>
    <w:rsid w:val="00312CFD"/>
    <w:rsid w:val="00312DA6"/>
    <w:rsid w:val="00312DB3"/>
    <w:rsid w:val="00313865"/>
    <w:rsid w:val="00313AA4"/>
    <w:rsid w:val="00313DE6"/>
    <w:rsid w:val="00315839"/>
    <w:rsid w:val="00315946"/>
    <w:rsid w:val="003162EE"/>
    <w:rsid w:val="003163B1"/>
    <w:rsid w:val="00316A00"/>
    <w:rsid w:val="0031759E"/>
    <w:rsid w:val="00317EB6"/>
    <w:rsid w:val="00317EBB"/>
    <w:rsid w:val="0032027E"/>
    <w:rsid w:val="003204C9"/>
    <w:rsid w:val="00320D02"/>
    <w:rsid w:val="0032156A"/>
    <w:rsid w:val="00321740"/>
    <w:rsid w:val="00322363"/>
    <w:rsid w:val="003223BE"/>
    <w:rsid w:val="0032261C"/>
    <w:rsid w:val="00322B88"/>
    <w:rsid w:val="00322DBD"/>
    <w:rsid w:val="003230D2"/>
    <w:rsid w:val="003233B0"/>
    <w:rsid w:val="0032380C"/>
    <w:rsid w:val="00325E68"/>
    <w:rsid w:val="00327101"/>
    <w:rsid w:val="003275AE"/>
    <w:rsid w:val="00327861"/>
    <w:rsid w:val="00327A0F"/>
    <w:rsid w:val="00327AAE"/>
    <w:rsid w:val="00327D5E"/>
    <w:rsid w:val="00330251"/>
    <w:rsid w:val="00330818"/>
    <w:rsid w:val="00330B23"/>
    <w:rsid w:val="0033113E"/>
    <w:rsid w:val="0033198A"/>
    <w:rsid w:val="00331C22"/>
    <w:rsid w:val="00332162"/>
    <w:rsid w:val="0033295D"/>
    <w:rsid w:val="00332B63"/>
    <w:rsid w:val="00332C2E"/>
    <w:rsid w:val="0033302C"/>
    <w:rsid w:val="00333437"/>
    <w:rsid w:val="00333604"/>
    <w:rsid w:val="0033366D"/>
    <w:rsid w:val="00333A82"/>
    <w:rsid w:val="00334494"/>
    <w:rsid w:val="00334798"/>
    <w:rsid w:val="00334C56"/>
    <w:rsid w:val="00334EA2"/>
    <w:rsid w:val="003357C3"/>
    <w:rsid w:val="003359AC"/>
    <w:rsid w:val="00335E5A"/>
    <w:rsid w:val="0033629A"/>
    <w:rsid w:val="0033726F"/>
    <w:rsid w:val="00337623"/>
    <w:rsid w:val="003379EF"/>
    <w:rsid w:val="00337D85"/>
    <w:rsid w:val="00342634"/>
    <w:rsid w:val="003429BB"/>
    <w:rsid w:val="003436C8"/>
    <w:rsid w:val="003439F3"/>
    <w:rsid w:val="00343F6C"/>
    <w:rsid w:val="00344A1E"/>
    <w:rsid w:val="00344F19"/>
    <w:rsid w:val="00345546"/>
    <w:rsid w:val="00346326"/>
    <w:rsid w:val="00346716"/>
    <w:rsid w:val="00346E85"/>
    <w:rsid w:val="003510FF"/>
    <w:rsid w:val="0035169D"/>
    <w:rsid w:val="00353696"/>
    <w:rsid w:val="00353983"/>
    <w:rsid w:val="00353C3D"/>
    <w:rsid w:val="00354FEC"/>
    <w:rsid w:val="00355190"/>
    <w:rsid w:val="003553C2"/>
    <w:rsid w:val="003561AE"/>
    <w:rsid w:val="003563BF"/>
    <w:rsid w:val="0035697D"/>
    <w:rsid w:val="00360A85"/>
    <w:rsid w:val="00361A8B"/>
    <w:rsid w:val="00361EB0"/>
    <w:rsid w:val="003628EA"/>
    <w:rsid w:val="00362CB7"/>
    <w:rsid w:val="0036398F"/>
    <w:rsid w:val="00363D19"/>
    <w:rsid w:val="0036424A"/>
    <w:rsid w:val="0036479F"/>
    <w:rsid w:val="00364B73"/>
    <w:rsid w:val="003655AD"/>
    <w:rsid w:val="00366F31"/>
    <w:rsid w:val="0036707A"/>
    <w:rsid w:val="003672B1"/>
    <w:rsid w:val="00370BCC"/>
    <w:rsid w:val="00371325"/>
    <w:rsid w:val="0037157C"/>
    <w:rsid w:val="003716C0"/>
    <w:rsid w:val="0037178D"/>
    <w:rsid w:val="00372135"/>
    <w:rsid w:val="00373BDA"/>
    <w:rsid w:val="00374CBC"/>
    <w:rsid w:val="00374D66"/>
    <w:rsid w:val="00375627"/>
    <w:rsid w:val="00375D67"/>
    <w:rsid w:val="0037619A"/>
    <w:rsid w:val="00376A69"/>
    <w:rsid w:val="003774BB"/>
    <w:rsid w:val="003775D5"/>
    <w:rsid w:val="003803BA"/>
    <w:rsid w:val="00382E2A"/>
    <w:rsid w:val="00383C2B"/>
    <w:rsid w:val="00384804"/>
    <w:rsid w:val="00384E55"/>
    <w:rsid w:val="00384FF9"/>
    <w:rsid w:val="003854E7"/>
    <w:rsid w:val="00386225"/>
    <w:rsid w:val="00386321"/>
    <w:rsid w:val="0038742B"/>
    <w:rsid w:val="003902DE"/>
    <w:rsid w:val="00391F77"/>
    <w:rsid w:val="0039268B"/>
    <w:rsid w:val="003937FC"/>
    <w:rsid w:val="00393A66"/>
    <w:rsid w:val="00393DC2"/>
    <w:rsid w:val="00393E79"/>
    <w:rsid w:val="00394273"/>
    <w:rsid w:val="003948EA"/>
    <w:rsid w:val="00394A29"/>
    <w:rsid w:val="00395614"/>
    <w:rsid w:val="00395B75"/>
    <w:rsid w:val="00397EC1"/>
    <w:rsid w:val="00397F71"/>
    <w:rsid w:val="003A051E"/>
    <w:rsid w:val="003A07BF"/>
    <w:rsid w:val="003A0A2B"/>
    <w:rsid w:val="003A0E25"/>
    <w:rsid w:val="003A1A26"/>
    <w:rsid w:val="003A1C7A"/>
    <w:rsid w:val="003A1DE6"/>
    <w:rsid w:val="003A1FAB"/>
    <w:rsid w:val="003A28F3"/>
    <w:rsid w:val="003A2965"/>
    <w:rsid w:val="003A2B8D"/>
    <w:rsid w:val="003A2F89"/>
    <w:rsid w:val="003A3919"/>
    <w:rsid w:val="003A3CCC"/>
    <w:rsid w:val="003A4220"/>
    <w:rsid w:val="003A4319"/>
    <w:rsid w:val="003A46D0"/>
    <w:rsid w:val="003A46DF"/>
    <w:rsid w:val="003A5544"/>
    <w:rsid w:val="003A55AD"/>
    <w:rsid w:val="003A59F1"/>
    <w:rsid w:val="003A5A5D"/>
    <w:rsid w:val="003A5F44"/>
    <w:rsid w:val="003A7049"/>
    <w:rsid w:val="003A70C6"/>
    <w:rsid w:val="003A7165"/>
    <w:rsid w:val="003A7334"/>
    <w:rsid w:val="003A75BE"/>
    <w:rsid w:val="003A7BB8"/>
    <w:rsid w:val="003B003E"/>
    <w:rsid w:val="003B041D"/>
    <w:rsid w:val="003B05F1"/>
    <w:rsid w:val="003B10C7"/>
    <w:rsid w:val="003B15BD"/>
    <w:rsid w:val="003B1F5F"/>
    <w:rsid w:val="003B257F"/>
    <w:rsid w:val="003B264C"/>
    <w:rsid w:val="003B2ABA"/>
    <w:rsid w:val="003B2B09"/>
    <w:rsid w:val="003B3CEE"/>
    <w:rsid w:val="003B403F"/>
    <w:rsid w:val="003B447C"/>
    <w:rsid w:val="003B56B2"/>
    <w:rsid w:val="003B6EA2"/>
    <w:rsid w:val="003B7DE5"/>
    <w:rsid w:val="003C08F9"/>
    <w:rsid w:val="003C0FF4"/>
    <w:rsid w:val="003C2135"/>
    <w:rsid w:val="003C22D9"/>
    <w:rsid w:val="003C2412"/>
    <w:rsid w:val="003C2570"/>
    <w:rsid w:val="003C436D"/>
    <w:rsid w:val="003C5910"/>
    <w:rsid w:val="003C5A9B"/>
    <w:rsid w:val="003C618C"/>
    <w:rsid w:val="003C6348"/>
    <w:rsid w:val="003C672C"/>
    <w:rsid w:val="003C6E08"/>
    <w:rsid w:val="003C782A"/>
    <w:rsid w:val="003C7C22"/>
    <w:rsid w:val="003C7DAB"/>
    <w:rsid w:val="003D00CA"/>
    <w:rsid w:val="003D0264"/>
    <w:rsid w:val="003D1C28"/>
    <w:rsid w:val="003D23FF"/>
    <w:rsid w:val="003D282E"/>
    <w:rsid w:val="003D28AD"/>
    <w:rsid w:val="003D2ACA"/>
    <w:rsid w:val="003D2AD6"/>
    <w:rsid w:val="003D3388"/>
    <w:rsid w:val="003D3E5A"/>
    <w:rsid w:val="003D48DA"/>
    <w:rsid w:val="003D5E2C"/>
    <w:rsid w:val="003D62F8"/>
    <w:rsid w:val="003D68FA"/>
    <w:rsid w:val="003D720C"/>
    <w:rsid w:val="003D772C"/>
    <w:rsid w:val="003D7BF3"/>
    <w:rsid w:val="003E00BD"/>
    <w:rsid w:val="003E06C2"/>
    <w:rsid w:val="003E09BB"/>
    <w:rsid w:val="003E1BD4"/>
    <w:rsid w:val="003E2E16"/>
    <w:rsid w:val="003E2F5A"/>
    <w:rsid w:val="003E366D"/>
    <w:rsid w:val="003E3CC4"/>
    <w:rsid w:val="003E4573"/>
    <w:rsid w:val="003E5A04"/>
    <w:rsid w:val="003E7713"/>
    <w:rsid w:val="003F017A"/>
    <w:rsid w:val="003F2904"/>
    <w:rsid w:val="003F29A3"/>
    <w:rsid w:val="003F3636"/>
    <w:rsid w:val="003F380E"/>
    <w:rsid w:val="003F3FC5"/>
    <w:rsid w:val="003F42C7"/>
    <w:rsid w:val="003F4CAA"/>
    <w:rsid w:val="003F4D0D"/>
    <w:rsid w:val="003F67A1"/>
    <w:rsid w:val="003F692A"/>
    <w:rsid w:val="003F6C3B"/>
    <w:rsid w:val="003F6E6C"/>
    <w:rsid w:val="003F72B3"/>
    <w:rsid w:val="003F72E7"/>
    <w:rsid w:val="003F79A2"/>
    <w:rsid w:val="003F7DFB"/>
    <w:rsid w:val="004004EE"/>
    <w:rsid w:val="00401601"/>
    <w:rsid w:val="0040273F"/>
    <w:rsid w:val="004032EF"/>
    <w:rsid w:val="00403DEC"/>
    <w:rsid w:val="00405586"/>
    <w:rsid w:val="004055CA"/>
    <w:rsid w:val="00405763"/>
    <w:rsid w:val="00405D84"/>
    <w:rsid w:val="0040657B"/>
    <w:rsid w:val="004066E5"/>
    <w:rsid w:val="00406F2C"/>
    <w:rsid w:val="0041045D"/>
    <w:rsid w:val="0041053A"/>
    <w:rsid w:val="00410750"/>
    <w:rsid w:val="004107B6"/>
    <w:rsid w:val="00411003"/>
    <w:rsid w:val="004110F0"/>
    <w:rsid w:val="0041138F"/>
    <w:rsid w:val="004118F5"/>
    <w:rsid w:val="00411F2C"/>
    <w:rsid w:val="0041214E"/>
    <w:rsid w:val="00412C25"/>
    <w:rsid w:val="00412DE6"/>
    <w:rsid w:val="00412FCE"/>
    <w:rsid w:val="004138F1"/>
    <w:rsid w:val="00413E07"/>
    <w:rsid w:val="00414354"/>
    <w:rsid w:val="00416DA7"/>
    <w:rsid w:val="004171E4"/>
    <w:rsid w:val="00417DDD"/>
    <w:rsid w:val="00417ED6"/>
    <w:rsid w:val="00421550"/>
    <w:rsid w:val="0042172C"/>
    <w:rsid w:val="00421B7C"/>
    <w:rsid w:val="00421F96"/>
    <w:rsid w:val="00422CA4"/>
    <w:rsid w:val="004233E4"/>
    <w:rsid w:val="00423980"/>
    <w:rsid w:val="004241D4"/>
    <w:rsid w:val="00424882"/>
    <w:rsid w:val="00425A54"/>
    <w:rsid w:val="00426496"/>
    <w:rsid w:val="00426F66"/>
    <w:rsid w:val="00427898"/>
    <w:rsid w:val="0043037C"/>
    <w:rsid w:val="004308EE"/>
    <w:rsid w:val="00430CAB"/>
    <w:rsid w:val="00430E0A"/>
    <w:rsid w:val="0043219A"/>
    <w:rsid w:val="004325D5"/>
    <w:rsid w:val="004348ED"/>
    <w:rsid w:val="00434D49"/>
    <w:rsid w:val="004351EF"/>
    <w:rsid w:val="004353BD"/>
    <w:rsid w:val="0043640F"/>
    <w:rsid w:val="00436650"/>
    <w:rsid w:val="00436AC5"/>
    <w:rsid w:val="00436D05"/>
    <w:rsid w:val="00437069"/>
    <w:rsid w:val="004372B9"/>
    <w:rsid w:val="00437EE9"/>
    <w:rsid w:val="00437EEB"/>
    <w:rsid w:val="00440077"/>
    <w:rsid w:val="00440619"/>
    <w:rsid w:val="00441F30"/>
    <w:rsid w:val="004432A1"/>
    <w:rsid w:val="004437DC"/>
    <w:rsid w:val="00443DF0"/>
    <w:rsid w:val="00444165"/>
    <w:rsid w:val="004446EC"/>
    <w:rsid w:val="004449B4"/>
    <w:rsid w:val="00444A8F"/>
    <w:rsid w:val="00444C5F"/>
    <w:rsid w:val="004454F3"/>
    <w:rsid w:val="004455AA"/>
    <w:rsid w:val="00445A69"/>
    <w:rsid w:val="00446AB8"/>
    <w:rsid w:val="00446DE3"/>
    <w:rsid w:val="004470FA"/>
    <w:rsid w:val="004474E6"/>
    <w:rsid w:val="00447B04"/>
    <w:rsid w:val="00450DDF"/>
    <w:rsid w:val="00452D3D"/>
    <w:rsid w:val="004530D8"/>
    <w:rsid w:val="00453150"/>
    <w:rsid w:val="004538B9"/>
    <w:rsid w:val="00454BBE"/>
    <w:rsid w:val="00455945"/>
    <w:rsid w:val="004560C3"/>
    <w:rsid w:val="00456338"/>
    <w:rsid w:val="004563C9"/>
    <w:rsid w:val="004568F3"/>
    <w:rsid w:val="00456F7A"/>
    <w:rsid w:val="00457886"/>
    <w:rsid w:val="00460584"/>
    <w:rsid w:val="0046059E"/>
    <w:rsid w:val="00460B34"/>
    <w:rsid w:val="004618E6"/>
    <w:rsid w:val="00461C05"/>
    <w:rsid w:val="00462064"/>
    <w:rsid w:val="00462820"/>
    <w:rsid w:val="0046317A"/>
    <w:rsid w:val="004641F1"/>
    <w:rsid w:val="00464285"/>
    <w:rsid w:val="004649E2"/>
    <w:rsid w:val="0046673B"/>
    <w:rsid w:val="00466A5F"/>
    <w:rsid w:val="00466D3A"/>
    <w:rsid w:val="00467D31"/>
    <w:rsid w:val="00470760"/>
    <w:rsid w:val="00471422"/>
    <w:rsid w:val="00472DCD"/>
    <w:rsid w:val="004732D8"/>
    <w:rsid w:val="004735CE"/>
    <w:rsid w:val="00473A3B"/>
    <w:rsid w:val="00475A09"/>
    <w:rsid w:val="00475CF0"/>
    <w:rsid w:val="00475D52"/>
    <w:rsid w:val="00476EB6"/>
    <w:rsid w:val="0047723D"/>
    <w:rsid w:val="004776D7"/>
    <w:rsid w:val="00477940"/>
    <w:rsid w:val="00477BDC"/>
    <w:rsid w:val="0048160D"/>
    <w:rsid w:val="00481BA4"/>
    <w:rsid w:val="00482245"/>
    <w:rsid w:val="0048346E"/>
    <w:rsid w:val="004836E7"/>
    <w:rsid w:val="00484C6E"/>
    <w:rsid w:val="0048502F"/>
    <w:rsid w:val="004853D9"/>
    <w:rsid w:val="004853F0"/>
    <w:rsid w:val="004856FF"/>
    <w:rsid w:val="0048586D"/>
    <w:rsid w:val="00486011"/>
    <w:rsid w:val="0048611E"/>
    <w:rsid w:val="00486721"/>
    <w:rsid w:val="004868D4"/>
    <w:rsid w:val="00486F1F"/>
    <w:rsid w:val="00486F41"/>
    <w:rsid w:val="0048747B"/>
    <w:rsid w:val="00487805"/>
    <w:rsid w:val="00487A18"/>
    <w:rsid w:val="00490105"/>
    <w:rsid w:val="0049012B"/>
    <w:rsid w:val="0049043D"/>
    <w:rsid w:val="00490898"/>
    <w:rsid w:val="00490C50"/>
    <w:rsid w:val="00490D12"/>
    <w:rsid w:val="00490E71"/>
    <w:rsid w:val="0049166C"/>
    <w:rsid w:val="0049315B"/>
    <w:rsid w:val="00493672"/>
    <w:rsid w:val="00494757"/>
    <w:rsid w:val="00495432"/>
    <w:rsid w:val="004964DA"/>
    <w:rsid w:val="00496CDD"/>
    <w:rsid w:val="004972EC"/>
    <w:rsid w:val="00497D1A"/>
    <w:rsid w:val="004A091A"/>
    <w:rsid w:val="004A13E4"/>
    <w:rsid w:val="004A1855"/>
    <w:rsid w:val="004A1ADD"/>
    <w:rsid w:val="004A1D71"/>
    <w:rsid w:val="004A1F23"/>
    <w:rsid w:val="004A1F27"/>
    <w:rsid w:val="004A2026"/>
    <w:rsid w:val="004A3049"/>
    <w:rsid w:val="004A3466"/>
    <w:rsid w:val="004A381B"/>
    <w:rsid w:val="004A4AE1"/>
    <w:rsid w:val="004A5069"/>
    <w:rsid w:val="004A5552"/>
    <w:rsid w:val="004A5682"/>
    <w:rsid w:val="004A5C56"/>
    <w:rsid w:val="004A6093"/>
    <w:rsid w:val="004A6314"/>
    <w:rsid w:val="004B03F5"/>
    <w:rsid w:val="004B1483"/>
    <w:rsid w:val="004B160B"/>
    <w:rsid w:val="004B17CF"/>
    <w:rsid w:val="004B182B"/>
    <w:rsid w:val="004B1994"/>
    <w:rsid w:val="004B40CF"/>
    <w:rsid w:val="004B497A"/>
    <w:rsid w:val="004B545B"/>
    <w:rsid w:val="004B5ACC"/>
    <w:rsid w:val="004B64C4"/>
    <w:rsid w:val="004B6B3F"/>
    <w:rsid w:val="004B7D05"/>
    <w:rsid w:val="004B7D55"/>
    <w:rsid w:val="004C00F2"/>
    <w:rsid w:val="004C0FDD"/>
    <w:rsid w:val="004C1021"/>
    <w:rsid w:val="004C25D1"/>
    <w:rsid w:val="004C34A2"/>
    <w:rsid w:val="004C4119"/>
    <w:rsid w:val="004C4860"/>
    <w:rsid w:val="004C5421"/>
    <w:rsid w:val="004C56CD"/>
    <w:rsid w:val="004C64FD"/>
    <w:rsid w:val="004C6A3C"/>
    <w:rsid w:val="004C6D1F"/>
    <w:rsid w:val="004C6FC3"/>
    <w:rsid w:val="004C7B29"/>
    <w:rsid w:val="004D0706"/>
    <w:rsid w:val="004D0D8C"/>
    <w:rsid w:val="004D1351"/>
    <w:rsid w:val="004D13DC"/>
    <w:rsid w:val="004D18AA"/>
    <w:rsid w:val="004D1FDD"/>
    <w:rsid w:val="004D2130"/>
    <w:rsid w:val="004D2BEC"/>
    <w:rsid w:val="004D2D3A"/>
    <w:rsid w:val="004D2DEE"/>
    <w:rsid w:val="004D3168"/>
    <w:rsid w:val="004D322E"/>
    <w:rsid w:val="004D341B"/>
    <w:rsid w:val="004D35FA"/>
    <w:rsid w:val="004D3863"/>
    <w:rsid w:val="004D392B"/>
    <w:rsid w:val="004D3DEF"/>
    <w:rsid w:val="004D4261"/>
    <w:rsid w:val="004D4335"/>
    <w:rsid w:val="004D47F2"/>
    <w:rsid w:val="004D4825"/>
    <w:rsid w:val="004D4ADD"/>
    <w:rsid w:val="004D5A52"/>
    <w:rsid w:val="004D5ED8"/>
    <w:rsid w:val="004D6A00"/>
    <w:rsid w:val="004D7022"/>
    <w:rsid w:val="004D738C"/>
    <w:rsid w:val="004D7517"/>
    <w:rsid w:val="004E0034"/>
    <w:rsid w:val="004E0DF1"/>
    <w:rsid w:val="004E1B19"/>
    <w:rsid w:val="004E1D09"/>
    <w:rsid w:val="004E1E23"/>
    <w:rsid w:val="004E1E84"/>
    <w:rsid w:val="004E1EEE"/>
    <w:rsid w:val="004E3189"/>
    <w:rsid w:val="004E32C2"/>
    <w:rsid w:val="004E3B2C"/>
    <w:rsid w:val="004E462C"/>
    <w:rsid w:val="004E52B3"/>
    <w:rsid w:val="004E57CE"/>
    <w:rsid w:val="004E6B33"/>
    <w:rsid w:val="004E6C00"/>
    <w:rsid w:val="004E6D17"/>
    <w:rsid w:val="004E735A"/>
    <w:rsid w:val="004F0893"/>
    <w:rsid w:val="004F11FB"/>
    <w:rsid w:val="004F16B5"/>
    <w:rsid w:val="004F186E"/>
    <w:rsid w:val="004F1EC2"/>
    <w:rsid w:val="004F2A20"/>
    <w:rsid w:val="004F41F5"/>
    <w:rsid w:val="004F46FF"/>
    <w:rsid w:val="004F52AC"/>
    <w:rsid w:val="004F6171"/>
    <w:rsid w:val="004F63EF"/>
    <w:rsid w:val="004F643D"/>
    <w:rsid w:val="004F6746"/>
    <w:rsid w:val="004F7093"/>
    <w:rsid w:val="004F7336"/>
    <w:rsid w:val="00500F08"/>
    <w:rsid w:val="00501192"/>
    <w:rsid w:val="005013CC"/>
    <w:rsid w:val="00501B64"/>
    <w:rsid w:val="00501DBF"/>
    <w:rsid w:val="005031E5"/>
    <w:rsid w:val="00503C2F"/>
    <w:rsid w:val="00503F21"/>
    <w:rsid w:val="00504303"/>
    <w:rsid w:val="00504F50"/>
    <w:rsid w:val="00504FB4"/>
    <w:rsid w:val="005060EE"/>
    <w:rsid w:val="00506994"/>
    <w:rsid w:val="00507C0E"/>
    <w:rsid w:val="00507EA8"/>
    <w:rsid w:val="00511041"/>
    <w:rsid w:val="0051199B"/>
    <w:rsid w:val="005129D9"/>
    <w:rsid w:val="00512BC7"/>
    <w:rsid w:val="0051345A"/>
    <w:rsid w:val="005137EB"/>
    <w:rsid w:val="00514E2F"/>
    <w:rsid w:val="00514E7B"/>
    <w:rsid w:val="00517AA1"/>
    <w:rsid w:val="00517CBF"/>
    <w:rsid w:val="00517E0C"/>
    <w:rsid w:val="00520647"/>
    <w:rsid w:val="005217A9"/>
    <w:rsid w:val="00522053"/>
    <w:rsid w:val="005220B6"/>
    <w:rsid w:val="00522179"/>
    <w:rsid w:val="005221B9"/>
    <w:rsid w:val="00522233"/>
    <w:rsid w:val="00522264"/>
    <w:rsid w:val="00522295"/>
    <w:rsid w:val="00523A60"/>
    <w:rsid w:val="00523B88"/>
    <w:rsid w:val="00524D83"/>
    <w:rsid w:val="00525534"/>
    <w:rsid w:val="00525BC8"/>
    <w:rsid w:val="005266A7"/>
    <w:rsid w:val="00526A02"/>
    <w:rsid w:val="00526E3D"/>
    <w:rsid w:val="005272F0"/>
    <w:rsid w:val="00527385"/>
    <w:rsid w:val="005273A5"/>
    <w:rsid w:val="00531317"/>
    <w:rsid w:val="00531342"/>
    <w:rsid w:val="00531BEE"/>
    <w:rsid w:val="00532FD6"/>
    <w:rsid w:val="005331EA"/>
    <w:rsid w:val="00533671"/>
    <w:rsid w:val="0053390C"/>
    <w:rsid w:val="00533CE6"/>
    <w:rsid w:val="0053421B"/>
    <w:rsid w:val="005353AA"/>
    <w:rsid w:val="00535B08"/>
    <w:rsid w:val="0053602B"/>
    <w:rsid w:val="00536779"/>
    <w:rsid w:val="00536916"/>
    <w:rsid w:val="00536B95"/>
    <w:rsid w:val="00537D41"/>
    <w:rsid w:val="00537EA2"/>
    <w:rsid w:val="0054006B"/>
    <w:rsid w:val="005412A9"/>
    <w:rsid w:val="00541405"/>
    <w:rsid w:val="00541B32"/>
    <w:rsid w:val="00542935"/>
    <w:rsid w:val="00542F5F"/>
    <w:rsid w:val="005439E9"/>
    <w:rsid w:val="00544316"/>
    <w:rsid w:val="0054441D"/>
    <w:rsid w:val="00544F41"/>
    <w:rsid w:val="00545521"/>
    <w:rsid w:val="00545760"/>
    <w:rsid w:val="00546629"/>
    <w:rsid w:val="00546710"/>
    <w:rsid w:val="00547412"/>
    <w:rsid w:val="0054748D"/>
    <w:rsid w:val="00550FDB"/>
    <w:rsid w:val="005518EE"/>
    <w:rsid w:val="00551E37"/>
    <w:rsid w:val="00552937"/>
    <w:rsid w:val="00552CF9"/>
    <w:rsid w:val="00552ED1"/>
    <w:rsid w:val="0055407E"/>
    <w:rsid w:val="00554383"/>
    <w:rsid w:val="0055440F"/>
    <w:rsid w:val="00554530"/>
    <w:rsid w:val="00554708"/>
    <w:rsid w:val="00554C56"/>
    <w:rsid w:val="00554CC6"/>
    <w:rsid w:val="005550F5"/>
    <w:rsid w:val="00555307"/>
    <w:rsid w:val="00555467"/>
    <w:rsid w:val="00555916"/>
    <w:rsid w:val="005562F1"/>
    <w:rsid w:val="00556628"/>
    <w:rsid w:val="005567C3"/>
    <w:rsid w:val="005573AA"/>
    <w:rsid w:val="00557B84"/>
    <w:rsid w:val="005601AC"/>
    <w:rsid w:val="0056035A"/>
    <w:rsid w:val="00560983"/>
    <w:rsid w:val="00560F41"/>
    <w:rsid w:val="005612F0"/>
    <w:rsid w:val="00561405"/>
    <w:rsid w:val="005615BE"/>
    <w:rsid w:val="0056174F"/>
    <w:rsid w:val="00561C65"/>
    <w:rsid w:val="00561E22"/>
    <w:rsid w:val="00563121"/>
    <w:rsid w:val="00563A98"/>
    <w:rsid w:val="005643CF"/>
    <w:rsid w:val="005649EF"/>
    <w:rsid w:val="00565176"/>
    <w:rsid w:val="005654A3"/>
    <w:rsid w:val="0056583E"/>
    <w:rsid w:val="00565EBA"/>
    <w:rsid w:val="0056694C"/>
    <w:rsid w:val="005669D7"/>
    <w:rsid w:val="00567516"/>
    <w:rsid w:val="00567535"/>
    <w:rsid w:val="005708B5"/>
    <w:rsid w:val="005709E5"/>
    <w:rsid w:val="00570ACE"/>
    <w:rsid w:val="00570DB5"/>
    <w:rsid w:val="00571D17"/>
    <w:rsid w:val="00572716"/>
    <w:rsid w:val="0057271B"/>
    <w:rsid w:val="0057287E"/>
    <w:rsid w:val="005733A0"/>
    <w:rsid w:val="005749DA"/>
    <w:rsid w:val="00574C8F"/>
    <w:rsid w:val="00574E35"/>
    <w:rsid w:val="00577E23"/>
    <w:rsid w:val="00577FE0"/>
    <w:rsid w:val="005801CA"/>
    <w:rsid w:val="005802E6"/>
    <w:rsid w:val="00580B8C"/>
    <w:rsid w:val="00580BEC"/>
    <w:rsid w:val="00580D1B"/>
    <w:rsid w:val="00580E54"/>
    <w:rsid w:val="005811A3"/>
    <w:rsid w:val="0058194D"/>
    <w:rsid w:val="005819AB"/>
    <w:rsid w:val="005836FB"/>
    <w:rsid w:val="00584530"/>
    <w:rsid w:val="00585388"/>
    <w:rsid w:val="00585605"/>
    <w:rsid w:val="00585F04"/>
    <w:rsid w:val="00587750"/>
    <w:rsid w:val="00591550"/>
    <w:rsid w:val="00591B22"/>
    <w:rsid w:val="00592104"/>
    <w:rsid w:val="005924ED"/>
    <w:rsid w:val="005936F3"/>
    <w:rsid w:val="005937CC"/>
    <w:rsid w:val="00593EDF"/>
    <w:rsid w:val="00594132"/>
    <w:rsid w:val="00594501"/>
    <w:rsid w:val="00594DD5"/>
    <w:rsid w:val="005950C9"/>
    <w:rsid w:val="00595475"/>
    <w:rsid w:val="00595895"/>
    <w:rsid w:val="0059593B"/>
    <w:rsid w:val="0059652C"/>
    <w:rsid w:val="00596B94"/>
    <w:rsid w:val="00597D81"/>
    <w:rsid w:val="005A08E1"/>
    <w:rsid w:val="005A0D75"/>
    <w:rsid w:val="005A0E1E"/>
    <w:rsid w:val="005A1641"/>
    <w:rsid w:val="005A1698"/>
    <w:rsid w:val="005A2273"/>
    <w:rsid w:val="005A2CE9"/>
    <w:rsid w:val="005A31DB"/>
    <w:rsid w:val="005A4556"/>
    <w:rsid w:val="005A4DAB"/>
    <w:rsid w:val="005A59F8"/>
    <w:rsid w:val="005A5CD0"/>
    <w:rsid w:val="005A5FF6"/>
    <w:rsid w:val="005A6444"/>
    <w:rsid w:val="005A6A87"/>
    <w:rsid w:val="005A7FAA"/>
    <w:rsid w:val="005B0441"/>
    <w:rsid w:val="005B12EB"/>
    <w:rsid w:val="005B2B92"/>
    <w:rsid w:val="005B374E"/>
    <w:rsid w:val="005B3A25"/>
    <w:rsid w:val="005B4289"/>
    <w:rsid w:val="005B4482"/>
    <w:rsid w:val="005B4A95"/>
    <w:rsid w:val="005B5148"/>
    <w:rsid w:val="005B545C"/>
    <w:rsid w:val="005B5600"/>
    <w:rsid w:val="005B6778"/>
    <w:rsid w:val="005B7592"/>
    <w:rsid w:val="005B7CEB"/>
    <w:rsid w:val="005B7F2F"/>
    <w:rsid w:val="005C0D57"/>
    <w:rsid w:val="005C11CA"/>
    <w:rsid w:val="005C428F"/>
    <w:rsid w:val="005C4319"/>
    <w:rsid w:val="005C4DAF"/>
    <w:rsid w:val="005C547F"/>
    <w:rsid w:val="005C56E9"/>
    <w:rsid w:val="005C5838"/>
    <w:rsid w:val="005C6FBC"/>
    <w:rsid w:val="005C773D"/>
    <w:rsid w:val="005C7BEF"/>
    <w:rsid w:val="005D09B2"/>
    <w:rsid w:val="005D1922"/>
    <w:rsid w:val="005D24A3"/>
    <w:rsid w:val="005D2687"/>
    <w:rsid w:val="005D2702"/>
    <w:rsid w:val="005D35B0"/>
    <w:rsid w:val="005D38AC"/>
    <w:rsid w:val="005D3943"/>
    <w:rsid w:val="005D3C23"/>
    <w:rsid w:val="005D47B0"/>
    <w:rsid w:val="005D4B4A"/>
    <w:rsid w:val="005D509B"/>
    <w:rsid w:val="005D65C8"/>
    <w:rsid w:val="005D6BAC"/>
    <w:rsid w:val="005D6C3E"/>
    <w:rsid w:val="005D7768"/>
    <w:rsid w:val="005D7FE4"/>
    <w:rsid w:val="005E1687"/>
    <w:rsid w:val="005E1D29"/>
    <w:rsid w:val="005E1DCB"/>
    <w:rsid w:val="005E2C67"/>
    <w:rsid w:val="005E2D5F"/>
    <w:rsid w:val="005E2D9A"/>
    <w:rsid w:val="005E3569"/>
    <w:rsid w:val="005E3B1D"/>
    <w:rsid w:val="005E3DD1"/>
    <w:rsid w:val="005E3F80"/>
    <w:rsid w:val="005E46B1"/>
    <w:rsid w:val="005E4A2D"/>
    <w:rsid w:val="005E5182"/>
    <w:rsid w:val="005E52DF"/>
    <w:rsid w:val="005E5955"/>
    <w:rsid w:val="005E5ED2"/>
    <w:rsid w:val="005E6709"/>
    <w:rsid w:val="005E79A8"/>
    <w:rsid w:val="005E7B29"/>
    <w:rsid w:val="005F153C"/>
    <w:rsid w:val="005F264C"/>
    <w:rsid w:val="005F31DD"/>
    <w:rsid w:val="005F3D4A"/>
    <w:rsid w:val="005F4F3E"/>
    <w:rsid w:val="005F5811"/>
    <w:rsid w:val="005F5864"/>
    <w:rsid w:val="005F5D65"/>
    <w:rsid w:val="005F6FE9"/>
    <w:rsid w:val="005F7385"/>
    <w:rsid w:val="00600A42"/>
    <w:rsid w:val="00601D38"/>
    <w:rsid w:val="0060277B"/>
    <w:rsid w:val="00603625"/>
    <w:rsid w:val="006044E6"/>
    <w:rsid w:val="00604B7A"/>
    <w:rsid w:val="006054A0"/>
    <w:rsid w:val="00605DDD"/>
    <w:rsid w:val="00606366"/>
    <w:rsid w:val="00606592"/>
    <w:rsid w:val="0060686B"/>
    <w:rsid w:val="0060778C"/>
    <w:rsid w:val="00607C8C"/>
    <w:rsid w:val="00607FD8"/>
    <w:rsid w:val="0061221B"/>
    <w:rsid w:val="0061354F"/>
    <w:rsid w:val="00613F69"/>
    <w:rsid w:val="00614983"/>
    <w:rsid w:val="00614A77"/>
    <w:rsid w:val="00614B5C"/>
    <w:rsid w:val="0061505F"/>
    <w:rsid w:val="006158AD"/>
    <w:rsid w:val="006160C4"/>
    <w:rsid w:val="00616222"/>
    <w:rsid w:val="00616778"/>
    <w:rsid w:val="0061751B"/>
    <w:rsid w:val="00617B89"/>
    <w:rsid w:val="006204D5"/>
    <w:rsid w:val="006207FF"/>
    <w:rsid w:val="0062110E"/>
    <w:rsid w:val="00622320"/>
    <w:rsid w:val="0062297D"/>
    <w:rsid w:val="00622BE8"/>
    <w:rsid w:val="00622F5C"/>
    <w:rsid w:val="00623DC9"/>
    <w:rsid w:val="0062479C"/>
    <w:rsid w:val="00624EF9"/>
    <w:rsid w:val="006251CD"/>
    <w:rsid w:val="0062559D"/>
    <w:rsid w:val="00625FB6"/>
    <w:rsid w:val="00626498"/>
    <w:rsid w:val="006266B8"/>
    <w:rsid w:val="0062676E"/>
    <w:rsid w:val="00626D44"/>
    <w:rsid w:val="00626D83"/>
    <w:rsid w:val="00627A07"/>
    <w:rsid w:val="00627DE9"/>
    <w:rsid w:val="0063050E"/>
    <w:rsid w:val="00631E09"/>
    <w:rsid w:val="006322AB"/>
    <w:rsid w:val="0063269F"/>
    <w:rsid w:val="00632A52"/>
    <w:rsid w:val="00632F46"/>
    <w:rsid w:val="00632F4D"/>
    <w:rsid w:val="00633297"/>
    <w:rsid w:val="006334DA"/>
    <w:rsid w:val="006338FE"/>
    <w:rsid w:val="00633C53"/>
    <w:rsid w:val="00634604"/>
    <w:rsid w:val="00634DD2"/>
    <w:rsid w:val="00635118"/>
    <w:rsid w:val="006352D6"/>
    <w:rsid w:val="00635BFC"/>
    <w:rsid w:val="00636897"/>
    <w:rsid w:val="00636A96"/>
    <w:rsid w:val="00636B9F"/>
    <w:rsid w:val="006379D3"/>
    <w:rsid w:val="006403C5"/>
    <w:rsid w:val="00640463"/>
    <w:rsid w:val="00640D08"/>
    <w:rsid w:val="00640FAA"/>
    <w:rsid w:val="006411C1"/>
    <w:rsid w:val="00641791"/>
    <w:rsid w:val="00641E10"/>
    <w:rsid w:val="00642113"/>
    <w:rsid w:val="006430EC"/>
    <w:rsid w:val="00643F26"/>
    <w:rsid w:val="00643F71"/>
    <w:rsid w:val="00644283"/>
    <w:rsid w:val="00644D67"/>
    <w:rsid w:val="0064500E"/>
    <w:rsid w:val="0064515F"/>
    <w:rsid w:val="00645A5D"/>
    <w:rsid w:val="00645D96"/>
    <w:rsid w:val="00645F63"/>
    <w:rsid w:val="006463A7"/>
    <w:rsid w:val="00647302"/>
    <w:rsid w:val="00647C61"/>
    <w:rsid w:val="0065066F"/>
    <w:rsid w:val="00652F82"/>
    <w:rsid w:val="00653235"/>
    <w:rsid w:val="0065324B"/>
    <w:rsid w:val="006532B8"/>
    <w:rsid w:val="00653A59"/>
    <w:rsid w:val="00654462"/>
    <w:rsid w:val="006545E3"/>
    <w:rsid w:val="0065589F"/>
    <w:rsid w:val="00656062"/>
    <w:rsid w:val="00656343"/>
    <w:rsid w:val="00656E23"/>
    <w:rsid w:val="006572FF"/>
    <w:rsid w:val="00657309"/>
    <w:rsid w:val="0066012A"/>
    <w:rsid w:val="006608C0"/>
    <w:rsid w:val="006608FB"/>
    <w:rsid w:val="00660CAC"/>
    <w:rsid w:val="00660F3D"/>
    <w:rsid w:val="006612DA"/>
    <w:rsid w:val="0066137E"/>
    <w:rsid w:val="00661779"/>
    <w:rsid w:val="00662A6A"/>
    <w:rsid w:val="00662ABC"/>
    <w:rsid w:val="00662E6C"/>
    <w:rsid w:val="00662EC6"/>
    <w:rsid w:val="00662F15"/>
    <w:rsid w:val="00662F1F"/>
    <w:rsid w:val="006630DA"/>
    <w:rsid w:val="00663AEA"/>
    <w:rsid w:val="00664005"/>
    <w:rsid w:val="0066409E"/>
    <w:rsid w:val="00664577"/>
    <w:rsid w:val="00666DD3"/>
    <w:rsid w:val="00667508"/>
    <w:rsid w:val="0066778F"/>
    <w:rsid w:val="0066791D"/>
    <w:rsid w:val="00670189"/>
    <w:rsid w:val="006706B8"/>
    <w:rsid w:val="00670988"/>
    <w:rsid w:val="00670A89"/>
    <w:rsid w:val="00670EB5"/>
    <w:rsid w:val="00671C7E"/>
    <w:rsid w:val="0067249B"/>
    <w:rsid w:val="00672CC9"/>
    <w:rsid w:val="006737E0"/>
    <w:rsid w:val="00674666"/>
    <w:rsid w:val="00675E1B"/>
    <w:rsid w:val="00675FFF"/>
    <w:rsid w:val="00676B87"/>
    <w:rsid w:val="00676C61"/>
    <w:rsid w:val="00677EE0"/>
    <w:rsid w:val="00680161"/>
    <w:rsid w:val="00680DFB"/>
    <w:rsid w:val="0068211D"/>
    <w:rsid w:val="00682501"/>
    <w:rsid w:val="00682B23"/>
    <w:rsid w:val="00683DC6"/>
    <w:rsid w:val="0068456E"/>
    <w:rsid w:val="00685072"/>
    <w:rsid w:val="0068593E"/>
    <w:rsid w:val="00685947"/>
    <w:rsid w:val="00687359"/>
    <w:rsid w:val="0068762B"/>
    <w:rsid w:val="006920EE"/>
    <w:rsid w:val="00692792"/>
    <w:rsid w:val="00692CDD"/>
    <w:rsid w:val="00692DA8"/>
    <w:rsid w:val="00692DE2"/>
    <w:rsid w:val="006930EB"/>
    <w:rsid w:val="00694090"/>
    <w:rsid w:val="00694E1E"/>
    <w:rsid w:val="00695173"/>
    <w:rsid w:val="00695920"/>
    <w:rsid w:val="00695CB5"/>
    <w:rsid w:val="0069709D"/>
    <w:rsid w:val="00697E66"/>
    <w:rsid w:val="006A0287"/>
    <w:rsid w:val="006A1C58"/>
    <w:rsid w:val="006A22E8"/>
    <w:rsid w:val="006A2820"/>
    <w:rsid w:val="006A2BF7"/>
    <w:rsid w:val="006A3502"/>
    <w:rsid w:val="006A35D7"/>
    <w:rsid w:val="006A37D9"/>
    <w:rsid w:val="006A49F0"/>
    <w:rsid w:val="006A4E4F"/>
    <w:rsid w:val="006A52C2"/>
    <w:rsid w:val="006A53EF"/>
    <w:rsid w:val="006A5453"/>
    <w:rsid w:val="006A6CC8"/>
    <w:rsid w:val="006B02ED"/>
    <w:rsid w:val="006B0389"/>
    <w:rsid w:val="006B065C"/>
    <w:rsid w:val="006B073B"/>
    <w:rsid w:val="006B07A4"/>
    <w:rsid w:val="006B07D5"/>
    <w:rsid w:val="006B0B9C"/>
    <w:rsid w:val="006B0BE4"/>
    <w:rsid w:val="006B1A28"/>
    <w:rsid w:val="006B1B0E"/>
    <w:rsid w:val="006B2C7E"/>
    <w:rsid w:val="006B335E"/>
    <w:rsid w:val="006B34F8"/>
    <w:rsid w:val="006B3A72"/>
    <w:rsid w:val="006B4550"/>
    <w:rsid w:val="006B48F4"/>
    <w:rsid w:val="006B4AFB"/>
    <w:rsid w:val="006B4CC3"/>
    <w:rsid w:val="006B4D29"/>
    <w:rsid w:val="006B504A"/>
    <w:rsid w:val="006B55E3"/>
    <w:rsid w:val="006B5921"/>
    <w:rsid w:val="006B5B56"/>
    <w:rsid w:val="006B68AB"/>
    <w:rsid w:val="006B6AB8"/>
    <w:rsid w:val="006B743B"/>
    <w:rsid w:val="006B7A01"/>
    <w:rsid w:val="006B7E5A"/>
    <w:rsid w:val="006C00CF"/>
    <w:rsid w:val="006C0202"/>
    <w:rsid w:val="006C059A"/>
    <w:rsid w:val="006C0D00"/>
    <w:rsid w:val="006C1495"/>
    <w:rsid w:val="006C2262"/>
    <w:rsid w:val="006C3448"/>
    <w:rsid w:val="006C35CF"/>
    <w:rsid w:val="006C38E7"/>
    <w:rsid w:val="006C3BB9"/>
    <w:rsid w:val="006C596B"/>
    <w:rsid w:val="006C607D"/>
    <w:rsid w:val="006C70EC"/>
    <w:rsid w:val="006C72C1"/>
    <w:rsid w:val="006C76EB"/>
    <w:rsid w:val="006C7C99"/>
    <w:rsid w:val="006C7D65"/>
    <w:rsid w:val="006D062A"/>
    <w:rsid w:val="006D384E"/>
    <w:rsid w:val="006D39B9"/>
    <w:rsid w:val="006D39CB"/>
    <w:rsid w:val="006D49F0"/>
    <w:rsid w:val="006D58C2"/>
    <w:rsid w:val="006D606E"/>
    <w:rsid w:val="006D69AC"/>
    <w:rsid w:val="006D6A41"/>
    <w:rsid w:val="006D7C42"/>
    <w:rsid w:val="006D7FF3"/>
    <w:rsid w:val="006E0600"/>
    <w:rsid w:val="006E0F7D"/>
    <w:rsid w:val="006E14FA"/>
    <w:rsid w:val="006E2306"/>
    <w:rsid w:val="006E282C"/>
    <w:rsid w:val="006E2B7F"/>
    <w:rsid w:val="006E2BAC"/>
    <w:rsid w:val="006E2D11"/>
    <w:rsid w:val="006E2E09"/>
    <w:rsid w:val="006E2F2E"/>
    <w:rsid w:val="006E4227"/>
    <w:rsid w:val="006E4AD3"/>
    <w:rsid w:val="006E4B37"/>
    <w:rsid w:val="006E5364"/>
    <w:rsid w:val="006E5822"/>
    <w:rsid w:val="006E58AA"/>
    <w:rsid w:val="006E5E28"/>
    <w:rsid w:val="006E6E31"/>
    <w:rsid w:val="006E786F"/>
    <w:rsid w:val="006E7FD1"/>
    <w:rsid w:val="006F003D"/>
    <w:rsid w:val="006F0086"/>
    <w:rsid w:val="006F0469"/>
    <w:rsid w:val="006F069D"/>
    <w:rsid w:val="006F087E"/>
    <w:rsid w:val="006F0D4A"/>
    <w:rsid w:val="006F278C"/>
    <w:rsid w:val="006F2C20"/>
    <w:rsid w:val="006F3969"/>
    <w:rsid w:val="006F3B92"/>
    <w:rsid w:val="006F42F0"/>
    <w:rsid w:val="006F4388"/>
    <w:rsid w:val="006F4C6D"/>
    <w:rsid w:val="006F4CE5"/>
    <w:rsid w:val="006F4FDE"/>
    <w:rsid w:val="006F5BE5"/>
    <w:rsid w:val="006F6956"/>
    <w:rsid w:val="006F70F2"/>
    <w:rsid w:val="006F726D"/>
    <w:rsid w:val="006F7457"/>
    <w:rsid w:val="007003CF"/>
    <w:rsid w:val="00700589"/>
    <w:rsid w:val="0070063F"/>
    <w:rsid w:val="00700730"/>
    <w:rsid w:val="00700BC9"/>
    <w:rsid w:val="00700ECC"/>
    <w:rsid w:val="00701A83"/>
    <w:rsid w:val="00702222"/>
    <w:rsid w:val="00702289"/>
    <w:rsid w:val="00702575"/>
    <w:rsid w:val="00702D01"/>
    <w:rsid w:val="00702DA6"/>
    <w:rsid w:val="00703159"/>
    <w:rsid w:val="00703498"/>
    <w:rsid w:val="00703BBC"/>
    <w:rsid w:val="00703CC9"/>
    <w:rsid w:val="00704157"/>
    <w:rsid w:val="007042A9"/>
    <w:rsid w:val="00704CF3"/>
    <w:rsid w:val="0070535A"/>
    <w:rsid w:val="00705479"/>
    <w:rsid w:val="007055C3"/>
    <w:rsid w:val="00705838"/>
    <w:rsid w:val="00705F55"/>
    <w:rsid w:val="007066BD"/>
    <w:rsid w:val="00706803"/>
    <w:rsid w:val="0070694E"/>
    <w:rsid w:val="00706BE0"/>
    <w:rsid w:val="00706D5C"/>
    <w:rsid w:val="00706FD3"/>
    <w:rsid w:val="00707161"/>
    <w:rsid w:val="00707BBA"/>
    <w:rsid w:val="007100D2"/>
    <w:rsid w:val="007105FB"/>
    <w:rsid w:val="00710616"/>
    <w:rsid w:val="0071083D"/>
    <w:rsid w:val="00711585"/>
    <w:rsid w:val="00711FB2"/>
    <w:rsid w:val="007127D6"/>
    <w:rsid w:val="00712E1C"/>
    <w:rsid w:val="00714830"/>
    <w:rsid w:val="00714F1A"/>
    <w:rsid w:val="00715A42"/>
    <w:rsid w:val="0071627D"/>
    <w:rsid w:val="00716D60"/>
    <w:rsid w:val="00717134"/>
    <w:rsid w:val="00717598"/>
    <w:rsid w:val="007175EC"/>
    <w:rsid w:val="00717609"/>
    <w:rsid w:val="00717673"/>
    <w:rsid w:val="00720730"/>
    <w:rsid w:val="007207EC"/>
    <w:rsid w:val="00722132"/>
    <w:rsid w:val="007223E4"/>
    <w:rsid w:val="00722A26"/>
    <w:rsid w:val="007248DC"/>
    <w:rsid w:val="007249A3"/>
    <w:rsid w:val="00725919"/>
    <w:rsid w:val="00725B20"/>
    <w:rsid w:val="00725E63"/>
    <w:rsid w:val="0072624B"/>
    <w:rsid w:val="00726859"/>
    <w:rsid w:val="007274CB"/>
    <w:rsid w:val="00727817"/>
    <w:rsid w:val="00727AEE"/>
    <w:rsid w:val="0073064D"/>
    <w:rsid w:val="00730BC4"/>
    <w:rsid w:val="00731E57"/>
    <w:rsid w:val="00731FE6"/>
    <w:rsid w:val="0073214A"/>
    <w:rsid w:val="00732BA6"/>
    <w:rsid w:val="00733361"/>
    <w:rsid w:val="00734695"/>
    <w:rsid w:val="00734F5A"/>
    <w:rsid w:val="00734FBD"/>
    <w:rsid w:val="00735058"/>
    <w:rsid w:val="00735829"/>
    <w:rsid w:val="0073602A"/>
    <w:rsid w:val="00737C02"/>
    <w:rsid w:val="00740572"/>
    <w:rsid w:val="00740BE0"/>
    <w:rsid w:val="00741523"/>
    <w:rsid w:val="00741D74"/>
    <w:rsid w:val="007423B9"/>
    <w:rsid w:val="00742416"/>
    <w:rsid w:val="0074256E"/>
    <w:rsid w:val="00743140"/>
    <w:rsid w:val="007432FD"/>
    <w:rsid w:val="007437CD"/>
    <w:rsid w:val="0074441D"/>
    <w:rsid w:val="00744825"/>
    <w:rsid w:val="00744ADB"/>
    <w:rsid w:val="00744C24"/>
    <w:rsid w:val="00744CA5"/>
    <w:rsid w:val="00746CAB"/>
    <w:rsid w:val="00746D02"/>
    <w:rsid w:val="00746D9F"/>
    <w:rsid w:val="0074762F"/>
    <w:rsid w:val="0074784B"/>
    <w:rsid w:val="007501D9"/>
    <w:rsid w:val="00750893"/>
    <w:rsid w:val="00751388"/>
    <w:rsid w:val="007531D7"/>
    <w:rsid w:val="00753DF4"/>
    <w:rsid w:val="007541FC"/>
    <w:rsid w:val="00754765"/>
    <w:rsid w:val="00754905"/>
    <w:rsid w:val="0075520D"/>
    <w:rsid w:val="00755322"/>
    <w:rsid w:val="00755673"/>
    <w:rsid w:val="00757119"/>
    <w:rsid w:val="00757BDF"/>
    <w:rsid w:val="00757F2E"/>
    <w:rsid w:val="00761701"/>
    <w:rsid w:val="00761C0F"/>
    <w:rsid w:val="00762167"/>
    <w:rsid w:val="00762662"/>
    <w:rsid w:val="00763B5B"/>
    <w:rsid w:val="00763BA0"/>
    <w:rsid w:val="00764113"/>
    <w:rsid w:val="007641F5"/>
    <w:rsid w:val="007644C6"/>
    <w:rsid w:val="00765E2C"/>
    <w:rsid w:val="00765F80"/>
    <w:rsid w:val="007673F4"/>
    <w:rsid w:val="0076740C"/>
    <w:rsid w:val="00767652"/>
    <w:rsid w:val="0076797C"/>
    <w:rsid w:val="00770ABE"/>
    <w:rsid w:val="00771494"/>
    <w:rsid w:val="00772452"/>
    <w:rsid w:val="00772CC8"/>
    <w:rsid w:val="00773098"/>
    <w:rsid w:val="00773ABB"/>
    <w:rsid w:val="00773F6E"/>
    <w:rsid w:val="007740B3"/>
    <w:rsid w:val="007742FB"/>
    <w:rsid w:val="00774473"/>
    <w:rsid w:val="0077461F"/>
    <w:rsid w:val="00774933"/>
    <w:rsid w:val="007752CD"/>
    <w:rsid w:val="0077640A"/>
    <w:rsid w:val="007767F1"/>
    <w:rsid w:val="007776EE"/>
    <w:rsid w:val="00780838"/>
    <w:rsid w:val="00780992"/>
    <w:rsid w:val="00781064"/>
    <w:rsid w:val="00781A61"/>
    <w:rsid w:val="00781CCF"/>
    <w:rsid w:val="00781D20"/>
    <w:rsid w:val="0078242B"/>
    <w:rsid w:val="00783165"/>
    <w:rsid w:val="00783752"/>
    <w:rsid w:val="00783D09"/>
    <w:rsid w:val="00783F52"/>
    <w:rsid w:val="00783F5F"/>
    <w:rsid w:val="007845DA"/>
    <w:rsid w:val="0078481B"/>
    <w:rsid w:val="00784D66"/>
    <w:rsid w:val="00784EA6"/>
    <w:rsid w:val="00785C4A"/>
    <w:rsid w:val="007861DF"/>
    <w:rsid w:val="00787A5E"/>
    <w:rsid w:val="00790398"/>
    <w:rsid w:val="0079073B"/>
    <w:rsid w:val="00790D82"/>
    <w:rsid w:val="00790DFC"/>
    <w:rsid w:val="007922DF"/>
    <w:rsid w:val="00792347"/>
    <w:rsid w:val="00792394"/>
    <w:rsid w:val="007925ED"/>
    <w:rsid w:val="00792ED2"/>
    <w:rsid w:val="007935D1"/>
    <w:rsid w:val="00794B9D"/>
    <w:rsid w:val="00794FD6"/>
    <w:rsid w:val="0079563D"/>
    <w:rsid w:val="007956B0"/>
    <w:rsid w:val="00795714"/>
    <w:rsid w:val="00796425"/>
    <w:rsid w:val="007965E5"/>
    <w:rsid w:val="007A07C9"/>
    <w:rsid w:val="007A09C6"/>
    <w:rsid w:val="007A0E58"/>
    <w:rsid w:val="007A1700"/>
    <w:rsid w:val="007A1CDE"/>
    <w:rsid w:val="007A1D2D"/>
    <w:rsid w:val="007A2EF3"/>
    <w:rsid w:val="007A4A19"/>
    <w:rsid w:val="007A4F39"/>
    <w:rsid w:val="007A59A2"/>
    <w:rsid w:val="007A767B"/>
    <w:rsid w:val="007A77E4"/>
    <w:rsid w:val="007A7DD9"/>
    <w:rsid w:val="007A7E16"/>
    <w:rsid w:val="007A7F36"/>
    <w:rsid w:val="007B000D"/>
    <w:rsid w:val="007B00A9"/>
    <w:rsid w:val="007B0971"/>
    <w:rsid w:val="007B12C6"/>
    <w:rsid w:val="007B191E"/>
    <w:rsid w:val="007B1E4A"/>
    <w:rsid w:val="007B1F1B"/>
    <w:rsid w:val="007B2102"/>
    <w:rsid w:val="007B26D9"/>
    <w:rsid w:val="007B2849"/>
    <w:rsid w:val="007B47FC"/>
    <w:rsid w:val="007B4A49"/>
    <w:rsid w:val="007B4E5E"/>
    <w:rsid w:val="007B513B"/>
    <w:rsid w:val="007B542D"/>
    <w:rsid w:val="007B59C6"/>
    <w:rsid w:val="007C035F"/>
    <w:rsid w:val="007C05F7"/>
    <w:rsid w:val="007C0A4C"/>
    <w:rsid w:val="007C12C2"/>
    <w:rsid w:val="007C1EB3"/>
    <w:rsid w:val="007C1F8D"/>
    <w:rsid w:val="007C203E"/>
    <w:rsid w:val="007C2A2E"/>
    <w:rsid w:val="007C2D37"/>
    <w:rsid w:val="007C3C30"/>
    <w:rsid w:val="007C3D3B"/>
    <w:rsid w:val="007C4074"/>
    <w:rsid w:val="007C45E2"/>
    <w:rsid w:val="007C4FB6"/>
    <w:rsid w:val="007C5426"/>
    <w:rsid w:val="007C5AF5"/>
    <w:rsid w:val="007C5D2E"/>
    <w:rsid w:val="007C71E5"/>
    <w:rsid w:val="007D0254"/>
    <w:rsid w:val="007D0CF5"/>
    <w:rsid w:val="007D0D6D"/>
    <w:rsid w:val="007D1E70"/>
    <w:rsid w:val="007D20AE"/>
    <w:rsid w:val="007D22A1"/>
    <w:rsid w:val="007D2689"/>
    <w:rsid w:val="007D2B7B"/>
    <w:rsid w:val="007D3E95"/>
    <w:rsid w:val="007D3EAB"/>
    <w:rsid w:val="007D4862"/>
    <w:rsid w:val="007D4921"/>
    <w:rsid w:val="007D4B5E"/>
    <w:rsid w:val="007D5008"/>
    <w:rsid w:val="007D5312"/>
    <w:rsid w:val="007D5426"/>
    <w:rsid w:val="007D6131"/>
    <w:rsid w:val="007D736B"/>
    <w:rsid w:val="007D7544"/>
    <w:rsid w:val="007D788F"/>
    <w:rsid w:val="007D78DD"/>
    <w:rsid w:val="007E0193"/>
    <w:rsid w:val="007E03A8"/>
    <w:rsid w:val="007E10F1"/>
    <w:rsid w:val="007E15F9"/>
    <w:rsid w:val="007E1D7B"/>
    <w:rsid w:val="007E2289"/>
    <w:rsid w:val="007E23B9"/>
    <w:rsid w:val="007E2F12"/>
    <w:rsid w:val="007E2F94"/>
    <w:rsid w:val="007E34EA"/>
    <w:rsid w:val="007E3839"/>
    <w:rsid w:val="007E4C19"/>
    <w:rsid w:val="007E6109"/>
    <w:rsid w:val="007E644F"/>
    <w:rsid w:val="007E6520"/>
    <w:rsid w:val="007E6E0A"/>
    <w:rsid w:val="007F0068"/>
    <w:rsid w:val="007F055B"/>
    <w:rsid w:val="007F05D2"/>
    <w:rsid w:val="007F0E02"/>
    <w:rsid w:val="007F164A"/>
    <w:rsid w:val="007F179E"/>
    <w:rsid w:val="007F1F69"/>
    <w:rsid w:val="007F2182"/>
    <w:rsid w:val="007F2334"/>
    <w:rsid w:val="007F2733"/>
    <w:rsid w:val="007F2F2E"/>
    <w:rsid w:val="007F387A"/>
    <w:rsid w:val="007F3920"/>
    <w:rsid w:val="007F4838"/>
    <w:rsid w:val="007F5807"/>
    <w:rsid w:val="007F58BB"/>
    <w:rsid w:val="007F6817"/>
    <w:rsid w:val="007F71EF"/>
    <w:rsid w:val="007F7F0C"/>
    <w:rsid w:val="0080069A"/>
    <w:rsid w:val="00802F83"/>
    <w:rsid w:val="00803474"/>
    <w:rsid w:val="008037CA"/>
    <w:rsid w:val="008041E5"/>
    <w:rsid w:val="0080460A"/>
    <w:rsid w:val="008046A0"/>
    <w:rsid w:val="008052F6"/>
    <w:rsid w:val="008066AA"/>
    <w:rsid w:val="00806A92"/>
    <w:rsid w:val="00806ADA"/>
    <w:rsid w:val="00806C4B"/>
    <w:rsid w:val="00806CCE"/>
    <w:rsid w:val="0080785B"/>
    <w:rsid w:val="00810B0A"/>
    <w:rsid w:val="00811568"/>
    <w:rsid w:val="008115C3"/>
    <w:rsid w:val="00812D77"/>
    <w:rsid w:val="0081347F"/>
    <w:rsid w:val="00814023"/>
    <w:rsid w:val="00814306"/>
    <w:rsid w:val="00815660"/>
    <w:rsid w:val="008161A4"/>
    <w:rsid w:val="008165FD"/>
    <w:rsid w:val="0081682B"/>
    <w:rsid w:val="008169A6"/>
    <w:rsid w:val="00817203"/>
    <w:rsid w:val="008173F0"/>
    <w:rsid w:val="00817819"/>
    <w:rsid w:val="00817C76"/>
    <w:rsid w:val="00821114"/>
    <w:rsid w:val="008222F7"/>
    <w:rsid w:val="008226E0"/>
    <w:rsid w:val="008227A2"/>
    <w:rsid w:val="00822AF5"/>
    <w:rsid w:val="0082449B"/>
    <w:rsid w:val="00824E03"/>
    <w:rsid w:val="0082547C"/>
    <w:rsid w:val="00825E05"/>
    <w:rsid w:val="00827030"/>
    <w:rsid w:val="00827344"/>
    <w:rsid w:val="00830AB8"/>
    <w:rsid w:val="00830EAA"/>
    <w:rsid w:val="008312F9"/>
    <w:rsid w:val="008315B0"/>
    <w:rsid w:val="0083162B"/>
    <w:rsid w:val="008316E6"/>
    <w:rsid w:val="00834D26"/>
    <w:rsid w:val="00834FA3"/>
    <w:rsid w:val="008352BB"/>
    <w:rsid w:val="00835534"/>
    <w:rsid w:val="008356A5"/>
    <w:rsid w:val="008356D6"/>
    <w:rsid w:val="00835ADB"/>
    <w:rsid w:val="00835D0E"/>
    <w:rsid w:val="00835F5D"/>
    <w:rsid w:val="00837270"/>
    <w:rsid w:val="00840765"/>
    <w:rsid w:val="00841D8C"/>
    <w:rsid w:val="0084227E"/>
    <w:rsid w:val="008428C4"/>
    <w:rsid w:val="008429D4"/>
    <w:rsid w:val="00842DA5"/>
    <w:rsid w:val="00843273"/>
    <w:rsid w:val="00843A4B"/>
    <w:rsid w:val="00843FC7"/>
    <w:rsid w:val="00845457"/>
    <w:rsid w:val="008455A8"/>
    <w:rsid w:val="008467A2"/>
    <w:rsid w:val="00847011"/>
    <w:rsid w:val="00847025"/>
    <w:rsid w:val="008479F2"/>
    <w:rsid w:val="00847D90"/>
    <w:rsid w:val="00850298"/>
    <w:rsid w:val="00850760"/>
    <w:rsid w:val="008508FF"/>
    <w:rsid w:val="008513E5"/>
    <w:rsid w:val="00851804"/>
    <w:rsid w:val="00851A8B"/>
    <w:rsid w:val="00851FBB"/>
    <w:rsid w:val="00852067"/>
    <w:rsid w:val="008527F6"/>
    <w:rsid w:val="00852ACC"/>
    <w:rsid w:val="00852C3E"/>
    <w:rsid w:val="008530EF"/>
    <w:rsid w:val="0085382B"/>
    <w:rsid w:val="00854301"/>
    <w:rsid w:val="00854CEA"/>
    <w:rsid w:val="00855751"/>
    <w:rsid w:val="00855C4F"/>
    <w:rsid w:val="00860400"/>
    <w:rsid w:val="00860935"/>
    <w:rsid w:val="00861650"/>
    <w:rsid w:val="008616F3"/>
    <w:rsid w:val="00861C8B"/>
    <w:rsid w:val="00861DDA"/>
    <w:rsid w:val="00862092"/>
    <w:rsid w:val="00862134"/>
    <w:rsid w:val="00862661"/>
    <w:rsid w:val="00862826"/>
    <w:rsid w:val="00862838"/>
    <w:rsid w:val="00862E20"/>
    <w:rsid w:val="0086303A"/>
    <w:rsid w:val="008641E1"/>
    <w:rsid w:val="00864767"/>
    <w:rsid w:val="00864CB4"/>
    <w:rsid w:val="0086515B"/>
    <w:rsid w:val="00865E43"/>
    <w:rsid w:val="0086684E"/>
    <w:rsid w:val="00866A8F"/>
    <w:rsid w:val="008673B7"/>
    <w:rsid w:val="00867493"/>
    <w:rsid w:val="008675B7"/>
    <w:rsid w:val="00870577"/>
    <w:rsid w:val="00870BEB"/>
    <w:rsid w:val="0087205D"/>
    <w:rsid w:val="00872BF6"/>
    <w:rsid w:val="00873085"/>
    <w:rsid w:val="008730CD"/>
    <w:rsid w:val="0087344F"/>
    <w:rsid w:val="00874382"/>
    <w:rsid w:val="00874525"/>
    <w:rsid w:val="00875B15"/>
    <w:rsid w:val="008762F4"/>
    <w:rsid w:val="00876487"/>
    <w:rsid w:val="008768F0"/>
    <w:rsid w:val="0087743D"/>
    <w:rsid w:val="0087777B"/>
    <w:rsid w:val="00877E5C"/>
    <w:rsid w:val="00881F90"/>
    <w:rsid w:val="0088202B"/>
    <w:rsid w:val="008832AA"/>
    <w:rsid w:val="0088385C"/>
    <w:rsid w:val="00883C23"/>
    <w:rsid w:val="008848A7"/>
    <w:rsid w:val="00885808"/>
    <w:rsid w:val="00885B52"/>
    <w:rsid w:val="00885F7A"/>
    <w:rsid w:val="00885F91"/>
    <w:rsid w:val="008860A2"/>
    <w:rsid w:val="008863BE"/>
    <w:rsid w:val="00886A09"/>
    <w:rsid w:val="00887734"/>
    <w:rsid w:val="00887CFA"/>
    <w:rsid w:val="00887D28"/>
    <w:rsid w:val="0089075B"/>
    <w:rsid w:val="00890A8E"/>
    <w:rsid w:val="00891946"/>
    <w:rsid w:val="00892210"/>
    <w:rsid w:val="00892848"/>
    <w:rsid w:val="00892BA4"/>
    <w:rsid w:val="008938B2"/>
    <w:rsid w:val="00895E33"/>
    <w:rsid w:val="00896378"/>
    <w:rsid w:val="0089708C"/>
    <w:rsid w:val="0089723F"/>
    <w:rsid w:val="008977C5"/>
    <w:rsid w:val="00897D40"/>
    <w:rsid w:val="008A0AB0"/>
    <w:rsid w:val="008A0C40"/>
    <w:rsid w:val="008A0F1B"/>
    <w:rsid w:val="008A1079"/>
    <w:rsid w:val="008A1420"/>
    <w:rsid w:val="008A217F"/>
    <w:rsid w:val="008A3134"/>
    <w:rsid w:val="008A3775"/>
    <w:rsid w:val="008A41A0"/>
    <w:rsid w:val="008A4353"/>
    <w:rsid w:val="008A43D0"/>
    <w:rsid w:val="008A45F2"/>
    <w:rsid w:val="008A5F0A"/>
    <w:rsid w:val="008B02BE"/>
    <w:rsid w:val="008B02D4"/>
    <w:rsid w:val="008B0866"/>
    <w:rsid w:val="008B12C3"/>
    <w:rsid w:val="008B1448"/>
    <w:rsid w:val="008B1F53"/>
    <w:rsid w:val="008B2A9A"/>
    <w:rsid w:val="008B316E"/>
    <w:rsid w:val="008B4012"/>
    <w:rsid w:val="008B69A1"/>
    <w:rsid w:val="008B6C28"/>
    <w:rsid w:val="008B7598"/>
    <w:rsid w:val="008C0B29"/>
    <w:rsid w:val="008C226C"/>
    <w:rsid w:val="008C3587"/>
    <w:rsid w:val="008C698A"/>
    <w:rsid w:val="008C6B3C"/>
    <w:rsid w:val="008C6EFC"/>
    <w:rsid w:val="008C7501"/>
    <w:rsid w:val="008C7752"/>
    <w:rsid w:val="008D0767"/>
    <w:rsid w:val="008D0C0F"/>
    <w:rsid w:val="008D107D"/>
    <w:rsid w:val="008D19C1"/>
    <w:rsid w:val="008D1EE9"/>
    <w:rsid w:val="008D21CE"/>
    <w:rsid w:val="008D2D5C"/>
    <w:rsid w:val="008D3CE9"/>
    <w:rsid w:val="008D457C"/>
    <w:rsid w:val="008D4E90"/>
    <w:rsid w:val="008D5029"/>
    <w:rsid w:val="008D50BF"/>
    <w:rsid w:val="008D5634"/>
    <w:rsid w:val="008D5E60"/>
    <w:rsid w:val="008D5F8A"/>
    <w:rsid w:val="008D60AE"/>
    <w:rsid w:val="008D6343"/>
    <w:rsid w:val="008D642E"/>
    <w:rsid w:val="008D6965"/>
    <w:rsid w:val="008D782F"/>
    <w:rsid w:val="008D7869"/>
    <w:rsid w:val="008D7B93"/>
    <w:rsid w:val="008E0476"/>
    <w:rsid w:val="008E13E8"/>
    <w:rsid w:val="008E272D"/>
    <w:rsid w:val="008E3121"/>
    <w:rsid w:val="008E31B0"/>
    <w:rsid w:val="008E31E1"/>
    <w:rsid w:val="008E3D96"/>
    <w:rsid w:val="008E4B10"/>
    <w:rsid w:val="008E555F"/>
    <w:rsid w:val="008E5912"/>
    <w:rsid w:val="008E5E8F"/>
    <w:rsid w:val="008E7768"/>
    <w:rsid w:val="008E7A8F"/>
    <w:rsid w:val="008E7FF6"/>
    <w:rsid w:val="008F0278"/>
    <w:rsid w:val="008F0BEE"/>
    <w:rsid w:val="008F10C8"/>
    <w:rsid w:val="008F158E"/>
    <w:rsid w:val="008F15AA"/>
    <w:rsid w:val="008F1751"/>
    <w:rsid w:val="008F1D35"/>
    <w:rsid w:val="008F22A7"/>
    <w:rsid w:val="008F2301"/>
    <w:rsid w:val="008F2B84"/>
    <w:rsid w:val="008F3B94"/>
    <w:rsid w:val="008F4A03"/>
    <w:rsid w:val="008F4D5A"/>
    <w:rsid w:val="008F5002"/>
    <w:rsid w:val="008F5F51"/>
    <w:rsid w:val="008F634E"/>
    <w:rsid w:val="008F6661"/>
    <w:rsid w:val="008F6807"/>
    <w:rsid w:val="008F693E"/>
    <w:rsid w:val="008F705E"/>
    <w:rsid w:val="008F788B"/>
    <w:rsid w:val="008F7A54"/>
    <w:rsid w:val="008F7ABE"/>
    <w:rsid w:val="0090099E"/>
    <w:rsid w:val="00901301"/>
    <w:rsid w:val="00903271"/>
    <w:rsid w:val="009033AA"/>
    <w:rsid w:val="009034E5"/>
    <w:rsid w:val="00903687"/>
    <w:rsid w:val="0090383E"/>
    <w:rsid w:val="009039E5"/>
    <w:rsid w:val="00903A4F"/>
    <w:rsid w:val="00904D23"/>
    <w:rsid w:val="009052C3"/>
    <w:rsid w:val="00905FAB"/>
    <w:rsid w:val="009063C2"/>
    <w:rsid w:val="00907204"/>
    <w:rsid w:val="00907878"/>
    <w:rsid w:val="00910052"/>
    <w:rsid w:val="00910D31"/>
    <w:rsid w:val="009115AB"/>
    <w:rsid w:val="0091195E"/>
    <w:rsid w:val="009121A8"/>
    <w:rsid w:val="00912336"/>
    <w:rsid w:val="00912446"/>
    <w:rsid w:val="009125C9"/>
    <w:rsid w:val="0091370A"/>
    <w:rsid w:val="00913933"/>
    <w:rsid w:val="00913963"/>
    <w:rsid w:val="0091437A"/>
    <w:rsid w:val="00914B0A"/>
    <w:rsid w:val="00914C07"/>
    <w:rsid w:val="00914F50"/>
    <w:rsid w:val="00915077"/>
    <w:rsid w:val="009165D4"/>
    <w:rsid w:val="00916A88"/>
    <w:rsid w:val="009172F6"/>
    <w:rsid w:val="0092122C"/>
    <w:rsid w:val="00921626"/>
    <w:rsid w:val="00921D2A"/>
    <w:rsid w:val="00922F59"/>
    <w:rsid w:val="0092308C"/>
    <w:rsid w:val="00923514"/>
    <w:rsid w:val="009239B6"/>
    <w:rsid w:val="00923A68"/>
    <w:rsid w:val="00923ACF"/>
    <w:rsid w:val="00923C38"/>
    <w:rsid w:val="0092535B"/>
    <w:rsid w:val="00926247"/>
    <w:rsid w:val="00926EB9"/>
    <w:rsid w:val="00927E47"/>
    <w:rsid w:val="009303BC"/>
    <w:rsid w:val="00930869"/>
    <w:rsid w:val="0093107F"/>
    <w:rsid w:val="009314D4"/>
    <w:rsid w:val="0093235E"/>
    <w:rsid w:val="00933055"/>
    <w:rsid w:val="00933560"/>
    <w:rsid w:val="009338D8"/>
    <w:rsid w:val="00933EF6"/>
    <w:rsid w:val="00934463"/>
    <w:rsid w:val="00935690"/>
    <w:rsid w:val="0093580C"/>
    <w:rsid w:val="00937703"/>
    <w:rsid w:val="0093771A"/>
    <w:rsid w:val="0094058B"/>
    <w:rsid w:val="00941852"/>
    <w:rsid w:val="00941991"/>
    <w:rsid w:val="00942286"/>
    <w:rsid w:val="00942703"/>
    <w:rsid w:val="00942CEE"/>
    <w:rsid w:val="00943573"/>
    <w:rsid w:val="0094391A"/>
    <w:rsid w:val="00943B39"/>
    <w:rsid w:val="00943B6D"/>
    <w:rsid w:val="00943D62"/>
    <w:rsid w:val="00944455"/>
    <w:rsid w:val="00944469"/>
    <w:rsid w:val="00944C82"/>
    <w:rsid w:val="00944E4C"/>
    <w:rsid w:val="009451F5"/>
    <w:rsid w:val="0094605E"/>
    <w:rsid w:val="00946A67"/>
    <w:rsid w:val="00946E5D"/>
    <w:rsid w:val="00946E9A"/>
    <w:rsid w:val="00947128"/>
    <w:rsid w:val="00947294"/>
    <w:rsid w:val="00947B2D"/>
    <w:rsid w:val="00947EEE"/>
    <w:rsid w:val="00947F03"/>
    <w:rsid w:val="00950324"/>
    <w:rsid w:val="00950C89"/>
    <w:rsid w:val="00951C99"/>
    <w:rsid w:val="00952618"/>
    <w:rsid w:val="00952EDA"/>
    <w:rsid w:val="00953ABE"/>
    <w:rsid w:val="00953FE6"/>
    <w:rsid w:val="00954C94"/>
    <w:rsid w:val="00954E64"/>
    <w:rsid w:val="009551AD"/>
    <w:rsid w:val="009551CE"/>
    <w:rsid w:val="00955918"/>
    <w:rsid w:val="00955AEA"/>
    <w:rsid w:val="00955B79"/>
    <w:rsid w:val="00956174"/>
    <w:rsid w:val="009561D1"/>
    <w:rsid w:val="0095721B"/>
    <w:rsid w:val="00957C13"/>
    <w:rsid w:val="00960043"/>
    <w:rsid w:val="0096028A"/>
    <w:rsid w:val="0096125D"/>
    <w:rsid w:val="0096299C"/>
    <w:rsid w:val="00963ABA"/>
    <w:rsid w:val="009640DB"/>
    <w:rsid w:val="00964A85"/>
    <w:rsid w:val="00964B8C"/>
    <w:rsid w:val="00964CB0"/>
    <w:rsid w:val="00964D5E"/>
    <w:rsid w:val="009659A3"/>
    <w:rsid w:val="00966242"/>
    <w:rsid w:val="009669FF"/>
    <w:rsid w:val="00966C88"/>
    <w:rsid w:val="009679F4"/>
    <w:rsid w:val="00970103"/>
    <w:rsid w:val="00970733"/>
    <w:rsid w:val="00970858"/>
    <w:rsid w:val="00971677"/>
    <w:rsid w:val="009718AB"/>
    <w:rsid w:val="0097278B"/>
    <w:rsid w:val="00972889"/>
    <w:rsid w:val="009731DB"/>
    <w:rsid w:val="009743D3"/>
    <w:rsid w:val="009751FB"/>
    <w:rsid w:val="00975706"/>
    <w:rsid w:val="0097583E"/>
    <w:rsid w:val="00975E31"/>
    <w:rsid w:val="009771AF"/>
    <w:rsid w:val="00977574"/>
    <w:rsid w:val="0097776F"/>
    <w:rsid w:val="00977ED1"/>
    <w:rsid w:val="00977FDC"/>
    <w:rsid w:val="009811BD"/>
    <w:rsid w:val="00981283"/>
    <w:rsid w:val="00981378"/>
    <w:rsid w:val="00981859"/>
    <w:rsid w:val="009830EB"/>
    <w:rsid w:val="0098415F"/>
    <w:rsid w:val="00984A8A"/>
    <w:rsid w:val="0098537C"/>
    <w:rsid w:val="0098555A"/>
    <w:rsid w:val="00985648"/>
    <w:rsid w:val="00985876"/>
    <w:rsid w:val="00985A2D"/>
    <w:rsid w:val="00986C85"/>
    <w:rsid w:val="0098769A"/>
    <w:rsid w:val="00987705"/>
    <w:rsid w:val="00987B38"/>
    <w:rsid w:val="00987C16"/>
    <w:rsid w:val="00991F75"/>
    <w:rsid w:val="009923E5"/>
    <w:rsid w:val="00992A16"/>
    <w:rsid w:val="00992D25"/>
    <w:rsid w:val="00992E9B"/>
    <w:rsid w:val="00992F40"/>
    <w:rsid w:val="009930C6"/>
    <w:rsid w:val="00993AC7"/>
    <w:rsid w:val="00993B73"/>
    <w:rsid w:val="00993FA4"/>
    <w:rsid w:val="00994990"/>
    <w:rsid w:val="00994A3A"/>
    <w:rsid w:val="00994CB7"/>
    <w:rsid w:val="00995A1B"/>
    <w:rsid w:val="00996D68"/>
    <w:rsid w:val="00996DE4"/>
    <w:rsid w:val="00996DE5"/>
    <w:rsid w:val="009974C4"/>
    <w:rsid w:val="009976E0"/>
    <w:rsid w:val="009A046A"/>
    <w:rsid w:val="009A0F13"/>
    <w:rsid w:val="009A11F3"/>
    <w:rsid w:val="009A13E9"/>
    <w:rsid w:val="009A1909"/>
    <w:rsid w:val="009A243C"/>
    <w:rsid w:val="009A2615"/>
    <w:rsid w:val="009A28C8"/>
    <w:rsid w:val="009A2FBA"/>
    <w:rsid w:val="009A38C0"/>
    <w:rsid w:val="009A3C3F"/>
    <w:rsid w:val="009A4193"/>
    <w:rsid w:val="009A4672"/>
    <w:rsid w:val="009A5A53"/>
    <w:rsid w:val="009A5A67"/>
    <w:rsid w:val="009A5AE7"/>
    <w:rsid w:val="009A60D6"/>
    <w:rsid w:val="009A6956"/>
    <w:rsid w:val="009A7330"/>
    <w:rsid w:val="009A75C4"/>
    <w:rsid w:val="009A7944"/>
    <w:rsid w:val="009B0727"/>
    <w:rsid w:val="009B0871"/>
    <w:rsid w:val="009B0BA7"/>
    <w:rsid w:val="009B0D52"/>
    <w:rsid w:val="009B1001"/>
    <w:rsid w:val="009B1465"/>
    <w:rsid w:val="009B17E7"/>
    <w:rsid w:val="009B18F4"/>
    <w:rsid w:val="009B345A"/>
    <w:rsid w:val="009B463B"/>
    <w:rsid w:val="009B4B69"/>
    <w:rsid w:val="009B4CA6"/>
    <w:rsid w:val="009B4ED7"/>
    <w:rsid w:val="009B53B3"/>
    <w:rsid w:val="009B5D92"/>
    <w:rsid w:val="009B6682"/>
    <w:rsid w:val="009B6FE5"/>
    <w:rsid w:val="009C052C"/>
    <w:rsid w:val="009C07BD"/>
    <w:rsid w:val="009C0C43"/>
    <w:rsid w:val="009C16CF"/>
    <w:rsid w:val="009C187F"/>
    <w:rsid w:val="009C1B61"/>
    <w:rsid w:val="009C1FC7"/>
    <w:rsid w:val="009C4048"/>
    <w:rsid w:val="009C4698"/>
    <w:rsid w:val="009C4AE0"/>
    <w:rsid w:val="009C4E45"/>
    <w:rsid w:val="009C54BE"/>
    <w:rsid w:val="009C591D"/>
    <w:rsid w:val="009C5C32"/>
    <w:rsid w:val="009C5E31"/>
    <w:rsid w:val="009C69E9"/>
    <w:rsid w:val="009C776B"/>
    <w:rsid w:val="009D23AC"/>
    <w:rsid w:val="009D253F"/>
    <w:rsid w:val="009D2573"/>
    <w:rsid w:val="009D45CA"/>
    <w:rsid w:val="009D5118"/>
    <w:rsid w:val="009D53D2"/>
    <w:rsid w:val="009D5BFD"/>
    <w:rsid w:val="009D6278"/>
    <w:rsid w:val="009D7BBF"/>
    <w:rsid w:val="009E0153"/>
    <w:rsid w:val="009E1E73"/>
    <w:rsid w:val="009E2463"/>
    <w:rsid w:val="009E3888"/>
    <w:rsid w:val="009E472E"/>
    <w:rsid w:val="009E4906"/>
    <w:rsid w:val="009E4A6B"/>
    <w:rsid w:val="009E4CEB"/>
    <w:rsid w:val="009E5960"/>
    <w:rsid w:val="009E5B69"/>
    <w:rsid w:val="009E6056"/>
    <w:rsid w:val="009E60C2"/>
    <w:rsid w:val="009E704B"/>
    <w:rsid w:val="009E7129"/>
    <w:rsid w:val="009E7B88"/>
    <w:rsid w:val="009E7F04"/>
    <w:rsid w:val="009F08B4"/>
    <w:rsid w:val="009F13F6"/>
    <w:rsid w:val="009F184B"/>
    <w:rsid w:val="009F20B2"/>
    <w:rsid w:val="009F20B5"/>
    <w:rsid w:val="009F25EE"/>
    <w:rsid w:val="009F291C"/>
    <w:rsid w:val="009F2F0A"/>
    <w:rsid w:val="009F307E"/>
    <w:rsid w:val="009F4286"/>
    <w:rsid w:val="009F44CD"/>
    <w:rsid w:val="009F4501"/>
    <w:rsid w:val="009F733E"/>
    <w:rsid w:val="009F76C6"/>
    <w:rsid w:val="00A01394"/>
    <w:rsid w:val="00A01D7D"/>
    <w:rsid w:val="00A02217"/>
    <w:rsid w:val="00A027AD"/>
    <w:rsid w:val="00A02A49"/>
    <w:rsid w:val="00A02F5D"/>
    <w:rsid w:val="00A04389"/>
    <w:rsid w:val="00A043A2"/>
    <w:rsid w:val="00A04C41"/>
    <w:rsid w:val="00A06B73"/>
    <w:rsid w:val="00A07810"/>
    <w:rsid w:val="00A07A3D"/>
    <w:rsid w:val="00A1009A"/>
    <w:rsid w:val="00A10469"/>
    <w:rsid w:val="00A11074"/>
    <w:rsid w:val="00A11734"/>
    <w:rsid w:val="00A11FEA"/>
    <w:rsid w:val="00A12AD3"/>
    <w:rsid w:val="00A12C87"/>
    <w:rsid w:val="00A1431F"/>
    <w:rsid w:val="00A15028"/>
    <w:rsid w:val="00A15153"/>
    <w:rsid w:val="00A15B41"/>
    <w:rsid w:val="00A15D80"/>
    <w:rsid w:val="00A15EF9"/>
    <w:rsid w:val="00A16A1C"/>
    <w:rsid w:val="00A17099"/>
    <w:rsid w:val="00A17DD2"/>
    <w:rsid w:val="00A200F8"/>
    <w:rsid w:val="00A2050A"/>
    <w:rsid w:val="00A209DC"/>
    <w:rsid w:val="00A20A8F"/>
    <w:rsid w:val="00A210F6"/>
    <w:rsid w:val="00A216D0"/>
    <w:rsid w:val="00A21BCC"/>
    <w:rsid w:val="00A21E62"/>
    <w:rsid w:val="00A21F56"/>
    <w:rsid w:val="00A224F3"/>
    <w:rsid w:val="00A22C6C"/>
    <w:rsid w:val="00A2336D"/>
    <w:rsid w:val="00A2337C"/>
    <w:rsid w:val="00A2470B"/>
    <w:rsid w:val="00A24AA7"/>
    <w:rsid w:val="00A24C55"/>
    <w:rsid w:val="00A25259"/>
    <w:rsid w:val="00A264A5"/>
    <w:rsid w:val="00A26BCE"/>
    <w:rsid w:val="00A26D88"/>
    <w:rsid w:val="00A26E96"/>
    <w:rsid w:val="00A27C4E"/>
    <w:rsid w:val="00A27E59"/>
    <w:rsid w:val="00A27EBF"/>
    <w:rsid w:val="00A3008B"/>
    <w:rsid w:val="00A3117D"/>
    <w:rsid w:val="00A31C5B"/>
    <w:rsid w:val="00A321F0"/>
    <w:rsid w:val="00A32B11"/>
    <w:rsid w:val="00A33892"/>
    <w:rsid w:val="00A3394E"/>
    <w:rsid w:val="00A33A48"/>
    <w:rsid w:val="00A33B33"/>
    <w:rsid w:val="00A365D4"/>
    <w:rsid w:val="00A3688A"/>
    <w:rsid w:val="00A37583"/>
    <w:rsid w:val="00A377BC"/>
    <w:rsid w:val="00A37985"/>
    <w:rsid w:val="00A37C70"/>
    <w:rsid w:val="00A40171"/>
    <w:rsid w:val="00A4137B"/>
    <w:rsid w:val="00A41A97"/>
    <w:rsid w:val="00A41F86"/>
    <w:rsid w:val="00A4340C"/>
    <w:rsid w:val="00A43727"/>
    <w:rsid w:val="00A43A31"/>
    <w:rsid w:val="00A4412A"/>
    <w:rsid w:val="00A470BB"/>
    <w:rsid w:val="00A4776F"/>
    <w:rsid w:val="00A47A2B"/>
    <w:rsid w:val="00A47B53"/>
    <w:rsid w:val="00A47F2C"/>
    <w:rsid w:val="00A51139"/>
    <w:rsid w:val="00A51D41"/>
    <w:rsid w:val="00A51EFF"/>
    <w:rsid w:val="00A5279C"/>
    <w:rsid w:val="00A529E9"/>
    <w:rsid w:val="00A52C2B"/>
    <w:rsid w:val="00A52F5C"/>
    <w:rsid w:val="00A5361B"/>
    <w:rsid w:val="00A53E06"/>
    <w:rsid w:val="00A54310"/>
    <w:rsid w:val="00A544DD"/>
    <w:rsid w:val="00A54BBE"/>
    <w:rsid w:val="00A55ADC"/>
    <w:rsid w:val="00A55CE0"/>
    <w:rsid w:val="00A5615C"/>
    <w:rsid w:val="00A5670E"/>
    <w:rsid w:val="00A5675A"/>
    <w:rsid w:val="00A56B59"/>
    <w:rsid w:val="00A57668"/>
    <w:rsid w:val="00A57B1C"/>
    <w:rsid w:val="00A57F8E"/>
    <w:rsid w:val="00A602B1"/>
    <w:rsid w:val="00A603EE"/>
    <w:rsid w:val="00A60431"/>
    <w:rsid w:val="00A61801"/>
    <w:rsid w:val="00A61E23"/>
    <w:rsid w:val="00A61E68"/>
    <w:rsid w:val="00A64152"/>
    <w:rsid w:val="00A64597"/>
    <w:rsid w:val="00A64E5D"/>
    <w:rsid w:val="00A654E5"/>
    <w:rsid w:val="00A65D06"/>
    <w:rsid w:val="00A67500"/>
    <w:rsid w:val="00A677BF"/>
    <w:rsid w:val="00A679A7"/>
    <w:rsid w:val="00A679E4"/>
    <w:rsid w:val="00A70206"/>
    <w:rsid w:val="00A70291"/>
    <w:rsid w:val="00A70F54"/>
    <w:rsid w:val="00A7253D"/>
    <w:rsid w:val="00A7254B"/>
    <w:rsid w:val="00A726E2"/>
    <w:rsid w:val="00A72775"/>
    <w:rsid w:val="00A72A1D"/>
    <w:rsid w:val="00A72DF2"/>
    <w:rsid w:val="00A733FA"/>
    <w:rsid w:val="00A737F3"/>
    <w:rsid w:val="00A739AD"/>
    <w:rsid w:val="00A75216"/>
    <w:rsid w:val="00A75C29"/>
    <w:rsid w:val="00A761C8"/>
    <w:rsid w:val="00A76DAF"/>
    <w:rsid w:val="00A779B9"/>
    <w:rsid w:val="00A77EFF"/>
    <w:rsid w:val="00A8042E"/>
    <w:rsid w:val="00A80633"/>
    <w:rsid w:val="00A806E3"/>
    <w:rsid w:val="00A81278"/>
    <w:rsid w:val="00A81335"/>
    <w:rsid w:val="00A819E4"/>
    <w:rsid w:val="00A829C9"/>
    <w:rsid w:val="00A82BB2"/>
    <w:rsid w:val="00A8317B"/>
    <w:rsid w:val="00A832B5"/>
    <w:rsid w:val="00A83926"/>
    <w:rsid w:val="00A83DC5"/>
    <w:rsid w:val="00A8446D"/>
    <w:rsid w:val="00A8495F"/>
    <w:rsid w:val="00A84C52"/>
    <w:rsid w:val="00A855D3"/>
    <w:rsid w:val="00A85A38"/>
    <w:rsid w:val="00A85B83"/>
    <w:rsid w:val="00A8692F"/>
    <w:rsid w:val="00A86F8D"/>
    <w:rsid w:val="00A87F35"/>
    <w:rsid w:val="00A91042"/>
    <w:rsid w:val="00A917C9"/>
    <w:rsid w:val="00A93285"/>
    <w:rsid w:val="00A93478"/>
    <w:rsid w:val="00A9347D"/>
    <w:rsid w:val="00A93988"/>
    <w:rsid w:val="00A93AA3"/>
    <w:rsid w:val="00A93BF6"/>
    <w:rsid w:val="00A93C0B"/>
    <w:rsid w:val="00A94037"/>
    <w:rsid w:val="00A94C7E"/>
    <w:rsid w:val="00A95CC8"/>
    <w:rsid w:val="00A967EC"/>
    <w:rsid w:val="00A9711C"/>
    <w:rsid w:val="00A97124"/>
    <w:rsid w:val="00A97233"/>
    <w:rsid w:val="00A97D2C"/>
    <w:rsid w:val="00AA107E"/>
    <w:rsid w:val="00AA1177"/>
    <w:rsid w:val="00AA151A"/>
    <w:rsid w:val="00AA1980"/>
    <w:rsid w:val="00AA2190"/>
    <w:rsid w:val="00AA2D1B"/>
    <w:rsid w:val="00AA3546"/>
    <w:rsid w:val="00AA48EE"/>
    <w:rsid w:val="00AA48F3"/>
    <w:rsid w:val="00AA64A4"/>
    <w:rsid w:val="00AA68D2"/>
    <w:rsid w:val="00AA6C3C"/>
    <w:rsid w:val="00AA6F4F"/>
    <w:rsid w:val="00AA7023"/>
    <w:rsid w:val="00AA751F"/>
    <w:rsid w:val="00AB0545"/>
    <w:rsid w:val="00AB05D1"/>
    <w:rsid w:val="00AB17C0"/>
    <w:rsid w:val="00AB27C4"/>
    <w:rsid w:val="00AB2BB6"/>
    <w:rsid w:val="00AB38E0"/>
    <w:rsid w:val="00AB3ACA"/>
    <w:rsid w:val="00AB3B2A"/>
    <w:rsid w:val="00AB4348"/>
    <w:rsid w:val="00AB458A"/>
    <w:rsid w:val="00AB4898"/>
    <w:rsid w:val="00AB4A85"/>
    <w:rsid w:val="00AB524D"/>
    <w:rsid w:val="00AB5839"/>
    <w:rsid w:val="00AB73A9"/>
    <w:rsid w:val="00AB756F"/>
    <w:rsid w:val="00AC0510"/>
    <w:rsid w:val="00AC0BAC"/>
    <w:rsid w:val="00AC1268"/>
    <w:rsid w:val="00AC14EC"/>
    <w:rsid w:val="00AC15EA"/>
    <w:rsid w:val="00AC1C16"/>
    <w:rsid w:val="00AC1E0E"/>
    <w:rsid w:val="00AC2129"/>
    <w:rsid w:val="00AC2479"/>
    <w:rsid w:val="00AC2607"/>
    <w:rsid w:val="00AC483A"/>
    <w:rsid w:val="00AC4872"/>
    <w:rsid w:val="00AC48AE"/>
    <w:rsid w:val="00AC5BB3"/>
    <w:rsid w:val="00AC6D94"/>
    <w:rsid w:val="00AC7A88"/>
    <w:rsid w:val="00AC7B25"/>
    <w:rsid w:val="00AD010D"/>
    <w:rsid w:val="00AD0C7E"/>
    <w:rsid w:val="00AD0F2A"/>
    <w:rsid w:val="00AD1331"/>
    <w:rsid w:val="00AD208E"/>
    <w:rsid w:val="00AD2764"/>
    <w:rsid w:val="00AD2A37"/>
    <w:rsid w:val="00AD30BC"/>
    <w:rsid w:val="00AD38E4"/>
    <w:rsid w:val="00AD440A"/>
    <w:rsid w:val="00AD45EE"/>
    <w:rsid w:val="00AD46F4"/>
    <w:rsid w:val="00AD4E4D"/>
    <w:rsid w:val="00AD4EAC"/>
    <w:rsid w:val="00AD5C18"/>
    <w:rsid w:val="00AD68E1"/>
    <w:rsid w:val="00AD6AA9"/>
    <w:rsid w:val="00AD7CBE"/>
    <w:rsid w:val="00AE029E"/>
    <w:rsid w:val="00AE086E"/>
    <w:rsid w:val="00AE196D"/>
    <w:rsid w:val="00AE19F8"/>
    <w:rsid w:val="00AE3511"/>
    <w:rsid w:val="00AE3B8F"/>
    <w:rsid w:val="00AE400D"/>
    <w:rsid w:val="00AE51AA"/>
    <w:rsid w:val="00AE5381"/>
    <w:rsid w:val="00AE5860"/>
    <w:rsid w:val="00AE58FC"/>
    <w:rsid w:val="00AE5FC8"/>
    <w:rsid w:val="00AE6277"/>
    <w:rsid w:val="00AE6BC7"/>
    <w:rsid w:val="00AE76BF"/>
    <w:rsid w:val="00AE7B19"/>
    <w:rsid w:val="00AF06A2"/>
    <w:rsid w:val="00AF1BA2"/>
    <w:rsid w:val="00AF1E83"/>
    <w:rsid w:val="00AF214F"/>
    <w:rsid w:val="00AF2538"/>
    <w:rsid w:val="00AF2852"/>
    <w:rsid w:val="00AF386C"/>
    <w:rsid w:val="00AF39B0"/>
    <w:rsid w:val="00AF3C64"/>
    <w:rsid w:val="00AF4661"/>
    <w:rsid w:val="00AF4E58"/>
    <w:rsid w:val="00AF662E"/>
    <w:rsid w:val="00AF664D"/>
    <w:rsid w:val="00AF66B6"/>
    <w:rsid w:val="00AF6AE3"/>
    <w:rsid w:val="00AF7058"/>
    <w:rsid w:val="00AF7ACE"/>
    <w:rsid w:val="00B01357"/>
    <w:rsid w:val="00B01A4D"/>
    <w:rsid w:val="00B01D5F"/>
    <w:rsid w:val="00B026B6"/>
    <w:rsid w:val="00B0302B"/>
    <w:rsid w:val="00B03C9D"/>
    <w:rsid w:val="00B04F66"/>
    <w:rsid w:val="00B05325"/>
    <w:rsid w:val="00B05431"/>
    <w:rsid w:val="00B06267"/>
    <w:rsid w:val="00B06601"/>
    <w:rsid w:val="00B06813"/>
    <w:rsid w:val="00B06A20"/>
    <w:rsid w:val="00B07003"/>
    <w:rsid w:val="00B074E0"/>
    <w:rsid w:val="00B0755E"/>
    <w:rsid w:val="00B100F6"/>
    <w:rsid w:val="00B118A3"/>
    <w:rsid w:val="00B11A09"/>
    <w:rsid w:val="00B11AE0"/>
    <w:rsid w:val="00B13993"/>
    <w:rsid w:val="00B140D1"/>
    <w:rsid w:val="00B14589"/>
    <w:rsid w:val="00B15214"/>
    <w:rsid w:val="00B15302"/>
    <w:rsid w:val="00B15409"/>
    <w:rsid w:val="00B162A9"/>
    <w:rsid w:val="00B17C1E"/>
    <w:rsid w:val="00B204F9"/>
    <w:rsid w:val="00B20C17"/>
    <w:rsid w:val="00B21AA7"/>
    <w:rsid w:val="00B21E43"/>
    <w:rsid w:val="00B21E88"/>
    <w:rsid w:val="00B21F67"/>
    <w:rsid w:val="00B21F6A"/>
    <w:rsid w:val="00B23CAA"/>
    <w:rsid w:val="00B24282"/>
    <w:rsid w:val="00B24460"/>
    <w:rsid w:val="00B24EB8"/>
    <w:rsid w:val="00B25A8C"/>
    <w:rsid w:val="00B26382"/>
    <w:rsid w:val="00B266D2"/>
    <w:rsid w:val="00B26761"/>
    <w:rsid w:val="00B26C8F"/>
    <w:rsid w:val="00B27189"/>
    <w:rsid w:val="00B302B5"/>
    <w:rsid w:val="00B30A92"/>
    <w:rsid w:val="00B31743"/>
    <w:rsid w:val="00B31C44"/>
    <w:rsid w:val="00B31E0E"/>
    <w:rsid w:val="00B3204B"/>
    <w:rsid w:val="00B32339"/>
    <w:rsid w:val="00B32E22"/>
    <w:rsid w:val="00B32FB8"/>
    <w:rsid w:val="00B33B5C"/>
    <w:rsid w:val="00B35777"/>
    <w:rsid w:val="00B36564"/>
    <w:rsid w:val="00B366C8"/>
    <w:rsid w:val="00B375FC"/>
    <w:rsid w:val="00B37D4D"/>
    <w:rsid w:val="00B37FCF"/>
    <w:rsid w:val="00B416BD"/>
    <w:rsid w:val="00B424E5"/>
    <w:rsid w:val="00B43983"/>
    <w:rsid w:val="00B44761"/>
    <w:rsid w:val="00B4484B"/>
    <w:rsid w:val="00B453CB"/>
    <w:rsid w:val="00B45731"/>
    <w:rsid w:val="00B45DCC"/>
    <w:rsid w:val="00B47921"/>
    <w:rsid w:val="00B47952"/>
    <w:rsid w:val="00B50809"/>
    <w:rsid w:val="00B50AFC"/>
    <w:rsid w:val="00B50EB7"/>
    <w:rsid w:val="00B50F71"/>
    <w:rsid w:val="00B5359B"/>
    <w:rsid w:val="00B5404D"/>
    <w:rsid w:val="00B54D87"/>
    <w:rsid w:val="00B55553"/>
    <w:rsid w:val="00B55728"/>
    <w:rsid w:val="00B55A93"/>
    <w:rsid w:val="00B56F45"/>
    <w:rsid w:val="00B57B7C"/>
    <w:rsid w:val="00B60586"/>
    <w:rsid w:val="00B60F65"/>
    <w:rsid w:val="00B6144A"/>
    <w:rsid w:val="00B615B8"/>
    <w:rsid w:val="00B61872"/>
    <w:rsid w:val="00B6193F"/>
    <w:rsid w:val="00B640B3"/>
    <w:rsid w:val="00B64A39"/>
    <w:rsid w:val="00B65A75"/>
    <w:rsid w:val="00B67069"/>
    <w:rsid w:val="00B670B4"/>
    <w:rsid w:val="00B67D19"/>
    <w:rsid w:val="00B67DAC"/>
    <w:rsid w:val="00B70A6F"/>
    <w:rsid w:val="00B716C0"/>
    <w:rsid w:val="00B718BF"/>
    <w:rsid w:val="00B71AF9"/>
    <w:rsid w:val="00B72E76"/>
    <w:rsid w:val="00B7301C"/>
    <w:rsid w:val="00B734A1"/>
    <w:rsid w:val="00B7565F"/>
    <w:rsid w:val="00B75AD6"/>
    <w:rsid w:val="00B75EB3"/>
    <w:rsid w:val="00B76391"/>
    <w:rsid w:val="00B768BF"/>
    <w:rsid w:val="00B77EAC"/>
    <w:rsid w:val="00B801A2"/>
    <w:rsid w:val="00B80762"/>
    <w:rsid w:val="00B80A4D"/>
    <w:rsid w:val="00B80B3D"/>
    <w:rsid w:val="00B80BE4"/>
    <w:rsid w:val="00B81F14"/>
    <w:rsid w:val="00B831D7"/>
    <w:rsid w:val="00B848D5"/>
    <w:rsid w:val="00B84B0E"/>
    <w:rsid w:val="00B85B84"/>
    <w:rsid w:val="00B85BFC"/>
    <w:rsid w:val="00B86B76"/>
    <w:rsid w:val="00B86D10"/>
    <w:rsid w:val="00B8756F"/>
    <w:rsid w:val="00B87B23"/>
    <w:rsid w:val="00B9015A"/>
    <w:rsid w:val="00B90E0C"/>
    <w:rsid w:val="00B91432"/>
    <w:rsid w:val="00B915D9"/>
    <w:rsid w:val="00B92418"/>
    <w:rsid w:val="00B939F0"/>
    <w:rsid w:val="00B942AC"/>
    <w:rsid w:val="00B944EF"/>
    <w:rsid w:val="00B947F7"/>
    <w:rsid w:val="00B95268"/>
    <w:rsid w:val="00B9542B"/>
    <w:rsid w:val="00B95649"/>
    <w:rsid w:val="00B9569A"/>
    <w:rsid w:val="00B9575B"/>
    <w:rsid w:val="00B96151"/>
    <w:rsid w:val="00B9629D"/>
    <w:rsid w:val="00B97711"/>
    <w:rsid w:val="00BA0026"/>
    <w:rsid w:val="00BA0811"/>
    <w:rsid w:val="00BA0A5C"/>
    <w:rsid w:val="00BA0C62"/>
    <w:rsid w:val="00BA1870"/>
    <w:rsid w:val="00BA1CD3"/>
    <w:rsid w:val="00BA241D"/>
    <w:rsid w:val="00BA2857"/>
    <w:rsid w:val="00BA35ED"/>
    <w:rsid w:val="00BA3AD2"/>
    <w:rsid w:val="00BA3FA5"/>
    <w:rsid w:val="00BA48EB"/>
    <w:rsid w:val="00BA4BCC"/>
    <w:rsid w:val="00BA4F0E"/>
    <w:rsid w:val="00BA5207"/>
    <w:rsid w:val="00BA53F4"/>
    <w:rsid w:val="00BA540D"/>
    <w:rsid w:val="00BA5C0E"/>
    <w:rsid w:val="00BA7280"/>
    <w:rsid w:val="00BA7414"/>
    <w:rsid w:val="00BA77A3"/>
    <w:rsid w:val="00BB105F"/>
    <w:rsid w:val="00BB17CB"/>
    <w:rsid w:val="00BB1ADB"/>
    <w:rsid w:val="00BB2185"/>
    <w:rsid w:val="00BB2B77"/>
    <w:rsid w:val="00BB3259"/>
    <w:rsid w:val="00BB3348"/>
    <w:rsid w:val="00BB3760"/>
    <w:rsid w:val="00BB4393"/>
    <w:rsid w:val="00BB4CC4"/>
    <w:rsid w:val="00BB4CFF"/>
    <w:rsid w:val="00BB547B"/>
    <w:rsid w:val="00BB667A"/>
    <w:rsid w:val="00BB6879"/>
    <w:rsid w:val="00BB741D"/>
    <w:rsid w:val="00BB7DDC"/>
    <w:rsid w:val="00BC1485"/>
    <w:rsid w:val="00BC1FDC"/>
    <w:rsid w:val="00BC3A02"/>
    <w:rsid w:val="00BC3F99"/>
    <w:rsid w:val="00BC5692"/>
    <w:rsid w:val="00BC7CDA"/>
    <w:rsid w:val="00BD01AC"/>
    <w:rsid w:val="00BD01EF"/>
    <w:rsid w:val="00BD0699"/>
    <w:rsid w:val="00BD0766"/>
    <w:rsid w:val="00BD21F5"/>
    <w:rsid w:val="00BD2595"/>
    <w:rsid w:val="00BD270F"/>
    <w:rsid w:val="00BD2821"/>
    <w:rsid w:val="00BD3830"/>
    <w:rsid w:val="00BD41CC"/>
    <w:rsid w:val="00BD5168"/>
    <w:rsid w:val="00BD5B13"/>
    <w:rsid w:val="00BD5B54"/>
    <w:rsid w:val="00BD5BC0"/>
    <w:rsid w:val="00BD5C7E"/>
    <w:rsid w:val="00BD5C96"/>
    <w:rsid w:val="00BD5DE0"/>
    <w:rsid w:val="00BD60AB"/>
    <w:rsid w:val="00BE0B77"/>
    <w:rsid w:val="00BE0E8B"/>
    <w:rsid w:val="00BE0FF5"/>
    <w:rsid w:val="00BE1CD2"/>
    <w:rsid w:val="00BE1D7D"/>
    <w:rsid w:val="00BE2490"/>
    <w:rsid w:val="00BE30BB"/>
    <w:rsid w:val="00BE359E"/>
    <w:rsid w:val="00BE3B62"/>
    <w:rsid w:val="00BE3F65"/>
    <w:rsid w:val="00BE508E"/>
    <w:rsid w:val="00BE52D2"/>
    <w:rsid w:val="00BE6416"/>
    <w:rsid w:val="00BE6E4F"/>
    <w:rsid w:val="00BE7923"/>
    <w:rsid w:val="00BE7B7C"/>
    <w:rsid w:val="00BE7F92"/>
    <w:rsid w:val="00BF1661"/>
    <w:rsid w:val="00BF2D07"/>
    <w:rsid w:val="00BF2DE3"/>
    <w:rsid w:val="00BF3613"/>
    <w:rsid w:val="00BF3A65"/>
    <w:rsid w:val="00BF3E4C"/>
    <w:rsid w:val="00BF3F49"/>
    <w:rsid w:val="00BF4974"/>
    <w:rsid w:val="00BF49D3"/>
    <w:rsid w:val="00BF5484"/>
    <w:rsid w:val="00BF5720"/>
    <w:rsid w:val="00BF5EE7"/>
    <w:rsid w:val="00BF6372"/>
    <w:rsid w:val="00BF695D"/>
    <w:rsid w:val="00BF6E41"/>
    <w:rsid w:val="00BF77D0"/>
    <w:rsid w:val="00BF7E65"/>
    <w:rsid w:val="00C0002E"/>
    <w:rsid w:val="00C004E6"/>
    <w:rsid w:val="00C0119F"/>
    <w:rsid w:val="00C014A5"/>
    <w:rsid w:val="00C0202F"/>
    <w:rsid w:val="00C0359A"/>
    <w:rsid w:val="00C0411F"/>
    <w:rsid w:val="00C043EC"/>
    <w:rsid w:val="00C047EB"/>
    <w:rsid w:val="00C04808"/>
    <w:rsid w:val="00C04A64"/>
    <w:rsid w:val="00C04C27"/>
    <w:rsid w:val="00C04E33"/>
    <w:rsid w:val="00C04F80"/>
    <w:rsid w:val="00C05361"/>
    <w:rsid w:val="00C05582"/>
    <w:rsid w:val="00C055B0"/>
    <w:rsid w:val="00C05C35"/>
    <w:rsid w:val="00C05DA3"/>
    <w:rsid w:val="00C06777"/>
    <w:rsid w:val="00C06A78"/>
    <w:rsid w:val="00C06A9B"/>
    <w:rsid w:val="00C06ACE"/>
    <w:rsid w:val="00C0700C"/>
    <w:rsid w:val="00C07116"/>
    <w:rsid w:val="00C071C0"/>
    <w:rsid w:val="00C07297"/>
    <w:rsid w:val="00C07E0B"/>
    <w:rsid w:val="00C11B71"/>
    <w:rsid w:val="00C11CB7"/>
    <w:rsid w:val="00C12946"/>
    <w:rsid w:val="00C12E83"/>
    <w:rsid w:val="00C13D7D"/>
    <w:rsid w:val="00C14596"/>
    <w:rsid w:val="00C1594A"/>
    <w:rsid w:val="00C162F8"/>
    <w:rsid w:val="00C16433"/>
    <w:rsid w:val="00C164C2"/>
    <w:rsid w:val="00C16603"/>
    <w:rsid w:val="00C21EBD"/>
    <w:rsid w:val="00C223F7"/>
    <w:rsid w:val="00C2270D"/>
    <w:rsid w:val="00C232FC"/>
    <w:rsid w:val="00C23D72"/>
    <w:rsid w:val="00C248D6"/>
    <w:rsid w:val="00C25111"/>
    <w:rsid w:val="00C25162"/>
    <w:rsid w:val="00C254FE"/>
    <w:rsid w:val="00C258FB"/>
    <w:rsid w:val="00C25F19"/>
    <w:rsid w:val="00C26D30"/>
    <w:rsid w:val="00C27909"/>
    <w:rsid w:val="00C27EF9"/>
    <w:rsid w:val="00C3011F"/>
    <w:rsid w:val="00C303C2"/>
    <w:rsid w:val="00C305F1"/>
    <w:rsid w:val="00C312C3"/>
    <w:rsid w:val="00C31AE1"/>
    <w:rsid w:val="00C32634"/>
    <w:rsid w:val="00C32729"/>
    <w:rsid w:val="00C32D40"/>
    <w:rsid w:val="00C34A3A"/>
    <w:rsid w:val="00C34ACD"/>
    <w:rsid w:val="00C34B0F"/>
    <w:rsid w:val="00C34DD9"/>
    <w:rsid w:val="00C35A4B"/>
    <w:rsid w:val="00C36270"/>
    <w:rsid w:val="00C363BA"/>
    <w:rsid w:val="00C377AE"/>
    <w:rsid w:val="00C377EE"/>
    <w:rsid w:val="00C40202"/>
    <w:rsid w:val="00C404FF"/>
    <w:rsid w:val="00C4073B"/>
    <w:rsid w:val="00C41867"/>
    <w:rsid w:val="00C424D2"/>
    <w:rsid w:val="00C42DC7"/>
    <w:rsid w:val="00C445B5"/>
    <w:rsid w:val="00C45A42"/>
    <w:rsid w:val="00C467B8"/>
    <w:rsid w:val="00C46957"/>
    <w:rsid w:val="00C50083"/>
    <w:rsid w:val="00C5027F"/>
    <w:rsid w:val="00C50C25"/>
    <w:rsid w:val="00C513DF"/>
    <w:rsid w:val="00C51B15"/>
    <w:rsid w:val="00C523B1"/>
    <w:rsid w:val="00C52ADE"/>
    <w:rsid w:val="00C5321F"/>
    <w:rsid w:val="00C5354F"/>
    <w:rsid w:val="00C53741"/>
    <w:rsid w:val="00C53794"/>
    <w:rsid w:val="00C53A5A"/>
    <w:rsid w:val="00C544CA"/>
    <w:rsid w:val="00C55068"/>
    <w:rsid w:val="00C559D8"/>
    <w:rsid w:val="00C56722"/>
    <w:rsid w:val="00C60695"/>
    <w:rsid w:val="00C609EC"/>
    <w:rsid w:val="00C6171F"/>
    <w:rsid w:val="00C625C8"/>
    <w:rsid w:val="00C6312A"/>
    <w:rsid w:val="00C633D8"/>
    <w:rsid w:val="00C63A74"/>
    <w:rsid w:val="00C63FEA"/>
    <w:rsid w:val="00C64AAB"/>
    <w:rsid w:val="00C65F7E"/>
    <w:rsid w:val="00C67EF1"/>
    <w:rsid w:val="00C67F43"/>
    <w:rsid w:val="00C70102"/>
    <w:rsid w:val="00C701DD"/>
    <w:rsid w:val="00C702F7"/>
    <w:rsid w:val="00C728E1"/>
    <w:rsid w:val="00C73186"/>
    <w:rsid w:val="00C73616"/>
    <w:rsid w:val="00C73966"/>
    <w:rsid w:val="00C740CE"/>
    <w:rsid w:val="00C7497D"/>
    <w:rsid w:val="00C7649A"/>
    <w:rsid w:val="00C76782"/>
    <w:rsid w:val="00C768FC"/>
    <w:rsid w:val="00C7698C"/>
    <w:rsid w:val="00C77102"/>
    <w:rsid w:val="00C77658"/>
    <w:rsid w:val="00C77E7E"/>
    <w:rsid w:val="00C807A8"/>
    <w:rsid w:val="00C80F19"/>
    <w:rsid w:val="00C815F2"/>
    <w:rsid w:val="00C824AE"/>
    <w:rsid w:val="00C827D5"/>
    <w:rsid w:val="00C8309D"/>
    <w:rsid w:val="00C83561"/>
    <w:rsid w:val="00C83B78"/>
    <w:rsid w:val="00C844A8"/>
    <w:rsid w:val="00C845D4"/>
    <w:rsid w:val="00C84C05"/>
    <w:rsid w:val="00C851C0"/>
    <w:rsid w:val="00C85497"/>
    <w:rsid w:val="00C856BB"/>
    <w:rsid w:val="00C8584C"/>
    <w:rsid w:val="00C85B0C"/>
    <w:rsid w:val="00C85F82"/>
    <w:rsid w:val="00C86E4D"/>
    <w:rsid w:val="00C877ED"/>
    <w:rsid w:val="00C87958"/>
    <w:rsid w:val="00C87BCB"/>
    <w:rsid w:val="00C905A4"/>
    <w:rsid w:val="00C90778"/>
    <w:rsid w:val="00C9089B"/>
    <w:rsid w:val="00C911BB"/>
    <w:rsid w:val="00C91695"/>
    <w:rsid w:val="00C916D9"/>
    <w:rsid w:val="00C91CE2"/>
    <w:rsid w:val="00C92177"/>
    <w:rsid w:val="00C924B6"/>
    <w:rsid w:val="00C92BE5"/>
    <w:rsid w:val="00C93642"/>
    <w:rsid w:val="00C93677"/>
    <w:rsid w:val="00C94875"/>
    <w:rsid w:val="00C94B06"/>
    <w:rsid w:val="00C95C93"/>
    <w:rsid w:val="00C96278"/>
    <w:rsid w:val="00C96480"/>
    <w:rsid w:val="00C97796"/>
    <w:rsid w:val="00CA0271"/>
    <w:rsid w:val="00CA02AB"/>
    <w:rsid w:val="00CA0557"/>
    <w:rsid w:val="00CA1607"/>
    <w:rsid w:val="00CA2139"/>
    <w:rsid w:val="00CA267E"/>
    <w:rsid w:val="00CA28A2"/>
    <w:rsid w:val="00CA2C0A"/>
    <w:rsid w:val="00CA2E7B"/>
    <w:rsid w:val="00CA2FCA"/>
    <w:rsid w:val="00CA324F"/>
    <w:rsid w:val="00CA3449"/>
    <w:rsid w:val="00CA373B"/>
    <w:rsid w:val="00CA3C97"/>
    <w:rsid w:val="00CA4154"/>
    <w:rsid w:val="00CA446A"/>
    <w:rsid w:val="00CA6B92"/>
    <w:rsid w:val="00CA7121"/>
    <w:rsid w:val="00CA7497"/>
    <w:rsid w:val="00CA7722"/>
    <w:rsid w:val="00CA7859"/>
    <w:rsid w:val="00CB1160"/>
    <w:rsid w:val="00CB1684"/>
    <w:rsid w:val="00CB1A82"/>
    <w:rsid w:val="00CB1DB8"/>
    <w:rsid w:val="00CB2A78"/>
    <w:rsid w:val="00CB3BD7"/>
    <w:rsid w:val="00CB4571"/>
    <w:rsid w:val="00CB5813"/>
    <w:rsid w:val="00CB5A5B"/>
    <w:rsid w:val="00CB6C85"/>
    <w:rsid w:val="00CB6DDD"/>
    <w:rsid w:val="00CB6F87"/>
    <w:rsid w:val="00CB7798"/>
    <w:rsid w:val="00CB7D21"/>
    <w:rsid w:val="00CB7E41"/>
    <w:rsid w:val="00CC0909"/>
    <w:rsid w:val="00CC113B"/>
    <w:rsid w:val="00CC1314"/>
    <w:rsid w:val="00CC133F"/>
    <w:rsid w:val="00CC2308"/>
    <w:rsid w:val="00CC26E9"/>
    <w:rsid w:val="00CC2EC9"/>
    <w:rsid w:val="00CC3035"/>
    <w:rsid w:val="00CC3849"/>
    <w:rsid w:val="00CC398D"/>
    <w:rsid w:val="00CC4081"/>
    <w:rsid w:val="00CC52A1"/>
    <w:rsid w:val="00CC5BE8"/>
    <w:rsid w:val="00CC68ED"/>
    <w:rsid w:val="00CC6CC4"/>
    <w:rsid w:val="00CC715C"/>
    <w:rsid w:val="00CC7239"/>
    <w:rsid w:val="00CC787E"/>
    <w:rsid w:val="00CD2C9A"/>
    <w:rsid w:val="00CD32B6"/>
    <w:rsid w:val="00CD4B89"/>
    <w:rsid w:val="00CD4E8C"/>
    <w:rsid w:val="00CD502A"/>
    <w:rsid w:val="00CD5665"/>
    <w:rsid w:val="00CD5F57"/>
    <w:rsid w:val="00CD68DA"/>
    <w:rsid w:val="00CD7170"/>
    <w:rsid w:val="00CD78E5"/>
    <w:rsid w:val="00CE03E3"/>
    <w:rsid w:val="00CE0985"/>
    <w:rsid w:val="00CE0BDC"/>
    <w:rsid w:val="00CE16C3"/>
    <w:rsid w:val="00CE1A6B"/>
    <w:rsid w:val="00CE2C5F"/>
    <w:rsid w:val="00CE2F6E"/>
    <w:rsid w:val="00CE2F73"/>
    <w:rsid w:val="00CE3F1F"/>
    <w:rsid w:val="00CE3F4B"/>
    <w:rsid w:val="00CE5E93"/>
    <w:rsid w:val="00CE604F"/>
    <w:rsid w:val="00CE640D"/>
    <w:rsid w:val="00CE6AD5"/>
    <w:rsid w:val="00CE6B19"/>
    <w:rsid w:val="00CE6C8C"/>
    <w:rsid w:val="00CE7198"/>
    <w:rsid w:val="00CE7CA7"/>
    <w:rsid w:val="00CE7FA0"/>
    <w:rsid w:val="00CF0500"/>
    <w:rsid w:val="00CF0D96"/>
    <w:rsid w:val="00CF0FDE"/>
    <w:rsid w:val="00CF1544"/>
    <w:rsid w:val="00CF1C18"/>
    <w:rsid w:val="00CF2569"/>
    <w:rsid w:val="00CF281C"/>
    <w:rsid w:val="00CF284E"/>
    <w:rsid w:val="00CF2B50"/>
    <w:rsid w:val="00CF3059"/>
    <w:rsid w:val="00CF3291"/>
    <w:rsid w:val="00CF41CB"/>
    <w:rsid w:val="00CF433B"/>
    <w:rsid w:val="00CF44E7"/>
    <w:rsid w:val="00CF4A56"/>
    <w:rsid w:val="00CF4B1E"/>
    <w:rsid w:val="00CF50BE"/>
    <w:rsid w:val="00CF51FB"/>
    <w:rsid w:val="00CF54C2"/>
    <w:rsid w:val="00CF5CC2"/>
    <w:rsid w:val="00CF63E5"/>
    <w:rsid w:val="00CF6CFB"/>
    <w:rsid w:val="00CF6FB0"/>
    <w:rsid w:val="00CF74A4"/>
    <w:rsid w:val="00CF7530"/>
    <w:rsid w:val="00CF7643"/>
    <w:rsid w:val="00D005AA"/>
    <w:rsid w:val="00D00D37"/>
    <w:rsid w:val="00D0105F"/>
    <w:rsid w:val="00D01185"/>
    <w:rsid w:val="00D01600"/>
    <w:rsid w:val="00D01791"/>
    <w:rsid w:val="00D01981"/>
    <w:rsid w:val="00D02339"/>
    <w:rsid w:val="00D025D2"/>
    <w:rsid w:val="00D02785"/>
    <w:rsid w:val="00D02C25"/>
    <w:rsid w:val="00D034A7"/>
    <w:rsid w:val="00D04820"/>
    <w:rsid w:val="00D04FBD"/>
    <w:rsid w:val="00D05DC4"/>
    <w:rsid w:val="00D06AD4"/>
    <w:rsid w:val="00D07310"/>
    <w:rsid w:val="00D0748F"/>
    <w:rsid w:val="00D07BA3"/>
    <w:rsid w:val="00D10B3F"/>
    <w:rsid w:val="00D10C84"/>
    <w:rsid w:val="00D10F00"/>
    <w:rsid w:val="00D1193F"/>
    <w:rsid w:val="00D11D91"/>
    <w:rsid w:val="00D1453B"/>
    <w:rsid w:val="00D145ED"/>
    <w:rsid w:val="00D156DA"/>
    <w:rsid w:val="00D15D0A"/>
    <w:rsid w:val="00D165AD"/>
    <w:rsid w:val="00D16626"/>
    <w:rsid w:val="00D1677A"/>
    <w:rsid w:val="00D16850"/>
    <w:rsid w:val="00D17805"/>
    <w:rsid w:val="00D17B78"/>
    <w:rsid w:val="00D20815"/>
    <w:rsid w:val="00D20AC9"/>
    <w:rsid w:val="00D2128E"/>
    <w:rsid w:val="00D2163E"/>
    <w:rsid w:val="00D2226A"/>
    <w:rsid w:val="00D22314"/>
    <w:rsid w:val="00D22CA4"/>
    <w:rsid w:val="00D232C6"/>
    <w:rsid w:val="00D236AC"/>
    <w:rsid w:val="00D24427"/>
    <w:rsid w:val="00D2453B"/>
    <w:rsid w:val="00D24945"/>
    <w:rsid w:val="00D259A5"/>
    <w:rsid w:val="00D25D6D"/>
    <w:rsid w:val="00D26389"/>
    <w:rsid w:val="00D2719A"/>
    <w:rsid w:val="00D27531"/>
    <w:rsid w:val="00D278C9"/>
    <w:rsid w:val="00D30873"/>
    <w:rsid w:val="00D30A31"/>
    <w:rsid w:val="00D31BED"/>
    <w:rsid w:val="00D325EF"/>
    <w:rsid w:val="00D32667"/>
    <w:rsid w:val="00D33954"/>
    <w:rsid w:val="00D34E16"/>
    <w:rsid w:val="00D35072"/>
    <w:rsid w:val="00D3537A"/>
    <w:rsid w:val="00D3551E"/>
    <w:rsid w:val="00D3557F"/>
    <w:rsid w:val="00D35D7B"/>
    <w:rsid w:val="00D3641B"/>
    <w:rsid w:val="00D36FD5"/>
    <w:rsid w:val="00D37654"/>
    <w:rsid w:val="00D37D20"/>
    <w:rsid w:val="00D40FC7"/>
    <w:rsid w:val="00D42FA1"/>
    <w:rsid w:val="00D431BE"/>
    <w:rsid w:val="00D433F3"/>
    <w:rsid w:val="00D449E6"/>
    <w:rsid w:val="00D44DA1"/>
    <w:rsid w:val="00D45ADA"/>
    <w:rsid w:val="00D45BBA"/>
    <w:rsid w:val="00D460E5"/>
    <w:rsid w:val="00D4660F"/>
    <w:rsid w:val="00D46BB0"/>
    <w:rsid w:val="00D470DA"/>
    <w:rsid w:val="00D475FD"/>
    <w:rsid w:val="00D47C69"/>
    <w:rsid w:val="00D50E68"/>
    <w:rsid w:val="00D50FC3"/>
    <w:rsid w:val="00D51163"/>
    <w:rsid w:val="00D51C03"/>
    <w:rsid w:val="00D52465"/>
    <w:rsid w:val="00D526FE"/>
    <w:rsid w:val="00D52FD6"/>
    <w:rsid w:val="00D53213"/>
    <w:rsid w:val="00D53317"/>
    <w:rsid w:val="00D5371A"/>
    <w:rsid w:val="00D544E6"/>
    <w:rsid w:val="00D5491C"/>
    <w:rsid w:val="00D54C05"/>
    <w:rsid w:val="00D55CA0"/>
    <w:rsid w:val="00D5657C"/>
    <w:rsid w:val="00D56E12"/>
    <w:rsid w:val="00D5755C"/>
    <w:rsid w:val="00D62354"/>
    <w:rsid w:val="00D624CE"/>
    <w:rsid w:val="00D627BE"/>
    <w:rsid w:val="00D63206"/>
    <w:rsid w:val="00D64165"/>
    <w:rsid w:val="00D64540"/>
    <w:rsid w:val="00D647D1"/>
    <w:rsid w:val="00D648AA"/>
    <w:rsid w:val="00D659DB"/>
    <w:rsid w:val="00D6642E"/>
    <w:rsid w:val="00D66BFC"/>
    <w:rsid w:val="00D67275"/>
    <w:rsid w:val="00D676FF"/>
    <w:rsid w:val="00D678B4"/>
    <w:rsid w:val="00D7000E"/>
    <w:rsid w:val="00D716E5"/>
    <w:rsid w:val="00D71E0E"/>
    <w:rsid w:val="00D72702"/>
    <w:rsid w:val="00D72962"/>
    <w:rsid w:val="00D72AB2"/>
    <w:rsid w:val="00D72C4C"/>
    <w:rsid w:val="00D72DB9"/>
    <w:rsid w:val="00D73648"/>
    <w:rsid w:val="00D73BCD"/>
    <w:rsid w:val="00D743B2"/>
    <w:rsid w:val="00D7569B"/>
    <w:rsid w:val="00D75DD5"/>
    <w:rsid w:val="00D76294"/>
    <w:rsid w:val="00D76D90"/>
    <w:rsid w:val="00D800FD"/>
    <w:rsid w:val="00D8024B"/>
    <w:rsid w:val="00D804C6"/>
    <w:rsid w:val="00D8104C"/>
    <w:rsid w:val="00D81371"/>
    <w:rsid w:val="00D81B1D"/>
    <w:rsid w:val="00D825AD"/>
    <w:rsid w:val="00D83369"/>
    <w:rsid w:val="00D83DF7"/>
    <w:rsid w:val="00D841EC"/>
    <w:rsid w:val="00D85F44"/>
    <w:rsid w:val="00D86A82"/>
    <w:rsid w:val="00D86D34"/>
    <w:rsid w:val="00D86E56"/>
    <w:rsid w:val="00D87896"/>
    <w:rsid w:val="00D87F46"/>
    <w:rsid w:val="00D90123"/>
    <w:rsid w:val="00D90140"/>
    <w:rsid w:val="00D9043E"/>
    <w:rsid w:val="00D90DCC"/>
    <w:rsid w:val="00D914F2"/>
    <w:rsid w:val="00D918DE"/>
    <w:rsid w:val="00D91CAC"/>
    <w:rsid w:val="00D925BE"/>
    <w:rsid w:val="00D92EA3"/>
    <w:rsid w:val="00D9312B"/>
    <w:rsid w:val="00D9361E"/>
    <w:rsid w:val="00D9369B"/>
    <w:rsid w:val="00D93B10"/>
    <w:rsid w:val="00D94489"/>
    <w:rsid w:val="00D944EE"/>
    <w:rsid w:val="00D94981"/>
    <w:rsid w:val="00D95B82"/>
    <w:rsid w:val="00D979D7"/>
    <w:rsid w:val="00D97E72"/>
    <w:rsid w:val="00DA0AF1"/>
    <w:rsid w:val="00DA0B70"/>
    <w:rsid w:val="00DA0C36"/>
    <w:rsid w:val="00DA1152"/>
    <w:rsid w:val="00DA1A48"/>
    <w:rsid w:val="00DA1A68"/>
    <w:rsid w:val="00DA2206"/>
    <w:rsid w:val="00DA49C1"/>
    <w:rsid w:val="00DA5144"/>
    <w:rsid w:val="00DA5FD2"/>
    <w:rsid w:val="00DA6838"/>
    <w:rsid w:val="00DB0119"/>
    <w:rsid w:val="00DB0370"/>
    <w:rsid w:val="00DB03DC"/>
    <w:rsid w:val="00DB0B52"/>
    <w:rsid w:val="00DB0DF1"/>
    <w:rsid w:val="00DB1113"/>
    <w:rsid w:val="00DB16FA"/>
    <w:rsid w:val="00DB1F54"/>
    <w:rsid w:val="00DB20CA"/>
    <w:rsid w:val="00DB2401"/>
    <w:rsid w:val="00DB3097"/>
    <w:rsid w:val="00DB3272"/>
    <w:rsid w:val="00DB329F"/>
    <w:rsid w:val="00DB40B4"/>
    <w:rsid w:val="00DB4252"/>
    <w:rsid w:val="00DB4CE1"/>
    <w:rsid w:val="00DB594D"/>
    <w:rsid w:val="00DB5D80"/>
    <w:rsid w:val="00DB6164"/>
    <w:rsid w:val="00DB6227"/>
    <w:rsid w:val="00DB63C0"/>
    <w:rsid w:val="00DB6BC3"/>
    <w:rsid w:val="00DC0339"/>
    <w:rsid w:val="00DC035C"/>
    <w:rsid w:val="00DC1212"/>
    <w:rsid w:val="00DC181F"/>
    <w:rsid w:val="00DC23B6"/>
    <w:rsid w:val="00DC3161"/>
    <w:rsid w:val="00DC3325"/>
    <w:rsid w:val="00DC34E8"/>
    <w:rsid w:val="00DC414A"/>
    <w:rsid w:val="00DC44E2"/>
    <w:rsid w:val="00DC4B62"/>
    <w:rsid w:val="00DC4F5A"/>
    <w:rsid w:val="00DC52C9"/>
    <w:rsid w:val="00DC55A5"/>
    <w:rsid w:val="00DC5BE1"/>
    <w:rsid w:val="00DC5DDB"/>
    <w:rsid w:val="00DC6238"/>
    <w:rsid w:val="00DC6393"/>
    <w:rsid w:val="00DC6851"/>
    <w:rsid w:val="00DC68E1"/>
    <w:rsid w:val="00DC6918"/>
    <w:rsid w:val="00DC697F"/>
    <w:rsid w:val="00DC6C3F"/>
    <w:rsid w:val="00DC6E85"/>
    <w:rsid w:val="00DC7A69"/>
    <w:rsid w:val="00DC7FF7"/>
    <w:rsid w:val="00DD0F92"/>
    <w:rsid w:val="00DD108A"/>
    <w:rsid w:val="00DD10FD"/>
    <w:rsid w:val="00DD1372"/>
    <w:rsid w:val="00DD1988"/>
    <w:rsid w:val="00DD1FDE"/>
    <w:rsid w:val="00DD200A"/>
    <w:rsid w:val="00DD27FD"/>
    <w:rsid w:val="00DD30B0"/>
    <w:rsid w:val="00DD40B5"/>
    <w:rsid w:val="00DD5283"/>
    <w:rsid w:val="00DD52F6"/>
    <w:rsid w:val="00DD5FD9"/>
    <w:rsid w:val="00DD69F0"/>
    <w:rsid w:val="00DD6CCD"/>
    <w:rsid w:val="00DD765B"/>
    <w:rsid w:val="00DD7FEF"/>
    <w:rsid w:val="00DE0466"/>
    <w:rsid w:val="00DE0904"/>
    <w:rsid w:val="00DE0E60"/>
    <w:rsid w:val="00DE0F52"/>
    <w:rsid w:val="00DE0FDA"/>
    <w:rsid w:val="00DE1ACE"/>
    <w:rsid w:val="00DE1B3D"/>
    <w:rsid w:val="00DE1CB1"/>
    <w:rsid w:val="00DE20AE"/>
    <w:rsid w:val="00DE20F1"/>
    <w:rsid w:val="00DE2255"/>
    <w:rsid w:val="00DE2335"/>
    <w:rsid w:val="00DE2961"/>
    <w:rsid w:val="00DE2BCD"/>
    <w:rsid w:val="00DE2F0B"/>
    <w:rsid w:val="00DE37A6"/>
    <w:rsid w:val="00DE3D8C"/>
    <w:rsid w:val="00DE58DF"/>
    <w:rsid w:val="00DE5EE3"/>
    <w:rsid w:val="00DE65FC"/>
    <w:rsid w:val="00DE671C"/>
    <w:rsid w:val="00DE6995"/>
    <w:rsid w:val="00DE6A10"/>
    <w:rsid w:val="00DF05E9"/>
    <w:rsid w:val="00DF0B29"/>
    <w:rsid w:val="00DF0F6B"/>
    <w:rsid w:val="00DF12C9"/>
    <w:rsid w:val="00DF1357"/>
    <w:rsid w:val="00DF1AF5"/>
    <w:rsid w:val="00DF2406"/>
    <w:rsid w:val="00DF2C52"/>
    <w:rsid w:val="00DF43C8"/>
    <w:rsid w:val="00DF4FD5"/>
    <w:rsid w:val="00DF5141"/>
    <w:rsid w:val="00DF5912"/>
    <w:rsid w:val="00DF59B9"/>
    <w:rsid w:val="00DF6574"/>
    <w:rsid w:val="00DF669F"/>
    <w:rsid w:val="00DF7477"/>
    <w:rsid w:val="00E0005F"/>
    <w:rsid w:val="00E002F7"/>
    <w:rsid w:val="00E006A3"/>
    <w:rsid w:val="00E00E89"/>
    <w:rsid w:val="00E01B76"/>
    <w:rsid w:val="00E021C1"/>
    <w:rsid w:val="00E025DD"/>
    <w:rsid w:val="00E02D0D"/>
    <w:rsid w:val="00E03932"/>
    <w:rsid w:val="00E03BD0"/>
    <w:rsid w:val="00E03C26"/>
    <w:rsid w:val="00E04A52"/>
    <w:rsid w:val="00E052F3"/>
    <w:rsid w:val="00E0555A"/>
    <w:rsid w:val="00E058C9"/>
    <w:rsid w:val="00E058F2"/>
    <w:rsid w:val="00E06C14"/>
    <w:rsid w:val="00E103CC"/>
    <w:rsid w:val="00E1112D"/>
    <w:rsid w:val="00E111BB"/>
    <w:rsid w:val="00E113B7"/>
    <w:rsid w:val="00E113FD"/>
    <w:rsid w:val="00E1186D"/>
    <w:rsid w:val="00E11910"/>
    <w:rsid w:val="00E11DF6"/>
    <w:rsid w:val="00E1242D"/>
    <w:rsid w:val="00E12655"/>
    <w:rsid w:val="00E130E8"/>
    <w:rsid w:val="00E1326C"/>
    <w:rsid w:val="00E13465"/>
    <w:rsid w:val="00E1361A"/>
    <w:rsid w:val="00E1365F"/>
    <w:rsid w:val="00E1394E"/>
    <w:rsid w:val="00E13974"/>
    <w:rsid w:val="00E13B83"/>
    <w:rsid w:val="00E1413A"/>
    <w:rsid w:val="00E14986"/>
    <w:rsid w:val="00E1526B"/>
    <w:rsid w:val="00E16673"/>
    <w:rsid w:val="00E16CCE"/>
    <w:rsid w:val="00E179E6"/>
    <w:rsid w:val="00E17B64"/>
    <w:rsid w:val="00E17C54"/>
    <w:rsid w:val="00E17EF8"/>
    <w:rsid w:val="00E202AD"/>
    <w:rsid w:val="00E209C0"/>
    <w:rsid w:val="00E20C6E"/>
    <w:rsid w:val="00E20CA6"/>
    <w:rsid w:val="00E20F8F"/>
    <w:rsid w:val="00E2129C"/>
    <w:rsid w:val="00E216DA"/>
    <w:rsid w:val="00E21D2D"/>
    <w:rsid w:val="00E22156"/>
    <w:rsid w:val="00E22F86"/>
    <w:rsid w:val="00E23399"/>
    <w:rsid w:val="00E2352F"/>
    <w:rsid w:val="00E23E90"/>
    <w:rsid w:val="00E24CC5"/>
    <w:rsid w:val="00E253F9"/>
    <w:rsid w:val="00E25609"/>
    <w:rsid w:val="00E26469"/>
    <w:rsid w:val="00E26AFA"/>
    <w:rsid w:val="00E26BAA"/>
    <w:rsid w:val="00E27BB5"/>
    <w:rsid w:val="00E27E4F"/>
    <w:rsid w:val="00E30B14"/>
    <w:rsid w:val="00E30C03"/>
    <w:rsid w:val="00E30DAC"/>
    <w:rsid w:val="00E32337"/>
    <w:rsid w:val="00E32FA4"/>
    <w:rsid w:val="00E332D8"/>
    <w:rsid w:val="00E3382F"/>
    <w:rsid w:val="00E33C5A"/>
    <w:rsid w:val="00E34788"/>
    <w:rsid w:val="00E35161"/>
    <w:rsid w:val="00E354EC"/>
    <w:rsid w:val="00E35F35"/>
    <w:rsid w:val="00E36577"/>
    <w:rsid w:val="00E369D4"/>
    <w:rsid w:val="00E369DA"/>
    <w:rsid w:val="00E3775C"/>
    <w:rsid w:val="00E37EB3"/>
    <w:rsid w:val="00E37F18"/>
    <w:rsid w:val="00E4067B"/>
    <w:rsid w:val="00E40DE5"/>
    <w:rsid w:val="00E4121D"/>
    <w:rsid w:val="00E418CF"/>
    <w:rsid w:val="00E42424"/>
    <w:rsid w:val="00E42669"/>
    <w:rsid w:val="00E4305B"/>
    <w:rsid w:val="00E4344A"/>
    <w:rsid w:val="00E43557"/>
    <w:rsid w:val="00E4364C"/>
    <w:rsid w:val="00E443D6"/>
    <w:rsid w:val="00E44F7F"/>
    <w:rsid w:val="00E44FED"/>
    <w:rsid w:val="00E46529"/>
    <w:rsid w:val="00E46839"/>
    <w:rsid w:val="00E46C48"/>
    <w:rsid w:val="00E46C9A"/>
    <w:rsid w:val="00E46FC4"/>
    <w:rsid w:val="00E47211"/>
    <w:rsid w:val="00E475FE"/>
    <w:rsid w:val="00E51F76"/>
    <w:rsid w:val="00E527FB"/>
    <w:rsid w:val="00E52EEE"/>
    <w:rsid w:val="00E530F2"/>
    <w:rsid w:val="00E53469"/>
    <w:rsid w:val="00E534D3"/>
    <w:rsid w:val="00E53EAC"/>
    <w:rsid w:val="00E53F03"/>
    <w:rsid w:val="00E542B8"/>
    <w:rsid w:val="00E544CB"/>
    <w:rsid w:val="00E5544D"/>
    <w:rsid w:val="00E5560B"/>
    <w:rsid w:val="00E55935"/>
    <w:rsid w:val="00E55CF3"/>
    <w:rsid w:val="00E55F49"/>
    <w:rsid w:val="00E56006"/>
    <w:rsid w:val="00E5605A"/>
    <w:rsid w:val="00E56675"/>
    <w:rsid w:val="00E5726A"/>
    <w:rsid w:val="00E575EE"/>
    <w:rsid w:val="00E60DE0"/>
    <w:rsid w:val="00E60FB1"/>
    <w:rsid w:val="00E61304"/>
    <w:rsid w:val="00E61D8E"/>
    <w:rsid w:val="00E634C6"/>
    <w:rsid w:val="00E64FA8"/>
    <w:rsid w:val="00E656C8"/>
    <w:rsid w:val="00E668C9"/>
    <w:rsid w:val="00E6753F"/>
    <w:rsid w:val="00E707A7"/>
    <w:rsid w:val="00E70DC0"/>
    <w:rsid w:val="00E7244D"/>
    <w:rsid w:val="00E72F7A"/>
    <w:rsid w:val="00E731AF"/>
    <w:rsid w:val="00E73501"/>
    <w:rsid w:val="00E7420E"/>
    <w:rsid w:val="00E742B2"/>
    <w:rsid w:val="00E753E2"/>
    <w:rsid w:val="00E753F1"/>
    <w:rsid w:val="00E75781"/>
    <w:rsid w:val="00E75FD9"/>
    <w:rsid w:val="00E76400"/>
    <w:rsid w:val="00E76BF4"/>
    <w:rsid w:val="00E76C05"/>
    <w:rsid w:val="00E76F16"/>
    <w:rsid w:val="00E7768B"/>
    <w:rsid w:val="00E77A96"/>
    <w:rsid w:val="00E77EB1"/>
    <w:rsid w:val="00E8179E"/>
    <w:rsid w:val="00E8182B"/>
    <w:rsid w:val="00E820A4"/>
    <w:rsid w:val="00E826C8"/>
    <w:rsid w:val="00E82AE9"/>
    <w:rsid w:val="00E83130"/>
    <w:rsid w:val="00E8355F"/>
    <w:rsid w:val="00E84E8B"/>
    <w:rsid w:val="00E84F35"/>
    <w:rsid w:val="00E85B22"/>
    <w:rsid w:val="00E85FCA"/>
    <w:rsid w:val="00E86160"/>
    <w:rsid w:val="00E8650B"/>
    <w:rsid w:val="00E86BCE"/>
    <w:rsid w:val="00E8782F"/>
    <w:rsid w:val="00E87B64"/>
    <w:rsid w:val="00E9061D"/>
    <w:rsid w:val="00E90F1E"/>
    <w:rsid w:val="00E910DC"/>
    <w:rsid w:val="00E91171"/>
    <w:rsid w:val="00E917E4"/>
    <w:rsid w:val="00E92330"/>
    <w:rsid w:val="00E92A0F"/>
    <w:rsid w:val="00E92AE0"/>
    <w:rsid w:val="00E93FFE"/>
    <w:rsid w:val="00E95B49"/>
    <w:rsid w:val="00E95C23"/>
    <w:rsid w:val="00E95DC2"/>
    <w:rsid w:val="00E95F23"/>
    <w:rsid w:val="00E96CE8"/>
    <w:rsid w:val="00E96D28"/>
    <w:rsid w:val="00E96E6E"/>
    <w:rsid w:val="00E96E92"/>
    <w:rsid w:val="00E97314"/>
    <w:rsid w:val="00EA0299"/>
    <w:rsid w:val="00EA104A"/>
    <w:rsid w:val="00EA1085"/>
    <w:rsid w:val="00EA2316"/>
    <w:rsid w:val="00EA2FD3"/>
    <w:rsid w:val="00EA3106"/>
    <w:rsid w:val="00EA3F35"/>
    <w:rsid w:val="00EA40AC"/>
    <w:rsid w:val="00EA4327"/>
    <w:rsid w:val="00EA5F30"/>
    <w:rsid w:val="00EA603A"/>
    <w:rsid w:val="00EA6260"/>
    <w:rsid w:val="00EA6629"/>
    <w:rsid w:val="00EA6DE7"/>
    <w:rsid w:val="00EA762B"/>
    <w:rsid w:val="00EB04B6"/>
    <w:rsid w:val="00EB0622"/>
    <w:rsid w:val="00EB07BD"/>
    <w:rsid w:val="00EB082E"/>
    <w:rsid w:val="00EB134B"/>
    <w:rsid w:val="00EB1BF6"/>
    <w:rsid w:val="00EB263F"/>
    <w:rsid w:val="00EB36A8"/>
    <w:rsid w:val="00EB449C"/>
    <w:rsid w:val="00EB4577"/>
    <w:rsid w:val="00EB4FC7"/>
    <w:rsid w:val="00EB622C"/>
    <w:rsid w:val="00EB6986"/>
    <w:rsid w:val="00EB7290"/>
    <w:rsid w:val="00EB75EA"/>
    <w:rsid w:val="00EB7ABF"/>
    <w:rsid w:val="00EB7AE9"/>
    <w:rsid w:val="00EC0A58"/>
    <w:rsid w:val="00EC0B00"/>
    <w:rsid w:val="00EC114B"/>
    <w:rsid w:val="00EC1607"/>
    <w:rsid w:val="00EC1BD9"/>
    <w:rsid w:val="00EC1D8C"/>
    <w:rsid w:val="00EC1E44"/>
    <w:rsid w:val="00EC206B"/>
    <w:rsid w:val="00EC3265"/>
    <w:rsid w:val="00EC452D"/>
    <w:rsid w:val="00EC4D17"/>
    <w:rsid w:val="00EC5155"/>
    <w:rsid w:val="00EC57CB"/>
    <w:rsid w:val="00EC5B85"/>
    <w:rsid w:val="00EC5C35"/>
    <w:rsid w:val="00EC6636"/>
    <w:rsid w:val="00EC6814"/>
    <w:rsid w:val="00EC72FB"/>
    <w:rsid w:val="00EC7652"/>
    <w:rsid w:val="00ED076C"/>
    <w:rsid w:val="00ED101A"/>
    <w:rsid w:val="00ED14CD"/>
    <w:rsid w:val="00ED20FB"/>
    <w:rsid w:val="00ED266A"/>
    <w:rsid w:val="00ED2CB5"/>
    <w:rsid w:val="00ED3917"/>
    <w:rsid w:val="00ED3B19"/>
    <w:rsid w:val="00ED452F"/>
    <w:rsid w:val="00ED46C0"/>
    <w:rsid w:val="00ED47A9"/>
    <w:rsid w:val="00ED48AA"/>
    <w:rsid w:val="00ED4BDC"/>
    <w:rsid w:val="00ED4C6B"/>
    <w:rsid w:val="00ED558C"/>
    <w:rsid w:val="00ED56BF"/>
    <w:rsid w:val="00ED57C4"/>
    <w:rsid w:val="00ED7C9E"/>
    <w:rsid w:val="00ED7D24"/>
    <w:rsid w:val="00EE058D"/>
    <w:rsid w:val="00EE0BFE"/>
    <w:rsid w:val="00EE145E"/>
    <w:rsid w:val="00EE1629"/>
    <w:rsid w:val="00EE1BD2"/>
    <w:rsid w:val="00EE3D9E"/>
    <w:rsid w:val="00EE4584"/>
    <w:rsid w:val="00EE5203"/>
    <w:rsid w:val="00EE52C4"/>
    <w:rsid w:val="00EE595B"/>
    <w:rsid w:val="00EE7207"/>
    <w:rsid w:val="00EF04A4"/>
    <w:rsid w:val="00EF04CF"/>
    <w:rsid w:val="00EF0584"/>
    <w:rsid w:val="00EF0BDF"/>
    <w:rsid w:val="00EF0EE0"/>
    <w:rsid w:val="00EF0F80"/>
    <w:rsid w:val="00EF130F"/>
    <w:rsid w:val="00EF1BFF"/>
    <w:rsid w:val="00EF2684"/>
    <w:rsid w:val="00EF26D9"/>
    <w:rsid w:val="00EF2A11"/>
    <w:rsid w:val="00EF31D4"/>
    <w:rsid w:val="00EF3473"/>
    <w:rsid w:val="00EF3BB1"/>
    <w:rsid w:val="00EF4A19"/>
    <w:rsid w:val="00EF6258"/>
    <w:rsid w:val="00EF6B22"/>
    <w:rsid w:val="00EF6E8B"/>
    <w:rsid w:val="00EF73B3"/>
    <w:rsid w:val="00EF7564"/>
    <w:rsid w:val="00EF7BDC"/>
    <w:rsid w:val="00EF7C07"/>
    <w:rsid w:val="00F000E5"/>
    <w:rsid w:val="00F013F1"/>
    <w:rsid w:val="00F01A1F"/>
    <w:rsid w:val="00F0202E"/>
    <w:rsid w:val="00F023C8"/>
    <w:rsid w:val="00F033A9"/>
    <w:rsid w:val="00F0398A"/>
    <w:rsid w:val="00F03A58"/>
    <w:rsid w:val="00F04026"/>
    <w:rsid w:val="00F04039"/>
    <w:rsid w:val="00F04338"/>
    <w:rsid w:val="00F049C8"/>
    <w:rsid w:val="00F04D95"/>
    <w:rsid w:val="00F05821"/>
    <w:rsid w:val="00F06BE0"/>
    <w:rsid w:val="00F07809"/>
    <w:rsid w:val="00F07CA2"/>
    <w:rsid w:val="00F10C41"/>
    <w:rsid w:val="00F10D14"/>
    <w:rsid w:val="00F1150C"/>
    <w:rsid w:val="00F1159E"/>
    <w:rsid w:val="00F116E4"/>
    <w:rsid w:val="00F13033"/>
    <w:rsid w:val="00F14397"/>
    <w:rsid w:val="00F14500"/>
    <w:rsid w:val="00F1469C"/>
    <w:rsid w:val="00F14996"/>
    <w:rsid w:val="00F15303"/>
    <w:rsid w:val="00F162D9"/>
    <w:rsid w:val="00F162DD"/>
    <w:rsid w:val="00F16406"/>
    <w:rsid w:val="00F16A23"/>
    <w:rsid w:val="00F16CE4"/>
    <w:rsid w:val="00F16E2B"/>
    <w:rsid w:val="00F17215"/>
    <w:rsid w:val="00F174E6"/>
    <w:rsid w:val="00F17D88"/>
    <w:rsid w:val="00F17D8D"/>
    <w:rsid w:val="00F20E6E"/>
    <w:rsid w:val="00F2106C"/>
    <w:rsid w:val="00F21594"/>
    <w:rsid w:val="00F219C5"/>
    <w:rsid w:val="00F21B5A"/>
    <w:rsid w:val="00F21C08"/>
    <w:rsid w:val="00F21CDB"/>
    <w:rsid w:val="00F22BA5"/>
    <w:rsid w:val="00F22C0C"/>
    <w:rsid w:val="00F232F4"/>
    <w:rsid w:val="00F24DB4"/>
    <w:rsid w:val="00F25FFB"/>
    <w:rsid w:val="00F261A6"/>
    <w:rsid w:val="00F26BE2"/>
    <w:rsid w:val="00F27B50"/>
    <w:rsid w:val="00F27C22"/>
    <w:rsid w:val="00F3004E"/>
    <w:rsid w:val="00F30438"/>
    <w:rsid w:val="00F309B9"/>
    <w:rsid w:val="00F30A01"/>
    <w:rsid w:val="00F30E7C"/>
    <w:rsid w:val="00F31A9A"/>
    <w:rsid w:val="00F32305"/>
    <w:rsid w:val="00F32F2B"/>
    <w:rsid w:val="00F33B65"/>
    <w:rsid w:val="00F34270"/>
    <w:rsid w:val="00F344F5"/>
    <w:rsid w:val="00F34906"/>
    <w:rsid w:val="00F34B22"/>
    <w:rsid w:val="00F34B2B"/>
    <w:rsid w:val="00F34E84"/>
    <w:rsid w:val="00F366E7"/>
    <w:rsid w:val="00F36A72"/>
    <w:rsid w:val="00F36D68"/>
    <w:rsid w:val="00F375CF"/>
    <w:rsid w:val="00F37B23"/>
    <w:rsid w:val="00F41EE1"/>
    <w:rsid w:val="00F42822"/>
    <w:rsid w:val="00F43296"/>
    <w:rsid w:val="00F43758"/>
    <w:rsid w:val="00F44466"/>
    <w:rsid w:val="00F450BC"/>
    <w:rsid w:val="00F4527E"/>
    <w:rsid w:val="00F4543D"/>
    <w:rsid w:val="00F456AA"/>
    <w:rsid w:val="00F45E05"/>
    <w:rsid w:val="00F478B5"/>
    <w:rsid w:val="00F47AA6"/>
    <w:rsid w:val="00F47F0E"/>
    <w:rsid w:val="00F47F38"/>
    <w:rsid w:val="00F50050"/>
    <w:rsid w:val="00F50D7A"/>
    <w:rsid w:val="00F5123C"/>
    <w:rsid w:val="00F512B7"/>
    <w:rsid w:val="00F5163A"/>
    <w:rsid w:val="00F51B2F"/>
    <w:rsid w:val="00F51D0E"/>
    <w:rsid w:val="00F52444"/>
    <w:rsid w:val="00F5252E"/>
    <w:rsid w:val="00F526DE"/>
    <w:rsid w:val="00F53047"/>
    <w:rsid w:val="00F53D12"/>
    <w:rsid w:val="00F53EC4"/>
    <w:rsid w:val="00F546DD"/>
    <w:rsid w:val="00F54B1C"/>
    <w:rsid w:val="00F55AAE"/>
    <w:rsid w:val="00F55B2A"/>
    <w:rsid w:val="00F5601D"/>
    <w:rsid w:val="00F563F4"/>
    <w:rsid w:val="00F567C4"/>
    <w:rsid w:val="00F569CB"/>
    <w:rsid w:val="00F57991"/>
    <w:rsid w:val="00F603F0"/>
    <w:rsid w:val="00F605E7"/>
    <w:rsid w:val="00F60A8F"/>
    <w:rsid w:val="00F60CC5"/>
    <w:rsid w:val="00F60DB9"/>
    <w:rsid w:val="00F6123E"/>
    <w:rsid w:val="00F612CF"/>
    <w:rsid w:val="00F61909"/>
    <w:rsid w:val="00F632F9"/>
    <w:rsid w:val="00F6358C"/>
    <w:rsid w:val="00F641DB"/>
    <w:rsid w:val="00F64220"/>
    <w:rsid w:val="00F6423C"/>
    <w:rsid w:val="00F64BD5"/>
    <w:rsid w:val="00F6520B"/>
    <w:rsid w:val="00F65513"/>
    <w:rsid w:val="00F657CE"/>
    <w:rsid w:val="00F65C1E"/>
    <w:rsid w:val="00F65F0D"/>
    <w:rsid w:val="00F67120"/>
    <w:rsid w:val="00F67350"/>
    <w:rsid w:val="00F67748"/>
    <w:rsid w:val="00F67CFE"/>
    <w:rsid w:val="00F70426"/>
    <w:rsid w:val="00F7104B"/>
    <w:rsid w:val="00F71DC9"/>
    <w:rsid w:val="00F728EB"/>
    <w:rsid w:val="00F7295F"/>
    <w:rsid w:val="00F729F1"/>
    <w:rsid w:val="00F731A4"/>
    <w:rsid w:val="00F732FB"/>
    <w:rsid w:val="00F73718"/>
    <w:rsid w:val="00F73BB7"/>
    <w:rsid w:val="00F74686"/>
    <w:rsid w:val="00F74A94"/>
    <w:rsid w:val="00F74AB7"/>
    <w:rsid w:val="00F7542B"/>
    <w:rsid w:val="00F757B1"/>
    <w:rsid w:val="00F75BA1"/>
    <w:rsid w:val="00F761A2"/>
    <w:rsid w:val="00F76A3B"/>
    <w:rsid w:val="00F80344"/>
    <w:rsid w:val="00F80EA7"/>
    <w:rsid w:val="00F811EF"/>
    <w:rsid w:val="00F8171D"/>
    <w:rsid w:val="00F81EAA"/>
    <w:rsid w:val="00F83152"/>
    <w:rsid w:val="00F8377E"/>
    <w:rsid w:val="00F838C3"/>
    <w:rsid w:val="00F84346"/>
    <w:rsid w:val="00F85166"/>
    <w:rsid w:val="00F85758"/>
    <w:rsid w:val="00F85DF9"/>
    <w:rsid w:val="00F85E5B"/>
    <w:rsid w:val="00F86379"/>
    <w:rsid w:val="00F86707"/>
    <w:rsid w:val="00F86831"/>
    <w:rsid w:val="00F86ECB"/>
    <w:rsid w:val="00F87802"/>
    <w:rsid w:val="00F87ECA"/>
    <w:rsid w:val="00F90DA9"/>
    <w:rsid w:val="00F90E46"/>
    <w:rsid w:val="00F90FC0"/>
    <w:rsid w:val="00F9166C"/>
    <w:rsid w:val="00F921AD"/>
    <w:rsid w:val="00F926CF"/>
    <w:rsid w:val="00F93203"/>
    <w:rsid w:val="00F938C2"/>
    <w:rsid w:val="00F93C8D"/>
    <w:rsid w:val="00F93F8B"/>
    <w:rsid w:val="00F942E8"/>
    <w:rsid w:val="00F947F4"/>
    <w:rsid w:val="00F95061"/>
    <w:rsid w:val="00F95E68"/>
    <w:rsid w:val="00F9609C"/>
    <w:rsid w:val="00F9612E"/>
    <w:rsid w:val="00F96C10"/>
    <w:rsid w:val="00F9717A"/>
    <w:rsid w:val="00F977B5"/>
    <w:rsid w:val="00F97860"/>
    <w:rsid w:val="00FA0280"/>
    <w:rsid w:val="00FA0427"/>
    <w:rsid w:val="00FA1409"/>
    <w:rsid w:val="00FA1576"/>
    <w:rsid w:val="00FA245C"/>
    <w:rsid w:val="00FA34D3"/>
    <w:rsid w:val="00FA363E"/>
    <w:rsid w:val="00FA3EEC"/>
    <w:rsid w:val="00FA4B0F"/>
    <w:rsid w:val="00FA4D27"/>
    <w:rsid w:val="00FA533F"/>
    <w:rsid w:val="00FA547A"/>
    <w:rsid w:val="00FA5830"/>
    <w:rsid w:val="00FA5F4F"/>
    <w:rsid w:val="00FA62BE"/>
    <w:rsid w:val="00FA65B5"/>
    <w:rsid w:val="00FA7235"/>
    <w:rsid w:val="00FA768F"/>
    <w:rsid w:val="00FA77C1"/>
    <w:rsid w:val="00FA79F9"/>
    <w:rsid w:val="00FB175A"/>
    <w:rsid w:val="00FB2C13"/>
    <w:rsid w:val="00FB2F50"/>
    <w:rsid w:val="00FB3434"/>
    <w:rsid w:val="00FB38D0"/>
    <w:rsid w:val="00FB5105"/>
    <w:rsid w:val="00FB52C3"/>
    <w:rsid w:val="00FB53A3"/>
    <w:rsid w:val="00FB6116"/>
    <w:rsid w:val="00FB61A9"/>
    <w:rsid w:val="00FB6387"/>
    <w:rsid w:val="00FB735F"/>
    <w:rsid w:val="00FB74E0"/>
    <w:rsid w:val="00FB786F"/>
    <w:rsid w:val="00FB7F2E"/>
    <w:rsid w:val="00FC0043"/>
    <w:rsid w:val="00FC0F8A"/>
    <w:rsid w:val="00FC25D8"/>
    <w:rsid w:val="00FC338F"/>
    <w:rsid w:val="00FC3D51"/>
    <w:rsid w:val="00FC4BBB"/>
    <w:rsid w:val="00FC5094"/>
    <w:rsid w:val="00FC5217"/>
    <w:rsid w:val="00FC60E5"/>
    <w:rsid w:val="00FC6ED0"/>
    <w:rsid w:val="00FC6FFB"/>
    <w:rsid w:val="00FC7E23"/>
    <w:rsid w:val="00FD1E2B"/>
    <w:rsid w:val="00FD1ED4"/>
    <w:rsid w:val="00FD2407"/>
    <w:rsid w:val="00FD2C61"/>
    <w:rsid w:val="00FD306A"/>
    <w:rsid w:val="00FD36D9"/>
    <w:rsid w:val="00FD3EB3"/>
    <w:rsid w:val="00FD4317"/>
    <w:rsid w:val="00FD4EB3"/>
    <w:rsid w:val="00FD533A"/>
    <w:rsid w:val="00FD57F5"/>
    <w:rsid w:val="00FD595D"/>
    <w:rsid w:val="00FD7765"/>
    <w:rsid w:val="00FD7DC7"/>
    <w:rsid w:val="00FD7E58"/>
    <w:rsid w:val="00FE0012"/>
    <w:rsid w:val="00FE0166"/>
    <w:rsid w:val="00FE02B7"/>
    <w:rsid w:val="00FE0548"/>
    <w:rsid w:val="00FE06F9"/>
    <w:rsid w:val="00FE0A31"/>
    <w:rsid w:val="00FE0DB5"/>
    <w:rsid w:val="00FE1963"/>
    <w:rsid w:val="00FE1E37"/>
    <w:rsid w:val="00FE22B6"/>
    <w:rsid w:val="00FE2965"/>
    <w:rsid w:val="00FE337F"/>
    <w:rsid w:val="00FE3598"/>
    <w:rsid w:val="00FE3B85"/>
    <w:rsid w:val="00FE3EEB"/>
    <w:rsid w:val="00FE4105"/>
    <w:rsid w:val="00FE446D"/>
    <w:rsid w:val="00FE5E7D"/>
    <w:rsid w:val="00FE6033"/>
    <w:rsid w:val="00FE697B"/>
    <w:rsid w:val="00FE6CA6"/>
    <w:rsid w:val="00FE75BB"/>
    <w:rsid w:val="00FE7B0D"/>
    <w:rsid w:val="00FF05C8"/>
    <w:rsid w:val="00FF0BE1"/>
    <w:rsid w:val="00FF0C36"/>
    <w:rsid w:val="00FF0C5A"/>
    <w:rsid w:val="00FF11CF"/>
    <w:rsid w:val="00FF15B3"/>
    <w:rsid w:val="00FF17CA"/>
    <w:rsid w:val="00FF23FF"/>
    <w:rsid w:val="00FF2CAE"/>
    <w:rsid w:val="00FF2D33"/>
    <w:rsid w:val="00FF2DAA"/>
    <w:rsid w:val="00FF315D"/>
    <w:rsid w:val="00FF34EE"/>
    <w:rsid w:val="00FF3558"/>
    <w:rsid w:val="00FF3E8B"/>
    <w:rsid w:val="00FF4381"/>
    <w:rsid w:val="00FF475C"/>
    <w:rsid w:val="00FF4838"/>
    <w:rsid w:val="00FF5736"/>
    <w:rsid w:val="00FF5F68"/>
    <w:rsid w:val="00FF7508"/>
    <w:rsid w:val="00FF7BE3"/>
    <w:rsid w:val="00FF7BF1"/>
    <w:rsid w:val="00FF7DEB"/>
    <w:rsid w:val="01A00AB1"/>
    <w:rsid w:val="257251AA"/>
    <w:rsid w:val="5993146B"/>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95D3E7EC-7412-49B4-AEAE-72C203E3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57672555">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103619993">
      <w:bodyDiv w:val="1"/>
      <w:marLeft w:val="0"/>
      <w:marRight w:val="0"/>
      <w:marTop w:val="0"/>
      <w:marBottom w:val="0"/>
      <w:divBdr>
        <w:top w:val="none" w:sz="0" w:space="0" w:color="auto"/>
        <w:left w:val="none" w:sz="0" w:space="0" w:color="auto"/>
        <w:bottom w:val="none" w:sz="0" w:space="0" w:color="auto"/>
        <w:right w:val="none" w:sz="0" w:space="0" w:color="auto"/>
      </w:divBdr>
    </w:div>
    <w:div w:id="129326834">
      <w:bodyDiv w:val="1"/>
      <w:marLeft w:val="0"/>
      <w:marRight w:val="0"/>
      <w:marTop w:val="0"/>
      <w:marBottom w:val="0"/>
      <w:divBdr>
        <w:top w:val="none" w:sz="0" w:space="0" w:color="auto"/>
        <w:left w:val="none" w:sz="0" w:space="0" w:color="auto"/>
        <w:bottom w:val="none" w:sz="0" w:space="0" w:color="auto"/>
        <w:right w:val="none" w:sz="0" w:space="0" w:color="auto"/>
      </w:divBdr>
    </w:div>
    <w:div w:id="163402834">
      <w:bodyDiv w:val="1"/>
      <w:marLeft w:val="0"/>
      <w:marRight w:val="0"/>
      <w:marTop w:val="0"/>
      <w:marBottom w:val="0"/>
      <w:divBdr>
        <w:top w:val="none" w:sz="0" w:space="0" w:color="auto"/>
        <w:left w:val="none" w:sz="0" w:space="0" w:color="auto"/>
        <w:bottom w:val="none" w:sz="0" w:space="0" w:color="auto"/>
        <w:right w:val="none" w:sz="0" w:space="0" w:color="auto"/>
      </w:divBdr>
    </w:div>
    <w:div w:id="171800454">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26771093">
      <w:bodyDiv w:val="1"/>
      <w:marLeft w:val="0"/>
      <w:marRight w:val="0"/>
      <w:marTop w:val="0"/>
      <w:marBottom w:val="0"/>
      <w:divBdr>
        <w:top w:val="none" w:sz="0" w:space="0" w:color="auto"/>
        <w:left w:val="none" w:sz="0" w:space="0" w:color="auto"/>
        <w:bottom w:val="none" w:sz="0" w:space="0" w:color="auto"/>
        <w:right w:val="none" w:sz="0" w:space="0" w:color="auto"/>
      </w:divBdr>
    </w:div>
    <w:div w:id="255213741">
      <w:bodyDiv w:val="1"/>
      <w:marLeft w:val="0"/>
      <w:marRight w:val="0"/>
      <w:marTop w:val="0"/>
      <w:marBottom w:val="0"/>
      <w:divBdr>
        <w:top w:val="none" w:sz="0" w:space="0" w:color="auto"/>
        <w:left w:val="none" w:sz="0" w:space="0" w:color="auto"/>
        <w:bottom w:val="none" w:sz="0" w:space="0" w:color="auto"/>
        <w:right w:val="none" w:sz="0" w:space="0" w:color="auto"/>
      </w:divBdr>
    </w:div>
    <w:div w:id="257567592">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281115800">
      <w:bodyDiv w:val="1"/>
      <w:marLeft w:val="0"/>
      <w:marRight w:val="0"/>
      <w:marTop w:val="0"/>
      <w:marBottom w:val="0"/>
      <w:divBdr>
        <w:top w:val="none" w:sz="0" w:space="0" w:color="auto"/>
        <w:left w:val="none" w:sz="0" w:space="0" w:color="auto"/>
        <w:bottom w:val="none" w:sz="0" w:space="0" w:color="auto"/>
        <w:right w:val="none" w:sz="0" w:space="0" w:color="auto"/>
      </w:divBdr>
    </w:div>
    <w:div w:id="287250024">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60629943">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938488606">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35761377">
      <w:bodyDiv w:val="1"/>
      <w:marLeft w:val="0"/>
      <w:marRight w:val="0"/>
      <w:marTop w:val="0"/>
      <w:marBottom w:val="0"/>
      <w:divBdr>
        <w:top w:val="none" w:sz="0" w:space="0" w:color="auto"/>
        <w:left w:val="none" w:sz="0" w:space="0" w:color="auto"/>
        <w:bottom w:val="none" w:sz="0" w:space="0" w:color="auto"/>
        <w:right w:val="none" w:sz="0" w:space="0" w:color="auto"/>
      </w:divBdr>
    </w:div>
    <w:div w:id="1136292449">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190797555">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23516982">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391536728">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05050416">
      <w:bodyDiv w:val="1"/>
      <w:marLeft w:val="0"/>
      <w:marRight w:val="0"/>
      <w:marTop w:val="0"/>
      <w:marBottom w:val="0"/>
      <w:divBdr>
        <w:top w:val="none" w:sz="0" w:space="0" w:color="auto"/>
        <w:left w:val="none" w:sz="0" w:space="0" w:color="auto"/>
        <w:bottom w:val="none" w:sz="0" w:space="0" w:color="auto"/>
        <w:right w:val="none" w:sz="0" w:space="0" w:color="auto"/>
      </w:divBdr>
    </w:div>
    <w:div w:id="1526752869">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596937971">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658419751">
      <w:bodyDiv w:val="1"/>
      <w:marLeft w:val="0"/>
      <w:marRight w:val="0"/>
      <w:marTop w:val="0"/>
      <w:marBottom w:val="0"/>
      <w:divBdr>
        <w:top w:val="none" w:sz="0" w:space="0" w:color="auto"/>
        <w:left w:val="none" w:sz="0" w:space="0" w:color="auto"/>
        <w:bottom w:val="none" w:sz="0" w:space="0" w:color="auto"/>
        <w:right w:val="none" w:sz="0" w:space="0" w:color="auto"/>
      </w:divBdr>
    </w:div>
    <w:div w:id="179221333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24022456">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73248505">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014331034">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 w:id="21349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eelongaustralia.com.au/documents/results.aspx?s=0&amp;c=2867"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2.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3.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5.xml><?xml version="1.0" encoding="utf-8"?>
<ds:datastoreItem xmlns:ds="http://schemas.openxmlformats.org/officeDocument/2006/customXml" ds:itemID="{EA24443C-2C27-47CF-82C5-EEA683318FF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2163</TotalTime>
  <Pages>5</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Links>
    <vt:vector size="6" baseType="variant">
      <vt:variant>
        <vt:i4>4390912</vt:i4>
      </vt:variant>
      <vt:variant>
        <vt:i4>0</vt:i4>
      </vt:variant>
      <vt:variant>
        <vt:i4>0</vt:i4>
      </vt:variant>
      <vt:variant>
        <vt:i4>5</vt:i4>
      </vt:variant>
      <vt:variant>
        <vt:lpwstr>https://www.geelongaustralia.com.au/documents/results.aspx?s=0&amp;c=2867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Rhys Mawson</dc:creator>
  <cp:lastModifiedBy>Zoe Eastick</cp:lastModifiedBy>
  <cp:revision>1886</cp:revision>
  <cp:lastPrinted>2024-05-06T04:45:00Z</cp:lastPrinted>
  <dcterms:created xsi:type="dcterms:W3CDTF">2024-06-18T02:42:00Z</dcterms:created>
  <dcterms:modified xsi:type="dcterms:W3CDTF">2025-07-28T05:29:00Z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