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5D6B1" w14:textId="448C616A" w:rsidR="00923ACF" w:rsidRPr="00923ACF" w:rsidRDefault="004D2DEE" w:rsidP="00923ACF">
      <w:pPr>
        <w:pStyle w:val="Title"/>
        <w:spacing w:before="600"/>
        <w:rPr>
          <w:sz w:val="72"/>
          <w:szCs w:val="72"/>
        </w:rPr>
      </w:pPr>
      <w:r w:rsidRPr="00923ACF">
        <w:rPr>
          <w:noProof/>
          <w:sz w:val="72"/>
          <w:szCs w:val="72"/>
        </w:rPr>
        <w:drawing>
          <wp:anchor distT="0" distB="0" distL="114300" distR="114300" simplePos="0" relativeHeight="251658240" behindDoc="1" locked="0" layoutInCell="1" allowOverlap="1" wp14:anchorId="5CF83E16" wp14:editId="6768E23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CE4790">
        <w:rPr>
          <w:sz w:val="72"/>
          <w:szCs w:val="72"/>
        </w:rPr>
        <w:t>MINUTES</w:t>
      </w:r>
      <w:r w:rsidR="00D30A31" w:rsidRPr="00923ACF">
        <w:rPr>
          <w:sz w:val="72"/>
          <w:szCs w:val="72"/>
        </w:rPr>
        <w:t xml:space="preserve"> </w:t>
      </w:r>
    </w:p>
    <w:p w14:paraId="7B26B329" w14:textId="22B9C12F" w:rsidR="00D30A31" w:rsidRPr="00016CE1" w:rsidRDefault="00016CE1" w:rsidP="0036479F">
      <w:pPr>
        <w:pStyle w:val="Title"/>
        <w:tabs>
          <w:tab w:val="left" w:pos="8588"/>
        </w:tabs>
      </w:pPr>
      <w:r>
        <w:t xml:space="preserve">Youth council </w:t>
      </w:r>
      <w:r w:rsidR="0036479F">
        <w:tab/>
      </w:r>
      <w:r>
        <w:br/>
        <w:t>ADvisory Committee</w:t>
      </w:r>
    </w:p>
    <w:p w14:paraId="5A8E2697" w14:textId="77777777" w:rsidR="008A14E5" w:rsidRPr="004110F0" w:rsidRDefault="008A14E5" w:rsidP="008A14E5">
      <w:pPr>
        <w:pStyle w:val="Heading1"/>
      </w:pPr>
      <w:r>
        <w:t xml:space="preserve">28 July 2025| 4:30-7:30pm | PODIUM, WURRIKI NYAL </w:t>
      </w:r>
    </w:p>
    <w:p w14:paraId="1A6B5403" w14:textId="77777777" w:rsidR="008A14E5" w:rsidRDefault="008A14E5" w:rsidP="008A14E5">
      <w:pPr>
        <w:pStyle w:val="Heading1"/>
      </w:pPr>
      <w:r>
        <w:t>Attendees</w:t>
      </w:r>
    </w:p>
    <w:p w14:paraId="2282B2CF" w14:textId="77777777" w:rsidR="008A14E5" w:rsidRPr="00136534" w:rsidRDefault="008A14E5" w:rsidP="008A14E5">
      <w:pPr>
        <w:spacing w:line="240" w:lineRule="auto"/>
        <w:rPr>
          <w:rFonts w:ascii="Calibri" w:hAnsi="Calibri" w:cs="Calibri"/>
          <w:color w:val="000000"/>
          <w:sz w:val="22"/>
          <w:szCs w:val="22"/>
        </w:rPr>
      </w:pPr>
      <w:r w:rsidRPr="001D2BC4">
        <w:rPr>
          <w:rFonts w:asciiTheme="majorHAnsi" w:hAnsiTheme="majorHAnsi" w:cstheme="majorHAnsi"/>
          <w:b/>
          <w:bCs/>
        </w:rPr>
        <w:t>Chair</w:t>
      </w:r>
      <w:r w:rsidRPr="001D2BC4">
        <w:rPr>
          <w:rFonts w:asciiTheme="majorHAnsi" w:hAnsiTheme="majorHAnsi" w:cstheme="majorHAnsi"/>
        </w:rPr>
        <w:t xml:space="preserve"> </w:t>
      </w:r>
      <w:r>
        <w:t>–</w:t>
      </w:r>
      <w:r w:rsidRPr="0099545C">
        <w:rPr>
          <w:rFonts w:cstheme="minorHAnsi"/>
          <w:color w:val="000000"/>
        </w:rPr>
        <w:t xml:space="preserve"> </w:t>
      </w:r>
      <w:r w:rsidRPr="00035864">
        <w:rPr>
          <w:rFonts w:asciiTheme="majorHAnsi" w:hAnsiTheme="majorHAnsi" w:cstheme="majorHAnsi"/>
        </w:rPr>
        <w:t>Ayush Singh (Junior Mayor)</w:t>
      </w:r>
    </w:p>
    <w:p w14:paraId="0B128020" w14:textId="77777777" w:rsidR="008A14E5" w:rsidRPr="00F9539A" w:rsidRDefault="008A14E5" w:rsidP="008A14E5">
      <w:pPr>
        <w:rPr>
          <w:color w:val="8ACED7" w:themeColor="accent1"/>
        </w:rPr>
      </w:pPr>
    </w:p>
    <w:p w14:paraId="5FCA05B1" w14:textId="40C1BD2E" w:rsidR="008A14E5" w:rsidRDefault="008A14E5" w:rsidP="008A14E5">
      <w:pPr>
        <w:pStyle w:val="BodyText"/>
        <w:spacing w:before="0" w:after="0"/>
        <w:rPr>
          <w:rFonts w:asciiTheme="majorHAnsi" w:hAnsiTheme="majorHAnsi" w:cstheme="majorHAnsi"/>
        </w:rPr>
      </w:pPr>
      <w:r w:rsidRPr="001D2BC4">
        <w:rPr>
          <w:rFonts w:asciiTheme="majorHAnsi" w:hAnsiTheme="majorHAnsi" w:cstheme="majorHAnsi"/>
          <w:b/>
          <w:bCs/>
        </w:rPr>
        <w:t>Youth Council Members</w:t>
      </w:r>
      <w:r w:rsidRPr="001D2BC4">
        <w:rPr>
          <w:rFonts w:asciiTheme="majorHAnsi" w:hAnsiTheme="majorHAnsi" w:cstheme="majorHAnsi"/>
        </w:rPr>
        <w:t xml:space="preserve"> –</w:t>
      </w:r>
      <w:r w:rsidRPr="00A632DD">
        <w:t xml:space="preserve"> </w:t>
      </w:r>
      <w:r w:rsidRPr="00035864">
        <w:rPr>
          <w:rFonts w:asciiTheme="majorHAnsi" w:hAnsiTheme="majorHAnsi" w:cstheme="majorHAnsi"/>
        </w:rPr>
        <w:t>Alanah Forbes (Junior Deputy Mayor), Archie Gaylard, Bella Harvey, Ben Pocock, Codey Broomhall, John McClure, Lola Philip-Szaraz, Mohammad Husseini</w:t>
      </w:r>
      <w:r>
        <w:rPr>
          <w:rFonts w:asciiTheme="majorHAnsi" w:hAnsiTheme="majorHAnsi" w:cstheme="majorHAnsi"/>
        </w:rPr>
        <w:t xml:space="preserve">, Sarah Ivey. </w:t>
      </w:r>
    </w:p>
    <w:p w14:paraId="64494EBC" w14:textId="77777777" w:rsidR="008A14E5" w:rsidRPr="00A27C4E" w:rsidRDefault="008A14E5" w:rsidP="008A14E5">
      <w:pPr>
        <w:pStyle w:val="BodyText"/>
        <w:spacing w:before="0" w:after="0"/>
        <w:rPr>
          <w:rFonts w:asciiTheme="majorHAnsi" w:hAnsiTheme="majorHAnsi" w:cstheme="majorHAnsi"/>
        </w:rPr>
      </w:pPr>
    </w:p>
    <w:p w14:paraId="6B5E70AA" w14:textId="77777777" w:rsidR="008A14E5" w:rsidRDefault="008A14E5" w:rsidP="008A14E5">
      <w:r w:rsidRPr="001D2BC4">
        <w:rPr>
          <w:rFonts w:asciiTheme="majorHAnsi" w:hAnsiTheme="majorHAnsi" w:cstheme="majorHAnsi"/>
          <w:b/>
          <w:bCs/>
        </w:rPr>
        <w:t>Council Officers</w:t>
      </w:r>
      <w:r w:rsidRPr="001D2BC4">
        <w:rPr>
          <w:rFonts w:asciiTheme="majorHAnsi" w:hAnsiTheme="majorHAnsi" w:cstheme="majorHAnsi"/>
        </w:rPr>
        <w:t xml:space="preserve"> –</w:t>
      </w:r>
      <w:r>
        <w:rPr>
          <w:rFonts w:asciiTheme="majorHAnsi" w:hAnsiTheme="majorHAnsi" w:cstheme="majorHAnsi"/>
        </w:rPr>
        <w:t xml:space="preserve"> </w:t>
      </w:r>
      <w:r w:rsidRPr="00271CCC">
        <w:rPr>
          <w:rFonts w:asciiTheme="majorHAnsi" w:hAnsiTheme="majorHAnsi" w:cstheme="majorHAnsi"/>
        </w:rPr>
        <w:t>Zoe Eastick</w:t>
      </w:r>
      <w:r>
        <w:rPr>
          <w:rFonts w:asciiTheme="majorHAnsi" w:hAnsiTheme="majorHAnsi" w:cstheme="majorHAnsi"/>
        </w:rPr>
        <w:t xml:space="preserve">, Greg Chadwick, Fiona </w:t>
      </w:r>
      <w:r w:rsidRPr="000F01E7">
        <w:rPr>
          <w:rFonts w:asciiTheme="majorHAnsi" w:hAnsiTheme="majorHAnsi" w:cstheme="majorHAnsi"/>
        </w:rPr>
        <w:t>MacLeod-Watson</w:t>
      </w:r>
    </w:p>
    <w:p w14:paraId="211518F4" w14:textId="77777777" w:rsidR="008A14E5" w:rsidRDefault="008A14E5" w:rsidP="008A14E5">
      <w:pPr>
        <w:pStyle w:val="Heading1"/>
      </w:pPr>
      <w:r w:rsidRPr="004241D4">
        <w:t xml:space="preserve">Guests </w:t>
      </w:r>
    </w:p>
    <w:p w14:paraId="416B1165" w14:textId="77777777" w:rsidR="008A14E5" w:rsidRDefault="008A14E5" w:rsidP="008A14E5">
      <w:pPr>
        <w:spacing w:line="240" w:lineRule="auto"/>
        <w:rPr>
          <w:rFonts w:asciiTheme="majorHAnsi" w:hAnsiTheme="majorHAnsi" w:cstheme="majorHAnsi"/>
        </w:rPr>
      </w:pPr>
      <w:r w:rsidRPr="003017C5">
        <w:rPr>
          <w:rFonts w:asciiTheme="majorHAnsi" w:hAnsiTheme="majorHAnsi" w:cstheme="majorHAnsi"/>
        </w:rPr>
        <w:t>Erin McHugh</w:t>
      </w:r>
      <w:r>
        <w:rPr>
          <w:rFonts w:asciiTheme="majorHAnsi" w:hAnsiTheme="majorHAnsi" w:cstheme="majorHAnsi"/>
        </w:rPr>
        <w:t xml:space="preserve"> |</w:t>
      </w:r>
      <w:r w:rsidRPr="003017C5">
        <w:rPr>
          <w:rFonts w:asciiTheme="majorHAnsi" w:hAnsiTheme="majorHAnsi" w:cstheme="majorHAnsi"/>
        </w:rPr>
        <w:t>Coordinator Community Engagement</w:t>
      </w:r>
      <w:r>
        <w:rPr>
          <w:rFonts w:asciiTheme="majorHAnsi" w:hAnsiTheme="majorHAnsi" w:cstheme="majorHAnsi"/>
        </w:rPr>
        <w:t xml:space="preserve"> | CoGG</w:t>
      </w:r>
    </w:p>
    <w:p w14:paraId="438737D8" w14:textId="77777777" w:rsidR="008A14E5" w:rsidRDefault="008A14E5" w:rsidP="008A14E5">
      <w:pPr>
        <w:pStyle w:val="Heading1"/>
      </w:pPr>
      <w:r>
        <w:t>Apologies</w:t>
      </w:r>
    </w:p>
    <w:p w14:paraId="047ABCE2" w14:textId="7C8DBB65" w:rsidR="00DC2C30" w:rsidRDefault="00DC2C30" w:rsidP="00DD1372">
      <w:pPr>
        <w:pStyle w:val="BodyText"/>
        <w:spacing w:before="0" w:after="0"/>
        <w:rPr>
          <w:rFonts w:asciiTheme="majorHAnsi" w:hAnsiTheme="majorHAnsi" w:cstheme="majorHAnsi"/>
        </w:rPr>
      </w:pPr>
      <w:r w:rsidRPr="00035864">
        <w:rPr>
          <w:rFonts w:asciiTheme="majorHAnsi" w:hAnsiTheme="majorHAnsi" w:cstheme="majorHAnsi"/>
        </w:rPr>
        <w:t>Lacey Young</w:t>
      </w:r>
    </w:p>
    <w:p w14:paraId="144615E4" w14:textId="77777777" w:rsidR="00DC2C30" w:rsidRPr="00DC2C30" w:rsidRDefault="00DC2C30" w:rsidP="00DD1372">
      <w:pPr>
        <w:pStyle w:val="BodyText"/>
        <w:spacing w:before="0" w:after="0"/>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14:paraId="18C36713" w14:textId="77777777" w:rsidTr="001038F6">
        <w:trPr>
          <w:cnfStyle w:val="100000000000" w:firstRow="1" w:lastRow="0" w:firstColumn="0" w:lastColumn="0" w:oddVBand="0" w:evenVBand="0" w:oddHBand="0" w:evenHBand="0" w:firstRowFirstColumn="0" w:firstRowLastColumn="0" w:lastRowFirstColumn="0" w:lastRowLastColumn="0"/>
          <w:trHeight w:val="174"/>
        </w:trPr>
        <w:tc>
          <w:tcPr>
            <w:tcW w:w="10777" w:type="dxa"/>
          </w:tcPr>
          <w:p w14:paraId="007161D9" w14:textId="316127E1" w:rsidR="004107B6" w:rsidRPr="00D63ACE" w:rsidRDefault="00BB4CFF" w:rsidP="00BB4CFF">
            <w:pPr>
              <w:ind w:left="0"/>
              <w:rPr>
                <w:b w:val="0"/>
                <w:caps w:val="0"/>
                <w:sz w:val="20"/>
              </w:rPr>
            </w:pPr>
            <w:r w:rsidRPr="00D63ACE">
              <w:rPr>
                <w:b w:val="0"/>
                <w:caps w:val="0"/>
                <w:sz w:val="20"/>
              </w:rPr>
              <w:t xml:space="preserve">1. </w:t>
            </w:r>
            <w:r w:rsidR="00016CE1" w:rsidRPr="00D63ACE">
              <w:rPr>
                <w:b w:val="0"/>
                <w:caps w:val="0"/>
                <w:sz w:val="20"/>
              </w:rPr>
              <w:t>Welcome &amp; Acknowledgement of Country</w:t>
            </w:r>
            <w:r w:rsidR="001A51A4" w:rsidRPr="00D63ACE">
              <w:rPr>
                <w:b w:val="0"/>
                <w:caps w:val="0"/>
                <w:sz w:val="20"/>
              </w:rPr>
              <w:t xml:space="preserve"> </w:t>
            </w:r>
          </w:p>
        </w:tc>
      </w:tr>
      <w:tr w:rsidR="00330251" w:rsidRPr="001D2BC4" w14:paraId="4D956F2D" w14:textId="77777777" w:rsidTr="00330251">
        <w:tc>
          <w:tcPr>
            <w:tcW w:w="10777" w:type="dxa"/>
          </w:tcPr>
          <w:p w14:paraId="20DECA5C" w14:textId="77777777" w:rsidR="00605C1E" w:rsidRPr="000D71C3" w:rsidRDefault="00605C1E" w:rsidP="00605C1E">
            <w:pPr>
              <w:tabs>
                <w:tab w:val="right" w:pos="10632"/>
              </w:tabs>
              <w:rPr>
                <w:rFonts w:asciiTheme="majorHAnsi" w:hAnsiTheme="majorHAnsi" w:cstheme="majorBidi"/>
              </w:rPr>
            </w:pPr>
            <w:r w:rsidRPr="7C324D97">
              <w:rPr>
                <w:rFonts w:asciiTheme="majorHAnsi" w:hAnsiTheme="majorHAnsi" w:cstheme="majorBidi"/>
              </w:rPr>
              <w:t xml:space="preserve">The Junior Mayor welcomed everyone to the meeting. </w:t>
            </w:r>
          </w:p>
          <w:p w14:paraId="1E05EC9D" w14:textId="77777777" w:rsidR="00605C1E" w:rsidRPr="000D71C3" w:rsidRDefault="00605C1E" w:rsidP="00605C1E">
            <w:pPr>
              <w:tabs>
                <w:tab w:val="right" w:pos="10632"/>
              </w:tabs>
              <w:rPr>
                <w:rFonts w:asciiTheme="majorHAnsi" w:hAnsiTheme="majorHAnsi" w:cstheme="majorHAnsi"/>
                <w:bCs/>
                <w:highlight w:val="yellow"/>
              </w:rPr>
            </w:pPr>
          </w:p>
          <w:p w14:paraId="6452F78F" w14:textId="66B92323" w:rsidR="00605C1E" w:rsidRDefault="64D2FA25" w:rsidP="00605C1E">
            <w:pPr>
              <w:tabs>
                <w:tab w:val="right" w:pos="10632"/>
              </w:tabs>
              <w:rPr>
                <w:rFonts w:asciiTheme="majorHAnsi" w:hAnsiTheme="majorHAnsi" w:cstheme="majorBidi"/>
                <w:b/>
                <w:bCs/>
              </w:rPr>
            </w:pPr>
            <w:r w:rsidRPr="000B5950">
              <w:rPr>
                <w:rFonts w:asciiTheme="majorHAnsi" w:hAnsiTheme="majorHAnsi" w:cstheme="majorBidi"/>
              </w:rPr>
              <w:t xml:space="preserve">Ben </w:t>
            </w:r>
            <w:r w:rsidR="00605C1E" w:rsidRPr="000B5950">
              <w:rPr>
                <w:rFonts w:asciiTheme="majorHAnsi" w:hAnsiTheme="majorHAnsi" w:cstheme="majorBidi"/>
              </w:rPr>
              <w:t>delivered the Acknowledgement of Country</w:t>
            </w:r>
            <w:r w:rsidR="00605C1E" w:rsidRPr="000B5950">
              <w:rPr>
                <w:rFonts w:asciiTheme="majorHAnsi" w:hAnsiTheme="majorHAnsi" w:cstheme="majorBidi"/>
                <w:b/>
                <w:bCs/>
              </w:rPr>
              <w:t>:</w:t>
            </w:r>
          </w:p>
          <w:p w14:paraId="285FA587" w14:textId="77777777" w:rsidR="000B5ADA" w:rsidRDefault="000B5ADA" w:rsidP="003204C9">
            <w:pPr>
              <w:tabs>
                <w:tab w:val="right" w:pos="10632"/>
              </w:tabs>
              <w:rPr>
                <w:rFonts w:asciiTheme="majorHAnsi" w:hAnsiTheme="majorHAnsi" w:cstheme="majorHAnsi"/>
                <w:b/>
              </w:rPr>
            </w:pPr>
          </w:p>
          <w:p w14:paraId="6D653C8B" w14:textId="74778614" w:rsidR="003204C9" w:rsidRPr="001D2BC4" w:rsidRDefault="003204C9" w:rsidP="003204C9">
            <w:pPr>
              <w:tabs>
                <w:tab w:val="right" w:pos="10632"/>
              </w:tabs>
              <w:rPr>
                <w:rFonts w:asciiTheme="majorHAnsi" w:hAnsiTheme="majorHAnsi" w:cstheme="majorHAnsi"/>
                <w:b/>
              </w:rPr>
            </w:pPr>
            <w:r w:rsidRPr="001D2BC4">
              <w:rPr>
                <w:rFonts w:asciiTheme="majorHAnsi" w:hAnsiTheme="majorHAnsi" w:cstheme="majorHAnsi"/>
                <w:b/>
              </w:rPr>
              <w:t>Acknowledgement of Country</w:t>
            </w:r>
          </w:p>
          <w:p w14:paraId="00F39F38" w14:textId="77777777" w:rsidR="00936AFC" w:rsidRPr="00936AFC" w:rsidRDefault="00936AFC" w:rsidP="00936AFC">
            <w:pPr>
              <w:ind w:left="0"/>
              <w:rPr>
                <w:rStyle w:val="normaltextrun"/>
                <w:rFonts w:asciiTheme="majorHAnsi" w:hAnsiTheme="majorHAnsi" w:cstheme="majorHAnsi"/>
              </w:rPr>
            </w:pPr>
          </w:p>
          <w:p w14:paraId="35096B9B" w14:textId="77777777" w:rsidR="009C546B" w:rsidRPr="009C546B" w:rsidRDefault="009C546B" w:rsidP="009C546B">
            <w:pPr>
              <w:rPr>
                <w:rStyle w:val="normaltextrun"/>
                <w:rFonts w:asciiTheme="majorHAnsi" w:hAnsiTheme="majorHAnsi" w:cstheme="majorHAnsi"/>
              </w:rPr>
            </w:pPr>
            <w:r w:rsidRPr="009C546B">
              <w:rPr>
                <w:rStyle w:val="normaltextrun"/>
                <w:rFonts w:asciiTheme="majorHAnsi" w:hAnsiTheme="majorHAnsi" w:cstheme="majorHAnsi"/>
              </w:rPr>
              <w:t>We, the Youth Council, acknowledge the Wadawurrung People as the Traditional Owners of the land on which we live, learn, work, and dream. We pay our respects to their Elders past and present, and to all emerging leaders.</w:t>
            </w:r>
          </w:p>
          <w:p w14:paraId="4571F758" w14:textId="77777777" w:rsidR="009C546B" w:rsidRPr="009C546B" w:rsidRDefault="009C546B" w:rsidP="009C546B">
            <w:pPr>
              <w:rPr>
                <w:rStyle w:val="normaltextrun"/>
                <w:rFonts w:asciiTheme="majorHAnsi" w:hAnsiTheme="majorHAnsi" w:cstheme="majorHAnsi"/>
              </w:rPr>
            </w:pPr>
          </w:p>
          <w:p w14:paraId="1B5601F2" w14:textId="3E7E57BE" w:rsidR="008237FF" w:rsidRPr="001D2BC4" w:rsidRDefault="009C546B" w:rsidP="000B5950">
            <w:pPr>
              <w:rPr>
                <w:rFonts w:asciiTheme="majorHAnsi" w:hAnsiTheme="majorHAnsi" w:cstheme="majorHAnsi"/>
              </w:rPr>
            </w:pPr>
            <w:r w:rsidRPr="009C546B">
              <w:rPr>
                <w:rStyle w:val="normaltextrun"/>
                <w:rFonts w:asciiTheme="majorHAnsi" w:hAnsiTheme="majorHAnsi" w:cstheme="majorHAnsi"/>
              </w:rPr>
              <w:t>We walk alongside the Wadawurrung and all First Nations Peoples to build an inclusive and respectful Geelong and to care for Country so it can thrive. We honour their deep spiritual connection to Country, plants, and animals — where the soil beneath our feet, the water in our streams, and the sun rising in the sky carry stories passed down through generations.</w:t>
            </w:r>
          </w:p>
        </w:tc>
      </w:tr>
    </w:tbl>
    <w:p w14:paraId="78D6F3C3" w14:textId="77777777" w:rsidR="001976D9" w:rsidRPr="001D2BC4" w:rsidRDefault="001976D9" w:rsidP="00283B16">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1D829242"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69528343" w14:textId="1E86DC6E" w:rsidR="004107B6" w:rsidRPr="001D2BC4" w:rsidRDefault="00BB4CFF" w:rsidP="00BB4CFF">
            <w:pPr>
              <w:ind w:left="0"/>
              <w:rPr>
                <w:rFonts w:cstheme="majorHAnsi"/>
                <w:b w:val="0"/>
                <w:caps w:val="0"/>
                <w:sz w:val="20"/>
              </w:rPr>
            </w:pPr>
            <w:r w:rsidRPr="001D2BC4">
              <w:rPr>
                <w:rFonts w:cstheme="majorHAnsi"/>
                <w:b w:val="0"/>
                <w:caps w:val="0"/>
                <w:sz w:val="20"/>
              </w:rPr>
              <w:t xml:space="preserve">2. </w:t>
            </w:r>
            <w:r w:rsidR="00016CE1" w:rsidRPr="001D2BC4">
              <w:rPr>
                <w:rFonts w:cstheme="majorHAnsi"/>
                <w:b w:val="0"/>
                <w:caps w:val="0"/>
                <w:sz w:val="20"/>
              </w:rPr>
              <w:t>Quorum</w:t>
            </w:r>
          </w:p>
        </w:tc>
      </w:tr>
    </w:tbl>
    <w:p w14:paraId="7C4AA100" w14:textId="4789FF6A" w:rsidR="00906029" w:rsidRPr="00FF4764" w:rsidRDefault="00605C1E" w:rsidP="00FF4764">
      <w:pPr>
        <w:rPr>
          <w:rFonts w:asciiTheme="majorHAnsi" w:hAnsiTheme="majorHAnsi" w:cstheme="majorHAnsi"/>
          <w:i/>
          <w:iCs/>
        </w:rPr>
      </w:pPr>
      <w:r w:rsidRPr="000B5950">
        <w:rPr>
          <w:rFonts w:asciiTheme="majorHAnsi" w:hAnsiTheme="majorHAnsi" w:cstheme="majorHAnsi"/>
        </w:rPr>
        <w:t>Quorum met</w:t>
      </w:r>
    </w:p>
    <w:tbl>
      <w:tblPr>
        <w:tblStyle w:val="TableGrid"/>
        <w:tblW w:w="10777" w:type="dxa"/>
        <w:tblLook w:val="0620" w:firstRow="1" w:lastRow="0" w:firstColumn="0" w:lastColumn="0" w:noHBand="1" w:noVBand="1"/>
      </w:tblPr>
      <w:tblGrid>
        <w:gridCol w:w="10777"/>
      </w:tblGrid>
      <w:tr w:rsidR="004107B6" w:rsidRPr="001D2BC4" w14:paraId="03EA45C8"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7DAD7EE6" w14:textId="6F0D2616" w:rsidR="004107B6" w:rsidRPr="001D2BC4" w:rsidRDefault="00BB4CFF" w:rsidP="00BB4CFF">
            <w:pPr>
              <w:ind w:left="0"/>
              <w:rPr>
                <w:rFonts w:cstheme="majorHAnsi"/>
                <w:b w:val="0"/>
                <w:caps w:val="0"/>
                <w:sz w:val="20"/>
              </w:rPr>
            </w:pPr>
            <w:r w:rsidRPr="001D2BC4">
              <w:rPr>
                <w:rFonts w:cstheme="majorHAnsi"/>
                <w:b w:val="0"/>
                <w:caps w:val="0"/>
                <w:sz w:val="20"/>
              </w:rPr>
              <w:t xml:space="preserve">3. </w:t>
            </w:r>
            <w:r w:rsidR="00016CE1" w:rsidRPr="001D2BC4">
              <w:rPr>
                <w:rFonts w:cstheme="majorHAnsi"/>
                <w:b w:val="0"/>
                <w:caps w:val="0"/>
                <w:sz w:val="20"/>
              </w:rPr>
              <w:t>Declaration of Conflict of Interest</w:t>
            </w:r>
          </w:p>
        </w:tc>
      </w:tr>
    </w:tbl>
    <w:p w14:paraId="3939B710" w14:textId="77777777" w:rsidR="00553EDA" w:rsidRPr="00DC0339" w:rsidRDefault="00553EDA" w:rsidP="00553EDA">
      <w:pPr>
        <w:rPr>
          <w:rFonts w:asciiTheme="majorHAnsi" w:hAnsiTheme="majorHAnsi" w:cstheme="majorBidi"/>
        </w:rPr>
      </w:pPr>
      <w:r w:rsidRPr="7C324D97">
        <w:rPr>
          <w:rFonts w:asciiTheme="majorHAnsi" w:hAnsiTheme="majorHAnsi" w:cstheme="majorBidi"/>
        </w:rPr>
        <w:t>No conflicts of interest declared.</w:t>
      </w:r>
    </w:p>
    <w:p w14:paraId="0508F244" w14:textId="77777777" w:rsidR="006D2513" w:rsidRPr="006D2513" w:rsidRDefault="006D2513" w:rsidP="006D2513">
      <w:pPr>
        <w:rPr>
          <w:i/>
          <w:iCs/>
        </w:rPr>
      </w:pPr>
    </w:p>
    <w:tbl>
      <w:tblPr>
        <w:tblStyle w:val="TableGrid"/>
        <w:tblW w:w="10777" w:type="dxa"/>
        <w:tblLook w:val="0620" w:firstRow="1" w:lastRow="0" w:firstColumn="0" w:lastColumn="0" w:noHBand="1" w:noVBand="1"/>
      </w:tblPr>
      <w:tblGrid>
        <w:gridCol w:w="10777"/>
      </w:tblGrid>
      <w:tr w:rsidR="004107B6" w:rsidRPr="001D2BC4" w14:paraId="7DED1F6B" w14:textId="77777777" w:rsidTr="00B60586">
        <w:trPr>
          <w:cnfStyle w:val="100000000000" w:firstRow="1" w:lastRow="0" w:firstColumn="0" w:lastColumn="0" w:oddVBand="0" w:evenVBand="0" w:oddHBand="0" w:evenHBand="0" w:firstRowFirstColumn="0" w:firstRowLastColumn="0" w:lastRowFirstColumn="0" w:lastRowLastColumn="0"/>
        </w:trPr>
        <w:tc>
          <w:tcPr>
            <w:tcW w:w="10777" w:type="dxa"/>
          </w:tcPr>
          <w:p w14:paraId="1BCC0BCB" w14:textId="20319ACB" w:rsidR="004107B6" w:rsidRPr="001D2BC4" w:rsidRDefault="00BB4CFF" w:rsidP="00BB4CFF">
            <w:pPr>
              <w:ind w:left="0"/>
              <w:rPr>
                <w:rFonts w:cstheme="majorHAnsi"/>
                <w:b w:val="0"/>
                <w:caps w:val="0"/>
                <w:sz w:val="20"/>
              </w:rPr>
            </w:pPr>
            <w:r w:rsidRPr="001D2BC4">
              <w:rPr>
                <w:rFonts w:cstheme="majorHAnsi"/>
                <w:b w:val="0"/>
                <w:caps w:val="0"/>
                <w:sz w:val="20"/>
              </w:rPr>
              <w:t xml:space="preserve">4. </w:t>
            </w:r>
            <w:r w:rsidR="00016CE1" w:rsidRPr="001D2BC4">
              <w:rPr>
                <w:rFonts w:cstheme="majorHAnsi"/>
                <w:b w:val="0"/>
                <w:caps w:val="0"/>
                <w:sz w:val="20"/>
              </w:rPr>
              <w:t>Confirmation of Previous Minutes</w:t>
            </w:r>
          </w:p>
        </w:tc>
      </w:tr>
      <w:tr w:rsidR="00330251" w:rsidRPr="001D2BC4" w14:paraId="523EFB07" w14:textId="77777777" w:rsidTr="00FE2B4F">
        <w:tc>
          <w:tcPr>
            <w:tcW w:w="10777" w:type="dxa"/>
          </w:tcPr>
          <w:p w14:paraId="1B30B9AD" w14:textId="1745EEBD" w:rsidR="005733A0" w:rsidRPr="00D1768E" w:rsidRDefault="00536B95" w:rsidP="001F4003">
            <w:pPr>
              <w:ind w:left="0"/>
              <w:rPr>
                <w:i/>
                <w:iCs/>
              </w:rPr>
            </w:pPr>
            <w:r>
              <w:rPr>
                <w:rFonts w:asciiTheme="majorHAnsi" w:hAnsiTheme="majorHAnsi" w:cstheme="majorHAnsi"/>
              </w:rPr>
              <w:t xml:space="preserve">Youth Council meeting minutes – </w:t>
            </w:r>
            <w:r w:rsidR="009C546B">
              <w:rPr>
                <w:rFonts w:asciiTheme="majorHAnsi" w:hAnsiTheme="majorHAnsi" w:cstheme="majorHAnsi"/>
              </w:rPr>
              <w:t>23 June 2025</w:t>
            </w:r>
          </w:p>
          <w:p w14:paraId="1E4F5ACE" w14:textId="77777777" w:rsidR="00536B95" w:rsidRDefault="00536B95" w:rsidP="001F4003">
            <w:pPr>
              <w:ind w:left="0"/>
              <w:rPr>
                <w:rFonts w:asciiTheme="majorHAnsi" w:hAnsiTheme="majorHAnsi" w:cstheme="majorHAnsi"/>
              </w:rPr>
            </w:pPr>
          </w:p>
          <w:p w14:paraId="0CDB4050" w14:textId="309B8EA0" w:rsidR="00F529CD" w:rsidRPr="0088733E" w:rsidRDefault="005733A0" w:rsidP="0088733E">
            <w:pPr>
              <w:ind w:left="0"/>
              <w:rPr>
                <w:rFonts w:asciiTheme="majorHAnsi" w:hAnsiTheme="majorHAnsi" w:cstheme="majorBidi"/>
              </w:rPr>
            </w:pPr>
            <w:r w:rsidRPr="0088733E">
              <w:rPr>
                <w:rFonts w:asciiTheme="majorHAnsi" w:hAnsiTheme="majorHAnsi" w:cstheme="majorHAnsi"/>
              </w:rPr>
              <w:t>Confirmed:</w:t>
            </w:r>
            <w:r w:rsidR="009A0CD4" w:rsidRPr="0088733E">
              <w:rPr>
                <w:rFonts w:asciiTheme="majorHAnsi" w:hAnsiTheme="majorHAnsi" w:cstheme="majorHAnsi"/>
              </w:rPr>
              <w:t xml:space="preserve"> </w:t>
            </w:r>
            <w:r w:rsidR="7145E2A8" w:rsidRPr="0088733E">
              <w:rPr>
                <w:rFonts w:asciiTheme="majorHAnsi" w:hAnsiTheme="majorHAnsi" w:cstheme="majorBidi"/>
              </w:rPr>
              <w:t>Sarah</w:t>
            </w:r>
            <w:r w:rsidRPr="0088733E">
              <w:tab/>
            </w:r>
            <w:r w:rsidRPr="0088733E">
              <w:tab/>
            </w:r>
            <w:r w:rsidR="000B5950" w:rsidRPr="0088733E">
              <w:tab/>
            </w:r>
            <w:r w:rsidR="000B5950" w:rsidRPr="0088733E">
              <w:tab/>
            </w:r>
            <w:r w:rsidRPr="0088733E">
              <w:rPr>
                <w:rFonts w:asciiTheme="majorHAnsi" w:hAnsiTheme="majorHAnsi" w:cstheme="majorHAnsi"/>
              </w:rPr>
              <w:t>Seconded:</w:t>
            </w:r>
            <w:r w:rsidR="1C0BC0F8" w:rsidRPr="0088733E">
              <w:rPr>
                <w:rFonts w:asciiTheme="majorHAnsi" w:hAnsiTheme="majorHAnsi" w:cstheme="majorBidi"/>
              </w:rPr>
              <w:t xml:space="preserve"> Bella </w:t>
            </w:r>
          </w:p>
        </w:tc>
      </w:tr>
    </w:tbl>
    <w:p w14:paraId="613F815C" w14:textId="77777777" w:rsidR="008768F0" w:rsidRPr="001D2BC4" w:rsidRDefault="008768F0" w:rsidP="0027616C">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27616C" w:rsidRPr="001D2BC4" w14:paraId="1787B2F9" w14:textId="77777777" w:rsidTr="00FE2B4F">
        <w:trPr>
          <w:cnfStyle w:val="100000000000" w:firstRow="1" w:lastRow="0" w:firstColumn="0" w:lastColumn="0" w:oddVBand="0" w:evenVBand="0" w:oddHBand="0" w:evenHBand="0" w:firstRowFirstColumn="0" w:firstRowLastColumn="0" w:lastRowFirstColumn="0" w:lastRowLastColumn="0"/>
        </w:trPr>
        <w:tc>
          <w:tcPr>
            <w:tcW w:w="10777" w:type="dxa"/>
          </w:tcPr>
          <w:p w14:paraId="45A9A0B9" w14:textId="7313AFC1" w:rsidR="0027616C" w:rsidRPr="001D2BC4" w:rsidRDefault="00BB4CFF" w:rsidP="0007537E">
            <w:pPr>
              <w:ind w:left="0"/>
              <w:rPr>
                <w:rFonts w:cstheme="majorHAnsi"/>
                <w:b w:val="0"/>
                <w:caps w:val="0"/>
                <w:sz w:val="20"/>
              </w:rPr>
            </w:pPr>
            <w:r w:rsidRPr="001D2BC4">
              <w:rPr>
                <w:rFonts w:cstheme="majorHAnsi"/>
                <w:b w:val="0"/>
                <w:caps w:val="0"/>
                <w:sz w:val="20"/>
              </w:rPr>
              <w:t>5</w:t>
            </w:r>
            <w:r w:rsidR="0007537E" w:rsidRPr="001D2BC4">
              <w:rPr>
                <w:rFonts w:cstheme="majorHAnsi"/>
                <w:b w:val="0"/>
                <w:caps w:val="0"/>
                <w:sz w:val="20"/>
              </w:rPr>
              <w:t>.</w:t>
            </w:r>
            <w:r w:rsidR="00A52F5C" w:rsidRPr="001D2BC4">
              <w:rPr>
                <w:rFonts w:cstheme="majorHAnsi"/>
                <w:b w:val="0"/>
                <w:caps w:val="0"/>
                <w:sz w:val="20"/>
              </w:rPr>
              <w:t xml:space="preserve"> Consultations /</w:t>
            </w:r>
            <w:r w:rsidR="0007537E" w:rsidRPr="001D2BC4">
              <w:rPr>
                <w:rFonts w:cstheme="majorHAnsi"/>
                <w:b w:val="0"/>
                <w:caps w:val="0"/>
                <w:sz w:val="20"/>
              </w:rPr>
              <w:t xml:space="preserve"> </w:t>
            </w:r>
            <w:r w:rsidR="003C0FF4" w:rsidRPr="001D2BC4">
              <w:rPr>
                <w:rFonts w:cstheme="majorHAnsi"/>
                <w:b w:val="0"/>
                <w:caps w:val="0"/>
                <w:sz w:val="20"/>
              </w:rPr>
              <w:t>Presentations</w:t>
            </w:r>
            <w:r w:rsidR="00064516">
              <w:rPr>
                <w:rFonts w:cstheme="majorHAnsi"/>
                <w:b w:val="0"/>
                <w:caps w:val="0"/>
                <w:sz w:val="20"/>
              </w:rPr>
              <w:t xml:space="preserve"> </w:t>
            </w:r>
          </w:p>
        </w:tc>
      </w:tr>
      <w:tr w:rsidR="009F2F0A" w:rsidRPr="009D430E" w14:paraId="21B13B60" w14:textId="77777777" w:rsidTr="006C3A07">
        <w:trPr>
          <w:trHeight w:val="13"/>
        </w:trPr>
        <w:tc>
          <w:tcPr>
            <w:tcW w:w="10777" w:type="dxa"/>
          </w:tcPr>
          <w:p w14:paraId="602BCF52" w14:textId="77777777" w:rsidR="00470DC7" w:rsidRDefault="00470DC7" w:rsidP="004C32B5">
            <w:pPr>
              <w:spacing w:line="240" w:lineRule="auto"/>
              <w:rPr>
                <w:rFonts w:asciiTheme="majorHAnsi" w:hAnsiTheme="majorHAnsi" w:cstheme="majorBidi"/>
              </w:rPr>
            </w:pPr>
          </w:p>
          <w:p w14:paraId="1283D72E" w14:textId="285857C4" w:rsidR="004C32B5" w:rsidRPr="009D430E" w:rsidRDefault="004C32B5" w:rsidP="004C32B5">
            <w:pPr>
              <w:spacing w:line="240" w:lineRule="auto"/>
              <w:rPr>
                <w:rFonts w:asciiTheme="majorHAnsi" w:hAnsiTheme="majorHAnsi" w:cstheme="majorBidi"/>
              </w:rPr>
            </w:pPr>
            <w:r w:rsidRPr="009D430E">
              <w:rPr>
                <w:rFonts w:asciiTheme="majorHAnsi" w:hAnsiTheme="majorHAnsi" w:cstheme="majorBidi"/>
              </w:rPr>
              <w:t>Erin McHugh |Coordinator Community Engagement | CoGG</w:t>
            </w:r>
          </w:p>
          <w:p w14:paraId="341DB5A6" w14:textId="77777777" w:rsidR="004C32B5" w:rsidRPr="009D430E" w:rsidRDefault="004C32B5" w:rsidP="00470DC7">
            <w:pPr>
              <w:spacing w:line="240" w:lineRule="auto"/>
              <w:ind w:left="0"/>
              <w:rPr>
                <w:rFonts w:asciiTheme="majorHAnsi" w:hAnsiTheme="majorHAnsi" w:cstheme="majorBidi"/>
              </w:rPr>
            </w:pPr>
          </w:p>
          <w:p w14:paraId="2BDFE671" w14:textId="1B1F22F3" w:rsidR="00324D5D" w:rsidRPr="004C28AF" w:rsidRDefault="004C32B5" w:rsidP="004C28AF">
            <w:pPr>
              <w:spacing w:line="240" w:lineRule="auto"/>
              <w:rPr>
                <w:rFonts w:asciiTheme="majorHAnsi" w:hAnsiTheme="majorHAnsi" w:cstheme="majorBidi"/>
              </w:rPr>
            </w:pPr>
            <w:r w:rsidRPr="009D430E">
              <w:rPr>
                <w:rFonts w:asciiTheme="majorHAnsi" w:hAnsiTheme="majorHAnsi" w:cstheme="majorBidi"/>
              </w:rPr>
              <w:t xml:space="preserve">Erin </w:t>
            </w:r>
            <w:r w:rsidR="0088733E" w:rsidRPr="009D430E">
              <w:rPr>
                <w:rFonts w:asciiTheme="majorHAnsi" w:hAnsiTheme="majorHAnsi" w:cstheme="majorBidi"/>
              </w:rPr>
              <w:t xml:space="preserve">presented </w:t>
            </w:r>
            <w:r w:rsidRPr="16E6136C">
              <w:rPr>
                <w:rFonts w:asciiTheme="majorHAnsi" w:hAnsiTheme="majorHAnsi" w:cstheme="majorBidi"/>
              </w:rPr>
              <w:t>about</w:t>
            </w:r>
            <w:r w:rsidRPr="009D430E">
              <w:rPr>
                <w:rFonts w:asciiTheme="majorHAnsi" w:hAnsiTheme="majorHAnsi" w:cstheme="majorBidi"/>
              </w:rPr>
              <w:t xml:space="preserve"> the Community Engagement Policy review and </w:t>
            </w:r>
            <w:r w:rsidR="0088733E" w:rsidRPr="009D430E">
              <w:rPr>
                <w:rFonts w:asciiTheme="majorHAnsi" w:hAnsiTheme="majorHAnsi" w:cstheme="majorBidi"/>
              </w:rPr>
              <w:t>asked</w:t>
            </w:r>
            <w:r w:rsidRPr="009D430E">
              <w:rPr>
                <w:rFonts w:asciiTheme="majorHAnsi" w:hAnsiTheme="majorHAnsi" w:cstheme="majorBidi"/>
              </w:rPr>
              <w:t xml:space="preserve"> Youth Council</w:t>
            </w:r>
            <w:r w:rsidR="0088733E" w:rsidRPr="009D430E">
              <w:rPr>
                <w:rFonts w:asciiTheme="majorHAnsi" w:hAnsiTheme="majorHAnsi" w:cstheme="majorBidi"/>
              </w:rPr>
              <w:t xml:space="preserve"> members for their </w:t>
            </w:r>
            <w:r w:rsidRPr="009D430E">
              <w:rPr>
                <w:rFonts w:asciiTheme="majorHAnsi" w:hAnsiTheme="majorHAnsi" w:cstheme="majorBidi"/>
              </w:rPr>
              <w:t xml:space="preserve">ideas about how to best engage with young people. </w:t>
            </w:r>
          </w:p>
          <w:p w14:paraId="479857A4" w14:textId="77777777" w:rsidR="00324D5D" w:rsidRPr="00324D5D" w:rsidRDefault="00324D5D" w:rsidP="00324D5D">
            <w:pPr>
              <w:spacing w:line="240" w:lineRule="auto"/>
              <w:rPr>
                <w:rFonts w:asciiTheme="majorHAnsi" w:hAnsiTheme="majorHAnsi" w:cstheme="majorBidi"/>
              </w:rPr>
            </w:pPr>
          </w:p>
          <w:p w14:paraId="61424713" w14:textId="6C2F5B25" w:rsidR="009D430E" w:rsidRPr="009D430E" w:rsidRDefault="009D430E" w:rsidP="009D430E">
            <w:pPr>
              <w:spacing w:line="240" w:lineRule="auto"/>
              <w:rPr>
                <w:rFonts w:asciiTheme="majorHAnsi" w:hAnsiTheme="majorHAnsi" w:cstheme="majorBidi"/>
              </w:rPr>
            </w:pPr>
            <w:r w:rsidRPr="009D430E">
              <w:rPr>
                <w:rFonts w:asciiTheme="majorHAnsi" w:hAnsiTheme="majorHAnsi" w:cstheme="majorBidi"/>
              </w:rPr>
              <w:t>Key Ideas Shared:</w:t>
            </w:r>
          </w:p>
          <w:p w14:paraId="0B24D806" w14:textId="1DBBEA32"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Use eye-catching posters with bold fonts, a clear issue focus, and quick messaging</w:t>
            </w:r>
          </w:p>
          <w:p w14:paraId="0F322BB5" w14:textId="52F91EAE"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Include QR codes on materials to make them interactive and easy to access</w:t>
            </w:r>
          </w:p>
          <w:p w14:paraId="6EF0D3E1" w14:textId="59AE64FE"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Promote opportunities in high-traffic youth spaces such as:</w:t>
            </w:r>
          </w:p>
          <w:p w14:paraId="7EB0B174" w14:textId="62019CB7" w:rsidR="009D430E" w:rsidRPr="009D430E" w:rsidRDefault="009D430E" w:rsidP="009D430E">
            <w:pPr>
              <w:pStyle w:val="ListParagraph"/>
              <w:numPr>
                <w:ilvl w:val="0"/>
                <w:numId w:val="0"/>
              </w:numPr>
              <w:spacing w:line="240" w:lineRule="auto"/>
              <w:ind w:left="833"/>
              <w:rPr>
                <w:rFonts w:cstheme="majorBidi"/>
                <w:b w:val="0"/>
                <w:caps w:val="0"/>
                <w:color w:val="auto"/>
                <w:spacing w:val="0"/>
                <w:sz w:val="20"/>
              </w:rPr>
            </w:pPr>
            <w:r w:rsidRPr="009D430E">
              <w:rPr>
                <w:rFonts w:cstheme="majorBidi"/>
                <w:b w:val="0"/>
                <w:caps w:val="0"/>
                <w:color w:val="auto"/>
                <w:spacing w:val="0"/>
                <w:sz w:val="20"/>
              </w:rPr>
              <w:t>- School canteens</w:t>
            </w:r>
          </w:p>
          <w:p w14:paraId="6A90F4D8" w14:textId="77777777" w:rsidR="009D430E" w:rsidRPr="009D430E" w:rsidRDefault="009D430E" w:rsidP="009D430E">
            <w:pPr>
              <w:pStyle w:val="ListParagraph"/>
              <w:numPr>
                <w:ilvl w:val="0"/>
                <w:numId w:val="0"/>
              </w:numPr>
              <w:spacing w:line="240" w:lineRule="auto"/>
              <w:ind w:left="833"/>
              <w:rPr>
                <w:rFonts w:cstheme="majorBidi"/>
                <w:b w:val="0"/>
                <w:caps w:val="0"/>
                <w:color w:val="auto"/>
                <w:spacing w:val="0"/>
                <w:sz w:val="20"/>
              </w:rPr>
            </w:pPr>
            <w:r w:rsidRPr="009D430E">
              <w:rPr>
                <w:rFonts w:cstheme="majorBidi"/>
                <w:b w:val="0"/>
                <w:caps w:val="0"/>
                <w:color w:val="auto"/>
                <w:spacing w:val="0"/>
                <w:sz w:val="20"/>
              </w:rPr>
              <w:t>- Bus stops</w:t>
            </w:r>
          </w:p>
          <w:p w14:paraId="08FB8B14" w14:textId="6DC688FD" w:rsidR="009D430E" w:rsidRPr="009D430E" w:rsidRDefault="009D430E" w:rsidP="009D430E">
            <w:pPr>
              <w:pStyle w:val="ListParagraph"/>
              <w:numPr>
                <w:ilvl w:val="0"/>
                <w:numId w:val="0"/>
              </w:numPr>
              <w:spacing w:line="240" w:lineRule="auto"/>
              <w:ind w:left="833"/>
              <w:rPr>
                <w:rFonts w:cstheme="majorBidi"/>
                <w:b w:val="0"/>
                <w:caps w:val="0"/>
                <w:color w:val="auto"/>
                <w:spacing w:val="0"/>
                <w:sz w:val="20"/>
              </w:rPr>
            </w:pPr>
            <w:r w:rsidRPr="009D430E">
              <w:rPr>
                <w:rFonts w:cstheme="majorBidi"/>
                <w:b w:val="0"/>
                <w:caps w:val="0"/>
                <w:color w:val="auto"/>
                <w:spacing w:val="0"/>
                <w:sz w:val="20"/>
              </w:rPr>
              <w:t>- Bike racks</w:t>
            </w:r>
          </w:p>
          <w:p w14:paraId="3F1718C9" w14:textId="690B4318"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Make content relevant to young people, including clear benefits (e.g. “What’s in it for you?”)</w:t>
            </w:r>
          </w:p>
          <w:p w14:paraId="5A4284C5" w14:textId="020BC25D"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Ensure it’s clear that the feedback is Geelong-specific</w:t>
            </w:r>
          </w:p>
          <w:p w14:paraId="3D47E06A" w14:textId="2E0C9FFD"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Avoid generic handouts – focus on targeted and sustainable materials</w:t>
            </w:r>
          </w:p>
          <w:p w14:paraId="04CBA4D2" w14:textId="7EC5BEFD"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Attend youth events like music festivals (e.g. Electric Stardust) to engage directly</w:t>
            </w:r>
          </w:p>
          <w:p w14:paraId="004A96FC" w14:textId="6C8BF252"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Offer incentives to encourage participation (e.g. free Spotify Premium, large prizes like a holiday)</w:t>
            </w:r>
          </w:p>
          <w:p w14:paraId="2CDC9591" w14:textId="38EE7B61"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Focus on transparency by showing how youth feedback leads to real outcomes</w:t>
            </w:r>
          </w:p>
          <w:p w14:paraId="52510EDF" w14:textId="64091544" w:rsid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Encourage Councillors to actively engage with schools in their local wards</w:t>
            </w:r>
          </w:p>
          <w:p w14:paraId="3AE03C2E" w14:textId="77777777" w:rsidR="009D430E" w:rsidRPr="009D430E" w:rsidRDefault="009D430E" w:rsidP="009D430E">
            <w:pPr>
              <w:pStyle w:val="ListParagraph"/>
              <w:numPr>
                <w:ilvl w:val="0"/>
                <w:numId w:val="0"/>
              </w:numPr>
              <w:spacing w:line="240" w:lineRule="auto"/>
              <w:ind w:left="833"/>
              <w:rPr>
                <w:rFonts w:cstheme="majorBidi"/>
                <w:b w:val="0"/>
                <w:caps w:val="0"/>
                <w:color w:val="auto"/>
                <w:spacing w:val="0"/>
                <w:sz w:val="20"/>
              </w:rPr>
            </w:pPr>
          </w:p>
          <w:p w14:paraId="46475543" w14:textId="65831789" w:rsidR="009D430E" w:rsidRPr="009D430E" w:rsidRDefault="009D430E" w:rsidP="009D430E">
            <w:pPr>
              <w:spacing w:line="240" w:lineRule="auto"/>
              <w:ind w:left="0"/>
              <w:rPr>
                <w:rFonts w:asciiTheme="majorHAnsi" w:hAnsiTheme="majorHAnsi" w:cstheme="majorBidi"/>
              </w:rPr>
            </w:pPr>
            <w:r w:rsidRPr="009D430E">
              <w:rPr>
                <w:rFonts w:asciiTheme="majorHAnsi" w:hAnsiTheme="majorHAnsi" w:cstheme="majorBidi"/>
              </w:rPr>
              <w:t>Engaging Feedback Methods Suggested:</w:t>
            </w:r>
          </w:p>
          <w:p w14:paraId="19615A02" w14:textId="691941AD"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Multiple choice surveys with minimal open text</w:t>
            </w:r>
          </w:p>
          <w:p w14:paraId="524FE84D" w14:textId="1AC91971"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Likert scales, both online and in person</w:t>
            </w:r>
          </w:p>
          <w:p w14:paraId="47E4A610" w14:textId="197D5FF8"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Tactile voting tools (e.g. buttons, sticky dots, coins)</w:t>
            </w:r>
          </w:p>
          <w:p w14:paraId="4EFE4740" w14:textId="6CD7D49A"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In-person engagement in relevant locations (e.g. train stations, shops, schools)</w:t>
            </w:r>
          </w:p>
          <w:p w14:paraId="038EE7AF" w14:textId="4BF3724B" w:rsidR="009D430E" w:rsidRPr="009D430E" w:rsidRDefault="009D430E" w:rsidP="009D430E">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Use screens with live polls so young people can see how others have responded</w:t>
            </w:r>
          </w:p>
          <w:p w14:paraId="4BD0BB60" w14:textId="13747973" w:rsidR="00553610" w:rsidRPr="009D430E" w:rsidRDefault="009D430E" w:rsidP="00553610">
            <w:pPr>
              <w:pStyle w:val="ListParagraph"/>
              <w:numPr>
                <w:ilvl w:val="0"/>
                <w:numId w:val="33"/>
              </w:numPr>
              <w:spacing w:line="240" w:lineRule="auto"/>
              <w:rPr>
                <w:rFonts w:cstheme="majorBidi"/>
                <w:b w:val="0"/>
                <w:caps w:val="0"/>
                <w:color w:val="auto"/>
                <w:spacing w:val="0"/>
                <w:sz w:val="20"/>
              </w:rPr>
            </w:pPr>
            <w:r w:rsidRPr="009D430E">
              <w:rPr>
                <w:rFonts w:cstheme="majorBidi"/>
                <w:b w:val="0"/>
                <w:caps w:val="0"/>
                <w:color w:val="auto"/>
                <w:spacing w:val="0"/>
                <w:sz w:val="20"/>
              </w:rPr>
              <w:t>Run polls and surveys during school homeroom sessions</w:t>
            </w:r>
          </w:p>
        </w:tc>
      </w:tr>
    </w:tbl>
    <w:p w14:paraId="72C50996" w14:textId="3C8E4F9C" w:rsidR="00787BA0" w:rsidRPr="003628EA" w:rsidRDefault="00787BA0" w:rsidP="004C32B5">
      <w:pPr>
        <w:ind w:right="113"/>
        <w:rPr>
          <w:rFonts w:asciiTheme="majorHAnsi" w:hAnsiTheme="majorHAnsi" w:cstheme="majorHAnsi"/>
          <w:b/>
          <w:bCs/>
          <w:color w:val="8ACED7" w:themeColor="accent1"/>
        </w:rPr>
      </w:pPr>
    </w:p>
    <w:tbl>
      <w:tblPr>
        <w:tblStyle w:val="TableGrid"/>
        <w:tblW w:w="10777" w:type="dxa"/>
        <w:tblLook w:val="0620" w:firstRow="1" w:lastRow="0" w:firstColumn="0" w:lastColumn="0" w:noHBand="1" w:noVBand="1"/>
      </w:tblPr>
      <w:tblGrid>
        <w:gridCol w:w="10777"/>
      </w:tblGrid>
      <w:tr w:rsidR="00690751" w:rsidRPr="001D2BC4" w14:paraId="247ACC0E" w14:textId="77777777" w:rsidTr="00FE2B4F">
        <w:trPr>
          <w:cnfStyle w:val="100000000000" w:firstRow="1" w:lastRow="0" w:firstColumn="0" w:lastColumn="0" w:oddVBand="0" w:evenVBand="0" w:oddHBand="0" w:evenHBand="0" w:firstRowFirstColumn="0" w:firstRowLastColumn="0" w:lastRowFirstColumn="0" w:lastRowLastColumn="0"/>
        </w:trPr>
        <w:tc>
          <w:tcPr>
            <w:tcW w:w="10777" w:type="dxa"/>
          </w:tcPr>
          <w:p w14:paraId="250AA579" w14:textId="3257F30B" w:rsidR="00690751" w:rsidRPr="001D2BC4" w:rsidRDefault="00690751" w:rsidP="00FE2B4F">
            <w:pPr>
              <w:ind w:left="0"/>
              <w:rPr>
                <w:rFonts w:cstheme="majorHAnsi"/>
                <w:b w:val="0"/>
                <w:caps w:val="0"/>
                <w:sz w:val="20"/>
              </w:rPr>
            </w:pPr>
            <w:r>
              <w:rPr>
                <w:rFonts w:cstheme="majorHAnsi"/>
                <w:b w:val="0"/>
                <w:caps w:val="0"/>
                <w:sz w:val="20"/>
              </w:rPr>
              <w:t xml:space="preserve">6. </w:t>
            </w:r>
            <w:r w:rsidRPr="001D2BC4">
              <w:rPr>
                <w:rFonts w:cstheme="majorHAnsi"/>
                <w:b w:val="0"/>
                <w:caps w:val="0"/>
                <w:sz w:val="20"/>
              </w:rPr>
              <w:t xml:space="preserve"> Updates </w:t>
            </w:r>
          </w:p>
        </w:tc>
      </w:tr>
      <w:tr w:rsidR="00690751" w:rsidRPr="001D2BC4" w14:paraId="1DA46131" w14:textId="77777777" w:rsidTr="00B0452C">
        <w:trPr>
          <w:trHeight w:val="977"/>
        </w:trPr>
        <w:tc>
          <w:tcPr>
            <w:tcW w:w="10777" w:type="dxa"/>
          </w:tcPr>
          <w:p w14:paraId="4E7590C8" w14:textId="6B068969" w:rsidR="00B953B0" w:rsidRPr="00B27C98" w:rsidRDefault="000F0E10" w:rsidP="004B2CAD">
            <w:pPr>
              <w:pStyle w:val="BodyText"/>
              <w:spacing w:before="0" w:after="0"/>
              <w:rPr>
                <w:rFonts w:asciiTheme="majorHAnsi" w:hAnsiTheme="majorHAnsi" w:cstheme="majorBidi"/>
                <w:b/>
                <w:bCs/>
                <w:highlight w:val="yellow"/>
              </w:rPr>
            </w:pPr>
            <w:r w:rsidRPr="00B27C98">
              <w:rPr>
                <w:rFonts w:asciiTheme="majorHAnsi" w:hAnsiTheme="majorHAnsi" w:cstheme="majorHAnsi"/>
                <w:b/>
                <w:bCs/>
              </w:rPr>
              <w:t xml:space="preserve">6.1. The Nest Reference Group meeting – </w:t>
            </w:r>
            <w:r w:rsidR="00830DAD" w:rsidRPr="00B27C98">
              <w:rPr>
                <w:rFonts w:asciiTheme="majorHAnsi" w:hAnsiTheme="majorHAnsi" w:cstheme="majorHAnsi"/>
                <w:b/>
                <w:bCs/>
              </w:rPr>
              <w:t>1 July.</w:t>
            </w:r>
          </w:p>
          <w:p w14:paraId="77744D38" w14:textId="585C6D70" w:rsidR="34537674" w:rsidRDefault="00B27C98" w:rsidP="34537674">
            <w:pPr>
              <w:pStyle w:val="BodyText"/>
              <w:spacing w:before="0"/>
              <w:rPr>
                <w:rFonts w:asciiTheme="majorHAnsi" w:hAnsiTheme="majorHAnsi" w:cstheme="majorBidi"/>
              </w:rPr>
            </w:pPr>
            <w:r>
              <w:rPr>
                <w:rFonts w:asciiTheme="majorHAnsi" w:hAnsiTheme="majorHAnsi" w:cstheme="majorBidi"/>
              </w:rPr>
              <w:t xml:space="preserve">Not discussed. </w:t>
            </w:r>
          </w:p>
          <w:p w14:paraId="4836ED85" w14:textId="6ED595D5" w:rsidR="00950E22" w:rsidRPr="00063330" w:rsidRDefault="00276F50" w:rsidP="004B2CAD">
            <w:pPr>
              <w:pStyle w:val="BodyText"/>
              <w:spacing w:before="0" w:after="0"/>
              <w:rPr>
                <w:rFonts w:asciiTheme="majorHAnsi" w:hAnsiTheme="majorHAnsi" w:cstheme="majorHAnsi"/>
                <w:b/>
                <w:bCs/>
                <w:highlight w:val="yellow"/>
              </w:rPr>
            </w:pPr>
            <w:r w:rsidRPr="00063330">
              <w:rPr>
                <w:rFonts w:asciiTheme="majorHAnsi" w:hAnsiTheme="majorHAnsi" w:cstheme="majorHAnsi"/>
                <w:b/>
                <w:bCs/>
              </w:rPr>
              <w:t xml:space="preserve">6.2. </w:t>
            </w:r>
            <w:r w:rsidR="00950E22" w:rsidRPr="00063330">
              <w:rPr>
                <w:rFonts w:asciiTheme="majorHAnsi" w:hAnsiTheme="majorHAnsi" w:cstheme="majorHAnsi"/>
                <w:b/>
                <w:bCs/>
              </w:rPr>
              <w:t xml:space="preserve">Public speaking workshop </w:t>
            </w:r>
            <w:r w:rsidR="00AE4125" w:rsidRPr="00063330">
              <w:rPr>
                <w:rFonts w:asciiTheme="majorHAnsi" w:hAnsiTheme="majorHAnsi" w:cstheme="majorHAnsi"/>
                <w:b/>
                <w:bCs/>
              </w:rPr>
              <w:t>–</w:t>
            </w:r>
            <w:r w:rsidR="00950E22" w:rsidRPr="00063330">
              <w:rPr>
                <w:rFonts w:asciiTheme="majorHAnsi" w:hAnsiTheme="majorHAnsi" w:cstheme="majorHAnsi"/>
                <w:b/>
                <w:bCs/>
              </w:rPr>
              <w:t xml:space="preserve"> </w:t>
            </w:r>
            <w:r w:rsidR="00AE4125" w:rsidRPr="00063330">
              <w:rPr>
                <w:rFonts w:asciiTheme="majorHAnsi" w:hAnsiTheme="majorHAnsi" w:cstheme="majorHAnsi"/>
                <w:b/>
                <w:bCs/>
              </w:rPr>
              <w:t>5 July.</w:t>
            </w:r>
          </w:p>
          <w:p w14:paraId="73B6BFAC" w14:textId="5DB403D3" w:rsidR="34537674" w:rsidRDefault="00063330" w:rsidP="34537674">
            <w:pPr>
              <w:pStyle w:val="BodyText"/>
              <w:spacing w:before="0"/>
              <w:rPr>
                <w:rFonts w:asciiTheme="majorHAnsi" w:hAnsiTheme="majorHAnsi" w:cstheme="majorBidi"/>
              </w:rPr>
            </w:pPr>
            <w:r>
              <w:rPr>
                <w:rFonts w:asciiTheme="majorHAnsi" w:hAnsiTheme="majorHAnsi" w:cstheme="majorBidi"/>
              </w:rPr>
              <w:t xml:space="preserve">Summary provided. Included that </w:t>
            </w:r>
            <w:r w:rsidRPr="00063330">
              <w:rPr>
                <w:rFonts w:asciiTheme="majorHAnsi" w:hAnsiTheme="majorHAnsi" w:cstheme="majorBidi"/>
              </w:rPr>
              <w:t>the workshop covered emotional intelligence, strategies for managing nerves, and practical speaking activities.</w:t>
            </w:r>
          </w:p>
          <w:p w14:paraId="51AF7792" w14:textId="5383C95B" w:rsidR="00670398" w:rsidRPr="00063330" w:rsidRDefault="00670398" w:rsidP="004B2CAD">
            <w:pPr>
              <w:pStyle w:val="BodyText"/>
              <w:spacing w:before="0" w:after="0"/>
              <w:rPr>
                <w:rFonts w:asciiTheme="majorHAnsi" w:hAnsiTheme="majorHAnsi" w:cstheme="majorHAnsi"/>
                <w:b/>
                <w:bCs/>
              </w:rPr>
            </w:pPr>
            <w:r w:rsidRPr="00063330">
              <w:rPr>
                <w:rFonts w:asciiTheme="majorHAnsi" w:hAnsiTheme="majorHAnsi" w:cstheme="majorHAnsi"/>
                <w:b/>
                <w:bCs/>
              </w:rPr>
              <w:t xml:space="preserve">6.3. </w:t>
            </w:r>
            <w:r w:rsidR="00AE4125" w:rsidRPr="00063330">
              <w:rPr>
                <w:rFonts w:asciiTheme="majorHAnsi" w:hAnsiTheme="majorHAnsi" w:cstheme="majorHAnsi"/>
                <w:b/>
                <w:bCs/>
              </w:rPr>
              <w:t xml:space="preserve">Geelong Nature Festival Mega Drop In – </w:t>
            </w:r>
            <w:r w:rsidR="000E2BCA" w:rsidRPr="00063330">
              <w:rPr>
                <w:rFonts w:asciiTheme="majorHAnsi" w:hAnsiTheme="majorHAnsi" w:cstheme="majorHAnsi"/>
                <w:b/>
                <w:bCs/>
              </w:rPr>
              <w:t>14</w:t>
            </w:r>
            <w:r w:rsidR="00AE4125" w:rsidRPr="00063330">
              <w:rPr>
                <w:rFonts w:asciiTheme="majorHAnsi" w:hAnsiTheme="majorHAnsi" w:cstheme="majorHAnsi"/>
                <w:b/>
                <w:bCs/>
              </w:rPr>
              <w:t xml:space="preserve"> July.</w:t>
            </w:r>
          </w:p>
          <w:p w14:paraId="605940D4" w14:textId="7F66410A" w:rsidR="0025766C" w:rsidRDefault="005362B5" w:rsidP="0025766C">
            <w:pPr>
              <w:pStyle w:val="BodyText"/>
              <w:spacing w:before="0"/>
              <w:rPr>
                <w:rFonts w:asciiTheme="majorHAnsi" w:hAnsiTheme="majorHAnsi" w:cstheme="majorBidi"/>
              </w:rPr>
            </w:pPr>
            <w:r>
              <w:rPr>
                <w:rFonts w:asciiTheme="majorHAnsi" w:hAnsiTheme="majorHAnsi" w:cstheme="majorBidi"/>
              </w:rPr>
              <w:t xml:space="preserve">Successful event. Youth Council members facilitated trivia which engaged about 10 young people. They also had the opportunity to interact with insects from Bug Blitz. </w:t>
            </w:r>
          </w:p>
          <w:p w14:paraId="538B0AEF" w14:textId="676BADCE" w:rsidR="00670398" w:rsidRPr="00BA60EE" w:rsidRDefault="00670398" w:rsidP="004B2CAD">
            <w:pPr>
              <w:pStyle w:val="BodyText"/>
              <w:spacing w:before="0" w:after="0"/>
              <w:rPr>
                <w:rFonts w:asciiTheme="majorHAnsi" w:hAnsiTheme="majorHAnsi" w:cstheme="majorHAnsi"/>
                <w:b/>
                <w:bCs/>
              </w:rPr>
            </w:pPr>
            <w:r w:rsidRPr="00BA60EE">
              <w:rPr>
                <w:rFonts w:asciiTheme="majorHAnsi" w:hAnsiTheme="majorHAnsi" w:cstheme="majorHAnsi"/>
                <w:b/>
                <w:bCs/>
              </w:rPr>
              <w:t xml:space="preserve">6.4. </w:t>
            </w:r>
            <w:r w:rsidR="00AB651D" w:rsidRPr="00BA60EE">
              <w:rPr>
                <w:rFonts w:asciiTheme="majorHAnsi" w:hAnsiTheme="majorHAnsi" w:cstheme="majorHAnsi"/>
                <w:b/>
                <w:bCs/>
              </w:rPr>
              <w:t xml:space="preserve">2026 Youth Council Nominations and Council Plan promotion – audio recording and filming </w:t>
            </w:r>
          </w:p>
          <w:p w14:paraId="20E59B35" w14:textId="3475B224" w:rsidR="0083035F" w:rsidRDefault="0083035F" w:rsidP="0083035F">
            <w:pPr>
              <w:pStyle w:val="BodyText"/>
              <w:rPr>
                <w:rFonts w:asciiTheme="majorHAnsi" w:hAnsiTheme="majorHAnsi" w:cstheme="majorBidi"/>
              </w:rPr>
            </w:pPr>
            <w:r>
              <w:rPr>
                <w:rFonts w:asciiTheme="majorHAnsi" w:hAnsiTheme="majorHAnsi" w:cstheme="majorBidi"/>
              </w:rPr>
              <w:t>A Youth Council member</w:t>
            </w:r>
            <w:r w:rsidR="00BA60EE" w:rsidRPr="00BA60EE">
              <w:rPr>
                <w:rFonts w:asciiTheme="majorHAnsi" w:hAnsiTheme="majorHAnsi" w:cstheme="majorBidi"/>
              </w:rPr>
              <w:t xml:space="preserve"> provided an overview of the filming</w:t>
            </w:r>
            <w:r>
              <w:rPr>
                <w:rFonts w:asciiTheme="majorHAnsi" w:hAnsiTheme="majorHAnsi" w:cstheme="majorBidi"/>
              </w:rPr>
              <w:t xml:space="preserve"> and audio</w:t>
            </w:r>
            <w:r w:rsidR="00BA60EE" w:rsidRPr="00BA60EE">
              <w:rPr>
                <w:rFonts w:asciiTheme="majorHAnsi" w:hAnsiTheme="majorHAnsi" w:cstheme="majorBidi"/>
              </w:rPr>
              <w:t xml:space="preserve"> experience</w:t>
            </w:r>
            <w:r>
              <w:rPr>
                <w:rFonts w:asciiTheme="majorHAnsi" w:hAnsiTheme="majorHAnsi" w:cstheme="majorBidi"/>
              </w:rPr>
              <w:t xml:space="preserve">. </w:t>
            </w:r>
            <w:r w:rsidR="00BA60EE" w:rsidRPr="00BA60EE">
              <w:rPr>
                <w:rFonts w:asciiTheme="majorHAnsi" w:hAnsiTheme="majorHAnsi" w:cstheme="majorBidi"/>
              </w:rPr>
              <w:t xml:space="preserve">Zoe advised the video will be premiered at the Council </w:t>
            </w:r>
            <w:r>
              <w:rPr>
                <w:rFonts w:asciiTheme="majorHAnsi" w:hAnsiTheme="majorHAnsi" w:cstheme="majorBidi"/>
              </w:rPr>
              <w:t xml:space="preserve">Plan launch and played the recordings for the group. </w:t>
            </w:r>
            <w:r w:rsidR="00BA60EE" w:rsidRPr="00BA60EE">
              <w:rPr>
                <w:rFonts w:asciiTheme="majorHAnsi" w:hAnsiTheme="majorHAnsi" w:cstheme="majorBidi"/>
              </w:rPr>
              <w:t xml:space="preserve"> </w:t>
            </w:r>
          </w:p>
          <w:p w14:paraId="3AEAF350" w14:textId="77F8DA8F" w:rsidR="00FB331D" w:rsidRPr="00B5551A" w:rsidRDefault="00670398" w:rsidP="004B2CAD">
            <w:pPr>
              <w:pStyle w:val="BodyText"/>
              <w:spacing w:after="0"/>
              <w:rPr>
                <w:rFonts w:asciiTheme="majorHAnsi" w:hAnsiTheme="majorHAnsi" w:cstheme="majorHAnsi"/>
                <w:b/>
                <w:bCs/>
              </w:rPr>
            </w:pPr>
            <w:r w:rsidRPr="00B5551A">
              <w:rPr>
                <w:rFonts w:asciiTheme="majorHAnsi" w:hAnsiTheme="majorHAnsi" w:cstheme="majorHAnsi"/>
                <w:b/>
                <w:bCs/>
              </w:rPr>
              <w:t xml:space="preserve">6.5. </w:t>
            </w:r>
            <w:r w:rsidR="00997D9F" w:rsidRPr="00B5551A">
              <w:rPr>
                <w:rFonts w:asciiTheme="majorHAnsi" w:hAnsiTheme="majorHAnsi" w:cstheme="majorHAnsi"/>
                <w:b/>
                <w:bCs/>
              </w:rPr>
              <w:t xml:space="preserve">Citizenship Ceremony attendance opportunities </w:t>
            </w:r>
          </w:p>
          <w:p w14:paraId="4FEF8D70" w14:textId="62E1EEB7" w:rsidR="00D07C3E" w:rsidRPr="00D07C3E" w:rsidRDefault="00D07C3E" w:rsidP="00D07C3E">
            <w:pPr>
              <w:pStyle w:val="BodyText"/>
              <w:rPr>
                <w:rFonts w:asciiTheme="majorHAnsi" w:hAnsiTheme="majorHAnsi" w:cstheme="majorBidi"/>
              </w:rPr>
            </w:pPr>
            <w:r w:rsidRPr="00D07C3E">
              <w:rPr>
                <w:rFonts w:asciiTheme="majorHAnsi" w:hAnsiTheme="majorHAnsi" w:cstheme="majorBidi"/>
              </w:rPr>
              <w:t>Zoe invited expressions of interest from the group to attend one of the remaining Citizenship Ceremonies hosted by the City of Greater Geelong. Youth Council members may attend as guests or potentially take on a formal role during the event.</w:t>
            </w:r>
          </w:p>
          <w:p w14:paraId="3411EA37" w14:textId="77777777" w:rsidR="00D07C3E" w:rsidRPr="00D07C3E" w:rsidRDefault="00D07C3E" w:rsidP="004B2CAD">
            <w:pPr>
              <w:pStyle w:val="BodyText"/>
              <w:spacing w:after="0"/>
              <w:rPr>
                <w:rFonts w:asciiTheme="majorHAnsi" w:hAnsiTheme="majorHAnsi" w:cstheme="majorBidi"/>
              </w:rPr>
            </w:pPr>
            <w:r w:rsidRPr="00D07C3E">
              <w:rPr>
                <w:rFonts w:asciiTheme="majorHAnsi" w:hAnsiTheme="majorHAnsi" w:cstheme="majorBidi"/>
              </w:rPr>
              <w:t>The following members expressed interest:</w:t>
            </w:r>
          </w:p>
          <w:p w14:paraId="418EA771" w14:textId="3CDB93CC" w:rsidR="00D07C3E" w:rsidRPr="00D07C3E" w:rsidRDefault="00D07C3E" w:rsidP="00D07C3E">
            <w:pPr>
              <w:pStyle w:val="BodyText"/>
              <w:rPr>
                <w:rFonts w:asciiTheme="majorHAnsi" w:hAnsiTheme="majorHAnsi" w:cstheme="majorBidi"/>
              </w:rPr>
            </w:pPr>
            <w:r w:rsidRPr="00D07C3E">
              <w:rPr>
                <w:rFonts w:asciiTheme="majorHAnsi" w:hAnsiTheme="majorHAnsi" w:cstheme="majorBidi"/>
              </w:rPr>
              <w:t>Ayush, Alanah, Archie, Bella, Codey, John, Lola, Mohammad, Sarah.</w:t>
            </w:r>
          </w:p>
          <w:p w14:paraId="69E6CD2F" w14:textId="77777777" w:rsidR="00D07C3E" w:rsidRDefault="00D07C3E" w:rsidP="00D07C3E">
            <w:pPr>
              <w:pStyle w:val="BodyText"/>
              <w:spacing w:before="0"/>
              <w:rPr>
                <w:rFonts w:asciiTheme="majorHAnsi" w:hAnsiTheme="majorHAnsi" w:cstheme="majorBidi"/>
              </w:rPr>
            </w:pPr>
            <w:r w:rsidRPr="00D07C3E">
              <w:rPr>
                <w:rFonts w:asciiTheme="majorHAnsi" w:hAnsiTheme="majorHAnsi" w:cstheme="majorBidi"/>
              </w:rPr>
              <w:lastRenderedPageBreak/>
              <w:t>Zoe will provide further information to these members.</w:t>
            </w:r>
          </w:p>
          <w:p w14:paraId="41422213" w14:textId="107E9563" w:rsidR="00670398" w:rsidRPr="00DB6B5D" w:rsidRDefault="00670398" w:rsidP="004B2CAD">
            <w:pPr>
              <w:pStyle w:val="BodyText"/>
              <w:spacing w:before="0" w:after="0"/>
              <w:rPr>
                <w:rFonts w:asciiTheme="majorHAnsi" w:hAnsiTheme="majorHAnsi" w:cstheme="majorHAnsi"/>
                <w:b/>
                <w:bCs/>
              </w:rPr>
            </w:pPr>
            <w:r w:rsidRPr="00DB6B5D">
              <w:rPr>
                <w:rFonts w:asciiTheme="majorHAnsi" w:hAnsiTheme="majorHAnsi" w:cstheme="majorHAnsi"/>
                <w:b/>
                <w:bCs/>
              </w:rPr>
              <w:t>6.</w:t>
            </w:r>
            <w:r w:rsidR="00FB331D" w:rsidRPr="00DB6B5D">
              <w:rPr>
                <w:rFonts w:asciiTheme="majorHAnsi" w:hAnsiTheme="majorHAnsi" w:cstheme="majorHAnsi"/>
                <w:b/>
                <w:bCs/>
              </w:rPr>
              <w:t>6</w:t>
            </w:r>
            <w:r w:rsidRPr="00DB6B5D">
              <w:rPr>
                <w:rFonts w:asciiTheme="majorHAnsi" w:hAnsiTheme="majorHAnsi" w:cstheme="majorHAnsi"/>
                <w:b/>
                <w:bCs/>
              </w:rPr>
              <w:t xml:space="preserve">. </w:t>
            </w:r>
            <w:r w:rsidR="00FB331D" w:rsidRPr="00DB6B5D">
              <w:rPr>
                <w:rFonts w:asciiTheme="majorHAnsi" w:hAnsiTheme="majorHAnsi" w:cstheme="majorHAnsi"/>
                <w:b/>
                <w:bCs/>
              </w:rPr>
              <w:t xml:space="preserve">Youth Council report to Council </w:t>
            </w:r>
          </w:p>
          <w:p w14:paraId="40265902" w14:textId="09F6D6CE" w:rsidR="3B8BBB53" w:rsidRDefault="004B2B60" w:rsidP="414807CE">
            <w:pPr>
              <w:pStyle w:val="BodyText"/>
              <w:spacing w:before="0"/>
              <w:rPr>
                <w:rFonts w:asciiTheme="majorHAnsi" w:hAnsiTheme="majorHAnsi" w:cstheme="majorBidi"/>
              </w:rPr>
            </w:pPr>
            <w:r>
              <w:rPr>
                <w:rFonts w:asciiTheme="majorHAnsi" w:hAnsiTheme="majorHAnsi" w:cstheme="majorBidi"/>
              </w:rPr>
              <w:t>Youth Council report</w:t>
            </w:r>
            <w:r w:rsidR="00973545">
              <w:rPr>
                <w:rFonts w:asciiTheme="majorHAnsi" w:hAnsiTheme="majorHAnsi" w:cstheme="majorBidi"/>
              </w:rPr>
              <w:t xml:space="preserve"> to Council will be presented </w:t>
            </w:r>
            <w:r>
              <w:rPr>
                <w:rFonts w:asciiTheme="majorHAnsi" w:hAnsiTheme="majorHAnsi" w:cstheme="majorBidi"/>
              </w:rPr>
              <w:t xml:space="preserve">by the Junior Mayor </w:t>
            </w:r>
            <w:r w:rsidR="00973545">
              <w:rPr>
                <w:rFonts w:asciiTheme="majorHAnsi" w:hAnsiTheme="majorHAnsi" w:cstheme="majorBidi"/>
              </w:rPr>
              <w:t>on Tuesday 2</w:t>
            </w:r>
            <w:r w:rsidR="004A278C">
              <w:rPr>
                <w:rFonts w:asciiTheme="majorHAnsi" w:hAnsiTheme="majorHAnsi" w:cstheme="majorBidi"/>
              </w:rPr>
              <w:t xml:space="preserve">6 August and members are all encouraged to attend. The meeting will run from 6pm with the Youth Council report generally presented between 6:30 </w:t>
            </w:r>
            <w:r w:rsidR="00464F65">
              <w:rPr>
                <w:rFonts w:asciiTheme="majorHAnsi" w:hAnsiTheme="majorHAnsi" w:cstheme="majorBidi"/>
              </w:rPr>
              <w:t>–</w:t>
            </w:r>
            <w:r w:rsidR="004A278C">
              <w:rPr>
                <w:rFonts w:asciiTheme="majorHAnsi" w:hAnsiTheme="majorHAnsi" w:cstheme="majorBidi"/>
              </w:rPr>
              <w:t xml:space="preserve"> 7</w:t>
            </w:r>
            <w:r w:rsidR="00464F65">
              <w:rPr>
                <w:rFonts w:asciiTheme="majorHAnsi" w:hAnsiTheme="majorHAnsi" w:cstheme="majorBidi"/>
              </w:rPr>
              <w:t xml:space="preserve">pm. </w:t>
            </w:r>
          </w:p>
          <w:p w14:paraId="4F19AEA7" w14:textId="02FE8BB7" w:rsidR="00464F65" w:rsidRDefault="00464F65" w:rsidP="414807CE">
            <w:pPr>
              <w:pStyle w:val="BodyText"/>
              <w:spacing w:before="0"/>
              <w:rPr>
                <w:rFonts w:asciiTheme="majorHAnsi" w:hAnsiTheme="majorHAnsi" w:cstheme="majorBidi"/>
              </w:rPr>
            </w:pPr>
            <w:r w:rsidRPr="00464F65">
              <w:rPr>
                <w:rFonts w:asciiTheme="majorHAnsi" w:hAnsiTheme="majorHAnsi" w:cstheme="majorBidi"/>
              </w:rPr>
              <w:t xml:space="preserve">Due to time constraints, a printed copy of the Council report was provided for members to take home. Everyone is encouraged to read it </w:t>
            </w:r>
            <w:r>
              <w:rPr>
                <w:rFonts w:asciiTheme="majorHAnsi" w:hAnsiTheme="majorHAnsi" w:cstheme="majorBidi"/>
              </w:rPr>
              <w:t xml:space="preserve">in their own time. </w:t>
            </w:r>
          </w:p>
          <w:p w14:paraId="6DEA116F" w14:textId="175B2D9C" w:rsidR="00AA166F" w:rsidRPr="00464F65" w:rsidRDefault="00670398" w:rsidP="004B2CAD">
            <w:pPr>
              <w:pStyle w:val="BodyText"/>
              <w:spacing w:before="0" w:after="0"/>
              <w:rPr>
                <w:rFonts w:asciiTheme="majorHAnsi" w:hAnsiTheme="majorHAnsi" w:cstheme="majorHAnsi"/>
                <w:b/>
                <w:bCs/>
              </w:rPr>
            </w:pPr>
            <w:r w:rsidRPr="00464F65">
              <w:rPr>
                <w:rFonts w:asciiTheme="majorHAnsi" w:hAnsiTheme="majorHAnsi" w:cstheme="majorHAnsi"/>
                <w:b/>
                <w:bCs/>
              </w:rPr>
              <w:t>6.</w:t>
            </w:r>
            <w:r w:rsidR="00464F65" w:rsidRPr="00464F65">
              <w:rPr>
                <w:rFonts w:asciiTheme="majorHAnsi" w:hAnsiTheme="majorHAnsi" w:cstheme="majorHAnsi"/>
                <w:b/>
                <w:bCs/>
              </w:rPr>
              <w:t>7</w:t>
            </w:r>
            <w:r w:rsidRPr="00464F65">
              <w:rPr>
                <w:rFonts w:asciiTheme="majorHAnsi" w:hAnsiTheme="majorHAnsi" w:cstheme="majorHAnsi"/>
                <w:b/>
                <w:bCs/>
              </w:rPr>
              <w:t xml:space="preserve">. </w:t>
            </w:r>
            <w:r w:rsidR="00AD748F" w:rsidRPr="00464F65">
              <w:rPr>
                <w:rFonts w:asciiTheme="majorHAnsi" w:hAnsiTheme="majorHAnsi" w:cstheme="majorHAnsi"/>
                <w:b/>
                <w:bCs/>
              </w:rPr>
              <w:t xml:space="preserve">Youth Awards </w:t>
            </w:r>
          </w:p>
          <w:p w14:paraId="139BA603" w14:textId="77777777" w:rsidR="00464F65" w:rsidRDefault="00464F65" w:rsidP="00601AE3">
            <w:pPr>
              <w:pStyle w:val="BodyText"/>
              <w:spacing w:before="0"/>
              <w:rPr>
                <w:rFonts w:asciiTheme="majorHAnsi" w:hAnsiTheme="majorHAnsi" w:cstheme="majorBidi"/>
              </w:rPr>
            </w:pPr>
            <w:r w:rsidRPr="00464F65">
              <w:rPr>
                <w:rFonts w:asciiTheme="majorHAnsi" w:hAnsiTheme="majorHAnsi" w:cstheme="majorBidi"/>
              </w:rPr>
              <w:t>Nominations have now closed, with a record 190 submissions received. The judging panel will meet over the next week and a half. The Youth Awards night will be held on 5 September.</w:t>
            </w:r>
          </w:p>
          <w:p w14:paraId="057ADF27" w14:textId="5DAEBD29" w:rsidR="00B0452C" w:rsidRPr="0003215A" w:rsidRDefault="00B0452C" w:rsidP="004B2CAD">
            <w:pPr>
              <w:pStyle w:val="BodyText"/>
              <w:spacing w:before="0" w:after="0"/>
              <w:rPr>
                <w:rFonts w:asciiTheme="majorHAnsi" w:hAnsiTheme="majorHAnsi" w:cstheme="majorHAnsi"/>
                <w:b/>
                <w:bCs/>
              </w:rPr>
            </w:pPr>
            <w:r w:rsidRPr="0003215A">
              <w:rPr>
                <w:rFonts w:asciiTheme="majorHAnsi" w:hAnsiTheme="majorHAnsi" w:cstheme="majorHAnsi"/>
                <w:b/>
                <w:bCs/>
              </w:rPr>
              <w:t>6.8. Social Inclusion Action Group</w:t>
            </w:r>
          </w:p>
          <w:p w14:paraId="586277DA" w14:textId="7DCC8E1A" w:rsidR="0003215A" w:rsidRDefault="0003215A" w:rsidP="00601AE3">
            <w:pPr>
              <w:pStyle w:val="BodyText"/>
              <w:spacing w:before="0"/>
              <w:rPr>
                <w:rFonts w:asciiTheme="majorHAnsi" w:hAnsiTheme="majorHAnsi" w:cstheme="majorBidi"/>
              </w:rPr>
            </w:pPr>
            <w:r w:rsidRPr="0003215A">
              <w:rPr>
                <w:rFonts w:asciiTheme="majorHAnsi" w:hAnsiTheme="majorHAnsi" w:cstheme="majorBidi"/>
              </w:rPr>
              <w:t xml:space="preserve">Community members aged 16 and over are invited to participate in a new action group focused on mental health and loneliness. Monthly meetings begin in December, with training and reimbursement available. </w:t>
            </w:r>
            <w:r>
              <w:rPr>
                <w:rFonts w:asciiTheme="majorHAnsi" w:hAnsiTheme="majorHAnsi" w:cstheme="majorBidi"/>
              </w:rPr>
              <w:t xml:space="preserve">Members encouraged to take home brochure if they would like to submit an EOI or share with their networks. </w:t>
            </w:r>
          </w:p>
          <w:p w14:paraId="47C2D54E" w14:textId="5AF3DC97" w:rsidR="00B0452C" w:rsidRPr="0003215A" w:rsidRDefault="00B0452C" w:rsidP="004B2CAD">
            <w:pPr>
              <w:pStyle w:val="BodyText"/>
              <w:spacing w:before="0" w:after="0"/>
              <w:rPr>
                <w:rFonts w:asciiTheme="majorHAnsi" w:hAnsiTheme="majorHAnsi" w:cstheme="majorHAnsi"/>
                <w:b/>
                <w:bCs/>
              </w:rPr>
            </w:pPr>
            <w:r w:rsidRPr="0003215A">
              <w:rPr>
                <w:rFonts w:asciiTheme="majorHAnsi" w:hAnsiTheme="majorHAnsi" w:cstheme="majorHAnsi"/>
                <w:b/>
                <w:bCs/>
              </w:rPr>
              <w:t xml:space="preserve">6.9. </w:t>
            </w:r>
            <w:r w:rsidR="005F10F3" w:rsidRPr="0003215A">
              <w:rPr>
                <w:rFonts w:asciiTheme="majorHAnsi" w:hAnsiTheme="majorHAnsi" w:cstheme="majorHAnsi"/>
                <w:b/>
                <w:bCs/>
              </w:rPr>
              <w:t>Youth Council Charter reflection and r</w:t>
            </w:r>
            <w:r w:rsidRPr="0003215A">
              <w:rPr>
                <w:rFonts w:asciiTheme="majorHAnsi" w:hAnsiTheme="majorHAnsi" w:cstheme="majorHAnsi"/>
                <w:b/>
                <w:bCs/>
              </w:rPr>
              <w:t>eminder about communication expectations</w:t>
            </w:r>
          </w:p>
          <w:p w14:paraId="66CEDF0C" w14:textId="77777777" w:rsidR="004B2CAD" w:rsidRDefault="004B2CAD" w:rsidP="00601AE3">
            <w:pPr>
              <w:pStyle w:val="BodyText"/>
              <w:spacing w:before="0"/>
              <w:rPr>
                <w:rFonts w:asciiTheme="majorHAnsi" w:hAnsiTheme="majorHAnsi" w:cstheme="majorBidi"/>
              </w:rPr>
            </w:pPr>
            <w:r w:rsidRPr="004B2CAD">
              <w:rPr>
                <w:rFonts w:asciiTheme="majorHAnsi" w:hAnsiTheme="majorHAnsi" w:cstheme="majorBidi"/>
              </w:rPr>
              <w:t>Members were reminded to read and acknowledge communications, particularly for planning purposes.</w:t>
            </w:r>
          </w:p>
          <w:p w14:paraId="75DC08E1" w14:textId="77777777" w:rsidR="004B2CAD" w:rsidRPr="004B2CAD" w:rsidRDefault="00F002F8" w:rsidP="004B2CAD">
            <w:pPr>
              <w:pStyle w:val="BodyText"/>
              <w:spacing w:before="0" w:after="0"/>
              <w:rPr>
                <w:rFonts w:asciiTheme="majorHAnsi" w:hAnsiTheme="majorHAnsi" w:cstheme="majorHAnsi"/>
                <w:b/>
                <w:bCs/>
              </w:rPr>
            </w:pPr>
            <w:r w:rsidRPr="004B2CAD">
              <w:rPr>
                <w:rFonts w:asciiTheme="majorHAnsi" w:hAnsiTheme="majorHAnsi" w:cstheme="majorHAnsi"/>
                <w:b/>
                <w:bCs/>
              </w:rPr>
              <w:t xml:space="preserve">6.10. Zoe annual leave – 7 – 14 August. </w:t>
            </w:r>
          </w:p>
          <w:p w14:paraId="044D1ED4" w14:textId="16E3BCC7" w:rsidR="00F002F8" w:rsidRPr="00AF4F11" w:rsidRDefault="00F002F8" w:rsidP="00601AE3">
            <w:pPr>
              <w:pStyle w:val="BodyText"/>
              <w:spacing w:before="0"/>
              <w:rPr>
                <w:rFonts w:asciiTheme="majorHAnsi" w:hAnsiTheme="majorHAnsi" w:cstheme="majorHAnsi"/>
              </w:rPr>
            </w:pPr>
            <w:r>
              <w:rPr>
                <w:rFonts w:asciiTheme="majorHAnsi" w:hAnsiTheme="majorHAnsi" w:cstheme="majorHAnsi"/>
              </w:rPr>
              <w:t>Contact Greg if need anything during that time</w:t>
            </w:r>
            <w:r w:rsidR="00AE7E8C">
              <w:rPr>
                <w:rFonts w:asciiTheme="majorHAnsi" w:hAnsiTheme="majorHAnsi" w:cstheme="majorHAnsi"/>
              </w:rPr>
              <w:t>.</w:t>
            </w:r>
          </w:p>
        </w:tc>
      </w:tr>
    </w:tbl>
    <w:p w14:paraId="5C7DFA29" w14:textId="77777777" w:rsidR="00C578D7" w:rsidRPr="007B0971" w:rsidRDefault="00C578D7" w:rsidP="00C578D7">
      <w:pPr>
        <w:pStyle w:val="ListBullet"/>
        <w:numPr>
          <w:ilvl w:val="0"/>
          <w:numId w:val="0"/>
        </w:numPr>
        <w:spacing w:before="0" w:after="0" w:line="240" w:lineRule="auto"/>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C578D7" w:rsidRPr="001D2BC4" w14:paraId="69164FC7" w14:textId="77777777" w:rsidTr="00FE2B4F">
        <w:trPr>
          <w:cnfStyle w:val="100000000000" w:firstRow="1" w:lastRow="0" w:firstColumn="0" w:lastColumn="0" w:oddVBand="0" w:evenVBand="0" w:oddHBand="0" w:evenHBand="0" w:firstRowFirstColumn="0" w:firstRowLastColumn="0" w:lastRowFirstColumn="0" w:lastRowLastColumn="0"/>
        </w:trPr>
        <w:tc>
          <w:tcPr>
            <w:tcW w:w="10777" w:type="dxa"/>
          </w:tcPr>
          <w:p w14:paraId="67F2CFAF" w14:textId="0C791FCC" w:rsidR="00C578D7" w:rsidRPr="001D2BC4" w:rsidRDefault="00C578D7" w:rsidP="00FE2B4F">
            <w:pPr>
              <w:ind w:left="0"/>
              <w:rPr>
                <w:rFonts w:cstheme="majorHAnsi"/>
                <w:b w:val="0"/>
                <w:caps w:val="0"/>
                <w:sz w:val="20"/>
              </w:rPr>
            </w:pPr>
            <w:r>
              <w:rPr>
                <w:rFonts w:cstheme="majorHAnsi"/>
                <w:b w:val="0"/>
                <w:caps w:val="0"/>
                <w:sz w:val="20"/>
              </w:rPr>
              <w:t>8</w:t>
            </w:r>
            <w:r w:rsidRPr="001D2BC4">
              <w:rPr>
                <w:rFonts w:cstheme="majorHAnsi"/>
                <w:b w:val="0"/>
                <w:caps w:val="0"/>
                <w:sz w:val="20"/>
              </w:rPr>
              <w:t xml:space="preserve">. </w:t>
            </w:r>
            <w:r>
              <w:rPr>
                <w:rFonts w:cstheme="majorHAnsi"/>
                <w:b w:val="0"/>
                <w:caps w:val="0"/>
                <w:sz w:val="20"/>
              </w:rPr>
              <w:t xml:space="preserve">Regional Student Voice Conference </w:t>
            </w:r>
          </w:p>
        </w:tc>
      </w:tr>
    </w:tbl>
    <w:p w14:paraId="17FF7204" w14:textId="1F43F0C9" w:rsidR="00C578D7" w:rsidRPr="005A785F" w:rsidRDefault="00C578D7" w:rsidP="00C578D7">
      <w:pPr>
        <w:pStyle w:val="BodyText"/>
        <w:spacing w:after="0"/>
        <w:ind w:left="113" w:right="113"/>
        <w:rPr>
          <w:rFonts w:asciiTheme="majorHAnsi" w:hAnsiTheme="majorHAnsi" w:cstheme="majorHAnsi"/>
          <w:b/>
          <w:bCs/>
        </w:rPr>
      </w:pPr>
      <w:r w:rsidRPr="005A785F">
        <w:rPr>
          <w:rFonts w:asciiTheme="majorHAnsi" w:hAnsiTheme="majorHAnsi" w:cstheme="majorHAnsi"/>
          <w:b/>
          <w:bCs/>
        </w:rPr>
        <w:t xml:space="preserve">8.1. Conference </w:t>
      </w:r>
      <w:r w:rsidR="00297A93" w:rsidRPr="005A785F">
        <w:rPr>
          <w:rFonts w:asciiTheme="majorHAnsi" w:hAnsiTheme="majorHAnsi" w:cstheme="majorHAnsi"/>
          <w:b/>
          <w:bCs/>
        </w:rPr>
        <w:t>Overview</w:t>
      </w:r>
      <w:r w:rsidRPr="005A785F">
        <w:rPr>
          <w:rFonts w:asciiTheme="majorHAnsi" w:hAnsiTheme="majorHAnsi" w:cstheme="majorHAnsi"/>
          <w:b/>
          <w:bCs/>
        </w:rPr>
        <w:t xml:space="preserve"> – 16 September 2025</w:t>
      </w:r>
    </w:p>
    <w:p w14:paraId="3584CD6A" w14:textId="77777777" w:rsidR="005A785F" w:rsidRDefault="00297A93" w:rsidP="005A785F">
      <w:pPr>
        <w:pStyle w:val="BodyText"/>
        <w:spacing w:after="0"/>
        <w:ind w:left="113" w:right="113"/>
        <w:rPr>
          <w:rFonts w:asciiTheme="majorHAnsi" w:hAnsiTheme="majorHAnsi" w:cstheme="majorBidi"/>
        </w:rPr>
      </w:pPr>
      <w:r>
        <w:rPr>
          <w:rFonts w:asciiTheme="majorHAnsi" w:hAnsiTheme="majorHAnsi" w:cstheme="majorBidi"/>
        </w:rPr>
        <w:t xml:space="preserve">Zoe provided an overview of the conference and </w:t>
      </w:r>
      <w:r w:rsidR="008B3099">
        <w:rPr>
          <w:rFonts w:asciiTheme="majorHAnsi" w:hAnsiTheme="majorHAnsi" w:cstheme="majorBidi"/>
        </w:rPr>
        <w:t xml:space="preserve">how Youth Council has been invited to be involved in the planning.  </w:t>
      </w:r>
    </w:p>
    <w:p w14:paraId="190DAAA4" w14:textId="7828D9BB" w:rsidR="005A785F" w:rsidRPr="005A785F" w:rsidRDefault="005A785F" w:rsidP="005A785F">
      <w:pPr>
        <w:pStyle w:val="BodyText"/>
        <w:spacing w:after="0"/>
        <w:ind w:left="113" w:right="113"/>
        <w:rPr>
          <w:rFonts w:asciiTheme="majorHAnsi" w:hAnsiTheme="majorHAnsi" w:cstheme="majorBidi"/>
        </w:rPr>
      </w:pPr>
      <w:r w:rsidRPr="005A785F">
        <w:rPr>
          <w:rFonts w:asciiTheme="majorHAnsi" w:hAnsiTheme="majorHAnsi" w:cstheme="majorHAnsi"/>
        </w:rPr>
        <w:t>Y</w:t>
      </w:r>
      <w:r>
        <w:rPr>
          <w:rFonts w:asciiTheme="majorHAnsi" w:hAnsiTheme="majorHAnsi" w:cstheme="majorHAnsi"/>
        </w:rPr>
        <w:t>o</w:t>
      </w:r>
      <w:r w:rsidRPr="005A785F">
        <w:rPr>
          <w:rFonts w:asciiTheme="majorHAnsi" w:hAnsiTheme="majorHAnsi" w:cstheme="majorHAnsi"/>
        </w:rPr>
        <w:t>uth Council discussed ways to support student facilitators attending the Regional Student Leadership Conference. Suggestions included:</w:t>
      </w:r>
    </w:p>
    <w:p w14:paraId="1BBE88F6" w14:textId="4BDDCB25" w:rsidR="005A785F" w:rsidRPr="005A785F" w:rsidRDefault="005A785F" w:rsidP="005A785F">
      <w:pPr>
        <w:pStyle w:val="BodyText"/>
        <w:numPr>
          <w:ilvl w:val="0"/>
          <w:numId w:val="32"/>
        </w:numPr>
        <w:spacing w:after="0"/>
        <w:ind w:right="113"/>
        <w:rPr>
          <w:rFonts w:asciiTheme="majorHAnsi" w:hAnsiTheme="majorHAnsi" w:cstheme="majorBidi"/>
        </w:rPr>
      </w:pPr>
      <w:r w:rsidRPr="005A785F">
        <w:rPr>
          <w:rFonts w:asciiTheme="majorHAnsi" w:hAnsiTheme="majorHAnsi" w:cstheme="majorBidi"/>
        </w:rPr>
        <w:t>Public speaking skills and confidence-building</w:t>
      </w:r>
    </w:p>
    <w:p w14:paraId="46F055B4" w14:textId="0122D781" w:rsidR="005A785F" w:rsidRPr="005A785F" w:rsidRDefault="005A785F" w:rsidP="005A785F">
      <w:pPr>
        <w:pStyle w:val="BodyText"/>
        <w:numPr>
          <w:ilvl w:val="0"/>
          <w:numId w:val="32"/>
        </w:numPr>
        <w:spacing w:after="0"/>
        <w:ind w:right="113"/>
        <w:rPr>
          <w:rFonts w:asciiTheme="majorHAnsi" w:hAnsiTheme="majorHAnsi" w:cstheme="majorBidi"/>
        </w:rPr>
      </w:pPr>
      <w:r w:rsidRPr="005A785F">
        <w:rPr>
          <w:rFonts w:asciiTheme="majorHAnsi" w:hAnsiTheme="majorHAnsi" w:cstheme="majorBidi"/>
        </w:rPr>
        <w:t>Strategies to manage conversation flow and participant engagement</w:t>
      </w:r>
    </w:p>
    <w:p w14:paraId="6EDD06E5" w14:textId="25DABD1F" w:rsidR="005A785F" w:rsidRPr="005A785F" w:rsidRDefault="005A785F" w:rsidP="005A785F">
      <w:pPr>
        <w:pStyle w:val="BodyText"/>
        <w:numPr>
          <w:ilvl w:val="0"/>
          <w:numId w:val="32"/>
        </w:numPr>
        <w:spacing w:after="0"/>
        <w:ind w:right="113"/>
        <w:rPr>
          <w:rFonts w:asciiTheme="majorHAnsi" w:hAnsiTheme="majorHAnsi" w:cstheme="majorBidi"/>
        </w:rPr>
      </w:pPr>
      <w:r w:rsidRPr="005A785F">
        <w:rPr>
          <w:rFonts w:asciiTheme="majorHAnsi" w:hAnsiTheme="majorHAnsi" w:cstheme="majorBidi"/>
        </w:rPr>
        <w:t>A facilitation guide or running sheet</w:t>
      </w:r>
    </w:p>
    <w:p w14:paraId="3352E290" w14:textId="6FB9C949" w:rsidR="005A785F" w:rsidRPr="005A785F" w:rsidRDefault="005A785F" w:rsidP="005A785F">
      <w:pPr>
        <w:pStyle w:val="BodyText"/>
        <w:numPr>
          <w:ilvl w:val="0"/>
          <w:numId w:val="32"/>
        </w:numPr>
        <w:spacing w:after="0"/>
        <w:ind w:right="113"/>
        <w:rPr>
          <w:rFonts w:asciiTheme="majorHAnsi" w:hAnsiTheme="majorHAnsi" w:cstheme="majorBidi"/>
        </w:rPr>
      </w:pPr>
      <w:r w:rsidRPr="005A785F">
        <w:rPr>
          <w:rFonts w:asciiTheme="majorHAnsi" w:hAnsiTheme="majorHAnsi" w:cstheme="majorBidi"/>
        </w:rPr>
        <w:t>Delegation and shared leadership responsibilities</w:t>
      </w:r>
    </w:p>
    <w:p w14:paraId="2A6F1907" w14:textId="1F9E5A9F" w:rsidR="005A785F" w:rsidRPr="005A785F" w:rsidRDefault="005A785F" w:rsidP="005A785F">
      <w:pPr>
        <w:pStyle w:val="BodyText"/>
        <w:numPr>
          <w:ilvl w:val="0"/>
          <w:numId w:val="32"/>
        </w:numPr>
        <w:spacing w:after="0"/>
        <w:ind w:right="113"/>
        <w:rPr>
          <w:rFonts w:asciiTheme="majorHAnsi" w:hAnsiTheme="majorHAnsi" w:cstheme="majorBidi"/>
        </w:rPr>
      </w:pPr>
      <w:r w:rsidRPr="005A785F">
        <w:rPr>
          <w:rFonts w:asciiTheme="majorHAnsi" w:hAnsiTheme="majorHAnsi" w:cstheme="majorBidi"/>
        </w:rPr>
        <w:t>Practice sessions and clear presentation plans</w:t>
      </w:r>
    </w:p>
    <w:p w14:paraId="7A526EEC" w14:textId="35F256BE" w:rsidR="005A785F" w:rsidRPr="005A785F" w:rsidRDefault="005A785F" w:rsidP="005A785F">
      <w:pPr>
        <w:pStyle w:val="BodyText"/>
        <w:numPr>
          <w:ilvl w:val="0"/>
          <w:numId w:val="32"/>
        </w:numPr>
        <w:spacing w:after="0"/>
        <w:ind w:right="113"/>
        <w:rPr>
          <w:rFonts w:asciiTheme="majorHAnsi" w:hAnsiTheme="majorHAnsi" w:cstheme="majorBidi"/>
        </w:rPr>
      </w:pPr>
      <w:r w:rsidRPr="005A785F">
        <w:rPr>
          <w:rFonts w:asciiTheme="majorHAnsi" w:hAnsiTheme="majorHAnsi" w:cstheme="majorBidi"/>
        </w:rPr>
        <w:t>Strategies to ensure inclusive participation</w:t>
      </w:r>
    </w:p>
    <w:p w14:paraId="1E518B8A" w14:textId="11F18F53" w:rsidR="005A785F" w:rsidRDefault="005A785F" w:rsidP="005A785F">
      <w:pPr>
        <w:pStyle w:val="BodyText"/>
        <w:numPr>
          <w:ilvl w:val="0"/>
          <w:numId w:val="32"/>
        </w:numPr>
        <w:spacing w:after="0"/>
        <w:ind w:right="113"/>
        <w:rPr>
          <w:rFonts w:asciiTheme="majorHAnsi" w:hAnsiTheme="majorHAnsi" w:cstheme="majorBidi"/>
        </w:rPr>
      </w:pPr>
      <w:r w:rsidRPr="005A785F">
        <w:rPr>
          <w:rFonts w:asciiTheme="majorHAnsi" w:hAnsiTheme="majorHAnsi" w:cstheme="majorBidi"/>
        </w:rPr>
        <w:t>Random selection for presenting to avoid bias</w:t>
      </w:r>
    </w:p>
    <w:p w14:paraId="4F3E92EF" w14:textId="77777777" w:rsidR="005A785F" w:rsidRPr="005A785F" w:rsidRDefault="005A785F" w:rsidP="005A785F">
      <w:pPr>
        <w:pStyle w:val="BodyText"/>
        <w:spacing w:before="0" w:after="0"/>
        <w:ind w:left="473" w:right="113"/>
        <w:rPr>
          <w:rFonts w:asciiTheme="majorHAnsi" w:hAnsiTheme="majorHAnsi" w:cstheme="majorBidi"/>
        </w:rPr>
      </w:pPr>
    </w:p>
    <w:p w14:paraId="68409504" w14:textId="4CA10881" w:rsidR="00C578D7" w:rsidRDefault="005A785F" w:rsidP="005A785F">
      <w:pPr>
        <w:pStyle w:val="ListBullet"/>
        <w:numPr>
          <w:ilvl w:val="0"/>
          <w:numId w:val="0"/>
        </w:numPr>
        <w:spacing w:before="0" w:line="240" w:lineRule="auto"/>
        <w:rPr>
          <w:rFonts w:asciiTheme="majorHAnsi" w:hAnsiTheme="majorHAnsi" w:cstheme="majorHAnsi"/>
        </w:rPr>
      </w:pPr>
      <w:r w:rsidRPr="005A785F">
        <w:rPr>
          <w:rFonts w:asciiTheme="majorHAnsi" w:hAnsiTheme="majorHAnsi" w:cstheme="majorHAnsi"/>
        </w:rPr>
        <w:t xml:space="preserve">Zoe will provide further information </w:t>
      </w:r>
      <w:r w:rsidR="008F2E0C">
        <w:rPr>
          <w:rFonts w:asciiTheme="majorHAnsi" w:hAnsiTheme="majorHAnsi" w:cstheme="majorHAnsi"/>
        </w:rPr>
        <w:t xml:space="preserve">to the group </w:t>
      </w:r>
      <w:r w:rsidRPr="005A785F">
        <w:rPr>
          <w:rFonts w:asciiTheme="majorHAnsi" w:hAnsiTheme="majorHAnsi" w:cstheme="majorHAnsi"/>
        </w:rPr>
        <w:t>as it becomes available.</w:t>
      </w:r>
    </w:p>
    <w:tbl>
      <w:tblPr>
        <w:tblStyle w:val="TableGrid"/>
        <w:tblW w:w="10777" w:type="dxa"/>
        <w:tblLook w:val="0620" w:firstRow="1" w:lastRow="0" w:firstColumn="0" w:lastColumn="0" w:noHBand="1" w:noVBand="1"/>
      </w:tblPr>
      <w:tblGrid>
        <w:gridCol w:w="10777"/>
      </w:tblGrid>
      <w:tr w:rsidR="00C578D7" w:rsidRPr="001D2BC4" w14:paraId="22ABA872" w14:textId="77777777" w:rsidTr="00297A93">
        <w:trPr>
          <w:cnfStyle w:val="100000000000" w:firstRow="1" w:lastRow="0" w:firstColumn="0" w:lastColumn="0" w:oddVBand="0" w:evenVBand="0" w:oddHBand="0" w:evenHBand="0" w:firstRowFirstColumn="0" w:firstRowLastColumn="0" w:lastRowFirstColumn="0" w:lastRowLastColumn="0"/>
          <w:trHeight w:val="148"/>
        </w:trPr>
        <w:tc>
          <w:tcPr>
            <w:tcW w:w="10777" w:type="dxa"/>
          </w:tcPr>
          <w:p w14:paraId="10A19A5D" w14:textId="162962A9" w:rsidR="00C578D7" w:rsidRPr="001D2BC4" w:rsidRDefault="00C578D7" w:rsidP="00FE2B4F">
            <w:pPr>
              <w:ind w:left="0"/>
              <w:rPr>
                <w:rFonts w:cstheme="majorHAnsi"/>
                <w:b w:val="0"/>
                <w:caps w:val="0"/>
                <w:sz w:val="20"/>
              </w:rPr>
            </w:pPr>
            <w:r>
              <w:rPr>
                <w:rFonts w:cstheme="majorHAnsi"/>
                <w:b w:val="0"/>
                <w:caps w:val="0"/>
                <w:sz w:val="20"/>
              </w:rPr>
              <w:t>9</w:t>
            </w:r>
            <w:r w:rsidRPr="001D2BC4">
              <w:rPr>
                <w:rFonts w:cstheme="majorHAnsi"/>
                <w:b w:val="0"/>
                <w:caps w:val="0"/>
                <w:sz w:val="20"/>
              </w:rPr>
              <w:t xml:space="preserve">. </w:t>
            </w:r>
            <w:r>
              <w:rPr>
                <w:rFonts w:cstheme="majorHAnsi"/>
                <w:b w:val="0"/>
                <w:caps w:val="0"/>
                <w:sz w:val="20"/>
              </w:rPr>
              <w:t xml:space="preserve">Mid-year reflection/ideas </w:t>
            </w:r>
          </w:p>
        </w:tc>
      </w:tr>
    </w:tbl>
    <w:p w14:paraId="12165A50" w14:textId="3757DC79" w:rsidR="00A92A0B" w:rsidRPr="00A92A0B" w:rsidRDefault="00C578D7" w:rsidP="00A92A0B">
      <w:pPr>
        <w:pStyle w:val="BodyText"/>
        <w:ind w:left="113" w:right="113"/>
        <w:rPr>
          <w:rFonts w:asciiTheme="majorHAnsi" w:hAnsiTheme="majorHAnsi" w:cstheme="majorBidi"/>
          <w:b/>
          <w:bCs/>
        </w:rPr>
      </w:pPr>
      <w:r w:rsidRPr="00A92A0B">
        <w:rPr>
          <w:rFonts w:asciiTheme="majorHAnsi" w:hAnsiTheme="majorHAnsi" w:cstheme="majorBidi"/>
          <w:b/>
          <w:bCs/>
        </w:rPr>
        <w:t xml:space="preserve">9.1. </w:t>
      </w:r>
      <w:r w:rsidR="00A92A0B" w:rsidRPr="00A92A0B">
        <w:rPr>
          <w:rFonts w:asciiTheme="majorHAnsi" w:hAnsiTheme="majorHAnsi" w:cstheme="majorBidi"/>
          <w:b/>
          <w:bCs/>
        </w:rPr>
        <w:t xml:space="preserve">Member </w:t>
      </w:r>
      <w:r w:rsidR="008F2E0C">
        <w:rPr>
          <w:rFonts w:asciiTheme="majorHAnsi" w:hAnsiTheme="majorHAnsi" w:cstheme="majorBidi"/>
          <w:b/>
          <w:bCs/>
        </w:rPr>
        <w:t>r</w:t>
      </w:r>
      <w:r w:rsidR="00A92A0B" w:rsidRPr="00A92A0B">
        <w:rPr>
          <w:rFonts w:asciiTheme="majorHAnsi" w:hAnsiTheme="majorHAnsi" w:cstheme="majorBidi"/>
          <w:b/>
          <w:bCs/>
        </w:rPr>
        <w:t xml:space="preserve">eflections and </w:t>
      </w:r>
      <w:r w:rsidR="008F2E0C">
        <w:rPr>
          <w:rFonts w:asciiTheme="majorHAnsi" w:hAnsiTheme="majorHAnsi" w:cstheme="majorBidi"/>
          <w:b/>
          <w:bCs/>
        </w:rPr>
        <w:t>i</w:t>
      </w:r>
      <w:r w:rsidR="00A92A0B" w:rsidRPr="00A92A0B">
        <w:rPr>
          <w:rFonts w:asciiTheme="majorHAnsi" w:hAnsiTheme="majorHAnsi" w:cstheme="majorBidi"/>
          <w:b/>
          <w:bCs/>
        </w:rPr>
        <w:t>deas</w:t>
      </w:r>
    </w:p>
    <w:p w14:paraId="75B6EB22" w14:textId="2750C2F2" w:rsidR="00A92A0B" w:rsidRDefault="00A92A0B" w:rsidP="00A92A0B">
      <w:pPr>
        <w:pStyle w:val="BodyText"/>
        <w:ind w:left="113" w:right="113"/>
        <w:rPr>
          <w:rFonts w:asciiTheme="majorHAnsi" w:hAnsiTheme="majorHAnsi" w:cstheme="majorBidi"/>
        </w:rPr>
      </w:pPr>
      <w:r w:rsidRPr="00A92A0B">
        <w:rPr>
          <w:rFonts w:asciiTheme="majorHAnsi" w:hAnsiTheme="majorHAnsi" w:cstheme="majorBidi"/>
        </w:rPr>
        <w:t>Youth Council members reflected on the first half of the year and brainstormed ideas for the second half in small groups. Key themes included:</w:t>
      </w:r>
    </w:p>
    <w:p w14:paraId="36746068" w14:textId="77777777" w:rsidR="00DB3195" w:rsidRDefault="00DB3195" w:rsidP="00A92A0B">
      <w:pPr>
        <w:pStyle w:val="BodyText"/>
        <w:ind w:left="113" w:right="113"/>
        <w:rPr>
          <w:rFonts w:asciiTheme="majorHAnsi" w:hAnsiTheme="majorHAnsi" w:cstheme="majorBidi"/>
        </w:rPr>
      </w:pPr>
    </w:p>
    <w:p w14:paraId="7A630AB9" w14:textId="77777777" w:rsidR="00DB3195" w:rsidRDefault="00DB3195" w:rsidP="00A92A0B">
      <w:pPr>
        <w:pStyle w:val="BodyText"/>
        <w:ind w:left="113" w:right="113"/>
        <w:rPr>
          <w:rFonts w:asciiTheme="majorHAnsi" w:hAnsiTheme="majorHAnsi" w:cstheme="majorBidi"/>
        </w:rPr>
      </w:pPr>
    </w:p>
    <w:p w14:paraId="2E383746" w14:textId="77777777" w:rsidR="00DB3195" w:rsidRPr="00A92A0B" w:rsidRDefault="00DB3195" w:rsidP="00A92A0B">
      <w:pPr>
        <w:pStyle w:val="BodyText"/>
        <w:ind w:left="113" w:right="113"/>
        <w:rPr>
          <w:rFonts w:asciiTheme="majorHAnsi" w:hAnsiTheme="majorHAnsi" w:cstheme="majorBidi"/>
        </w:rPr>
      </w:pPr>
    </w:p>
    <w:p w14:paraId="69D5FD33" w14:textId="580F3EF3" w:rsidR="00A92A0B" w:rsidRPr="00A92A0B" w:rsidRDefault="00A92A0B" w:rsidP="00A92A0B">
      <w:pPr>
        <w:pStyle w:val="BodyText"/>
        <w:numPr>
          <w:ilvl w:val="0"/>
          <w:numId w:val="32"/>
        </w:numPr>
        <w:spacing w:after="0"/>
        <w:ind w:right="113"/>
        <w:rPr>
          <w:rFonts w:asciiTheme="majorHAnsi" w:hAnsiTheme="majorHAnsi" w:cstheme="majorBidi"/>
        </w:rPr>
      </w:pPr>
      <w:r w:rsidRPr="00A92A0B">
        <w:rPr>
          <w:rFonts w:asciiTheme="majorHAnsi" w:hAnsiTheme="majorHAnsi" w:cstheme="majorBidi"/>
        </w:rPr>
        <w:t>Stronger branding and a lasting visual identity for Geelong Youth</w:t>
      </w:r>
    </w:p>
    <w:p w14:paraId="54B6EB30" w14:textId="7A8C708B" w:rsidR="00A92A0B" w:rsidRPr="00A92A0B" w:rsidRDefault="00A92A0B" w:rsidP="00A92A0B">
      <w:pPr>
        <w:pStyle w:val="BodyText"/>
        <w:numPr>
          <w:ilvl w:val="0"/>
          <w:numId w:val="32"/>
        </w:numPr>
        <w:spacing w:after="0"/>
        <w:ind w:right="113"/>
        <w:rPr>
          <w:rFonts w:asciiTheme="majorHAnsi" w:hAnsiTheme="majorHAnsi" w:cstheme="majorBidi"/>
        </w:rPr>
      </w:pPr>
      <w:r w:rsidRPr="00A92A0B">
        <w:rPr>
          <w:rFonts w:asciiTheme="majorHAnsi" w:hAnsiTheme="majorHAnsi" w:cstheme="majorBidi"/>
        </w:rPr>
        <w:t>Public speaking forum and Councillor engagement</w:t>
      </w:r>
    </w:p>
    <w:p w14:paraId="52DC2C66" w14:textId="1BB6900C" w:rsidR="00A92A0B" w:rsidRPr="00A92A0B" w:rsidRDefault="00A92A0B" w:rsidP="00A92A0B">
      <w:pPr>
        <w:pStyle w:val="BodyText"/>
        <w:numPr>
          <w:ilvl w:val="0"/>
          <w:numId w:val="32"/>
        </w:numPr>
        <w:spacing w:after="0"/>
        <w:ind w:right="113"/>
        <w:rPr>
          <w:rFonts w:asciiTheme="majorHAnsi" w:hAnsiTheme="majorHAnsi" w:cstheme="majorBidi"/>
        </w:rPr>
      </w:pPr>
      <w:r w:rsidRPr="00A92A0B">
        <w:rPr>
          <w:rFonts w:asciiTheme="majorHAnsi" w:hAnsiTheme="majorHAnsi" w:cstheme="majorBidi"/>
        </w:rPr>
        <w:t>Drug prevention campaigns and awareness</w:t>
      </w:r>
    </w:p>
    <w:p w14:paraId="120D1A83" w14:textId="0F631D0B" w:rsidR="00A92A0B" w:rsidRPr="00A92A0B" w:rsidRDefault="00A92A0B" w:rsidP="00A92A0B">
      <w:pPr>
        <w:pStyle w:val="BodyText"/>
        <w:numPr>
          <w:ilvl w:val="0"/>
          <w:numId w:val="32"/>
        </w:numPr>
        <w:spacing w:after="0"/>
        <w:ind w:right="113"/>
        <w:rPr>
          <w:rFonts w:asciiTheme="majorHAnsi" w:hAnsiTheme="majorHAnsi" w:cstheme="majorBidi"/>
        </w:rPr>
      </w:pPr>
      <w:r w:rsidRPr="00A92A0B">
        <w:rPr>
          <w:rFonts w:asciiTheme="majorHAnsi" w:hAnsiTheme="majorHAnsi" w:cstheme="majorBidi"/>
        </w:rPr>
        <w:t>Safety issues in local suburbs</w:t>
      </w:r>
    </w:p>
    <w:p w14:paraId="01468496" w14:textId="5C78EB29" w:rsidR="00A92A0B" w:rsidRPr="00A92A0B" w:rsidRDefault="00A92A0B" w:rsidP="00A92A0B">
      <w:pPr>
        <w:pStyle w:val="BodyText"/>
        <w:numPr>
          <w:ilvl w:val="0"/>
          <w:numId w:val="32"/>
        </w:numPr>
        <w:spacing w:after="0"/>
        <w:ind w:right="113"/>
        <w:rPr>
          <w:rFonts w:asciiTheme="majorHAnsi" w:hAnsiTheme="majorHAnsi" w:cstheme="majorBidi"/>
        </w:rPr>
      </w:pPr>
      <w:r w:rsidRPr="00A92A0B">
        <w:rPr>
          <w:rFonts w:asciiTheme="majorHAnsi" w:hAnsiTheme="majorHAnsi" w:cstheme="majorBidi"/>
        </w:rPr>
        <w:t>Youth section on the Geelong Council website</w:t>
      </w:r>
    </w:p>
    <w:p w14:paraId="3845BDA0" w14:textId="0C909E2B" w:rsidR="00A92A0B" w:rsidRPr="00A92A0B" w:rsidRDefault="00A92A0B" w:rsidP="00A92A0B">
      <w:pPr>
        <w:pStyle w:val="BodyText"/>
        <w:numPr>
          <w:ilvl w:val="0"/>
          <w:numId w:val="32"/>
        </w:numPr>
        <w:spacing w:after="0"/>
        <w:ind w:right="113"/>
        <w:rPr>
          <w:rFonts w:asciiTheme="majorHAnsi" w:hAnsiTheme="majorHAnsi" w:cstheme="majorBidi"/>
        </w:rPr>
      </w:pPr>
      <w:r w:rsidRPr="00A92A0B">
        <w:rPr>
          <w:rFonts w:asciiTheme="majorHAnsi" w:hAnsiTheme="majorHAnsi" w:cstheme="majorBidi"/>
        </w:rPr>
        <w:t>Greater community engagement opportunities</w:t>
      </w:r>
    </w:p>
    <w:p w14:paraId="1CA097C5" w14:textId="71CC084D" w:rsidR="00A92A0B" w:rsidRPr="00A92A0B" w:rsidRDefault="00A92A0B" w:rsidP="00A92A0B">
      <w:pPr>
        <w:pStyle w:val="BodyText"/>
        <w:numPr>
          <w:ilvl w:val="0"/>
          <w:numId w:val="32"/>
        </w:numPr>
        <w:spacing w:after="0"/>
        <w:ind w:right="113"/>
        <w:rPr>
          <w:rFonts w:asciiTheme="majorHAnsi" w:hAnsiTheme="majorHAnsi" w:cstheme="majorBidi"/>
        </w:rPr>
      </w:pPr>
      <w:r w:rsidRPr="00A92A0B">
        <w:rPr>
          <w:rFonts w:asciiTheme="majorHAnsi" w:hAnsiTheme="majorHAnsi" w:cstheme="majorBidi"/>
        </w:rPr>
        <w:t>Resources and improved processes for 2026 applicants</w:t>
      </w:r>
    </w:p>
    <w:p w14:paraId="71A8ED70" w14:textId="12E53FA2" w:rsidR="00A92A0B" w:rsidRPr="00A92A0B" w:rsidRDefault="00A92A0B" w:rsidP="00A92A0B">
      <w:pPr>
        <w:pStyle w:val="BodyText"/>
        <w:numPr>
          <w:ilvl w:val="0"/>
          <w:numId w:val="32"/>
        </w:numPr>
        <w:spacing w:after="0"/>
        <w:ind w:right="113"/>
        <w:rPr>
          <w:rFonts w:asciiTheme="majorHAnsi" w:hAnsiTheme="majorHAnsi" w:cstheme="majorBidi"/>
        </w:rPr>
      </w:pPr>
      <w:r w:rsidRPr="00A92A0B">
        <w:rPr>
          <w:rFonts w:asciiTheme="majorHAnsi" w:hAnsiTheme="majorHAnsi" w:cstheme="majorBidi"/>
        </w:rPr>
        <w:t>More accessible public feedback channels</w:t>
      </w:r>
    </w:p>
    <w:p w14:paraId="2948AE32" w14:textId="7850EE66" w:rsidR="00A92A0B" w:rsidRPr="00A92A0B" w:rsidRDefault="00A92A0B" w:rsidP="00A92A0B">
      <w:pPr>
        <w:pStyle w:val="BodyText"/>
        <w:numPr>
          <w:ilvl w:val="0"/>
          <w:numId w:val="32"/>
        </w:numPr>
        <w:spacing w:after="0"/>
        <w:ind w:right="113"/>
        <w:rPr>
          <w:rFonts w:asciiTheme="majorHAnsi" w:hAnsiTheme="majorHAnsi" w:cstheme="majorBidi"/>
        </w:rPr>
      </w:pPr>
      <w:r w:rsidRPr="00A92A0B">
        <w:rPr>
          <w:rFonts w:asciiTheme="majorHAnsi" w:hAnsiTheme="majorHAnsi" w:cstheme="majorBidi"/>
        </w:rPr>
        <w:t>Environmental initiatives</w:t>
      </w:r>
    </w:p>
    <w:p w14:paraId="5969A0A8" w14:textId="0F036E73" w:rsidR="00A92A0B" w:rsidRPr="00A92A0B" w:rsidRDefault="00A92A0B" w:rsidP="00A92A0B">
      <w:pPr>
        <w:pStyle w:val="BodyText"/>
        <w:numPr>
          <w:ilvl w:val="0"/>
          <w:numId w:val="32"/>
        </w:numPr>
        <w:spacing w:after="0"/>
        <w:ind w:right="113"/>
        <w:rPr>
          <w:rFonts w:asciiTheme="majorHAnsi" w:hAnsiTheme="majorHAnsi" w:cstheme="majorBidi"/>
        </w:rPr>
      </w:pPr>
      <w:r w:rsidRPr="00A92A0B">
        <w:rPr>
          <w:rFonts w:asciiTheme="majorHAnsi" w:hAnsiTheme="majorHAnsi" w:cstheme="majorBidi"/>
        </w:rPr>
        <w:t>Leadership-focused events</w:t>
      </w:r>
    </w:p>
    <w:p w14:paraId="2E91AC6C" w14:textId="513445C0" w:rsidR="00A92A0B" w:rsidRPr="00A92A0B" w:rsidRDefault="00A92A0B" w:rsidP="00A92A0B">
      <w:pPr>
        <w:pStyle w:val="BodyText"/>
        <w:numPr>
          <w:ilvl w:val="0"/>
          <w:numId w:val="32"/>
        </w:numPr>
        <w:spacing w:after="0"/>
        <w:ind w:right="113"/>
        <w:rPr>
          <w:rFonts w:asciiTheme="majorHAnsi" w:hAnsiTheme="majorHAnsi" w:cstheme="majorBidi"/>
        </w:rPr>
      </w:pPr>
      <w:r w:rsidRPr="00A92A0B">
        <w:rPr>
          <w:rFonts w:asciiTheme="majorHAnsi" w:hAnsiTheme="majorHAnsi" w:cstheme="majorBidi"/>
        </w:rPr>
        <w:t>Geelong Youth logo development</w:t>
      </w:r>
    </w:p>
    <w:p w14:paraId="33738567" w14:textId="4582AFD8" w:rsidR="00A92A0B" w:rsidRPr="00A92A0B" w:rsidRDefault="00A92A0B" w:rsidP="00A92A0B">
      <w:pPr>
        <w:pStyle w:val="BodyText"/>
        <w:ind w:left="113" w:right="113"/>
        <w:rPr>
          <w:rFonts w:asciiTheme="majorHAnsi" w:hAnsiTheme="majorHAnsi" w:cstheme="majorBidi"/>
        </w:rPr>
      </w:pPr>
      <w:r w:rsidRPr="00A92A0B">
        <w:rPr>
          <w:rFonts w:asciiTheme="majorHAnsi" w:hAnsiTheme="majorHAnsi" w:cstheme="majorBidi"/>
        </w:rPr>
        <w:t>Next Steps:</w:t>
      </w:r>
    </w:p>
    <w:p w14:paraId="11F7DD90" w14:textId="09053875" w:rsidR="00A92A0B" w:rsidRDefault="00A92A0B" w:rsidP="006D645D">
      <w:pPr>
        <w:pStyle w:val="BodyText"/>
        <w:numPr>
          <w:ilvl w:val="0"/>
          <w:numId w:val="32"/>
        </w:numPr>
        <w:spacing w:after="0"/>
        <w:ind w:right="113"/>
        <w:rPr>
          <w:rFonts w:asciiTheme="majorHAnsi" w:hAnsiTheme="majorHAnsi" w:cstheme="majorBidi"/>
        </w:rPr>
      </w:pPr>
      <w:r>
        <w:rPr>
          <w:rFonts w:asciiTheme="majorHAnsi" w:hAnsiTheme="majorHAnsi" w:cstheme="majorBidi"/>
        </w:rPr>
        <w:t xml:space="preserve">Zoe to provide </w:t>
      </w:r>
      <w:r w:rsidR="006D645D">
        <w:rPr>
          <w:rFonts w:asciiTheme="majorHAnsi" w:hAnsiTheme="majorHAnsi" w:cstheme="majorBidi"/>
        </w:rPr>
        <w:t xml:space="preserve">an overview of the ideas and members are to </w:t>
      </w:r>
      <w:r w:rsidRPr="006D645D">
        <w:rPr>
          <w:rFonts w:asciiTheme="majorHAnsi" w:hAnsiTheme="majorHAnsi" w:cstheme="majorBidi"/>
        </w:rPr>
        <w:t>consider the ideas further and revisit at the August meeting</w:t>
      </w:r>
      <w:r w:rsidR="006D645D">
        <w:rPr>
          <w:rFonts w:asciiTheme="majorHAnsi" w:hAnsiTheme="majorHAnsi" w:cstheme="majorBidi"/>
        </w:rPr>
        <w:t>.</w:t>
      </w:r>
    </w:p>
    <w:p w14:paraId="06ACB1D2" w14:textId="763D25C8" w:rsidR="00C578D7" w:rsidRPr="00C161BC" w:rsidRDefault="006D645D" w:rsidP="00C161BC">
      <w:pPr>
        <w:pStyle w:val="BodyText"/>
        <w:numPr>
          <w:ilvl w:val="0"/>
          <w:numId w:val="32"/>
        </w:numPr>
        <w:ind w:right="113"/>
        <w:rPr>
          <w:rFonts w:asciiTheme="majorHAnsi" w:hAnsiTheme="majorHAnsi" w:cstheme="majorBidi"/>
        </w:rPr>
      </w:pPr>
      <w:r>
        <w:rPr>
          <w:rFonts w:asciiTheme="majorHAnsi" w:hAnsiTheme="majorHAnsi" w:cstheme="majorBidi"/>
        </w:rPr>
        <w:t>30 minutes to be included in agenda for August meeting to decide on a project.</w:t>
      </w:r>
    </w:p>
    <w:tbl>
      <w:tblPr>
        <w:tblStyle w:val="TableGrid"/>
        <w:tblW w:w="10777" w:type="dxa"/>
        <w:tblLook w:val="0620" w:firstRow="1" w:lastRow="0" w:firstColumn="0" w:lastColumn="0" w:noHBand="1" w:noVBand="1"/>
      </w:tblPr>
      <w:tblGrid>
        <w:gridCol w:w="10777"/>
      </w:tblGrid>
      <w:tr w:rsidR="00C578D7" w:rsidRPr="001D2BC4" w14:paraId="549F4014" w14:textId="77777777" w:rsidTr="00FE2B4F">
        <w:trPr>
          <w:cnfStyle w:val="100000000000" w:firstRow="1" w:lastRow="0" w:firstColumn="0" w:lastColumn="0" w:oddVBand="0" w:evenVBand="0" w:oddHBand="0" w:evenHBand="0" w:firstRowFirstColumn="0" w:firstRowLastColumn="0" w:lastRowFirstColumn="0" w:lastRowLastColumn="0"/>
        </w:trPr>
        <w:tc>
          <w:tcPr>
            <w:tcW w:w="10777" w:type="dxa"/>
          </w:tcPr>
          <w:p w14:paraId="2A2E7DDD" w14:textId="1396C3D6" w:rsidR="00C578D7" w:rsidRPr="001D2BC4" w:rsidRDefault="00C578D7" w:rsidP="00FE2B4F">
            <w:pPr>
              <w:ind w:left="0"/>
              <w:rPr>
                <w:rFonts w:cstheme="majorHAnsi"/>
                <w:b w:val="0"/>
                <w:caps w:val="0"/>
                <w:sz w:val="20"/>
              </w:rPr>
            </w:pPr>
            <w:r>
              <w:rPr>
                <w:rFonts w:cstheme="majorHAnsi"/>
                <w:b w:val="0"/>
                <w:caps w:val="0"/>
                <w:sz w:val="20"/>
              </w:rPr>
              <w:t>10</w:t>
            </w:r>
            <w:r w:rsidR="00F156FB">
              <w:rPr>
                <w:rFonts w:cstheme="majorHAnsi"/>
                <w:b w:val="0"/>
                <w:caps w:val="0"/>
                <w:sz w:val="20"/>
              </w:rPr>
              <w:t>. C</w:t>
            </w:r>
            <w:r>
              <w:rPr>
                <w:rFonts w:cstheme="majorHAnsi"/>
                <w:b w:val="0"/>
                <w:caps w:val="0"/>
                <w:sz w:val="20"/>
              </w:rPr>
              <w:t>CMP prep and agenda run through</w:t>
            </w:r>
          </w:p>
        </w:tc>
      </w:tr>
    </w:tbl>
    <w:p w14:paraId="7C6A3354" w14:textId="77777777" w:rsidR="00C578D7" w:rsidRPr="00F156FB" w:rsidRDefault="00C578D7" w:rsidP="00C578D7">
      <w:pPr>
        <w:pStyle w:val="BodyText"/>
        <w:ind w:left="113" w:right="113"/>
        <w:rPr>
          <w:rFonts w:asciiTheme="majorHAnsi" w:hAnsiTheme="majorHAnsi" w:cstheme="majorHAnsi"/>
          <w:b/>
          <w:bCs/>
        </w:rPr>
      </w:pPr>
      <w:r w:rsidRPr="00F156FB">
        <w:rPr>
          <w:rFonts w:asciiTheme="majorHAnsi" w:hAnsiTheme="majorHAnsi" w:cstheme="majorHAnsi"/>
          <w:b/>
          <w:bCs/>
        </w:rPr>
        <w:t>10.1. CCMP meeting – Wed 20 August, 5:30 – 7:30pm</w:t>
      </w:r>
    </w:p>
    <w:p w14:paraId="44A474BC" w14:textId="741F26E9" w:rsidR="009264AF" w:rsidRDefault="009264AF" w:rsidP="009264AF">
      <w:pPr>
        <w:pStyle w:val="BodyText"/>
        <w:numPr>
          <w:ilvl w:val="0"/>
          <w:numId w:val="32"/>
        </w:numPr>
        <w:spacing w:after="0"/>
        <w:ind w:right="113"/>
        <w:rPr>
          <w:rFonts w:asciiTheme="majorHAnsi" w:hAnsiTheme="majorHAnsi" w:cstheme="majorBidi"/>
        </w:rPr>
      </w:pPr>
      <w:r w:rsidRPr="009264AF">
        <w:rPr>
          <w:rFonts w:asciiTheme="majorHAnsi" w:hAnsiTheme="majorHAnsi" w:cstheme="majorBidi"/>
        </w:rPr>
        <w:t>Youth Council reviewed the postponed July CCMP agenda and brainstormed ideas for key priority areas.</w:t>
      </w:r>
    </w:p>
    <w:p w14:paraId="64E88588" w14:textId="21E40BC6" w:rsidR="21200FAB" w:rsidRDefault="009264AF" w:rsidP="009264AF">
      <w:pPr>
        <w:pStyle w:val="BodyText"/>
        <w:numPr>
          <w:ilvl w:val="0"/>
          <w:numId w:val="32"/>
        </w:numPr>
        <w:ind w:right="113"/>
        <w:rPr>
          <w:rFonts w:asciiTheme="majorHAnsi" w:hAnsiTheme="majorHAnsi" w:cstheme="majorBidi"/>
        </w:rPr>
      </w:pPr>
      <w:r w:rsidRPr="009264AF">
        <w:rPr>
          <w:rFonts w:asciiTheme="majorHAnsi" w:hAnsiTheme="majorHAnsi" w:cstheme="majorBidi"/>
        </w:rPr>
        <w:t>Members participated in a workshop session using worksheets to explore and plan upcoming CCMP priority topics.</w:t>
      </w:r>
    </w:p>
    <w:tbl>
      <w:tblPr>
        <w:tblStyle w:val="TableGrid"/>
        <w:tblW w:w="10777" w:type="dxa"/>
        <w:tblLook w:val="0620" w:firstRow="1" w:lastRow="0" w:firstColumn="0" w:lastColumn="0" w:noHBand="1" w:noVBand="1"/>
      </w:tblPr>
      <w:tblGrid>
        <w:gridCol w:w="10777"/>
      </w:tblGrid>
      <w:tr w:rsidR="00C578D7" w:rsidRPr="001D2BC4" w14:paraId="2BD31DE4" w14:textId="77777777" w:rsidTr="00FE2B4F">
        <w:trPr>
          <w:cnfStyle w:val="100000000000" w:firstRow="1" w:lastRow="0" w:firstColumn="0" w:lastColumn="0" w:oddVBand="0" w:evenVBand="0" w:oddHBand="0" w:evenHBand="0" w:firstRowFirstColumn="0" w:firstRowLastColumn="0" w:lastRowFirstColumn="0" w:lastRowLastColumn="0"/>
        </w:trPr>
        <w:tc>
          <w:tcPr>
            <w:tcW w:w="10777" w:type="dxa"/>
          </w:tcPr>
          <w:p w14:paraId="1F737819" w14:textId="2D8FA8C0" w:rsidR="00C578D7" w:rsidRPr="001D2BC4" w:rsidRDefault="00C578D7" w:rsidP="00FE2B4F">
            <w:pPr>
              <w:ind w:left="0"/>
              <w:rPr>
                <w:rFonts w:cstheme="majorBidi"/>
                <w:b w:val="0"/>
                <w:caps w:val="0"/>
                <w:sz w:val="20"/>
              </w:rPr>
            </w:pPr>
            <w:r w:rsidRPr="1A363E41">
              <w:rPr>
                <w:rFonts w:cstheme="majorBidi"/>
                <w:b w:val="0"/>
                <w:caps w:val="0"/>
                <w:sz w:val="20"/>
              </w:rPr>
              <w:t>11. Other Business</w:t>
            </w:r>
          </w:p>
        </w:tc>
      </w:tr>
    </w:tbl>
    <w:p w14:paraId="5D2E8041" w14:textId="77777777" w:rsidR="00C578D7" w:rsidRPr="0079563D" w:rsidRDefault="00C578D7" w:rsidP="00C578D7">
      <w:pPr>
        <w:pStyle w:val="BodyText"/>
        <w:spacing w:before="0" w:after="0"/>
        <w:ind w:right="113"/>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C578D7" w:rsidRPr="001D2BC4" w14:paraId="4C51FCB5" w14:textId="77777777" w:rsidTr="00FE2B4F">
        <w:trPr>
          <w:cnfStyle w:val="100000000000" w:firstRow="1" w:lastRow="0" w:firstColumn="0" w:lastColumn="0" w:oddVBand="0" w:evenVBand="0" w:oddHBand="0" w:evenHBand="0" w:firstRowFirstColumn="0" w:firstRowLastColumn="0" w:lastRowFirstColumn="0" w:lastRowLastColumn="0"/>
        </w:trPr>
        <w:tc>
          <w:tcPr>
            <w:tcW w:w="10777" w:type="dxa"/>
          </w:tcPr>
          <w:p w14:paraId="5BFB21F1" w14:textId="77777777" w:rsidR="00C578D7" w:rsidRPr="001D2BC4" w:rsidRDefault="00C578D7" w:rsidP="00FE2B4F">
            <w:pPr>
              <w:ind w:left="0"/>
              <w:rPr>
                <w:rFonts w:cstheme="majorHAnsi"/>
                <w:b w:val="0"/>
                <w:caps w:val="0"/>
                <w:sz w:val="20"/>
              </w:rPr>
            </w:pPr>
            <w:r w:rsidRPr="001D2BC4">
              <w:rPr>
                <w:rFonts w:cstheme="majorHAnsi"/>
                <w:b w:val="0"/>
                <w:caps w:val="0"/>
                <w:sz w:val="20"/>
              </w:rPr>
              <w:t>1</w:t>
            </w:r>
            <w:r>
              <w:rPr>
                <w:rFonts w:cstheme="majorHAnsi"/>
                <w:b w:val="0"/>
                <w:caps w:val="0"/>
                <w:sz w:val="20"/>
              </w:rPr>
              <w:t>2</w:t>
            </w:r>
            <w:r w:rsidRPr="001D2BC4">
              <w:rPr>
                <w:rFonts w:cstheme="majorHAnsi"/>
                <w:b w:val="0"/>
                <w:caps w:val="0"/>
                <w:sz w:val="20"/>
              </w:rPr>
              <w:t xml:space="preserve">. Meeting Close </w:t>
            </w:r>
          </w:p>
        </w:tc>
      </w:tr>
    </w:tbl>
    <w:p w14:paraId="005883A6" w14:textId="77777777" w:rsidR="00C578D7" w:rsidRPr="001D2BC4" w:rsidRDefault="00C578D7" w:rsidP="00C578D7">
      <w:pPr>
        <w:spacing w:before="240"/>
        <w:rPr>
          <w:rFonts w:asciiTheme="majorHAnsi" w:hAnsiTheme="majorHAnsi" w:cstheme="majorHAnsi"/>
        </w:rPr>
      </w:pPr>
      <w:r w:rsidRPr="001D2BC4">
        <w:rPr>
          <w:rFonts w:asciiTheme="majorHAnsi" w:hAnsiTheme="majorHAnsi" w:cstheme="majorHAnsi"/>
        </w:rPr>
        <w:t xml:space="preserve">Next meeting </w:t>
      </w:r>
      <w:r>
        <w:rPr>
          <w:rFonts w:asciiTheme="majorHAnsi" w:hAnsiTheme="majorHAnsi" w:cstheme="majorHAnsi"/>
        </w:rPr>
        <w:t>4:30pm, Mon, 18 August 2025</w:t>
      </w:r>
    </w:p>
    <w:p w14:paraId="551D8771" w14:textId="3514DC18" w:rsidR="00C7109F" w:rsidRPr="00CC6C84" w:rsidRDefault="00C7109F" w:rsidP="000246A0">
      <w:pPr>
        <w:pStyle w:val="ListBullet"/>
        <w:numPr>
          <w:ilvl w:val="0"/>
          <w:numId w:val="0"/>
        </w:numPr>
        <w:spacing w:before="0" w:after="0" w:line="240" w:lineRule="auto"/>
        <w:rPr>
          <w:rFonts w:asciiTheme="majorHAnsi" w:hAnsiTheme="majorHAnsi" w:cstheme="majorHAnsi"/>
        </w:rPr>
      </w:pPr>
    </w:p>
    <w:sectPr w:rsidR="00C7109F" w:rsidRPr="00CC6C84" w:rsidSect="00CE3F4B">
      <w:headerReference w:type="even" r:id="rId13"/>
      <w:headerReference w:type="default" r:id="rId14"/>
      <w:footerReference w:type="even" r:id="rId15"/>
      <w:footerReference w:type="default" r:id="rId16"/>
      <w:headerReference w:type="first" r:id="rId17"/>
      <w:footerReference w:type="first" r:id="rId18"/>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59A8A" w14:textId="77777777" w:rsidR="005B0542" w:rsidRDefault="005B0542" w:rsidP="00CE604F">
      <w:r>
        <w:separator/>
      </w:r>
    </w:p>
    <w:p w14:paraId="5EC67360" w14:textId="77777777" w:rsidR="005B0542" w:rsidRDefault="005B0542" w:rsidP="00CE604F"/>
    <w:p w14:paraId="7E452282" w14:textId="77777777" w:rsidR="005B0542" w:rsidRDefault="005B0542" w:rsidP="00CE604F"/>
    <w:p w14:paraId="3D49C000" w14:textId="77777777" w:rsidR="005B0542" w:rsidRDefault="005B0542" w:rsidP="00CE604F"/>
  </w:endnote>
  <w:endnote w:type="continuationSeparator" w:id="0">
    <w:p w14:paraId="27C9E962" w14:textId="77777777" w:rsidR="005B0542" w:rsidRDefault="005B0542" w:rsidP="00CE604F">
      <w:r>
        <w:continuationSeparator/>
      </w:r>
    </w:p>
    <w:p w14:paraId="080B26A7" w14:textId="77777777" w:rsidR="005B0542" w:rsidRDefault="005B0542" w:rsidP="00CE604F"/>
    <w:p w14:paraId="2ED6842D" w14:textId="77777777" w:rsidR="005B0542" w:rsidRDefault="005B0542" w:rsidP="00CE604F"/>
    <w:p w14:paraId="76996BF7" w14:textId="77777777" w:rsidR="005B0542" w:rsidRDefault="005B0542" w:rsidP="00CE604F"/>
  </w:endnote>
  <w:endnote w:type="continuationNotice" w:id="1">
    <w:p w14:paraId="1E6D3194" w14:textId="77777777" w:rsidR="005B0542" w:rsidRDefault="005B05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662B337-7284-4BD2-B9EB-D96C7D0C721C}"/>
    <w:embedBold r:id="rId2" w:fontKey="{D7EC7336-0D39-4728-9BF6-08ADD7E43F36}"/>
    <w:embedItalic r:id="rId3" w:fontKey="{E4B517F9-8514-41C6-BAF2-11F765700AF9}"/>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0F25" w14:textId="77777777" w:rsidR="00452D3D" w:rsidRDefault="00452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7371" w14:textId="6F6193E4" w:rsidR="004D2DEE" w:rsidRPr="008A0C40" w:rsidRDefault="008A0C40" w:rsidP="00452D3D">
    <w:pPr>
      <w:pStyle w:val="Footer"/>
      <w:jc w:val="center"/>
      <w:rPr>
        <w:sz w:val="18"/>
        <w:szCs w:val="18"/>
      </w:rPr>
    </w:pPr>
    <w:r w:rsidRPr="008A0C40">
      <w:rPr>
        <w:sz w:val="18"/>
        <w:szCs w:val="18"/>
      </w:rPr>
      <w:fldChar w:fldCharType="begin"/>
    </w:r>
    <w:r w:rsidRPr="008A0C40">
      <w:rPr>
        <w:sz w:val="18"/>
        <w:szCs w:val="18"/>
      </w:rPr>
      <w:instrText xml:space="preserve"> DOCPROPERTY TRIM-recNumber \* MERGEFORMAT </w:instrText>
    </w:r>
    <w:r w:rsidRPr="008A0C40">
      <w:rPr>
        <w:sz w:val="18"/>
        <w:szCs w:val="18"/>
      </w:rPr>
      <w:fldChar w:fldCharType="separate"/>
    </w:r>
    <w:r w:rsidR="002E2ACA">
      <w:rPr>
        <w:sz w:val="18"/>
        <w:szCs w:val="18"/>
      </w:rPr>
      <w:t>Record Number</w:t>
    </w:r>
    <w:r w:rsidRPr="008A0C40">
      <w:rPr>
        <w:sz w:val="18"/>
        <w:szCs w:val="18"/>
      </w:rPr>
      <w:fldChar w:fldCharType="end"/>
    </w:r>
    <w:r w:rsidR="004D2DEE" w:rsidRPr="008A0C40">
      <w:rPr>
        <w:noProof/>
        <w:sz w:val="18"/>
        <w:szCs w:val="18"/>
      </w:rPr>
      <w:drawing>
        <wp:anchor distT="0" distB="0" distL="114300" distR="114300" simplePos="0" relativeHeight="251658240" behindDoc="1" locked="0" layoutInCell="1" allowOverlap="1" wp14:anchorId="08643BB5" wp14:editId="08534F0C">
          <wp:simplePos x="361950" y="9610725"/>
          <wp:positionH relativeFrom="page">
            <wp:align>left</wp:align>
          </wp:positionH>
          <wp:positionV relativeFrom="page">
            <wp:align>bottom</wp:align>
          </wp:positionV>
          <wp:extent cx="7560000" cy="795600"/>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p w14:paraId="641AAC96" w14:textId="77777777" w:rsidR="00452D3D" w:rsidRPr="008A0C40" w:rsidRDefault="00452D3D" w:rsidP="00452D3D">
    <w:pPr>
      <w:pStyle w:val="Footer"/>
      <w:jc w:val="right"/>
      <w:rPr>
        <w:sz w:val="18"/>
        <w:szCs w:val="18"/>
      </w:rPr>
    </w:pPr>
    <w:r w:rsidRPr="008A0C40">
      <w:rPr>
        <w:sz w:val="18"/>
        <w:szCs w:val="18"/>
      </w:rPr>
      <w:t xml:space="preserve">Page </w:t>
    </w:r>
    <w:r w:rsidRPr="008A0C40">
      <w:rPr>
        <w:sz w:val="18"/>
        <w:szCs w:val="18"/>
      </w:rPr>
      <w:fldChar w:fldCharType="begin"/>
    </w:r>
    <w:r w:rsidRPr="008A0C40">
      <w:rPr>
        <w:sz w:val="18"/>
        <w:szCs w:val="18"/>
      </w:rPr>
      <w:instrText xml:space="preserve"> PAGE  \* Arabic  \* MERGEFORMAT </w:instrText>
    </w:r>
    <w:r w:rsidRPr="008A0C40">
      <w:rPr>
        <w:sz w:val="18"/>
        <w:szCs w:val="18"/>
      </w:rPr>
      <w:fldChar w:fldCharType="separate"/>
    </w:r>
    <w:r w:rsidR="008A0C40">
      <w:rPr>
        <w:noProof/>
        <w:sz w:val="18"/>
        <w:szCs w:val="18"/>
      </w:rPr>
      <w:t>1</w:t>
    </w:r>
    <w:r w:rsidRPr="008A0C40">
      <w:rPr>
        <w:sz w:val="18"/>
        <w:szCs w:val="18"/>
      </w:rPr>
      <w:fldChar w:fldCharType="end"/>
    </w:r>
    <w:r w:rsidRPr="008A0C40">
      <w:rPr>
        <w:sz w:val="18"/>
        <w:szCs w:val="18"/>
      </w:rPr>
      <w:t xml:space="preserve"> of </w:t>
    </w:r>
    <w:r w:rsidR="008A0C40" w:rsidRPr="008A0C40">
      <w:rPr>
        <w:sz w:val="18"/>
        <w:szCs w:val="18"/>
      </w:rPr>
      <w:fldChar w:fldCharType="begin"/>
    </w:r>
    <w:r w:rsidR="008A0C40" w:rsidRPr="008A0C40">
      <w:rPr>
        <w:sz w:val="18"/>
        <w:szCs w:val="18"/>
      </w:rPr>
      <w:instrText xml:space="preserve"> NUMPAGES  \* Arabic  \* MERGEFORMAT </w:instrText>
    </w:r>
    <w:r w:rsidR="008A0C40" w:rsidRPr="008A0C40">
      <w:rPr>
        <w:sz w:val="18"/>
        <w:szCs w:val="18"/>
      </w:rPr>
      <w:fldChar w:fldCharType="separate"/>
    </w:r>
    <w:r w:rsidR="008A0C40">
      <w:rPr>
        <w:noProof/>
        <w:sz w:val="18"/>
        <w:szCs w:val="18"/>
      </w:rPr>
      <w:t>3</w:t>
    </w:r>
    <w:r w:rsidR="008A0C40" w:rsidRPr="008A0C40">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1A4F" w14:textId="77777777" w:rsidR="00452D3D" w:rsidRDefault="00452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A1D47" w14:textId="77777777" w:rsidR="005B0542" w:rsidRDefault="005B0542" w:rsidP="00CE604F">
      <w:r>
        <w:separator/>
      </w:r>
    </w:p>
    <w:p w14:paraId="300222F5" w14:textId="77777777" w:rsidR="005B0542" w:rsidRDefault="005B0542" w:rsidP="00CE604F"/>
    <w:p w14:paraId="5D03D5A3" w14:textId="77777777" w:rsidR="005B0542" w:rsidRDefault="005B0542" w:rsidP="00CE604F"/>
    <w:p w14:paraId="7727B6BD" w14:textId="77777777" w:rsidR="005B0542" w:rsidRDefault="005B0542" w:rsidP="00CE604F"/>
  </w:footnote>
  <w:footnote w:type="continuationSeparator" w:id="0">
    <w:p w14:paraId="4164E896" w14:textId="77777777" w:rsidR="005B0542" w:rsidRDefault="005B0542" w:rsidP="00CE604F">
      <w:r>
        <w:continuationSeparator/>
      </w:r>
    </w:p>
    <w:p w14:paraId="573B9B5B" w14:textId="77777777" w:rsidR="005B0542" w:rsidRDefault="005B0542" w:rsidP="00CE604F"/>
    <w:p w14:paraId="24C3DC3C" w14:textId="77777777" w:rsidR="005B0542" w:rsidRDefault="005B0542" w:rsidP="00CE604F"/>
    <w:p w14:paraId="08E4AC0A" w14:textId="77777777" w:rsidR="005B0542" w:rsidRDefault="005B0542" w:rsidP="00CE604F"/>
  </w:footnote>
  <w:footnote w:type="continuationNotice" w:id="1">
    <w:p w14:paraId="2ADA334C" w14:textId="77777777" w:rsidR="005B0542" w:rsidRDefault="005B054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564A" w14:textId="77777777" w:rsidR="00452D3D" w:rsidRDefault="00452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92AC" w14:textId="77777777" w:rsidR="00452D3D" w:rsidRDefault="00452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06C1" w14:textId="77777777" w:rsidR="00452D3D" w:rsidRDefault="00452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3980671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3853250"/>
    <w:multiLevelType w:val="hybridMultilevel"/>
    <w:tmpl w:val="5FF6C19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15:restartNumberingAfterBreak="0">
    <w:nsid w:val="04073295"/>
    <w:multiLevelType w:val="hybridMultilevel"/>
    <w:tmpl w:val="77D83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B07339"/>
    <w:multiLevelType w:val="hybridMultilevel"/>
    <w:tmpl w:val="144028B0"/>
    <w:lvl w:ilvl="0" w:tplc="6FBCF5C4">
      <w:start w:val="7"/>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0D6C1B68"/>
    <w:multiLevelType w:val="multilevel"/>
    <w:tmpl w:val="4C9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E518D2"/>
    <w:multiLevelType w:val="hybridMultilevel"/>
    <w:tmpl w:val="3B42D898"/>
    <w:lvl w:ilvl="0" w:tplc="804A0E48">
      <w:start w:val="6"/>
      <w:numFmt w:val="bullet"/>
      <w:lvlText w:val="-"/>
      <w:lvlJc w:val="left"/>
      <w:pPr>
        <w:ind w:left="473" w:hanging="360"/>
      </w:pPr>
      <w:rPr>
        <w:rFonts w:ascii="Calibri" w:eastAsia="Times New Roman" w:hAnsi="Calibri" w:cs="Calibri"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9"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18CF6683"/>
    <w:multiLevelType w:val="multilevel"/>
    <w:tmpl w:val="D9EA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61E3F"/>
    <w:multiLevelType w:val="hybridMultilevel"/>
    <w:tmpl w:val="334AE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A846B3F"/>
    <w:multiLevelType w:val="hybridMultilevel"/>
    <w:tmpl w:val="20CA5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B8D1760"/>
    <w:multiLevelType w:val="multilevel"/>
    <w:tmpl w:val="C4687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1B42F07"/>
    <w:multiLevelType w:val="multilevel"/>
    <w:tmpl w:val="CF4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4232F7"/>
    <w:multiLevelType w:val="hybridMultilevel"/>
    <w:tmpl w:val="D1425DB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2662448C"/>
    <w:multiLevelType w:val="hybridMultilevel"/>
    <w:tmpl w:val="D0FE5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1F42C46"/>
    <w:multiLevelType w:val="multilevel"/>
    <w:tmpl w:val="564C1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3C193C99"/>
    <w:multiLevelType w:val="hybridMultilevel"/>
    <w:tmpl w:val="2C6A4D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42062709"/>
    <w:multiLevelType w:val="hybridMultilevel"/>
    <w:tmpl w:val="4A74C9F4"/>
    <w:lvl w:ilvl="0" w:tplc="A1026AD8">
      <w:start w:val="1"/>
      <w:numFmt w:val="decimal"/>
      <w:pStyle w:val="ListParagraph"/>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3" w15:restartNumberingAfterBreak="0">
    <w:nsid w:val="448B4FAC"/>
    <w:multiLevelType w:val="hybridMultilevel"/>
    <w:tmpl w:val="36E6895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4" w15:restartNumberingAfterBreak="0">
    <w:nsid w:val="465E50C3"/>
    <w:multiLevelType w:val="multilevel"/>
    <w:tmpl w:val="44E46AD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8B629E9"/>
    <w:multiLevelType w:val="hybridMultilevel"/>
    <w:tmpl w:val="293E8B80"/>
    <w:lvl w:ilvl="0" w:tplc="B0E24D8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2716C8"/>
    <w:multiLevelType w:val="hybridMultilevel"/>
    <w:tmpl w:val="59DA9C0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7" w15:restartNumberingAfterBreak="0">
    <w:nsid w:val="4B332924"/>
    <w:multiLevelType w:val="hybridMultilevel"/>
    <w:tmpl w:val="32044754"/>
    <w:lvl w:ilvl="0" w:tplc="C6648E4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F1F2314"/>
    <w:multiLevelType w:val="hybridMultilevel"/>
    <w:tmpl w:val="DFC4E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A21A1E"/>
    <w:multiLevelType w:val="hybridMultilevel"/>
    <w:tmpl w:val="355A0F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585A4D84"/>
    <w:multiLevelType w:val="hybridMultilevel"/>
    <w:tmpl w:val="B82CE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D6C347D"/>
    <w:multiLevelType w:val="hybridMultilevel"/>
    <w:tmpl w:val="BB543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6737DD"/>
    <w:multiLevelType w:val="hybridMultilevel"/>
    <w:tmpl w:val="E40AFB18"/>
    <w:lvl w:ilvl="0" w:tplc="C9D0DF7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C6106F"/>
    <w:multiLevelType w:val="hybridMultilevel"/>
    <w:tmpl w:val="9FB08D8E"/>
    <w:lvl w:ilvl="0" w:tplc="EE980072">
      <w:start w:val="1"/>
      <w:numFmt w:val="bullet"/>
      <w:lvlText w:val="-"/>
      <w:lvlJc w:val="left"/>
      <w:pPr>
        <w:ind w:left="473" w:hanging="360"/>
      </w:pPr>
      <w:rPr>
        <w:rFonts w:ascii="Aptos" w:hAnsi="Aptos" w:hint="default"/>
      </w:rPr>
    </w:lvl>
    <w:lvl w:ilvl="1" w:tplc="95986696">
      <w:start w:val="1"/>
      <w:numFmt w:val="bullet"/>
      <w:lvlText w:val="o"/>
      <w:lvlJc w:val="left"/>
      <w:pPr>
        <w:ind w:left="1193" w:hanging="360"/>
      </w:pPr>
      <w:rPr>
        <w:rFonts w:ascii="Courier New" w:hAnsi="Courier New" w:hint="default"/>
      </w:rPr>
    </w:lvl>
    <w:lvl w:ilvl="2" w:tplc="EC96D086">
      <w:start w:val="1"/>
      <w:numFmt w:val="bullet"/>
      <w:lvlText w:val=""/>
      <w:lvlJc w:val="left"/>
      <w:pPr>
        <w:ind w:left="1913" w:hanging="360"/>
      </w:pPr>
      <w:rPr>
        <w:rFonts w:ascii="Wingdings" w:hAnsi="Wingdings" w:hint="default"/>
      </w:rPr>
    </w:lvl>
    <w:lvl w:ilvl="3" w:tplc="5BB20F0E">
      <w:start w:val="1"/>
      <w:numFmt w:val="bullet"/>
      <w:lvlText w:val=""/>
      <w:lvlJc w:val="left"/>
      <w:pPr>
        <w:ind w:left="2633" w:hanging="360"/>
      </w:pPr>
      <w:rPr>
        <w:rFonts w:ascii="Symbol" w:hAnsi="Symbol" w:hint="default"/>
      </w:rPr>
    </w:lvl>
    <w:lvl w:ilvl="4" w:tplc="D99A6848">
      <w:start w:val="1"/>
      <w:numFmt w:val="bullet"/>
      <w:lvlText w:val="o"/>
      <w:lvlJc w:val="left"/>
      <w:pPr>
        <w:ind w:left="3353" w:hanging="360"/>
      </w:pPr>
      <w:rPr>
        <w:rFonts w:ascii="Courier New" w:hAnsi="Courier New" w:hint="default"/>
      </w:rPr>
    </w:lvl>
    <w:lvl w:ilvl="5" w:tplc="0DDE7C00">
      <w:start w:val="1"/>
      <w:numFmt w:val="bullet"/>
      <w:lvlText w:val=""/>
      <w:lvlJc w:val="left"/>
      <w:pPr>
        <w:ind w:left="4073" w:hanging="360"/>
      </w:pPr>
      <w:rPr>
        <w:rFonts w:ascii="Wingdings" w:hAnsi="Wingdings" w:hint="default"/>
      </w:rPr>
    </w:lvl>
    <w:lvl w:ilvl="6" w:tplc="84C8815A">
      <w:start w:val="1"/>
      <w:numFmt w:val="bullet"/>
      <w:lvlText w:val=""/>
      <w:lvlJc w:val="left"/>
      <w:pPr>
        <w:ind w:left="4793" w:hanging="360"/>
      </w:pPr>
      <w:rPr>
        <w:rFonts w:ascii="Symbol" w:hAnsi="Symbol" w:hint="default"/>
      </w:rPr>
    </w:lvl>
    <w:lvl w:ilvl="7" w:tplc="F87EB886">
      <w:start w:val="1"/>
      <w:numFmt w:val="bullet"/>
      <w:lvlText w:val="o"/>
      <w:lvlJc w:val="left"/>
      <w:pPr>
        <w:ind w:left="5513" w:hanging="360"/>
      </w:pPr>
      <w:rPr>
        <w:rFonts w:ascii="Courier New" w:hAnsi="Courier New" w:hint="default"/>
      </w:rPr>
    </w:lvl>
    <w:lvl w:ilvl="8" w:tplc="93FA7842">
      <w:start w:val="1"/>
      <w:numFmt w:val="bullet"/>
      <w:lvlText w:val=""/>
      <w:lvlJc w:val="left"/>
      <w:pPr>
        <w:ind w:left="6233" w:hanging="360"/>
      </w:pPr>
      <w:rPr>
        <w:rFonts w:ascii="Wingdings" w:hAnsi="Wingdings" w:hint="default"/>
      </w:rPr>
    </w:lvl>
  </w:abstractNum>
  <w:abstractNum w:abstractNumId="34" w15:restartNumberingAfterBreak="0">
    <w:nsid w:val="77166811"/>
    <w:multiLevelType w:val="hybridMultilevel"/>
    <w:tmpl w:val="36E68954"/>
    <w:lvl w:ilvl="0" w:tplc="4DD2E58E">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6" w15:restartNumberingAfterBreak="0">
    <w:nsid w:val="7B4C73AC"/>
    <w:multiLevelType w:val="multilevel"/>
    <w:tmpl w:val="6E727D64"/>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16cid:durableId="288633440">
    <w:abstractNumId w:val="20"/>
  </w:num>
  <w:num w:numId="2" w16cid:durableId="1567374070">
    <w:abstractNumId w:val="9"/>
  </w:num>
  <w:num w:numId="3" w16cid:durableId="428505251">
    <w:abstractNumId w:val="22"/>
  </w:num>
  <w:num w:numId="4" w16cid:durableId="1749767463">
    <w:abstractNumId w:val="30"/>
  </w:num>
  <w:num w:numId="5" w16cid:durableId="189300110">
    <w:abstractNumId w:val="4"/>
  </w:num>
  <w:num w:numId="6" w16cid:durableId="781145527">
    <w:abstractNumId w:val="14"/>
  </w:num>
  <w:num w:numId="7" w16cid:durableId="1246723325">
    <w:abstractNumId w:val="7"/>
  </w:num>
  <w:num w:numId="8" w16cid:durableId="1930969017">
    <w:abstractNumId w:val="1"/>
  </w:num>
  <w:num w:numId="9" w16cid:durableId="1149321039">
    <w:abstractNumId w:val="27"/>
  </w:num>
  <w:num w:numId="10" w16cid:durableId="559823660">
    <w:abstractNumId w:val="19"/>
  </w:num>
  <w:num w:numId="11" w16cid:durableId="26369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9996889">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6081197">
    <w:abstractNumId w:val="26"/>
  </w:num>
  <w:num w:numId="14" w16cid:durableId="695884847">
    <w:abstractNumId w:val="28"/>
  </w:num>
  <w:num w:numId="15" w16cid:durableId="10031196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4490264">
    <w:abstractNumId w:val="11"/>
  </w:num>
  <w:num w:numId="17" w16cid:durableId="643700122">
    <w:abstractNumId w:val="16"/>
  </w:num>
  <w:num w:numId="18" w16cid:durableId="1281183300">
    <w:abstractNumId w:val="25"/>
  </w:num>
  <w:num w:numId="19" w16cid:durableId="621307796">
    <w:abstractNumId w:val="31"/>
  </w:num>
  <w:num w:numId="20" w16cid:durableId="1007900863">
    <w:abstractNumId w:val="32"/>
  </w:num>
  <w:num w:numId="21" w16cid:durableId="301038612">
    <w:abstractNumId w:val="12"/>
  </w:num>
  <w:num w:numId="22" w16cid:durableId="27950669">
    <w:abstractNumId w:val="34"/>
  </w:num>
  <w:num w:numId="23" w16cid:durableId="74713991">
    <w:abstractNumId w:val="20"/>
  </w:num>
  <w:num w:numId="24" w16cid:durableId="1096903813">
    <w:abstractNumId w:val="23"/>
  </w:num>
  <w:num w:numId="25" w16cid:durableId="564023274">
    <w:abstractNumId w:val="10"/>
  </w:num>
  <w:num w:numId="26" w16cid:durableId="10296021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2530918">
    <w:abstractNumId w:val="5"/>
  </w:num>
  <w:num w:numId="28" w16cid:durableId="13220047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25551440">
    <w:abstractNumId w:val="8"/>
  </w:num>
  <w:num w:numId="30" w16cid:durableId="23798292">
    <w:abstractNumId w:val="15"/>
  </w:num>
  <w:num w:numId="31" w16cid:durableId="1420248111">
    <w:abstractNumId w:val="21"/>
  </w:num>
  <w:num w:numId="32" w16cid:durableId="200438461">
    <w:abstractNumId w:val="33"/>
  </w:num>
  <w:num w:numId="33" w16cid:durableId="1366758594">
    <w:abstractNumId w:val="3"/>
  </w:num>
  <w:num w:numId="34" w16cid:durableId="215433709">
    <w:abstractNumId w:val="22"/>
  </w:num>
  <w:num w:numId="35" w16cid:durableId="1791122155">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CE1"/>
    <w:rsid w:val="0000000C"/>
    <w:rsid w:val="00000564"/>
    <w:rsid w:val="000007EC"/>
    <w:rsid w:val="00000980"/>
    <w:rsid w:val="00000C6D"/>
    <w:rsid w:val="00000E54"/>
    <w:rsid w:val="00000EE0"/>
    <w:rsid w:val="00000F76"/>
    <w:rsid w:val="00001224"/>
    <w:rsid w:val="0000131D"/>
    <w:rsid w:val="000014CA"/>
    <w:rsid w:val="0000178A"/>
    <w:rsid w:val="00001945"/>
    <w:rsid w:val="00001973"/>
    <w:rsid w:val="00001CA0"/>
    <w:rsid w:val="00002168"/>
    <w:rsid w:val="00002692"/>
    <w:rsid w:val="00002695"/>
    <w:rsid w:val="000026A9"/>
    <w:rsid w:val="0000316F"/>
    <w:rsid w:val="00003AD2"/>
    <w:rsid w:val="00003AF2"/>
    <w:rsid w:val="00003DC3"/>
    <w:rsid w:val="00004348"/>
    <w:rsid w:val="00004AF7"/>
    <w:rsid w:val="00005051"/>
    <w:rsid w:val="000051A0"/>
    <w:rsid w:val="0000578C"/>
    <w:rsid w:val="00005971"/>
    <w:rsid w:val="00005DB8"/>
    <w:rsid w:val="000062AE"/>
    <w:rsid w:val="00006388"/>
    <w:rsid w:val="000064EB"/>
    <w:rsid w:val="00006901"/>
    <w:rsid w:val="00006DBE"/>
    <w:rsid w:val="0000704C"/>
    <w:rsid w:val="000072F9"/>
    <w:rsid w:val="000074F7"/>
    <w:rsid w:val="00007568"/>
    <w:rsid w:val="00007ABF"/>
    <w:rsid w:val="00007E06"/>
    <w:rsid w:val="000100C7"/>
    <w:rsid w:val="00010289"/>
    <w:rsid w:val="000102A5"/>
    <w:rsid w:val="0001033D"/>
    <w:rsid w:val="00010362"/>
    <w:rsid w:val="000103E7"/>
    <w:rsid w:val="00010438"/>
    <w:rsid w:val="00010E32"/>
    <w:rsid w:val="00010FB2"/>
    <w:rsid w:val="0001152D"/>
    <w:rsid w:val="0001159C"/>
    <w:rsid w:val="00011C9B"/>
    <w:rsid w:val="00011D90"/>
    <w:rsid w:val="000121BB"/>
    <w:rsid w:val="00012493"/>
    <w:rsid w:val="0001263A"/>
    <w:rsid w:val="00012E9B"/>
    <w:rsid w:val="0001321C"/>
    <w:rsid w:val="00013460"/>
    <w:rsid w:val="000134C3"/>
    <w:rsid w:val="00013AA8"/>
    <w:rsid w:val="00013C0E"/>
    <w:rsid w:val="000149AE"/>
    <w:rsid w:val="00014B3E"/>
    <w:rsid w:val="00014B75"/>
    <w:rsid w:val="00015395"/>
    <w:rsid w:val="00015489"/>
    <w:rsid w:val="000155D4"/>
    <w:rsid w:val="00015682"/>
    <w:rsid w:val="000156A3"/>
    <w:rsid w:val="000158DC"/>
    <w:rsid w:val="00016032"/>
    <w:rsid w:val="000163E2"/>
    <w:rsid w:val="000164C9"/>
    <w:rsid w:val="000166B1"/>
    <w:rsid w:val="00016CE1"/>
    <w:rsid w:val="00016ECC"/>
    <w:rsid w:val="000170A4"/>
    <w:rsid w:val="00017378"/>
    <w:rsid w:val="0001761D"/>
    <w:rsid w:val="0001795A"/>
    <w:rsid w:val="00017DA9"/>
    <w:rsid w:val="00020292"/>
    <w:rsid w:val="00020780"/>
    <w:rsid w:val="00020E6A"/>
    <w:rsid w:val="000210BC"/>
    <w:rsid w:val="00021512"/>
    <w:rsid w:val="00021629"/>
    <w:rsid w:val="00021661"/>
    <w:rsid w:val="000219B2"/>
    <w:rsid w:val="00021B5B"/>
    <w:rsid w:val="00021D2C"/>
    <w:rsid w:val="00021D3F"/>
    <w:rsid w:val="00021DFB"/>
    <w:rsid w:val="00021FDE"/>
    <w:rsid w:val="00022C6F"/>
    <w:rsid w:val="00022E50"/>
    <w:rsid w:val="00022FA6"/>
    <w:rsid w:val="000234C4"/>
    <w:rsid w:val="0002356D"/>
    <w:rsid w:val="00023855"/>
    <w:rsid w:val="000239A5"/>
    <w:rsid w:val="00023BAA"/>
    <w:rsid w:val="000246A0"/>
    <w:rsid w:val="0002478B"/>
    <w:rsid w:val="00024930"/>
    <w:rsid w:val="00024B45"/>
    <w:rsid w:val="00024F06"/>
    <w:rsid w:val="00025357"/>
    <w:rsid w:val="00025528"/>
    <w:rsid w:val="00025989"/>
    <w:rsid w:val="00025A0A"/>
    <w:rsid w:val="00025A42"/>
    <w:rsid w:val="00025ACB"/>
    <w:rsid w:val="00025D44"/>
    <w:rsid w:val="00025F3B"/>
    <w:rsid w:val="00026DED"/>
    <w:rsid w:val="000270AA"/>
    <w:rsid w:val="000274EA"/>
    <w:rsid w:val="00027689"/>
    <w:rsid w:val="0002786C"/>
    <w:rsid w:val="00027A08"/>
    <w:rsid w:val="00027C99"/>
    <w:rsid w:val="000306DB"/>
    <w:rsid w:val="000307CD"/>
    <w:rsid w:val="00031220"/>
    <w:rsid w:val="00031334"/>
    <w:rsid w:val="00031358"/>
    <w:rsid w:val="00031513"/>
    <w:rsid w:val="0003180E"/>
    <w:rsid w:val="00031DBD"/>
    <w:rsid w:val="00031EC0"/>
    <w:rsid w:val="00032055"/>
    <w:rsid w:val="0003215A"/>
    <w:rsid w:val="000322B1"/>
    <w:rsid w:val="00032331"/>
    <w:rsid w:val="000326AA"/>
    <w:rsid w:val="000326DF"/>
    <w:rsid w:val="0003296C"/>
    <w:rsid w:val="00032B90"/>
    <w:rsid w:val="00032E08"/>
    <w:rsid w:val="00033004"/>
    <w:rsid w:val="0003357D"/>
    <w:rsid w:val="00033A7A"/>
    <w:rsid w:val="00033BA9"/>
    <w:rsid w:val="00033F10"/>
    <w:rsid w:val="000340A9"/>
    <w:rsid w:val="0003428F"/>
    <w:rsid w:val="00034A4A"/>
    <w:rsid w:val="00034BE0"/>
    <w:rsid w:val="00034C44"/>
    <w:rsid w:val="00034F74"/>
    <w:rsid w:val="00034F8F"/>
    <w:rsid w:val="00034FD8"/>
    <w:rsid w:val="0003551C"/>
    <w:rsid w:val="00035765"/>
    <w:rsid w:val="00035864"/>
    <w:rsid w:val="00035B4D"/>
    <w:rsid w:val="00035D2F"/>
    <w:rsid w:val="00035E23"/>
    <w:rsid w:val="000360D4"/>
    <w:rsid w:val="00036467"/>
    <w:rsid w:val="00036590"/>
    <w:rsid w:val="0003661C"/>
    <w:rsid w:val="00036CD3"/>
    <w:rsid w:val="00036D22"/>
    <w:rsid w:val="00037169"/>
    <w:rsid w:val="0003756B"/>
    <w:rsid w:val="000379FC"/>
    <w:rsid w:val="00037AFD"/>
    <w:rsid w:val="00037B0E"/>
    <w:rsid w:val="0004042E"/>
    <w:rsid w:val="00040CC3"/>
    <w:rsid w:val="00041278"/>
    <w:rsid w:val="00041675"/>
    <w:rsid w:val="000416A4"/>
    <w:rsid w:val="00041A48"/>
    <w:rsid w:val="00041B09"/>
    <w:rsid w:val="000420BA"/>
    <w:rsid w:val="00042367"/>
    <w:rsid w:val="00042DBB"/>
    <w:rsid w:val="00043061"/>
    <w:rsid w:val="00043724"/>
    <w:rsid w:val="000437F4"/>
    <w:rsid w:val="000442F6"/>
    <w:rsid w:val="0004463B"/>
    <w:rsid w:val="000447A9"/>
    <w:rsid w:val="00044863"/>
    <w:rsid w:val="00044A20"/>
    <w:rsid w:val="00044C07"/>
    <w:rsid w:val="00044F18"/>
    <w:rsid w:val="000451E4"/>
    <w:rsid w:val="00045B8D"/>
    <w:rsid w:val="00045B9B"/>
    <w:rsid w:val="00045BE6"/>
    <w:rsid w:val="00045CF4"/>
    <w:rsid w:val="00045EDA"/>
    <w:rsid w:val="00047011"/>
    <w:rsid w:val="00047136"/>
    <w:rsid w:val="0004730C"/>
    <w:rsid w:val="00047940"/>
    <w:rsid w:val="00047B9D"/>
    <w:rsid w:val="00050023"/>
    <w:rsid w:val="0005019C"/>
    <w:rsid w:val="0005023D"/>
    <w:rsid w:val="000502D9"/>
    <w:rsid w:val="0005036E"/>
    <w:rsid w:val="0005098D"/>
    <w:rsid w:val="00050A49"/>
    <w:rsid w:val="000511BA"/>
    <w:rsid w:val="00051269"/>
    <w:rsid w:val="00051849"/>
    <w:rsid w:val="00051934"/>
    <w:rsid w:val="00051AD1"/>
    <w:rsid w:val="00051BA3"/>
    <w:rsid w:val="00051C3A"/>
    <w:rsid w:val="00051C55"/>
    <w:rsid w:val="00051EEB"/>
    <w:rsid w:val="00052114"/>
    <w:rsid w:val="00052204"/>
    <w:rsid w:val="000523A7"/>
    <w:rsid w:val="000525C9"/>
    <w:rsid w:val="0005290D"/>
    <w:rsid w:val="00052C01"/>
    <w:rsid w:val="00052FAC"/>
    <w:rsid w:val="000530AF"/>
    <w:rsid w:val="000534A7"/>
    <w:rsid w:val="00053BB3"/>
    <w:rsid w:val="00053FDC"/>
    <w:rsid w:val="00054101"/>
    <w:rsid w:val="00054270"/>
    <w:rsid w:val="0005460D"/>
    <w:rsid w:val="00054780"/>
    <w:rsid w:val="000547F1"/>
    <w:rsid w:val="000549FC"/>
    <w:rsid w:val="000558A6"/>
    <w:rsid w:val="00055EFF"/>
    <w:rsid w:val="00056673"/>
    <w:rsid w:val="0005668C"/>
    <w:rsid w:val="0005686D"/>
    <w:rsid w:val="000569B0"/>
    <w:rsid w:val="00056A5E"/>
    <w:rsid w:val="000579CF"/>
    <w:rsid w:val="00060050"/>
    <w:rsid w:val="000600E8"/>
    <w:rsid w:val="000602B0"/>
    <w:rsid w:val="000602B3"/>
    <w:rsid w:val="0006076B"/>
    <w:rsid w:val="00060D47"/>
    <w:rsid w:val="00061067"/>
    <w:rsid w:val="00061625"/>
    <w:rsid w:val="00061674"/>
    <w:rsid w:val="0006171D"/>
    <w:rsid w:val="00061F16"/>
    <w:rsid w:val="00062769"/>
    <w:rsid w:val="0006292B"/>
    <w:rsid w:val="00062A7C"/>
    <w:rsid w:val="00062C83"/>
    <w:rsid w:val="00062EF0"/>
    <w:rsid w:val="00063330"/>
    <w:rsid w:val="00063632"/>
    <w:rsid w:val="00063AA7"/>
    <w:rsid w:val="00063CE9"/>
    <w:rsid w:val="000644E2"/>
    <w:rsid w:val="00064516"/>
    <w:rsid w:val="0006458B"/>
    <w:rsid w:val="000646AA"/>
    <w:rsid w:val="00064771"/>
    <w:rsid w:val="00064785"/>
    <w:rsid w:val="00064DDF"/>
    <w:rsid w:val="000654A0"/>
    <w:rsid w:val="000657D8"/>
    <w:rsid w:val="000657E6"/>
    <w:rsid w:val="000657F6"/>
    <w:rsid w:val="00065A3E"/>
    <w:rsid w:val="00065F94"/>
    <w:rsid w:val="00066266"/>
    <w:rsid w:val="00066720"/>
    <w:rsid w:val="000668B6"/>
    <w:rsid w:val="00066962"/>
    <w:rsid w:val="00066BB2"/>
    <w:rsid w:val="00066C4B"/>
    <w:rsid w:val="00066D4F"/>
    <w:rsid w:val="00066DF9"/>
    <w:rsid w:val="000674F4"/>
    <w:rsid w:val="0006757E"/>
    <w:rsid w:val="00067B63"/>
    <w:rsid w:val="00067D56"/>
    <w:rsid w:val="00067D5C"/>
    <w:rsid w:val="00067DA3"/>
    <w:rsid w:val="00067EB6"/>
    <w:rsid w:val="0007005C"/>
    <w:rsid w:val="00070217"/>
    <w:rsid w:val="0007024F"/>
    <w:rsid w:val="000703FD"/>
    <w:rsid w:val="00070725"/>
    <w:rsid w:val="00070CB9"/>
    <w:rsid w:val="0007174E"/>
    <w:rsid w:val="00071CD3"/>
    <w:rsid w:val="00071DB5"/>
    <w:rsid w:val="00072129"/>
    <w:rsid w:val="000721AC"/>
    <w:rsid w:val="000724E3"/>
    <w:rsid w:val="000727EC"/>
    <w:rsid w:val="00072953"/>
    <w:rsid w:val="00072C00"/>
    <w:rsid w:val="00072E95"/>
    <w:rsid w:val="00074766"/>
    <w:rsid w:val="000748ED"/>
    <w:rsid w:val="00074B92"/>
    <w:rsid w:val="0007537E"/>
    <w:rsid w:val="00075522"/>
    <w:rsid w:val="00075848"/>
    <w:rsid w:val="000767E6"/>
    <w:rsid w:val="0007682C"/>
    <w:rsid w:val="00076A3B"/>
    <w:rsid w:val="000770E3"/>
    <w:rsid w:val="0007713C"/>
    <w:rsid w:val="0007730A"/>
    <w:rsid w:val="00080028"/>
    <w:rsid w:val="000801A3"/>
    <w:rsid w:val="00080321"/>
    <w:rsid w:val="00080E2A"/>
    <w:rsid w:val="00081015"/>
    <w:rsid w:val="000810BD"/>
    <w:rsid w:val="000810E5"/>
    <w:rsid w:val="000813DB"/>
    <w:rsid w:val="00081C47"/>
    <w:rsid w:val="00081CF8"/>
    <w:rsid w:val="00081E5C"/>
    <w:rsid w:val="0008242F"/>
    <w:rsid w:val="0008298C"/>
    <w:rsid w:val="00082B53"/>
    <w:rsid w:val="00082BCD"/>
    <w:rsid w:val="000830C8"/>
    <w:rsid w:val="00083652"/>
    <w:rsid w:val="00084172"/>
    <w:rsid w:val="00084217"/>
    <w:rsid w:val="00084611"/>
    <w:rsid w:val="000846FE"/>
    <w:rsid w:val="00084736"/>
    <w:rsid w:val="00084784"/>
    <w:rsid w:val="0008518E"/>
    <w:rsid w:val="000854D5"/>
    <w:rsid w:val="000858A9"/>
    <w:rsid w:val="00085EA6"/>
    <w:rsid w:val="000860A4"/>
    <w:rsid w:val="00087328"/>
    <w:rsid w:val="000873E7"/>
    <w:rsid w:val="00087991"/>
    <w:rsid w:val="00087E11"/>
    <w:rsid w:val="00090049"/>
    <w:rsid w:val="0009024C"/>
    <w:rsid w:val="0009086F"/>
    <w:rsid w:val="000909C0"/>
    <w:rsid w:val="00091612"/>
    <w:rsid w:val="00091AA0"/>
    <w:rsid w:val="00091EDC"/>
    <w:rsid w:val="0009218B"/>
    <w:rsid w:val="000923EE"/>
    <w:rsid w:val="00092563"/>
    <w:rsid w:val="00092592"/>
    <w:rsid w:val="00092605"/>
    <w:rsid w:val="00092977"/>
    <w:rsid w:val="00092A5A"/>
    <w:rsid w:val="00093702"/>
    <w:rsid w:val="00093BFB"/>
    <w:rsid w:val="00093F3C"/>
    <w:rsid w:val="00094069"/>
    <w:rsid w:val="0009448F"/>
    <w:rsid w:val="00094937"/>
    <w:rsid w:val="00094982"/>
    <w:rsid w:val="000949A6"/>
    <w:rsid w:val="00094CE7"/>
    <w:rsid w:val="00095496"/>
    <w:rsid w:val="0009559C"/>
    <w:rsid w:val="00095699"/>
    <w:rsid w:val="00095742"/>
    <w:rsid w:val="000959B4"/>
    <w:rsid w:val="00095ADA"/>
    <w:rsid w:val="00095E19"/>
    <w:rsid w:val="00096304"/>
    <w:rsid w:val="00096D3A"/>
    <w:rsid w:val="00096D9C"/>
    <w:rsid w:val="00096EB2"/>
    <w:rsid w:val="000971CB"/>
    <w:rsid w:val="000973B3"/>
    <w:rsid w:val="00097612"/>
    <w:rsid w:val="00097A02"/>
    <w:rsid w:val="000A0594"/>
    <w:rsid w:val="000A0633"/>
    <w:rsid w:val="000A074A"/>
    <w:rsid w:val="000A0DBA"/>
    <w:rsid w:val="000A159C"/>
    <w:rsid w:val="000A1699"/>
    <w:rsid w:val="000A1870"/>
    <w:rsid w:val="000A1C62"/>
    <w:rsid w:val="000A1EC6"/>
    <w:rsid w:val="000A204B"/>
    <w:rsid w:val="000A27C8"/>
    <w:rsid w:val="000A2D91"/>
    <w:rsid w:val="000A350A"/>
    <w:rsid w:val="000A43D8"/>
    <w:rsid w:val="000A45E9"/>
    <w:rsid w:val="000A48AE"/>
    <w:rsid w:val="000A4BDF"/>
    <w:rsid w:val="000A4CCE"/>
    <w:rsid w:val="000A58DA"/>
    <w:rsid w:val="000A5C1C"/>
    <w:rsid w:val="000A5CC8"/>
    <w:rsid w:val="000A5EFC"/>
    <w:rsid w:val="000A6531"/>
    <w:rsid w:val="000A6639"/>
    <w:rsid w:val="000A73E8"/>
    <w:rsid w:val="000A785D"/>
    <w:rsid w:val="000A799F"/>
    <w:rsid w:val="000A7E0D"/>
    <w:rsid w:val="000A7F71"/>
    <w:rsid w:val="000B008A"/>
    <w:rsid w:val="000B039F"/>
    <w:rsid w:val="000B061A"/>
    <w:rsid w:val="000B18B5"/>
    <w:rsid w:val="000B1ADD"/>
    <w:rsid w:val="000B1FE1"/>
    <w:rsid w:val="000B20AB"/>
    <w:rsid w:val="000B20C9"/>
    <w:rsid w:val="000B2753"/>
    <w:rsid w:val="000B2D0A"/>
    <w:rsid w:val="000B345C"/>
    <w:rsid w:val="000B345E"/>
    <w:rsid w:val="000B34E5"/>
    <w:rsid w:val="000B364D"/>
    <w:rsid w:val="000B39B7"/>
    <w:rsid w:val="000B4074"/>
    <w:rsid w:val="000B4466"/>
    <w:rsid w:val="000B4663"/>
    <w:rsid w:val="000B49C4"/>
    <w:rsid w:val="000B49CD"/>
    <w:rsid w:val="000B4C6E"/>
    <w:rsid w:val="000B5419"/>
    <w:rsid w:val="000B543B"/>
    <w:rsid w:val="000B5463"/>
    <w:rsid w:val="000B570F"/>
    <w:rsid w:val="000B5950"/>
    <w:rsid w:val="000B5ADA"/>
    <w:rsid w:val="000B5E20"/>
    <w:rsid w:val="000B5E30"/>
    <w:rsid w:val="000B6081"/>
    <w:rsid w:val="000B60AD"/>
    <w:rsid w:val="000B6518"/>
    <w:rsid w:val="000B67E9"/>
    <w:rsid w:val="000B6A3A"/>
    <w:rsid w:val="000B70E6"/>
    <w:rsid w:val="000B7284"/>
    <w:rsid w:val="000B7345"/>
    <w:rsid w:val="000B78F8"/>
    <w:rsid w:val="000C00D0"/>
    <w:rsid w:val="000C014F"/>
    <w:rsid w:val="000C07D0"/>
    <w:rsid w:val="000C091C"/>
    <w:rsid w:val="000C0D3F"/>
    <w:rsid w:val="000C0DDA"/>
    <w:rsid w:val="000C11F7"/>
    <w:rsid w:val="000C1397"/>
    <w:rsid w:val="000C140C"/>
    <w:rsid w:val="000C17BD"/>
    <w:rsid w:val="000C199D"/>
    <w:rsid w:val="000C1ADE"/>
    <w:rsid w:val="000C2502"/>
    <w:rsid w:val="000C269E"/>
    <w:rsid w:val="000C27F3"/>
    <w:rsid w:val="000C2B09"/>
    <w:rsid w:val="000C2D1E"/>
    <w:rsid w:val="000C2D53"/>
    <w:rsid w:val="000C2D9F"/>
    <w:rsid w:val="000C33CF"/>
    <w:rsid w:val="000C46B6"/>
    <w:rsid w:val="000C4D88"/>
    <w:rsid w:val="000C4FE5"/>
    <w:rsid w:val="000C52FC"/>
    <w:rsid w:val="000C5397"/>
    <w:rsid w:val="000C5593"/>
    <w:rsid w:val="000C55A3"/>
    <w:rsid w:val="000C5886"/>
    <w:rsid w:val="000C5ABA"/>
    <w:rsid w:val="000C65D3"/>
    <w:rsid w:val="000C67DE"/>
    <w:rsid w:val="000C6E99"/>
    <w:rsid w:val="000C703C"/>
    <w:rsid w:val="000C7568"/>
    <w:rsid w:val="000C7A08"/>
    <w:rsid w:val="000C7DD4"/>
    <w:rsid w:val="000D0586"/>
    <w:rsid w:val="000D0662"/>
    <w:rsid w:val="000D06DB"/>
    <w:rsid w:val="000D0A9B"/>
    <w:rsid w:val="000D0D11"/>
    <w:rsid w:val="000D1CC8"/>
    <w:rsid w:val="000D1DD4"/>
    <w:rsid w:val="000D1E3F"/>
    <w:rsid w:val="000D2064"/>
    <w:rsid w:val="000D208B"/>
    <w:rsid w:val="000D2B47"/>
    <w:rsid w:val="000D3A2A"/>
    <w:rsid w:val="000D3D8F"/>
    <w:rsid w:val="000D4105"/>
    <w:rsid w:val="000D502D"/>
    <w:rsid w:val="000D52D9"/>
    <w:rsid w:val="000D5427"/>
    <w:rsid w:val="000D57B7"/>
    <w:rsid w:val="000D5973"/>
    <w:rsid w:val="000D5CE6"/>
    <w:rsid w:val="000D5D8C"/>
    <w:rsid w:val="000D62A3"/>
    <w:rsid w:val="000D6D2B"/>
    <w:rsid w:val="000D6EA5"/>
    <w:rsid w:val="000D6F49"/>
    <w:rsid w:val="000D7481"/>
    <w:rsid w:val="000D7DC1"/>
    <w:rsid w:val="000E02E5"/>
    <w:rsid w:val="000E0B34"/>
    <w:rsid w:val="000E155B"/>
    <w:rsid w:val="000E1A6B"/>
    <w:rsid w:val="000E1A73"/>
    <w:rsid w:val="000E1EEB"/>
    <w:rsid w:val="000E21B5"/>
    <w:rsid w:val="000E22A7"/>
    <w:rsid w:val="000E23C3"/>
    <w:rsid w:val="000E240F"/>
    <w:rsid w:val="000E243E"/>
    <w:rsid w:val="000E2484"/>
    <w:rsid w:val="000E2B9A"/>
    <w:rsid w:val="000E2BCA"/>
    <w:rsid w:val="000E31C4"/>
    <w:rsid w:val="000E36E9"/>
    <w:rsid w:val="000E395A"/>
    <w:rsid w:val="000E3AE1"/>
    <w:rsid w:val="000E3B73"/>
    <w:rsid w:val="000E44B8"/>
    <w:rsid w:val="000E46A7"/>
    <w:rsid w:val="000E46DE"/>
    <w:rsid w:val="000E471A"/>
    <w:rsid w:val="000E497B"/>
    <w:rsid w:val="000E4EF8"/>
    <w:rsid w:val="000E517C"/>
    <w:rsid w:val="000E5963"/>
    <w:rsid w:val="000E5973"/>
    <w:rsid w:val="000E5B2F"/>
    <w:rsid w:val="000E631D"/>
    <w:rsid w:val="000E6DF8"/>
    <w:rsid w:val="000E6F9C"/>
    <w:rsid w:val="000E7413"/>
    <w:rsid w:val="000E7460"/>
    <w:rsid w:val="000E74E6"/>
    <w:rsid w:val="000E7562"/>
    <w:rsid w:val="000E77AB"/>
    <w:rsid w:val="000E7856"/>
    <w:rsid w:val="000E7B93"/>
    <w:rsid w:val="000F04F6"/>
    <w:rsid w:val="000F0E10"/>
    <w:rsid w:val="000F13D6"/>
    <w:rsid w:val="000F165C"/>
    <w:rsid w:val="000F231C"/>
    <w:rsid w:val="000F2D0D"/>
    <w:rsid w:val="000F30A3"/>
    <w:rsid w:val="000F32E1"/>
    <w:rsid w:val="000F34C1"/>
    <w:rsid w:val="000F3889"/>
    <w:rsid w:val="000F3F4B"/>
    <w:rsid w:val="000F4178"/>
    <w:rsid w:val="000F4A8A"/>
    <w:rsid w:val="000F4E3B"/>
    <w:rsid w:val="000F511B"/>
    <w:rsid w:val="000F5276"/>
    <w:rsid w:val="000F52FE"/>
    <w:rsid w:val="000F5345"/>
    <w:rsid w:val="000F654D"/>
    <w:rsid w:val="000F700B"/>
    <w:rsid w:val="000F70C8"/>
    <w:rsid w:val="000F7170"/>
    <w:rsid w:val="000F71C6"/>
    <w:rsid w:val="000F7212"/>
    <w:rsid w:val="000F7E68"/>
    <w:rsid w:val="00100A45"/>
    <w:rsid w:val="00100B14"/>
    <w:rsid w:val="00100B71"/>
    <w:rsid w:val="00100EEE"/>
    <w:rsid w:val="0010264B"/>
    <w:rsid w:val="001027AB"/>
    <w:rsid w:val="00102D24"/>
    <w:rsid w:val="00103137"/>
    <w:rsid w:val="00103664"/>
    <w:rsid w:val="001038F6"/>
    <w:rsid w:val="00103E16"/>
    <w:rsid w:val="00103F72"/>
    <w:rsid w:val="00104560"/>
    <w:rsid w:val="00104975"/>
    <w:rsid w:val="00104EFD"/>
    <w:rsid w:val="00105326"/>
    <w:rsid w:val="001055AD"/>
    <w:rsid w:val="0010592E"/>
    <w:rsid w:val="00105DAD"/>
    <w:rsid w:val="00106152"/>
    <w:rsid w:val="001062CA"/>
    <w:rsid w:val="001065AC"/>
    <w:rsid w:val="0010693B"/>
    <w:rsid w:val="00106A9C"/>
    <w:rsid w:val="001071FF"/>
    <w:rsid w:val="0010728C"/>
    <w:rsid w:val="00107369"/>
    <w:rsid w:val="001074BD"/>
    <w:rsid w:val="001075CC"/>
    <w:rsid w:val="0010769F"/>
    <w:rsid w:val="00107AEE"/>
    <w:rsid w:val="00107EB8"/>
    <w:rsid w:val="0011038D"/>
    <w:rsid w:val="0011046F"/>
    <w:rsid w:val="0011065A"/>
    <w:rsid w:val="001107E8"/>
    <w:rsid w:val="00110A9F"/>
    <w:rsid w:val="00110F09"/>
    <w:rsid w:val="00110FD2"/>
    <w:rsid w:val="001114EB"/>
    <w:rsid w:val="00111685"/>
    <w:rsid w:val="00111717"/>
    <w:rsid w:val="001117AD"/>
    <w:rsid w:val="001117EA"/>
    <w:rsid w:val="001119AC"/>
    <w:rsid w:val="00111F9E"/>
    <w:rsid w:val="0011312A"/>
    <w:rsid w:val="00113182"/>
    <w:rsid w:val="00113428"/>
    <w:rsid w:val="00113AFD"/>
    <w:rsid w:val="00113B8E"/>
    <w:rsid w:val="00113CC7"/>
    <w:rsid w:val="00113E43"/>
    <w:rsid w:val="00114534"/>
    <w:rsid w:val="0011481E"/>
    <w:rsid w:val="001150FB"/>
    <w:rsid w:val="001154B8"/>
    <w:rsid w:val="001154F9"/>
    <w:rsid w:val="00115AD9"/>
    <w:rsid w:val="00115D9A"/>
    <w:rsid w:val="00115F96"/>
    <w:rsid w:val="00116042"/>
    <w:rsid w:val="001165A7"/>
    <w:rsid w:val="0011699E"/>
    <w:rsid w:val="00116FAA"/>
    <w:rsid w:val="00117504"/>
    <w:rsid w:val="00117B90"/>
    <w:rsid w:val="00117D6A"/>
    <w:rsid w:val="0012034B"/>
    <w:rsid w:val="001206D3"/>
    <w:rsid w:val="001206DC"/>
    <w:rsid w:val="001207DA"/>
    <w:rsid w:val="00121968"/>
    <w:rsid w:val="0012213E"/>
    <w:rsid w:val="001227A7"/>
    <w:rsid w:val="00122AED"/>
    <w:rsid w:val="00122D2A"/>
    <w:rsid w:val="00122EDB"/>
    <w:rsid w:val="00122F27"/>
    <w:rsid w:val="00123192"/>
    <w:rsid w:val="0012356D"/>
    <w:rsid w:val="00123B52"/>
    <w:rsid w:val="001245B1"/>
    <w:rsid w:val="00124731"/>
    <w:rsid w:val="0012527F"/>
    <w:rsid w:val="0012531B"/>
    <w:rsid w:val="001256E8"/>
    <w:rsid w:val="0012656C"/>
    <w:rsid w:val="00126586"/>
    <w:rsid w:val="00126810"/>
    <w:rsid w:val="00126F67"/>
    <w:rsid w:val="00127A3B"/>
    <w:rsid w:val="00127B2A"/>
    <w:rsid w:val="00127D47"/>
    <w:rsid w:val="00130194"/>
    <w:rsid w:val="001303CB"/>
    <w:rsid w:val="00130436"/>
    <w:rsid w:val="001305A0"/>
    <w:rsid w:val="001308BE"/>
    <w:rsid w:val="00130FB4"/>
    <w:rsid w:val="00132C92"/>
    <w:rsid w:val="0013323E"/>
    <w:rsid w:val="001332BB"/>
    <w:rsid w:val="001334E9"/>
    <w:rsid w:val="001336B2"/>
    <w:rsid w:val="001346CF"/>
    <w:rsid w:val="0013471B"/>
    <w:rsid w:val="00134A85"/>
    <w:rsid w:val="00134CA2"/>
    <w:rsid w:val="0013514D"/>
    <w:rsid w:val="0013583D"/>
    <w:rsid w:val="001359F2"/>
    <w:rsid w:val="00136237"/>
    <w:rsid w:val="00136484"/>
    <w:rsid w:val="00136B2F"/>
    <w:rsid w:val="0013729F"/>
    <w:rsid w:val="00137511"/>
    <w:rsid w:val="0014004D"/>
    <w:rsid w:val="00140060"/>
    <w:rsid w:val="00140B55"/>
    <w:rsid w:val="00140D36"/>
    <w:rsid w:val="00140D88"/>
    <w:rsid w:val="00140FD7"/>
    <w:rsid w:val="00141301"/>
    <w:rsid w:val="00141481"/>
    <w:rsid w:val="00141500"/>
    <w:rsid w:val="001419BF"/>
    <w:rsid w:val="001425A0"/>
    <w:rsid w:val="001425A8"/>
    <w:rsid w:val="001427EB"/>
    <w:rsid w:val="00142F8A"/>
    <w:rsid w:val="00143683"/>
    <w:rsid w:val="0014383D"/>
    <w:rsid w:val="0014398A"/>
    <w:rsid w:val="00143DB4"/>
    <w:rsid w:val="00144002"/>
    <w:rsid w:val="001446C5"/>
    <w:rsid w:val="00144FFC"/>
    <w:rsid w:val="00145437"/>
    <w:rsid w:val="0014543A"/>
    <w:rsid w:val="00145489"/>
    <w:rsid w:val="0014578C"/>
    <w:rsid w:val="0014578F"/>
    <w:rsid w:val="0014596C"/>
    <w:rsid w:val="00145A6A"/>
    <w:rsid w:val="00145C26"/>
    <w:rsid w:val="0014634D"/>
    <w:rsid w:val="0014651E"/>
    <w:rsid w:val="00146650"/>
    <w:rsid w:val="00146947"/>
    <w:rsid w:val="00146DBB"/>
    <w:rsid w:val="001470D4"/>
    <w:rsid w:val="00147A1B"/>
    <w:rsid w:val="0015135C"/>
    <w:rsid w:val="00151394"/>
    <w:rsid w:val="001515A6"/>
    <w:rsid w:val="0015170A"/>
    <w:rsid w:val="00151B38"/>
    <w:rsid w:val="00151EA7"/>
    <w:rsid w:val="001522F5"/>
    <w:rsid w:val="00152A1B"/>
    <w:rsid w:val="00152D85"/>
    <w:rsid w:val="00153248"/>
    <w:rsid w:val="001535D9"/>
    <w:rsid w:val="00153A4C"/>
    <w:rsid w:val="00153C74"/>
    <w:rsid w:val="001540AC"/>
    <w:rsid w:val="001546B4"/>
    <w:rsid w:val="001546E5"/>
    <w:rsid w:val="00154A51"/>
    <w:rsid w:val="00154F73"/>
    <w:rsid w:val="001550DB"/>
    <w:rsid w:val="001555D9"/>
    <w:rsid w:val="0015593C"/>
    <w:rsid w:val="00155C74"/>
    <w:rsid w:val="0015648F"/>
    <w:rsid w:val="00156E16"/>
    <w:rsid w:val="00156E6B"/>
    <w:rsid w:val="00157393"/>
    <w:rsid w:val="0015793C"/>
    <w:rsid w:val="0016050F"/>
    <w:rsid w:val="00160A4C"/>
    <w:rsid w:val="00160A7E"/>
    <w:rsid w:val="00160BAD"/>
    <w:rsid w:val="00160E32"/>
    <w:rsid w:val="001612A5"/>
    <w:rsid w:val="00161A7B"/>
    <w:rsid w:val="00161F14"/>
    <w:rsid w:val="001626E3"/>
    <w:rsid w:val="00162A63"/>
    <w:rsid w:val="00162D7E"/>
    <w:rsid w:val="00162F9F"/>
    <w:rsid w:val="00163560"/>
    <w:rsid w:val="0016359D"/>
    <w:rsid w:val="00163DFB"/>
    <w:rsid w:val="0016491B"/>
    <w:rsid w:val="001649C0"/>
    <w:rsid w:val="00164D3C"/>
    <w:rsid w:val="001650A8"/>
    <w:rsid w:val="001652A7"/>
    <w:rsid w:val="00165491"/>
    <w:rsid w:val="001654DC"/>
    <w:rsid w:val="0016612B"/>
    <w:rsid w:val="001667B0"/>
    <w:rsid w:val="00166A5C"/>
    <w:rsid w:val="00166AD0"/>
    <w:rsid w:val="00166B68"/>
    <w:rsid w:val="001671CC"/>
    <w:rsid w:val="0016755D"/>
    <w:rsid w:val="001678CB"/>
    <w:rsid w:val="001700F1"/>
    <w:rsid w:val="00170638"/>
    <w:rsid w:val="00170729"/>
    <w:rsid w:val="00170961"/>
    <w:rsid w:val="00170A10"/>
    <w:rsid w:val="00170A33"/>
    <w:rsid w:val="00170B66"/>
    <w:rsid w:val="00170E6D"/>
    <w:rsid w:val="00171105"/>
    <w:rsid w:val="001711E6"/>
    <w:rsid w:val="00171B11"/>
    <w:rsid w:val="00172145"/>
    <w:rsid w:val="0017260E"/>
    <w:rsid w:val="00172630"/>
    <w:rsid w:val="00172672"/>
    <w:rsid w:val="001727E0"/>
    <w:rsid w:val="00173808"/>
    <w:rsid w:val="0017381A"/>
    <w:rsid w:val="0017420C"/>
    <w:rsid w:val="00174316"/>
    <w:rsid w:val="0017444C"/>
    <w:rsid w:val="001746DF"/>
    <w:rsid w:val="001747E2"/>
    <w:rsid w:val="00174CEB"/>
    <w:rsid w:val="00174E4F"/>
    <w:rsid w:val="00174EE3"/>
    <w:rsid w:val="00174FEF"/>
    <w:rsid w:val="0017504C"/>
    <w:rsid w:val="00175159"/>
    <w:rsid w:val="00175235"/>
    <w:rsid w:val="00175CCF"/>
    <w:rsid w:val="00176365"/>
    <w:rsid w:val="00176539"/>
    <w:rsid w:val="00176601"/>
    <w:rsid w:val="00176EE4"/>
    <w:rsid w:val="001770AB"/>
    <w:rsid w:val="0017779E"/>
    <w:rsid w:val="00177998"/>
    <w:rsid w:val="00177BC8"/>
    <w:rsid w:val="00177BCD"/>
    <w:rsid w:val="00180131"/>
    <w:rsid w:val="00180CD5"/>
    <w:rsid w:val="00181173"/>
    <w:rsid w:val="001811C0"/>
    <w:rsid w:val="0018219A"/>
    <w:rsid w:val="001822C6"/>
    <w:rsid w:val="00182C20"/>
    <w:rsid w:val="00182D13"/>
    <w:rsid w:val="00182D4C"/>
    <w:rsid w:val="0018307A"/>
    <w:rsid w:val="001830BC"/>
    <w:rsid w:val="001831D1"/>
    <w:rsid w:val="001833BC"/>
    <w:rsid w:val="00183686"/>
    <w:rsid w:val="00183BD6"/>
    <w:rsid w:val="00183C35"/>
    <w:rsid w:val="00185107"/>
    <w:rsid w:val="0018571A"/>
    <w:rsid w:val="001864B5"/>
    <w:rsid w:val="001864EB"/>
    <w:rsid w:val="00186627"/>
    <w:rsid w:val="00186AFC"/>
    <w:rsid w:val="00186BEB"/>
    <w:rsid w:val="00186E6D"/>
    <w:rsid w:val="00186EC0"/>
    <w:rsid w:val="00186F9B"/>
    <w:rsid w:val="001877F9"/>
    <w:rsid w:val="0018788F"/>
    <w:rsid w:val="0018793E"/>
    <w:rsid w:val="00187D8C"/>
    <w:rsid w:val="001902BB"/>
    <w:rsid w:val="001904E9"/>
    <w:rsid w:val="00190E16"/>
    <w:rsid w:val="00190E35"/>
    <w:rsid w:val="00190FA5"/>
    <w:rsid w:val="00191177"/>
    <w:rsid w:val="001914B2"/>
    <w:rsid w:val="00191D36"/>
    <w:rsid w:val="00191ECA"/>
    <w:rsid w:val="00192983"/>
    <w:rsid w:val="00192BFA"/>
    <w:rsid w:val="00192DA2"/>
    <w:rsid w:val="001932C3"/>
    <w:rsid w:val="0019350B"/>
    <w:rsid w:val="0019405E"/>
    <w:rsid w:val="00194090"/>
    <w:rsid w:val="001940B0"/>
    <w:rsid w:val="0019445B"/>
    <w:rsid w:val="001946AE"/>
    <w:rsid w:val="001946CF"/>
    <w:rsid w:val="0019489E"/>
    <w:rsid w:val="00194A12"/>
    <w:rsid w:val="00195026"/>
    <w:rsid w:val="00195369"/>
    <w:rsid w:val="001956D5"/>
    <w:rsid w:val="00195C74"/>
    <w:rsid w:val="00195CA1"/>
    <w:rsid w:val="00195DD8"/>
    <w:rsid w:val="00195F14"/>
    <w:rsid w:val="00195FB6"/>
    <w:rsid w:val="00196261"/>
    <w:rsid w:val="001966EA"/>
    <w:rsid w:val="00196728"/>
    <w:rsid w:val="00196756"/>
    <w:rsid w:val="0019685E"/>
    <w:rsid w:val="00196EFD"/>
    <w:rsid w:val="00197380"/>
    <w:rsid w:val="001975BF"/>
    <w:rsid w:val="001976D9"/>
    <w:rsid w:val="00197A19"/>
    <w:rsid w:val="00197DCF"/>
    <w:rsid w:val="00197F0F"/>
    <w:rsid w:val="00197FAD"/>
    <w:rsid w:val="001A01ED"/>
    <w:rsid w:val="001A05BA"/>
    <w:rsid w:val="001A0AAB"/>
    <w:rsid w:val="001A0E66"/>
    <w:rsid w:val="001A0EA1"/>
    <w:rsid w:val="001A0FA4"/>
    <w:rsid w:val="001A1263"/>
    <w:rsid w:val="001A165B"/>
    <w:rsid w:val="001A1B19"/>
    <w:rsid w:val="001A1B3C"/>
    <w:rsid w:val="001A290E"/>
    <w:rsid w:val="001A29D2"/>
    <w:rsid w:val="001A2B8E"/>
    <w:rsid w:val="001A339D"/>
    <w:rsid w:val="001A386E"/>
    <w:rsid w:val="001A3B91"/>
    <w:rsid w:val="001A3E10"/>
    <w:rsid w:val="001A40C8"/>
    <w:rsid w:val="001A4280"/>
    <w:rsid w:val="001A467A"/>
    <w:rsid w:val="001A4826"/>
    <w:rsid w:val="001A4B46"/>
    <w:rsid w:val="001A50A2"/>
    <w:rsid w:val="001A51A4"/>
    <w:rsid w:val="001A5746"/>
    <w:rsid w:val="001A5B64"/>
    <w:rsid w:val="001A6264"/>
    <w:rsid w:val="001A6E12"/>
    <w:rsid w:val="001A70A2"/>
    <w:rsid w:val="001A70FF"/>
    <w:rsid w:val="001A7294"/>
    <w:rsid w:val="001A7320"/>
    <w:rsid w:val="001A766F"/>
    <w:rsid w:val="001A7A5F"/>
    <w:rsid w:val="001A7C44"/>
    <w:rsid w:val="001A7D87"/>
    <w:rsid w:val="001A7F46"/>
    <w:rsid w:val="001B0458"/>
    <w:rsid w:val="001B0978"/>
    <w:rsid w:val="001B0D76"/>
    <w:rsid w:val="001B0E1A"/>
    <w:rsid w:val="001B1382"/>
    <w:rsid w:val="001B147D"/>
    <w:rsid w:val="001B169E"/>
    <w:rsid w:val="001B1BE4"/>
    <w:rsid w:val="001B1DA4"/>
    <w:rsid w:val="001B1F03"/>
    <w:rsid w:val="001B26DC"/>
    <w:rsid w:val="001B2DE3"/>
    <w:rsid w:val="001B3018"/>
    <w:rsid w:val="001B3187"/>
    <w:rsid w:val="001B3738"/>
    <w:rsid w:val="001B3939"/>
    <w:rsid w:val="001B399F"/>
    <w:rsid w:val="001B4025"/>
    <w:rsid w:val="001B410A"/>
    <w:rsid w:val="001B412D"/>
    <w:rsid w:val="001B4287"/>
    <w:rsid w:val="001B451E"/>
    <w:rsid w:val="001B4F4E"/>
    <w:rsid w:val="001B5344"/>
    <w:rsid w:val="001B547E"/>
    <w:rsid w:val="001B59C5"/>
    <w:rsid w:val="001B5D80"/>
    <w:rsid w:val="001B5DDE"/>
    <w:rsid w:val="001B5DFD"/>
    <w:rsid w:val="001B5F7D"/>
    <w:rsid w:val="001B6078"/>
    <w:rsid w:val="001B6C5C"/>
    <w:rsid w:val="001B6C76"/>
    <w:rsid w:val="001B6CB0"/>
    <w:rsid w:val="001B6F58"/>
    <w:rsid w:val="001B6F89"/>
    <w:rsid w:val="001B7835"/>
    <w:rsid w:val="001B7892"/>
    <w:rsid w:val="001B7C11"/>
    <w:rsid w:val="001B7DD4"/>
    <w:rsid w:val="001C002A"/>
    <w:rsid w:val="001C0701"/>
    <w:rsid w:val="001C071D"/>
    <w:rsid w:val="001C08C1"/>
    <w:rsid w:val="001C0E11"/>
    <w:rsid w:val="001C0FC2"/>
    <w:rsid w:val="001C10DD"/>
    <w:rsid w:val="001C160C"/>
    <w:rsid w:val="001C17D0"/>
    <w:rsid w:val="001C1C47"/>
    <w:rsid w:val="001C1FC6"/>
    <w:rsid w:val="001C2879"/>
    <w:rsid w:val="001C2B6E"/>
    <w:rsid w:val="001C2CC4"/>
    <w:rsid w:val="001C3606"/>
    <w:rsid w:val="001C3866"/>
    <w:rsid w:val="001C3BB1"/>
    <w:rsid w:val="001C42CF"/>
    <w:rsid w:val="001C4F3F"/>
    <w:rsid w:val="001C5565"/>
    <w:rsid w:val="001C5632"/>
    <w:rsid w:val="001C5BEF"/>
    <w:rsid w:val="001C5D6E"/>
    <w:rsid w:val="001C5EAD"/>
    <w:rsid w:val="001C6023"/>
    <w:rsid w:val="001C6741"/>
    <w:rsid w:val="001C6A00"/>
    <w:rsid w:val="001C6D0A"/>
    <w:rsid w:val="001C6F36"/>
    <w:rsid w:val="001C707C"/>
    <w:rsid w:val="001C78C0"/>
    <w:rsid w:val="001D024E"/>
    <w:rsid w:val="001D036E"/>
    <w:rsid w:val="001D12A3"/>
    <w:rsid w:val="001D15EB"/>
    <w:rsid w:val="001D17BD"/>
    <w:rsid w:val="001D1F7F"/>
    <w:rsid w:val="001D24A1"/>
    <w:rsid w:val="001D24C3"/>
    <w:rsid w:val="001D253F"/>
    <w:rsid w:val="001D267E"/>
    <w:rsid w:val="001D2951"/>
    <w:rsid w:val="001D2BC4"/>
    <w:rsid w:val="001D2DE5"/>
    <w:rsid w:val="001D3202"/>
    <w:rsid w:val="001D3334"/>
    <w:rsid w:val="001D36B9"/>
    <w:rsid w:val="001D384E"/>
    <w:rsid w:val="001D429B"/>
    <w:rsid w:val="001D4624"/>
    <w:rsid w:val="001D48AB"/>
    <w:rsid w:val="001D50B6"/>
    <w:rsid w:val="001D5271"/>
    <w:rsid w:val="001D567C"/>
    <w:rsid w:val="001D57E0"/>
    <w:rsid w:val="001D64BC"/>
    <w:rsid w:val="001D68B6"/>
    <w:rsid w:val="001D6AA0"/>
    <w:rsid w:val="001D6FEB"/>
    <w:rsid w:val="001D7235"/>
    <w:rsid w:val="001D73CD"/>
    <w:rsid w:val="001D75D5"/>
    <w:rsid w:val="001D762D"/>
    <w:rsid w:val="001D79E1"/>
    <w:rsid w:val="001E022D"/>
    <w:rsid w:val="001E041F"/>
    <w:rsid w:val="001E0514"/>
    <w:rsid w:val="001E09B3"/>
    <w:rsid w:val="001E18B4"/>
    <w:rsid w:val="001E1EC2"/>
    <w:rsid w:val="001E1FF7"/>
    <w:rsid w:val="001E2086"/>
    <w:rsid w:val="001E21CE"/>
    <w:rsid w:val="001E22F0"/>
    <w:rsid w:val="001E246A"/>
    <w:rsid w:val="001E2691"/>
    <w:rsid w:val="001E3EFC"/>
    <w:rsid w:val="001E3F2F"/>
    <w:rsid w:val="001E4062"/>
    <w:rsid w:val="001E444C"/>
    <w:rsid w:val="001E4514"/>
    <w:rsid w:val="001E4C11"/>
    <w:rsid w:val="001E525A"/>
    <w:rsid w:val="001E5528"/>
    <w:rsid w:val="001E5617"/>
    <w:rsid w:val="001E5684"/>
    <w:rsid w:val="001E5696"/>
    <w:rsid w:val="001E57A0"/>
    <w:rsid w:val="001E58ED"/>
    <w:rsid w:val="001E5E1D"/>
    <w:rsid w:val="001E5F88"/>
    <w:rsid w:val="001E63AB"/>
    <w:rsid w:val="001E6F3A"/>
    <w:rsid w:val="001E7086"/>
    <w:rsid w:val="001E7630"/>
    <w:rsid w:val="001E7EB7"/>
    <w:rsid w:val="001E7EF2"/>
    <w:rsid w:val="001E7F23"/>
    <w:rsid w:val="001F029B"/>
    <w:rsid w:val="001F09FA"/>
    <w:rsid w:val="001F0C19"/>
    <w:rsid w:val="001F131E"/>
    <w:rsid w:val="001F138E"/>
    <w:rsid w:val="001F1603"/>
    <w:rsid w:val="001F179B"/>
    <w:rsid w:val="001F18AA"/>
    <w:rsid w:val="001F1A1E"/>
    <w:rsid w:val="001F1D1C"/>
    <w:rsid w:val="001F2069"/>
    <w:rsid w:val="001F26F4"/>
    <w:rsid w:val="001F2EDE"/>
    <w:rsid w:val="001F3084"/>
    <w:rsid w:val="001F3A28"/>
    <w:rsid w:val="001F4003"/>
    <w:rsid w:val="001F427B"/>
    <w:rsid w:val="001F4DBE"/>
    <w:rsid w:val="001F4E85"/>
    <w:rsid w:val="001F50AF"/>
    <w:rsid w:val="001F5141"/>
    <w:rsid w:val="001F575F"/>
    <w:rsid w:val="001F5D26"/>
    <w:rsid w:val="001F5F86"/>
    <w:rsid w:val="001F686C"/>
    <w:rsid w:val="001F687D"/>
    <w:rsid w:val="001F6962"/>
    <w:rsid w:val="001F6A6B"/>
    <w:rsid w:val="001F6C27"/>
    <w:rsid w:val="001F7216"/>
    <w:rsid w:val="001F7257"/>
    <w:rsid w:val="001F72DD"/>
    <w:rsid w:val="001F7485"/>
    <w:rsid w:val="001F74DC"/>
    <w:rsid w:val="001F7AF4"/>
    <w:rsid w:val="001F7B45"/>
    <w:rsid w:val="001F7C38"/>
    <w:rsid w:val="002000B2"/>
    <w:rsid w:val="00200322"/>
    <w:rsid w:val="00200360"/>
    <w:rsid w:val="002008D2"/>
    <w:rsid w:val="00200BC4"/>
    <w:rsid w:val="00200C84"/>
    <w:rsid w:val="00201212"/>
    <w:rsid w:val="00201C9B"/>
    <w:rsid w:val="00202289"/>
    <w:rsid w:val="00202BD7"/>
    <w:rsid w:val="002030E4"/>
    <w:rsid w:val="00203822"/>
    <w:rsid w:val="002039A5"/>
    <w:rsid w:val="00203FDB"/>
    <w:rsid w:val="002047A3"/>
    <w:rsid w:val="0020534A"/>
    <w:rsid w:val="0020554A"/>
    <w:rsid w:val="002055D3"/>
    <w:rsid w:val="00205A31"/>
    <w:rsid w:val="00205E8F"/>
    <w:rsid w:val="00205F00"/>
    <w:rsid w:val="002060FD"/>
    <w:rsid w:val="0020666A"/>
    <w:rsid w:val="00206714"/>
    <w:rsid w:val="002067FD"/>
    <w:rsid w:val="002068E0"/>
    <w:rsid w:val="00206A5B"/>
    <w:rsid w:val="00206B4C"/>
    <w:rsid w:val="00206D3C"/>
    <w:rsid w:val="00206F89"/>
    <w:rsid w:val="002071C5"/>
    <w:rsid w:val="002078BB"/>
    <w:rsid w:val="002100E2"/>
    <w:rsid w:val="002102E1"/>
    <w:rsid w:val="002108F8"/>
    <w:rsid w:val="002109C9"/>
    <w:rsid w:val="00210D17"/>
    <w:rsid w:val="00210EE7"/>
    <w:rsid w:val="0021149D"/>
    <w:rsid w:val="00211776"/>
    <w:rsid w:val="0021216C"/>
    <w:rsid w:val="002124EF"/>
    <w:rsid w:val="002129E7"/>
    <w:rsid w:val="00213254"/>
    <w:rsid w:val="002132B5"/>
    <w:rsid w:val="002133C9"/>
    <w:rsid w:val="00213D4A"/>
    <w:rsid w:val="00213DF8"/>
    <w:rsid w:val="00213E02"/>
    <w:rsid w:val="00213E0B"/>
    <w:rsid w:val="00213E30"/>
    <w:rsid w:val="0021403C"/>
    <w:rsid w:val="002147F8"/>
    <w:rsid w:val="00214984"/>
    <w:rsid w:val="00214DAF"/>
    <w:rsid w:val="00214DB3"/>
    <w:rsid w:val="00215F5E"/>
    <w:rsid w:val="00216103"/>
    <w:rsid w:val="002161CA"/>
    <w:rsid w:val="0021621F"/>
    <w:rsid w:val="00216256"/>
    <w:rsid w:val="002168CF"/>
    <w:rsid w:val="00216C65"/>
    <w:rsid w:val="00217331"/>
    <w:rsid w:val="002173C1"/>
    <w:rsid w:val="00217676"/>
    <w:rsid w:val="0021794F"/>
    <w:rsid w:val="002179E3"/>
    <w:rsid w:val="00217A5F"/>
    <w:rsid w:val="00217B11"/>
    <w:rsid w:val="00217B2C"/>
    <w:rsid w:val="002200E0"/>
    <w:rsid w:val="002202F4"/>
    <w:rsid w:val="00220631"/>
    <w:rsid w:val="00220716"/>
    <w:rsid w:val="00220B02"/>
    <w:rsid w:val="00220CCC"/>
    <w:rsid w:val="00220E99"/>
    <w:rsid w:val="0022167C"/>
    <w:rsid w:val="00221C21"/>
    <w:rsid w:val="00221CB6"/>
    <w:rsid w:val="00221D24"/>
    <w:rsid w:val="00221F21"/>
    <w:rsid w:val="00221F39"/>
    <w:rsid w:val="00221F73"/>
    <w:rsid w:val="0022209F"/>
    <w:rsid w:val="00222158"/>
    <w:rsid w:val="00222265"/>
    <w:rsid w:val="002222C5"/>
    <w:rsid w:val="00222624"/>
    <w:rsid w:val="0022291A"/>
    <w:rsid w:val="0022298D"/>
    <w:rsid w:val="002229E4"/>
    <w:rsid w:val="00222E9F"/>
    <w:rsid w:val="00223874"/>
    <w:rsid w:val="00223A0B"/>
    <w:rsid w:val="00223CE1"/>
    <w:rsid w:val="00223DBE"/>
    <w:rsid w:val="00224862"/>
    <w:rsid w:val="00224BFF"/>
    <w:rsid w:val="00224CEA"/>
    <w:rsid w:val="00224F64"/>
    <w:rsid w:val="00225962"/>
    <w:rsid w:val="00225C9B"/>
    <w:rsid w:val="00225D76"/>
    <w:rsid w:val="00225F26"/>
    <w:rsid w:val="002260DF"/>
    <w:rsid w:val="00226234"/>
    <w:rsid w:val="002266C2"/>
    <w:rsid w:val="00226753"/>
    <w:rsid w:val="00226E66"/>
    <w:rsid w:val="002271B8"/>
    <w:rsid w:val="0022722D"/>
    <w:rsid w:val="002273DE"/>
    <w:rsid w:val="002277E2"/>
    <w:rsid w:val="00230353"/>
    <w:rsid w:val="0023064F"/>
    <w:rsid w:val="00230735"/>
    <w:rsid w:val="00230921"/>
    <w:rsid w:val="00230973"/>
    <w:rsid w:val="00230C7B"/>
    <w:rsid w:val="00230CF5"/>
    <w:rsid w:val="00230E70"/>
    <w:rsid w:val="00231669"/>
    <w:rsid w:val="00231DEF"/>
    <w:rsid w:val="00231FE0"/>
    <w:rsid w:val="00232378"/>
    <w:rsid w:val="002324A6"/>
    <w:rsid w:val="0023286A"/>
    <w:rsid w:val="00232925"/>
    <w:rsid w:val="00232B8A"/>
    <w:rsid w:val="00233335"/>
    <w:rsid w:val="002333E0"/>
    <w:rsid w:val="00233632"/>
    <w:rsid w:val="002338A9"/>
    <w:rsid w:val="00233954"/>
    <w:rsid w:val="00233D5C"/>
    <w:rsid w:val="00233FE8"/>
    <w:rsid w:val="002345A8"/>
    <w:rsid w:val="00234B33"/>
    <w:rsid w:val="002350DA"/>
    <w:rsid w:val="00235432"/>
    <w:rsid w:val="002354EA"/>
    <w:rsid w:val="00235C8B"/>
    <w:rsid w:val="00236005"/>
    <w:rsid w:val="002368EA"/>
    <w:rsid w:val="00236BA8"/>
    <w:rsid w:val="00236D59"/>
    <w:rsid w:val="00236FAA"/>
    <w:rsid w:val="00237554"/>
    <w:rsid w:val="0023763E"/>
    <w:rsid w:val="002377F0"/>
    <w:rsid w:val="00237EDD"/>
    <w:rsid w:val="00237EF5"/>
    <w:rsid w:val="0024039E"/>
    <w:rsid w:val="002404D2"/>
    <w:rsid w:val="00240500"/>
    <w:rsid w:val="002406C0"/>
    <w:rsid w:val="00240C34"/>
    <w:rsid w:val="00240ECE"/>
    <w:rsid w:val="00241077"/>
    <w:rsid w:val="00241437"/>
    <w:rsid w:val="002417C3"/>
    <w:rsid w:val="002418C9"/>
    <w:rsid w:val="00241990"/>
    <w:rsid w:val="00241C0D"/>
    <w:rsid w:val="00241E14"/>
    <w:rsid w:val="00241E19"/>
    <w:rsid w:val="00242295"/>
    <w:rsid w:val="002429CF"/>
    <w:rsid w:val="002434C0"/>
    <w:rsid w:val="002435F7"/>
    <w:rsid w:val="002448DC"/>
    <w:rsid w:val="00244C00"/>
    <w:rsid w:val="002451BA"/>
    <w:rsid w:val="00245E8B"/>
    <w:rsid w:val="002467DD"/>
    <w:rsid w:val="00246BCD"/>
    <w:rsid w:val="0024719F"/>
    <w:rsid w:val="00247369"/>
    <w:rsid w:val="00247378"/>
    <w:rsid w:val="002476C5"/>
    <w:rsid w:val="00247C05"/>
    <w:rsid w:val="00247C46"/>
    <w:rsid w:val="00247F58"/>
    <w:rsid w:val="002507B7"/>
    <w:rsid w:val="00250A74"/>
    <w:rsid w:val="00250AB8"/>
    <w:rsid w:val="00250B7D"/>
    <w:rsid w:val="00250D31"/>
    <w:rsid w:val="00250D6B"/>
    <w:rsid w:val="00250E0A"/>
    <w:rsid w:val="00250E56"/>
    <w:rsid w:val="00250F5D"/>
    <w:rsid w:val="002511C4"/>
    <w:rsid w:val="0025146F"/>
    <w:rsid w:val="00251D70"/>
    <w:rsid w:val="00251DF9"/>
    <w:rsid w:val="002524A6"/>
    <w:rsid w:val="00252DCD"/>
    <w:rsid w:val="00252EDD"/>
    <w:rsid w:val="00253408"/>
    <w:rsid w:val="002536CB"/>
    <w:rsid w:val="0025391E"/>
    <w:rsid w:val="00253A4E"/>
    <w:rsid w:val="00253EFA"/>
    <w:rsid w:val="00254120"/>
    <w:rsid w:val="002544DB"/>
    <w:rsid w:val="00254FA0"/>
    <w:rsid w:val="00254FD9"/>
    <w:rsid w:val="0025519E"/>
    <w:rsid w:val="00255291"/>
    <w:rsid w:val="002552ED"/>
    <w:rsid w:val="0025581D"/>
    <w:rsid w:val="00255869"/>
    <w:rsid w:val="00255A9F"/>
    <w:rsid w:val="00255DDE"/>
    <w:rsid w:val="00256074"/>
    <w:rsid w:val="002560D2"/>
    <w:rsid w:val="00256BB1"/>
    <w:rsid w:val="002571B6"/>
    <w:rsid w:val="00257547"/>
    <w:rsid w:val="0025766C"/>
    <w:rsid w:val="002578E0"/>
    <w:rsid w:val="00257DFC"/>
    <w:rsid w:val="00260343"/>
    <w:rsid w:val="0026035A"/>
    <w:rsid w:val="00260489"/>
    <w:rsid w:val="00260609"/>
    <w:rsid w:val="00260B69"/>
    <w:rsid w:val="00260B9B"/>
    <w:rsid w:val="00260BFA"/>
    <w:rsid w:val="002615CB"/>
    <w:rsid w:val="00261627"/>
    <w:rsid w:val="00261D4D"/>
    <w:rsid w:val="00262E7C"/>
    <w:rsid w:val="00262EB5"/>
    <w:rsid w:val="00263140"/>
    <w:rsid w:val="002639C0"/>
    <w:rsid w:val="00263B84"/>
    <w:rsid w:val="00263F60"/>
    <w:rsid w:val="00264233"/>
    <w:rsid w:val="00264338"/>
    <w:rsid w:val="002643F4"/>
    <w:rsid w:val="002647B0"/>
    <w:rsid w:val="00265149"/>
    <w:rsid w:val="002654C0"/>
    <w:rsid w:val="002658DE"/>
    <w:rsid w:val="0026605F"/>
    <w:rsid w:val="002661E4"/>
    <w:rsid w:val="0026659D"/>
    <w:rsid w:val="0026661B"/>
    <w:rsid w:val="002667CE"/>
    <w:rsid w:val="00266AD8"/>
    <w:rsid w:val="00266BB7"/>
    <w:rsid w:val="00266DD7"/>
    <w:rsid w:val="00267113"/>
    <w:rsid w:val="0026735C"/>
    <w:rsid w:val="00267589"/>
    <w:rsid w:val="00267830"/>
    <w:rsid w:val="00267EBA"/>
    <w:rsid w:val="00270811"/>
    <w:rsid w:val="0027111E"/>
    <w:rsid w:val="002711E0"/>
    <w:rsid w:val="002712E1"/>
    <w:rsid w:val="00271541"/>
    <w:rsid w:val="00271A38"/>
    <w:rsid w:val="00271CCC"/>
    <w:rsid w:val="00271EA7"/>
    <w:rsid w:val="00271F62"/>
    <w:rsid w:val="0027230C"/>
    <w:rsid w:val="002725A2"/>
    <w:rsid w:val="00272AC4"/>
    <w:rsid w:val="00272C43"/>
    <w:rsid w:val="002731E4"/>
    <w:rsid w:val="0027422A"/>
    <w:rsid w:val="0027479C"/>
    <w:rsid w:val="00274A12"/>
    <w:rsid w:val="00274B4E"/>
    <w:rsid w:val="00274C83"/>
    <w:rsid w:val="00274D3A"/>
    <w:rsid w:val="0027513E"/>
    <w:rsid w:val="002758FA"/>
    <w:rsid w:val="00275B0E"/>
    <w:rsid w:val="00275DBB"/>
    <w:rsid w:val="0027603E"/>
    <w:rsid w:val="0027616C"/>
    <w:rsid w:val="0027677F"/>
    <w:rsid w:val="00276F50"/>
    <w:rsid w:val="00277065"/>
    <w:rsid w:val="002779B7"/>
    <w:rsid w:val="00277B77"/>
    <w:rsid w:val="00277C02"/>
    <w:rsid w:val="00277F5B"/>
    <w:rsid w:val="00280351"/>
    <w:rsid w:val="00280631"/>
    <w:rsid w:val="002809A0"/>
    <w:rsid w:val="00280C4C"/>
    <w:rsid w:val="00280C55"/>
    <w:rsid w:val="00280CDF"/>
    <w:rsid w:val="002811F1"/>
    <w:rsid w:val="0028132F"/>
    <w:rsid w:val="00281D61"/>
    <w:rsid w:val="002822DF"/>
    <w:rsid w:val="00282411"/>
    <w:rsid w:val="002824CB"/>
    <w:rsid w:val="0028260A"/>
    <w:rsid w:val="00282790"/>
    <w:rsid w:val="00282B7C"/>
    <w:rsid w:val="002834C8"/>
    <w:rsid w:val="00283A28"/>
    <w:rsid w:val="00283A39"/>
    <w:rsid w:val="00283B16"/>
    <w:rsid w:val="002843EA"/>
    <w:rsid w:val="00284479"/>
    <w:rsid w:val="00284A44"/>
    <w:rsid w:val="00284AF1"/>
    <w:rsid w:val="00285915"/>
    <w:rsid w:val="00285E73"/>
    <w:rsid w:val="002862A5"/>
    <w:rsid w:val="00286F32"/>
    <w:rsid w:val="002871B7"/>
    <w:rsid w:val="00287D7C"/>
    <w:rsid w:val="00287EF3"/>
    <w:rsid w:val="00287F70"/>
    <w:rsid w:val="002900A6"/>
    <w:rsid w:val="00290377"/>
    <w:rsid w:val="002907AC"/>
    <w:rsid w:val="00290E46"/>
    <w:rsid w:val="0029118B"/>
    <w:rsid w:val="002913A8"/>
    <w:rsid w:val="002914EA"/>
    <w:rsid w:val="00291711"/>
    <w:rsid w:val="002917DB"/>
    <w:rsid w:val="00291A62"/>
    <w:rsid w:val="00291BBB"/>
    <w:rsid w:val="00291BBD"/>
    <w:rsid w:val="00291CDF"/>
    <w:rsid w:val="002921EA"/>
    <w:rsid w:val="002922E2"/>
    <w:rsid w:val="00292A34"/>
    <w:rsid w:val="00292B3D"/>
    <w:rsid w:val="00292C22"/>
    <w:rsid w:val="00292C24"/>
    <w:rsid w:val="00292D5E"/>
    <w:rsid w:val="00293270"/>
    <w:rsid w:val="0029337E"/>
    <w:rsid w:val="0029365E"/>
    <w:rsid w:val="00293946"/>
    <w:rsid w:val="00293CCB"/>
    <w:rsid w:val="00294100"/>
    <w:rsid w:val="00294186"/>
    <w:rsid w:val="0029453C"/>
    <w:rsid w:val="002948C1"/>
    <w:rsid w:val="00295398"/>
    <w:rsid w:val="00295BA9"/>
    <w:rsid w:val="0029605E"/>
    <w:rsid w:val="00296141"/>
    <w:rsid w:val="002968EA"/>
    <w:rsid w:val="002971F1"/>
    <w:rsid w:val="00297A93"/>
    <w:rsid w:val="00297B8F"/>
    <w:rsid w:val="00297BF6"/>
    <w:rsid w:val="002A07CC"/>
    <w:rsid w:val="002A0A20"/>
    <w:rsid w:val="002A0DF3"/>
    <w:rsid w:val="002A0E56"/>
    <w:rsid w:val="002A17A3"/>
    <w:rsid w:val="002A1808"/>
    <w:rsid w:val="002A20F2"/>
    <w:rsid w:val="002A2106"/>
    <w:rsid w:val="002A262F"/>
    <w:rsid w:val="002A29EE"/>
    <w:rsid w:val="002A2EF8"/>
    <w:rsid w:val="002A3106"/>
    <w:rsid w:val="002A3219"/>
    <w:rsid w:val="002A3475"/>
    <w:rsid w:val="002A3984"/>
    <w:rsid w:val="002A4286"/>
    <w:rsid w:val="002A4E0B"/>
    <w:rsid w:val="002A5292"/>
    <w:rsid w:val="002A53AE"/>
    <w:rsid w:val="002A57A6"/>
    <w:rsid w:val="002A5BE4"/>
    <w:rsid w:val="002A6093"/>
    <w:rsid w:val="002A6448"/>
    <w:rsid w:val="002A64A6"/>
    <w:rsid w:val="002A6793"/>
    <w:rsid w:val="002A6BB0"/>
    <w:rsid w:val="002A7386"/>
    <w:rsid w:val="002A759B"/>
    <w:rsid w:val="002B055A"/>
    <w:rsid w:val="002B078F"/>
    <w:rsid w:val="002B0818"/>
    <w:rsid w:val="002B0957"/>
    <w:rsid w:val="002B0A71"/>
    <w:rsid w:val="002B128A"/>
    <w:rsid w:val="002B156B"/>
    <w:rsid w:val="002B15E9"/>
    <w:rsid w:val="002B15FA"/>
    <w:rsid w:val="002B1656"/>
    <w:rsid w:val="002B17D0"/>
    <w:rsid w:val="002B1AE4"/>
    <w:rsid w:val="002B1C35"/>
    <w:rsid w:val="002B1DE0"/>
    <w:rsid w:val="002B23EB"/>
    <w:rsid w:val="002B2954"/>
    <w:rsid w:val="002B29F2"/>
    <w:rsid w:val="002B2AE4"/>
    <w:rsid w:val="002B312A"/>
    <w:rsid w:val="002B3218"/>
    <w:rsid w:val="002B3436"/>
    <w:rsid w:val="002B3442"/>
    <w:rsid w:val="002B3827"/>
    <w:rsid w:val="002B40CD"/>
    <w:rsid w:val="002B5221"/>
    <w:rsid w:val="002B6256"/>
    <w:rsid w:val="002B6B73"/>
    <w:rsid w:val="002B6F24"/>
    <w:rsid w:val="002B6F98"/>
    <w:rsid w:val="002B7147"/>
    <w:rsid w:val="002B75D3"/>
    <w:rsid w:val="002B79A4"/>
    <w:rsid w:val="002B7B35"/>
    <w:rsid w:val="002B7FA2"/>
    <w:rsid w:val="002C0189"/>
    <w:rsid w:val="002C0220"/>
    <w:rsid w:val="002C02FB"/>
    <w:rsid w:val="002C056F"/>
    <w:rsid w:val="002C129A"/>
    <w:rsid w:val="002C1635"/>
    <w:rsid w:val="002C16BA"/>
    <w:rsid w:val="002C177E"/>
    <w:rsid w:val="002C17C8"/>
    <w:rsid w:val="002C1DEE"/>
    <w:rsid w:val="002C1FA6"/>
    <w:rsid w:val="002C202A"/>
    <w:rsid w:val="002C22DB"/>
    <w:rsid w:val="002C2AE3"/>
    <w:rsid w:val="002C2CF2"/>
    <w:rsid w:val="002C2ED0"/>
    <w:rsid w:val="002C31B8"/>
    <w:rsid w:val="002C3374"/>
    <w:rsid w:val="002C3489"/>
    <w:rsid w:val="002C3604"/>
    <w:rsid w:val="002C3D86"/>
    <w:rsid w:val="002C43B1"/>
    <w:rsid w:val="002C4414"/>
    <w:rsid w:val="002C4420"/>
    <w:rsid w:val="002C46D4"/>
    <w:rsid w:val="002C47A5"/>
    <w:rsid w:val="002C4D1A"/>
    <w:rsid w:val="002C574F"/>
    <w:rsid w:val="002C59D8"/>
    <w:rsid w:val="002C5DEF"/>
    <w:rsid w:val="002C5FD5"/>
    <w:rsid w:val="002C62E6"/>
    <w:rsid w:val="002C62F2"/>
    <w:rsid w:val="002C6986"/>
    <w:rsid w:val="002C7018"/>
    <w:rsid w:val="002C720A"/>
    <w:rsid w:val="002C79E8"/>
    <w:rsid w:val="002C7DCA"/>
    <w:rsid w:val="002D00BD"/>
    <w:rsid w:val="002D0418"/>
    <w:rsid w:val="002D0511"/>
    <w:rsid w:val="002D075C"/>
    <w:rsid w:val="002D07A9"/>
    <w:rsid w:val="002D0F0B"/>
    <w:rsid w:val="002D1345"/>
    <w:rsid w:val="002D1446"/>
    <w:rsid w:val="002D155F"/>
    <w:rsid w:val="002D1593"/>
    <w:rsid w:val="002D2223"/>
    <w:rsid w:val="002D2753"/>
    <w:rsid w:val="002D2B45"/>
    <w:rsid w:val="002D3219"/>
    <w:rsid w:val="002D333C"/>
    <w:rsid w:val="002D3570"/>
    <w:rsid w:val="002D3B9A"/>
    <w:rsid w:val="002D3FC2"/>
    <w:rsid w:val="002D42D4"/>
    <w:rsid w:val="002D44C4"/>
    <w:rsid w:val="002D47A9"/>
    <w:rsid w:val="002D4989"/>
    <w:rsid w:val="002D4EBE"/>
    <w:rsid w:val="002D4F22"/>
    <w:rsid w:val="002D4FA4"/>
    <w:rsid w:val="002D540D"/>
    <w:rsid w:val="002D5472"/>
    <w:rsid w:val="002D5567"/>
    <w:rsid w:val="002D557B"/>
    <w:rsid w:val="002D5A03"/>
    <w:rsid w:val="002D5CB4"/>
    <w:rsid w:val="002D5D6A"/>
    <w:rsid w:val="002D61F6"/>
    <w:rsid w:val="002D627C"/>
    <w:rsid w:val="002D65F8"/>
    <w:rsid w:val="002D6672"/>
    <w:rsid w:val="002D675C"/>
    <w:rsid w:val="002D6E11"/>
    <w:rsid w:val="002D729D"/>
    <w:rsid w:val="002D7D79"/>
    <w:rsid w:val="002E0492"/>
    <w:rsid w:val="002E0837"/>
    <w:rsid w:val="002E0B24"/>
    <w:rsid w:val="002E0CFF"/>
    <w:rsid w:val="002E0EFD"/>
    <w:rsid w:val="002E14A4"/>
    <w:rsid w:val="002E1732"/>
    <w:rsid w:val="002E1CE2"/>
    <w:rsid w:val="002E1D3B"/>
    <w:rsid w:val="002E1DA5"/>
    <w:rsid w:val="002E2065"/>
    <w:rsid w:val="002E2070"/>
    <w:rsid w:val="002E20B9"/>
    <w:rsid w:val="002E217F"/>
    <w:rsid w:val="002E2ACA"/>
    <w:rsid w:val="002E2D7B"/>
    <w:rsid w:val="002E335E"/>
    <w:rsid w:val="002E35BF"/>
    <w:rsid w:val="002E3D16"/>
    <w:rsid w:val="002E3E8E"/>
    <w:rsid w:val="002E470D"/>
    <w:rsid w:val="002E4716"/>
    <w:rsid w:val="002E4DC1"/>
    <w:rsid w:val="002E5362"/>
    <w:rsid w:val="002E61C5"/>
    <w:rsid w:val="002E62C2"/>
    <w:rsid w:val="002E6341"/>
    <w:rsid w:val="002E668C"/>
    <w:rsid w:val="002E67C6"/>
    <w:rsid w:val="002E6F1E"/>
    <w:rsid w:val="002E6F63"/>
    <w:rsid w:val="002E70BB"/>
    <w:rsid w:val="002E73A4"/>
    <w:rsid w:val="002E7F81"/>
    <w:rsid w:val="002F0002"/>
    <w:rsid w:val="002F0E78"/>
    <w:rsid w:val="002F17F9"/>
    <w:rsid w:val="002F1F2E"/>
    <w:rsid w:val="002F20C9"/>
    <w:rsid w:val="002F29E1"/>
    <w:rsid w:val="002F2ACA"/>
    <w:rsid w:val="002F2C5A"/>
    <w:rsid w:val="002F2CAE"/>
    <w:rsid w:val="002F3262"/>
    <w:rsid w:val="002F3890"/>
    <w:rsid w:val="002F3A45"/>
    <w:rsid w:val="002F3EDE"/>
    <w:rsid w:val="002F3F59"/>
    <w:rsid w:val="002F4228"/>
    <w:rsid w:val="002F430E"/>
    <w:rsid w:val="002F4324"/>
    <w:rsid w:val="002F4D1D"/>
    <w:rsid w:val="002F5180"/>
    <w:rsid w:val="002F5B4D"/>
    <w:rsid w:val="002F5C7A"/>
    <w:rsid w:val="002F5E90"/>
    <w:rsid w:val="002F61B9"/>
    <w:rsid w:val="002F61C5"/>
    <w:rsid w:val="002F62AA"/>
    <w:rsid w:val="002F694D"/>
    <w:rsid w:val="002F70FA"/>
    <w:rsid w:val="002F7B97"/>
    <w:rsid w:val="002F7D67"/>
    <w:rsid w:val="002F7F52"/>
    <w:rsid w:val="00300444"/>
    <w:rsid w:val="003005E8"/>
    <w:rsid w:val="003007A4"/>
    <w:rsid w:val="00300B9E"/>
    <w:rsid w:val="003017C1"/>
    <w:rsid w:val="0030186F"/>
    <w:rsid w:val="003019F0"/>
    <w:rsid w:val="00301CE3"/>
    <w:rsid w:val="00301D99"/>
    <w:rsid w:val="00301FBA"/>
    <w:rsid w:val="00301FFD"/>
    <w:rsid w:val="00302526"/>
    <w:rsid w:val="003027A5"/>
    <w:rsid w:val="00302859"/>
    <w:rsid w:val="00302D09"/>
    <w:rsid w:val="00302E99"/>
    <w:rsid w:val="00303023"/>
    <w:rsid w:val="003031B3"/>
    <w:rsid w:val="003034BA"/>
    <w:rsid w:val="00303A59"/>
    <w:rsid w:val="00303D63"/>
    <w:rsid w:val="003040F2"/>
    <w:rsid w:val="00304ACC"/>
    <w:rsid w:val="00304ED8"/>
    <w:rsid w:val="003051F9"/>
    <w:rsid w:val="00305602"/>
    <w:rsid w:val="00305F48"/>
    <w:rsid w:val="00305FAF"/>
    <w:rsid w:val="00306073"/>
    <w:rsid w:val="00306416"/>
    <w:rsid w:val="0030642B"/>
    <w:rsid w:val="0030660E"/>
    <w:rsid w:val="00306977"/>
    <w:rsid w:val="00306FD8"/>
    <w:rsid w:val="0030704C"/>
    <w:rsid w:val="0030729E"/>
    <w:rsid w:val="003073EE"/>
    <w:rsid w:val="003076AF"/>
    <w:rsid w:val="003076B7"/>
    <w:rsid w:val="00307851"/>
    <w:rsid w:val="00307A5C"/>
    <w:rsid w:val="00307C95"/>
    <w:rsid w:val="00310785"/>
    <w:rsid w:val="00310ADB"/>
    <w:rsid w:val="003111C6"/>
    <w:rsid w:val="003111F4"/>
    <w:rsid w:val="003117E2"/>
    <w:rsid w:val="00312C75"/>
    <w:rsid w:val="00312CE4"/>
    <w:rsid w:val="00312DB3"/>
    <w:rsid w:val="00312EFC"/>
    <w:rsid w:val="003132A9"/>
    <w:rsid w:val="00313581"/>
    <w:rsid w:val="00313865"/>
    <w:rsid w:val="00313AA4"/>
    <w:rsid w:val="00313C23"/>
    <w:rsid w:val="003143C4"/>
    <w:rsid w:val="00314781"/>
    <w:rsid w:val="003148B7"/>
    <w:rsid w:val="003148BD"/>
    <w:rsid w:val="00315839"/>
    <w:rsid w:val="003160E0"/>
    <w:rsid w:val="003162EE"/>
    <w:rsid w:val="003163B1"/>
    <w:rsid w:val="003166B0"/>
    <w:rsid w:val="00316A00"/>
    <w:rsid w:val="00316A3E"/>
    <w:rsid w:val="00316BA1"/>
    <w:rsid w:val="003173A1"/>
    <w:rsid w:val="0031759E"/>
    <w:rsid w:val="0031775D"/>
    <w:rsid w:val="00317EB6"/>
    <w:rsid w:val="0032005A"/>
    <w:rsid w:val="003200CD"/>
    <w:rsid w:val="0032027E"/>
    <w:rsid w:val="00320324"/>
    <w:rsid w:val="003204C9"/>
    <w:rsid w:val="00320544"/>
    <w:rsid w:val="0032054C"/>
    <w:rsid w:val="00320DCD"/>
    <w:rsid w:val="00320E20"/>
    <w:rsid w:val="00321740"/>
    <w:rsid w:val="00321795"/>
    <w:rsid w:val="00321A9E"/>
    <w:rsid w:val="00322363"/>
    <w:rsid w:val="0032261C"/>
    <w:rsid w:val="00322B88"/>
    <w:rsid w:val="00322DD3"/>
    <w:rsid w:val="003237D5"/>
    <w:rsid w:val="00323A39"/>
    <w:rsid w:val="00323FBF"/>
    <w:rsid w:val="00324140"/>
    <w:rsid w:val="00324230"/>
    <w:rsid w:val="003242AC"/>
    <w:rsid w:val="00324D5D"/>
    <w:rsid w:val="00325533"/>
    <w:rsid w:val="00325FB1"/>
    <w:rsid w:val="00326045"/>
    <w:rsid w:val="0032606A"/>
    <w:rsid w:val="00327101"/>
    <w:rsid w:val="00327346"/>
    <w:rsid w:val="00327611"/>
    <w:rsid w:val="00327861"/>
    <w:rsid w:val="00327A0F"/>
    <w:rsid w:val="00330251"/>
    <w:rsid w:val="0033052B"/>
    <w:rsid w:val="00330818"/>
    <w:rsid w:val="00330A10"/>
    <w:rsid w:val="00330C9A"/>
    <w:rsid w:val="00331419"/>
    <w:rsid w:val="0033161B"/>
    <w:rsid w:val="00331719"/>
    <w:rsid w:val="0033198A"/>
    <w:rsid w:val="00331BE8"/>
    <w:rsid w:val="00331C15"/>
    <w:rsid w:val="00331C22"/>
    <w:rsid w:val="00332162"/>
    <w:rsid w:val="003325DB"/>
    <w:rsid w:val="0033295D"/>
    <w:rsid w:val="00332B63"/>
    <w:rsid w:val="00332B79"/>
    <w:rsid w:val="00332D6B"/>
    <w:rsid w:val="00332F49"/>
    <w:rsid w:val="00333100"/>
    <w:rsid w:val="003331F7"/>
    <w:rsid w:val="00333437"/>
    <w:rsid w:val="003334C1"/>
    <w:rsid w:val="00333604"/>
    <w:rsid w:val="00333AC1"/>
    <w:rsid w:val="003345A6"/>
    <w:rsid w:val="00334798"/>
    <w:rsid w:val="00334B05"/>
    <w:rsid w:val="00334D52"/>
    <w:rsid w:val="00334EA2"/>
    <w:rsid w:val="003351FC"/>
    <w:rsid w:val="0033521A"/>
    <w:rsid w:val="003357C3"/>
    <w:rsid w:val="00335E5A"/>
    <w:rsid w:val="00337623"/>
    <w:rsid w:val="00337CDA"/>
    <w:rsid w:val="00337FE3"/>
    <w:rsid w:val="00340EBD"/>
    <w:rsid w:val="0034143C"/>
    <w:rsid w:val="00341520"/>
    <w:rsid w:val="003427D7"/>
    <w:rsid w:val="003429BB"/>
    <w:rsid w:val="00342A77"/>
    <w:rsid w:val="00343412"/>
    <w:rsid w:val="003434AC"/>
    <w:rsid w:val="00343543"/>
    <w:rsid w:val="0034380B"/>
    <w:rsid w:val="00343E1A"/>
    <w:rsid w:val="00343E25"/>
    <w:rsid w:val="00343F6C"/>
    <w:rsid w:val="00344645"/>
    <w:rsid w:val="003446C9"/>
    <w:rsid w:val="00344C81"/>
    <w:rsid w:val="0034558F"/>
    <w:rsid w:val="00345648"/>
    <w:rsid w:val="0034576F"/>
    <w:rsid w:val="00345BBF"/>
    <w:rsid w:val="00346045"/>
    <w:rsid w:val="003462FB"/>
    <w:rsid w:val="00346603"/>
    <w:rsid w:val="00346C4C"/>
    <w:rsid w:val="00347003"/>
    <w:rsid w:val="003470E4"/>
    <w:rsid w:val="003472C9"/>
    <w:rsid w:val="003476A5"/>
    <w:rsid w:val="00347930"/>
    <w:rsid w:val="00350382"/>
    <w:rsid w:val="00350F05"/>
    <w:rsid w:val="00350FD5"/>
    <w:rsid w:val="003510FF"/>
    <w:rsid w:val="0035169D"/>
    <w:rsid w:val="00351B7E"/>
    <w:rsid w:val="00351E98"/>
    <w:rsid w:val="003527B0"/>
    <w:rsid w:val="00352970"/>
    <w:rsid w:val="003530E7"/>
    <w:rsid w:val="003533C8"/>
    <w:rsid w:val="003534BA"/>
    <w:rsid w:val="00353792"/>
    <w:rsid w:val="00353983"/>
    <w:rsid w:val="00353C3D"/>
    <w:rsid w:val="00354FEC"/>
    <w:rsid w:val="00355190"/>
    <w:rsid w:val="003557E0"/>
    <w:rsid w:val="003561AE"/>
    <w:rsid w:val="003563BF"/>
    <w:rsid w:val="003563C1"/>
    <w:rsid w:val="00357ED4"/>
    <w:rsid w:val="00360425"/>
    <w:rsid w:val="003606F2"/>
    <w:rsid w:val="003607C1"/>
    <w:rsid w:val="003608B2"/>
    <w:rsid w:val="0036096E"/>
    <w:rsid w:val="00360A85"/>
    <w:rsid w:val="00360CDE"/>
    <w:rsid w:val="00361018"/>
    <w:rsid w:val="003611A2"/>
    <w:rsid w:val="00361422"/>
    <w:rsid w:val="00361A8B"/>
    <w:rsid w:val="00361BD1"/>
    <w:rsid w:val="00361DCB"/>
    <w:rsid w:val="00361E3F"/>
    <w:rsid w:val="00361EB0"/>
    <w:rsid w:val="003625BF"/>
    <w:rsid w:val="00362861"/>
    <w:rsid w:val="00362CB7"/>
    <w:rsid w:val="00362DCB"/>
    <w:rsid w:val="00362F4B"/>
    <w:rsid w:val="00363148"/>
    <w:rsid w:val="0036398F"/>
    <w:rsid w:val="00363C01"/>
    <w:rsid w:val="00363D19"/>
    <w:rsid w:val="00364723"/>
    <w:rsid w:val="0036479F"/>
    <w:rsid w:val="00364BF1"/>
    <w:rsid w:val="00364D06"/>
    <w:rsid w:val="00364DC3"/>
    <w:rsid w:val="00364E2D"/>
    <w:rsid w:val="00364E91"/>
    <w:rsid w:val="00364FA2"/>
    <w:rsid w:val="00365188"/>
    <w:rsid w:val="003659D6"/>
    <w:rsid w:val="003659EF"/>
    <w:rsid w:val="00365F23"/>
    <w:rsid w:val="0036619E"/>
    <w:rsid w:val="00366D67"/>
    <w:rsid w:val="00366F0D"/>
    <w:rsid w:val="00366F31"/>
    <w:rsid w:val="0036707A"/>
    <w:rsid w:val="003672B1"/>
    <w:rsid w:val="00367546"/>
    <w:rsid w:val="00367E47"/>
    <w:rsid w:val="00367F8B"/>
    <w:rsid w:val="00370160"/>
    <w:rsid w:val="00370E52"/>
    <w:rsid w:val="0037157C"/>
    <w:rsid w:val="003716B3"/>
    <w:rsid w:val="003716BB"/>
    <w:rsid w:val="00371818"/>
    <w:rsid w:val="00371A98"/>
    <w:rsid w:val="00373175"/>
    <w:rsid w:val="00373371"/>
    <w:rsid w:val="003733E0"/>
    <w:rsid w:val="00373504"/>
    <w:rsid w:val="00373F89"/>
    <w:rsid w:val="00374240"/>
    <w:rsid w:val="00374D66"/>
    <w:rsid w:val="00375081"/>
    <w:rsid w:val="0037509E"/>
    <w:rsid w:val="00375447"/>
    <w:rsid w:val="00375701"/>
    <w:rsid w:val="003759A8"/>
    <w:rsid w:val="00375D3A"/>
    <w:rsid w:val="00375D67"/>
    <w:rsid w:val="0037619A"/>
    <w:rsid w:val="00376430"/>
    <w:rsid w:val="00376762"/>
    <w:rsid w:val="003768BE"/>
    <w:rsid w:val="00376A69"/>
    <w:rsid w:val="0037721D"/>
    <w:rsid w:val="0037747E"/>
    <w:rsid w:val="003774BB"/>
    <w:rsid w:val="00377E1D"/>
    <w:rsid w:val="00377F29"/>
    <w:rsid w:val="0038033E"/>
    <w:rsid w:val="003803BA"/>
    <w:rsid w:val="003805E9"/>
    <w:rsid w:val="003806DB"/>
    <w:rsid w:val="003807F3"/>
    <w:rsid w:val="003808B7"/>
    <w:rsid w:val="0038092E"/>
    <w:rsid w:val="00380D16"/>
    <w:rsid w:val="00380F42"/>
    <w:rsid w:val="00381538"/>
    <w:rsid w:val="00381D68"/>
    <w:rsid w:val="00383457"/>
    <w:rsid w:val="00383FCE"/>
    <w:rsid w:val="00384604"/>
    <w:rsid w:val="00384804"/>
    <w:rsid w:val="003848DB"/>
    <w:rsid w:val="0038494C"/>
    <w:rsid w:val="003849DD"/>
    <w:rsid w:val="00384A87"/>
    <w:rsid w:val="0038500E"/>
    <w:rsid w:val="00385049"/>
    <w:rsid w:val="00385215"/>
    <w:rsid w:val="003852C1"/>
    <w:rsid w:val="003853D7"/>
    <w:rsid w:val="003854E7"/>
    <w:rsid w:val="00385F18"/>
    <w:rsid w:val="003861B4"/>
    <w:rsid w:val="00386225"/>
    <w:rsid w:val="00386321"/>
    <w:rsid w:val="003864BB"/>
    <w:rsid w:val="0038698B"/>
    <w:rsid w:val="003869B1"/>
    <w:rsid w:val="00387221"/>
    <w:rsid w:val="0038742B"/>
    <w:rsid w:val="003877F7"/>
    <w:rsid w:val="003878D8"/>
    <w:rsid w:val="00387B7D"/>
    <w:rsid w:val="00390431"/>
    <w:rsid w:val="0039079F"/>
    <w:rsid w:val="00390893"/>
    <w:rsid w:val="00390A86"/>
    <w:rsid w:val="00390AD2"/>
    <w:rsid w:val="00390E51"/>
    <w:rsid w:val="003917FD"/>
    <w:rsid w:val="00392675"/>
    <w:rsid w:val="0039268B"/>
    <w:rsid w:val="00392820"/>
    <w:rsid w:val="0039293F"/>
    <w:rsid w:val="00392F56"/>
    <w:rsid w:val="00392F64"/>
    <w:rsid w:val="003937FC"/>
    <w:rsid w:val="0039386C"/>
    <w:rsid w:val="00393A66"/>
    <w:rsid w:val="00393D7A"/>
    <w:rsid w:val="00393DC9"/>
    <w:rsid w:val="00393E79"/>
    <w:rsid w:val="003948EA"/>
    <w:rsid w:val="00394942"/>
    <w:rsid w:val="00394A29"/>
    <w:rsid w:val="00394C88"/>
    <w:rsid w:val="00394D2A"/>
    <w:rsid w:val="00394DB0"/>
    <w:rsid w:val="0039529D"/>
    <w:rsid w:val="003954FA"/>
    <w:rsid w:val="00395614"/>
    <w:rsid w:val="00395A93"/>
    <w:rsid w:val="00395B75"/>
    <w:rsid w:val="00395EFF"/>
    <w:rsid w:val="00396647"/>
    <w:rsid w:val="003966E4"/>
    <w:rsid w:val="003969F3"/>
    <w:rsid w:val="00396ED6"/>
    <w:rsid w:val="0039717E"/>
    <w:rsid w:val="003979DC"/>
    <w:rsid w:val="003A0A18"/>
    <w:rsid w:val="003A0EFA"/>
    <w:rsid w:val="003A10FE"/>
    <w:rsid w:val="003A1300"/>
    <w:rsid w:val="003A1377"/>
    <w:rsid w:val="003A1570"/>
    <w:rsid w:val="003A1C7A"/>
    <w:rsid w:val="003A1DE6"/>
    <w:rsid w:val="003A2074"/>
    <w:rsid w:val="003A21ED"/>
    <w:rsid w:val="003A23A7"/>
    <w:rsid w:val="003A2965"/>
    <w:rsid w:val="003A2B8D"/>
    <w:rsid w:val="003A2D18"/>
    <w:rsid w:val="003A2F89"/>
    <w:rsid w:val="003A3454"/>
    <w:rsid w:val="003A3B4A"/>
    <w:rsid w:val="003A3CCC"/>
    <w:rsid w:val="003A3D63"/>
    <w:rsid w:val="003A422C"/>
    <w:rsid w:val="003A443E"/>
    <w:rsid w:val="003A44F6"/>
    <w:rsid w:val="003A4D68"/>
    <w:rsid w:val="003A5311"/>
    <w:rsid w:val="003A5544"/>
    <w:rsid w:val="003A5A55"/>
    <w:rsid w:val="003A5A88"/>
    <w:rsid w:val="003A5CC1"/>
    <w:rsid w:val="003A5CFB"/>
    <w:rsid w:val="003A5E91"/>
    <w:rsid w:val="003A5F44"/>
    <w:rsid w:val="003A64A1"/>
    <w:rsid w:val="003A7049"/>
    <w:rsid w:val="003A70C6"/>
    <w:rsid w:val="003A7165"/>
    <w:rsid w:val="003A7334"/>
    <w:rsid w:val="003A739F"/>
    <w:rsid w:val="003A75BE"/>
    <w:rsid w:val="003A7869"/>
    <w:rsid w:val="003A7A7A"/>
    <w:rsid w:val="003A7BB8"/>
    <w:rsid w:val="003B003E"/>
    <w:rsid w:val="003B027C"/>
    <w:rsid w:val="003B05F1"/>
    <w:rsid w:val="003B08AD"/>
    <w:rsid w:val="003B0EE2"/>
    <w:rsid w:val="003B0FCC"/>
    <w:rsid w:val="003B1287"/>
    <w:rsid w:val="003B13A7"/>
    <w:rsid w:val="003B15BD"/>
    <w:rsid w:val="003B1908"/>
    <w:rsid w:val="003B1C0E"/>
    <w:rsid w:val="003B1E40"/>
    <w:rsid w:val="003B1F5F"/>
    <w:rsid w:val="003B2117"/>
    <w:rsid w:val="003B224D"/>
    <w:rsid w:val="003B257F"/>
    <w:rsid w:val="003B2ABA"/>
    <w:rsid w:val="003B2D75"/>
    <w:rsid w:val="003B2F86"/>
    <w:rsid w:val="003B313A"/>
    <w:rsid w:val="003B403F"/>
    <w:rsid w:val="003B4168"/>
    <w:rsid w:val="003B4291"/>
    <w:rsid w:val="003B447C"/>
    <w:rsid w:val="003B4BB8"/>
    <w:rsid w:val="003B4F39"/>
    <w:rsid w:val="003B54B8"/>
    <w:rsid w:val="003B5DC8"/>
    <w:rsid w:val="003B5F9F"/>
    <w:rsid w:val="003B64B9"/>
    <w:rsid w:val="003B6964"/>
    <w:rsid w:val="003B6BDD"/>
    <w:rsid w:val="003B787F"/>
    <w:rsid w:val="003B7E7B"/>
    <w:rsid w:val="003C00F3"/>
    <w:rsid w:val="003C03BE"/>
    <w:rsid w:val="003C0817"/>
    <w:rsid w:val="003C0BDE"/>
    <w:rsid w:val="003C0FF4"/>
    <w:rsid w:val="003C14DB"/>
    <w:rsid w:val="003C17E5"/>
    <w:rsid w:val="003C1E9D"/>
    <w:rsid w:val="003C2B1A"/>
    <w:rsid w:val="003C2D65"/>
    <w:rsid w:val="003C31B4"/>
    <w:rsid w:val="003C3568"/>
    <w:rsid w:val="003C392C"/>
    <w:rsid w:val="003C3D63"/>
    <w:rsid w:val="003C3F15"/>
    <w:rsid w:val="003C40EC"/>
    <w:rsid w:val="003C4575"/>
    <w:rsid w:val="003C45DC"/>
    <w:rsid w:val="003C4AFC"/>
    <w:rsid w:val="003C5910"/>
    <w:rsid w:val="003C5A9B"/>
    <w:rsid w:val="003C5AD5"/>
    <w:rsid w:val="003C603B"/>
    <w:rsid w:val="003C6348"/>
    <w:rsid w:val="003C661B"/>
    <w:rsid w:val="003C6C81"/>
    <w:rsid w:val="003C6E41"/>
    <w:rsid w:val="003C75A1"/>
    <w:rsid w:val="003C782A"/>
    <w:rsid w:val="003C7D8F"/>
    <w:rsid w:val="003C7DAD"/>
    <w:rsid w:val="003D00CA"/>
    <w:rsid w:val="003D066C"/>
    <w:rsid w:val="003D0B6D"/>
    <w:rsid w:val="003D10B0"/>
    <w:rsid w:val="003D156B"/>
    <w:rsid w:val="003D237C"/>
    <w:rsid w:val="003D23FF"/>
    <w:rsid w:val="003D282E"/>
    <w:rsid w:val="003D2AA9"/>
    <w:rsid w:val="003D2C83"/>
    <w:rsid w:val="003D2DB9"/>
    <w:rsid w:val="003D2F73"/>
    <w:rsid w:val="003D325F"/>
    <w:rsid w:val="003D3388"/>
    <w:rsid w:val="003D385B"/>
    <w:rsid w:val="003D398C"/>
    <w:rsid w:val="003D399E"/>
    <w:rsid w:val="003D3D11"/>
    <w:rsid w:val="003D3FB0"/>
    <w:rsid w:val="003D455E"/>
    <w:rsid w:val="003D4795"/>
    <w:rsid w:val="003D48DA"/>
    <w:rsid w:val="003D4BF0"/>
    <w:rsid w:val="003D586A"/>
    <w:rsid w:val="003D5FF6"/>
    <w:rsid w:val="003D6006"/>
    <w:rsid w:val="003D60CD"/>
    <w:rsid w:val="003D62F8"/>
    <w:rsid w:val="003D63AC"/>
    <w:rsid w:val="003D640D"/>
    <w:rsid w:val="003D68D2"/>
    <w:rsid w:val="003D6A80"/>
    <w:rsid w:val="003D6C0B"/>
    <w:rsid w:val="003D720C"/>
    <w:rsid w:val="003D7CF6"/>
    <w:rsid w:val="003D7D7B"/>
    <w:rsid w:val="003D7EA4"/>
    <w:rsid w:val="003D7F38"/>
    <w:rsid w:val="003E00BD"/>
    <w:rsid w:val="003E02A6"/>
    <w:rsid w:val="003E041D"/>
    <w:rsid w:val="003E06C2"/>
    <w:rsid w:val="003E079D"/>
    <w:rsid w:val="003E1BD4"/>
    <w:rsid w:val="003E1FA4"/>
    <w:rsid w:val="003E2382"/>
    <w:rsid w:val="003E2878"/>
    <w:rsid w:val="003E2F5A"/>
    <w:rsid w:val="003E3AA2"/>
    <w:rsid w:val="003E4000"/>
    <w:rsid w:val="003E4006"/>
    <w:rsid w:val="003E4573"/>
    <w:rsid w:val="003E47F5"/>
    <w:rsid w:val="003E4ADC"/>
    <w:rsid w:val="003E4D89"/>
    <w:rsid w:val="003E5189"/>
    <w:rsid w:val="003E57E5"/>
    <w:rsid w:val="003E5A04"/>
    <w:rsid w:val="003E6165"/>
    <w:rsid w:val="003E629F"/>
    <w:rsid w:val="003E6C6D"/>
    <w:rsid w:val="003E7FB5"/>
    <w:rsid w:val="003F017A"/>
    <w:rsid w:val="003F0190"/>
    <w:rsid w:val="003F0506"/>
    <w:rsid w:val="003F148E"/>
    <w:rsid w:val="003F2904"/>
    <w:rsid w:val="003F2A3A"/>
    <w:rsid w:val="003F2D30"/>
    <w:rsid w:val="003F2FBD"/>
    <w:rsid w:val="003F347C"/>
    <w:rsid w:val="003F3504"/>
    <w:rsid w:val="003F3636"/>
    <w:rsid w:val="003F36D2"/>
    <w:rsid w:val="003F380E"/>
    <w:rsid w:val="003F3FC5"/>
    <w:rsid w:val="003F4171"/>
    <w:rsid w:val="003F4289"/>
    <w:rsid w:val="003F481C"/>
    <w:rsid w:val="003F4CAA"/>
    <w:rsid w:val="003F4CAC"/>
    <w:rsid w:val="003F4FA1"/>
    <w:rsid w:val="003F4FC2"/>
    <w:rsid w:val="003F5193"/>
    <w:rsid w:val="003F52DB"/>
    <w:rsid w:val="003F580B"/>
    <w:rsid w:val="003F5B7C"/>
    <w:rsid w:val="003F637F"/>
    <w:rsid w:val="003F63AA"/>
    <w:rsid w:val="003F63F9"/>
    <w:rsid w:val="003F641A"/>
    <w:rsid w:val="003F647F"/>
    <w:rsid w:val="003F65AB"/>
    <w:rsid w:val="003F6838"/>
    <w:rsid w:val="003F686A"/>
    <w:rsid w:val="003F692A"/>
    <w:rsid w:val="003F6DCC"/>
    <w:rsid w:val="003F6E6C"/>
    <w:rsid w:val="003F70CE"/>
    <w:rsid w:val="003F716C"/>
    <w:rsid w:val="003F71E9"/>
    <w:rsid w:val="003F7220"/>
    <w:rsid w:val="003F72B3"/>
    <w:rsid w:val="003F7366"/>
    <w:rsid w:val="003F7DFB"/>
    <w:rsid w:val="003F7EA1"/>
    <w:rsid w:val="00400092"/>
    <w:rsid w:val="004000BB"/>
    <w:rsid w:val="004004EE"/>
    <w:rsid w:val="004009E5"/>
    <w:rsid w:val="00400B9F"/>
    <w:rsid w:val="00401411"/>
    <w:rsid w:val="0040236D"/>
    <w:rsid w:val="0040255D"/>
    <w:rsid w:val="00402C9E"/>
    <w:rsid w:val="004031D7"/>
    <w:rsid w:val="004032F1"/>
    <w:rsid w:val="004035E8"/>
    <w:rsid w:val="00403C22"/>
    <w:rsid w:val="00404A06"/>
    <w:rsid w:val="00404B2C"/>
    <w:rsid w:val="00404BAA"/>
    <w:rsid w:val="00404EED"/>
    <w:rsid w:val="00405005"/>
    <w:rsid w:val="0040537F"/>
    <w:rsid w:val="00405437"/>
    <w:rsid w:val="0040554E"/>
    <w:rsid w:val="00405586"/>
    <w:rsid w:val="00405763"/>
    <w:rsid w:val="004057F2"/>
    <w:rsid w:val="00405E19"/>
    <w:rsid w:val="004063D0"/>
    <w:rsid w:val="00406466"/>
    <w:rsid w:val="0040695C"/>
    <w:rsid w:val="0040696D"/>
    <w:rsid w:val="00406C7D"/>
    <w:rsid w:val="00406EC5"/>
    <w:rsid w:val="00406F2C"/>
    <w:rsid w:val="004073BB"/>
    <w:rsid w:val="004079A6"/>
    <w:rsid w:val="00407E54"/>
    <w:rsid w:val="00407FDD"/>
    <w:rsid w:val="00410356"/>
    <w:rsid w:val="0041051F"/>
    <w:rsid w:val="0041053A"/>
    <w:rsid w:val="004106B7"/>
    <w:rsid w:val="004107B6"/>
    <w:rsid w:val="004107DB"/>
    <w:rsid w:val="004109C8"/>
    <w:rsid w:val="00411029"/>
    <w:rsid w:val="004110F0"/>
    <w:rsid w:val="0041115A"/>
    <w:rsid w:val="0041138F"/>
    <w:rsid w:val="00411E75"/>
    <w:rsid w:val="00411F2C"/>
    <w:rsid w:val="0041214E"/>
    <w:rsid w:val="00412C25"/>
    <w:rsid w:val="00412DE6"/>
    <w:rsid w:val="0041320D"/>
    <w:rsid w:val="00413230"/>
    <w:rsid w:val="00413717"/>
    <w:rsid w:val="0041380E"/>
    <w:rsid w:val="00413846"/>
    <w:rsid w:val="00413E07"/>
    <w:rsid w:val="00413F24"/>
    <w:rsid w:val="00414354"/>
    <w:rsid w:val="00414856"/>
    <w:rsid w:val="00414B8F"/>
    <w:rsid w:val="004151F2"/>
    <w:rsid w:val="004156AF"/>
    <w:rsid w:val="00415993"/>
    <w:rsid w:val="004160DA"/>
    <w:rsid w:val="004160E8"/>
    <w:rsid w:val="00416937"/>
    <w:rsid w:val="00416F64"/>
    <w:rsid w:val="004171E4"/>
    <w:rsid w:val="004175AB"/>
    <w:rsid w:val="00417975"/>
    <w:rsid w:val="00417E8B"/>
    <w:rsid w:val="00417E93"/>
    <w:rsid w:val="00417ED6"/>
    <w:rsid w:val="004208D7"/>
    <w:rsid w:val="00420BEF"/>
    <w:rsid w:val="004210D0"/>
    <w:rsid w:val="0042123E"/>
    <w:rsid w:val="00421550"/>
    <w:rsid w:val="0042172C"/>
    <w:rsid w:val="00421AB7"/>
    <w:rsid w:val="00421BB1"/>
    <w:rsid w:val="00421F96"/>
    <w:rsid w:val="0042279D"/>
    <w:rsid w:val="00422CA4"/>
    <w:rsid w:val="004231A8"/>
    <w:rsid w:val="004233E4"/>
    <w:rsid w:val="00423934"/>
    <w:rsid w:val="00423980"/>
    <w:rsid w:val="004239C4"/>
    <w:rsid w:val="00423CFF"/>
    <w:rsid w:val="00424028"/>
    <w:rsid w:val="004241D4"/>
    <w:rsid w:val="00424294"/>
    <w:rsid w:val="0042443F"/>
    <w:rsid w:val="0042458C"/>
    <w:rsid w:val="004246ED"/>
    <w:rsid w:val="00424A4D"/>
    <w:rsid w:val="00424E9D"/>
    <w:rsid w:val="00424F19"/>
    <w:rsid w:val="0042529E"/>
    <w:rsid w:val="004255E1"/>
    <w:rsid w:val="004259EB"/>
    <w:rsid w:val="00426496"/>
    <w:rsid w:val="00426912"/>
    <w:rsid w:val="00426C17"/>
    <w:rsid w:val="00426E4E"/>
    <w:rsid w:val="00426F66"/>
    <w:rsid w:val="00427131"/>
    <w:rsid w:val="004276E1"/>
    <w:rsid w:val="0042790F"/>
    <w:rsid w:val="0042794B"/>
    <w:rsid w:val="00427AF0"/>
    <w:rsid w:val="00427B49"/>
    <w:rsid w:val="0043035A"/>
    <w:rsid w:val="0043037C"/>
    <w:rsid w:val="0043089F"/>
    <w:rsid w:val="004308EC"/>
    <w:rsid w:val="00430CAB"/>
    <w:rsid w:val="004325D5"/>
    <w:rsid w:val="0043294C"/>
    <w:rsid w:val="00433066"/>
    <w:rsid w:val="00433350"/>
    <w:rsid w:val="00433AD9"/>
    <w:rsid w:val="004343D8"/>
    <w:rsid w:val="004343F2"/>
    <w:rsid w:val="00434846"/>
    <w:rsid w:val="004348ED"/>
    <w:rsid w:val="0043525D"/>
    <w:rsid w:val="004353BD"/>
    <w:rsid w:val="00435481"/>
    <w:rsid w:val="0043640F"/>
    <w:rsid w:val="00436650"/>
    <w:rsid w:val="00436AC5"/>
    <w:rsid w:val="00436D05"/>
    <w:rsid w:val="00437BF9"/>
    <w:rsid w:val="00437EEB"/>
    <w:rsid w:val="00440077"/>
    <w:rsid w:val="004410ED"/>
    <w:rsid w:val="004411E7"/>
    <w:rsid w:val="00441C19"/>
    <w:rsid w:val="00441F30"/>
    <w:rsid w:val="004420D1"/>
    <w:rsid w:val="00442A1F"/>
    <w:rsid w:val="00442E73"/>
    <w:rsid w:val="00443402"/>
    <w:rsid w:val="004437DC"/>
    <w:rsid w:val="00443B27"/>
    <w:rsid w:val="00444079"/>
    <w:rsid w:val="00444165"/>
    <w:rsid w:val="00444506"/>
    <w:rsid w:val="0044462F"/>
    <w:rsid w:val="00444943"/>
    <w:rsid w:val="004449B4"/>
    <w:rsid w:val="00444A8F"/>
    <w:rsid w:val="00444B84"/>
    <w:rsid w:val="00444C5F"/>
    <w:rsid w:val="004455AA"/>
    <w:rsid w:val="00445C69"/>
    <w:rsid w:val="00445CDE"/>
    <w:rsid w:val="004461CD"/>
    <w:rsid w:val="004467A1"/>
    <w:rsid w:val="004469E7"/>
    <w:rsid w:val="00446DE3"/>
    <w:rsid w:val="00446E8C"/>
    <w:rsid w:val="00446FE8"/>
    <w:rsid w:val="004470FA"/>
    <w:rsid w:val="004474E6"/>
    <w:rsid w:val="00447B04"/>
    <w:rsid w:val="004507FD"/>
    <w:rsid w:val="00450DDF"/>
    <w:rsid w:val="004517E9"/>
    <w:rsid w:val="004529E2"/>
    <w:rsid w:val="00452D3D"/>
    <w:rsid w:val="00453150"/>
    <w:rsid w:val="00453844"/>
    <w:rsid w:val="004539A0"/>
    <w:rsid w:val="0045405E"/>
    <w:rsid w:val="004544DB"/>
    <w:rsid w:val="00455120"/>
    <w:rsid w:val="00455741"/>
    <w:rsid w:val="00455A98"/>
    <w:rsid w:val="00455DAA"/>
    <w:rsid w:val="00455FE4"/>
    <w:rsid w:val="004560D9"/>
    <w:rsid w:val="00456338"/>
    <w:rsid w:val="004563C9"/>
    <w:rsid w:val="004568F3"/>
    <w:rsid w:val="004575B7"/>
    <w:rsid w:val="004575D4"/>
    <w:rsid w:val="004575D7"/>
    <w:rsid w:val="00457C0D"/>
    <w:rsid w:val="004601C3"/>
    <w:rsid w:val="004603F5"/>
    <w:rsid w:val="00460584"/>
    <w:rsid w:val="00460DF7"/>
    <w:rsid w:val="0046106B"/>
    <w:rsid w:val="004612E2"/>
    <w:rsid w:val="004616B1"/>
    <w:rsid w:val="00461A8C"/>
    <w:rsid w:val="00461C05"/>
    <w:rsid w:val="00461DAD"/>
    <w:rsid w:val="004625AD"/>
    <w:rsid w:val="00462820"/>
    <w:rsid w:val="0046329D"/>
    <w:rsid w:val="00463764"/>
    <w:rsid w:val="00463A1F"/>
    <w:rsid w:val="0046469B"/>
    <w:rsid w:val="004649E2"/>
    <w:rsid w:val="00464E5B"/>
    <w:rsid w:val="00464F65"/>
    <w:rsid w:val="004652A7"/>
    <w:rsid w:val="004656DC"/>
    <w:rsid w:val="0046622D"/>
    <w:rsid w:val="004662A3"/>
    <w:rsid w:val="004664E1"/>
    <w:rsid w:val="00466A5F"/>
    <w:rsid w:val="00466D50"/>
    <w:rsid w:val="00467119"/>
    <w:rsid w:val="004677F8"/>
    <w:rsid w:val="004679CA"/>
    <w:rsid w:val="00470374"/>
    <w:rsid w:val="00470585"/>
    <w:rsid w:val="004709A3"/>
    <w:rsid w:val="00470DC7"/>
    <w:rsid w:val="00471580"/>
    <w:rsid w:val="00471D93"/>
    <w:rsid w:val="00472E2E"/>
    <w:rsid w:val="004732C6"/>
    <w:rsid w:val="004735CE"/>
    <w:rsid w:val="004746B5"/>
    <w:rsid w:val="00474F9F"/>
    <w:rsid w:val="00475003"/>
    <w:rsid w:val="0047521D"/>
    <w:rsid w:val="0047527B"/>
    <w:rsid w:val="00475D52"/>
    <w:rsid w:val="00475D5C"/>
    <w:rsid w:val="004764CE"/>
    <w:rsid w:val="004766BE"/>
    <w:rsid w:val="004766D7"/>
    <w:rsid w:val="00477940"/>
    <w:rsid w:val="00477BDC"/>
    <w:rsid w:val="00480136"/>
    <w:rsid w:val="004805C6"/>
    <w:rsid w:val="004806A3"/>
    <w:rsid w:val="00480EE7"/>
    <w:rsid w:val="00481177"/>
    <w:rsid w:val="004816DC"/>
    <w:rsid w:val="00481813"/>
    <w:rsid w:val="004823A3"/>
    <w:rsid w:val="0048265E"/>
    <w:rsid w:val="00482719"/>
    <w:rsid w:val="0048346E"/>
    <w:rsid w:val="004836E7"/>
    <w:rsid w:val="004839CA"/>
    <w:rsid w:val="00483E73"/>
    <w:rsid w:val="00484090"/>
    <w:rsid w:val="00484619"/>
    <w:rsid w:val="00484C6E"/>
    <w:rsid w:val="0048502F"/>
    <w:rsid w:val="004852BE"/>
    <w:rsid w:val="004853D9"/>
    <w:rsid w:val="004856FF"/>
    <w:rsid w:val="0048572D"/>
    <w:rsid w:val="00485787"/>
    <w:rsid w:val="004857DF"/>
    <w:rsid w:val="00485970"/>
    <w:rsid w:val="0048600F"/>
    <w:rsid w:val="00486011"/>
    <w:rsid w:val="00486721"/>
    <w:rsid w:val="00486F1F"/>
    <w:rsid w:val="00486F41"/>
    <w:rsid w:val="0048747B"/>
    <w:rsid w:val="00487578"/>
    <w:rsid w:val="004875C4"/>
    <w:rsid w:val="00487704"/>
    <w:rsid w:val="00487805"/>
    <w:rsid w:val="004878AB"/>
    <w:rsid w:val="0049012B"/>
    <w:rsid w:val="0049043D"/>
    <w:rsid w:val="00490898"/>
    <w:rsid w:val="00490BA6"/>
    <w:rsid w:val="00490FAC"/>
    <w:rsid w:val="00491105"/>
    <w:rsid w:val="00491184"/>
    <w:rsid w:val="004914FF"/>
    <w:rsid w:val="0049166C"/>
    <w:rsid w:val="0049219B"/>
    <w:rsid w:val="00492981"/>
    <w:rsid w:val="004930DD"/>
    <w:rsid w:val="0049315B"/>
    <w:rsid w:val="00493481"/>
    <w:rsid w:val="00493FB8"/>
    <w:rsid w:val="00494306"/>
    <w:rsid w:val="0049450B"/>
    <w:rsid w:val="00494757"/>
    <w:rsid w:val="00494835"/>
    <w:rsid w:val="00495026"/>
    <w:rsid w:val="004951B8"/>
    <w:rsid w:val="00495432"/>
    <w:rsid w:val="00495798"/>
    <w:rsid w:val="004958E5"/>
    <w:rsid w:val="00495CB8"/>
    <w:rsid w:val="00495D22"/>
    <w:rsid w:val="00495D95"/>
    <w:rsid w:val="00496316"/>
    <w:rsid w:val="00496464"/>
    <w:rsid w:val="00496617"/>
    <w:rsid w:val="00496790"/>
    <w:rsid w:val="00496D05"/>
    <w:rsid w:val="00496E54"/>
    <w:rsid w:val="00497051"/>
    <w:rsid w:val="004972AD"/>
    <w:rsid w:val="00497628"/>
    <w:rsid w:val="00497921"/>
    <w:rsid w:val="00497D3B"/>
    <w:rsid w:val="004A02A9"/>
    <w:rsid w:val="004A05D8"/>
    <w:rsid w:val="004A094D"/>
    <w:rsid w:val="004A1108"/>
    <w:rsid w:val="004A13E4"/>
    <w:rsid w:val="004A1586"/>
    <w:rsid w:val="004A1855"/>
    <w:rsid w:val="004A18B4"/>
    <w:rsid w:val="004A1ADD"/>
    <w:rsid w:val="004A1B34"/>
    <w:rsid w:val="004A1B8F"/>
    <w:rsid w:val="004A1F23"/>
    <w:rsid w:val="004A2026"/>
    <w:rsid w:val="004A278C"/>
    <w:rsid w:val="004A29CA"/>
    <w:rsid w:val="004A2A95"/>
    <w:rsid w:val="004A2AC3"/>
    <w:rsid w:val="004A3A2B"/>
    <w:rsid w:val="004A3B34"/>
    <w:rsid w:val="004A4157"/>
    <w:rsid w:val="004A47E6"/>
    <w:rsid w:val="004A4AE1"/>
    <w:rsid w:val="004A4C2D"/>
    <w:rsid w:val="004A4C78"/>
    <w:rsid w:val="004A4F7A"/>
    <w:rsid w:val="004A536D"/>
    <w:rsid w:val="004A5682"/>
    <w:rsid w:val="004A5A61"/>
    <w:rsid w:val="004A5FE4"/>
    <w:rsid w:val="004A6093"/>
    <w:rsid w:val="004A6360"/>
    <w:rsid w:val="004A66AD"/>
    <w:rsid w:val="004A6C70"/>
    <w:rsid w:val="004A6F95"/>
    <w:rsid w:val="004A70CC"/>
    <w:rsid w:val="004A7412"/>
    <w:rsid w:val="004B012E"/>
    <w:rsid w:val="004B014A"/>
    <w:rsid w:val="004B03F5"/>
    <w:rsid w:val="004B0544"/>
    <w:rsid w:val="004B063B"/>
    <w:rsid w:val="004B0D4C"/>
    <w:rsid w:val="004B1179"/>
    <w:rsid w:val="004B1483"/>
    <w:rsid w:val="004B160B"/>
    <w:rsid w:val="004B1994"/>
    <w:rsid w:val="004B19E1"/>
    <w:rsid w:val="004B1AFD"/>
    <w:rsid w:val="004B2107"/>
    <w:rsid w:val="004B215B"/>
    <w:rsid w:val="004B2385"/>
    <w:rsid w:val="004B2B60"/>
    <w:rsid w:val="004B2B6C"/>
    <w:rsid w:val="004B2CAD"/>
    <w:rsid w:val="004B2E81"/>
    <w:rsid w:val="004B2F6A"/>
    <w:rsid w:val="004B33F3"/>
    <w:rsid w:val="004B37AA"/>
    <w:rsid w:val="004B40CF"/>
    <w:rsid w:val="004B4138"/>
    <w:rsid w:val="004B497A"/>
    <w:rsid w:val="004B512A"/>
    <w:rsid w:val="004B545B"/>
    <w:rsid w:val="004B574A"/>
    <w:rsid w:val="004B592F"/>
    <w:rsid w:val="004B5F1D"/>
    <w:rsid w:val="004B6280"/>
    <w:rsid w:val="004B6474"/>
    <w:rsid w:val="004B64F8"/>
    <w:rsid w:val="004B651E"/>
    <w:rsid w:val="004B6B3F"/>
    <w:rsid w:val="004B7742"/>
    <w:rsid w:val="004B777D"/>
    <w:rsid w:val="004B7B64"/>
    <w:rsid w:val="004C00F2"/>
    <w:rsid w:val="004C02D1"/>
    <w:rsid w:val="004C0317"/>
    <w:rsid w:val="004C0469"/>
    <w:rsid w:val="004C081B"/>
    <w:rsid w:val="004C0DA4"/>
    <w:rsid w:val="004C0FDD"/>
    <w:rsid w:val="004C1021"/>
    <w:rsid w:val="004C1B1F"/>
    <w:rsid w:val="004C1E8F"/>
    <w:rsid w:val="004C24BB"/>
    <w:rsid w:val="004C25D1"/>
    <w:rsid w:val="004C28AF"/>
    <w:rsid w:val="004C327D"/>
    <w:rsid w:val="004C32B5"/>
    <w:rsid w:val="004C34A2"/>
    <w:rsid w:val="004C45C4"/>
    <w:rsid w:val="004C4686"/>
    <w:rsid w:val="004C5421"/>
    <w:rsid w:val="004C56CD"/>
    <w:rsid w:val="004C587D"/>
    <w:rsid w:val="004C5B9F"/>
    <w:rsid w:val="004C5EEA"/>
    <w:rsid w:val="004C5FD2"/>
    <w:rsid w:val="004C615C"/>
    <w:rsid w:val="004C6B70"/>
    <w:rsid w:val="004C6D1F"/>
    <w:rsid w:val="004C6FC3"/>
    <w:rsid w:val="004C730D"/>
    <w:rsid w:val="004C7C30"/>
    <w:rsid w:val="004C7D8C"/>
    <w:rsid w:val="004D0706"/>
    <w:rsid w:val="004D0E4E"/>
    <w:rsid w:val="004D0F34"/>
    <w:rsid w:val="004D103E"/>
    <w:rsid w:val="004D138C"/>
    <w:rsid w:val="004D13DC"/>
    <w:rsid w:val="004D1614"/>
    <w:rsid w:val="004D1B3A"/>
    <w:rsid w:val="004D1C0F"/>
    <w:rsid w:val="004D1CE1"/>
    <w:rsid w:val="004D20AB"/>
    <w:rsid w:val="004D26B5"/>
    <w:rsid w:val="004D2D9E"/>
    <w:rsid w:val="004D2DEE"/>
    <w:rsid w:val="004D3151"/>
    <w:rsid w:val="004D3168"/>
    <w:rsid w:val="004D341B"/>
    <w:rsid w:val="004D392B"/>
    <w:rsid w:val="004D39F9"/>
    <w:rsid w:val="004D3A83"/>
    <w:rsid w:val="004D3C2D"/>
    <w:rsid w:val="004D3DEF"/>
    <w:rsid w:val="004D41CF"/>
    <w:rsid w:val="004D4335"/>
    <w:rsid w:val="004D4434"/>
    <w:rsid w:val="004D443B"/>
    <w:rsid w:val="004D47F2"/>
    <w:rsid w:val="004D4D53"/>
    <w:rsid w:val="004D4D8B"/>
    <w:rsid w:val="004D4FB1"/>
    <w:rsid w:val="004D5499"/>
    <w:rsid w:val="004D569C"/>
    <w:rsid w:val="004D5A12"/>
    <w:rsid w:val="004D5ED8"/>
    <w:rsid w:val="004D62EC"/>
    <w:rsid w:val="004D63B2"/>
    <w:rsid w:val="004D6A00"/>
    <w:rsid w:val="004D6A0C"/>
    <w:rsid w:val="004D7022"/>
    <w:rsid w:val="004D740E"/>
    <w:rsid w:val="004D7517"/>
    <w:rsid w:val="004D7F03"/>
    <w:rsid w:val="004E098F"/>
    <w:rsid w:val="004E0CFC"/>
    <w:rsid w:val="004E0DF1"/>
    <w:rsid w:val="004E107F"/>
    <w:rsid w:val="004E1260"/>
    <w:rsid w:val="004E15BE"/>
    <w:rsid w:val="004E15DE"/>
    <w:rsid w:val="004E1ACB"/>
    <w:rsid w:val="004E1D83"/>
    <w:rsid w:val="004E1E06"/>
    <w:rsid w:val="004E1E84"/>
    <w:rsid w:val="004E2052"/>
    <w:rsid w:val="004E2088"/>
    <w:rsid w:val="004E2C2C"/>
    <w:rsid w:val="004E3189"/>
    <w:rsid w:val="004E32C2"/>
    <w:rsid w:val="004E35F6"/>
    <w:rsid w:val="004E3A50"/>
    <w:rsid w:val="004E3B2C"/>
    <w:rsid w:val="004E3DB4"/>
    <w:rsid w:val="004E4232"/>
    <w:rsid w:val="004E433E"/>
    <w:rsid w:val="004E462C"/>
    <w:rsid w:val="004E558F"/>
    <w:rsid w:val="004E57CE"/>
    <w:rsid w:val="004E5F86"/>
    <w:rsid w:val="004E620E"/>
    <w:rsid w:val="004E6692"/>
    <w:rsid w:val="004E6938"/>
    <w:rsid w:val="004E6C00"/>
    <w:rsid w:val="004E6D17"/>
    <w:rsid w:val="004E6E3D"/>
    <w:rsid w:val="004E6F89"/>
    <w:rsid w:val="004E735A"/>
    <w:rsid w:val="004E7A1D"/>
    <w:rsid w:val="004E7D9D"/>
    <w:rsid w:val="004E7E1C"/>
    <w:rsid w:val="004F09C2"/>
    <w:rsid w:val="004F0E1D"/>
    <w:rsid w:val="004F10FC"/>
    <w:rsid w:val="004F18B2"/>
    <w:rsid w:val="004F2110"/>
    <w:rsid w:val="004F2A7A"/>
    <w:rsid w:val="004F2D64"/>
    <w:rsid w:val="004F327B"/>
    <w:rsid w:val="004F3951"/>
    <w:rsid w:val="004F39E4"/>
    <w:rsid w:val="004F41BF"/>
    <w:rsid w:val="004F41F5"/>
    <w:rsid w:val="004F46FF"/>
    <w:rsid w:val="004F4A33"/>
    <w:rsid w:val="004F4E76"/>
    <w:rsid w:val="004F52AC"/>
    <w:rsid w:val="004F54EF"/>
    <w:rsid w:val="004F5C1D"/>
    <w:rsid w:val="004F5C44"/>
    <w:rsid w:val="004F5C66"/>
    <w:rsid w:val="004F6171"/>
    <w:rsid w:val="004F6746"/>
    <w:rsid w:val="004F68B9"/>
    <w:rsid w:val="004F6B1B"/>
    <w:rsid w:val="004F6EC9"/>
    <w:rsid w:val="004F6F9F"/>
    <w:rsid w:val="004F7336"/>
    <w:rsid w:val="004F7347"/>
    <w:rsid w:val="004F7759"/>
    <w:rsid w:val="00500062"/>
    <w:rsid w:val="00500459"/>
    <w:rsid w:val="00500A26"/>
    <w:rsid w:val="00500CAD"/>
    <w:rsid w:val="00501105"/>
    <w:rsid w:val="00501191"/>
    <w:rsid w:val="00501192"/>
    <w:rsid w:val="005016FC"/>
    <w:rsid w:val="00501DBF"/>
    <w:rsid w:val="00502514"/>
    <w:rsid w:val="005027AF"/>
    <w:rsid w:val="00503295"/>
    <w:rsid w:val="00503657"/>
    <w:rsid w:val="005036C3"/>
    <w:rsid w:val="005039CD"/>
    <w:rsid w:val="005039DC"/>
    <w:rsid w:val="00503A55"/>
    <w:rsid w:val="00504CD5"/>
    <w:rsid w:val="00505279"/>
    <w:rsid w:val="00505D1C"/>
    <w:rsid w:val="00505FB2"/>
    <w:rsid w:val="005068EA"/>
    <w:rsid w:val="00506A04"/>
    <w:rsid w:val="00506BD6"/>
    <w:rsid w:val="0050719B"/>
    <w:rsid w:val="005077EE"/>
    <w:rsid w:val="00507892"/>
    <w:rsid w:val="00507C0E"/>
    <w:rsid w:val="00507D45"/>
    <w:rsid w:val="00507EA8"/>
    <w:rsid w:val="00510D03"/>
    <w:rsid w:val="00510D23"/>
    <w:rsid w:val="00510E13"/>
    <w:rsid w:val="00510E33"/>
    <w:rsid w:val="00511041"/>
    <w:rsid w:val="005111D0"/>
    <w:rsid w:val="00511489"/>
    <w:rsid w:val="0051174B"/>
    <w:rsid w:val="0051178E"/>
    <w:rsid w:val="00511859"/>
    <w:rsid w:val="00511F56"/>
    <w:rsid w:val="00512144"/>
    <w:rsid w:val="005128C6"/>
    <w:rsid w:val="005129AE"/>
    <w:rsid w:val="005129D9"/>
    <w:rsid w:val="00512B31"/>
    <w:rsid w:val="00512BC7"/>
    <w:rsid w:val="005131F9"/>
    <w:rsid w:val="0051324E"/>
    <w:rsid w:val="0051345A"/>
    <w:rsid w:val="005135A6"/>
    <w:rsid w:val="005137EB"/>
    <w:rsid w:val="00513DA3"/>
    <w:rsid w:val="005140AE"/>
    <w:rsid w:val="005142BF"/>
    <w:rsid w:val="00514649"/>
    <w:rsid w:val="00514747"/>
    <w:rsid w:val="00514E2F"/>
    <w:rsid w:val="00514E7B"/>
    <w:rsid w:val="00515026"/>
    <w:rsid w:val="005151D7"/>
    <w:rsid w:val="005154ED"/>
    <w:rsid w:val="0051575D"/>
    <w:rsid w:val="00515C45"/>
    <w:rsid w:val="00517273"/>
    <w:rsid w:val="00517AA1"/>
    <w:rsid w:val="00517BAE"/>
    <w:rsid w:val="00517F98"/>
    <w:rsid w:val="00520029"/>
    <w:rsid w:val="00520647"/>
    <w:rsid w:val="00520DDE"/>
    <w:rsid w:val="00520F6A"/>
    <w:rsid w:val="00520FD8"/>
    <w:rsid w:val="005217A9"/>
    <w:rsid w:val="00521ED3"/>
    <w:rsid w:val="00522053"/>
    <w:rsid w:val="00522179"/>
    <w:rsid w:val="00522264"/>
    <w:rsid w:val="00522295"/>
    <w:rsid w:val="005225EB"/>
    <w:rsid w:val="005226D6"/>
    <w:rsid w:val="00522A98"/>
    <w:rsid w:val="00522D21"/>
    <w:rsid w:val="005231C4"/>
    <w:rsid w:val="00523316"/>
    <w:rsid w:val="0052348D"/>
    <w:rsid w:val="00523A60"/>
    <w:rsid w:val="0052451F"/>
    <w:rsid w:val="00524DE8"/>
    <w:rsid w:val="00525005"/>
    <w:rsid w:val="00525B7B"/>
    <w:rsid w:val="005264B2"/>
    <w:rsid w:val="005266A7"/>
    <w:rsid w:val="00526D18"/>
    <w:rsid w:val="00526D2E"/>
    <w:rsid w:val="005272F0"/>
    <w:rsid w:val="00527385"/>
    <w:rsid w:val="005277E6"/>
    <w:rsid w:val="00527907"/>
    <w:rsid w:val="00527ACD"/>
    <w:rsid w:val="00527BFB"/>
    <w:rsid w:val="00530437"/>
    <w:rsid w:val="005312DE"/>
    <w:rsid w:val="00531342"/>
    <w:rsid w:val="00531555"/>
    <w:rsid w:val="00531987"/>
    <w:rsid w:val="00531BEE"/>
    <w:rsid w:val="00532129"/>
    <w:rsid w:val="00532285"/>
    <w:rsid w:val="005328A1"/>
    <w:rsid w:val="00532AD7"/>
    <w:rsid w:val="00532C55"/>
    <w:rsid w:val="00532D36"/>
    <w:rsid w:val="00533229"/>
    <w:rsid w:val="00533671"/>
    <w:rsid w:val="00533CE6"/>
    <w:rsid w:val="00533DE0"/>
    <w:rsid w:val="00533E25"/>
    <w:rsid w:val="005340B4"/>
    <w:rsid w:val="005344FD"/>
    <w:rsid w:val="005349A1"/>
    <w:rsid w:val="0053512B"/>
    <w:rsid w:val="005353AA"/>
    <w:rsid w:val="00535DF1"/>
    <w:rsid w:val="005362B5"/>
    <w:rsid w:val="005365F6"/>
    <w:rsid w:val="00536635"/>
    <w:rsid w:val="00536972"/>
    <w:rsid w:val="00536B95"/>
    <w:rsid w:val="00537606"/>
    <w:rsid w:val="005376CA"/>
    <w:rsid w:val="00537A59"/>
    <w:rsid w:val="0054006B"/>
    <w:rsid w:val="0054027F"/>
    <w:rsid w:val="0054068B"/>
    <w:rsid w:val="00540BC5"/>
    <w:rsid w:val="005410D4"/>
    <w:rsid w:val="005412A9"/>
    <w:rsid w:val="00541405"/>
    <w:rsid w:val="005418F3"/>
    <w:rsid w:val="0054235B"/>
    <w:rsid w:val="005425F9"/>
    <w:rsid w:val="00542935"/>
    <w:rsid w:val="00542DC6"/>
    <w:rsid w:val="00542E5E"/>
    <w:rsid w:val="005439E9"/>
    <w:rsid w:val="00544436"/>
    <w:rsid w:val="00544446"/>
    <w:rsid w:val="00544696"/>
    <w:rsid w:val="005449A4"/>
    <w:rsid w:val="00544D24"/>
    <w:rsid w:val="005450CC"/>
    <w:rsid w:val="005455DA"/>
    <w:rsid w:val="00545616"/>
    <w:rsid w:val="00545780"/>
    <w:rsid w:val="00545B0A"/>
    <w:rsid w:val="00545FD3"/>
    <w:rsid w:val="00546030"/>
    <w:rsid w:val="00546163"/>
    <w:rsid w:val="00546710"/>
    <w:rsid w:val="00546C0B"/>
    <w:rsid w:val="00546FF3"/>
    <w:rsid w:val="00547204"/>
    <w:rsid w:val="005474C9"/>
    <w:rsid w:val="0054781D"/>
    <w:rsid w:val="00547875"/>
    <w:rsid w:val="00547A21"/>
    <w:rsid w:val="00547BE6"/>
    <w:rsid w:val="005504A4"/>
    <w:rsid w:val="005505E2"/>
    <w:rsid w:val="00550B16"/>
    <w:rsid w:val="00550D7B"/>
    <w:rsid w:val="00550E83"/>
    <w:rsid w:val="00551081"/>
    <w:rsid w:val="005514A7"/>
    <w:rsid w:val="0055172E"/>
    <w:rsid w:val="005518EE"/>
    <w:rsid w:val="00551A16"/>
    <w:rsid w:val="00552488"/>
    <w:rsid w:val="00552CF9"/>
    <w:rsid w:val="00552ED1"/>
    <w:rsid w:val="0055359C"/>
    <w:rsid w:val="00553610"/>
    <w:rsid w:val="00553676"/>
    <w:rsid w:val="00553EDA"/>
    <w:rsid w:val="0055440F"/>
    <w:rsid w:val="005549DE"/>
    <w:rsid w:val="00554C56"/>
    <w:rsid w:val="005550F5"/>
    <w:rsid w:val="00555307"/>
    <w:rsid w:val="00555916"/>
    <w:rsid w:val="00555A38"/>
    <w:rsid w:val="00555E1C"/>
    <w:rsid w:val="00555E7C"/>
    <w:rsid w:val="0055617D"/>
    <w:rsid w:val="005562F1"/>
    <w:rsid w:val="00556628"/>
    <w:rsid w:val="005567C3"/>
    <w:rsid w:val="005568A7"/>
    <w:rsid w:val="00556AEC"/>
    <w:rsid w:val="00556DE8"/>
    <w:rsid w:val="005570E0"/>
    <w:rsid w:val="00557140"/>
    <w:rsid w:val="00557766"/>
    <w:rsid w:val="00557B84"/>
    <w:rsid w:val="00557FFE"/>
    <w:rsid w:val="00560A06"/>
    <w:rsid w:val="00560DB3"/>
    <w:rsid w:val="005612E9"/>
    <w:rsid w:val="005612F0"/>
    <w:rsid w:val="0056161F"/>
    <w:rsid w:val="0056169A"/>
    <w:rsid w:val="00561ACB"/>
    <w:rsid w:val="00561C65"/>
    <w:rsid w:val="005621B9"/>
    <w:rsid w:val="00562584"/>
    <w:rsid w:val="005626A8"/>
    <w:rsid w:val="0056281F"/>
    <w:rsid w:val="00563121"/>
    <w:rsid w:val="00563370"/>
    <w:rsid w:val="00563592"/>
    <w:rsid w:val="005635C4"/>
    <w:rsid w:val="00563938"/>
    <w:rsid w:val="00564535"/>
    <w:rsid w:val="00564A3A"/>
    <w:rsid w:val="00564AA7"/>
    <w:rsid w:val="005652AF"/>
    <w:rsid w:val="00565386"/>
    <w:rsid w:val="00565452"/>
    <w:rsid w:val="005659B4"/>
    <w:rsid w:val="005659DC"/>
    <w:rsid w:val="00565C2E"/>
    <w:rsid w:val="005669D7"/>
    <w:rsid w:val="00566A0A"/>
    <w:rsid w:val="0056710C"/>
    <w:rsid w:val="005676C2"/>
    <w:rsid w:val="00567D26"/>
    <w:rsid w:val="005709E5"/>
    <w:rsid w:val="00570A4B"/>
    <w:rsid w:val="00570AC5"/>
    <w:rsid w:val="00570D92"/>
    <w:rsid w:val="00570D94"/>
    <w:rsid w:val="00570DB5"/>
    <w:rsid w:val="00571489"/>
    <w:rsid w:val="005719BA"/>
    <w:rsid w:val="00571A6F"/>
    <w:rsid w:val="00571AEF"/>
    <w:rsid w:val="00571D17"/>
    <w:rsid w:val="0057240C"/>
    <w:rsid w:val="00572716"/>
    <w:rsid w:val="0057287E"/>
    <w:rsid w:val="00573111"/>
    <w:rsid w:val="0057314D"/>
    <w:rsid w:val="00573373"/>
    <w:rsid w:val="005733A0"/>
    <w:rsid w:val="005733D0"/>
    <w:rsid w:val="00573A8E"/>
    <w:rsid w:val="0057459A"/>
    <w:rsid w:val="005748EC"/>
    <w:rsid w:val="005749DA"/>
    <w:rsid w:val="00574C19"/>
    <w:rsid w:val="00574C8F"/>
    <w:rsid w:val="00574DBA"/>
    <w:rsid w:val="00574E35"/>
    <w:rsid w:val="0057500F"/>
    <w:rsid w:val="00575217"/>
    <w:rsid w:val="00575543"/>
    <w:rsid w:val="0057607E"/>
    <w:rsid w:val="0057612D"/>
    <w:rsid w:val="0057617E"/>
    <w:rsid w:val="00576482"/>
    <w:rsid w:val="005769C9"/>
    <w:rsid w:val="005769FA"/>
    <w:rsid w:val="00576F96"/>
    <w:rsid w:val="005772C7"/>
    <w:rsid w:val="0057772B"/>
    <w:rsid w:val="005777BD"/>
    <w:rsid w:val="00577CBB"/>
    <w:rsid w:val="00577E23"/>
    <w:rsid w:val="0058019A"/>
    <w:rsid w:val="0058038D"/>
    <w:rsid w:val="0058038F"/>
    <w:rsid w:val="005806B8"/>
    <w:rsid w:val="00580899"/>
    <w:rsid w:val="00580BEC"/>
    <w:rsid w:val="00580EB4"/>
    <w:rsid w:val="00580FA5"/>
    <w:rsid w:val="00581184"/>
    <w:rsid w:val="0058194D"/>
    <w:rsid w:val="005819AB"/>
    <w:rsid w:val="00581B08"/>
    <w:rsid w:val="00581B44"/>
    <w:rsid w:val="00581E35"/>
    <w:rsid w:val="0058214B"/>
    <w:rsid w:val="0058222E"/>
    <w:rsid w:val="0058247C"/>
    <w:rsid w:val="00582608"/>
    <w:rsid w:val="005829E7"/>
    <w:rsid w:val="00582AFC"/>
    <w:rsid w:val="00582B88"/>
    <w:rsid w:val="00582CD3"/>
    <w:rsid w:val="00582F75"/>
    <w:rsid w:val="005833CB"/>
    <w:rsid w:val="00583901"/>
    <w:rsid w:val="00583A4B"/>
    <w:rsid w:val="00583AB4"/>
    <w:rsid w:val="00585388"/>
    <w:rsid w:val="00585605"/>
    <w:rsid w:val="00585FA2"/>
    <w:rsid w:val="00586221"/>
    <w:rsid w:val="00586702"/>
    <w:rsid w:val="0058672E"/>
    <w:rsid w:val="00586B46"/>
    <w:rsid w:val="00586D38"/>
    <w:rsid w:val="005875B2"/>
    <w:rsid w:val="0058776A"/>
    <w:rsid w:val="00587958"/>
    <w:rsid w:val="00587B2E"/>
    <w:rsid w:val="005901DC"/>
    <w:rsid w:val="00590798"/>
    <w:rsid w:val="005907F2"/>
    <w:rsid w:val="005909D1"/>
    <w:rsid w:val="00590A5C"/>
    <w:rsid w:val="00590A63"/>
    <w:rsid w:val="00590C73"/>
    <w:rsid w:val="005912EF"/>
    <w:rsid w:val="0059154E"/>
    <w:rsid w:val="00591550"/>
    <w:rsid w:val="00591659"/>
    <w:rsid w:val="0059175B"/>
    <w:rsid w:val="00592100"/>
    <w:rsid w:val="00592104"/>
    <w:rsid w:val="005922FD"/>
    <w:rsid w:val="00592A65"/>
    <w:rsid w:val="00592F3C"/>
    <w:rsid w:val="005936F1"/>
    <w:rsid w:val="005937CC"/>
    <w:rsid w:val="00593D31"/>
    <w:rsid w:val="00593EDF"/>
    <w:rsid w:val="00594016"/>
    <w:rsid w:val="005940CF"/>
    <w:rsid w:val="00594132"/>
    <w:rsid w:val="00594764"/>
    <w:rsid w:val="00594849"/>
    <w:rsid w:val="005949A4"/>
    <w:rsid w:val="005953F1"/>
    <w:rsid w:val="00595475"/>
    <w:rsid w:val="00595778"/>
    <w:rsid w:val="00595895"/>
    <w:rsid w:val="0059593B"/>
    <w:rsid w:val="00596072"/>
    <w:rsid w:val="00596F94"/>
    <w:rsid w:val="00597360"/>
    <w:rsid w:val="00597C74"/>
    <w:rsid w:val="00597D81"/>
    <w:rsid w:val="00597F8F"/>
    <w:rsid w:val="005A053F"/>
    <w:rsid w:val="005A07A0"/>
    <w:rsid w:val="005A0B53"/>
    <w:rsid w:val="005A0D01"/>
    <w:rsid w:val="005A0E1E"/>
    <w:rsid w:val="005A158D"/>
    <w:rsid w:val="005A1641"/>
    <w:rsid w:val="005A1642"/>
    <w:rsid w:val="005A1BEB"/>
    <w:rsid w:val="005A259E"/>
    <w:rsid w:val="005A2792"/>
    <w:rsid w:val="005A31DB"/>
    <w:rsid w:val="005A328C"/>
    <w:rsid w:val="005A373D"/>
    <w:rsid w:val="005A41E4"/>
    <w:rsid w:val="005A4324"/>
    <w:rsid w:val="005A4360"/>
    <w:rsid w:val="005A4680"/>
    <w:rsid w:val="005A4DAB"/>
    <w:rsid w:val="005A4E87"/>
    <w:rsid w:val="005A5B68"/>
    <w:rsid w:val="005A5D54"/>
    <w:rsid w:val="005A5FF6"/>
    <w:rsid w:val="005A6444"/>
    <w:rsid w:val="005A6800"/>
    <w:rsid w:val="005A6A87"/>
    <w:rsid w:val="005A6E41"/>
    <w:rsid w:val="005A7181"/>
    <w:rsid w:val="005A785F"/>
    <w:rsid w:val="005A78E4"/>
    <w:rsid w:val="005A7C5F"/>
    <w:rsid w:val="005A7EA8"/>
    <w:rsid w:val="005A7FFB"/>
    <w:rsid w:val="005B03DB"/>
    <w:rsid w:val="005B0441"/>
    <w:rsid w:val="005B0542"/>
    <w:rsid w:val="005B0A44"/>
    <w:rsid w:val="005B1B5E"/>
    <w:rsid w:val="005B1D5A"/>
    <w:rsid w:val="005B2891"/>
    <w:rsid w:val="005B2B90"/>
    <w:rsid w:val="005B2CE9"/>
    <w:rsid w:val="005B374E"/>
    <w:rsid w:val="005B3B5B"/>
    <w:rsid w:val="005B3C0C"/>
    <w:rsid w:val="005B3C87"/>
    <w:rsid w:val="005B3D47"/>
    <w:rsid w:val="005B425B"/>
    <w:rsid w:val="005B4482"/>
    <w:rsid w:val="005B4BA0"/>
    <w:rsid w:val="005B502D"/>
    <w:rsid w:val="005B5148"/>
    <w:rsid w:val="005B51E9"/>
    <w:rsid w:val="005B545C"/>
    <w:rsid w:val="005B5600"/>
    <w:rsid w:val="005B6778"/>
    <w:rsid w:val="005B6861"/>
    <w:rsid w:val="005B68C9"/>
    <w:rsid w:val="005B68D8"/>
    <w:rsid w:val="005B68DC"/>
    <w:rsid w:val="005B69D2"/>
    <w:rsid w:val="005B72C1"/>
    <w:rsid w:val="005B7503"/>
    <w:rsid w:val="005B77A7"/>
    <w:rsid w:val="005B7AE4"/>
    <w:rsid w:val="005B7F2F"/>
    <w:rsid w:val="005C0301"/>
    <w:rsid w:val="005C0571"/>
    <w:rsid w:val="005C0C9F"/>
    <w:rsid w:val="005C0F1C"/>
    <w:rsid w:val="005C0F64"/>
    <w:rsid w:val="005C11CA"/>
    <w:rsid w:val="005C19E8"/>
    <w:rsid w:val="005C1AD7"/>
    <w:rsid w:val="005C1C00"/>
    <w:rsid w:val="005C1F81"/>
    <w:rsid w:val="005C250E"/>
    <w:rsid w:val="005C2A71"/>
    <w:rsid w:val="005C2ECF"/>
    <w:rsid w:val="005C2EF1"/>
    <w:rsid w:val="005C313E"/>
    <w:rsid w:val="005C35D4"/>
    <w:rsid w:val="005C36EC"/>
    <w:rsid w:val="005C373B"/>
    <w:rsid w:val="005C3885"/>
    <w:rsid w:val="005C3AC3"/>
    <w:rsid w:val="005C428F"/>
    <w:rsid w:val="005C4D71"/>
    <w:rsid w:val="005C4DAF"/>
    <w:rsid w:val="005C4FDC"/>
    <w:rsid w:val="005C520C"/>
    <w:rsid w:val="005C57CB"/>
    <w:rsid w:val="005C5838"/>
    <w:rsid w:val="005C58F3"/>
    <w:rsid w:val="005C5B7A"/>
    <w:rsid w:val="005C5C7B"/>
    <w:rsid w:val="005C5EAD"/>
    <w:rsid w:val="005C611C"/>
    <w:rsid w:val="005C62E3"/>
    <w:rsid w:val="005C6E06"/>
    <w:rsid w:val="005C7577"/>
    <w:rsid w:val="005C76FD"/>
    <w:rsid w:val="005C773D"/>
    <w:rsid w:val="005C77F5"/>
    <w:rsid w:val="005C7AE1"/>
    <w:rsid w:val="005C7BEF"/>
    <w:rsid w:val="005C7F34"/>
    <w:rsid w:val="005D0044"/>
    <w:rsid w:val="005D0212"/>
    <w:rsid w:val="005D035C"/>
    <w:rsid w:val="005D0762"/>
    <w:rsid w:val="005D09B2"/>
    <w:rsid w:val="005D09ED"/>
    <w:rsid w:val="005D0D03"/>
    <w:rsid w:val="005D1618"/>
    <w:rsid w:val="005D1785"/>
    <w:rsid w:val="005D1922"/>
    <w:rsid w:val="005D1CD0"/>
    <w:rsid w:val="005D22FD"/>
    <w:rsid w:val="005D2383"/>
    <w:rsid w:val="005D24F4"/>
    <w:rsid w:val="005D25A2"/>
    <w:rsid w:val="005D25AF"/>
    <w:rsid w:val="005D2687"/>
    <w:rsid w:val="005D348B"/>
    <w:rsid w:val="005D35B0"/>
    <w:rsid w:val="005D35BF"/>
    <w:rsid w:val="005D3C25"/>
    <w:rsid w:val="005D3C7D"/>
    <w:rsid w:val="005D3E24"/>
    <w:rsid w:val="005D3FFC"/>
    <w:rsid w:val="005D401A"/>
    <w:rsid w:val="005D475E"/>
    <w:rsid w:val="005D47B0"/>
    <w:rsid w:val="005D4802"/>
    <w:rsid w:val="005D4A59"/>
    <w:rsid w:val="005D4B4A"/>
    <w:rsid w:val="005D4B77"/>
    <w:rsid w:val="005D4F8D"/>
    <w:rsid w:val="005D54D4"/>
    <w:rsid w:val="005D5549"/>
    <w:rsid w:val="005D5793"/>
    <w:rsid w:val="005D5E63"/>
    <w:rsid w:val="005D5EE0"/>
    <w:rsid w:val="005D6380"/>
    <w:rsid w:val="005D638F"/>
    <w:rsid w:val="005D6BAC"/>
    <w:rsid w:val="005D6E99"/>
    <w:rsid w:val="005D7275"/>
    <w:rsid w:val="005D7567"/>
    <w:rsid w:val="005D7C25"/>
    <w:rsid w:val="005D7FE4"/>
    <w:rsid w:val="005E05CF"/>
    <w:rsid w:val="005E0694"/>
    <w:rsid w:val="005E0828"/>
    <w:rsid w:val="005E08E5"/>
    <w:rsid w:val="005E0E24"/>
    <w:rsid w:val="005E110B"/>
    <w:rsid w:val="005E1380"/>
    <w:rsid w:val="005E1477"/>
    <w:rsid w:val="005E1687"/>
    <w:rsid w:val="005E18CF"/>
    <w:rsid w:val="005E1CA9"/>
    <w:rsid w:val="005E2833"/>
    <w:rsid w:val="005E2A06"/>
    <w:rsid w:val="005E3569"/>
    <w:rsid w:val="005E36DD"/>
    <w:rsid w:val="005E3E3C"/>
    <w:rsid w:val="005E3EA5"/>
    <w:rsid w:val="005E3F80"/>
    <w:rsid w:val="005E406C"/>
    <w:rsid w:val="005E40A1"/>
    <w:rsid w:val="005E4319"/>
    <w:rsid w:val="005E4419"/>
    <w:rsid w:val="005E4465"/>
    <w:rsid w:val="005E45AA"/>
    <w:rsid w:val="005E47EB"/>
    <w:rsid w:val="005E4A2D"/>
    <w:rsid w:val="005E4AF0"/>
    <w:rsid w:val="005E52DF"/>
    <w:rsid w:val="005E5451"/>
    <w:rsid w:val="005E5500"/>
    <w:rsid w:val="005E581E"/>
    <w:rsid w:val="005E5955"/>
    <w:rsid w:val="005E5AFD"/>
    <w:rsid w:val="005E5ED2"/>
    <w:rsid w:val="005E6709"/>
    <w:rsid w:val="005E73DB"/>
    <w:rsid w:val="005F094E"/>
    <w:rsid w:val="005F10F3"/>
    <w:rsid w:val="005F145D"/>
    <w:rsid w:val="005F153C"/>
    <w:rsid w:val="005F1B4A"/>
    <w:rsid w:val="005F2D23"/>
    <w:rsid w:val="005F37FF"/>
    <w:rsid w:val="005F39D3"/>
    <w:rsid w:val="005F3E20"/>
    <w:rsid w:val="005F3FB9"/>
    <w:rsid w:val="005F46EC"/>
    <w:rsid w:val="005F4807"/>
    <w:rsid w:val="005F4D14"/>
    <w:rsid w:val="005F5486"/>
    <w:rsid w:val="005F554E"/>
    <w:rsid w:val="005F5811"/>
    <w:rsid w:val="005F5864"/>
    <w:rsid w:val="005F5872"/>
    <w:rsid w:val="005F5F8E"/>
    <w:rsid w:val="005F6117"/>
    <w:rsid w:val="005F6442"/>
    <w:rsid w:val="005F65AB"/>
    <w:rsid w:val="005F674B"/>
    <w:rsid w:val="005F6E5C"/>
    <w:rsid w:val="005F74A1"/>
    <w:rsid w:val="005F7BC3"/>
    <w:rsid w:val="006000D0"/>
    <w:rsid w:val="006008FB"/>
    <w:rsid w:val="00600A2B"/>
    <w:rsid w:val="00600A42"/>
    <w:rsid w:val="00600FD5"/>
    <w:rsid w:val="00601AE3"/>
    <w:rsid w:val="00601D38"/>
    <w:rsid w:val="0060277B"/>
    <w:rsid w:val="0060279A"/>
    <w:rsid w:val="0060297F"/>
    <w:rsid w:val="00602D01"/>
    <w:rsid w:val="00603206"/>
    <w:rsid w:val="006038C2"/>
    <w:rsid w:val="00603E3B"/>
    <w:rsid w:val="00603FF9"/>
    <w:rsid w:val="00604057"/>
    <w:rsid w:val="00604906"/>
    <w:rsid w:val="00604A56"/>
    <w:rsid w:val="006054FA"/>
    <w:rsid w:val="00605911"/>
    <w:rsid w:val="00605C1E"/>
    <w:rsid w:val="00605DB1"/>
    <w:rsid w:val="00605ED0"/>
    <w:rsid w:val="00606099"/>
    <w:rsid w:val="0060614B"/>
    <w:rsid w:val="0060617F"/>
    <w:rsid w:val="0060686B"/>
    <w:rsid w:val="00606B64"/>
    <w:rsid w:val="006079AC"/>
    <w:rsid w:val="00607CF6"/>
    <w:rsid w:val="00607FD8"/>
    <w:rsid w:val="00610169"/>
    <w:rsid w:val="0061023F"/>
    <w:rsid w:val="00610410"/>
    <w:rsid w:val="00610513"/>
    <w:rsid w:val="00610D13"/>
    <w:rsid w:val="00611A59"/>
    <w:rsid w:val="00611CCB"/>
    <w:rsid w:val="0061221B"/>
    <w:rsid w:val="00612507"/>
    <w:rsid w:val="0061268C"/>
    <w:rsid w:val="00612888"/>
    <w:rsid w:val="00612AEB"/>
    <w:rsid w:val="00612E4A"/>
    <w:rsid w:val="0061468C"/>
    <w:rsid w:val="00614956"/>
    <w:rsid w:val="00614983"/>
    <w:rsid w:val="00614A18"/>
    <w:rsid w:val="00614B5C"/>
    <w:rsid w:val="00614E3F"/>
    <w:rsid w:val="0061505F"/>
    <w:rsid w:val="00615922"/>
    <w:rsid w:val="00615AC5"/>
    <w:rsid w:val="00615CD7"/>
    <w:rsid w:val="00615DA7"/>
    <w:rsid w:val="00615FC9"/>
    <w:rsid w:val="00616213"/>
    <w:rsid w:val="00616458"/>
    <w:rsid w:val="00616778"/>
    <w:rsid w:val="00616847"/>
    <w:rsid w:val="00617465"/>
    <w:rsid w:val="0061751B"/>
    <w:rsid w:val="006176C4"/>
    <w:rsid w:val="006178AF"/>
    <w:rsid w:val="006207FF"/>
    <w:rsid w:val="00620DD1"/>
    <w:rsid w:val="006212A0"/>
    <w:rsid w:val="00621651"/>
    <w:rsid w:val="0062178A"/>
    <w:rsid w:val="00621F72"/>
    <w:rsid w:val="006226A4"/>
    <w:rsid w:val="0062297D"/>
    <w:rsid w:val="00622BE8"/>
    <w:rsid w:val="00623496"/>
    <w:rsid w:val="00623ED4"/>
    <w:rsid w:val="00624884"/>
    <w:rsid w:val="00624941"/>
    <w:rsid w:val="006251CD"/>
    <w:rsid w:val="0062559D"/>
    <w:rsid w:val="006255D3"/>
    <w:rsid w:val="00625C5D"/>
    <w:rsid w:val="00625D51"/>
    <w:rsid w:val="00625FB6"/>
    <w:rsid w:val="00626065"/>
    <w:rsid w:val="00626498"/>
    <w:rsid w:val="0062665C"/>
    <w:rsid w:val="00626B7A"/>
    <w:rsid w:val="00626D83"/>
    <w:rsid w:val="00626E48"/>
    <w:rsid w:val="0062735C"/>
    <w:rsid w:val="00627A07"/>
    <w:rsid w:val="00627D01"/>
    <w:rsid w:val="00627E5A"/>
    <w:rsid w:val="006302F5"/>
    <w:rsid w:val="006306A5"/>
    <w:rsid w:val="00630772"/>
    <w:rsid w:val="00630AA6"/>
    <w:rsid w:val="00631E09"/>
    <w:rsid w:val="00632245"/>
    <w:rsid w:val="0063269F"/>
    <w:rsid w:val="00632C10"/>
    <w:rsid w:val="00632E77"/>
    <w:rsid w:val="00632F4D"/>
    <w:rsid w:val="00633297"/>
    <w:rsid w:val="006332B1"/>
    <w:rsid w:val="006338A7"/>
    <w:rsid w:val="006338FE"/>
    <w:rsid w:val="00633BD7"/>
    <w:rsid w:val="00633C53"/>
    <w:rsid w:val="006341E6"/>
    <w:rsid w:val="0063436A"/>
    <w:rsid w:val="00634604"/>
    <w:rsid w:val="006347C4"/>
    <w:rsid w:val="00634CD6"/>
    <w:rsid w:val="00634DD2"/>
    <w:rsid w:val="00634E8F"/>
    <w:rsid w:val="00634FF4"/>
    <w:rsid w:val="00635118"/>
    <w:rsid w:val="0063522C"/>
    <w:rsid w:val="006355DB"/>
    <w:rsid w:val="0063565E"/>
    <w:rsid w:val="00635758"/>
    <w:rsid w:val="0063595E"/>
    <w:rsid w:val="00635BFC"/>
    <w:rsid w:val="0063630B"/>
    <w:rsid w:val="00636980"/>
    <w:rsid w:val="00636B9F"/>
    <w:rsid w:val="006378CA"/>
    <w:rsid w:val="00637BEF"/>
    <w:rsid w:val="00637C41"/>
    <w:rsid w:val="00640155"/>
    <w:rsid w:val="00640463"/>
    <w:rsid w:val="00640937"/>
    <w:rsid w:val="00640B9E"/>
    <w:rsid w:val="00640D08"/>
    <w:rsid w:val="006411C1"/>
    <w:rsid w:val="00641303"/>
    <w:rsid w:val="00641993"/>
    <w:rsid w:val="00641AFE"/>
    <w:rsid w:val="00641E43"/>
    <w:rsid w:val="00642113"/>
    <w:rsid w:val="00642195"/>
    <w:rsid w:val="0064243A"/>
    <w:rsid w:val="006430EC"/>
    <w:rsid w:val="006432C4"/>
    <w:rsid w:val="00643A09"/>
    <w:rsid w:val="00643D0A"/>
    <w:rsid w:val="00643F71"/>
    <w:rsid w:val="00644283"/>
    <w:rsid w:val="006446C8"/>
    <w:rsid w:val="0064476E"/>
    <w:rsid w:val="00644A64"/>
    <w:rsid w:val="00644D67"/>
    <w:rsid w:val="0064515F"/>
    <w:rsid w:val="00645385"/>
    <w:rsid w:val="006456F7"/>
    <w:rsid w:val="00645A5D"/>
    <w:rsid w:val="00645ACE"/>
    <w:rsid w:val="00645D96"/>
    <w:rsid w:val="00645DF0"/>
    <w:rsid w:val="00646088"/>
    <w:rsid w:val="006462E7"/>
    <w:rsid w:val="00646A4A"/>
    <w:rsid w:val="00646FAB"/>
    <w:rsid w:val="006470BC"/>
    <w:rsid w:val="00647136"/>
    <w:rsid w:val="006478C1"/>
    <w:rsid w:val="006504C7"/>
    <w:rsid w:val="00650738"/>
    <w:rsid w:val="0065078B"/>
    <w:rsid w:val="00650C0C"/>
    <w:rsid w:val="00651381"/>
    <w:rsid w:val="00651864"/>
    <w:rsid w:val="00651FEC"/>
    <w:rsid w:val="00652AC8"/>
    <w:rsid w:val="00652AD2"/>
    <w:rsid w:val="00652DDD"/>
    <w:rsid w:val="00652E37"/>
    <w:rsid w:val="00652EA1"/>
    <w:rsid w:val="00652F82"/>
    <w:rsid w:val="00653A59"/>
    <w:rsid w:val="00653C7E"/>
    <w:rsid w:val="00653E22"/>
    <w:rsid w:val="00653ED6"/>
    <w:rsid w:val="00653F44"/>
    <w:rsid w:val="00654307"/>
    <w:rsid w:val="00654462"/>
    <w:rsid w:val="006545E3"/>
    <w:rsid w:val="00654804"/>
    <w:rsid w:val="00654D43"/>
    <w:rsid w:val="0065559E"/>
    <w:rsid w:val="00655862"/>
    <w:rsid w:val="0065589F"/>
    <w:rsid w:val="006559CD"/>
    <w:rsid w:val="00655C06"/>
    <w:rsid w:val="00656343"/>
    <w:rsid w:val="00656C3A"/>
    <w:rsid w:val="00656CB3"/>
    <w:rsid w:val="00656DD6"/>
    <w:rsid w:val="00656E1C"/>
    <w:rsid w:val="00656E21"/>
    <w:rsid w:val="00657587"/>
    <w:rsid w:val="0065792E"/>
    <w:rsid w:val="0066012A"/>
    <w:rsid w:val="006602F0"/>
    <w:rsid w:val="00660620"/>
    <w:rsid w:val="00660760"/>
    <w:rsid w:val="006608C0"/>
    <w:rsid w:val="006608FB"/>
    <w:rsid w:val="00660A06"/>
    <w:rsid w:val="00660CAC"/>
    <w:rsid w:val="00660FC2"/>
    <w:rsid w:val="006612DA"/>
    <w:rsid w:val="00662560"/>
    <w:rsid w:val="00662E37"/>
    <w:rsid w:val="00662EC6"/>
    <w:rsid w:val="006630DA"/>
    <w:rsid w:val="006631CE"/>
    <w:rsid w:val="00663921"/>
    <w:rsid w:val="00664005"/>
    <w:rsid w:val="0066409E"/>
    <w:rsid w:val="006645F7"/>
    <w:rsid w:val="00664BAE"/>
    <w:rsid w:val="00665427"/>
    <w:rsid w:val="006663FA"/>
    <w:rsid w:val="006673E9"/>
    <w:rsid w:val="00667508"/>
    <w:rsid w:val="0066778F"/>
    <w:rsid w:val="00667B3B"/>
    <w:rsid w:val="00670225"/>
    <w:rsid w:val="00670398"/>
    <w:rsid w:val="006706B8"/>
    <w:rsid w:val="006707D8"/>
    <w:rsid w:val="00670D75"/>
    <w:rsid w:val="0067127F"/>
    <w:rsid w:val="0067152C"/>
    <w:rsid w:val="0067163B"/>
    <w:rsid w:val="00672050"/>
    <w:rsid w:val="0067249B"/>
    <w:rsid w:val="00672BA3"/>
    <w:rsid w:val="00672BB9"/>
    <w:rsid w:val="00672D54"/>
    <w:rsid w:val="00673B0E"/>
    <w:rsid w:val="00674597"/>
    <w:rsid w:val="00674666"/>
    <w:rsid w:val="00674727"/>
    <w:rsid w:val="00675CFF"/>
    <w:rsid w:val="00675DFB"/>
    <w:rsid w:val="00675E1B"/>
    <w:rsid w:val="00676180"/>
    <w:rsid w:val="006764CC"/>
    <w:rsid w:val="006765F5"/>
    <w:rsid w:val="00676934"/>
    <w:rsid w:val="00676B87"/>
    <w:rsid w:val="00676F26"/>
    <w:rsid w:val="006773B7"/>
    <w:rsid w:val="00677574"/>
    <w:rsid w:val="00677750"/>
    <w:rsid w:val="006779DF"/>
    <w:rsid w:val="00677C12"/>
    <w:rsid w:val="00677EE0"/>
    <w:rsid w:val="00677FB4"/>
    <w:rsid w:val="0068067F"/>
    <w:rsid w:val="00680978"/>
    <w:rsid w:val="00680D90"/>
    <w:rsid w:val="00680DFB"/>
    <w:rsid w:val="0068193B"/>
    <w:rsid w:val="00681B0C"/>
    <w:rsid w:val="0068211D"/>
    <w:rsid w:val="006828F4"/>
    <w:rsid w:val="00682AEC"/>
    <w:rsid w:val="00682B23"/>
    <w:rsid w:val="006835CB"/>
    <w:rsid w:val="00683655"/>
    <w:rsid w:val="006837D1"/>
    <w:rsid w:val="00683F3F"/>
    <w:rsid w:val="0068456E"/>
    <w:rsid w:val="006846D5"/>
    <w:rsid w:val="0068472D"/>
    <w:rsid w:val="006849A5"/>
    <w:rsid w:val="0068514D"/>
    <w:rsid w:val="006856C9"/>
    <w:rsid w:val="0068570C"/>
    <w:rsid w:val="0068617C"/>
    <w:rsid w:val="0068645E"/>
    <w:rsid w:val="00686624"/>
    <w:rsid w:val="00686FEB"/>
    <w:rsid w:val="00687359"/>
    <w:rsid w:val="006874FF"/>
    <w:rsid w:val="0068762B"/>
    <w:rsid w:val="00687684"/>
    <w:rsid w:val="00687DAE"/>
    <w:rsid w:val="00687E55"/>
    <w:rsid w:val="00687E82"/>
    <w:rsid w:val="0069023C"/>
    <w:rsid w:val="00690489"/>
    <w:rsid w:val="00690751"/>
    <w:rsid w:val="00690904"/>
    <w:rsid w:val="006909C7"/>
    <w:rsid w:val="00690C78"/>
    <w:rsid w:val="00691152"/>
    <w:rsid w:val="00691789"/>
    <w:rsid w:val="00691873"/>
    <w:rsid w:val="00691A30"/>
    <w:rsid w:val="00691CCB"/>
    <w:rsid w:val="00691F77"/>
    <w:rsid w:val="006920EE"/>
    <w:rsid w:val="00692702"/>
    <w:rsid w:val="00692792"/>
    <w:rsid w:val="00692828"/>
    <w:rsid w:val="00692CB4"/>
    <w:rsid w:val="00692E92"/>
    <w:rsid w:val="006930EB"/>
    <w:rsid w:val="00693A82"/>
    <w:rsid w:val="00693AC4"/>
    <w:rsid w:val="00693CBB"/>
    <w:rsid w:val="00693F9A"/>
    <w:rsid w:val="00694090"/>
    <w:rsid w:val="0069436B"/>
    <w:rsid w:val="00694754"/>
    <w:rsid w:val="00694D70"/>
    <w:rsid w:val="00694EBF"/>
    <w:rsid w:val="00695173"/>
    <w:rsid w:val="006951C4"/>
    <w:rsid w:val="006955E9"/>
    <w:rsid w:val="006957A6"/>
    <w:rsid w:val="00695920"/>
    <w:rsid w:val="00695CB5"/>
    <w:rsid w:val="006961DF"/>
    <w:rsid w:val="00696403"/>
    <w:rsid w:val="00696B1E"/>
    <w:rsid w:val="00696BFC"/>
    <w:rsid w:val="00696F9B"/>
    <w:rsid w:val="00697291"/>
    <w:rsid w:val="00697436"/>
    <w:rsid w:val="00697659"/>
    <w:rsid w:val="006A0287"/>
    <w:rsid w:val="006A09AB"/>
    <w:rsid w:val="006A0BF0"/>
    <w:rsid w:val="006A0F2B"/>
    <w:rsid w:val="006A1318"/>
    <w:rsid w:val="006A1C58"/>
    <w:rsid w:val="006A1C8D"/>
    <w:rsid w:val="006A1DB1"/>
    <w:rsid w:val="006A2AE1"/>
    <w:rsid w:val="006A2BF7"/>
    <w:rsid w:val="006A31F3"/>
    <w:rsid w:val="006A32EE"/>
    <w:rsid w:val="006A35D7"/>
    <w:rsid w:val="006A36F1"/>
    <w:rsid w:val="006A3D9C"/>
    <w:rsid w:val="006A44A4"/>
    <w:rsid w:val="006A46AB"/>
    <w:rsid w:val="006A4A82"/>
    <w:rsid w:val="006A4E67"/>
    <w:rsid w:val="006A4FA1"/>
    <w:rsid w:val="006A52C2"/>
    <w:rsid w:val="006A5C3B"/>
    <w:rsid w:val="006A6124"/>
    <w:rsid w:val="006A6246"/>
    <w:rsid w:val="006A6A43"/>
    <w:rsid w:val="006A6EAC"/>
    <w:rsid w:val="006B0389"/>
    <w:rsid w:val="006B0BE4"/>
    <w:rsid w:val="006B1467"/>
    <w:rsid w:val="006B16E3"/>
    <w:rsid w:val="006B1A28"/>
    <w:rsid w:val="006B1D3F"/>
    <w:rsid w:val="006B21CC"/>
    <w:rsid w:val="006B23E8"/>
    <w:rsid w:val="006B26EA"/>
    <w:rsid w:val="006B26F8"/>
    <w:rsid w:val="006B2DDE"/>
    <w:rsid w:val="006B33CD"/>
    <w:rsid w:val="006B34F8"/>
    <w:rsid w:val="006B3B6C"/>
    <w:rsid w:val="006B4184"/>
    <w:rsid w:val="006B439C"/>
    <w:rsid w:val="006B48F4"/>
    <w:rsid w:val="006B4CC3"/>
    <w:rsid w:val="006B4FD7"/>
    <w:rsid w:val="006B5041"/>
    <w:rsid w:val="006B563D"/>
    <w:rsid w:val="006B5713"/>
    <w:rsid w:val="006B5921"/>
    <w:rsid w:val="006B5B56"/>
    <w:rsid w:val="006B5D32"/>
    <w:rsid w:val="006B5E66"/>
    <w:rsid w:val="006B67FA"/>
    <w:rsid w:val="006B70A8"/>
    <w:rsid w:val="006B7415"/>
    <w:rsid w:val="006B779E"/>
    <w:rsid w:val="006B7A01"/>
    <w:rsid w:val="006C01E4"/>
    <w:rsid w:val="006C0202"/>
    <w:rsid w:val="006C02CC"/>
    <w:rsid w:val="006C059A"/>
    <w:rsid w:val="006C0BA3"/>
    <w:rsid w:val="006C0D00"/>
    <w:rsid w:val="006C1125"/>
    <w:rsid w:val="006C1569"/>
    <w:rsid w:val="006C1813"/>
    <w:rsid w:val="006C190A"/>
    <w:rsid w:val="006C191F"/>
    <w:rsid w:val="006C1B0B"/>
    <w:rsid w:val="006C2262"/>
    <w:rsid w:val="006C2642"/>
    <w:rsid w:val="006C289C"/>
    <w:rsid w:val="006C28C3"/>
    <w:rsid w:val="006C29D3"/>
    <w:rsid w:val="006C2A2E"/>
    <w:rsid w:val="006C35AD"/>
    <w:rsid w:val="006C36E9"/>
    <w:rsid w:val="006C3A07"/>
    <w:rsid w:val="006C3D00"/>
    <w:rsid w:val="006C405E"/>
    <w:rsid w:val="006C43CB"/>
    <w:rsid w:val="006C4585"/>
    <w:rsid w:val="006C45F5"/>
    <w:rsid w:val="006C48D0"/>
    <w:rsid w:val="006C56DA"/>
    <w:rsid w:val="006C58AE"/>
    <w:rsid w:val="006C596B"/>
    <w:rsid w:val="006C5D56"/>
    <w:rsid w:val="006C607D"/>
    <w:rsid w:val="006C66F9"/>
    <w:rsid w:val="006C6973"/>
    <w:rsid w:val="006C6BA2"/>
    <w:rsid w:val="006C6D97"/>
    <w:rsid w:val="006C7153"/>
    <w:rsid w:val="006C7165"/>
    <w:rsid w:val="006C746D"/>
    <w:rsid w:val="006C7635"/>
    <w:rsid w:val="006C7821"/>
    <w:rsid w:val="006C7F1C"/>
    <w:rsid w:val="006D00B9"/>
    <w:rsid w:val="006D0107"/>
    <w:rsid w:val="006D012D"/>
    <w:rsid w:val="006D0382"/>
    <w:rsid w:val="006D0904"/>
    <w:rsid w:val="006D0A90"/>
    <w:rsid w:val="006D1165"/>
    <w:rsid w:val="006D1C89"/>
    <w:rsid w:val="006D22C8"/>
    <w:rsid w:val="006D22E7"/>
    <w:rsid w:val="006D2513"/>
    <w:rsid w:val="006D28CD"/>
    <w:rsid w:val="006D2C51"/>
    <w:rsid w:val="006D2D29"/>
    <w:rsid w:val="006D3658"/>
    <w:rsid w:val="006D39B9"/>
    <w:rsid w:val="006D39FE"/>
    <w:rsid w:val="006D3E08"/>
    <w:rsid w:val="006D55BB"/>
    <w:rsid w:val="006D5827"/>
    <w:rsid w:val="006D5E09"/>
    <w:rsid w:val="006D5EA6"/>
    <w:rsid w:val="006D5EBC"/>
    <w:rsid w:val="006D5F04"/>
    <w:rsid w:val="006D5FF9"/>
    <w:rsid w:val="006D645D"/>
    <w:rsid w:val="006D672E"/>
    <w:rsid w:val="006D69AC"/>
    <w:rsid w:val="006D6A41"/>
    <w:rsid w:val="006D6B18"/>
    <w:rsid w:val="006D6E84"/>
    <w:rsid w:val="006D6F4B"/>
    <w:rsid w:val="006D718D"/>
    <w:rsid w:val="006D739D"/>
    <w:rsid w:val="006D7AA7"/>
    <w:rsid w:val="006E0600"/>
    <w:rsid w:val="006E07AE"/>
    <w:rsid w:val="006E1339"/>
    <w:rsid w:val="006E1B6B"/>
    <w:rsid w:val="006E2306"/>
    <w:rsid w:val="006E23D5"/>
    <w:rsid w:val="006E249F"/>
    <w:rsid w:val="006E2B7F"/>
    <w:rsid w:val="006E2D11"/>
    <w:rsid w:val="006E2E09"/>
    <w:rsid w:val="006E2F2E"/>
    <w:rsid w:val="006E2F6C"/>
    <w:rsid w:val="006E3263"/>
    <w:rsid w:val="006E381F"/>
    <w:rsid w:val="006E3ADC"/>
    <w:rsid w:val="006E4483"/>
    <w:rsid w:val="006E46AD"/>
    <w:rsid w:val="006E475D"/>
    <w:rsid w:val="006E47F5"/>
    <w:rsid w:val="006E4AD3"/>
    <w:rsid w:val="006E4B37"/>
    <w:rsid w:val="006E4F4D"/>
    <w:rsid w:val="006E550F"/>
    <w:rsid w:val="006E58AA"/>
    <w:rsid w:val="006E5A50"/>
    <w:rsid w:val="006E691E"/>
    <w:rsid w:val="006E6C94"/>
    <w:rsid w:val="006E6E31"/>
    <w:rsid w:val="006E6F6E"/>
    <w:rsid w:val="006E7362"/>
    <w:rsid w:val="006E7407"/>
    <w:rsid w:val="006E767A"/>
    <w:rsid w:val="006E7B8E"/>
    <w:rsid w:val="006E7C55"/>
    <w:rsid w:val="006E7E37"/>
    <w:rsid w:val="006F0271"/>
    <w:rsid w:val="006F0469"/>
    <w:rsid w:val="006F087E"/>
    <w:rsid w:val="006F09B8"/>
    <w:rsid w:val="006F0CF3"/>
    <w:rsid w:val="006F13F2"/>
    <w:rsid w:val="006F15DB"/>
    <w:rsid w:val="006F1B92"/>
    <w:rsid w:val="006F22A0"/>
    <w:rsid w:val="006F24A1"/>
    <w:rsid w:val="006F278C"/>
    <w:rsid w:val="006F2C20"/>
    <w:rsid w:val="006F2F3C"/>
    <w:rsid w:val="006F3B2F"/>
    <w:rsid w:val="006F3E50"/>
    <w:rsid w:val="006F42F0"/>
    <w:rsid w:val="006F4551"/>
    <w:rsid w:val="006F47BD"/>
    <w:rsid w:val="006F4A9F"/>
    <w:rsid w:val="006F4ED0"/>
    <w:rsid w:val="006F4FDE"/>
    <w:rsid w:val="006F50DE"/>
    <w:rsid w:val="006F5BE5"/>
    <w:rsid w:val="006F611A"/>
    <w:rsid w:val="006F6B90"/>
    <w:rsid w:val="006F6DC9"/>
    <w:rsid w:val="006F6DF7"/>
    <w:rsid w:val="006F6ED5"/>
    <w:rsid w:val="006F70F2"/>
    <w:rsid w:val="006F726D"/>
    <w:rsid w:val="006F7C8B"/>
    <w:rsid w:val="0070023A"/>
    <w:rsid w:val="007003CF"/>
    <w:rsid w:val="00700480"/>
    <w:rsid w:val="00700589"/>
    <w:rsid w:val="00700730"/>
    <w:rsid w:val="007008F3"/>
    <w:rsid w:val="00700A37"/>
    <w:rsid w:val="00700ECC"/>
    <w:rsid w:val="00701A83"/>
    <w:rsid w:val="0070247D"/>
    <w:rsid w:val="00702575"/>
    <w:rsid w:val="00702645"/>
    <w:rsid w:val="00702673"/>
    <w:rsid w:val="007026B1"/>
    <w:rsid w:val="00702BF1"/>
    <w:rsid w:val="00702D01"/>
    <w:rsid w:val="00702DA6"/>
    <w:rsid w:val="00703498"/>
    <w:rsid w:val="00703581"/>
    <w:rsid w:val="00703758"/>
    <w:rsid w:val="00703ADD"/>
    <w:rsid w:val="00703BBC"/>
    <w:rsid w:val="00703D74"/>
    <w:rsid w:val="0070420E"/>
    <w:rsid w:val="007043E0"/>
    <w:rsid w:val="007048DF"/>
    <w:rsid w:val="00704B34"/>
    <w:rsid w:val="00704C23"/>
    <w:rsid w:val="00704CF3"/>
    <w:rsid w:val="0070535A"/>
    <w:rsid w:val="00705479"/>
    <w:rsid w:val="00705838"/>
    <w:rsid w:val="00705C43"/>
    <w:rsid w:val="00705F4A"/>
    <w:rsid w:val="00705FB0"/>
    <w:rsid w:val="00706622"/>
    <w:rsid w:val="00706803"/>
    <w:rsid w:val="0070694E"/>
    <w:rsid w:val="00706BE0"/>
    <w:rsid w:val="00706D5C"/>
    <w:rsid w:val="00706FD3"/>
    <w:rsid w:val="00707522"/>
    <w:rsid w:val="007077E7"/>
    <w:rsid w:val="00707835"/>
    <w:rsid w:val="00707BBA"/>
    <w:rsid w:val="00707C27"/>
    <w:rsid w:val="00707CD5"/>
    <w:rsid w:val="00707D48"/>
    <w:rsid w:val="00710616"/>
    <w:rsid w:val="00710C26"/>
    <w:rsid w:val="00710E0F"/>
    <w:rsid w:val="00710E33"/>
    <w:rsid w:val="0071104A"/>
    <w:rsid w:val="0071112B"/>
    <w:rsid w:val="00711189"/>
    <w:rsid w:val="00711585"/>
    <w:rsid w:val="00711ECE"/>
    <w:rsid w:val="00711FB2"/>
    <w:rsid w:val="0071220E"/>
    <w:rsid w:val="007123F4"/>
    <w:rsid w:val="00712AE9"/>
    <w:rsid w:val="00712D6D"/>
    <w:rsid w:val="00712E1C"/>
    <w:rsid w:val="0071309A"/>
    <w:rsid w:val="00713693"/>
    <w:rsid w:val="007138D6"/>
    <w:rsid w:val="00714406"/>
    <w:rsid w:val="00714EF4"/>
    <w:rsid w:val="00715240"/>
    <w:rsid w:val="00715A42"/>
    <w:rsid w:val="0071627D"/>
    <w:rsid w:val="007165D2"/>
    <w:rsid w:val="00716AAB"/>
    <w:rsid w:val="00716D60"/>
    <w:rsid w:val="00717492"/>
    <w:rsid w:val="00717673"/>
    <w:rsid w:val="00717C53"/>
    <w:rsid w:val="00717D72"/>
    <w:rsid w:val="00720582"/>
    <w:rsid w:val="0072060E"/>
    <w:rsid w:val="007206B6"/>
    <w:rsid w:val="007207EC"/>
    <w:rsid w:val="00720A45"/>
    <w:rsid w:val="007215AB"/>
    <w:rsid w:val="00721681"/>
    <w:rsid w:val="00721E05"/>
    <w:rsid w:val="007223E4"/>
    <w:rsid w:val="00722480"/>
    <w:rsid w:val="007229E4"/>
    <w:rsid w:val="00722A26"/>
    <w:rsid w:val="007235CB"/>
    <w:rsid w:val="00723BB6"/>
    <w:rsid w:val="00723C8A"/>
    <w:rsid w:val="0072418A"/>
    <w:rsid w:val="0072450C"/>
    <w:rsid w:val="00724603"/>
    <w:rsid w:val="00724606"/>
    <w:rsid w:val="007248DC"/>
    <w:rsid w:val="007252A5"/>
    <w:rsid w:val="0072550B"/>
    <w:rsid w:val="00725919"/>
    <w:rsid w:val="007266D8"/>
    <w:rsid w:val="00726BDC"/>
    <w:rsid w:val="00726D24"/>
    <w:rsid w:val="007274EB"/>
    <w:rsid w:val="00727817"/>
    <w:rsid w:val="00730171"/>
    <w:rsid w:val="007306A3"/>
    <w:rsid w:val="00730774"/>
    <w:rsid w:val="00730BC4"/>
    <w:rsid w:val="007312E0"/>
    <w:rsid w:val="00731B24"/>
    <w:rsid w:val="00731B37"/>
    <w:rsid w:val="00731D00"/>
    <w:rsid w:val="00731E57"/>
    <w:rsid w:val="00731FE6"/>
    <w:rsid w:val="0073214A"/>
    <w:rsid w:val="007321B9"/>
    <w:rsid w:val="007324B5"/>
    <w:rsid w:val="007324CB"/>
    <w:rsid w:val="007325E5"/>
    <w:rsid w:val="0073278D"/>
    <w:rsid w:val="00732882"/>
    <w:rsid w:val="00733361"/>
    <w:rsid w:val="00733527"/>
    <w:rsid w:val="007336C5"/>
    <w:rsid w:val="00733B62"/>
    <w:rsid w:val="00733DA0"/>
    <w:rsid w:val="00733DC1"/>
    <w:rsid w:val="00734089"/>
    <w:rsid w:val="00734F5A"/>
    <w:rsid w:val="00734FBD"/>
    <w:rsid w:val="00735058"/>
    <w:rsid w:val="00735733"/>
    <w:rsid w:val="00735D5C"/>
    <w:rsid w:val="0073602A"/>
    <w:rsid w:val="00736126"/>
    <w:rsid w:val="0073626C"/>
    <w:rsid w:val="00736F00"/>
    <w:rsid w:val="0073779C"/>
    <w:rsid w:val="00737C02"/>
    <w:rsid w:val="00737EA0"/>
    <w:rsid w:val="00740157"/>
    <w:rsid w:val="007406CF"/>
    <w:rsid w:val="007409D3"/>
    <w:rsid w:val="007409F5"/>
    <w:rsid w:val="00740A31"/>
    <w:rsid w:val="00740BE0"/>
    <w:rsid w:val="00740F90"/>
    <w:rsid w:val="00741BE3"/>
    <w:rsid w:val="007423B9"/>
    <w:rsid w:val="00742416"/>
    <w:rsid w:val="007425FB"/>
    <w:rsid w:val="007429F2"/>
    <w:rsid w:val="00742C40"/>
    <w:rsid w:val="00742F26"/>
    <w:rsid w:val="0074307A"/>
    <w:rsid w:val="00743140"/>
    <w:rsid w:val="007431F0"/>
    <w:rsid w:val="007432CB"/>
    <w:rsid w:val="0074441D"/>
    <w:rsid w:val="00744B36"/>
    <w:rsid w:val="00744C24"/>
    <w:rsid w:val="00744CA5"/>
    <w:rsid w:val="00745835"/>
    <w:rsid w:val="00745C58"/>
    <w:rsid w:val="00746087"/>
    <w:rsid w:val="00746459"/>
    <w:rsid w:val="00746A7D"/>
    <w:rsid w:val="00746CAB"/>
    <w:rsid w:val="00746D02"/>
    <w:rsid w:val="00746D2E"/>
    <w:rsid w:val="00746F24"/>
    <w:rsid w:val="00747411"/>
    <w:rsid w:val="00747416"/>
    <w:rsid w:val="0074742C"/>
    <w:rsid w:val="00747753"/>
    <w:rsid w:val="0074784B"/>
    <w:rsid w:val="00747A8B"/>
    <w:rsid w:val="00750D97"/>
    <w:rsid w:val="007512E4"/>
    <w:rsid w:val="00751388"/>
    <w:rsid w:val="00751717"/>
    <w:rsid w:val="00752C07"/>
    <w:rsid w:val="007533FE"/>
    <w:rsid w:val="007539B6"/>
    <w:rsid w:val="00753CCD"/>
    <w:rsid w:val="007543D6"/>
    <w:rsid w:val="00754905"/>
    <w:rsid w:val="00755673"/>
    <w:rsid w:val="007562BB"/>
    <w:rsid w:val="007569A6"/>
    <w:rsid w:val="00756F62"/>
    <w:rsid w:val="0075722E"/>
    <w:rsid w:val="0075792A"/>
    <w:rsid w:val="00757BDF"/>
    <w:rsid w:val="00757E9C"/>
    <w:rsid w:val="00760175"/>
    <w:rsid w:val="0076027E"/>
    <w:rsid w:val="007603C9"/>
    <w:rsid w:val="00760561"/>
    <w:rsid w:val="00760B9F"/>
    <w:rsid w:val="00761338"/>
    <w:rsid w:val="00761701"/>
    <w:rsid w:val="007619AB"/>
    <w:rsid w:val="00761A3C"/>
    <w:rsid w:val="00761BD0"/>
    <w:rsid w:val="007620C3"/>
    <w:rsid w:val="00762662"/>
    <w:rsid w:val="00762706"/>
    <w:rsid w:val="00762E66"/>
    <w:rsid w:val="00762F1B"/>
    <w:rsid w:val="0076301F"/>
    <w:rsid w:val="007633AB"/>
    <w:rsid w:val="00763458"/>
    <w:rsid w:val="0076385D"/>
    <w:rsid w:val="007638AD"/>
    <w:rsid w:val="00763BA0"/>
    <w:rsid w:val="00763D89"/>
    <w:rsid w:val="007641F5"/>
    <w:rsid w:val="00764567"/>
    <w:rsid w:val="007646CB"/>
    <w:rsid w:val="0076475E"/>
    <w:rsid w:val="00764A94"/>
    <w:rsid w:val="00765835"/>
    <w:rsid w:val="007658AA"/>
    <w:rsid w:val="00765C07"/>
    <w:rsid w:val="00765E2C"/>
    <w:rsid w:val="00766582"/>
    <w:rsid w:val="00767540"/>
    <w:rsid w:val="007679CE"/>
    <w:rsid w:val="007707F4"/>
    <w:rsid w:val="0077080C"/>
    <w:rsid w:val="0077093B"/>
    <w:rsid w:val="00770AC4"/>
    <w:rsid w:val="00770F33"/>
    <w:rsid w:val="0077105C"/>
    <w:rsid w:val="007715F5"/>
    <w:rsid w:val="00771EEF"/>
    <w:rsid w:val="007722C7"/>
    <w:rsid w:val="0077241C"/>
    <w:rsid w:val="00772452"/>
    <w:rsid w:val="007725CF"/>
    <w:rsid w:val="00772A2E"/>
    <w:rsid w:val="00772B04"/>
    <w:rsid w:val="00772E8C"/>
    <w:rsid w:val="00772FC1"/>
    <w:rsid w:val="00773EDA"/>
    <w:rsid w:val="00773F6E"/>
    <w:rsid w:val="00773FEC"/>
    <w:rsid w:val="00774473"/>
    <w:rsid w:val="0077461F"/>
    <w:rsid w:val="00774933"/>
    <w:rsid w:val="0077506B"/>
    <w:rsid w:val="0077541E"/>
    <w:rsid w:val="007757C0"/>
    <w:rsid w:val="0077640A"/>
    <w:rsid w:val="007766C3"/>
    <w:rsid w:val="007767F1"/>
    <w:rsid w:val="00776F1F"/>
    <w:rsid w:val="00777047"/>
    <w:rsid w:val="007776EE"/>
    <w:rsid w:val="00777B08"/>
    <w:rsid w:val="007800CC"/>
    <w:rsid w:val="00780838"/>
    <w:rsid w:val="007808D2"/>
    <w:rsid w:val="007809F3"/>
    <w:rsid w:val="00780F42"/>
    <w:rsid w:val="00781226"/>
    <w:rsid w:val="007813DA"/>
    <w:rsid w:val="00781708"/>
    <w:rsid w:val="007819BF"/>
    <w:rsid w:val="00781A61"/>
    <w:rsid w:val="00781D20"/>
    <w:rsid w:val="007825BD"/>
    <w:rsid w:val="0078281C"/>
    <w:rsid w:val="00783165"/>
    <w:rsid w:val="007839D3"/>
    <w:rsid w:val="00783F5F"/>
    <w:rsid w:val="00783FB3"/>
    <w:rsid w:val="00784169"/>
    <w:rsid w:val="00784546"/>
    <w:rsid w:val="007845DA"/>
    <w:rsid w:val="0078481B"/>
    <w:rsid w:val="00784971"/>
    <w:rsid w:val="007849AD"/>
    <w:rsid w:val="0078585F"/>
    <w:rsid w:val="007861DF"/>
    <w:rsid w:val="0078665E"/>
    <w:rsid w:val="007866B0"/>
    <w:rsid w:val="007867BB"/>
    <w:rsid w:val="0078784E"/>
    <w:rsid w:val="00787893"/>
    <w:rsid w:val="00787A5E"/>
    <w:rsid w:val="00787BA0"/>
    <w:rsid w:val="00787C1F"/>
    <w:rsid w:val="00787F2A"/>
    <w:rsid w:val="00790074"/>
    <w:rsid w:val="007902D6"/>
    <w:rsid w:val="007904EF"/>
    <w:rsid w:val="007906B8"/>
    <w:rsid w:val="00790D82"/>
    <w:rsid w:val="007912AC"/>
    <w:rsid w:val="007913AF"/>
    <w:rsid w:val="00791B68"/>
    <w:rsid w:val="00791D87"/>
    <w:rsid w:val="00792394"/>
    <w:rsid w:val="007925ED"/>
    <w:rsid w:val="00792C0A"/>
    <w:rsid w:val="00792D99"/>
    <w:rsid w:val="00792ED2"/>
    <w:rsid w:val="00792F85"/>
    <w:rsid w:val="007935D1"/>
    <w:rsid w:val="00793A8C"/>
    <w:rsid w:val="00793AC4"/>
    <w:rsid w:val="00793E0D"/>
    <w:rsid w:val="0079485B"/>
    <w:rsid w:val="00794B9D"/>
    <w:rsid w:val="00794FD6"/>
    <w:rsid w:val="00795381"/>
    <w:rsid w:val="00795981"/>
    <w:rsid w:val="00795AC6"/>
    <w:rsid w:val="0079602E"/>
    <w:rsid w:val="007960E3"/>
    <w:rsid w:val="007964A0"/>
    <w:rsid w:val="00796A33"/>
    <w:rsid w:val="0079704C"/>
    <w:rsid w:val="007A0001"/>
    <w:rsid w:val="007A01A0"/>
    <w:rsid w:val="007A07C9"/>
    <w:rsid w:val="007A087E"/>
    <w:rsid w:val="007A0C37"/>
    <w:rsid w:val="007A0F25"/>
    <w:rsid w:val="007A1CDE"/>
    <w:rsid w:val="007A1D2D"/>
    <w:rsid w:val="007A2EDF"/>
    <w:rsid w:val="007A2EF3"/>
    <w:rsid w:val="007A2FA3"/>
    <w:rsid w:val="007A3599"/>
    <w:rsid w:val="007A44C8"/>
    <w:rsid w:val="007A4906"/>
    <w:rsid w:val="007A4A19"/>
    <w:rsid w:val="007A5A1F"/>
    <w:rsid w:val="007A6098"/>
    <w:rsid w:val="007A7736"/>
    <w:rsid w:val="007A7DD9"/>
    <w:rsid w:val="007A7E16"/>
    <w:rsid w:val="007A7F36"/>
    <w:rsid w:val="007B00A9"/>
    <w:rsid w:val="007B06C5"/>
    <w:rsid w:val="007B0971"/>
    <w:rsid w:val="007B12C6"/>
    <w:rsid w:val="007B12DA"/>
    <w:rsid w:val="007B1734"/>
    <w:rsid w:val="007B191E"/>
    <w:rsid w:val="007B1BE6"/>
    <w:rsid w:val="007B1CF1"/>
    <w:rsid w:val="007B1D9A"/>
    <w:rsid w:val="007B1E4A"/>
    <w:rsid w:val="007B2FAB"/>
    <w:rsid w:val="007B3479"/>
    <w:rsid w:val="007B35C0"/>
    <w:rsid w:val="007B3D54"/>
    <w:rsid w:val="007B3EFD"/>
    <w:rsid w:val="007B4122"/>
    <w:rsid w:val="007B44C6"/>
    <w:rsid w:val="007B4A49"/>
    <w:rsid w:val="007B4E5E"/>
    <w:rsid w:val="007B4FA8"/>
    <w:rsid w:val="007B542D"/>
    <w:rsid w:val="007B6387"/>
    <w:rsid w:val="007B7C15"/>
    <w:rsid w:val="007C0251"/>
    <w:rsid w:val="007C0702"/>
    <w:rsid w:val="007C0A4C"/>
    <w:rsid w:val="007C0B6D"/>
    <w:rsid w:val="007C0CFA"/>
    <w:rsid w:val="007C13E7"/>
    <w:rsid w:val="007C19AF"/>
    <w:rsid w:val="007C1EB3"/>
    <w:rsid w:val="007C1F8D"/>
    <w:rsid w:val="007C203E"/>
    <w:rsid w:val="007C230B"/>
    <w:rsid w:val="007C2463"/>
    <w:rsid w:val="007C25AE"/>
    <w:rsid w:val="007C2619"/>
    <w:rsid w:val="007C2A2E"/>
    <w:rsid w:val="007C2EDA"/>
    <w:rsid w:val="007C37C1"/>
    <w:rsid w:val="007C388D"/>
    <w:rsid w:val="007C3C30"/>
    <w:rsid w:val="007C3ED6"/>
    <w:rsid w:val="007C4074"/>
    <w:rsid w:val="007C43A8"/>
    <w:rsid w:val="007C45E2"/>
    <w:rsid w:val="007C4FB6"/>
    <w:rsid w:val="007C523B"/>
    <w:rsid w:val="007C5345"/>
    <w:rsid w:val="007C5426"/>
    <w:rsid w:val="007C5826"/>
    <w:rsid w:val="007C5AF5"/>
    <w:rsid w:val="007C5D2E"/>
    <w:rsid w:val="007C61BF"/>
    <w:rsid w:val="007C61EF"/>
    <w:rsid w:val="007C6534"/>
    <w:rsid w:val="007C67E8"/>
    <w:rsid w:val="007C69FC"/>
    <w:rsid w:val="007C6B0A"/>
    <w:rsid w:val="007C6C47"/>
    <w:rsid w:val="007C6DB9"/>
    <w:rsid w:val="007C6E85"/>
    <w:rsid w:val="007C71E5"/>
    <w:rsid w:val="007C744B"/>
    <w:rsid w:val="007C7BAA"/>
    <w:rsid w:val="007C7D0B"/>
    <w:rsid w:val="007D044B"/>
    <w:rsid w:val="007D05D0"/>
    <w:rsid w:val="007D073F"/>
    <w:rsid w:val="007D0A59"/>
    <w:rsid w:val="007D0BCD"/>
    <w:rsid w:val="007D0D6D"/>
    <w:rsid w:val="007D1111"/>
    <w:rsid w:val="007D1507"/>
    <w:rsid w:val="007D227D"/>
    <w:rsid w:val="007D22A1"/>
    <w:rsid w:val="007D274E"/>
    <w:rsid w:val="007D286F"/>
    <w:rsid w:val="007D2AE3"/>
    <w:rsid w:val="007D2FD7"/>
    <w:rsid w:val="007D3ABD"/>
    <w:rsid w:val="007D3D0B"/>
    <w:rsid w:val="007D4B5E"/>
    <w:rsid w:val="007D5008"/>
    <w:rsid w:val="007D5029"/>
    <w:rsid w:val="007D5312"/>
    <w:rsid w:val="007D5426"/>
    <w:rsid w:val="007D585D"/>
    <w:rsid w:val="007D5B1C"/>
    <w:rsid w:val="007D5D70"/>
    <w:rsid w:val="007D5EEC"/>
    <w:rsid w:val="007D6033"/>
    <w:rsid w:val="007D6082"/>
    <w:rsid w:val="007D69C6"/>
    <w:rsid w:val="007D6B38"/>
    <w:rsid w:val="007D6E61"/>
    <w:rsid w:val="007D746D"/>
    <w:rsid w:val="007D788F"/>
    <w:rsid w:val="007D78DD"/>
    <w:rsid w:val="007D7AC0"/>
    <w:rsid w:val="007D7C4B"/>
    <w:rsid w:val="007E0193"/>
    <w:rsid w:val="007E0343"/>
    <w:rsid w:val="007E051A"/>
    <w:rsid w:val="007E0780"/>
    <w:rsid w:val="007E0D54"/>
    <w:rsid w:val="007E15F9"/>
    <w:rsid w:val="007E1D7B"/>
    <w:rsid w:val="007E1E42"/>
    <w:rsid w:val="007E23B9"/>
    <w:rsid w:val="007E2498"/>
    <w:rsid w:val="007E267C"/>
    <w:rsid w:val="007E2D85"/>
    <w:rsid w:val="007E2E6D"/>
    <w:rsid w:val="007E2F12"/>
    <w:rsid w:val="007E2F94"/>
    <w:rsid w:val="007E3133"/>
    <w:rsid w:val="007E34EA"/>
    <w:rsid w:val="007E3839"/>
    <w:rsid w:val="007E4C19"/>
    <w:rsid w:val="007E4DCE"/>
    <w:rsid w:val="007E4EFD"/>
    <w:rsid w:val="007E54C4"/>
    <w:rsid w:val="007E5501"/>
    <w:rsid w:val="007E5CA1"/>
    <w:rsid w:val="007E6520"/>
    <w:rsid w:val="007E6673"/>
    <w:rsid w:val="007E6923"/>
    <w:rsid w:val="007E6B80"/>
    <w:rsid w:val="007E6FF2"/>
    <w:rsid w:val="007E77E7"/>
    <w:rsid w:val="007E7A38"/>
    <w:rsid w:val="007E7B36"/>
    <w:rsid w:val="007F0068"/>
    <w:rsid w:val="007F02E5"/>
    <w:rsid w:val="007F04CA"/>
    <w:rsid w:val="007F05D2"/>
    <w:rsid w:val="007F0720"/>
    <w:rsid w:val="007F0ADC"/>
    <w:rsid w:val="007F1220"/>
    <w:rsid w:val="007F1412"/>
    <w:rsid w:val="007F164A"/>
    <w:rsid w:val="007F179E"/>
    <w:rsid w:val="007F1CDA"/>
    <w:rsid w:val="007F20CE"/>
    <w:rsid w:val="007F3357"/>
    <w:rsid w:val="007F349C"/>
    <w:rsid w:val="007F387A"/>
    <w:rsid w:val="007F3920"/>
    <w:rsid w:val="007F4205"/>
    <w:rsid w:val="007F429B"/>
    <w:rsid w:val="007F43F8"/>
    <w:rsid w:val="007F49F5"/>
    <w:rsid w:val="007F4CB2"/>
    <w:rsid w:val="007F4E1B"/>
    <w:rsid w:val="007F4E59"/>
    <w:rsid w:val="007F56FA"/>
    <w:rsid w:val="007F58BB"/>
    <w:rsid w:val="007F5D77"/>
    <w:rsid w:val="007F6463"/>
    <w:rsid w:val="007F6817"/>
    <w:rsid w:val="007F6BCB"/>
    <w:rsid w:val="007F6CA7"/>
    <w:rsid w:val="007F6CA8"/>
    <w:rsid w:val="007F6F74"/>
    <w:rsid w:val="007F717F"/>
    <w:rsid w:val="007F71EF"/>
    <w:rsid w:val="007F7313"/>
    <w:rsid w:val="007F7707"/>
    <w:rsid w:val="007F7AD7"/>
    <w:rsid w:val="007F7AD8"/>
    <w:rsid w:val="007F7DE2"/>
    <w:rsid w:val="007F7E04"/>
    <w:rsid w:val="007F7E66"/>
    <w:rsid w:val="007F7F0C"/>
    <w:rsid w:val="0080041D"/>
    <w:rsid w:val="00800589"/>
    <w:rsid w:val="00800B84"/>
    <w:rsid w:val="00801CD3"/>
    <w:rsid w:val="0080233F"/>
    <w:rsid w:val="00802B89"/>
    <w:rsid w:val="00802FFD"/>
    <w:rsid w:val="00803161"/>
    <w:rsid w:val="00803338"/>
    <w:rsid w:val="00803474"/>
    <w:rsid w:val="008036FD"/>
    <w:rsid w:val="008037CA"/>
    <w:rsid w:val="008038A6"/>
    <w:rsid w:val="00803AED"/>
    <w:rsid w:val="00804065"/>
    <w:rsid w:val="0080406F"/>
    <w:rsid w:val="0080407C"/>
    <w:rsid w:val="00804088"/>
    <w:rsid w:val="008040FE"/>
    <w:rsid w:val="008043B4"/>
    <w:rsid w:val="0080440A"/>
    <w:rsid w:val="00804429"/>
    <w:rsid w:val="00804545"/>
    <w:rsid w:val="008046A0"/>
    <w:rsid w:val="008052F6"/>
    <w:rsid w:val="00805FCE"/>
    <w:rsid w:val="00806289"/>
    <w:rsid w:val="008066AA"/>
    <w:rsid w:val="00806771"/>
    <w:rsid w:val="008067C8"/>
    <w:rsid w:val="00806A92"/>
    <w:rsid w:val="00806C4B"/>
    <w:rsid w:val="00807313"/>
    <w:rsid w:val="00807385"/>
    <w:rsid w:val="00807535"/>
    <w:rsid w:val="0080785B"/>
    <w:rsid w:val="0080786A"/>
    <w:rsid w:val="008105EC"/>
    <w:rsid w:val="00810A69"/>
    <w:rsid w:val="00810B0A"/>
    <w:rsid w:val="00811496"/>
    <w:rsid w:val="0081158E"/>
    <w:rsid w:val="008115C3"/>
    <w:rsid w:val="00811743"/>
    <w:rsid w:val="008119C9"/>
    <w:rsid w:val="008125E7"/>
    <w:rsid w:val="00812A1E"/>
    <w:rsid w:val="00812B6E"/>
    <w:rsid w:val="00812D77"/>
    <w:rsid w:val="00812EE5"/>
    <w:rsid w:val="00812F30"/>
    <w:rsid w:val="00812F85"/>
    <w:rsid w:val="008130B0"/>
    <w:rsid w:val="00813469"/>
    <w:rsid w:val="00813717"/>
    <w:rsid w:val="00813FA9"/>
    <w:rsid w:val="00814023"/>
    <w:rsid w:val="008142AE"/>
    <w:rsid w:val="00814306"/>
    <w:rsid w:val="0081454E"/>
    <w:rsid w:val="00814F58"/>
    <w:rsid w:val="008151EE"/>
    <w:rsid w:val="00815660"/>
    <w:rsid w:val="0081595A"/>
    <w:rsid w:val="00815D9F"/>
    <w:rsid w:val="008161A4"/>
    <w:rsid w:val="008161B5"/>
    <w:rsid w:val="008161BC"/>
    <w:rsid w:val="008164B5"/>
    <w:rsid w:val="0081682B"/>
    <w:rsid w:val="008169A6"/>
    <w:rsid w:val="00816D8E"/>
    <w:rsid w:val="00816FDD"/>
    <w:rsid w:val="0081708A"/>
    <w:rsid w:val="008171AE"/>
    <w:rsid w:val="00817203"/>
    <w:rsid w:val="00817819"/>
    <w:rsid w:val="00817CB4"/>
    <w:rsid w:val="00817F75"/>
    <w:rsid w:val="00820F60"/>
    <w:rsid w:val="0082109C"/>
    <w:rsid w:val="00821114"/>
    <w:rsid w:val="00822107"/>
    <w:rsid w:val="008222F7"/>
    <w:rsid w:val="00822612"/>
    <w:rsid w:val="008226C3"/>
    <w:rsid w:val="00822E43"/>
    <w:rsid w:val="00822FF3"/>
    <w:rsid w:val="0082311D"/>
    <w:rsid w:val="008233C2"/>
    <w:rsid w:val="00823561"/>
    <w:rsid w:val="008236EA"/>
    <w:rsid w:val="008237FF"/>
    <w:rsid w:val="008238FD"/>
    <w:rsid w:val="00823932"/>
    <w:rsid w:val="00823ECB"/>
    <w:rsid w:val="008246A1"/>
    <w:rsid w:val="00824752"/>
    <w:rsid w:val="00824807"/>
    <w:rsid w:val="008248C8"/>
    <w:rsid w:val="00824F39"/>
    <w:rsid w:val="0082547C"/>
    <w:rsid w:val="008254C7"/>
    <w:rsid w:val="008257D8"/>
    <w:rsid w:val="0082648D"/>
    <w:rsid w:val="0082678B"/>
    <w:rsid w:val="0082690F"/>
    <w:rsid w:val="00827344"/>
    <w:rsid w:val="008279C9"/>
    <w:rsid w:val="00827CEF"/>
    <w:rsid w:val="00827EF2"/>
    <w:rsid w:val="00827FBE"/>
    <w:rsid w:val="0082FA31"/>
    <w:rsid w:val="0083035F"/>
    <w:rsid w:val="008303ED"/>
    <w:rsid w:val="0083050F"/>
    <w:rsid w:val="008305D5"/>
    <w:rsid w:val="008306BC"/>
    <w:rsid w:val="00830DAD"/>
    <w:rsid w:val="00830E00"/>
    <w:rsid w:val="00830EA9"/>
    <w:rsid w:val="00830EAA"/>
    <w:rsid w:val="00831332"/>
    <w:rsid w:val="008314F8"/>
    <w:rsid w:val="008315B0"/>
    <w:rsid w:val="0083162B"/>
    <w:rsid w:val="008317C1"/>
    <w:rsid w:val="00831F7E"/>
    <w:rsid w:val="00831FF5"/>
    <w:rsid w:val="0083211D"/>
    <w:rsid w:val="00832371"/>
    <w:rsid w:val="0083269A"/>
    <w:rsid w:val="008330AA"/>
    <w:rsid w:val="00833437"/>
    <w:rsid w:val="00833E62"/>
    <w:rsid w:val="008345E4"/>
    <w:rsid w:val="0083468F"/>
    <w:rsid w:val="008346FA"/>
    <w:rsid w:val="0083492B"/>
    <w:rsid w:val="008355CE"/>
    <w:rsid w:val="008356D6"/>
    <w:rsid w:val="0083591F"/>
    <w:rsid w:val="00835931"/>
    <w:rsid w:val="00835D00"/>
    <w:rsid w:val="00835F5D"/>
    <w:rsid w:val="008369B3"/>
    <w:rsid w:val="00836C03"/>
    <w:rsid w:val="00836FD4"/>
    <w:rsid w:val="00837270"/>
    <w:rsid w:val="00837C8E"/>
    <w:rsid w:val="008410AD"/>
    <w:rsid w:val="008410FC"/>
    <w:rsid w:val="00841D8C"/>
    <w:rsid w:val="00842380"/>
    <w:rsid w:val="00842382"/>
    <w:rsid w:val="00842478"/>
    <w:rsid w:val="0084267A"/>
    <w:rsid w:val="00842766"/>
    <w:rsid w:val="008428C4"/>
    <w:rsid w:val="008429D4"/>
    <w:rsid w:val="00843273"/>
    <w:rsid w:val="00843AD3"/>
    <w:rsid w:val="00844BD9"/>
    <w:rsid w:val="00844C82"/>
    <w:rsid w:val="00845FE8"/>
    <w:rsid w:val="008461D4"/>
    <w:rsid w:val="00846207"/>
    <w:rsid w:val="00846414"/>
    <w:rsid w:val="00846432"/>
    <w:rsid w:val="00846868"/>
    <w:rsid w:val="00847011"/>
    <w:rsid w:val="00847025"/>
    <w:rsid w:val="00847794"/>
    <w:rsid w:val="008477EE"/>
    <w:rsid w:val="00847929"/>
    <w:rsid w:val="00847AB1"/>
    <w:rsid w:val="00847D90"/>
    <w:rsid w:val="00850958"/>
    <w:rsid w:val="00850AB1"/>
    <w:rsid w:val="00850BAD"/>
    <w:rsid w:val="00850C13"/>
    <w:rsid w:val="0085127D"/>
    <w:rsid w:val="008513E5"/>
    <w:rsid w:val="008514D3"/>
    <w:rsid w:val="00851628"/>
    <w:rsid w:val="008517B5"/>
    <w:rsid w:val="00851E89"/>
    <w:rsid w:val="0085202D"/>
    <w:rsid w:val="00852067"/>
    <w:rsid w:val="008524DB"/>
    <w:rsid w:val="00852625"/>
    <w:rsid w:val="00852ACC"/>
    <w:rsid w:val="00852BAB"/>
    <w:rsid w:val="00852C33"/>
    <w:rsid w:val="00852C3E"/>
    <w:rsid w:val="00852D77"/>
    <w:rsid w:val="00852D95"/>
    <w:rsid w:val="0085382B"/>
    <w:rsid w:val="00853904"/>
    <w:rsid w:val="00853AD9"/>
    <w:rsid w:val="0085433D"/>
    <w:rsid w:val="00854CEA"/>
    <w:rsid w:val="00855284"/>
    <w:rsid w:val="0085575B"/>
    <w:rsid w:val="0085580C"/>
    <w:rsid w:val="00855C4F"/>
    <w:rsid w:val="00855E10"/>
    <w:rsid w:val="00855E29"/>
    <w:rsid w:val="00855F38"/>
    <w:rsid w:val="0085632D"/>
    <w:rsid w:val="0085727F"/>
    <w:rsid w:val="00857395"/>
    <w:rsid w:val="0085799A"/>
    <w:rsid w:val="008579BC"/>
    <w:rsid w:val="00857A3A"/>
    <w:rsid w:val="00857DEE"/>
    <w:rsid w:val="00860562"/>
    <w:rsid w:val="00860935"/>
    <w:rsid w:val="00860DF4"/>
    <w:rsid w:val="008610B5"/>
    <w:rsid w:val="008612F5"/>
    <w:rsid w:val="00861650"/>
    <w:rsid w:val="008616F3"/>
    <w:rsid w:val="00861C8B"/>
    <w:rsid w:val="00862092"/>
    <w:rsid w:val="00862134"/>
    <w:rsid w:val="00862661"/>
    <w:rsid w:val="008628AC"/>
    <w:rsid w:val="00862DBB"/>
    <w:rsid w:val="0086303A"/>
    <w:rsid w:val="00864127"/>
    <w:rsid w:val="00864375"/>
    <w:rsid w:val="008646A7"/>
    <w:rsid w:val="0086475C"/>
    <w:rsid w:val="00864767"/>
    <w:rsid w:val="0086515B"/>
    <w:rsid w:val="0086572D"/>
    <w:rsid w:val="00865757"/>
    <w:rsid w:val="00866145"/>
    <w:rsid w:val="00866775"/>
    <w:rsid w:val="008675B7"/>
    <w:rsid w:val="00867BBB"/>
    <w:rsid w:val="008706E9"/>
    <w:rsid w:val="00870886"/>
    <w:rsid w:val="00870E59"/>
    <w:rsid w:val="00870E97"/>
    <w:rsid w:val="00871186"/>
    <w:rsid w:val="008718AB"/>
    <w:rsid w:val="00871FB6"/>
    <w:rsid w:val="00872307"/>
    <w:rsid w:val="0087244A"/>
    <w:rsid w:val="00872C3A"/>
    <w:rsid w:val="008730DA"/>
    <w:rsid w:val="00873241"/>
    <w:rsid w:val="0087344F"/>
    <w:rsid w:val="0087345E"/>
    <w:rsid w:val="0087412D"/>
    <w:rsid w:val="00874525"/>
    <w:rsid w:val="00874826"/>
    <w:rsid w:val="008751AA"/>
    <w:rsid w:val="0087540F"/>
    <w:rsid w:val="00875880"/>
    <w:rsid w:val="008759DA"/>
    <w:rsid w:val="00875D82"/>
    <w:rsid w:val="00875E91"/>
    <w:rsid w:val="008762F4"/>
    <w:rsid w:val="00876445"/>
    <w:rsid w:val="008768F0"/>
    <w:rsid w:val="008769E1"/>
    <w:rsid w:val="00876BD1"/>
    <w:rsid w:val="008776C6"/>
    <w:rsid w:val="00877E5C"/>
    <w:rsid w:val="00880038"/>
    <w:rsid w:val="00880340"/>
    <w:rsid w:val="00880AAA"/>
    <w:rsid w:val="00880B38"/>
    <w:rsid w:val="00880BBA"/>
    <w:rsid w:val="00880DF2"/>
    <w:rsid w:val="00880E0C"/>
    <w:rsid w:val="00880F70"/>
    <w:rsid w:val="008813A0"/>
    <w:rsid w:val="00881494"/>
    <w:rsid w:val="00881C47"/>
    <w:rsid w:val="0088207B"/>
    <w:rsid w:val="00882D0D"/>
    <w:rsid w:val="00883110"/>
    <w:rsid w:val="0088314B"/>
    <w:rsid w:val="008832AA"/>
    <w:rsid w:val="0088385C"/>
    <w:rsid w:val="00883C23"/>
    <w:rsid w:val="00883FAE"/>
    <w:rsid w:val="008840FE"/>
    <w:rsid w:val="00884148"/>
    <w:rsid w:val="0088414C"/>
    <w:rsid w:val="008841A0"/>
    <w:rsid w:val="008847ED"/>
    <w:rsid w:val="008848A7"/>
    <w:rsid w:val="008848EB"/>
    <w:rsid w:val="00884EE5"/>
    <w:rsid w:val="0088544C"/>
    <w:rsid w:val="008856CA"/>
    <w:rsid w:val="0088570F"/>
    <w:rsid w:val="008859E4"/>
    <w:rsid w:val="00885F0C"/>
    <w:rsid w:val="008863BE"/>
    <w:rsid w:val="008866BB"/>
    <w:rsid w:val="00886935"/>
    <w:rsid w:val="0088733E"/>
    <w:rsid w:val="008873C6"/>
    <w:rsid w:val="00887734"/>
    <w:rsid w:val="0088781D"/>
    <w:rsid w:val="00887CFA"/>
    <w:rsid w:val="00887D28"/>
    <w:rsid w:val="00887E03"/>
    <w:rsid w:val="00890AF5"/>
    <w:rsid w:val="00890BF2"/>
    <w:rsid w:val="008910A9"/>
    <w:rsid w:val="00891AD9"/>
    <w:rsid w:val="0089219E"/>
    <w:rsid w:val="00892210"/>
    <w:rsid w:val="00892246"/>
    <w:rsid w:val="0089260E"/>
    <w:rsid w:val="00892664"/>
    <w:rsid w:val="00892EA7"/>
    <w:rsid w:val="0089305B"/>
    <w:rsid w:val="008938B2"/>
    <w:rsid w:val="00893DD8"/>
    <w:rsid w:val="0089423C"/>
    <w:rsid w:val="0089458D"/>
    <w:rsid w:val="00894DC8"/>
    <w:rsid w:val="00894EA7"/>
    <w:rsid w:val="00894EAE"/>
    <w:rsid w:val="00894F0B"/>
    <w:rsid w:val="00895FCF"/>
    <w:rsid w:val="00896216"/>
    <w:rsid w:val="0089640C"/>
    <w:rsid w:val="008969E4"/>
    <w:rsid w:val="00896E98"/>
    <w:rsid w:val="00896EAB"/>
    <w:rsid w:val="008977C5"/>
    <w:rsid w:val="008A01D2"/>
    <w:rsid w:val="008A0759"/>
    <w:rsid w:val="008A09B7"/>
    <w:rsid w:val="008A0AB0"/>
    <w:rsid w:val="008A0C40"/>
    <w:rsid w:val="008A0E31"/>
    <w:rsid w:val="008A0F37"/>
    <w:rsid w:val="008A1079"/>
    <w:rsid w:val="008A10D4"/>
    <w:rsid w:val="008A11F7"/>
    <w:rsid w:val="008A1345"/>
    <w:rsid w:val="008A14E5"/>
    <w:rsid w:val="008A18A7"/>
    <w:rsid w:val="008A1A45"/>
    <w:rsid w:val="008A1B2C"/>
    <w:rsid w:val="008A2233"/>
    <w:rsid w:val="008A284B"/>
    <w:rsid w:val="008A2B93"/>
    <w:rsid w:val="008A2DB7"/>
    <w:rsid w:val="008A2FF5"/>
    <w:rsid w:val="008A3C01"/>
    <w:rsid w:val="008A3C65"/>
    <w:rsid w:val="008A3E4C"/>
    <w:rsid w:val="008A4353"/>
    <w:rsid w:val="008A460C"/>
    <w:rsid w:val="008A5020"/>
    <w:rsid w:val="008A51A2"/>
    <w:rsid w:val="008A5C70"/>
    <w:rsid w:val="008A5D00"/>
    <w:rsid w:val="008A5F0A"/>
    <w:rsid w:val="008A6BA5"/>
    <w:rsid w:val="008A6DDE"/>
    <w:rsid w:val="008A77C0"/>
    <w:rsid w:val="008A7E1C"/>
    <w:rsid w:val="008A7F46"/>
    <w:rsid w:val="008A7F91"/>
    <w:rsid w:val="008B02BE"/>
    <w:rsid w:val="008B02D4"/>
    <w:rsid w:val="008B063E"/>
    <w:rsid w:val="008B09AF"/>
    <w:rsid w:val="008B09CF"/>
    <w:rsid w:val="008B0AC2"/>
    <w:rsid w:val="008B12C3"/>
    <w:rsid w:val="008B1448"/>
    <w:rsid w:val="008B1A91"/>
    <w:rsid w:val="008B1D65"/>
    <w:rsid w:val="008B1EB2"/>
    <w:rsid w:val="008B1F53"/>
    <w:rsid w:val="008B1F89"/>
    <w:rsid w:val="008B2161"/>
    <w:rsid w:val="008B2895"/>
    <w:rsid w:val="008B2A9A"/>
    <w:rsid w:val="008B2B91"/>
    <w:rsid w:val="008B2CED"/>
    <w:rsid w:val="008B2DA0"/>
    <w:rsid w:val="008B3099"/>
    <w:rsid w:val="008B316E"/>
    <w:rsid w:val="008B348D"/>
    <w:rsid w:val="008B3500"/>
    <w:rsid w:val="008B367D"/>
    <w:rsid w:val="008B4012"/>
    <w:rsid w:val="008B43EB"/>
    <w:rsid w:val="008B492A"/>
    <w:rsid w:val="008B4EAF"/>
    <w:rsid w:val="008B4FF3"/>
    <w:rsid w:val="008B540E"/>
    <w:rsid w:val="008B5FEE"/>
    <w:rsid w:val="008B6667"/>
    <w:rsid w:val="008B689B"/>
    <w:rsid w:val="008B6959"/>
    <w:rsid w:val="008B69A1"/>
    <w:rsid w:val="008B6B53"/>
    <w:rsid w:val="008B7234"/>
    <w:rsid w:val="008B7505"/>
    <w:rsid w:val="008C0843"/>
    <w:rsid w:val="008C088C"/>
    <w:rsid w:val="008C0A29"/>
    <w:rsid w:val="008C0C59"/>
    <w:rsid w:val="008C108C"/>
    <w:rsid w:val="008C1956"/>
    <w:rsid w:val="008C206F"/>
    <w:rsid w:val="008C226C"/>
    <w:rsid w:val="008C24CD"/>
    <w:rsid w:val="008C24CE"/>
    <w:rsid w:val="008C2559"/>
    <w:rsid w:val="008C2615"/>
    <w:rsid w:val="008C29E3"/>
    <w:rsid w:val="008C2BFD"/>
    <w:rsid w:val="008C2DE5"/>
    <w:rsid w:val="008C3616"/>
    <w:rsid w:val="008C3879"/>
    <w:rsid w:val="008C444C"/>
    <w:rsid w:val="008C5AFD"/>
    <w:rsid w:val="008C5FF3"/>
    <w:rsid w:val="008C6401"/>
    <w:rsid w:val="008C678E"/>
    <w:rsid w:val="008C682A"/>
    <w:rsid w:val="008C68C2"/>
    <w:rsid w:val="008C698A"/>
    <w:rsid w:val="008C6B3C"/>
    <w:rsid w:val="008C6EFC"/>
    <w:rsid w:val="008C7501"/>
    <w:rsid w:val="008C76D8"/>
    <w:rsid w:val="008C7752"/>
    <w:rsid w:val="008C77C6"/>
    <w:rsid w:val="008C7970"/>
    <w:rsid w:val="008C7CBF"/>
    <w:rsid w:val="008D0030"/>
    <w:rsid w:val="008D00C2"/>
    <w:rsid w:val="008D0184"/>
    <w:rsid w:val="008D064A"/>
    <w:rsid w:val="008D0767"/>
    <w:rsid w:val="008D1430"/>
    <w:rsid w:val="008D1635"/>
    <w:rsid w:val="008D1EE9"/>
    <w:rsid w:val="008D1F1E"/>
    <w:rsid w:val="008D21B4"/>
    <w:rsid w:val="008D254C"/>
    <w:rsid w:val="008D2CF8"/>
    <w:rsid w:val="008D368C"/>
    <w:rsid w:val="008D3A13"/>
    <w:rsid w:val="008D4264"/>
    <w:rsid w:val="008D5029"/>
    <w:rsid w:val="008D5447"/>
    <w:rsid w:val="008D5660"/>
    <w:rsid w:val="008D5C35"/>
    <w:rsid w:val="008D5F8A"/>
    <w:rsid w:val="008D60AE"/>
    <w:rsid w:val="008D6235"/>
    <w:rsid w:val="008D645A"/>
    <w:rsid w:val="008D6491"/>
    <w:rsid w:val="008D75F4"/>
    <w:rsid w:val="008D7869"/>
    <w:rsid w:val="008D7877"/>
    <w:rsid w:val="008E03CA"/>
    <w:rsid w:val="008E0476"/>
    <w:rsid w:val="008E0C1E"/>
    <w:rsid w:val="008E1368"/>
    <w:rsid w:val="008E13E8"/>
    <w:rsid w:val="008E1680"/>
    <w:rsid w:val="008E19D0"/>
    <w:rsid w:val="008E1A1F"/>
    <w:rsid w:val="008E1BCC"/>
    <w:rsid w:val="008E1DB8"/>
    <w:rsid w:val="008E20E5"/>
    <w:rsid w:val="008E25F6"/>
    <w:rsid w:val="008E2C30"/>
    <w:rsid w:val="008E2D10"/>
    <w:rsid w:val="008E3101"/>
    <w:rsid w:val="008E31B0"/>
    <w:rsid w:val="008E31E1"/>
    <w:rsid w:val="008E342C"/>
    <w:rsid w:val="008E3513"/>
    <w:rsid w:val="008E383E"/>
    <w:rsid w:val="008E3FF3"/>
    <w:rsid w:val="008E45E8"/>
    <w:rsid w:val="008E45FC"/>
    <w:rsid w:val="008E49B2"/>
    <w:rsid w:val="008E4CCD"/>
    <w:rsid w:val="008E4F66"/>
    <w:rsid w:val="008E4FF7"/>
    <w:rsid w:val="008E5284"/>
    <w:rsid w:val="008E5493"/>
    <w:rsid w:val="008E555F"/>
    <w:rsid w:val="008E57BA"/>
    <w:rsid w:val="008E5A2F"/>
    <w:rsid w:val="008E60A7"/>
    <w:rsid w:val="008E60A8"/>
    <w:rsid w:val="008E66ED"/>
    <w:rsid w:val="008E79D2"/>
    <w:rsid w:val="008E7A8F"/>
    <w:rsid w:val="008E7BAF"/>
    <w:rsid w:val="008E7E09"/>
    <w:rsid w:val="008E7FF6"/>
    <w:rsid w:val="008F0278"/>
    <w:rsid w:val="008F05E7"/>
    <w:rsid w:val="008F07E8"/>
    <w:rsid w:val="008F1556"/>
    <w:rsid w:val="008F283B"/>
    <w:rsid w:val="008F29F3"/>
    <w:rsid w:val="008F2A4C"/>
    <w:rsid w:val="008F2BE0"/>
    <w:rsid w:val="008F2E0C"/>
    <w:rsid w:val="008F35C4"/>
    <w:rsid w:val="008F3B94"/>
    <w:rsid w:val="008F4309"/>
    <w:rsid w:val="008F4A19"/>
    <w:rsid w:val="008F4D5A"/>
    <w:rsid w:val="008F5002"/>
    <w:rsid w:val="008F5139"/>
    <w:rsid w:val="008F6312"/>
    <w:rsid w:val="008F6661"/>
    <w:rsid w:val="008F6807"/>
    <w:rsid w:val="008F693E"/>
    <w:rsid w:val="008F6C2B"/>
    <w:rsid w:val="008F6E84"/>
    <w:rsid w:val="008F6FA3"/>
    <w:rsid w:val="008F7350"/>
    <w:rsid w:val="008F782A"/>
    <w:rsid w:val="008F7C84"/>
    <w:rsid w:val="009006B4"/>
    <w:rsid w:val="00900A4E"/>
    <w:rsid w:val="00900F9C"/>
    <w:rsid w:val="009017B6"/>
    <w:rsid w:val="00901868"/>
    <w:rsid w:val="0090189A"/>
    <w:rsid w:val="009018D7"/>
    <w:rsid w:val="00901F7C"/>
    <w:rsid w:val="0090216B"/>
    <w:rsid w:val="009026F7"/>
    <w:rsid w:val="0090285A"/>
    <w:rsid w:val="00902DA3"/>
    <w:rsid w:val="00902E86"/>
    <w:rsid w:val="00903271"/>
    <w:rsid w:val="009032F0"/>
    <w:rsid w:val="009033AA"/>
    <w:rsid w:val="009034E5"/>
    <w:rsid w:val="00903687"/>
    <w:rsid w:val="0090383E"/>
    <w:rsid w:val="00903A3C"/>
    <w:rsid w:val="00903D82"/>
    <w:rsid w:val="00903FBE"/>
    <w:rsid w:val="00904144"/>
    <w:rsid w:val="00904BF0"/>
    <w:rsid w:val="00904C87"/>
    <w:rsid w:val="00904CE2"/>
    <w:rsid w:val="00904D23"/>
    <w:rsid w:val="00904E6E"/>
    <w:rsid w:val="00904F64"/>
    <w:rsid w:val="0090500F"/>
    <w:rsid w:val="0090505C"/>
    <w:rsid w:val="009052C3"/>
    <w:rsid w:val="009054D9"/>
    <w:rsid w:val="00905FAB"/>
    <w:rsid w:val="00906029"/>
    <w:rsid w:val="0090633F"/>
    <w:rsid w:val="00906868"/>
    <w:rsid w:val="00906C0A"/>
    <w:rsid w:val="00906D3C"/>
    <w:rsid w:val="00907204"/>
    <w:rsid w:val="00907878"/>
    <w:rsid w:val="00907D99"/>
    <w:rsid w:val="00907F59"/>
    <w:rsid w:val="00910055"/>
    <w:rsid w:val="009103B5"/>
    <w:rsid w:val="00910400"/>
    <w:rsid w:val="00910655"/>
    <w:rsid w:val="00910D31"/>
    <w:rsid w:val="0091113E"/>
    <w:rsid w:val="00911433"/>
    <w:rsid w:val="009115AB"/>
    <w:rsid w:val="009118AF"/>
    <w:rsid w:val="0091195E"/>
    <w:rsid w:val="009119E7"/>
    <w:rsid w:val="00911DCF"/>
    <w:rsid w:val="00911EDB"/>
    <w:rsid w:val="00912133"/>
    <w:rsid w:val="009121A8"/>
    <w:rsid w:val="00912336"/>
    <w:rsid w:val="00912446"/>
    <w:rsid w:val="009125C9"/>
    <w:rsid w:val="00912EB0"/>
    <w:rsid w:val="00913487"/>
    <w:rsid w:val="009136A8"/>
    <w:rsid w:val="0091370A"/>
    <w:rsid w:val="009142EB"/>
    <w:rsid w:val="0091437A"/>
    <w:rsid w:val="00914835"/>
    <w:rsid w:val="00914B0A"/>
    <w:rsid w:val="00914ED0"/>
    <w:rsid w:val="00914F50"/>
    <w:rsid w:val="00915077"/>
    <w:rsid w:val="0091539D"/>
    <w:rsid w:val="00915AF1"/>
    <w:rsid w:val="009160DC"/>
    <w:rsid w:val="00916668"/>
    <w:rsid w:val="00916EDB"/>
    <w:rsid w:val="009172F6"/>
    <w:rsid w:val="00917FAD"/>
    <w:rsid w:val="0092080E"/>
    <w:rsid w:val="00920F0A"/>
    <w:rsid w:val="009212D2"/>
    <w:rsid w:val="00921302"/>
    <w:rsid w:val="00921626"/>
    <w:rsid w:val="00921B40"/>
    <w:rsid w:val="00921D2A"/>
    <w:rsid w:val="00921EFE"/>
    <w:rsid w:val="00921F10"/>
    <w:rsid w:val="0092221E"/>
    <w:rsid w:val="009222E2"/>
    <w:rsid w:val="00922A9A"/>
    <w:rsid w:val="00922DD2"/>
    <w:rsid w:val="00922F59"/>
    <w:rsid w:val="009230F9"/>
    <w:rsid w:val="00923514"/>
    <w:rsid w:val="00923528"/>
    <w:rsid w:val="00923692"/>
    <w:rsid w:val="00923ACF"/>
    <w:rsid w:val="00923EA5"/>
    <w:rsid w:val="0092420B"/>
    <w:rsid w:val="009246D7"/>
    <w:rsid w:val="00924EB0"/>
    <w:rsid w:val="0092515E"/>
    <w:rsid w:val="0092517F"/>
    <w:rsid w:val="0092535B"/>
    <w:rsid w:val="009255CB"/>
    <w:rsid w:val="00925905"/>
    <w:rsid w:val="00925EAB"/>
    <w:rsid w:val="00925EF9"/>
    <w:rsid w:val="00926247"/>
    <w:rsid w:val="009264AF"/>
    <w:rsid w:val="009270BD"/>
    <w:rsid w:val="00927411"/>
    <w:rsid w:val="00927E47"/>
    <w:rsid w:val="009303A6"/>
    <w:rsid w:val="00930504"/>
    <w:rsid w:val="009307BF"/>
    <w:rsid w:val="00930869"/>
    <w:rsid w:val="00930935"/>
    <w:rsid w:val="00931331"/>
    <w:rsid w:val="009314D4"/>
    <w:rsid w:val="00931C9D"/>
    <w:rsid w:val="00931CED"/>
    <w:rsid w:val="00931DB8"/>
    <w:rsid w:val="0093208C"/>
    <w:rsid w:val="00932131"/>
    <w:rsid w:val="00932228"/>
    <w:rsid w:val="0093235E"/>
    <w:rsid w:val="009323B9"/>
    <w:rsid w:val="009323EE"/>
    <w:rsid w:val="009324C5"/>
    <w:rsid w:val="00933560"/>
    <w:rsid w:val="0093357E"/>
    <w:rsid w:val="009336AE"/>
    <w:rsid w:val="0093425B"/>
    <w:rsid w:val="00934463"/>
    <w:rsid w:val="009356B1"/>
    <w:rsid w:val="00935AA0"/>
    <w:rsid w:val="00935F05"/>
    <w:rsid w:val="009363C3"/>
    <w:rsid w:val="009365A8"/>
    <w:rsid w:val="00936AFC"/>
    <w:rsid w:val="00936FEC"/>
    <w:rsid w:val="00937703"/>
    <w:rsid w:val="0093771A"/>
    <w:rsid w:val="00937D6F"/>
    <w:rsid w:val="0094058B"/>
    <w:rsid w:val="00940EAE"/>
    <w:rsid w:val="00941991"/>
    <w:rsid w:val="00941A5F"/>
    <w:rsid w:val="00941FA5"/>
    <w:rsid w:val="009421D3"/>
    <w:rsid w:val="00942447"/>
    <w:rsid w:val="009425B8"/>
    <w:rsid w:val="00942D89"/>
    <w:rsid w:val="00943B39"/>
    <w:rsid w:val="00943BDA"/>
    <w:rsid w:val="00943D62"/>
    <w:rsid w:val="0094428A"/>
    <w:rsid w:val="00944383"/>
    <w:rsid w:val="00944469"/>
    <w:rsid w:val="00944DF1"/>
    <w:rsid w:val="00944E4C"/>
    <w:rsid w:val="009452AD"/>
    <w:rsid w:val="00945BA2"/>
    <w:rsid w:val="00945D78"/>
    <w:rsid w:val="0094605E"/>
    <w:rsid w:val="00946469"/>
    <w:rsid w:val="00946646"/>
    <w:rsid w:val="00946996"/>
    <w:rsid w:val="00946A87"/>
    <w:rsid w:val="00946E95"/>
    <w:rsid w:val="00946E9A"/>
    <w:rsid w:val="009477FB"/>
    <w:rsid w:val="00947B2D"/>
    <w:rsid w:val="00947F03"/>
    <w:rsid w:val="009500D2"/>
    <w:rsid w:val="0095038C"/>
    <w:rsid w:val="00950477"/>
    <w:rsid w:val="00950C89"/>
    <w:rsid w:val="00950E22"/>
    <w:rsid w:val="00950F86"/>
    <w:rsid w:val="009517FD"/>
    <w:rsid w:val="00951FF3"/>
    <w:rsid w:val="009521E8"/>
    <w:rsid w:val="009526AE"/>
    <w:rsid w:val="0095339C"/>
    <w:rsid w:val="00953ABE"/>
    <w:rsid w:val="00953C5B"/>
    <w:rsid w:val="00953F1C"/>
    <w:rsid w:val="00953FE6"/>
    <w:rsid w:val="00954461"/>
    <w:rsid w:val="009548EB"/>
    <w:rsid w:val="00954C94"/>
    <w:rsid w:val="009551CE"/>
    <w:rsid w:val="009551E3"/>
    <w:rsid w:val="0095521B"/>
    <w:rsid w:val="00955370"/>
    <w:rsid w:val="00955711"/>
    <w:rsid w:val="00955846"/>
    <w:rsid w:val="00955B99"/>
    <w:rsid w:val="00955D33"/>
    <w:rsid w:val="009561D1"/>
    <w:rsid w:val="009562CF"/>
    <w:rsid w:val="00956887"/>
    <w:rsid w:val="009568C0"/>
    <w:rsid w:val="00956C83"/>
    <w:rsid w:val="00957060"/>
    <w:rsid w:val="00957078"/>
    <w:rsid w:val="009570FB"/>
    <w:rsid w:val="0095721B"/>
    <w:rsid w:val="009573B7"/>
    <w:rsid w:val="009577FE"/>
    <w:rsid w:val="00957DF7"/>
    <w:rsid w:val="00957ECE"/>
    <w:rsid w:val="00960096"/>
    <w:rsid w:val="0096028A"/>
    <w:rsid w:val="00960369"/>
    <w:rsid w:val="009607C6"/>
    <w:rsid w:val="009615CC"/>
    <w:rsid w:val="0096292B"/>
    <w:rsid w:val="00962C23"/>
    <w:rsid w:val="00962E64"/>
    <w:rsid w:val="00962F2E"/>
    <w:rsid w:val="009631B3"/>
    <w:rsid w:val="00963532"/>
    <w:rsid w:val="00963895"/>
    <w:rsid w:val="00963ABA"/>
    <w:rsid w:val="0096428B"/>
    <w:rsid w:val="009645D7"/>
    <w:rsid w:val="009648CA"/>
    <w:rsid w:val="00964A85"/>
    <w:rsid w:val="00964B47"/>
    <w:rsid w:val="00964B8C"/>
    <w:rsid w:val="00964CB0"/>
    <w:rsid w:val="00964D09"/>
    <w:rsid w:val="0096551F"/>
    <w:rsid w:val="009655E0"/>
    <w:rsid w:val="00965A3E"/>
    <w:rsid w:val="00965DD9"/>
    <w:rsid w:val="00966290"/>
    <w:rsid w:val="0096693E"/>
    <w:rsid w:val="00966C88"/>
    <w:rsid w:val="009673B2"/>
    <w:rsid w:val="009679F4"/>
    <w:rsid w:val="00967B10"/>
    <w:rsid w:val="00967D64"/>
    <w:rsid w:val="00970103"/>
    <w:rsid w:val="009705E5"/>
    <w:rsid w:val="00970733"/>
    <w:rsid w:val="00970C7C"/>
    <w:rsid w:val="009711DD"/>
    <w:rsid w:val="009715C2"/>
    <w:rsid w:val="00971616"/>
    <w:rsid w:val="00971677"/>
    <w:rsid w:val="009718AB"/>
    <w:rsid w:val="00971A56"/>
    <w:rsid w:val="00971CA2"/>
    <w:rsid w:val="00972263"/>
    <w:rsid w:val="00972451"/>
    <w:rsid w:val="00972889"/>
    <w:rsid w:val="00972E3B"/>
    <w:rsid w:val="009732EC"/>
    <w:rsid w:val="00973545"/>
    <w:rsid w:val="009736FD"/>
    <w:rsid w:val="009737BA"/>
    <w:rsid w:val="009738F3"/>
    <w:rsid w:val="00973E83"/>
    <w:rsid w:val="009740A2"/>
    <w:rsid w:val="009744B3"/>
    <w:rsid w:val="009745A3"/>
    <w:rsid w:val="0097464C"/>
    <w:rsid w:val="00974821"/>
    <w:rsid w:val="0097583E"/>
    <w:rsid w:val="00975E31"/>
    <w:rsid w:val="00976A61"/>
    <w:rsid w:val="00976C1E"/>
    <w:rsid w:val="00976F7C"/>
    <w:rsid w:val="009771AF"/>
    <w:rsid w:val="0097730A"/>
    <w:rsid w:val="00977781"/>
    <w:rsid w:val="00977849"/>
    <w:rsid w:val="00977ED1"/>
    <w:rsid w:val="00977F40"/>
    <w:rsid w:val="00977FDC"/>
    <w:rsid w:val="00980391"/>
    <w:rsid w:val="00980681"/>
    <w:rsid w:val="00980683"/>
    <w:rsid w:val="00980D1C"/>
    <w:rsid w:val="00981378"/>
    <w:rsid w:val="00981393"/>
    <w:rsid w:val="0098140F"/>
    <w:rsid w:val="00981859"/>
    <w:rsid w:val="00981D07"/>
    <w:rsid w:val="009821EE"/>
    <w:rsid w:val="009823D0"/>
    <w:rsid w:val="00982CEB"/>
    <w:rsid w:val="009832C5"/>
    <w:rsid w:val="009836D0"/>
    <w:rsid w:val="0098379C"/>
    <w:rsid w:val="0098397B"/>
    <w:rsid w:val="00984015"/>
    <w:rsid w:val="0098415F"/>
    <w:rsid w:val="00984407"/>
    <w:rsid w:val="0098465A"/>
    <w:rsid w:val="00984A8A"/>
    <w:rsid w:val="00984FEF"/>
    <w:rsid w:val="00985587"/>
    <w:rsid w:val="00985752"/>
    <w:rsid w:val="00985876"/>
    <w:rsid w:val="00985A2D"/>
    <w:rsid w:val="00985A34"/>
    <w:rsid w:val="00985B7A"/>
    <w:rsid w:val="00986C85"/>
    <w:rsid w:val="00987207"/>
    <w:rsid w:val="00987405"/>
    <w:rsid w:val="00987586"/>
    <w:rsid w:val="00987705"/>
    <w:rsid w:val="00987977"/>
    <w:rsid w:val="0099038F"/>
    <w:rsid w:val="009905FD"/>
    <w:rsid w:val="009909F7"/>
    <w:rsid w:val="00990CF6"/>
    <w:rsid w:val="00991049"/>
    <w:rsid w:val="0099113E"/>
    <w:rsid w:val="00991296"/>
    <w:rsid w:val="00991F75"/>
    <w:rsid w:val="009925DB"/>
    <w:rsid w:val="0099282C"/>
    <w:rsid w:val="00992AA3"/>
    <w:rsid w:val="00992D25"/>
    <w:rsid w:val="00992E81"/>
    <w:rsid w:val="009930C6"/>
    <w:rsid w:val="00993198"/>
    <w:rsid w:val="009937F4"/>
    <w:rsid w:val="0099388F"/>
    <w:rsid w:val="00993C65"/>
    <w:rsid w:val="00993D1A"/>
    <w:rsid w:val="00993FA4"/>
    <w:rsid w:val="009942D6"/>
    <w:rsid w:val="00994990"/>
    <w:rsid w:val="00994998"/>
    <w:rsid w:val="00994CB7"/>
    <w:rsid w:val="00994F73"/>
    <w:rsid w:val="009950BA"/>
    <w:rsid w:val="0099541E"/>
    <w:rsid w:val="00995A1B"/>
    <w:rsid w:val="00996DE4"/>
    <w:rsid w:val="00996DE5"/>
    <w:rsid w:val="009976E0"/>
    <w:rsid w:val="00997D9F"/>
    <w:rsid w:val="009A03D9"/>
    <w:rsid w:val="009A0C14"/>
    <w:rsid w:val="009A0CD4"/>
    <w:rsid w:val="009A0F13"/>
    <w:rsid w:val="009A1299"/>
    <w:rsid w:val="009A13E9"/>
    <w:rsid w:val="009A1C69"/>
    <w:rsid w:val="009A22C9"/>
    <w:rsid w:val="009A2615"/>
    <w:rsid w:val="009A289E"/>
    <w:rsid w:val="009A2CA6"/>
    <w:rsid w:val="009A2F15"/>
    <w:rsid w:val="009A2F36"/>
    <w:rsid w:val="009A2F61"/>
    <w:rsid w:val="009A2FBA"/>
    <w:rsid w:val="009A3124"/>
    <w:rsid w:val="009A318D"/>
    <w:rsid w:val="009A32D7"/>
    <w:rsid w:val="009A336E"/>
    <w:rsid w:val="009A38C0"/>
    <w:rsid w:val="009A39A7"/>
    <w:rsid w:val="009A3C3F"/>
    <w:rsid w:val="009A3C94"/>
    <w:rsid w:val="009A5AB0"/>
    <w:rsid w:val="009A5AE7"/>
    <w:rsid w:val="009A5FEF"/>
    <w:rsid w:val="009A680E"/>
    <w:rsid w:val="009A6956"/>
    <w:rsid w:val="009A6B47"/>
    <w:rsid w:val="009A7457"/>
    <w:rsid w:val="009A74F9"/>
    <w:rsid w:val="009A7944"/>
    <w:rsid w:val="009A7BD3"/>
    <w:rsid w:val="009B0369"/>
    <w:rsid w:val="009B07E9"/>
    <w:rsid w:val="009B0871"/>
    <w:rsid w:val="009B0BA7"/>
    <w:rsid w:val="009B0CBC"/>
    <w:rsid w:val="009B0D52"/>
    <w:rsid w:val="009B0D75"/>
    <w:rsid w:val="009B1001"/>
    <w:rsid w:val="009B17BF"/>
    <w:rsid w:val="009B17E7"/>
    <w:rsid w:val="009B267D"/>
    <w:rsid w:val="009B2D61"/>
    <w:rsid w:val="009B3138"/>
    <w:rsid w:val="009B35AF"/>
    <w:rsid w:val="009B3BD4"/>
    <w:rsid w:val="009B3E92"/>
    <w:rsid w:val="009B3FD5"/>
    <w:rsid w:val="009B4354"/>
    <w:rsid w:val="009B44F8"/>
    <w:rsid w:val="009B4CC8"/>
    <w:rsid w:val="009B50F2"/>
    <w:rsid w:val="009B52E9"/>
    <w:rsid w:val="009B536F"/>
    <w:rsid w:val="009B5D92"/>
    <w:rsid w:val="009B5FB3"/>
    <w:rsid w:val="009B638C"/>
    <w:rsid w:val="009B6399"/>
    <w:rsid w:val="009B68B7"/>
    <w:rsid w:val="009B6BD1"/>
    <w:rsid w:val="009B7CCA"/>
    <w:rsid w:val="009C05DE"/>
    <w:rsid w:val="009C0A6B"/>
    <w:rsid w:val="009C0C43"/>
    <w:rsid w:val="009C0F7F"/>
    <w:rsid w:val="009C1632"/>
    <w:rsid w:val="009C1865"/>
    <w:rsid w:val="009C1FC7"/>
    <w:rsid w:val="009C254A"/>
    <w:rsid w:val="009C2699"/>
    <w:rsid w:val="009C336C"/>
    <w:rsid w:val="009C3911"/>
    <w:rsid w:val="009C3A66"/>
    <w:rsid w:val="009C3ABE"/>
    <w:rsid w:val="009C4048"/>
    <w:rsid w:val="009C4A22"/>
    <w:rsid w:val="009C4AE0"/>
    <w:rsid w:val="009C546B"/>
    <w:rsid w:val="009C5550"/>
    <w:rsid w:val="009C5606"/>
    <w:rsid w:val="009C59E7"/>
    <w:rsid w:val="009C5A22"/>
    <w:rsid w:val="009C5A86"/>
    <w:rsid w:val="009C5C32"/>
    <w:rsid w:val="009C5E31"/>
    <w:rsid w:val="009C5FE3"/>
    <w:rsid w:val="009C6570"/>
    <w:rsid w:val="009C6EFA"/>
    <w:rsid w:val="009C76B6"/>
    <w:rsid w:val="009C781D"/>
    <w:rsid w:val="009C79FD"/>
    <w:rsid w:val="009C7E08"/>
    <w:rsid w:val="009D0836"/>
    <w:rsid w:val="009D0DA5"/>
    <w:rsid w:val="009D1352"/>
    <w:rsid w:val="009D1DA0"/>
    <w:rsid w:val="009D2573"/>
    <w:rsid w:val="009D2ABB"/>
    <w:rsid w:val="009D2AFA"/>
    <w:rsid w:val="009D2EAD"/>
    <w:rsid w:val="009D3100"/>
    <w:rsid w:val="009D354A"/>
    <w:rsid w:val="009D36FD"/>
    <w:rsid w:val="009D3B29"/>
    <w:rsid w:val="009D3C97"/>
    <w:rsid w:val="009D430E"/>
    <w:rsid w:val="009D45CA"/>
    <w:rsid w:val="009D45F7"/>
    <w:rsid w:val="009D4F28"/>
    <w:rsid w:val="009D53C4"/>
    <w:rsid w:val="009D53D2"/>
    <w:rsid w:val="009D54C6"/>
    <w:rsid w:val="009D5589"/>
    <w:rsid w:val="009D595C"/>
    <w:rsid w:val="009D5B48"/>
    <w:rsid w:val="009D5BFD"/>
    <w:rsid w:val="009D5F96"/>
    <w:rsid w:val="009D6278"/>
    <w:rsid w:val="009D6682"/>
    <w:rsid w:val="009D6EDE"/>
    <w:rsid w:val="009D73DE"/>
    <w:rsid w:val="009D78D1"/>
    <w:rsid w:val="009D78E6"/>
    <w:rsid w:val="009D7997"/>
    <w:rsid w:val="009D7A5E"/>
    <w:rsid w:val="009D7BBF"/>
    <w:rsid w:val="009E0153"/>
    <w:rsid w:val="009E018D"/>
    <w:rsid w:val="009E01A4"/>
    <w:rsid w:val="009E01DA"/>
    <w:rsid w:val="009E0759"/>
    <w:rsid w:val="009E0B75"/>
    <w:rsid w:val="009E1431"/>
    <w:rsid w:val="009E18E4"/>
    <w:rsid w:val="009E1B93"/>
    <w:rsid w:val="009E1E73"/>
    <w:rsid w:val="009E24DE"/>
    <w:rsid w:val="009E25C2"/>
    <w:rsid w:val="009E2BF3"/>
    <w:rsid w:val="009E31E5"/>
    <w:rsid w:val="009E337D"/>
    <w:rsid w:val="009E3888"/>
    <w:rsid w:val="009E3A59"/>
    <w:rsid w:val="009E3B9C"/>
    <w:rsid w:val="009E42E5"/>
    <w:rsid w:val="009E47A5"/>
    <w:rsid w:val="009E4906"/>
    <w:rsid w:val="009E4A6B"/>
    <w:rsid w:val="009E4ADD"/>
    <w:rsid w:val="009E53DB"/>
    <w:rsid w:val="009E570A"/>
    <w:rsid w:val="009E5960"/>
    <w:rsid w:val="009E598E"/>
    <w:rsid w:val="009E5F24"/>
    <w:rsid w:val="009E5F6F"/>
    <w:rsid w:val="009E6056"/>
    <w:rsid w:val="009E60A3"/>
    <w:rsid w:val="009E60C2"/>
    <w:rsid w:val="009E6764"/>
    <w:rsid w:val="009E6F40"/>
    <w:rsid w:val="009E704B"/>
    <w:rsid w:val="009E7129"/>
    <w:rsid w:val="009E7186"/>
    <w:rsid w:val="009E75BF"/>
    <w:rsid w:val="009E7894"/>
    <w:rsid w:val="009E7944"/>
    <w:rsid w:val="009E7C3F"/>
    <w:rsid w:val="009E7F04"/>
    <w:rsid w:val="009F02E2"/>
    <w:rsid w:val="009F0538"/>
    <w:rsid w:val="009F0565"/>
    <w:rsid w:val="009F057C"/>
    <w:rsid w:val="009F08B4"/>
    <w:rsid w:val="009F0E92"/>
    <w:rsid w:val="009F184B"/>
    <w:rsid w:val="009F1D10"/>
    <w:rsid w:val="009F20B2"/>
    <w:rsid w:val="009F20F8"/>
    <w:rsid w:val="009F2256"/>
    <w:rsid w:val="009F25EE"/>
    <w:rsid w:val="009F2B96"/>
    <w:rsid w:val="009F2CD9"/>
    <w:rsid w:val="009F2F0A"/>
    <w:rsid w:val="009F307E"/>
    <w:rsid w:val="009F32FE"/>
    <w:rsid w:val="009F336C"/>
    <w:rsid w:val="009F3AC3"/>
    <w:rsid w:val="009F3B52"/>
    <w:rsid w:val="009F4286"/>
    <w:rsid w:val="009F44CD"/>
    <w:rsid w:val="009F460B"/>
    <w:rsid w:val="009F4D88"/>
    <w:rsid w:val="009F5473"/>
    <w:rsid w:val="009F5C79"/>
    <w:rsid w:val="009F645B"/>
    <w:rsid w:val="009F678B"/>
    <w:rsid w:val="009F7154"/>
    <w:rsid w:val="009F761C"/>
    <w:rsid w:val="009F76C6"/>
    <w:rsid w:val="009F7981"/>
    <w:rsid w:val="009F79B4"/>
    <w:rsid w:val="009F7C70"/>
    <w:rsid w:val="00A0076E"/>
    <w:rsid w:val="00A01823"/>
    <w:rsid w:val="00A01D3A"/>
    <w:rsid w:val="00A01D7D"/>
    <w:rsid w:val="00A01F44"/>
    <w:rsid w:val="00A0247D"/>
    <w:rsid w:val="00A027AD"/>
    <w:rsid w:val="00A02A49"/>
    <w:rsid w:val="00A02E68"/>
    <w:rsid w:val="00A02F5D"/>
    <w:rsid w:val="00A03103"/>
    <w:rsid w:val="00A033C1"/>
    <w:rsid w:val="00A03519"/>
    <w:rsid w:val="00A03ED9"/>
    <w:rsid w:val="00A03F25"/>
    <w:rsid w:val="00A04389"/>
    <w:rsid w:val="00A04A55"/>
    <w:rsid w:val="00A04C41"/>
    <w:rsid w:val="00A04F1C"/>
    <w:rsid w:val="00A04FDE"/>
    <w:rsid w:val="00A050EA"/>
    <w:rsid w:val="00A0556D"/>
    <w:rsid w:val="00A05F6A"/>
    <w:rsid w:val="00A061A2"/>
    <w:rsid w:val="00A07116"/>
    <w:rsid w:val="00A07179"/>
    <w:rsid w:val="00A076CB"/>
    <w:rsid w:val="00A07810"/>
    <w:rsid w:val="00A1019D"/>
    <w:rsid w:val="00A10469"/>
    <w:rsid w:val="00A1063A"/>
    <w:rsid w:val="00A10B1D"/>
    <w:rsid w:val="00A10CE4"/>
    <w:rsid w:val="00A10E40"/>
    <w:rsid w:val="00A11485"/>
    <w:rsid w:val="00A114FA"/>
    <w:rsid w:val="00A11B70"/>
    <w:rsid w:val="00A122AC"/>
    <w:rsid w:val="00A126E3"/>
    <w:rsid w:val="00A12AD3"/>
    <w:rsid w:val="00A12B7C"/>
    <w:rsid w:val="00A12C87"/>
    <w:rsid w:val="00A12F79"/>
    <w:rsid w:val="00A12FD1"/>
    <w:rsid w:val="00A13380"/>
    <w:rsid w:val="00A13A11"/>
    <w:rsid w:val="00A13D62"/>
    <w:rsid w:val="00A14307"/>
    <w:rsid w:val="00A143F6"/>
    <w:rsid w:val="00A146C8"/>
    <w:rsid w:val="00A14700"/>
    <w:rsid w:val="00A148D8"/>
    <w:rsid w:val="00A149C0"/>
    <w:rsid w:val="00A15153"/>
    <w:rsid w:val="00A15702"/>
    <w:rsid w:val="00A15D80"/>
    <w:rsid w:val="00A15DB2"/>
    <w:rsid w:val="00A15EF9"/>
    <w:rsid w:val="00A16519"/>
    <w:rsid w:val="00A169EF"/>
    <w:rsid w:val="00A16A1C"/>
    <w:rsid w:val="00A16C03"/>
    <w:rsid w:val="00A17099"/>
    <w:rsid w:val="00A17318"/>
    <w:rsid w:val="00A17797"/>
    <w:rsid w:val="00A17C01"/>
    <w:rsid w:val="00A20BDD"/>
    <w:rsid w:val="00A2140F"/>
    <w:rsid w:val="00A2142C"/>
    <w:rsid w:val="00A214CC"/>
    <w:rsid w:val="00A2169A"/>
    <w:rsid w:val="00A2181C"/>
    <w:rsid w:val="00A218E6"/>
    <w:rsid w:val="00A21BCC"/>
    <w:rsid w:val="00A21E62"/>
    <w:rsid w:val="00A21F56"/>
    <w:rsid w:val="00A22102"/>
    <w:rsid w:val="00A224F3"/>
    <w:rsid w:val="00A228BD"/>
    <w:rsid w:val="00A2296C"/>
    <w:rsid w:val="00A22C6C"/>
    <w:rsid w:val="00A2336D"/>
    <w:rsid w:val="00A2337C"/>
    <w:rsid w:val="00A23454"/>
    <w:rsid w:val="00A235E3"/>
    <w:rsid w:val="00A2413F"/>
    <w:rsid w:val="00A242FB"/>
    <w:rsid w:val="00A24957"/>
    <w:rsid w:val="00A249F5"/>
    <w:rsid w:val="00A24AA7"/>
    <w:rsid w:val="00A24C4F"/>
    <w:rsid w:val="00A24C55"/>
    <w:rsid w:val="00A25469"/>
    <w:rsid w:val="00A257B1"/>
    <w:rsid w:val="00A25988"/>
    <w:rsid w:val="00A25A6D"/>
    <w:rsid w:val="00A25E09"/>
    <w:rsid w:val="00A25FCD"/>
    <w:rsid w:val="00A26D88"/>
    <w:rsid w:val="00A26FBF"/>
    <w:rsid w:val="00A2713F"/>
    <w:rsid w:val="00A274EF"/>
    <w:rsid w:val="00A27C4E"/>
    <w:rsid w:val="00A27EBF"/>
    <w:rsid w:val="00A27EF8"/>
    <w:rsid w:val="00A27F91"/>
    <w:rsid w:val="00A3014A"/>
    <w:rsid w:val="00A3070D"/>
    <w:rsid w:val="00A30C72"/>
    <w:rsid w:val="00A311BF"/>
    <w:rsid w:val="00A311D7"/>
    <w:rsid w:val="00A313B4"/>
    <w:rsid w:val="00A315E4"/>
    <w:rsid w:val="00A31C5B"/>
    <w:rsid w:val="00A31C62"/>
    <w:rsid w:val="00A31D03"/>
    <w:rsid w:val="00A31E6F"/>
    <w:rsid w:val="00A32023"/>
    <w:rsid w:val="00A3208C"/>
    <w:rsid w:val="00A32182"/>
    <w:rsid w:val="00A321F0"/>
    <w:rsid w:val="00A32218"/>
    <w:rsid w:val="00A32418"/>
    <w:rsid w:val="00A32458"/>
    <w:rsid w:val="00A32555"/>
    <w:rsid w:val="00A32B11"/>
    <w:rsid w:val="00A32C74"/>
    <w:rsid w:val="00A32FC1"/>
    <w:rsid w:val="00A3359A"/>
    <w:rsid w:val="00A33892"/>
    <w:rsid w:val="00A3394E"/>
    <w:rsid w:val="00A33A48"/>
    <w:rsid w:val="00A33B33"/>
    <w:rsid w:val="00A34032"/>
    <w:rsid w:val="00A34830"/>
    <w:rsid w:val="00A34E46"/>
    <w:rsid w:val="00A352AD"/>
    <w:rsid w:val="00A3594E"/>
    <w:rsid w:val="00A35C91"/>
    <w:rsid w:val="00A35D7A"/>
    <w:rsid w:val="00A365D4"/>
    <w:rsid w:val="00A3688A"/>
    <w:rsid w:val="00A36A3D"/>
    <w:rsid w:val="00A36BC4"/>
    <w:rsid w:val="00A36CEB"/>
    <w:rsid w:val="00A36F24"/>
    <w:rsid w:val="00A37108"/>
    <w:rsid w:val="00A377BC"/>
    <w:rsid w:val="00A37985"/>
    <w:rsid w:val="00A37C70"/>
    <w:rsid w:val="00A37F89"/>
    <w:rsid w:val="00A4038F"/>
    <w:rsid w:val="00A403D2"/>
    <w:rsid w:val="00A40436"/>
    <w:rsid w:val="00A40460"/>
    <w:rsid w:val="00A40520"/>
    <w:rsid w:val="00A40BD5"/>
    <w:rsid w:val="00A40DC8"/>
    <w:rsid w:val="00A41D6C"/>
    <w:rsid w:val="00A41E43"/>
    <w:rsid w:val="00A41F0A"/>
    <w:rsid w:val="00A41F86"/>
    <w:rsid w:val="00A424F2"/>
    <w:rsid w:val="00A4250A"/>
    <w:rsid w:val="00A42963"/>
    <w:rsid w:val="00A42E14"/>
    <w:rsid w:val="00A4326C"/>
    <w:rsid w:val="00A4340C"/>
    <w:rsid w:val="00A434CF"/>
    <w:rsid w:val="00A43727"/>
    <w:rsid w:val="00A43855"/>
    <w:rsid w:val="00A4405D"/>
    <w:rsid w:val="00A443E3"/>
    <w:rsid w:val="00A447D5"/>
    <w:rsid w:val="00A451B2"/>
    <w:rsid w:val="00A4547C"/>
    <w:rsid w:val="00A455A4"/>
    <w:rsid w:val="00A45765"/>
    <w:rsid w:val="00A462ED"/>
    <w:rsid w:val="00A46D8A"/>
    <w:rsid w:val="00A46EA0"/>
    <w:rsid w:val="00A46F4B"/>
    <w:rsid w:val="00A47026"/>
    <w:rsid w:val="00A4776F"/>
    <w:rsid w:val="00A479A3"/>
    <w:rsid w:val="00A47BF1"/>
    <w:rsid w:val="00A47F2C"/>
    <w:rsid w:val="00A50323"/>
    <w:rsid w:val="00A51D41"/>
    <w:rsid w:val="00A52522"/>
    <w:rsid w:val="00A527F0"/>
    <w:rsid w:val="00A528A0"/>
    <w:rsid w:val="00A529E9"/>
    <w:rsid w:val="00A52F51"/>
    <w:rsid w:val="00A52F5C"/>
    <w:rsid w:val="00A52FE4"/>
    <w:rsid w:val="00A534A7"/>
    <w:rsid w:val="00A53582"/>
    <w:rsid w:val="00A53B4C"/>
    <w:rsid w:val="00A53E06"/>
    <w:rsid w:val="00A53E0F"/>
    <w:rsid w:val="00A5423A"/>
    <w:rsid w:val="00A54310"/>
    <w:rsid w:val="00A543ED"/>
    <w:rsid w:val="00A544DD"/>
    <w:rsid w:val="00A5466B"/>
    <w:rsid w:val="00A547B7"/>
    <w:rsid w:val="00A549B4"/>
    <w:rsid w:val="00A54A1B"/>
    <w:rsid w:val="00A54DE0"/>
    <w:rsid w:val="00A55CE0"/>
    <w:rsid w:val="00A55D84"/>
    <w:rsid w:val="00A563E7"/>
    <w:rsid w:val="00A56B81"/>
    <w:rsid w:val="00A5700E"/>
    <w:rsid w:val="00A57024"/>
    <w:rsid w:val="00A5722C"/>
    <w:rsid w:val="00A5729C"/>
    <w:rsid w:val="00A57786"/>
    <w:rsid w:val="00A57F8E"/>
    <w:rsid w:val="00A603EE"/>
    <w:rsid w:val="00A607C4"/>
    <w:rsid w:val="00A60B64"/>
    <w:rsid w:val="00A610E3"/>
    <w:rsid w:val="00A61801"/>
    <w:rsid w:val="00A61E23"/>
    <w:rsid w:val="00A621C1"/>
    <w:rsid w:val="00A6226C"/>
    <w:rsid w:val="00A62983"/>
    <w:rsid w:val="00A62A4B"/>
    <w:rsid w:val="00A62EB4"/>
    <w:rsid w:val="00A638AC"/>
    <w:rsid w:val="00A6394C"/>
    <w:rsid w:val="00A639C0"/>
    <w:rsid w:val="00A63FAA"/>
    <w:rsid w:val="00A64152"/>
    <w:rsid w:val="00A6427E"/>
    <w:rsid w:val="00A64597"/>
    <w:rsid w:val="00A64C1F"/>
    <w:rsid w:val="00A64F01"/>
    <w:rsid w:val="00A64F10"/>
    <w:rsid w:val="00A65411"/>
    <w:rsid w:val="00A6587D"/>
    <w:rsid w:val="00A65D33"/>
    <w:rsid w:val="00A6622F"/>
    <w:rsid w:val="00A66373"/>
    <w:rsid w:val="00A66632"/>
    <w:rsid w:val="00A66862"/>
    <w:rsid w:val="00A66971"/>
    <w:rsid w:val="00A677BF"/>
    <w:rsid w:val="00A679A7"/>
    <w:rsid w:val="00A679E4"/>
    <w:rsid w:val="00A67FB0"/>
    <w:rsid w:val="00A70260"/>
    <w:rsid w:val="00A70291"/>
    <w:rsid w:val="00A70606"/>
    <w:rsid w:val="00A70A71"/>
    <w:rsid w:val="00A7181F"/>
    <w:rsid w:val="00A71F36"/>
    <w:rsid w:val="00A72482"/>
    <w:rsid w:val="00A7253D"/>
    <w:rsid w:val="00A726CA"/>
    <w:rsid w:val="00A726E2"/>
    <w:rsid w:val="00A7289B"/>
    <w:rsid w:val="00A729BA"/>
    <w:rsid w:val="00A72A1D"/>
    <w:rsid w:val="00A72BA6"/>
    <w:rsid w:val="00A72C14"/>
    <w:rsid w:val="00A73554"/>
    <w:rsid w:val="00A7365B"/>
    <w:rsid w:val="00A73718"/>
    <w:rsid w:val="00A739AD"/>
    <w:rsid w:val="00A73A63"/>
    <w:rsid w:val="00A73CD1"/>
    <w:rsid w:val="00A742C4"/>
    <w:rsid w:val="00A74378"/>
    <w:rsid w:val="00A744BE"/>
    <w:rsid w:val="00A746F7"/>
    <w:rsid w:val="00A748A6"/>
    <w:rsid w:val="00A75216"/>
    <w:rsid w:val="00A75C29"/>
    <w:rsid w:val="00A76521"/>
    <w:rsid w:val="00A76DAF"/>
    <w:rsid w:val="00A772D4"/>
    <w:rsid w:val="00A77397"/>
    <w:rsid w:val="00A778EB"/>
    <w:rsid w:val="00A77982"/>
    <w:rsid w:val="00A77C79"/>
    <w:rsid w:val="00A77E14"/>
    <w:rsid w:val="00A77EFF"/>
    <w:rsid w:val="00A80290"/>
    <w:rsid w:val="00A802A7"/>
    <w:rsid w:val="00A8046B"/>
    <w:rsid w:val="00A8047F"/>
    <w:rsid w:val="00A804B4"/>
    <w:rsid w:val="00A80633"/>
    <w:rsid w:val="00A80BD1"/>
    <w:rsid w:val="00A810DD"/>
    <w:rsid w:val="00A81278"/>
    <w:rsid w:val="00A812CC"/>
    <w:rsid w:val="00A8187F"/>
    <w:rsid w:val="00A81A58"/>
    <w:rsid w:val="00A81F59"/>
    <w:rsid w:val="00A82883"/>
    <w:rsid w:val="00A82BB2"/>
    <w:rsid w:val="00A82CAF"/>
    <w:rsid w:val="00A8313E"/>
    <w:rsid w:val="00A83235"/>
    <w:rsid w:val="00A83926"/>
    <w:rsid w:val="00A83CA3"/>
    <w:rsid w:val="00A83DC5"/>
    <w:rsid w:val="00A84044"/>
    <w:rsid w:val="00A8477A"/>
    <w:rsid w:val="00A8495F"/>
    <w:rsid w:val="00A8497C"/>
    <w:rsid w:val="00A849A4"/>
    <w:rsid w:val="00A84A3B"/>
    <w:rsid w:val="00A84AA1"/>
    <w:rsid w:val="00A84C89"/>
    <w:rsid w:val="00A84F75"/>
    <w:rsid w:val="00A855D3"/>
    <w:rsid w:val="00A859CA"/>
    <w:rsid w:val="00A85A38"/>
    <w:rsid w:val="00A85A5D"/>
    <w:rsid w:val="00A85B83"/>
    <w:rsid w:val="00A866F1"/>
    <w:rsid w:val="00A868EB"/>
    <w:rsid w:val="00A86F8D"/>
    <w:rsid w:val="00A876C7"/>
    <w:rsid w:val="00A878E8"/>
    <w:rsid w:val="00A879D7"/>
    <w:rsid w:val="00A87A45"/>
    <w:rsid w:val="00A87B48"/>
    <w:rsid w:val="00A87F35"/>
    <w:rsid w:val="00A87F76"/>
    <w:rsid w:val="00A9011C"/>
    <w:rsid w:val="00A90593"/>
    <w:rsid w:val="00A905ED"/>
    <w:rsid w:val="00A906C6"/>
    <w:rsid w:val="00A913F8"/>
    <w:rsid w:val="00A91408"/>
    <w:rsid w:val="00A92074"/>
    <w:rsid w:val="00A9248E"/>
    <w:rsid w:val="00A926D7"/>
    <w:rsid w:val="00A92915"/>
    <w:rsid w:val="00A92A0B"/>
    <w:rsid w:val="00A92E23"/>
    <w:rsid w:val="00A931FA"/>
    <w:rsid w:val="00A93478"/>
    <w:rsid w:val="00A93550"/>
    <w:rsid w:val="00A93988"/>
    <w:rsid w:val="00A93AA3"/>
    <w:rsid w:val="00A93C0B"/>
    <w:rsid w:val="00A93D7D"/>
    <w:rsid w:val="00A941B7"/>
    <w:rsid w:val="00A94400"/>
    <w:rsid w:val="00A94C7E"/>
    <w:rsid w:val="00A94EFD"/>
    <w:rsid w:val="00A95086"/>
    <w:rsid w:val="00A95485"/>
    <w:rsid w:val="00A95603"/>
    <w:rsid w:val="00A959AD"/>
    <w:rsid w:val="00A96818"/>
    <w:rsid w:val="00A9690F"/>
    <w:rsid w:val="00A96C54"/>
    <w:rsid w:val="00A97124"/>
    <w:rsid w:val="00A9736C"/>
    <w:rsid w:val="00A9747B"/>
    <w:rsid w:val="00A9750F"/>
    <w:rsid w:val="00A97D2C"/>
    <w:rsid w:val="00A97FC9"/>
    <w:rsid w:val="00AA0093"/>
    <w:rsid w:val="00AA05C8"/>
    <w:rsid w:val="00AA0981"/>
    <w:rsid w:val="00AA1177"/>
    <w:rsid w:val="00AA1196"/>
    <w:rsid w:val="00AA1505"/>
    <w:rsid w:val="00AA1506"/>
    <w:rsid w:val="00AA151A"/>
    <w:rsid w:val="00AA15D0"/>
    <w:rsid w:val="00AA166F"/>
    <w:rsid w:val="00AA1FC9"/>
    <w:rsid w:val="00AA2469"/>
    <w:rsid w:val="00AA24D6"/>
    <w:rsid w:val="00AA2D1B"/>
    <w:rsid w:val="00AA2F5F"/>
    <w:rsid w:val="00AA3546"/>
    <w:rsid w:val="00AA3775"/>
    <w:rsid w:val="00AA383C"/>
    <w:rsid w:val="00AA422E"/>
    <w:rsid w:val="00AA4253"/>
    <w:rsid w:val="00AA450C"/>
    <w:rsid w:val="00AA4820"/>
    <w:rsid w:val="00AA48EE"/>
    <w:rsid w:val="00AA5222"/>
    <w:rsid w:val="00AA5552"/>
    <w:rsid w:val="00AA5DB7"/>
    <w:rsid w:val="00AA622A"/>
    <w:rsid w:val="00AA64A4"/>
    <w:rsid w:val="00AA6968"/>
    <w:rsid w:val="00AA6B36"/>
    <w:rsid w:val="00AA7023"/>
    <w:rsid w:val="00AA727B"/>
    <w:rsid w:val="00AA74A2"/>
    <w:rsid w:val="00AA751F"/>
    <w:rsid w:val="00AA7C36"/>
    <w:rsid w:val="00AA7CDA"/>
    <w:rsid w:val="00AB0310"/>
    <w:rsid w:val="00AB03A5"/>
    <w:rsid w:val="00AB05F4"/>
    <w:rsid w:val="00AB1346"/>
    <w:rsid w:val="00AB17C0"/>
    <w:rsid w:val="00AB1DB2"/>
    <w:rsid w:val="00AB1F25"/>
    <w:rsid w:val="00AB2384"/>
    <w:rsid w:val="00AB27C4"/>
    <w:rsid w:val="00AB2B47"/>
    <w:rsid w:val="00AB2BB6"/>
    <w:rsid w:val="00AB2E42"/>
    <w:rsid w:val="00AB2E84"/>
    <w:rsid w:val="00AB31AF"/>
    <w:rsid w:val="00AB3B2A"/>
    <w:rsid w:val="00AB3DAF"/>
    <w:rsid w:val="00AB3F46"/>
    <w:rsid w:val="00AB40BA"/>
    <w:rsid w:val="00AB435D"/>
    <w:rsid w:val="00AB44A8"/>
    <w:rsid w:val="00AB458A"/>
    <w:rsid w:val="00AB49A0"/>
    <w:rsid w:val="00AB4A85"/>
    <w:rsid w:val="00AB56CC"/>
    <w:rsid w:val="00AB5839"/>
    <w:rsid w:val="00AB5A8A"/>
    <w:rsid w:val="00AB5AB3"/>
    <w:rsid w:val="00AB5B4A"/>
    <w:rsid w:val="00AB5C1C"/>
    <w:rsid w:val="00AB651D"/>
    <w:rsid w:val="00AB6792"/>
    <w:rsid w:val="00AB6D0F"/>
    <w:rsid w:val="00AB7443"/>
    <w:rsid w:val="00AB78A3"/>
    <w:rsid w:val="00AC0261"/>
    <w:rsid w:val="00AC0510"/>
    <w:rsid w:val="00AC0909"/>
    <w:rsid w:val="00AC0BAC"/>
    <w:rsid w:val="00AC0FFF"/>
    <w:rsid w:val="00AC117E"/>
    <w:rsid w:val="00AC135B"/>
    <w:rsid w:val="00AC1391"/>
    <w:rsid w:val="00AC14EC"/>
    <w:rsid w:val="00AC15EA"/>
    <w:rsid w:val="00AC192C"/>
    <w:rsid w:val="00AC1C16"/>
    <w:rsid w:val="00AC1E0E"/>
    <w:rsid w:val="00AC205A"/>
    <w:rsid w:val="00AC2129"/>
    <w:rsid w:val="00AC2479"/>
    <w:rsid w:val="00AC3211"/>
    <w:rsid w:val="00AC34C5"/>
    <w:rsid w:val="00AC3812"/>
    <w:rsid w:val="00AC3B7E"/>
    <w:rsid w:val="00AC3EAA"/>
    <w:rsid w:val="00AC4224"/>
    <w:rsid w:val="00AC48AE"/>
    <w:rsid w:val="00AC4B5A"/>
    <w:rsid w:val="00AC4CF2"/>
    <w:rsid w:val="00AC4D51"/>
    <w:rsid w:val="00AC52C7"/>
    <w:rsid w:val="00AC5611"/>
    <w:rsid w:val="00AC5BA3"/>
    <w:rsid w:val="00AC68AA"/>
    <w:rsid w:val="00AC69EB"/>
    <w:rsid w:val="00AC6A40"/>
    <w:rsid w:val="00AC6D94"/>
    <w:rsid w:val="00AC6F9C"/>
    <w:rsid w:val="00AC6FB3"/>
    <w:rsid w:val="00AC7585"/>
    <w:rsid w:val="00AC7F35"/>
    <w:rsid w:val="00AD01F7"/>
    <w:rsid w:val="00AD044F"/>
    <w:rsid w:val="00AD07BA"/>
    <w:rsid w:val="00AD0A84"/>
    <w:rsid w:val="00AD0A89"/>
    <w:rsid w:val="00AD0C2F"/>
    <w:rsid w:val="00AD0C7E"/>
    <w:rsid w:val="00AD0F2A"/>
    <w:rsid w:val="00AD0FD6"/>
    <w:rsid w:val="00AD1331"/>
    <w:rsid w:val="00AD1F2E"/>
    <w:rsid w:val="00AD23D5"/>
    <w:rsid w:val="00AD27FF"/>
    <w:rsid w:val="00AD2FA6"/>
    <w:rsid w:val="00AD3014"/>
    <w:rsid w:val="00AD38E4"/>
    <w:rsid w:val="00AD3961"/>
    <w:rsid w:val="00AD4378"/>
    <w:rsid w:val="00AD440A"/>
    <w:rsid w:val="00AD45EE"/>
    <w:rsid w:val="00AD4E4D"/>
    <w:rsid w:val="00AD503F"/>
    <w:rsid w:val="00AD5166"/>
    <w:rsid w:val="00AD56E3"/>
    <w:rsid w:val="00AD578E"/>
    <w:rsid w:val="00AD5803"/>
    <w:rsid w:val="00AD5992"/>
    <w:rsid w:val="00AD5A37"/>
    <w:rsid w:val="00AD5C18"/>
    <w:rsid w:val="00AD5CFD"/>
    <w:rsid w:val="00AD5D12"/>
    <w:rsid w:val="00AD659A"/>
    <w:rsid w:val="00AD68E1"/>
    <w:rsid w:val="00AD697F"/>
    <w:rsid w:val="00AD6AA9"/>
    <w:rsid w:val="00AD6D50"/>
    <w:rsid w:val="00AD7098"/>
    <w:rsid w:val="00AD748F"/>
    <w:rsid w:val="00AD7790"/>
    <w:rsid w:val="00AD798F"/>
    <w:rsid w:val="00AD7C43"/>
    <w:rsid w:val="00AD7CBE"/>
    <w:rsid w:val="00AE0089"/>
    <w:rsid w:val="00AE057A"/>
    <w:rsid w:val="00AE06D1"/>
    <w:rsid w:val="00AE084D"/>
    <w:rsid w:val="00AE1029"/>
    <w:rsid w:val="00AE11BE"/>
    <w:rsid w:val="00AE153A"/>
    <w:rsid w:val="00AE1774"/>
    <w:rsid w:val="00AE19F8"/>
    <w:rsid w:val="00AE31B7"/>
    <w:rsid w:val="00AE33E9"/>
    <w:rsid w:val="00AE37F6"/>
    <w:rsid w:val="00AE39D6"/>
    <w:rsid w:val="00AE3AE8"/>
    <w:rsid w:val="00AE3B8F"/>
    <w:rsid w:val="00AE3BA4"/>
    <w:rsid w:val="00AE3E2B"/>
    <w:rsid w:val="00AE3E80"/>
    <w:rsid w:val="00AE3EEA"/>
    <w:rsid w:val="00AE400D"/>
    <w:rsid w:val="00AE4125"/>
    <w:rsid w:val="00AE4840"/>
    <w:rsid w:val="00AE4A4D"/>
    <w:rsid w:val="00AE51B4"/>
    <w:rsid w:val="00AE5416"/>
    <w:rsid w:val="00AE5B6A"/>
    <w:rsid w:val="00AE5DF2"/>
    <w:rsid w:val="00AE5FC8"/>
    <w:rsid w:val="00AE5FFB"/>
    <w:rsid w:val="00AE6277"/>
    <w:rsid w:val="00AE6BC7"/>
    <w:rsid w:val="00AE74D0"/>
    <w:rsid w:val="00AE76BF"/>
    <w:rsid w:val="00AE76CC"/>
    <w:rsid w:val="00AE7AE1"/>
    <w:rsid w:val="00AE7D4D"/>
    <w:rsid w:val="00AE7E02"/>
    <w:rsid w:val="00AE7E8C"/>
    <w:rsid w:val="00AF01A8"/>
    <w:rsid w:val="00AF021D"/>
    <w:rsid w:val="00AF02F6"/>
    <w:rsid w:val="00AF0BB0"/>
    <w:rsid w:val="00AF0DF5"/>
    <w:rsid w:val="00AF18F0"/>
    <w:rsid w:val="00AF1A0B"/>
    <w:rsid w:val="00AF1C24"/>
    <w:rsid w:val="00AF1CE8"/>
    <w:rsid w:val="00AF1EE7"/>
    <w:rsid w:val="00AF214F"/>
    <w:rsid w:val="00AF22A7"/>
    <w:rsid w:val="00AF2546"/>
    <w:rsid w:val="00AF27FC"/>
    <w:rsid w:val="00AF386C"/>
    <w:rsid w:val="00AF4387"/>
    <w:rsid w:val="00AF4626"/>
    <w:rsid w:val="00AF469B"/>
    <w:rsid w:val="00AF4F11"/>
    <w:rsid w:val="00AF50C9"/>
    <w:rsid w:val="00AF5BEE"/>
    <w:rsid w:val="00AF64B9"/>
    <w:rsid w:val="00AF6A2E"/>
    <w:rsid w:val="00AF6C9A"/>
    <w:rsid w:val="00AF7058"/>
    <w:rsid w:val="00AF7ACE"/>
    <w:rsid w:val="00B006C1"/>
    <w:rsid w:val="00B00C4B"/>
    <w:rsid w:val="00B010D2"/>
    <w:rsid w:val="00B0112B"/>
    <w:rsid w:val="00B01212"/>
    <w:rsid w:val="00B01357"/>
    <w:rsid w:val="00B01C69"/>
    <w:rsid w:val="00B01D5F"/>
    <w:rsid w:val="00B01FFD"/>
    <w:rsid w:val="00B0261A"/>
    <w:rsid w:val="00B026B8"/>
    <w:rsid w:val="00B0280F"/>
    <w:rsid w:val="00B02B43"/>
    <w:rsid w:val="00B03C9D"/>
    <w:rsid w:val="00B03DD5"/>
    <w:rsid w:val="00B03FAF"/>
    <w:rsid w:val="00B0408A"/>
    <w:rsid w:val="00B0452C"/>
    <w:rsid w:val="00B049E1"/>
    <w:rsid w:val="00B04F66"/>
    <w:rsid w:val="00B05325"/>
    <w:rsid w:val="00B05E7A"/>
    <w:rsid w:val="00B06267"/>
    <w:rsid w:val="00B06591"/>
    <w:rsid w:val="00B06601"/>
    <w:rsid w:val="00B06813"/>
    <w:rsid w:val="00B068A5"/>
    <w:rsid w:val="00B06A20"/>
    <w:rsid w:val="00B070C7"/>
    <w:rsid w:val="00B07256"/>
    <w:rsid w:val="00B074E0"/>
    <w:rsid w:val="00B07632"/>
    <w:rsid w:val="00B07F6A"/>
    <w:rsid w:val="00B10709"/>
    <w:rsid w:val="00B10B20"/>
    <w:rsid w:val="00B10D40"/>
    <w:rsid w:val="00B10EB6"/>
    <w:rsid w:val="00B111B6"/>
    <w:rsid w:val="00B1121E"/>
    <w:rsid w:val="00B11340"/>
    <w:rsid w:val="00B11383"/>
    <w:rsid w:val="00B118A3"/>
    <w:rsid w:val="00B128CA"/>
    <w:rsid w:val="00B12A71"/>
    <w:rsid w:val="00B12C70"/>
    <w:rsid w:val="00B1316A"/>
    <w:rsid w:val="00B133CC"/>
    <w:rsid w:val="00B1343E"/>
    <w:rsid w:val="00B138EB"/>
    <w:rsid w:val="00B13920"/>
    <w:rsid w:val="00B140D1"/>
    <w:rsid w:val="00B14589"/>
    <w:rsid w:val="00B14768"/>
    <w:rsid w:val="00B147B9"/>
    <w:rsid w:val="00B148A6"/>
    <w:rsid w:val="00B14D07"/>
    <w:rsid w:val="00B14DCD"/>
    <w:rsid w:val="00B15091"/>
    <w:rsid w:val="00B15302"/>
    <w:rsid w:val="00B15320"/>
    <w:rsid w:val="00B15409"/>
    <w:rsid w:val="00B154D4"/>
    <w:rsid w:val="00B1568A"/>
    <w:rsid w:val="00B15BCE"/>
    <w:rsid w:val="00B15DE1"/>
    <w:rsid w:val="00B162A9"/>
    <w:rsid w:val="00B163F9"/>
    <w:rsid w:val="00B16DEE"/>
    <w:rsid w:val="00B173A4"/>
    <w:rsid w:val="00B17AD2"/>
    <w:rsid w:val="00B17BAF"/>
    <w:rsid w:val="00B17C1E"/>
    <w:rsid w:val="00B17FAB"/>
    <w:rsid w:val="00B200D7"/>
    <w:rsid w:val="00B20954"/>
    <w:rsid w:val="00B211EE"/>
    <w:rsid w:val="00B21E43"/>
    <w:rsid w:val="00B21E88"/>
    <w:rsid w:val="00B21F67"/>
    <w:rsid w:val="00B21F6A"/>
    <w:rsid w:val="00B2296F"/>
    <w:rsid w:val="00B22A49"/>
    <w:rsid w:val="00B22AAA"/>
    <w:rsid w:val="00B22D02"/>
    <w:rsid w:val="00B22F71"/>
    <w:rsid w:val="00B23C53"/>
    <w:rsid w:val="00B23DAC"/>
    <w:rsid w:val="00B24374"/>
    <w:rsid w:val="00B243C5"/>
    <w:rsid w:val="00B2509B"/>
    <w:rsid w:val="00B254AA"/>
    <w:rsid w:val="00B262FD"/>
    <w:rsid w:val="00B26382"/>
    <w:rsid w:val="00B268A1"/>
    <w:rsid w:val="00B26F08"/>
    <w:rsid w:val="00B27C98"/>
    <w:rsid w:val="00B302B5"/>
    <w:rsid w:val="00B30323"/>
    <w:rsid w:val="00B30A92"/>
    <w:rsid w:val="00B30F16"/>
    <w:rsid w:val="00B30FF5"/>
    <w:rsid w:val="00B31248"/>
    <w:rsid w:val="00B31743"/>
    <w:rsid w:val="00B31E0E"/>
    <w:rsid w:val="00B3204B"/>
    <w:rsid w:val="00B32556"/>
    <w:rsid w:val="00B3277F"/>
    <w:rsid w:val="00B32CF7"/>
    <w:rsid w:val="00B32E22"/>
    <w:rsid w:val="00B33205"/>
    <w:rsid w:val="00B3329A"/>
    <w:rsid w:val="00B33622"/>
    <w:rsid w:val="00B3367C"/>
    <w:rsid w:val="00B33D27"/>
    <w:rsid w:val="00B34E74"/>
    <w:rsid w:val="00B3531D"/>
    <w:rsid w:val="00B3564F"/>
    <w:rsid w:val="00B35891"/>
    <w:rsid w:val="00B358F8"/>
    <w:rsid w:val="00B35E39"/>
    <w:rsid w:val="00B36564"/>
    <w:rsid w:val="00B36578"/>
    <w:rsid w:val="00B36660"/>
    <w:rsid w:val="00B366C8"/>
    <w:rsid w:val="00B36C60"/>
    <w:rsid w:val="00B375FC"/>
    <w:rsid w:val="00B37653"/>
    <w:rsid w:val="00B379AB"/>
    <w:rsid w:val="00B37CAC"/>
    <w:rsid w:val="00B37D4D"/>
    <w:rsid w:val="00B37FCF"/>
    <w:rsid w:val="00B402C6"/>
    <w:rsid w:val="00B40750"/>
    <w:rsid w:val="00B40C0D"/>
    <w:rsid w:val="00B40C32"/>
    <w:rsid w:val="00B40CEC"/>
    <w:rsid w:val="00B40EDD"/>
    <w:rsid w:val="00B41335"/>
    <w:rsid w:val="00B41413"/>
    <w:rsid w:val="00B41E7C"/>
    <w:rsid w:val="00B420A5"/>
    <w:rsid w:val="00B424E5"/>
    <w:rsid w:val="00B426EA"/>
    <w:rsid w:val="00B42AC3"/>
    <w:rsid w:val="00B42F3F"/>
    <w:rsid w:val="00B4314E"/>
    <w:rsid w:val="00B435E7"/>
    <w:rsid w:val="00B43983"/>
    <w:rsid w:val="00B4458F"/>
    <w:rsid w:val="00B4537E"/>
    <w:rsid w:val="00B45616"/>
    <w:rsid w:val="00B45933"/>
    <w:rsid w:val="00B45DF7"/>
    <w:rsid w:val="00B46EC8"/>
    <w:rsid w:val="00B47952"/>
    <w:rsid w:val="00B50809"/>
    <w:rsid w:val="00B50AE0"/>
    <w:rsid w:val="00B50B9E"/>
    <w:rsid w:val="00B50EB7"/>
    <w:rsid w:val="00B51669"/>
    <w:rsid w:val="00B5212C"/>
    <w:rsid w:val="00B5272D"/>
    <w:rsid w:val="00B52836"/>
    <w:rsid w:val="00B5359B"/>
    <w:rsid w:val="00B53649"/>
    <w:rsid w:val="00B53ACE"/>
    <w:rsid w:val="00B54332"/>
    <w:rsid w:val="00B5492F"/>
    <w:rsid w:val="00B54A5E"/>
    <w:rsid w:val="00B54BF7"/>
    <w:rsid w:val="00B54C88"/>
    <w:rsid w:val="00B55274"/>
    <w:rsid w:val="00B5551A"/>
    <w:rsid w:val="00B55728"/>
    <w:rsid w:val="00B557FB"/>
    <w:rsid w:val="00B55E09"/>
    <w:rsid w:val="00B55E79"/>
    <w:rsid w:val="00B55FE1"/>
    <w:rsid w:val="00B5638E"/>
    <w:rsid w:val="00B5656E"/>
    <w:rsid w:val="00B56F45"/>
    <w:rsid w:val="00B57110"/>
    <w:rsid w:val="00B5767F"/>
    <w:rsid w:val="00B60287"/>
    <w:rsid w:val="00B60586"/>
    <w:rsid w:val="00B60B20"/>
    <w:rsid w:val="00B60C38"/>
    <w:rsid w:val="00B60F65"/>
    <w:rsid w:val="00B61429"/>
    <w:rsid w:val="00B6155B"/>
    <w:rsid w:val="00B61822"/>
    <w:rsid w:val="00B61C1C"/>
    <w:rsid w:val="00B621C1"/>
    <w:rsid w:val="00B630FF"/>
    <w:rsid w:val="00B6415C"/>
    <w:rsid w:val="00B6444C"/>
    <w:rsid w:val="00B646A5"/>
    <w:rsid w:val="00B6526C"/>
    <w:rsid w:val="00B6586E"/>
    <w:rsid w:val="00B65A04"/>
    <w:rsid w:val="00B65A75"/>
    <w:rsid w:val="00B65B99"/>
    <w:rsid w:val="00B65C12"/>
    <w:rsid w:val="00B65E05"/>
    <w:rsid w:val="00B66959"/>
    <w:rsid w:val="00B67069"/>
    <w:rsid w:val="00B670B4"/>
    <w:rsid w:val="00B67226"/>
    <w:rsid w:val="00B67601"/>
    <w:rsid w:val="00B67D19"/>
    <w:rsid w:val="00B67DAC"/>
    <w:rsid w:val="00B70086"/>
    <w:rsid w:val="00B70415"/>
    <w:rsid w:val="00B70FFA"/>
    <w:rsid w:val="00B718BF"/>
    <w:rsid w:val="00B71D97"/>
    <w:rsid w:val="00B71DF7"/>
    <w:rsid w:val="00B71F61"/>
    <w:rsid w:val="00B72964"/>
    <w:rsid w:val="00B72E76"/>
    <w:rsid w:val="00B7301C"/>
    <w:rsid w:val="00B73341"/>
    <w:rsid w:val="00B734A1"/>
    <w:rsid w:val="00B741BB"/>
    <w:rsid w:val="00B743AB"/>
    <w:rsid w:val="00B7447A"/>
    <w:rsid w:val="00B744AA"/>
    <w:rsid w:val="00B74607"/>
    <w:rsid w:val="00B7464A"/>
    <w:rsid w:val="00B74D01"/>
    <w:rsid w:val="00B75AD6"/>
    <w:rsid w:val="00B75B48"/>
    <w:rsid w:val="00B75BB5"/>
    <w:rsid w:val="00B75D21"/>
    <w:rsid w:val="00B760F4"/>
    <w:rsid w:val="00B7613D"/>
    <w:rsid w:val="00B76391"/>
    <w:rsid w:val="00B768BF"/>
    <w:rsid w:val="00B76A3F"/>
    <w:rsid w:val="00B76B90"/>
    <w:rsid w:val="00B76C7B"/>
    <w:rsid w:val="00B76E1A"/>
    <w:rsid w:val="00B76E2D"/>
    <w:rsid w:val="00B77086"/>
    <w:rsid w:val="00B775FD"/>
    <w:rsid w:val="00B77C85"/>
    <w:rsid w:val="00B77D33"/>
    <w:rsid w:val="00B77F48"/>
    <w:rsid w:val="00B80275"/>
    <w:rsid w:val="00B80762"/>
    <w:rsid w:val="00B80807"/>
    <w:rsid w:val="00B80A4D"/>
    <w:rsid w:val="00B81194"/>
    <w:rsid w:val="00B81FE6"/>
    <w:rsid w:val="00B82B32"/>
    <w:rsid w:val="00B82BC7"/>
    <w:rsid w:val="00B82C02"/>
    <w:rsid w:val="00B82C6B"/>
    <w:rsid w:val="00B82EEF"/>
    <w:rsid w:val="00B83B63"/>
    <w:rsid w:val="00B83E9E"/>
    <w:rsid w:val="00B83F77"/>
    <w:rsid w:val="00B84079"/>
    <w:rsid w:val="00B84BAC"/>
    <w:rsid w:val="00B851C9"/>
    <w:rsid w:val="00B85B84"/>
    <w:rsid w:val="00B85BFC"/>
    <w:rsid w:val="00B86347"/>
    <w:rsid w:val="00B8677D"/>
    <w:rsid w:val="00B8694C"/>
    <w:rsid w:val="00B86D10"/>
    <w:rsid w:val="00B86E1F"/>
    <w:rsid w:val="00B87217"/>
    <w:rsid w:val="00B872AC"/>
    <w:rsid w:val="00B879CC"/>
    <w:rsid w:val="00B9041A"/>
    <w:rsid w:val="00B90E0C"/>
    <w:rsid w:val="00B9108A"/>
    <w:rsid w:val="00B910F0"/>
    <w:rsid w:val="00B91582"/>
    <w:rsid w:val="00B91F06"/>
    <w:rsid w:val="00B9205C"/>
    <w:rsid w:val="00B92458"/>
    <w:rsid w:val="00B92514"/>
    <w:rsid w:val="00B92541"/>
    <w:rsid w:val="00B92DC7"/>
    <w:rsid w:val="00B92F8A"/>
    <w:rsid w:val="00B93497"/>
    <w:rsid w:val="00B93602"/>
    <w:rsid w:val="00B9377B"/>
    <w:rsid w:val="00B938E7"/>
    <w:rsid w:val="00B939F0"/>
    <w:rsid w:val="00B93B7F"/>
    <w:rsid w:val="00B942AC"/>
    <w:rsid w:val="00B94547"/>
    <w:rsid w:val="00B94618"/>
    <w:rsid w:val="00B94CA7"/>
    <w:rsid w:val="00B95024"/>
    <w:rsid w:val="00B95054"/>
    <w:rsid w:val="00B950C5"/>
    <w:rsid w:val="00B952B6"/>
    <w:rsid w:val="00B953B0"/>
    <w:rsid w:val="00B95616"/>
    <w:rsid w:val="00B95649"/>
    <w:rsid w:val="00B9575B"/>
    <w:rsid w:val="00B95B9E"/>
    <w:rsid w:val="00B95C05"/>
    <w:rsid w:val="00B95D8D"/>
    <w:rsid w:val="00B960FE"/>
    <w:rsid w:val="00B967BF"/>
    <w:rsid w:val="00B9695C"/>
    <w:rsid w:val="00B975DF"/>
    <w:rsid w:val="00B97711"/>
    <w:rsid w:val="00B97BE1"/>
    <w:rsid w:val="00B97F82"/>
    <w:rsid w:val="00BA0026"/>
    <w:rsid w:val="00BA0135"/>
    <w:rsid w:val="00BA01A6"/>
    <w:rsid w:val="00BA0469"/>
    <w:rsid w:val="00BA0A5C"/>
    <w:rsid w:val="00BA0C1A"/>
    <w:rsid w:val="00BA1266"/>
    <w:rsid w:val="00BA12D9"/>
    <w:rsid w:val="00BA1870"/>
    <w:rsid w:val="00BA1CD3"/>
    <w:rsid w:val="00BA1EA3"/>
    <w:rsid w:val="00BA21BF"/>
    <w:rsid w:val="00BA21CD"/>
    <w:rsid w:val="00BA241D"/>
    <w:rsid w:val="00BA2558"/>
    <w:rsid w:val="00BA2632"/>
    <w:rsid w:val="00BA2857"/>
    <w:rsid w:val="00BA28DA"/>
    <w:rsid w:val="00BA2F3E"/>
    <w:rsid w:val="00BA35ED"/>
    <w:rsid w:val="00BA3AD2"/>
    <w:rsid w:val="00BA42DA"/>
    <w:rsid w:val="00BA4AEA"/>
    <w:rsid w:val="00BA4BCC"/>
    <w:rsid w:val="00BA5082"/>
    <w:rsid w:val="00BA5207"/>
    <w:rsid w:val="00BA5236"/>
    <w:rsid w:val="00BA53F4"/>
    <w:rsid w:val="00BA540D"/>
    <w:rsid w:val="00BA56A0"/>
    <w:rsid w:val="00BA5B7D"/>
    <w:rsid w:val="00BA5C0F"/>
    <w:rsid w:val="00BA5F4E"/>
    <w:rsid w:val="00BA60EE"/>
    <w:rsid w:val="00BA6656"/>
    <w:rsid w:val="00BA6A61"/>
    <w:rsid w:val="00BA7066"/>
    <w:rsid w:val="00BA7280"/>
    <w:rsid w:val="00BA7289"/>
    <w:rsid w:val="00BA7399"/>
    <w:rsid w:val="00BA7414"/>
    <w:rsid w:val="00BA7607"/>
    <w:rsid w:val="00BA7F0E"/>
    <w:rsid w:val="00BB0128"/>
    <w:rsid w:val="00BB0623"/>
    <w:rsid w:val="00BB0BE1"/>
    <w:rsid w:val="00BB0EED"/>
    <w:rsid w:val="00BB105F"/>
    <w:rsid w:val="00BB1276"/>
    <w:rsid w:val="00BB17CB"/>
    <w:rsid w:val="00BB1A32"/>
    <w:rsid w:val="00BB1A78"/>
    <w:rsid w:val="00BB1ADB"/>
    <w:rsid w:val="00BB1C4D"/>
    <w:rsid w:val="00BB2491"/>
    <w:rsid w:val="00BB29AF"/>
    <w:rsid w:val="00BB29FB"/>
    <w:rsid w:val="00BB3064"/>
    <w:rsid w:val="00BB3C18"/>
    <w:rsid w:val="00BB3D31"/>
    <w:rsid w:val="00BB3D6A"/>
    <w:rsid w:val="00BB4153"/>
    <w:rsid w:val="00BB4393"/>
    <w:rsid w:val="00BB44AF"/>
    <w:rsid w:val="00BB4A12"/>
    <w:rsid w:val="00BB4B5C"/>
    <w:rsid w:val="00BB4C6A"/>
    <w:rsid w:val="00BB4CCE"/>
    <w:rsid w:val="00BB4CFF"/>
    <w:rsid w:val="00BB4E59"/>
    <w:rsid w:val="00BB5166"/>
    <w:rsid w:val="00BB5432"/>
    <w:rsid w:val="00BB5533"/>
    <w:rsid w:val="00BB5F88"/>
    <w:rsid w:val="00BB6066"/>
    <w:rsid w:val="00BB61E5"/>
    <w:rsid w:val="00BB63F7"/>
    <w:rsid w:val="00BB650A"/>
    <w:rsid w:val="00BB6989"/>
    <w:rsid w:val="00BB6A57"/>
    <w:rsid w:val="00BB6DBC"/>
    <w:rsid w:val="00BB705F"/>
    <w:rsid w:val="00BB7CDB"/>
    <w:rsid w:val="00BC0252"/>
    <w:rsid w:val="00BC095E"/>
    <w:rsid w:val="00BC0A8F"/>
    <w:rsid w:val="00BC0DD8"/>
    <w:rsid w:val="00BC11BE"/>
    <w:rsid w:val="00BC1516"/>
    <w:rsid w:val="00BC1BBE"/>
    <w:rsid w:val="00BC1BE3"/>
    <w:rsid w:val="00BC1CD1"/>
    <w:rsid w:val="00BC221E"/>
    <w:rsid w:val="00BC2A59"/>
    <w:rsid w:val="00BC3047"/>
    <w:rsid w:val="00BC3302"/>
    <w:rsid w:val="00BC331E"/>
    <w:rsid w:val="00BC3A02"/>
    <w:rsid w:val="00BC4329"/>
    <w:rsid w:val="00BC44CC"/>
    <w:rsid w:val="00BC4703"/>
    <w:rsid w:val="00BC4E17"/>
    <w:rsid w:val="00BC4E4B"/>
    <w:rsid w:val="00BC539C"/>
    <w:rsid w:val="00BC5692"/>
    <w:rsid w:val="00BC5783"/>
    <w:rsid w:val="00BC59BE"/>
    <w:rsid w:val="00BC6B3B"/>
    <w:rsid w:val="00BC6F4B"/>
    <w:rsid w:val="00BC73B6"/>
    <w:rsid w:val="00BC7641"/>
    <w:rsid w:val="00BC7C0E"/>
    <w:rsid w:val="00BC7CDA"/>
    <w:rsid w:val="00BD00C3"/>
    <w:rsid w:val="00BD01EF"/>
    <w:rsid w:val="00BD0699"/>
    <w:rsid w:val="00BD0762"/>
    <w:rsid w:val="00BD0766"/>
    <w:rsid w:val="00BD0800"/>
    <w:rsid w:val="00BD10CB"/>
    <w:rsid w:val="00BD19A8"/>
    <w:rsid w:val="00BD1B76"/>
    <w:rsid w:val="00BD20DE"/>
    <w:rsid w:val="00BD21F5"/>
    <w:rsid w:val="00BD2260"/>
    <w:rsid w:val="00BD23E6"/>
    <w:rsid w:val="00BD24E8"/>
    <w:rsid w:val="00BD2711"/>
    <w:rsid w:val="00BD2821"/>
    <w:rsid w:val="00BD2D37"/>
    <w:rsid w:val="00BD3235"/>
    <w:rsid w:val="00BD3341"/>
    <w:rsid w:val="00BD3410"/>
    <w:rsid w:val="00BD358A"/>
    <w:rsid w:val="00BD41CC"/>
    <w:rsid w:val="00BD4210"/>
    <w:rsid w:val="00BD4343"/>
    <w:rsid w:val="00BD4BD0"/>
    <w:rsid w:val="00BD56C9"/>
    <w:rsid w:val="00BD5B54"/>
    <w:rsid w:val="00BD5C96"/>
    <w:rsid w:val="00BD637C"/>
    <w:rsid w:val="00BD6E30"/>
    <w:rsid w:val="00BD704B"/>
    <w:rsid w:val="00BD716F"/>
    <w:rsid w:val="00BD7223"/>
    <w:rsid w:val="00BD7AD2"/>
    <w:rsid w:val="00BE0FF5"/>
    <w:rsid w:val="00BE10D6"/>
    <w:rsid w:val="00BE1CD2"/>
    <w:rsid w:val="00BE1DCC"/>
    <w:rsid w:val="00BE1EBF"/>
    <w:rsid w:val="00BE20AF"/>
    <w:rsid w:val="00BE26F2"/>
    <w:rsid w:val="00BE2AFA"/>
    <w:rsid w:val="00BE2CB6"/>
    <w:rsid w:val="00BE307F"/>
    <w:rsid w:val="00BE323D"/>
    <w:rsid w:val="00BE34BC"/>
    <w:rsid w:val="00BE359E"/>
    <w:rsid w:val="00BE3CB1"/>
    <w:rsid w:val="00BE3F66"/>
    <w:rsid w:val="00BE44E1"/>
    <w:rsid w:val="00BE4574"/>
    <w:rsid w:val="00BE4795"/>
    <w:rsid w:val="00BE4810"/>
    <w:rsid w:val="00BE4B0B"/>
    <w:rsid w:val="00BE508E"/>
    <w:rsid w:val="00BE54B2"/>
    <w:rsid w:val="00BE57CA"/>
    <w:rsid w:val="00BE597F"/>
    <w:rsid w:val="00BE5998"/>
    <w:rsid w:val="00BE5B3D"/>
    <w:rsid w:val="00BE5D30"/>
    <w:rsid w:val="00BE6937"/>
    <w:rsid w:val="00BE6D7A"/>
    <w:rsid w:val="00BE6FCB"/>
    <w:rsid w:val="00BE7585"/>
    <w:rsid w:val="00BE7A0C"/>
    <w:rsid w:val="00BE7F92"/>
    <w:rsid w:val="00BF0108"/>
    <w:rsid w:val="00BF158C"/>
    <w:rsid w:val="00BF1661"/>
    <w:rsid w:val="00BF1A02"/>
    <w:rsid w:val="00BF219B"/>
    <w:rsid w:val="00BF2312"/>
    <w:rsid w:val="00BF23EA"/>
    <w:rsid w:val="00BF301C"/>
    <w:rsid w:val="00BF3499"/>
    <w:rsid w:val="00BF3613"/>
    <w:rsid w:val="00BF3A65"/>
    <w:rsid w:val="00BF3F49"/>
    <w:rsid w:val="00BF41E2"/>
    <w:rsid w:val="00BF438F"/>
    <w:rsid w:val="00BF45A9"/>
    <w:rsid w:val="00BF4934"/>
    <w:rsid w:val="00BF4C26"/>
    <w:rsid w:val="00BF4E34"/>
    <w:rsid w:val="00BF5531"/>
    <w:rsid w:val="00BF5784"/>
    <w:rsid w:val="00BF695D"/>
    <w:rsid w:val="00BF6C60"/>
    <w:rsid w:val="00BF6E41"/>
    <w:rsid w:val="00BF706C"/>
    <w:rsid w:val="00BF72DD"/>
    <w:rsid w:val="00BF76C9"/>
    <w:rsid w:val="00BF7DAA"/>
    <w:rsid w:val="00BF7DF4"/>
    <w:rsid w:val="00C0002E"/>
    <w:rsid w:val="00C00456"/>
    <w:rsid w:val="00C004A5"/>
    <w:rsid w:val="00C0077D"/>
    <w:rsid w:val="00C00B77"/>
    <w:rsid w:val="00C01938"/>
    <w:rsid w:val="00C01942"/>
    <w:rsid w:val="00C01D14"/>
    <w:rsid w:val="00C0202F"/>
    <w:rsid w:val="00C02BEB"/>
    <w:rsid w:val="00C02E58"/>
    <w:rsid w:val="00C03F6E"/>
    <w:rsid w:val="00C04587"/>
    <w:rsid w:val="00C046BD"/>
    <w:rsid w:val="00C04A64"/>
    <w:rsid w:val="00C04DBA"/>
    <w:rsid w:val="00C04E33"/>
    <w:rsid w:val="00C04F80"/>
    <w:rsid w:val="00C05201"/>
    <w:rsid w:val="00C05582"/>
    <w:rsid w:val="00C055B0"/>
    <w:rsid w:val="00C05C35"/>
    <w:rsid w:val="00C05D49"/>
    <w:rsid w:val="00C05DA3"/>
    <w:rsid w:val="00C0601C"/>
    <w:rsid w:val="00C061F6"/>
    <w:rsid w:val="00C06A9B"/>
    <w:rsid w:val="00C06ACE"/>
    <w:rsid w:val="00C0700C"/>
    <w:rsid w:val="00C071C0"/>
    <w:rsid w:val="00C07297"/>
    <w:rsid w:val="00C076CD"/>
    <w:rsid w:val="00C07779"/>
    <w:rsid w:val="00C07DD3"/>
    <w:rsid w:val="00C07E0B"/>
    <w:rsid w:val="00C101C7"/>
    <w:rsid w:val="00C104C9"/>
    <w:rsid w:val="00C10951"/>
    <w:rsid w:val="00C10D0A"/>
    <w:rsid w:val="00C11186"/>
    <w:rsid w:val="00C116EC"/>
    <w:rsid w:val="00C11CB7"/>
    <w:rsid w:val="00C125B9"/>
    <w:rsid w:val="00C12B2C"/>
    <w:rsid w:val="00C12BBD"/>
    <w:rsid w:val="00C12BC8"/>
    <w:rsid w:val="00C12F78"/>
    <w:rsid w:val="00C12FCB"/>
    <w:rsid w:val="00C13A7D"/>
    <w:rsid w:val="00C13ADC"/>
    <w:rsid w:val="00C13BC8"/>
    <w:rsid w:val="00C13D7D"/>
    <w:rsid w:val="00C13E8A"/>
    <w:rsid w:val="00C14117"/>
    <w:rsid w:val="00C14764"/>
    <w:rsid w:val="00C14C22"/>
    <w:rsid w:val="00C158B5"/>
    <w:rsid w:val="00C1594A"/>
    <w:rsid w:val="00C15B90"/>
    <w:rsid w:val="00C15E78"/>
    <w:rsid w:val="00C16017"/>
    <w:rsid w:val="00C161BC"/>
    <w:rsid w:val="00C162F8"/>
    <w:rsid w:val="00C16705"/>
    <w:rsid w:val="00C16DD0"/>
    <w:rsid w:val="00C16FC8"/>
    <w:rsid w:val="00C17012"/>
    <w:rsid w:val="00C17522"/>
    <w:rsid w:val="00C1763C"/>
    <w:rsid w:val="00C17693"/>
    <w:rsid w:val="00C17C5D"/>
    <w:rsid w:val="00C17FA6"/>
    <w:rsid w:val="00C20406"/>
    <w:rsid w:val="00C20C95"/>
    <w:rsid w:val="00C21062"/>
    <w:rsid w:val="00C21310"/>
    <w:rsid w:val="00C21324"/>
    <w:rsid w:val="00C213C5"/>
    <w:rsid w:val="00C21CB4"/>
    <w:rsid w:val="00C21D92"/>
    <w:rsid w:val="00C21EBD"/>
    <w:rsid w:val="00C21EC5"/>
    <w:rsid w:val="00C21FD1"/>
    <w:rsid w:val="00C2214F"/>
    <w:rsid w:val="00C223F7"/>
    <w:rsid w:val="00C22972"/>
    <w:rsid w:val="00C22C3B"/>
    <w:rsid w:val="00C230DE"/>
    <w:rsid w:val="00C231EB"/>
    <w:rsid w:val="00C232FC"/>
    <w:rsid w:val="00C23E67"/>
    <w:rsid w:val="00C24940"/>
    <w:rsid w:val="00C24974"/>
    <w:rsid w:val="00C25099"/>
    <w:rsid w:val="00C25111"/>
    <w:rsid w:val="00C25162"/>
    <w:rsid w:val="00C2565E"/>
    <w:rsid w:val="00C257D9"/>
    <w:rsid w:val="00C25CB2"/>
    <w:rsid w:val="00C25F19"/>
    <w:rsid w:val="00C267C3"/>
    <w:rsid w:val="00C26A2D"/>
    <w:rsid w:val="00C26CF7"/>
    <w:rsid w:val="00C26D30"/>
    <w:rsid w:val="00C26EDE"/>
    <w:rsid w:val="00C26F85"/>
    <w:rsid w:val="00C278E6"/>
    <w:rsid w:val="00C27973"/>
    <w:rsid w:val="00C2799C"/>
    <w:rsid w:val="00C303C2"/>
    <w:rsid w:val="00C308BA"/>
    <w:rsid w:val="00C30962"/>
    <w:rsid w:val="00C30A21"/>
    <w:rsid w:val="00C30D1A"/>
    <w:rsid w:val="00C31017"/>
    <w:rsid w:val="00C31097"/>
    <w:rsid w:val="00C312C3"/>
    <w:rsid w:val="00C31AE1"/>
    <w:rsid w:val="00C31AF8"/>
    <w:rsid w:val="00C32729"/>
    <w:rsid w:val="00C32B7F"/>
    <w:rsid w:val="00C32D2C"/>
    <w:rsid w:val="00C33200"/>
    <w:rsid w:val="00C334FB"/>
    <w:rsid w:val="00C33889"/>
    <w:rsid w:val="00C339A9"/>
    <w:rsid w:val="00C34451"/>
    <w:rsid w:val="00C34632"/>
    <w:rsid w:val="00C348D7"/>
    <w:rsid w:val="00C34ACD"/>
    <w:rsid w:val="00C34B0F"/>
    <w:rsid w:val="00C34B8C"/>
    <w:rsid w:val="00C34DD9"/>
    <w:rsid w:val="00C34DDB"/>
    <w:rsid w:val="00C34EBE"/>
    <w:rsid w:val="00C351BA"/>
    <w:rsid w:val="00C35BD0"/>
    <w:rsid w:val="00C35C61"/>
    <w:rsid w:val="00C35E2A"/>
    <w:rsid w:val="00C35E93"/>
    <w:rsid w:val="00C360C0"/>
    <w:rsid w:val="00C36270"/>
    <w:rsid w:val="00C36296"/>
    <w:rsid w:val="00C36676"/>
    <w:rsid w:val="00C36E9F"/>
    <w:rsid w:val="00C374DA"/>
    <w:rsid w:val="00C3788E"/>
    <w:rsid w:val="00C37B6C"/>
    <w:rsid w:val="00C37C3C"/>
    <w:rsid w:val="00C37CE1"/>
    <w:rsid w:val="00C37D4F"/>
    <w:rsid w:val="00C40202"/>
    <w:rsid w:val="00C404CA"/>
    <w:rsid w:val="00C4073B"/>
    <w:rsid w:val="00C40948"/>
    <w:rsid w:val="00C41867"/>
    <w:rsid w:val="00C41AC9"/>
    <w:rsid w:val="00C41E0B"/>
    <w:rsid w:val="00C421FA"/>
    <w:rsid w:val="00C422D1"/>
    <w:rsid w:val="00C424D2"/>
    <w:rsid w:val="00C42843"/>
    <w:rsid w:val="00C42942"/>
    <w:rsid w:val="00C42EFB"/>
    <w:rsid w:val="00C431F2"/>
    <w:rsid w:val="00C4329E"/>
    <w:rsid w:val="00C43600"/>
    <w:rsid w:val="00C43B13"/>
    <w:rsid w:val="00C440F0"/>
    <w:rsid w:val="00C44247"/>
    <w:rsid w:val="00C44311"/>
    <w:rsid w:val="00C4469B"/>
    <w:rsid w:val="00C4475A"/>
    <w:rsid w:val="00C453BC"/>
    <w:rsid w:val="00C4543B"/>
    <w:rsid w:val="00C455FE"/>
    <w:rsid w:val="00C45926"/>
    <w:rsid w:val="00C45A42"/>
    <w:rsid w:val="00C463DB"/>
    <w:rsid w:val="00C46520"/>
    <w:rsid w:val="00C46590"/>
    <w:rsid w:val="00C467B8"/>
    <w:rsid w:val="00C467C9"/>
    <w:rsid w:val="00C46957"/>
    <w:rsid w:val="00C46F84"/>
    <w:rsid w:val="00C47577"/>
    <w:rsid w:val="00C477BA"/>
    <w:rsid w:val="00C47814"/>
    <w:rsid w:val="00C4781A"/>
    <w:rsid w:val="00C50083"/>
    <w:rsid w:val="00C5027F"/>
    <w:rsid w:val="00C50C25"/>
    <w:rsid w:val="00C50CD0"/>
    <w:rsid w:val="00C51028"/>
    <w:rsid w:val="00C51209"/>
    <w:rsid w:val="00C513DF"/>
    <w:rsid w:val="00C51B15"/>
    <w:rsid w:val="00C51B48"/>
    <w:rsid w:val="00C52338"/>
    <w:rsid w:val="00C52E44"/>
    <w:rsid w:val="00C5305E"/>
    <w:rsid w:val="00C53122"/>
    <w:rsid w:val="00C5321F"/>
    <w:rsid w:val="00C5354F"/>
    <w:rsid w:val="00C537B9"/>
    <w:rsid w:val="00C53A1E"/>
    <w:rsid w:val="00C53C07"/>
    <w:rsid w:val="00C53D43"/>
    <w:rsid w:val="00C5462C"/>
    <w:rsid w:val="00C5485D"/>
    <w:rsid w:val="00C550A7"/>
    <w:rsid w:val="00C550DA"/>
    <w:rsid w:val="00C552C8"/>
    <w:rsid w:val="00C5556C"/>
    <w:rsid w:val="00C555B8"/>
    <w:rsid w:val="00C559D8"/>
    <w:rsid w:val="00C55A5B"/>
    <w:rsid w:val="00C55BB5"/>
    <w:rsid w:val="00C55DA9"/>
    <w:rsid w:val="00C55F3B"/>
    <w:rsid w:val="00C56722"/>
    <w:rsid w:val="00C567DE"/>
    <w:rsid w:val="00C56D08"/>
    <w:rsid w:val="00C57463"/>
    <w:rsid w:val="00C577A7"/>
    <w:rsid w:val="00C578D7"/>
    <w:rsid w:val="00C57A2D"/>
    <w:rsid w:val="00C57BD6"/>
    <w:rsid w:val="00C57E4B"/>
    <w:rsid w:val="00C60153"/>
    <w:rsid w:val="00C60695"/>
    <w:rsid w:val="00C606D0"/>
    <w:rsid w:val="00C608B9"/>
    <w:rsid w:val="00C609EC"/>
    <w:rsid w:val="00C6112F"/>
    <w:rsid w:val="00C61500"/>
    <w:rsid w:val="00C6166D"/>
    <w:rsid w:val="00C6167D"/>
    <w:rsid w:val="00C6171F"/>
    <w:rsid w:val="00C61D31"/>
    <w:rsid w:val="00C61E1E"/>
    <w:rsid w:val="00C6253E"/>
    <w:rsid w:val="00C625C8"/>
    <w:rsid w:val="00C627F3"/>
    <w:rsid w:val="00C62985"/>
    <w:rsid w:val="00C6312A"/>
    <w:rsid w:val="00C633D8"/>
    <w:rsid w:val="00C634D8"/>
    <w:rsid w:val="00C63747"/>
    <w:rsid w:val="00C638B4"/>
    <w:rsid w:val="00C638E7"/>
    <w:rsid w:val="00C63FEA"/>
    <w:rsid w:val="00C643DD"/>
    <w:rsid w:val="00C644C4"/>
    <w:rsid w:val="00C6473A"/>
    <w:rsid w:val="00C648FF"/>
    <w:rsid w:val="00C649CD"/>
    <w:rsid w:val="00C64E31"/>
    <w:rsid w:val="00C658D3"/>
    <w:rsid w:val="00C65956"/>
    <w:rsid w:val="00C65F7E"/>
    <w:rsid w:val="00C66055"/>
    <w:rsid w:val="00C6605B"/>
    <w:rsid w:val="00C66CA8"/>
    <w:rsid w:val="00C6710C"/>
    <w:rsid w:val="00C675E7"/>
    <w:rsid w:val="00C6794A"/>
    <w:rsid w:val="00C679EC"/>
    <w:rsid w:val="00C67D97"/>
    <w:rsid w:val="00C7009C"/>
    <w:rsid w:val="00C7025A"/>
    <w:rsid w:val="00C70B1F"/>
    <w:rsid w:val="00C70EFB"/>
    <w:rsid w:val="00C7109F"/>
    <w:rsid w:val="00C715A4"/>
    <w:rsid w:val="00C71862"/>
    <w:rsid w:val="00C72B97"/>
    <w:rsid w:val="00C72CA7"/>
    <w:rsid w:val="00C72FA7"/>
    <w:rsid w:val="00C730EC"/>
    <w:rsid w:val="00C73186"/>
    <w:rsid w:val="00C73616"/>
    <w:rsid w:val="00C73882"/>
    <w:rsid w:val="00C73966"/>
    <w:rsid w:val="00C73D88"/>
    <w:rsid w:val="00C73E0A"/>
    <w:rsid w:val="00C74087"/>
    <w:rsid w:val="00C740CE"/>
    <w:rsid w:val="00C7497D"/>
    <w:rsid w:val="00C74B15"/>
    <w:rsid w:val="00C74DE4"/>
    <w:rsid w:val="00C75528"/>
    <w:rsid w:val="00C75620"/>
    <w:rsid w:val="00C759D7"/>
    <w:rsid w:val="00C75B70"/>
    <w:rsid w:val="00C75BF6"/>
    <w:rsid w:val="00C75E7E"/>
    <w:rsid w:val="00C75F86"/>
    <w:rsid w:val="00C76782"/>
    <w:rsid w:val="00C7698C"/>
    <w:rsid w:val="00C76A80"/>
    <w:rsid w:val="00C77102"/>
    <w:rsid w:val="00C779B6"/>
    <w:rsid w:val="00C77AF3"/>
    <w:rsid w:val="00C77DA3"/>
    <w:rsid w:val="00C80195"/>
    <w:rsid w:val="00C8020A"/>
    <w:rsid w:val="00C807A8"/>
    <w:rsid w:val="00C808F0"/>
    <w:rsid w:val="00C80DFF"/>
    <w:rsid w:val="00C80F19"/>
    <w:rsid w:val="00C8125B"/>
    <w:rsid w:val="00C814E8"/>
    <w:rsid w:val="00C815F2"/>
    <w:rsid w:val="00C8190D"/>
    <w:rsid w:val="00C81C9F"/>
    <w:rsid w:val="00C82032"/>
    <w:rsid w:val="00C8251D"/>
    <w:rsid w:val="00C827D8"/>
    <w:rsid w:val="00C82B19"/>
    <w:rsid w:val="00C8309D"/>
    <w:rsid w:val="00C833A8"/>
    <w:rsid w:val="00C83561"/>
    <w:rsid w:val="00C83BF5"/>
    <w:rsid w:val="00C83FC9"/>
    <w:rsid w:val="00C844A8"/>
    <w:rsid w:val="00C84B6F"/>
    <w:rsid w:val="00C84BFB"/>
    <w:rsid w:val="00C84C05"/>
    <w:rsid w:val="00C84D37"/>
    <w:rsid w:val="00C84E53"/>
    <w:rsid w:val="00C851C0"/>
    <w:rsid w:val="00C8584C"/>
    <w:rsid w:val="00C85B0C"/>
    <w:rsid w:val="00C85BD1"/>
    <w:rsid w:val="00C85C45"/>
    <w:rsid w:val="00C8600A"/>
    <w:rsid w:val="00C86468"/>
    <w:rsid w:val="00C86BE9"/>
    <w:rsid w:val="00C86CBF"/>
    <w:rsid w:val="00C86DE5"/>
    <w:rsid w:val="00C86E4D"/>
    <w:rsid w:val="00C873A9"/>
    <w:rsid w:val="00C873AC"/>
    <w:rsid w:val="00C87447"/>
    <w:rsid w:val="00C877ED"/>
    <w:rsid w:val="00C87862"/>
    <w:rsid w:val="00C90475"/>
    <w:rsid w:val="00C9075E"/>
    <w:rsid w:val="00C9089B"/>
    <w:rsid w:val="00C911BB"/>
    <w:rsid w:val="00C91517"/>
    <w:rsid w:val="00C916D9"/>
    <w:rsid w:val="00C91708"/>
    <w:rsid w:val="00C91950"/>
    <w:rsid w:val="00C91B17"/>
    <w:rsid w:val="00C91BBE"/>
    <w:rsid w:val="00C91E1C"/>
    <w:rsid w:val="00C91E82"/>
    <w:rsid w:val="00C92177"/>
    <w:rsid w:val="00C92BE5"/>
    <w:rsid w:val="00C92C24"/>
    <w:rsid w:val="00C92C2A"/>
    <w:rsid w:val="00C92F7C"/>
    <w:rsid w:val="00C933DC"/>
    <w:rsid w:val="00C9340E"/>
    <w:rsid w:val="00C93642"/>
    <w:rsid w:val="00C93B98"/>
    <w:rsid w:val="00C94161"/>
    <w:rsid w:val="00C943D5"/>
    <w:rsid w:val="00C9461E"/>
    <w:rsid w:val="00C94B06"/>
    <w:rsid w:val="00C95254"/>
    <w:rsid w:val="00C95266"/>
    <w:rsid w:val="00C95C93"/>
    <w:rsid w:val="00C96301"/>
    <w:rsid w:val="00C96480"/>
    <w:rsid w:val="00C969CD"/>
    <w:rsid w:val="00C96C0F"/>
    <w:rsid w:val="00C96DF7"/>
    <w:rsid w:val="00C96FE1"/>
    <w:rsid w:val="00C97A84"/>
    <w:rsid w:val="00C97F73"/>
    <w:rsid w:val="00CA0271"/>
    <w:rsid w:val="00CA04E6"/>
    <w:rsid w:val="00CA0766"/>
    <w:rsid w:val="00CA1038"/>
    <w:rsid w:val="00CA14B3"/>
    <w:rsid w:val="00CA1E90"/>
    <w:rsid w:val="00CA217B"/>
    <w:rsid w:val="00CA21FB"/>
    <w:rsid w:val="00CA250E"/>
    <w:rsid w:val="00CA267E"/>
    <w:rsid w:val="00CA2BF2"/>
    <w:rsid w:val="00CA2C0A"/>
    <w:rsid w:val="00CA2CFA"/>
    <w:rsid w:val="00CA2E7B"/>
    <w:rsid w:val="00CA2FCA"/>
    <w:rsid w:val="00CA32E6"/>
    <w:rsid w:val="00CA3449"/>
    <w:rsid w:val="00CA358C"/>
    <w:rsid w:val="00CA373B"/>
    <w:rsid w:val="00CA3AFB"/>
    <w:rsid w:val="00CA423C"/>
    <w:rsid w:val="00CA47E7"/>
    <w:rsid w:val="00CA480F"/>
    <w:rsid w:val="00CA5325"/>
    <w:rsid w:val="00CA546E"/>
    <w:rsid w:val="00CA5492"/>
    <w:rsid w:val="00CA55FC"/>
    <w:rsid w:val="00CA5A48"/>
    <w:rsid w:val="00CA5DAD"/>
    <w:rsid w:val="00CA5EFC"/>
    <w:rsid w:val="00CA6CC5"/>
    <w:rsid w:val="00CA7121"/>
    <w:rsid w:val="00CA7497"/>
    <w:rsid w:val="00CA74ED"/>
    <w:rsid w:val="00CA75FF"/>
    <w:rsid w:val="00CA7722"/>
    <w:rsid w:val="00CA7859"/>
    <w:rsid w:val="00CA7B98"/>
    <w:rsid w:val="00CA7E3B"/>
    <w:rsid w:val="00CB0611"/>
    <w:rsid w:val="00CB0C2D"/>
    <w:rsid w:val="00CB0F62"/>
    <w:rsid w:val="00CB1160"/>
    <w:rsid w:val="00CB1561"/>
    <w:rsid w:val="00CB15C2"/>
    <w:rsid w:val="00CB1A82"/>
    <w:rsid w:val="00CB1B16"/>
    <w:rsid w:val="00CB1BF9"/>
    <w:rsid w:val="00CB1E7F"/>
    <w:rsid w:val="00CB1F61"/>
    <w:rsid w:val="00CB1FA8"/>
    <w:rsid w:val="00CB2A78"/>
    <w:rsid w:val="00CB2FB3"/>
    <w:rsid w:val="00CB3B1C"/>
    <w:rsid w:val="00CB3C0C"/>
    <w:rsid w:val="00CB5041"/>
    <w:rsid w:val="00CB572F"/>
    <w:rsid w:val="00CB5993"/>
    <w:rsid w:val="00CB5A5B"/>
    <w:rsid w:val="00CB5CD0"/>
    <w:rsid w:val="00CB6009"/>
    <w:rsid w:val="00CB6934"/>
    <w:rsid w:val="00CB6C85"/>
    <w:rsid w:val="00CB6D44"/>
    <w:rsid w:val="00CB6E67"/>
    <w:rsid w:val="00CB6EA2"/>
    <w:rsid w:val="00CB6F87"/>
    <w:rsid w:val="00CB7081"/>
    <w:rsid w:val="00CB7401"/>
    <w:rsid w:val="00CB79A5"/>
    <w:rsid w:val="00CB79B6"/>
    <w:rsid w:val="00CB7C73"/>
    <w:rsid w:val="00CB7EC3"/>
    <w:rsid w:val="00CC086A"/>
    <w:rsid w:val="00CC0909"/>
    <w:rsid w:val="00CC0AB6"/>
    <w:rsid w:val="00CC113B"/>
    <w:rsid w:val="00CC1236"/>
    <w:rsid w:val="00CC239B"/>
    <w:rsid w:val="00CC26E9"/>
    <w:rsid w:val="00CC2944"/>
    <w:rsid w:val="00CC2958"/>
    <w:rsid w:val="00CC2E2C"/>
    <w:rsid w:val="00CC3035"/>
    <w:rsid w:val="00CC3108"/>
    <w:rsid w:val="00CC3469"/>
    <w:rsid w:val="00CC3672"/>
    <w:rsid w:val="00CC3849"/>
    <w:rsid w:val="00CC3BC3"/>
    <w:rsid w:val="00CC3CD5"/>
    <w:rsid w:val="00CC3ECE"/>
    <w:rsid w:val="00CC4081"/>
    <w:rsid w:val="00CC42D1"/>
    <w:rsid w:val="00CC4AEF"/>
    <w:rsid w:val="00CC4EC4"/>
    <w:rsid w:val="00CC514C"/>
    <w:rsid w:val="00CC52A1"/>
    <w:rsid w:val="00CC57EB"/>
    <w:rsid w:val="00CC5BE8"/>
    <w:rsid w:val="00CC5E5E"/>
    <w:rsid w:val="00CC5FD6"/>
    <w:rsid w:val="00CC62F9"/>
    <w:rsid w:val="00CC6588"/>
    <w:rsid w:val="00CC67FB"/>
    <w:rsid w:val="00CC69FA"/>
    <w:rsid w:val="00CC6A5D"/>
    <w:rsid w:val="00CC6C84"/>
    <w:rsid w:val="00CC7239"/>
    <w:rsid w:val="00CC7302"/>
    <w:rsid w:val="00CC77A2"/>
    <w:rsid w:val="00CD103D"/>
    <w:rsid w:val="00CD11BD"/>
    <w:rsid w:val="00CD1579"/>
    <w:rsid w:val="00CD1AF1"/>
    <w:rsid w:val="00CD1BBA"/>
    <w:rsid w:val="00CD1DAA"/>
    <w:rsid w:val="00CD2149"/>
    <w:rsid w:val="00CD251F"/>
    <w:rsid w:val="00CD25D8"/>
    <w:rsid w:val="00CD2674"/>
    <w:rsid w:val="00CD2837"/>
    <w:rsid w:val="00CD2FF4"/>
    <w:rsid w:val="00CD313A"/>
    <w:rsid w:val="00CD365E"/>
    <w:rsid w:val="00CD3E7A"/>
    <w:rsid w:val="00CD416C"/>
    <w:rsid w:val="00CD4B89"/>
    <w:rsid w:val="00CD4DA5"/>
    <w:rsid w:val="00CD502A"/>
    <w:rsid w:val="00CD50A5"/>
    <w:rsid w:val="00CD5315"/>
    <w:rsid w:val="00CD54DA"/>
    <w:rsid w:val="00CD5823"/>
    <w:rsid w:val="00CD6305"/>
    <w:rsid w:val="00CD6462"/>
    <w:rsid w:val="00CD647B"/>
    <w:rsid w:val="00CD68DA"/>
    <w:rsid w:val="00CD6B1E"/>
    <w:rsid w:val="00CD772B"/>
    <w:rsid w:val="00CD7888"/>
    <w:rsid w:val="00CE0309"/>
    <w:rsid w:val="00CE03E3"/>
    <w:rsid w:val="00CE0600"/>
    <w:rsid w:val="00CE0985"/>
    <w:rsid w:val="00CE0BDC"/>
    <w:rsid w:val="00CE14BF"/>
    <w:rsid w:val="00CE1813"/>
    <w:rsid w:val="00CE1BE4"/>
    <w:rsid w:val="00CE1FC4"/>
    <w:rsid w:val="00CE20A8"/>
    <w:rsid w:val="00CE2C5F"/>
    <w:rsid w:val="00CE2F73"/>
    <w:rsid w:val="00CE3130"/>
    <w:rsid w:val="00CE3383"/>
    <w:rsid w:val="00CE3F1F"/>
    <w:rsid w:val="00CE3F21"/>
    <w:rsid w:val="00CE3F4B"/>
    <w:rsid w:val="00CE4790"/>
    <w:rsid w:val="00CE4B88"/>
    <w:rsid w:val="00CE504B"/>
    <w:rsid w:val="00CE5D1B"/>
    <w:rsid w:val="00CE5E84"/>
    <w:rsid w:val="00CE5E93"/>
    <w:rsid w:val="00CE604F"/>
    <w:rsid w:val="00CE641C"/>
    <w:rsid w:val="00CE6533"/>
    <w:rsid w:val="00CE66B3"/>
    <w:rsid w:val="00CE690A"/>
    <w:rsid w:val="00CE6AD5"/>
    <w:rsid w:val="00CE6B19"/>
    <w:rsid w:val="00CE6B77"/>
    <w:rsid w:val="00CE6C8C"/>
    <w:rsid w:val="00CE6DE2"/>
    <w:rsid w:val="00CE6E91"/>
    <w:rsid w:val="00CE7198"/>
    <w:rsid w:val="00CE7CE3"/>
    <w:rsid w:val="00CF03ED"/>
    <w:rsid w:val="00CF0500"/>
    <w:rsid w:val="00CF09DC"/>
    <w:rsid w:val="00CF0CC2"/>
    <w:rsid w:val="00CF1431"/>
    <w:rsid w:val="00CF1544"/>
    <w:rsid w:val="00CF15B2"/>
    <w:rsid w:val="00CF16F9"/>
    <w:rsid w:val="00CF19F8"/>
    <w:rsid w:val="00CF1AAC"/>
    <w:rsid w:val="00CF238F"/>
    <w:rsid w:val="00CF284E"/>
    <w:rsid w:val="00CF2AC8"/>
    <w:rsid w:val="00CF2B50"/>
    <w:rsid w:val="00CF2F2A"/>
    <w:rsid w:val="00CF2F89"/>
    <w:rsid w:val="00CF3059"/>
    <w:rsid w:val="00CF313A"/>
    <w:rsid w:val="00CF3305"/>
    <w:rsid w:val="00CF348F"/>
    <w:rsid w:val="00CF3EA5"/>
    <w:rsid w:val="00CF3F59"/>
    <w:rsid w:val="00CF41CB"/>
    <w:rsid w:val="00CF433B"/>
    <w:rsid w:val="00CF488F"/>
    <w:rsid w:val="00CF49F1"/>
    <w:rsid w:val="00CF51FB"/>
    <w:rsid w:val="00CF5372"/>
    <w:rsid w:val="00CF545E"/>
    <w:rsid w:val="00CF54C2"/>
    <w:rsid w:val="00CF5A03"/>
    <w:rsid w:val="00CF6F48"/>
    <w:rsid w:val="00CF74A4"/>
    <w:rsid w:val="00CF7C05"/>
    <w:rsid w:val="00CF7DA1"/>
    <w:rsid w:val="00CF7E8D"/>
    <w:rsid w:val="00D007A6"/>
    <w:rsid w:val="00D009F0"/>
    <w:rsid w:val="00D00B24"/>
    <w:rsid w:val="00D0105F"/>
    <w:rsid w:val="00D01185"/>
    <w:rsid w:val="00D015C5"/>
    <w:rsid w:val="00D01981"/>
    <w:rsid w:val="00D01DF5"/>
    <w:rsid w:val="00D02310"/>
    <w:rsid w:val="00D02339"/>
    <w:rsid w:val="00D025D2"/>
    <w:rsid w:val="00D02785"/>
    <w:rsid w:val="00D0290A"/>
    <w:rsid w:val="00D031D5"/>
    <w:rsid w:val="00D0320E"/>
    <w:rsid w:val="00D034A7"/>
    <w:rsid w:val="00D03AC0"/>
    <w:rsid w:val="00D03E83"/>
    <w:rsid w:val="00D03FA7"/>
    <w:rsid w:val="00D04325"/>
    <w:rsid w:val="00D04820"/>
    <w:rsid w:val="00D04BC6"/>
    <w:rsid w:val="00D04DC6"/>
    <w:rsid w:val="00D04FBD"/>
    <w:rsid w:val="00D053FD"/>
    <w:rsid w:val="00D05B9B"/>
    <w:rsid w:val="00D05C48"/>
    <w:rsid w:val="00D062DE"/>
    <w:rsid w:val="00D06AD4"/>
    <w:rsid w:val="00D06F30"/>
    <w:rsid w:val="00D06F79"/>
    <w:rsid w:val="00D0728E"/>
    <w:rsid w:val="00D074B3"/>
    <w:rsid w:val="00D07708"/>
    <w:rsid w:val="00D07BA3"/>
    <w:rsid w:val="00D07C3E"/>
    <w:rsid w:val="00D1045B"/>
    <w:rsid w:val="00D10747"/>
    <w:rsid w:val="00D10A8F"/>
    <w:rsid w:val="00D10B3F"/>
    <w:rsid w:val="00D10C50"/>
    <w:rsid w:val="00D10D3A"/>
    <w:rsid w:val="00D1181E"/>
    <w:rsid w:val="00D1193F"/>
    <w:rsid w:val="00D11D91"/>
    <w:rsid w:val="00D121C1"/>
    <w:rsid w:val="00D12896"/>
    <w:rsid w:val="00D1313C"/>
    <w:rsid w:val="00D13817"/>
    <w:rsid w:val="00D14BBF"/>
    <w:rsid w:val="00D1619E"/>
    <w:rsid w:val="00D165AD"/>
    <w:rsid w:val="00D165F5"/>
    <w:rsid w:val="00D169AF"/>
    <w:rsid w:val="00D16F26"/>
    <w:rsid w:val="00D17041"/>
    <w:rsid w:val="00D17144"/>
    <w:rsid w:val="00D172C9"/>
    <w:rsid w:val="00D1768E"/>
    <w:rsid w:val="00D17751"/>
    <w:rsid w:val="00D17778"/>
    <w:rsid w:val="00D17834"/>
    <w:rsid w:val="00D179FA"/>
    <w:rsid w:val="00D17B78"/>
    <w:rsid w:val="00D17C9A"/>
    <w:rsid w:val="00D17CE5"/>
    <w:rsid w:val="00D17F4F"/>
    <w:rsid w:val="00D2029A"/>
    <w:rsid w:val="00D20815"/>
    <w:rsid w:val="00D20838"/>
    <w:rsid w:val="00D2099A"/>
    <w:rsid w:val="00D20AFA"/>
    <w:rsid w:val="00D20B9E"/>
    <w:rsid w:val="00D2103A"/>
    <w:rsid w:val="00D21271"/>
    <w:rsid w:val="00D21343"/>
    <w:rsid w:val="00D21383"/>
    <w:rsid w:val="00D2163E"/>
    <w:rsid w:val="00D21EAE"/>
    <w:rsid w:val="00D22025"/>
    <w:rsid w:val="00D22053"/>
    <w:rsid w:val="00D2219E"/>
    <w:rsid w:val="00D2219F"/>
    <w:rsid w:val="00D23142"/>
    <w:rsid w:val="00D231DA"/>
    <w:rsid w:val="00D232C6"/>
    <w:rsid w:val="00D235F2"/>
    <w:rsid w:val="00D236AC"/>
    <w:rsid w:val="00D24427"/>
    <w:rsid w:val="00D24945"/>
    <w:rsid w:val="00D250AA"/>
    <w:rsid w:val="00D250E4"/>
    <w:rsid w:val="00D25234"/>
    <w:rsid w:val="00D256CB"/>
    <w:rsid w:val="00D257EB"/>
    <w:rsid w:val="00D25CB2"/>
    <w:rsid w:val="00D25D6D"/>
    <w:rsid w:val="00D260AE"/>
    <w:rsid w:val="00D260DD"/>
    <w:rsid w:val="00D262A9"/>
    <w:rsid w:val="00D26389"/>
    <w:rsid w:val="00D2639A"/>
    <w:rsid w:val="00D26557"/>
    <w:rsid w:val="00D267B9"/>
    <w:rsid w:val="00D2719A"/>
    <w:rsid w:val="00D27452"/>
    <w:rsid w:val="00D27531"/>
    <w:rsid w:val="00D27811"/>
    <w:rsid w:val="00D27902"/>
    <w:rsid w:val="00D279E0"/>
    <w:rsid w:val="00D27C52"/>
    <w:rsid w:val="00D27E21"/>
    <w:rsid w:val="00D307DB"/>
    <w:rsid w:val="00D30873"/>
    <w:rsid w:val="00D309DC"/>
    <w:rsid w:val="00D30A31"/>
    <w:rsid w:val="00D30C03"/>
    <w:rsid w:val="00D30C07"/>
    <w:rsid w:val="00D3114C"/>
    <w:rsid w:val="00D3137C"/>
    <w:rsid w:val="00D3156F"/>
    <w:rsid w:val="00D3166F"/>
    <w:rsid w:val="00D31C05"/>
    <w:rsid w:val="00D31C73"/>
    <w:rsid w:val="00D31F33"/>
    <w:rsid w:val="00D32519"/>
    <w:rsid w:val="00D32529"/>
    <w:rsid w:val="00D325EF"/>
    <w:rsid w:val="00D3271A"/>
    <w:rsid w:val="00D3307D"/>
    <w:rsid w:val="00D331A2"/>
    <w:rsid w:val="00D33509"/>
    <w:rsid w:val="00D33B53"/>
    <w:rsid w:val="00D33DAF"/>
    <w:rsid w:val="00D34629"/>
    <w:rsid w:val="00D34E16"/>
    <w:rsid w:val="00D352DF"/>
    <w:rsid w:val="00D3537A"/>
    <w:rsid w:val="00D354E6"/>
    <w:rsid w:val="00D3557F"/>
    <w:rsid w:val="00D35673"/>
    <w:rsid w:val="00D36A9B"/>
    <w:rsid w:val="00D36B2F"/>
    <w:rsid w:val="00D37654"/>
    <w:rsid w:val="00D3774F"/>
    <w:rsid w:val="00D40608"/>
    <w:rsid w:val="00D40851"/>
    <w:rsid w:val="00D40CFB"/>
    <w:rsid w:val="00D40D16"/>
    <w:rsid w:val="00D41219"/>
    <w:rsid w:val="00D4159E"/>
    <w:rsid w:val="00D41738"/>
    <w:rsid w:val="00D41A15"/>
    <w:rsid w:val="00D41E78"/>
    <w:rsid w:val="00D42A5B"/>
    <w:rsid w:val="00D42C35"/>
    <w:rsid w:val="00D42FA1"/>
    <w:rsid w:val="00D4329C"/>
    <w:rsid w:val="00D43919"/>
    <w:rsid w:val="00D43ACE"/>
    <w:rsid w:val="00D43C1C"/>
    <w:rsid w:val="00D43E81"/>
    <w:rsid w:val="00D449A2"/>
    <w:rsid w:val="00D449E6"/>
    <w:rsid w:val="00D44FFF"/>
    <w:rsid w:val="00D45E20"/>
    <w:rsid w:val="00D46BB0"/>
    <w:rsid w:val="00D47016"/>
    <w:rsid w:val="00D47C69"/>
    <w:rsid w:val="00D47FE3"/>
    <w:rsid w:val="00D509B4"/>
    <w:rsid w:val="00D50BD7"/>
    <w:rsid w:val="00D50F2D"/>
    <w:rsid w:val="00D51C03"/>
    <w:rsid w:val="00D51C2C"/>
    <w:rsid w:val="00D5202D"/>
    <w:rsid w:val="00D523DC"/>
    <w:rsid w:val="00D52465"/>
    <w:rsid w:val="00D52FD6"/>
    <w:rsid w:val="00D53213"/>
    <w:rsid w:val="00D53317"/>
    <w:rsid w:val="00D53A67"/>
    <w:rsid w:val="00D5491C"/>
    <w:rsid w:val="00D54BE7"/>
    <w:rsid w:val="00D54C05"/>
    <w:rsid w:val="00D54D0F"/>
    <w:rsid w:val="00D551D6"/>
    <w:rsid w:val="00D555D3"/>
    <w:rsid w:val="00D556AB"/>
    <w:rsid w:val="00D55C29"/>
    <w:rsid w:val="00D560B9"/>
    <w:rsid w:val="00D5657C"/>
    <w:rsid w:val="00D56E12"/>
    <w:rsid w:val="00D570C8"/>
    <w:rsid w:val="00D573DD"/>
    <w:rsid w:val="00D57448"/>
    <w:rsid w:val="00D5755C"/>
    <w:rsid w:val="00D57613"/>
    <w:rsid w:val="00D579DA"/>
    <w:rsid w:val="00D57DC9"/>
    <w:rsid w:val="00D57F2A"/>
    <w:rsid w:val="00D600DD"/>
    <w:rsid w:val="00D60E0C"/>
    <w:rsid w:val="00D60F37"/>
    <w:rsid w:val="00D615E3"/>
    <w:rsid w:val="00D61A6F"/>
    <w:rsid w:val="00D62157"/>
    <w:rsid w:val="00D627BE"/>
    <w:rsid w:val="00D62DA1"/>
    <w:rsid w:val="00D630D4"/>
    <w:rsid w:val="00D63528"/>
    <w:rsid w:val="00D6364B"/>
    <w:rsid w:val="00D636E0"/>
    <w:rsid w:val="00D63A4A"/>
    <w:rsid w:val="00D63A7F"/>
    <w:rsid w:val="00D63ACE"/>
    <w:rsid w:val="00D64539"/>
    <w:rsid w:val="00D64540"/>
    <w:rsid w:val="00D6459F"/>
    <w:rsid w:val="00D64927"/>
    <w:rsid w:val="00D64B64"/>
    <w:rsid w:val="00D64EE4"/>
    <w:rsid w:val="00D6541B"/>
    <w:rsid w:val="00D66067"/>
    <w:rsid w:val="00D6642E"/>
    <w:rsid w:val="00D6676A"/>
    <w:rsid w:val="00D66E0C"/>
    <w:rsid w:val="00D66ED5"/>
    <w:rsid w:val="00D673A0"/>
    <w:rsid w:val="00D67697"/>
    <w:rsid w:val="00D676FF"/>
    <w:rsid w:val="00D67777"/>
    <w:rsid w:val="00D678B4"/>
    <w:rsid w:val="00D67A86"/>
    <w:rsid w:val="00D67C08"/>
    <w:rsid w:val="00D67F1F"/>
    <w:rsid w:val="00D67F86"/>
    <w:rsid w:val="00D7000E"/>
    <w:rsid w:val="00D703EC"/>
    <w:rsid w:val="00D708CE"/>
    <w:rsid w:val="00D70933"/>
    <w:rsid w:val="00D716E5"/>
    <w:rsid w:val="00D716F9"/>
    <w:rsid w:val="00D724EA"/>
    <w:rsid w:val="00D72C4C"/>
    <w:rsid w:val="00D72CE4"/>
    <w:rsid w:val="00D72DB9"/>
    <w:rsid w:val="00D73745"/>
    <w:rsid w:val="00D73A7A"/>
    <w:rsid w:val="00D73F74"/>
    <w:rsid w:val="00D74037"/>
    <w:rsid w:val="00D7412D"/>
    <w:rsid w:val="00D7435A"/>
    <w:rsid w:val="00D745F5"/>
    <w:rsid w:val="00D7527A"/>
    <w:rsid w:val="00D752C8"/>
    <w:rsid w:val="00D75545"/>
    <w:rsid w:val="00D75548"/>
    <w:rsid w:val="00D755B2"/>
    <w:rsid w:val="00D75667"/>
    <w:rsid w:val="00D7569B"/>
    <w:rsid w:val="00D76554"/>
    <w:rsid w:val="00D765E6"/>
    <w:rsid w:val="00D7660A"/>
    <w:rsid w:val="00D766DF"/>
    <w:rsid w:val="00D76D90"/>
    <w:rsid w:val="00D77EBF"/>
    <w:rsid w:val="00D80055"/>
    <w:rsid w:val="00D805A1"/>
    <w:rsid w:val="00D80A6C"/>
    <w:rsid w:val="00D8166E"/>
    <w:rsid w:val="00D81727"/>
    <w:rsid w:val="00D81B17"/>
    <w:rsid w:val="00D81F22"/>
    <w:rsid w:val="00D820B6"/>
    <w:rsid w:val="00D825AD"/>
    <w:rsid w:val="00D82A49"/>
    <w:rsid w:val="00D832C4"/>
    <w:rsid w:val="00D836C2"/>
    <w:rsid w:val="00D846B2"/>
    <w:rsid w:val="00D84A5A"/>
    <w:rsid w:val="00D84D70"/>
    <w:rsid w:val="00D85CF9"/>
    <w:rsid w:val="00D85D1E"/>
    <w:rsid w:val="00D85D20"/>
    <w:rsid w:val="00D85F44"/>
    <w:rsid w:val="00D85FF2"/>
    <w:rsid w:val="00D866ED"/>
    <w:rsid w:val="00D86721"/>
    <w:rsid w:val="00D86B75"/>
    <w:rsid w:val="00D871D5"/>
    <w:rsid w:val="00D8732B"/>
    <w:rsid w:val="00D875DB"/>
    <w:rsid w:val="00D87896"/>
    <w:rsid w:val="00D87A6D"/>
    <w:rsid w:val="00D90123"/>
    <w:rsid w:val="00D9043E"/>
    <w:rsid w:val="00D90666"/>
    <w:rsid w:val="00D9082A"/>
    <w:rsid w:val="00D90842"/>
    <w:rsid w:val="00D90A0B"/>
    <w:rsid w:val="00D910C1"/>
    <w:rsid w:val="00D912B3"/>
    <w:rsid w:val="00D913CA"/>
    <w:rsid w:val="00D914F2"/>
    <w:rsid w:val="00D916E8"/>
    <w:rsid w:val="00D918DE"/>
    <w:rsid w:val="00D91CAC"/>
    <w:rsid w:val="00D9312B"/>
    <w:rsid w:val="00D93419"/>
    <w:rsid w:val="00D9361E"/>
    <w:rsid w:val="00D93764"/>
    <w:rsid w:val="00D93B10"/>
    <w:rsid w:val="00D944EE"/>
    <w:rsid w:val="00D94981"/>
    <w:rsid w:val="00D94C14"/>
    <w:rsid w:val="00D952C0"/>
    <w:rsid w:val="00D952CB"/>
    <w:rsid w:val="00D9547D"/>
    <w:rsid w:val="00D957EC"/>
    <w:rsid w:val="00D95949"/>
    <w:rsid w:val="00D95A1F"/>
    <w:rsid w:val="00D95B82"/>
    <w:rsid w:val="00D95B9B"/>
    <w:rsid w:val="00D95FB1"/>
    <w:rsid w:val="00D96079"/>
    <w:rsid w:val="00D96BF0"/>
    <w:rsid w:val="00D9761C"/>
    <w:rsid w:val="00D97C73"/>
    <w:rsid w:val="00D97E72"/>
    <w:rsid w:val="00DA0212"/>
    <w:rsid w:val="00DA027D"/>
    <w:rsid w:val="00DA03F1"/>
    <w:rsid w:val="00DA0695"/>
    <w:rsid w:val="00DA08D8"/>
    <w:rsid w:val="00DA09D9"/>
    <w:rsid w:val="00DA0AF1"/>
    <w:rsid w:val="00DA0B70"/>
    <w:rsid w:val="00DA1152"/>
    <w:rsid w:val="00DA168C"/>
    <w:rsid w:val="00DA1A48"/>
    <w:rsid w:val="00DA1A9C"/>
    <w:rsid w:val="00DA1E9D"/>
    <w:rsid w:val="00DA1F08"/>
    <w:rsid w:val="00DA1FB3"/>
    <w:rsid w:val="00DA2206"/>
    <w:rsid w:val="00DA2E0C"/>
    <w:rsid w:val="00DA301E"/>
    <w:rsid w:val="00DA3CF6"/>
    <w:rsid w:val="00DA3E48"/>
    <w:rsid w:val="00DA4555"/>
    <w:rsid w:val="00DA47F7"/>
    <w:rsid w:val="00DA4887"/>
    <w:rsid w:val="00DA49C1"/>
    <w:rsid w:val="00DA4A9D"/>
    <w:rsid w:val="00DA5469"/>
    <w:rsid w:val="00DA5ADB"/>
    <w:rsid w:val="00DA5DF6"/>
    <w:rsid w:val="00DA6838"/>
    <w:rsid w:val="00DA6E0F"/>
    <w:rsid w:val="00DA70D3"/>
    <w:rsid w:val="00DA71CB"/>
    <w:rsid w:val="00DA7798"/>
    <w:rsid w:val="00DA780D"/>
    <w:rsid w:val="00DA7A73"/>
    <w:rsid w:val="00DA7E65"/>
    <w:rsid w:val="00DB00D5"/>
    <w:rsid w:val="00DB0119"/>
    <w:rsid w:val="00DB03DC"/>
    <w:rsid w:val="00DB0663"/>
    <w:rsid w:val="00DB0B06"/>
    <w:rsid w:val="00DB0B52"/>
    <w:rsid w:val="00DB0EF3"/>
    <w:rsid w:val="00DB0F59"/>
    <w:rsid w:val="00DB1094"/>
    <w:rsid w:val="00DB1113"/>
    <w:rsid w:val="00DB16FA"/>
    <w:rsid w:val="00DB20CA"/>
    <w:rsid w:val="00DB2401"/>
    <w:rsid w:val="00DB2480"/>
    <w:rsid w:val="00DB2736"/>
    <w:rsid w:val="00DB2BBE"/>
    <w:rsid w:val="00DB3097"/>
    <w:rsid w:val="00DB30E2"/>
    <w:rsid w:val="00DB3195"/>
    <w:rsid w:val="00DB319F"/>
    <w:rsid w:val="00DB329F"/>
    <w:rsid w:val="00DB3E13"/>
    <w:rsid w:val="00DB40AE"/>
    <w:rsid w:val="00DB4252"/>
    <w:rsid w:val="00DB4AB7"/>
    <w:rsid w:val="00DB4B29"/>
    <w:rsid w:val="00DB4F22"/>
    <w:rsid w:val="00DB52ED"/>
    <w:rsid w:val="00DB55FE"/>
    <w:rsid w:val="00DB5682"/>
    <w:rsid w:val="00DB594D"/>
    <w:rsid w:val="00DB5D80"/>
    <w:rsid w:val="00DB6164"/>
    <w:rsid w:val="00DB63C0"/>
    <w:rsid w:val="00DB63C5"/>
    <w:rsid w:val="00DB6669"/>
    <w:rsid w:val="00DB6A1B"/>
    <w:rsid w:val="00DB6B5D"/>
    <w:rsid w:val="00DB6B97"/>
    <w:rsid w:val="00DB6C90"/>
    <w:rsid w:val="00DB6D03"/>
    <w:rsid w:val="00DB6D44"/>
    <w:rsid w:val="00DB752B"/>
    <w:rsid w:val="00DB76DE"/>
    <w:rsid w:val="00DB77F7"/>
    <w:rsid w:val="00DB7CF1"/>
    <w:rsid w:val="00DB7ED9"/>
    <w:rsid w:val="00DB7FB4"/>
    <w:rsid w:val="00DC0501"/>
    <w:rsid w:val="00DC0718"/>
    <w:rsid w:val="00DC0DC9"/>
    <w:rsid w:val="00DC0E0B"/>
    <w:rsid w:val="00DC1212"/>
    <w:rsid w:val="00DC13D4"/>
    <w:rsid w:val="00DC1C9A"/>
    <w:rsid w:val="00DC1CE5"/>
    <w:rsid w:val="00DC1F7D"/>
    <w:rsid w:val="00DC21CF"/>
    <w:rsid w:val="00DC26CB"/>
    <w:rsid w:val="00DC2779"/>
    <w:rsid w:val="00DC2C30"/>
    <w:rsid w:val="00DC2F91"/>
    <w:rsid w:val="00DC369B"/>
    <w:rsid w:val="00DC3B74"/>
    <w:rsid w:val="00DC3B79"/>
    <w:rsid w:val="00DC485F"/>
    <w:rsid w:val="00DC4B62"/>
    <w:rsid w:val="00DC52C9"/>
    <w:rsid w:val="00DC55A5"/>
    <w:rsid w:val="00DC5970"/>
    <w:rsid w:val="00DC5C59"/>
    <w:rsid w:val="00DC5DDB"/>
    <w:rsid w:val="00DC5F1C"/>
    <w:rsid w:val="00DC621D"/>
    <w:rsid w:val="00DC6238"/>
    <w:rsid w:val="00DC6393"/>
    <w:rsid w:val="00DC6596"/>
    <w:rsid w:val="00DC65BE"/>
    <w:rsid w:val="00DC6918"/>
    <w:rsid w:val="00DC69CC"/>
    <w:rsid w:val="00DC6AB9"/>
    <w:rsid w:val="00DC6E85"/>
    <w:rsid w:val="00DC7544"/>
    <w:rsid w:val="00DC7B68"/>
    <w:rsid w:val="00DC7D3B"/>
    <w:rsid w:val="00DC7E7C"/>
    <w:rsid w:val="00DC7FF7"/>
    <w:rsid w:val="00DD0325"/>
    <w:rsid w:val="00DD0B0F"/>
    <w:rsid w:val="00DD0BBF"/>
    <w:rsid w:val="00DD0C50"/>
    <w:rsid w:val="00DD0D4A"/>
    <w:rsid w:val="00DD0F5D"/>
    <w:rsid w:val="00DD0F92"/>
    <w:rsid w:val="00DD108A"/>
    <w:rsid w:val="00DD1372"/>
    <w:rsid w:val="00DD158C"/>
    <w:rsid w:val="00DD163F"/>
    <w:rsid w:val="00DD1FDE"/>
    <w:rsid w:val="00DD2252"/>
    <w:rsid w:val="00DD2272"/>
    <w:rsid w:val="00DD2353"/>
    <w:rsid w:val="00DD27FD"/>
    <w:rsid w:val="00DD2A03"/>
    <w:rsid w:val="00DD2B85"/>
    <w:rsid w:val="00DD2ED4"/>
    <w:rsid w:val="00DD312B"/>
    <w:rsid w:val="00DD3333"/>
    <w:rsid w:val="00DD363B"/>
    <w:rsid w:val="00DD38D9"/>
    <w:rsid w:val="00DD3E17"/>
    <w:rsid w:val="00DD3F47"/>
    <w:rsid w:val="00DD4032"/>
    <w:rsid w:val="00DD46D3"/>
    <w:rsid w:val="00DD5283"/>
    <w:rsid w:val="00DD533B"/>
    <w:rsid w:val="00DD541D"/>
    <w:rsid w:val="00DD5483"/>
    <w:rsid w:val="00DD55EF"/>
    <w:rsid w:val="00DD57F9"/>
    <w:rsid w:val="00DD588D"/>
    <w:rsid w:val="00DD5A5B"/>
    <w:rsid w:val="00DD5C19"/>
    <w:rsid w:val="00DD5E9A"/>
    <w:rsid w:val="00DD5FD9"/>
    <w:rsid w:val="00DD69F0"/>
    <w:rsid w:val="00DD6C83"/>
    <w:rsid w:val="00DD6CCD"/>
    <w:rsid w:val="00DD765B"/>
    <w:rsid w:val="00DE0466"/>
    <w:rsid w:val="00DE05E1"/>
    <w:rsid w:val="00DE060E"/>
    <w:rsid w:val="00DE0904"/>
    <w:rsid w:val="00DE0E60"/>
    <w:rsid w:val="00DE1ACE"/>
    <w:rsid w:val="00DE1B3D"/>
    <w:rsid w:val="00DE1CB1"/>
    <w:rsid w:val="00DE1DCA"/>
    <w:rsid w:val="00DE20AE"/>
    <w:rsid w:val="00DE2961"/>
    <w:rsid w:val="00DE2B0E"/>
    <w:rsid w:val="00DE32FB"/>
    <w:rsid w:val="00DE3584"/>
    <w:rsid w:val="00DE35C7"/>
    <w:rsid w:val="00DE3DE3"/>
    <w:rsid w:val="00DE423F"/>
    <w:rsid w:val="00DE436B"/>
    <w:rsid w:val="00DE4628"/>
    <w:rsid w:val="00DE4EF9"/>
    <w:rsid w:val="00DE55A0"/>
    <w:rsid w:val="00DE598F"/>
    <w:rsid w:val="00DE5B3C"/>
    <w:rsid w:val="00DE671C"/>
    <w:rsid w:val="00DE6995"/>
    <w:rsid w:val="00DE6E4D"/>
    <w:rsid w:val="00DE73B5"/>
    <w:rsid w:val="00DE7410"/>
    <w:rsid w:val="00DE7BF1"/>
    <w:rsid w:val="00DE7C8F"/>
    <w:rsid w:val="00DF00E1"/>
    <w:rsid w:val="00DF0262"/>
    <w:rsid w:val="00DF0473"/>
    <w:rsid w:val="00DF04CD"/>
    <w:rsid w:val="00DF05E9"/>
    <w:rsid w:val="00DF081D"/>
    <w:rsid w:val="00DF0850"/>
    <w:rsid w:val="00DF0C10"/>
    <w:rsid w:val="00DF0DAD"/>
    <w:rsid w:val="00DF0F6B"/>
    <w:rsid w:val="00DF12C9"/>
    <w:rsid w:val="00DF1357"/>
    <w:rsid w:val="00DF1452"/>
    <w:rsid w:val="00DF18E7"/>
    <w:rsid w:val="00DF28D0"/>
    <w:rsid w:val="00DF29DD"/>
    <w:rsid w:val="00DF2A7C"/>
    <w:rsid w:val="00DF2A87"/>
    <w:rsid w:val="00DF31B7"/>
    <w:rsid w:val="00DF3267"/>
    <w:rsid w:val="00DF3869"/>
    <w:rsid w:val="00DF3A5E"/>
    <w:rsid w:val="00DF40AE"/>
    <w:rsid w:val="00DF43C8"/>
    <w:rsid w:val="00DF45EB"/>
    <w:rsid w:val="00DF4C5F"/>
    <w:rsid w:val="00DF4CDD"/>
    <w:rsid w:val="00DF4FD5"/>
    <w:rsid w:val="00DF55AC"/>
    <w:rsid w:val="00DF569A"/>
    <w:rsid w:val="00DF584D"/>
    <w:rsid w:val="00DF5912"/>
    <w:rsid w:val="00DF59B9"/>
    <w:rsid w:val="00DF5D19"/>
    <w:rsid w:val="00DF5F79"/>
    <w:rsid w:val="00DF6193"/>
    <w:rsid w:val="00DF6574"/>
    <w:rsid w:val="00DF663A"/>
    <w:rsid w:val="00DF669F"/>
    <w:rsid w:val="00DF6AB7"/>
    <w:rsid w:val="00DF6FDC"/>
    <w:rsid w:val="00DF7276"/>
    <w:rsid w:val="00DF7E18"/>
    <w:rsid w:val="00E0005F"/>
    <w:rsid w:val="00E0028E"/>
    <w:rsid w:val="00E002F7"/>
    <w:rsid w:val="00E005D1"/>
    <w:rsid w:val="00E00BAE"/>
    <w:rsid w:val="00E00E89"/>
    <w:rsid w:val="00E011AA"/>
    <w:rsid w:val="00E0168D"/>
    <w:rsid w:val="00E019BF"/>
    <w:rsid w:val="00E01A8E"/>
    <w:rsid w:val="00E01B76"/>
    <w:rsid w:val="00E021C1"/>
    <w:rsid w:val="00E02368"/>
    <w:rsid w:val="00E02396"/>
    <w:rsid w:val="00E0323E"/>
    <w:rsid w:val="00E03368"/>
    <w:rsid w:val="00E03600"/>
    <w:rsid w:val="00E03829"/>
    <w:rsid w:val="00E03B76"/>
    <w:rsid w:val="00E03BAA"/>
    <w:rsid w:val="00E03C26"/>
    <w:rsid w:val="00E03E02"/>
    <w:rsid w:val="00E0409B"/>
    <w:rsid w:val="00E04204"/>
    <w:rsid w:val="00E04812"/>
    <w:rsid w:val="00E04A52"/>
    <w:rsid w:val="00E04BEF"/>
    <w:rsid w:val="00E04CA5"/>
    <w:rsid w:val="00E054E4"/>
    <w:rsid w:val="00E0555A"/>
    <w:rsid w:val="00E058B1"/>
    <w:rsid w:val="00E058C9"/>
    <w:rsid w:val="00E058EF"/>
    <w:rsid w:val="00E058F2"/>
    <w:rsid w:val="00E059E9"/>
    <w:rsid w:val="00E06092"/>
    <w:rsid w:val="00E06315"/>
    <w:rsid w:val="00E065E4"/>
    <w:rsid w:val="00E06662"/>
    <w:rsid w:val="00E066C2"/>
    <w:rsid w:val="00E06A69"/>
    <w:rsid w:val="00E06C14"/>
    <w:rsid w:val="00E06DEA"/>
    <w:rsid w:val="00E06FE9"/>
    <w:rsid w:val="00E07346"/>
    <w:rsid w:val="00E0751A"/>
    <w:rsid w:val="00E1025C"/>
    <w:rsid w:val="00E10EBD"/>
    <w:rsid w:val="00E1112D"/>
    <w:rsid w:val="00E113B7"/>
    <w:rsid w:val="00E113FD"/>
    <w:rsid w:val="00E114B5"/>
    <w:rsid w:val="00E1168E"/>
    <w:rsid w:val="00E116E6"/>
    <w:rsid w:val="00E11910"/>
    <w:rsid w:val="00E11A32"/>
    <w:rsid w:val="00E11DF6"/>
    <w:rsid w:val="00E1222C"/>
    <w:rsid w:val="00E1242D"/>
    <w:rsid w:val="00E12555"/>
    <w:rsid w:val="00E12655"/>
    <w:rsid w:val="00E13438"/>
    <w:rsid w:val="00E1349E"/>
    <w:rsid w:val="00E1361A"/>
    <w:rsid w:val="00E139B9"/>
    <w:rsid w:val="00E13F50"/>
    <w:rsid w:val="00E14B35"/>
    <w:rsid w:val="00E1526B"/>
    <w:rsid w:val="00E159DE"/>
    <w:rsid w:val="00E159EA"/>
    <w:rsid w:val="00E160E0"/>
    <w:rsid w:val="00E17268"/>
    <w:rsid w:val="00E17341"/>
    <w:rsid w:val="00E17B38"/>
    <w:rsid w:val="00E17C96"/>
    <w:rsid w:val="00E17CA5"/>
    <w:rsid w:val="00E17EF8"/>
    <w:rsid w:val="00E20160"/>
    <w:rsid w:val="00E2054B"/>
    <w:rsid w:val="00E208E0"/>
    <w:rsid w:val="00E20E12"/>
    <w:rsid w:val="00E20F8F"/>
    <w:rsid w:val="00E21108"/>
    <w:rsid w:val="00E211A4"/>
    <w:rsid w:val="00E2129C"/>
    <w:rsid w:val="00E216DA"/>
    <w:rsid w:val="00E21736"/>
    <w:rsid w:val="00E21A42"/>
    <w:rsid w:val="00E21D2D"/>
    <w:rsid w:val="00E22F86"/>
    <w:rsid w:val="00E2325A"/>
    <w:rsid w:val="00E234D3"/>
    <w:rsid w:val="00E2352F"/>
    <w:rsid w:val="00E2377A"/>
    <w:rsid w:val="00E23E3B"/>
    <w:rsid w:val="00E23E90"/>
    <w:rsid w:val="00E23F0D"/>
    <w:rsid w:val="00E24CC5"/>
    <w:rsid w:val="00E24FEA"/>
    <w:rsid w:val="00E25085"/>
    <w:rsid w:val="00E25172"/>
    <w:rsid w:val="00E25263"/>
    <w:rsid w:val="00E253F8"/>
    <w:rsid w:val="00E25D09"/>
    <w:rsid w:val="00E25E16"/>
    <w:rsid w:val="00E26011"/>
    <w:rsid w:val="00E2609F"/>
    <w:rsid w:val="00E2619D"/>
    <w:rsid w:val="00E262FB"/>
    <w:rsid w:val="00E26469"/>
    <w:rsid w:val="00E26AFA"/>
    <w:rsid w:val="00E26BAA"/>
    <w:rsid w:val="00E27192"/>
    <w:rsid w:val="00E273BE"/>
    <w:rsid w:val="00E273DE"/>
    <w:rsid w:val="00E2780F"/>
    <w:rsid w:val="00E27BB5"/>
    <w:rsid w:val="00E27E46"/>
    <w:rsid w:val="00E27E4F"/>
    <w:rsid w:val="00E302AD"/>
    <w:rsid w:val="00E304C5"/>
    <w:rsid w:val="00E30C03"/>
    <w:rsid w:val="00E31116"/>
    <w:rsid w:val="00E31301"/>
    <w:rsid w:val="00E316EC"/>
    <w:rsid w:val="00E3175D"/>
    <w:rsid w:val="00E3193F"/>
    <w:rsid w:val="00E31C83"/>
    <w:rsid w:val="00E31D43"/>
    <w:rsid w:val="00E31FF2"/>
    <w:rsid w:val="00E32038"/>
    <w:rsid w:val="00E32337"/>
    <w:rsid w:val="00E32CC6"/>
    <w:rsid w:val="00E32D46"/>
    <w:rsid w:val="00E330FF"/>
    <w:rsid w:val="00E33553"/>
    <w:rsid w:val="00E3360A"/>
    <w:rsid w:val="00E33C5A"/>
    <w:rsid w:val="00E3429A"/>
    <w:rsid w:val="00E3441E"/>
    <w:rsid w:val="00E34523"/>
    <w:rsid w:val="00E34788"/>
    <w:rsid w:val="00E34972"/>
    <w:rsid w:val="00E34B91"/>
    <w:rsid w:val="00E3529C"/>
    <w:rsid w:val="00E354EC"/>
    <w:rsid w:val="00E3581D"/>
    <w:rsid w:val="00E35BFC"/>
    <w:rsid w:val="00E3606A"/>
    <w:rsid w:val="00E36577"/>
    <w:rsid w:val="00E365FF"/>
    <w:rsid w:val="00E36732"/>
    <w:rsid w:val="00E369D4"/>
    <w:rsid w:val="00E36ACD"/>
    <w:rsid w:val="00E36D8F"/>
    <w:rsid w:val="00E3715F"/>
    <w:rsid w:val="00E3775C"/>
    <w:rsid w:val="00E37DA7"/>
    <w:rsid w:val="00E37F8A"/>
    <w:rsid w:val="00E40331"/>
    <w:rsid w:val="00E4067B"/>
    <w:rsid w:val="00E4123C"/>
    <w:rsid w:val="00E41324"/>
    <w:rsid w:val="00E419DB"/>
    <w:rsid w:val="00E41B2C"/>
    <w:rsid w:val="00E41BCD"/>
    <w:rsid w:val="00E427D0"/>
    <w:rsid w:val="00E42E38"/>
    <w:rsid w:val="00E4305B"/>
    <w:rsid w:val="00E43218"/>
    <w:rsid w:val="00E43557"/>
    <w:rsid w:val="00E4369B"/>
    <w:rsid w:val="00E439FC"/>
    <w:rsid w:val="00E43DAB"/>
    <w:rsid w:val="00E4405B"/>
    <w:rsid w:val="00E443D6"/>
    <w:rsid w:val="00E44690"/>
    <w:rsid w:val="00E446C5"/>
    <w:rsid w:val="00E44E48"/>
    <w:rsid w:val="00E4500F"/>
    <w:rsid w:val="00E4585D"/>
    <w:rsid w:val="00E458CD"/>
    <w:rsid w:val="00E45D2C"/>
    <w:rsid w:val="00E45DC0"/>
    <w:rsid w:val="00E45DF8"/>
    <w:rsid w:val="00E46529"/>
    <w:rsid w:val="00E46AE0"/>
    <w:rsid w:val="00E46C48"/>
    <w:rsid w:val="00E46FC4"/>
    <w:rsid w:val="00E47275"/>
    <w:rsid w:val="00E47366"/>
    <w:rsid w:val="00E475FE"/>
    <w:rsid w:val="00E479BA"/>
    <w:rsid w:val="00E47CCA"/>
    <w:rsid w:val="00E50302"/>
    <w:rsid w:val="00E50611"/>
    <w:rsid w:val="00E50A32"/>
    <w:rsid w:val="00E50AFD"/>
    <w:rsid w:val="00E50D70"/>
    <w:rsid w:val="00E50D8C"/>
    <w:rsid w:val="00E512E3"/>
    <w:rsid w:val="00E517E0"/>
    <w:rsid w:val="00E518DA"/>
    <w:rsid w:val="00E51BCD"/>
    <w:rsid w:val="00E51EE7"/>
    <w:rsid w:val="00E51F76"/>
    <w:rsid w:val="00E526F7"/>
    <w:rsid w:val="00E52E08"/>
    <w:rsid w:val="00E52EEE"/>
    <w:rsid w:val="00E530F2"/>
    <w:rsid w:val="00E53238"/>
    <w:rsid w:val="00E533B5"/>
    <w:rsid w:val="00E53469"/>
    <w:rsid w:val="00E534D3"/>
    <w:rsid w:val="00E53EAC"/>
    <w:rsid w:val="00E53F7C"/>
    <w:rsid w:val="00E542B8"/>
    <w:rsid w:val="00E54691"/>
    <w:rsid w:val="00E54718"/>
    <w:rsid w:val="00E5544D"/>
    <w:rsid w:val="00E557F4"/>
    <w:rsid w:val="00E55935"/>
    <w:rsid w:val="00E55A25"/>
    <w:rsid w:val="00E55CF3"/>
    <w:rsid w:val="00E55DC0"/>
    <w:rsid w:val="00E5612B"/>
    <w:rsid w:val="00E56675"/>
    <w:rsid w:val="00E56A9C"/>
    <w:rsid w:val="00E56E31"/>
    <w:rsid w:val="00E578BF"/>
    <w:rsid w:val="00E579D1"/>
    <w:rsid w:val="00E57CC3"/>
    <w:rsid w:val="00E57CD7"/>
    <w:rsid w:val="00E57DD0"/>
    <w:rsid w:val="00E60841"/>
    <w:rsid w:val="00E60C8F"/>
    <w:rsid w:val="00E60FB1"/>
    <w:rsid w:val="00E61304"/>
    <w:rsid w:val="00E61331"/>
    <w:rsid w:val="00E61747"/>
    <w:rsid w:val="00E61979"/>
    <w:rsid w:val="00E61D8E"/>
    <w:rsid w:val="00E61F03"/>
    <w:rsid w:val="00E62F1E"/>
    <w:rsid w:val="00E634AE"/>
    <w:rsid w:val="00E634C6"/>
    <w:rsid w:val="00E63AF8"/>
    <w:rsid w:val="00E63B89"/>
    <w:rsid w:val="00E63BAE"/>
    <w:rsid w:val="00E64330"/>
    <w:rsid w:val="00E64390"/>
    <w:rsid w:val="00E64425"/>
    <w:rsid w:val="00E64721"/>
    <w:rsid w:val="00E64849"/>
    <w:rsid w:val="00E64FA8"/>
    <w:rsid w:val="00E6564C"/>
    <w:rsid w:val="00E65DCA"/>
    <w:rsid w:val="00E65DE2"/>
    <w:rsid w:val="00E65F79"/>
    <w:rsid w:val="00E65F85"/>
    <w:rsid w:val="00E65FCF"/>
    <w:rsid w:val="00E660A8"/>
    <w:rsid w:val="00E668C9"/>
    <w:rsid w:val="00E66A86"/>
    <w:rsid w:val="00E66AA1"/>
    <w:rsid w:val="00E66EE7"/>
    <w:rsid w:val="00E67159"/>
    <w:rsid w:val="00E674DE"/>
    <w:rsid w:val="00E6753F"/>
    <w:rsid w:val="00E679AA"/>
    <w:rsid w:val="00E67A9F"/>
    <w:rsid w:val="00E67D46"/>
    <w:rsid w:val="00E7048F"/>
    <w:rsid w:val="00E70921"/>
    <w:rsid w:val="00E70CA2"/>
    <w:rsid w:val="00E70CC9"/>
    <w:rsid w:val="00E70DEB"/>
    <w:rsid w:val="00E713B3"/>
    <w:rsid w:val="00E71FB5"/>
    <w:rsid w:val="00E7244D"/>
    <w:rsid w:val="00E72864"/>
    <w:rsid w:val="00E72F95"/>
    <w:rsid w:val="00E72FFD"/>
    <w:rsid w:val="00E730A4"/>
    <w:rsid w:val="00E73315"/>
    <w:rsid w:val="00E73558"/>
    <w:rsid w:val="00E73626"/>
    <w:rsid w:val="00E739A5"/>
    <w:rsid w:val="00E73A4F"/>
    <w:rsid w:val="00E73F60"/>
    <w:rsid w:val="00E740CF"/>
    <w:rsid w:val="00E7420E"/>
    <w:rsid w:val="00E748B4"/>
    <w:rsid w:val="00E74B5D"/>
    <w:rsid w:val="00E753E2"/>
    <w:rsid w:val="00E75842"/>
    <w:rsid w:val="00E75BCF"/>
    <w:rsid w:val="00E75FD9"/>
    <w:rsid w:val="00E760D7"/>
    <w:rsid w:val="00E7622A"/>
    <w:rsid w:val="00E76BF4"/>
    <w:rsid w:val="00E76C05"/>
    <w:rsid w:val="00E76F16"/>
    <w:rsid w:val="00E77278"/>
    <w:rsid w:val="00E774BA"/>
    <w:rsid w:val="00E7768B"/>
    <w:rsid w:val="00E77A96"/>
    <w:rsid w:val="00E8017C"/>
    <w:rsid w:val="00E812AA"/>
    <w:rsid w:val="00E8140D"/>
    <w:rsid w:val="00E8179E"/>
    <w:rsid w:val="00E81890"/>
    <w:rsid w:val="00E8205F"/>
    <w:rsid w:val="00E820A4"/>
    <w:rsid w:val="00E82382"/>
    <w:rsid w:val="00E823D8"/>
    <w:rsid w:val="00E826C8"/>
    <w:rsid w:val="00E82E9F"/>
    <w:rsid w:val="00E82F6F"/>
    <w:rsid w:val="00E8355F"/>
    <w:rsid w:val="00E838C7"/>
    <w:rsid w:val="00E8408B"/>
    <w:rsid w:val="00E84B86"/>
    <w:rsid w:val="00E85017"/>
    <w:rsid w:val="00E854B0"/>
    <w:rsid w:val="00E85B22"/>
    <w:rsid w:val="00E860AD"/>
    <w:rsid w:val="00E86160"/>
    <w:rsid w:val="00E8685B"/>
    <w:rsid w:val="00E86932"/>
    <w:rsid w:val="00E86BCE"/>
    <w:rsid w:val="00E86FB2"/>
    <w:rsid w:val="00E87B64"/>
    <w:rsid w:val="00E87BDF"/>
    <w:rsid w:val="00E87FAA"/>
    <w:rsid w:val="00E9024D"/>
    <w:rsid w:val="00E9028A"/>
    <w:rsid w:val="00E90375"/>
    <w:rsid w:val="00E9061D"/>
    <w:rsid w:val="00E90941"/>
    <w:rsid w:val="00E90B1F"/>
    <w:rsid w:val="00E90B5D"/>
    <w:rsid w:val="00E90C20"/>
    <w:rsid w:val="00E91033"/>
    <w:rsid w:val="00E910DC"/>
    <w:rsid w:val="00E91452"/>
    <w:rsid w:val="00E917E4"/>
    <w:rsid w:val="00E92A0F"/>
    <w:rsid w:val="00E92AC4"/>
    <w:rsid w:val="00E92AC5"/>
    <w:rsid w:val="00E932C2"/>
    <w:rsid w:val="00E935B6"/>
    <w:rsid w:val="00E937FD"/>
    <w:rsid w:val="00E938D3"/>
    <w:rsid w:val="00E93E03"/>
    <w:rsid w:val="00E943D4"/>
    <w:rsid w:val="00E949C1"/>
    <w:rsid w:val="00E95B49"/>
    <w:rsid w:val="00E95DC2"/>
    <w:rsid w:val="00E95F23"/>
    <w:rsid w:val="00E961E1"/>
    <w:rsid w:val="00E96CE8"/>
    <w:rsid w:val="00E96D28"/>
    <w:rsid w:val="00E96E92"/>
    <w:rsid w:val="00E96E93"/>
    <w:rsid w:val="00E96EB6"/>
    <w:rsid w:val="00E9789A"/>
    <w:rsid w:val="00E97DD7"/>
    <w:rsid w:val="00E97DE3"/>
    <w:rsid w:val="00EA021D"/>
    <w:rsid w:val="00EA09A5"/>
    <w:rsid w:val="00EA0ACB"/>
    <w:rsid w:val="00EA104A"/>
    <w:rsid w:val="00EA1085"/>
    <w:rsid w:val="00EA178E"/>
    <w:rsid w:val="00EA1A40"/>
    <w:rsid w:val="00EA1EB8"/>
    <w:rsid w:val="00EA2265"/>
    <w:rsid w:val="00EA2316"/>
    <w:rsid w:val="00EA258E"/>
    <w:rsid w:val="00EA2FD3"/>
    <w:rsid w:val="00EA30BA"/>
    <w:rsid w:val="00EA30F9"/>
    <w:rsid w:val="00EA32E3"/>
    <w:rsid w:val="00EA331C"/>
    <w:rsid w:val="00EA3D29"/>
    <w:rsid w:val="00EA40AC"/>
    <w:rsid w:val="00EA411D"/>
    <w:rsid w:val="00EA48E7"/>
    <w:rsid w:val="00EA4C38"/>
    <w:rsid w:val="00EA540C"/>
    <w:rsid w:val="00EA5A6F"/>
    <w:rsid w:val="00EA5B80"/>
    <w:rsid w:val="00EA5BFD"/>
    <w:rsid w:val="00EA603A"/>
    <w:rsid w:val="00EA6054"/>
    <w:rsid w:val="00EA6260"/>
    <w:rsid w:val="00EA6264"/>
    <w:rsid w:val="00EA649E"/>
    <w:rsid w:val="00EA6629"/>
    <w:rsid w:val="00EA6D33"/>
    <w:rsid w:val="00EA79C3"/>
    <w:rsid w:val="00EA7C33"/>
    <w:rsid w:val="00EB082E"/>
    <w:rsid w:val="00EB088A"/>
    <w:rsid w:val="00EB1244"/>
    <w:rsid w:val="00EB134B"/>
    <w:rsid w:val="00EB13FD"/>
    <w:rsid w:val="00EB1967"/>
    <w:rsid w:val="00EB1FF1"/>
    <w:rsid w:val="00EB2601"/>
    <w:rsid w:val="00EB2AD7"/>
    <w:rsid w:val="00EB2E61"/>
    <w:rsid w:val="00EB2E7A"/>
    <w:rsid w:val="00EB3093"/>
    <w:rsid w:val="00EB30C0"/>
    <w:rsid w:val="00EB312C"/>
    <w:rsid w:val="00EB31BF"/>
    <w:rsid w:val="00EB3723"/>
    <w:rsid w:val="00EB372B"/>
    <w:rsid w:val="00EB39CE"/>
    <w:rsid w:val="00EB3A87"/>
    <w:rsid w:val="00EB41F8"/>
    <w:rsid w:val="00EB44D3"/>
    <w:rsid w:val="00EB4577"/>
    <w:rsid w:val="00EB45AE"/>
    <w:rsid w:val="00EB4E42"/>
    <w:rsid w:val="00EB4FC7"/>
    <w:rsid w:val="00EB52BD"/>
    <w:rsid w:val="00EB536C"/>
    <w:rsid w:val="00EB57D4"/>
    <w:rsid w:val="00EB622C"/>
    <w:rsid w:val="00EB7085"/>
    <w:rsid w:val="00EB7179"/>
    <w:rsid w:val="00EB7226"/>
    <w:rsid w:val="00EB7290"/>
    <w:rsid w:val="00EB7ABF"/>
    <w:rsid w:val="00EB7AE9"/>
    <w:rsid w:val="00EC0549"/>
    <w:rsid w:val="00EC074A"/>
    <w:rsid w:val="00EC114B"/>
    <w:rsid w:val="00EC1518"/>
    <w:rsid w:val="00EC1ADA"/>
    <w:rsid w:val="00EC1D8C"/>
    <w:rsid w:val="00EC206B"/>
    <w:rsid w:val="00EC2356"/>
    <w:rsid w:val="00EC276F"/>
    <w:rsid w:val="00EC3880"/>
    <w:rsid w:val="00EC3A9F"/>
    <w:rsid w:val="00EC3C1A"/>
    <w:rsid w:val="00EC3E8C"/>
    <w:rsid w:val="00EC414D"/>
    <w:rsid w:val="00EC4276"/>
    <w:rsid w:val="00EC42AD"/>
    <w:rsid w:val="00EC4D17"/>
    <w:rsid w:val="00EC4F2A"/>
    <w:rsid w:val="00EC5155"/>
    <w:rsid w:val="00EC57CB"/>
    <w:rsid w:val="00EC5C35"/>
    <w:rsid w:val="00EC5C9B"/>
    <w:rsid w:val="00EC5DD6"/>
    <w:rsid w:val="00EC60EB"/>
    <w:rsid w:val="00EC6636"/>
    <w:rsid w:val="00EC6767"/>
    <w:rsid w:val="00EC6814"/>
    <w:rsid w:val="00EC70AD"/>
    <w:rsid w:val="00EC723F"/>
    <w:rsid w:val="00EC7362"/>
    <w:rsid w:val="00EC7899"/>
    <w:rsid w:val="00EC7D29"/>
    <w:rsid w:val="00ED013B"/>
    <w:rsid w:val="00ED076C"/>
    <w:rsid w:val="00ED0CC7"/>
    <w:rsid w:val="00ED1495"/>
    <w:rsid w:val="00ED14CD"/>
    <w:rsid w:val="00ED1EBD"/>
    <w:rsid w:val="00ED213D"/>
    <w:rsid w:val="00ED2370"/>
    <w:rsid w:val="00ED266A"/>
    <w:rsid w:val="00ED27BB"/>
    <w:rsid w:val="00ED2CB5"/>
    <w:rsid w:val="00ED376A"/>
    <w:rsid w:val="00ED3B19"/>
    <w:rsid w:val="00ED3BCD"/>
    <w:rsid w:val="00ED3F91"/>
    <w:rsid w:val="00ED4539"/>
    <w:rsid w:val="00ED47A9"/>
    <w:rsid w:val="00ED489A"/>
    <w:rsid w:val="00ED498F"/>
    <w:rsid w:val="00ED4B89"/>
    <w:rsid w:val="00ED4D3C"/>
    <w:rsid w:val="00ED5259"/>
    <w:rsid w:val="00ED53B0"/>
    <w:rsid w:val="00ED56CC"/>
    <w:rsid w:val="00ED5B7D"/>
    <w:rsid w:val="00ED61EF"/>
    <w:rsid w:val="00ED62D5"/>
    <w:rsid w:val="00ED62F1"/>
    <w:rsid w:val="00ED64D2"/>
    <w:rsid w:val="00ED6B68"/>
    <w:rsid w:val="00ED6B8E"/>
    <w:rsid w:val="00ED745F"/>
    <w:rsid w:val="00ED751D"/>
    <w:rsid w:val="00ED7722"/>
    <w:rsid w:val="00ED7B1C"/>
    <w:rsid w:val="00ED7B2E"/>
    <w:rsid w:val="00ED7C9E"/>
    <w:rsid w:val="00EE058D"/>
    <w:rsid w:val="00EE067D"/>
    <w:rsid w:val="00EE07C2"/>
    <w:rsid w:val="00EE0860"/>
    <w:rsid w:val="00EE0A52"/>
    <w:rsid w:val="00EE0BFE"/>
    <w:rsid w:val="00EE0CE7"/>
    <w:rsid w:val="00EE0D6E"/>
    <w:rsid w:val="00EE1082"/>
    <w:rsid w:val="00EE114B"/>
    <w:rsid w:val="00EE145E"/>
    <w:rsid w:val="00EE19FE"/>
    <w:rsid w:val="00EE1A09"/>
    <w:rsid w:val="00EE1BAB"/>
    <w:rsid w:val="00EE1F56"/>
    <w:rsid w:val="00EE2701"/>
    <w:rsid w:val="00EE28C9"/>
    <w:rsid w:val="00EE32E2"/>
    <w:rsid w:val="00EE4ADC"/>
    <w:rsid w:val="00EE4D95"/>
    <w:rsid w:val="00EE577B"/>
    <w:rsid w:val="00EE585A"/>
    <w:rsid w:val="00EE5C10"/>
    <w:rsid w:val="00EE5F4F"/>
    <w:rsid w:val="00EE61A4"/>
    <w:rsid w:val="00EE66E3"/>
    <w:rsid w:val="00EE6A36"/>
    <w:rsid w:val="00EE6F9D"/>
    <w:rsid w:val="00EE70A1"/>
    <w:rsid w:val="00EE7207"/>
    <w:rsid w:val="00EE74D9"/>
    <w:rsid w:val="00EE7CCD"/>
    <w:rsid w:val="00EE7FC1"/>
    <w:rsid w:val="00EF01DB"/>
    <w:rsid w:val="00EF04CF"/>
    <w:rsid w:val="00EF0A80"/>
    <w:rsid w:val="00EF0A86"/>
    <w:rsid w:val="00EF0BDF"/>
    <w:rsid w:val="00EF0F80"/>
    <w:rsid w:val="00EF130F"/>
    <w:rsid w:val="00EF15A1"/>
    <w:rsid w:val="00EF1767"/>
    <w:rsid w:val="00EF1AB4"/>
    <w:rsid w:val="00EF202A"/>
    <w:rsid w:val="00EF2613"/>
    <w:rsid w:val="00EF2684"/>
    <w:rsid w:val="00EF26AB"/>
    <w:rsid w:val="00EF26D9"/>
    <w:rsid w:val="00EF283F"/>
    <w:rsid w:val="00EF2A11"/>
    <w:rsid w:val="00EF3011"/>
    <w:rsid w:val="00EF31D4"/>
    <w:rsid w:val="00EF3BB1"/>
    <w:rsid w:val="00EF3C78"/>
    <w:rsid w:val="00EF4B95"/>
    <w:rsid w:val="00EF4F9F"/>
    <w:rsid w:val="00EF5613"/>
    <w:rsid w:val="00EF6258"/>
    <w:rsid w:val="00EF62DC"/>
    <w:rsid w:val="00EF6814"/>
    <w:rsid w:val="00EF6E37"/>
    <w:rsid w:val="00EF6E8B"/>
    <w:rsid w:val="00EF7221"/>
    <w:rsid w:val="00EF73B3"/>
    <w:rsid w:val="00EF7462"/>
    <w:rsid w:val="00EF75EF"/>
    <w:rsid w:val="00EF7762"/>
    <w:rsid w:val="00EF7A9B"/>
    <w:rsid w:val="00EF7C07"/>
    <w:rsid w:val="00EF7DAC"/>
    <w:rsid w:val="00F00245"/>
    <w:rsid w:val="00F002F8"/>
    <w:rsid w:val="00F00420"/>
    <w:rsid w:val="00F00431"/>
    <w:rsid w:val="00F0059E"/>
    <w:rsid w:val="00F010C3"/>
    <w:rsid w:val="00F01BD4"/>
    <w:rsid w:val="00F01C8A"/>
    <w:rsid w:val="00F0202E"/>
    <w:rsid w:val="00F023C8"/>
    <w:rsid w:val="00F023E8"/>
    <w:rsid w:val="00F024DD"/>
    <w:rsid w:val="00F02B48"/>
    <w:rsid w:val="00F032D6"/>
    <w:rsid w:val="00F03799"/>
    <w:rsid w:val="00F0398A"/>
    <w:rsid w:val="00F039B6"/>
    <w:rsid w:val="00F03FA1"/>
    <w:rsid w:val="00F04026"/>
    <w:rsid w:val="00F0407F"/>
    <w:rsid w:val="00F0488B"/>
    <w:rsid w:val="00F04F0C"/>
    <w:rsid w:val="00F0516F"/>
    <w:rsid w:val="00F052BD"/>
    <w:rsid w:val="00F05304"/>
    <w:rsid w:val="00F054BF"/>
    <w:rsid w:val="00F055EF"/>
    <w:rsid w:val="00F05821"/>
    <w:rsid w:val="00F059F9"/>
    <w:rsid w:val="00F05D63"/>
    <w:rsid w:val="00F05FCD"/>
    <w:rsid w:val="00F06CCA"/>
    <w:rsid w:val="00F070F1"/>
    <w:rsid w:val="00F071CC"/>
    <w:rsid w:val="00F0741B"/>
    <w:rsid w:val="00F0794F"/>
    <w:rsid w:val="00F0796E"/>
    <w:rsid w:val="00F07E5A"/>
    <w:rsid w:val="00F10C41"/>
    <w:rsid w:val="00F10FB9"/>
    <w:rsid w:val="00F116C7"/>
    <w:rsid w:val="00F116E4"/>
    <w:rsid w:val="00F1197B"/>
    <w:rsid w:val="00F11E6D"/>
    <w:rsid w:val="00F13033"/>
    <w:rsid w:val="00F138BA"/>
    <w:rsid w:val="00F143FD"/>
    <w:rsid w:val="00F14500"/>
    <w:rsid w:val="00F1469C"/>
    <w:rsid w:val="00F14CB9"/>
    <w:rsid w:val="00F14FE4"/>
    <w:rsid w:val="00F1507D"/>
    <w:rsid w:val="00F15303"/>
    <w:rsid w:val="00F15624"/>
    <w:rsid w:val="00F156FB"/>
    <w:rsid w:val="00F15E90"/>
    <w:rsid w:val="00F162D9"/>
    <w:rsid w:val="00F162DD"/>
    <w:rsid w:val="00F164AF"/>
    <w:rsid w:val="00F164C4"/>
    <w:rsid w:val="00F16A73"/>
    <w:rsid w:val="00F16E55"/>
    <w:rsid w:val="00F17115"/>
    <w:rsid w:val="00F17197"/>
    <w:rsid w:val="00F17376"/>
    <w:rsid w:val="00F1749E"/>
    <w:rsid w:val="00F17C8D"/>
    <w:rsid w:val="00F17CD3"/>
    <w:rsid w:val="00F17D8A"/>
    <w:rsid w:val="00F2016D"/>
    <w:rsid w:val="00F20E6E"/>
    <w:rsid w:val="00F20F7A"/>
    <w:rsid w:val="00F2106C"/>
    <w:rsid w:val="00F21594"/>
    <w:rsid w:val="00F219C5"/>
    <w:rsid w:val="00F22319"/>
    <w:rsid w:val="00F228CE"/>
    <w:rsid w:val="00F229F7"/>
    <w:rsid w:val="00F22C0C"/>
    <w:rsid w:val="00F22DF2"/>
    <w:rsid w:val="00F23188"/>
    <w:rsid w:val="00F232F4"/>
    <w:rsid w:val="00F233C2"/>
    <w:rsid w:val="00F23A6F"/>
    <w:rsid w:val="00F23DE5"/>
    <w:rsid w:val="00F24976"/>
    <w:rsid w:val="00F24AC7"/>
    <w:rsid w:val="00F24DB4"/>
    <w:rsid w:val="00F24F08"/>
    <w:rsid w:val="00F250E4"/>
    <w:rsid w:val="00F265A5"/>
    <w:rsid w:val="00F26B37"/>
    <w:rsid w:val="00F278D1"/>
    <w:rsid w:val="00F27C22"/>
    <w:rsid w:val="00F30729"/>
    <w:rsid w:val="00F309B9"/>
    <w:rsid w:val="00F30A01"/>
    <w:rsid w:val="00F314D9"/>
    <w:rsid w:val="00F31571"/>
    <w:rsid w:val="00F3198E"/>
    <w:rsid w:val="00F319E7"/>
    <w:rsid w:val="00F322D9"/>
    <w:rsid w:val="00F32305"/>
    <w:rsid w:val="00F325B1"/>
    <w:rsid w:val="00F32909"/>
    <w:rsid w:val="00F32D33"/>
    <w:rsid w:val="00F32DE8"/>
    <w:rsid w:val="00F332E5"/>
    <w:rsid w:val="00F33370"/>
    <w:rsid w:val="00F33B65"/>
    <w:rsid w:val="00F33C5D"/>
    <w:rsid w:val="00F34214"/>
    <w:rsid w:val="00F34218"/>
    <w:rsid w:val="00F34410"/>
    <w:rsid w:val="00F344F5"/>
    <w:rsid w:val="00F345F8"/>
    <w:rsid w:val="00F34E84"/>
    <w:rsid w:val="00F350DF"/>
    <w:rsid w:val="00F35308"/>
    <w:rsid w:val="00F353E1"/>
    <w:rsid w:val="00F356E8"/>
    <w:rsid w:val="00F3574A"/>
    <w:rsid w:val="00F35E04"/>
    <w:rsid w:val="00F362E2"/>
    <w:rsid w:val="00F366E7"/>
    <w:rsid w:val="00F368CE"/>
    <w:rsid w:val="00F369D7"/>
    <w:rsid w:val="00F36A72"/>
    <w:rsid w:val="00F36F59"/>
    <w:rsid w:val="00F375CF"/>
    <w:rsid w:val="00F37924"/>
    <w:rsid w:val="00F37B23"/>
    <w:rsid w:val="00F40234"/>
    <w:rsid w:val="00F40F70"/>
    <w:rsid w:val="00F4179E"/>
    <w:rsid w:val="00F417C4"/>
    <w:rsid w:val="00F41EBC"/>
    <w:rsid w:val="00F42A63"/>
    <w:rsid w:val="00F43151"/>
    <w:rsid w:val="00F43415"/>
    <w:rsid w:val="00F43758"/>
    <w:rsid w:val="00F43AB8"/>
    <w:rsid w:val="00F43FD6"/>
    <w:rsid w:val="00F44161"/>
    <w:rsid w:val="00F44466"/>
    <w:rsid w:val="00F444CC"/>
    <w:rsid w:val="00F44654"/>
    <w:rsid w:val="00F44AF7"/>
    <w:rsid w:val="00F44B89"/>
    <w:rsid w:val="00F44DF1"/>
    <w:rsid w:val="00F45093"/>
    <w:rsid w:val="00F4518D"/>
    <w:rsid w:val="00F4554F"/>
    <w:rsid w:val="00F4558A"/>
    <w:rsid w:val="00F45854"/>
    <w:rsid w:val="00F4589D"/>
    <w:rsid w:val="00F45D82"/>
    <w:rsid w:val="00F45EDC"/>
    <w:rsid w:val="00F45F8C"/>
    <w:rsid w:val="00F45FA9"/>
    <w:rsid w:val="00F462EF"/>
    <w:rsid w:val="00F4650A"/>
    <w:rsid w:val="00F47082"/>
    <w:rsid w:val="00F47401"/>
    <w:rsid w:val="00F47B79"/>
    <w:rsid w:val="00F47F0E"/>
    <w:rsid w:val="00F50050"/>
    <w:rsid w:val="00F501C3"/>
    <w:rsid w:val="00F504AF"/>
    <w:rsid w:val="00F505F6"/>
    <w:rsid w:val="00F509A6"/>
    <w:rsid w:val="00F50A75"/>
    <w:rsid w:val="00F50B8E"/>
    <w:rsid w:val="00F50C07"/>
    <w:rsid w:val="00F51B2F"/>
    <w:rsid w:val="00F52051"/>
    <w:rsid w:val="00F52438"/>
    <w:rsid w:val="00F527DA"/>
    <w:rsid w:val="00F5282C"/>
    <w:rsid w:val="00F529CD"/>
    <w:rsid w:val="00F537BC"/>
    <w:rsid w:val="00F53A02"/>
    <w:rsid w:val="00F53BE7"/>
    <w:rsid w:val="00F53D12"/>
    <w:rsid w:val="00F53EC4"/>
    <w:rsid w:val="00F544D2"/>
    <w:rsid w:val="00F546DD"/>
    <w:rsid w:val="00F54829"/>
    <w:rsid w:val="00F54A26"/>
    <w:rsid w:val="00F54CFE"/>
    <w:rsid w:val="00F54D39"/>
    <w:rsid w:val="00F54F89"/>
    <w:rsid w:val="00F54FB4"/>
    <w:rsid w:val="00F55AAE"/>
    <w:rsid w:val="00F55C2A"/>
    <w:rsid w:val="00F55EBD"/>
    <w:rsid w:val="00F5651A"/>
    <w:rsid w:val="00F56929"/>
    <w:rsid w:val="00F56D50"/>
    <w:rsid w:val="00F56EF1"/>
    <w:rsid w:val="00F56F38"/>
    <w:rsid w:val="00F57334"/>
    <w:rsid w:val="00F575DD"/>
    <w:rsid w:val="00F576AF"/>
    <w:rsid w:val="00F604E9"/>
    <w:rsid w:val="00F605E7"/>
    <w:rsid w:val="00F60A8F"/>
    <w:rsid w:val="00F60ADE"/>
    <w:rsid w:val="00F60CC5"/>
    <w:rsid w:val="00F60DB9"/>
    <w:rsid w:val="00F6123E"/>
    <w:rsid w:val="00F6173F"/>
    <w:rsid w:val="00F61BAD"/>
    <w:rsid w:val="00F62667"/>
    <w:rsid w:val="00F62858"/>
    <w:rsid w:val="00F62BA7"/>
    <w:rsid w:val="00F62CF7"/>
    <w:rsid w:val="00F62E9B"/>
    <w:rsid w:val="00F62F8B"/>
    <w:rsid w:val="00F630C9"/>
    <w:rsid w:val="00F6339F"/>
    <w:rsid w:val="00F635D2"/>
    <w:rsid w:val="00F63957"/>
    <w:rsid w:val="00F639C9"/>
    <w:rsid w:val="00F63D54"/>
    <w:rsid w:val="00F63DAB"/>
    <w:rsid w:val="00F64015"/>
    <w:rsid w:val="00F6401A"/>
    <w:rsid w:val="00F640A4"/>
    <w:rsid w:val="00F641DB"/>
    <w:rsid w:val="00F64220"/>
    <w:rsid w:val="00F6453C"/>
    <w:rsid w:val="00F6488D"/>
    <w:rsid w:val="00F64BD5"/>
    <w:rsid w:val="00F64C68"/>
    <w:rsid w:val="00F64E0C"/>
    <w:rsid w:val="00F64F3B"/>
    <w:rsid w:val="00F6520B"/>
    <w:rsid w:val="00F65287"/>
    <w:rsid w:val="00F65513"/>
    <w:rsid w:val="00F65B8D"/>
    <w:rsid w:val="00F65C1E"/>
    <w:rsid w:val="00F65F0D"/>
    <w:rsid w:val="00F65FF1"/>
    <w:rsid w:val="00F66315"/>
    <w:rsid w:val="00F66A23"/>
    <w:rsid w:val="00F66B93"/>
    <w:rsid w:val="00F67120"/>
    <w:rsid w:val="00F67350"/>
    <w:rsid w:val="00F67748"/>
    <w:rsid w:val="00F70046"/>
    <w:rsid w:val="00F70426"/>
    <w:rsid w:val="00F7097A"/>
    <w:rsid w:val="00F70B47"/>
    <w:rsid w:val="00F70B61"/>
    <w:rsid w:val="00F71023"/>
    <w:rsid w:val="00F71DC9"/>
    <w:rsid w:val="00F71F8E"/>
    <w:rsid w:val="00F72209"/>
    <w:rsid w:val="00F7256A"/>
    <w:rsid w:val="00F7276B"/>
    <w:rsid w:val="00F728EB"/>
    <w:rsid w:val="00F729F1"/>
    <w:rsid w:val="00F72F2E"/>
    <w:rsid w:val="00F7311D"/>
    <w:rsid w:val="00F731A4"/>
    <w:rsid w:val="00F73491"/>
    <w:rsid w:val="00F73718"/>
    <w:rsid w:val="00F73BB2"/>
    <w:rsid w:val="00F73BB7"/>
    <w:rsid w:val="00F741ED"/>
    <w:rsid w:val="00F7436F"/>
    <w:rsid w:val="00F74577"/>
    <w:rsid w:val="00F74686"/>
    <w:rsid w:val="00F746D7"/>
    <w:rsid w:val="00F749F6"/>
    <w:rsid w:val="00F74AB7"/>
    <w:rsid w:val="00F74F3C"/>
    <w:rsid w:val="00F74FD3"/>
    <w:rsid w:val="00F757B1"/>
    <w:rsid w:val="00F75A78"/>
    <w:rsid w:val="00F75BA1"/>
    <w:rsid w:val="00F75C55"/>
    <w:rsid w:val="00F75CFD"/>
    <w:rsid w:val="00F76061"/>
    <w:rsid w:val="00F760F2"/>
    <w:rsid w:val="00F76184"/>
    <w:rsid w:val="00F763ED"/>
    <w:rsid w:val="00F7643E"/>
    <w:rsid w:val="00F76A93"/>
    <w:rsid w:val="00F778BE"/>
    <w:rsid w:val="00F77AE2"/>
    <w:rsid w:val="00F77D7C"/>
    <w:rsid w:val="00F77E29"/>
    <w:rsid w:val="00F77E7E"/>
    <w:rsid w:val="00F80128"/>
    <w:rsid w:val="00F80344"/>
    <w:rsid w:val="00F804B4"/>
    <w:rsid w:val="00F8084A"/>
    <w:rsid w:val="00F80EA7"/>
    <w:rsid w:val="00F81393"/>
    <w:rsid w:val="00F81436"/>
    <w:rsid w:val="00F8171D"/>
    <w:rsid w:val="00F8179A"/>
    <w:rsid w:val="00F8196A"/>
    <w:rsid w:val="00F81EF0"/>
    <w:rsid w:val="00F82207"/>
    <w:rsid w:val="00F82336"/>
    <w:rsid w:val="00F8243D"/>
    <w:rsid w:val="00F82461"/>
    <w:rsid w:val="00F82A6C"/>
    <w:rsid w:val="00F82AFF"/>
    <w:rsid w:val="00F82F45"/>
    <w:rsid w:val="00F83152"/>
    <w:rsid w:val="00F8328D"/>
    <w:rsid w:val="00F83392"/>
    <w:rsid w:val="00F83586"/>
    <w:rsid w:val="00F835F6"/>
    <w:rsid w:val="00F836C5"/>
    <w:rsid w:val="00F8377E"/>
    <w:rsid w:val="00F83810"/>
    <w:rsid w:val="00F838C3"/>
    <w:rsid w:val="00F83F91"/>
    <w:rsid w:val="00F84726"/>
    <w:rsid w:val="00F849FC"/>
    <w:rsid w:val="00F854C0"/>
    <w:rsid w:val="00F85E5B"/>
    <w:rsid w:val="00F85FD2"/>
    <w:rsid w:val="00F8621B"/>
    <w:rsid w:val="00F863F0"/>
    <w:rsid w:val="00F86CDF"/>
    <w:rsid w:val="00F87802"/>
    <w:rsid w:val="00F879C6"/>
    <w:rsid w:val="00F879E2"/>
    <w:rsid w:val="00F87ECA"/>
    <w:rsid w:val="00F903A8"/>
    <w:rsid w:val="00F90C5C"/>
    <w:rsid w:val="00F90DA9"/>
    <w:rsid w:val="00F9166C"/>
    <w:rsid w:val="00F919AF"/>
    <w:rsid w:val="00F91B5C"/>
    <w:rsid w:val="00F91C87"/>
    <w:rsid w:val="00F92076"/>
    <w:rsid w:val="00F926CF"/>
    <w:rsid w:val="00F92B6B"/>
    <w:rsid w:val="00F93327"/>
    <w:rsid w:val="00F93785"/>
    <w:rsid w:val="00F938C2"/>
    <w:rsid w:val="00F93B19"/>
    <w:rsid w:val="00F93C8D"/>
    <w:rsid w:val="00F93EAC"/>
    <w:rsid w:val="00F942E8"/>
    <w:rsid w:val="00F94418"/>
    <w:rsid w:val="00F94682"/>
    <w:rsid w:val="00F947F4"/>
    <w:rsid w:val="00F9609C"/>
    <w:rsid w:val="00F9612E"/>
    <w:rsid w:val="00F964C9"/>
    <w:rsid w:val="00F96786"/>
    <w:rsid w:val="00F96858"/>
    <w:rsid w:val="00F96C10"/>
    <w:rsid w:val="00F970F0"/>
    <w:rsid w:val="00F97673"/>
    <w:rsid w:val="00F9779F"/>
    <w:rsid w:val="00F977B5"/>
    <w:rsid w:val="00F97860"/>
    <w:rsid w:val="00F97DF8"/>
    <w:rsid w:val="00F9B6FA"/>
    <w:rsid w:val="00FA01CB"/>
    <w:rsid w:val="00FA0280"/>
    <w:rsid w:val="00FA0427"/>
    <w:rsid w:val="00FA07D8"/>
    <w:rsid w:val="00FA0922"/>
    <w:rsid w:val="00FA0A1A"/>
    <w:rsid w:val="00FA0A9E"/>
    <w:rsid w:val="00FA0D4B"/>
    <w:rsid w:val="00FA0F98"/>
    <w:rsid w:val="00FA1256"/>
    <w:rsid w:val="00FA12CA"/>
    <w:rsid w:val="00FA12CF"/>
    <w:rsid w:val="00FA153E"/>
    <w:rsid w:val="00FA1B65"/>
    <w:rsid w:val="00FA25A5"/>
    <w:rsid w:val="00FA2761"/>
    <w:rsid w:val="00FA2E88"/>
    <w:rsid w:val="00FA2F26"/>
    <w:rsid w:val="00FA321C"/>
    <w:rsid w:val="00FA3326"/>
    <w:rsid w:val="00FA34FB"/>
    <w:rsid w:val="00FA3831"/>
    <w:rsid w:val="00FA3B24"/>
    <w:rsid w:val="00FA3B4B"/>
    <w:rsid w:val="00FA3EEC"/>
    <w:rsid w:val="00FA3F3E"/>
    <w:rsid w:val="00FA46A4"/>
    <w:rsid w:val="00FA476F"/>
    <w:rsid w:val="00FA4D27"/>
    <w:rsid w:val="00FA4E65"/>
    <w:rsid w:val="00FA4F2B"/>
    <w:rsid w:val="00FA5403"/>
    <w:rsid w:val="00FA5C2A"/>
    <w:rsid w:val="00FA5F4F"/>
    <w:rsid w:val="00FA62BE"/>
    <w:rsid w:val="00FA67A1"/>
    <w:rsid w:val="00FA6AF4"/>
    <w:rsid w:val="00FA74D3"/>
    <w:rsid w:val="00FA74F0"/>
    <w:rsid w:val="00FA768F"/>
    <w:rsid w:val="00FA77C1"/>
    <w:rsid w:val="00FA7877"/>
    <w:rsid w:val="00FA78C4"/>
    <w:rsid w:val="00FA79F9"/>
    <w:rsid w:val="00FA7B1B"/>
    <w:rsid w:val="00FB0577"/>
    <w:rsid w:val="00FB07EA"/>
    <w:rsid w:val="00FB0983"/>
    <w:rsid w:val="00FB0CF5"/>
    <w:rsid w:val="00FB175A"/>
    <w:rsid w:val="00FB1B3A"/>
    <w:rsid w:val="00FB1CA6"/>
    <w:rsid w:val="00FB1DB4"/>
    <w:rsid w:val="00FB2339"/>
    <w:rsid w:val="00FB27C0"/>
    <w:rsid w:val="00FB2C13"/>
    <w:rsid w:val="00FB2CF3"/>
    <w:rsid w:val="00FB2CF6"/>
    <w:rsid w:val="00FB2F10"/>
    <w:rsid w:val="00FB310C"/>
    <w:rsid w:val="00FB331D"/>
    <w:rsid w:val="00FB33DA"/>
    <w:rsid w:val="00FB3434"/>
    <w:rsid w:val="00FB365E"/>
    <w:rsid w:val="00FB3707"/>
    <w:rsid w:val="00FB3F52"/>
    <w:rsid w:val="00FB4132"/>
    <w:rsid w:val="00FB4418"/>
    <w:rsid w:val="00FB481C"/>
    <w:rsid w:val="00FB4F0F"/>
    <w:rsid w:val="00FB5105"/>
    <w:rsid w:val="00FB515F"/>
    <w:rsid w:val="00FB5394"/>
    <w:rsid w:val="00FB61A9"/>
    <w:rsid w:val="00FB642E"/>
    <w:rsid w:val="00FB6519"/>
    <w:rsid w:val="00FB69D8"/>
    <w:rsid w:val="00FB69DD"/>
    <w:rsid w:val="00FB6D81"/>
    <w:rsid w:val="00FB73F3"/>
    <w:rsid w:val="00FB753F"/>
    <w:rsid w:val="00FB7B66"/>
    <w:rsid w:val="00FB7F2E"/>
    <w:rsid w:val="00FC0043"/>
    <w:rsid w:val="00FC00A8"/>
    <w:rsid w:val="00FC0445"/>
    <w:rsid w:val="00FC059E"/>
    <w:rsid w:val="00FC07A0"/>
    <w:rsid w:val="00FC204A"/>
    <w:rsid w:val="00FC20FF"/>
    <w:rsid w:val="00FC25D8"/>
    <w:rsid w:val="00FC2700"/>
    <w:rsid w:val="00FC2A3C"/>
    <w:rsid w:val="00FC317E"/>
    <w:rsid w:val="00FC37EF"/>
    <w:rsid w:val="00FC4123"/>
    <w:rsid w:val="00FC44DC"/>
    <w:rsid w:val="00FC44E9"/>
    <w:rsid w:val="00FC44EA"/>
    <w:rsid w:val="00FC4BBB"/>
    <w:rsid w:val="00FC4FC7"/>
    <w:rsid w:val="00FC51DF"/>
    <w:rsid w:val="00FC5792"/>
    <w:rsid w:val="00FC5CBB"/>
    <w:rsid w:val="00FC68DE"/>
    <w:rsid w:val="00FC7E23"/>
    <w:rsid w:val="00FD02AC"/>
    <w:rsid w:val="00FD1D0D"/>
    <w:rsid w:val="00FD1D27"/>
    <w:rsid w:val="00FD1D5C"/>
    <w:rsid w:val="00FD1E2B"/>
    <w:rsid w:val="00FD1ED4"/>
    <w:rsid w:val="00FD1EF2"/>
    <w:rsid w:val="00FD20E7"/>
    <w:rsid w:val="00FD211E"/>
    <w:rsid w:val="00FD2122"/>
    <w:rsid w:val="00FD2407"/>
    <w:rsid w:val="00FD267D"/>
    <w:rsid w:val="00FD2708"/>
    <w:rsid w:val="00FD2DDA"/>
    <w:rsid w:val="00FD306A"/>
    <w:rsid w:val="00FD3235"/>
    <w:rsid w:val="00FD36D9"/>
    <w:rsid w:val="00FD382A"/>
    <w:rsid w:val="00FD3871"/>
    <w:rsid w:val="00FD3D5F"/>
    <w:rsid w:val="00FD3EB3"/>
    <w:rsid w:val="00FD40E5"/>
    <w:rsid w:val="00FD4124"/>
    <w:rsid w:val="00FD42A1"/>
    <w:rsid w:val="00FD4E0B"/>
    <w:rsid w:val="00FD5305"/>
    <w:rsid w:val="00FD56AD"/>
    <w:rsid w:val="00FD57F5"/>
    <w:rsid w:val="00FD5DB8"/>
    <w:rsid w:val="00FD5E3B"/>
    <w:rsid w:val="00FD6285"/>
    <w:rsid w:val="00FD6312"/>
    <w:rsid w:val="00FD6333"/>
    <w:rsid w:val="00FD65C1"/>
    <w:rsid w:val="00FD67FE"/>
    <w:rsid w:val="00FD7128"/>
    <w:rsid w:val="00FD720D"/>
    <w:rsid w:val="00FD7D5C"/>
    <w:rsid w:val="00FD7D8E"/>
    <w:rsid w:val="00FD7DC7"/>
    <w:rsid w:val="00FD7DE8"/>
    <w:rsid w:val="00FD7E58"/>
    <w:rsid w:val="00FE0012"/>
    <w:rsid w:val="00FE0165"/>
    <w:rsid w:val="00FE02BC"/>
    <w:rsid w:val="00FE0421"/>
    <w:rsid w:val="00FE0502"/>
    <w:rsid w:val="00FE0626"/>
    <w:rsid w:val="00FE06A2"/>
    <w:rsid w:val="00FE06F9"/>
    <w:rsid w:val="00FE0A31"/>
    <w:rsid w:val="00FE0DB5"/>
    <w:rsid w:val="00FE1207"/>
    <w:rsid w:val="00FE13ED"/>
    <w:rsid w:val="00FE14BB"/>
    <w:rsid w:val="00FE158B"/>
    <w:rsid w:val="00FE18DA"/>
    <w:rsid w:val="00FE1AD7"/>
    <w:rsid w:val="00FE1E19"/>
    <w:rsid w:val="00FE1E37"/>
    <w:rsid w:val="00FE1EE0"/>
    <w:rsid w:val="00FE1F4E"/>
    <w:rsid w:val="00FE207D"/>
    <w:rsid w:val="00FE20DA"/>
    <w:rsid w:val="00FE231E"/>
    <w:rsid w:val="00FE24A7"/>
    <w:rsid w:val="00FE2B4F"/>
    <w:rsid w:val="00FE31C8"/>
    <w:rsid w:val="00FE348B"/>
    <w:rsid w:val="00FE3598"/>
    <w:rsid w:val="00FE3A49"/>
    <w:rsid w:val="00FE3A77"/>
    <w:rsid w:val="00FE3B85"/>
    <w:rsid w:val="00FE3D9E"/>
    <w:rsid w:val="00FE3EEB"/>
    <w:rsid w:val="00FE3F19"/>
    <w:rsid w:val="00FE4105"/>
    <w:rsid w:val="00FE437E"/>
    <w:rsid w:val="00FE446D"/>
    <w:rsid w:val="00FE4545"/>
    <w:rsid w:val="00FE4559"/>
    <w:rsid w:val="00FE472C"/>
    <w:rsid w:val="00FE4AC1"/>
    <w:rsid w:val="00FE4B9F"/>
    <w:rsid w:val="00FE4BFF"/>
    <w:rsid w:val="00FE5CE3"/>
    <w:rsid w:val="00FE5E7D"/>
    <w:rsid w:val="00FE60BA"/>
    <w:rsid w:val="00FE627F"/>
    <w:rsid w:val="00FE6302"/>
    <w:rsid w:val="00FE6322"/>
    <w:rsid w:val="00FE669E"/>
    <w:rsid w:val="00FE697B"/>
    <w:rsid w:val="00FE6E91"/>
    <w:rsid w:val="00FE6F7D"/>
    <w:rsid w:val="00FE72D6"/>
    <w:rsid w:val="00FE7475"/>
    <w:rsid w:val="00FF02D0"/>
    <w:rsid w:val="00FF05C8"/>
    <w:rsid w:val="00FF0C5A"/>
    <w:rsid w:val="00FF0C9D"/>
    <w:rsid w:val="00FF11CF"/>
    <w:rsid w:val="00FF1346"/>
    <w:rsid w:val="00FF19B7"/>
    <w:rsid w:val="00FF1B7E"/>
    <w:rsid w:val="00FF1D0C"/>
    <w:rsid w:val="00FF1D2B"/>
    <w:rsid w:val="00FF20F7"/>
    <w:rsid w:val="00FF23FF"/>
    <w:rsid w:val="00FF2DAA"/>
    <w:rsid w:val="00FF3156"/>
    <w:rsid w:val="00FF34EE"/>
    <w:rsid w:val="00FF35F2"/>
    <w:rsid w:val="00FF3763"/>
    <w:rsid w:val="00FF3BA3"/>
    <w:rsid w:val="00FF3E8B"/>
    <w:rsid w:val="00FF3EA0"/>
    <w:rsid w:val="00FF3F03"/>
    <w:rsid w:val="00FF41A2"/>
    <w:rsid w:val="00FF4242"/>
    <w:rsid w:val="00FF4764"/>
    <w:rsid w:val="00FF4B4A"/>
    <w:rsid w:val="00FF4B69"/>
    <w:rsid w:val="00FF4CBE"/>
    <w:rsid w:val="00FF5668"/>
    <w:rsid w:val="00FF60D6"/>
    <w:rsid w:val="00FF67A2"/>
    <w:rsid w:val="00FF75D4"/>
    <w:rsid w:val="00FF7C76"/>
    <w:rsid w:val="00FF7CB1"/>
    <w:rsid w:val="00FF7FC7"/>
    <w:rsid w:val="00FF7FEE"/>
    <w:rsid w:val="0161F84A"/>
    <w:rsid w:val="01A00AB1"/>
    <w:rsid w:val="01B14101"/>
    <w:rsid w:val="01F9A275"/>
    <w:rsid w:val="03543D41"/>
    <w:rsid w:val="03598850"/>
    <w:rsid w:val="03A4F61B"/>
    <w:rsid w:val="0473CCB7"/>
    <w:rsid w:val="04BE44E1"/>
    <w:rsid w:val="04E05800"/>
    <w:rsid w:val="04E45B7E"/>
    <w:rsid w:val="0515789A"/>
    <w:rsid w:val="05366819"/>
    <w:rsid w:val="05490AB7"/>
    <w:rsid w:val="0566062A"/>
    <w:rsid w:val="0584898D"/>
    <w:rsid w:val="05A68772"/>
    <w:rsid w:val="05B0645E"/>
    <w:rsid w:val="0602FFD2"/>
    <w:rsid w:val="06071C5D"/>
    <w:rsid w:val="063CC17F"/>
    <w:rsid w:val="0648CE59"/>
    <w:rsid w:val="0649DA7F"/>
    <w:rsid w:val="072479A9"/>
    <w:rsid w:val="07408808"/>
    <w:rsid w:val="0742FBAD"/>
    <w:rsid w:val="0758E90F"/>
    <w:rsid w:val="078158A6"/>
    <w:rsid w:val="079C06C8"/>
    <w:rsid w:val="07BD53F0"/>
    <w:rsid w:val="07CFE1A9"/>
    <w:rsid w:val="07D1D921"/>
    <w:rsid w:val="07DF85C3"/>
    <w:rsid w:val="080F79EE"/>
    <w:rsid w:val="081F45A1"/>
    <w:rsid w:val="084FE836"/>
    <w:rsid w:val="08569426"/>
    <w:rsid w:val="08583387"/>
    <w:rsid w:val="086C0DB5"/>
    <w:rsid w:val="08B30BB7"/>
    <w:rsid w:val="08D3BDAA"/>
    <w:rsid w:val="08D7EA5F"/>
    <w:rsid w:val="092215BE"/>
    <w:rsid w:val="0955762A"/>
    <w:rsid w:val="097A5816"/>
    <w:rsid w:val="09F1EDCA"/>
    <w:rsid w:val="0A0109E6"/>
    <w:rsid w:val="0A05C2CF"/>
    <w:rsid w:val="0A24904F"/>
    <w:rsid w:val="0A67EF38"/>
    <w:rsid w:val="0B77AF2E"/>
    <w:rsid w:val="0B83266D"/>
    <w:rsid w:val="0BA80744"/>
    <w:rsid w:val="0BBA99BA"/>
    <w:rsid w:val="0BC273FE"/>
    <w:rsid w:val="0C10EB2A"/>
    <w:rsid w:val="0C13FA66"/>
    <w:rsid w:val="0C47B9B3"/>
    <w:rsid w:val="0C5E6D14"/>
    <w:rsid w:val="0C6AAF04"/>
    <w:rsid w:val="0CE423AB"/>
    <w:rsid w:val="0CE97F74"/>
    <w:rsid w:val="0D58E132"/>
    <w:rsid w:val="0D7BD883"/>
    <w:rsid w:val="0D8A320D"/>
    <w:rsid w:val="0DDFB39A"/>
    <w:rsid w:val="0E69365A"/>
    <w:rsid w:val="0E908D6B"/>
    <w:rsid w:val="0EABD514"/>
    <w:rsid w:val="0EE4408F"/>
    <w:rsid w:val="0F3CF21E"/>
    <w:rsid w:val="0F5BAD72"/>
    <w:rsid w:val="0FA8EDD6"/>
    <w:rsid w:val="0FD60A27"/>
    <w:rsid w:val="0FE2BF85"/>
    <w:rsid w:val="10067F6C"/>
    <w:rsid w:val="10184F22"/>
    <w:rsid w:val="10373110"/>
    <w:rsid w:val="10A55D00"/>
    <w:rsid w:val="10CA8274"/>
    <w:rsid w:val="10F4237E"/>
    <w:rsid w:val="11395D08"/>
    <w:rsid w:val="115A3CD6"/>
    <w:rsid w:val="115C4E96"/>
    <w:rsid w:val="118D8B2E"/>
    <w:rsid w:val="1191A310"/>
    <w:rsid w:val="120D668A"/>
    <w:rsid w:val="1261814E"/>
    <w:rsid w:val="12F36AE9"/>
    <w:rsid w:val="13072279"/>
    <w:rsid w:val="13D39058"/>
    <w:rsid w:val="1441EC74"/>
    <w:rsid w:val="149A7760"/>
    <w:rsid w:val="14B079E6"/>
    <w:rsid w:val="14BA36A7"/>
    <w:rsid w:val="14CD8414"/>
    <w:rsid w:val="155078CE"/>
    <w:rsid w:val="15924DFC"/>
    <w:rsid w:val="1592624E"/>
    <w:rsid w:val="15F33098"/>
    <w:rsid w:val="164E250A"/>
    <w:rsid w:val="166B6353"/>
    <w:rsid w:val="1688A8B5"/>
    <w:rsid w:val="16B38E9F"/>
    <w:rsid w:val="16BAA403"/>
    <w:rsid w:val="16E6136C"/>
    <w:rsid w:val="170319B6"/>
    <w:rsid w:val="1722FEB6"/>
    <w:rsid w:val="17311D54"/>
    <w:rsid w:val="176010FB"/>
    <w:rsid w:val="1760BDEB"/>
    <w:rsid w:val="17AC95E4"/>
    <w:rsid w:val="17BE2918"/>
    <w:rsid w:val="18218B35"/>
    <w:rsid w:val="182ECCFE"/>
    <w:rsid w:val="185D1979"/>
    <w:rsid w:val="18C88169"/>
    <w:rsid w:val="18D156C5"/>
    <w:rsid w:val="190C46B0"/>
    <w:rsid w:val="1969B1AA"/>
    <w:rsid w:val="19924F6D"/>
    <w:rsid w:val="1A363E41"/>
    <w:rsid w:val="1A8F3984"/>
    <w:rsid w:val="1AA089B0"/>
    <w:rsid w:val="1AAADE8C"/>
    <w:rsid w:val="1AF2FB69"/>
    <w:rsid w:val="1B39C5CD"/>
    <w:rsid w:val="1B626F8E"/>
    <w:rsid w:val="1B79BFC0"/>
    <w:rsid w:val="1BA2390E"/>
    <w:rsid w:val="1BD79693"/>
    <w:rsid w:val="1BDC845D"/>
    <w:rsid w:val="1C02FA57"/>
    <w:rsid w:val="1C0BC0F8"/>
    <w:rsid w:val="1C122BB7"/>
    <w:rsid w:val="1C36C360"/>
    <w:rsid w:val="1C4D12E3"/>
    <w:rsid w:val="1C782A25"/>
    <w:rsid w:val="1CB89D1E"/>
    <w:rsid w:val="1CB90497"/>
    <w:rsid w:val="1CC8C802"/>
    <w:rsid w:val="1D28B0A8"/>
    <w:rsid w:val="1D755A73"/>
    <w:rsid w:val="1DB0821E"/>
    <w:rsid w:val="1E16A25A"/>
    <w:rsid w:val="1E83BD7A"/>
    <w:rsid w:val="1F07EC23"/>
    <w:rsid w:val="1F7995EF"/>
    <w:rsid w:val="1FC2E875"/>
    <w:rsid w:val="1FC83A9A"/>
    <w:rsid w:val="1FE38992"/>
    <w:rsid w:val="206A5EE1"/>
    <w:rsid w:val="208285DE"/>
    <w:rsid w:val="20C316A7"/>
    <w:rsid w:val="20FE2853"/>
    <w:rsid w:val="21200FAB"/>
    <w:rsid w:val="212E1AE0"/>
    <w:rsid w:val="218129AB"/>
    <w:rsid w:val="21E43685"/>
    <w:rsid w:val="224EAD05"/>
    <w:rsid w:val="226C1F9C"/>
    <w:rsid w:val="228C83E0"/>
    <w:rsid w:val="2320D6C4"/>
    <w:rsid w:val="2373076F"/>
    <w:rsid w:val="23A4AEAA"/>
    <w:rsid w:val="23DDCA05"/>
    <w:rsid w:val="2400248C"/>
    <w:rsid w:val="24330CEC"/>
    <w:rsid w:val="246AE561"/>
    <w:rsid w:val="2471A0C6"/>
    <w:rsid w:val="24D588BF"/>
    <w:rsid w:val="24DCA774"/>
    <w:rsid w:val="24EDF14F"/>
    <w:rsid w:val="24FCF75B"/>
    <w:rsid w:val="2520594F"/>
    <w:rsid w:val="257251AA"/>
    <w:rsid w:val="259242FE"/>
    <w:rsid w:val="267555AD"/>
    <w:rsid w:val="267B7AD9"/>
    <w:rsid w:val="26A284CF"/>
    <w:rsid w:val="2716135B"/>
    <w:rsid w:val="27699D56"/>
    <w:rsid w:val="2783348A"/>
    <w:rsid w:val="279EC84C"/>
    <w:rsid w:val="27C2B7C1"/>
    <w:rsid w:val="27E73C49"/>
    <w:rsid w:val="280CDE88"/>
    <w:rsid w:val="2873355A"/>
    <w:rsid w:val="287DAAC9"/>
    <w:rsid w:val="289EE91F"/>
    <w:rsid w:val="28FEFCE7"/>
    <w:rsid w:val="2906DC54"/>
    <w:rsid w:val="290D3081"/>
    <w:rsid w:val="294BE89E"/>
    <w:rsid w:val="295914A8"/>
    <w:rsid w:val="29A2A3B5"/>
    <w:rsid w:val="29ACEA89"/>
    <w:rsid w:val="29E01903"/>
    <w:rsid w:val="29F09530"/>
    <w:rsid w:val="29FAA653"/>
    <w:rsid w:val="2A22FFBE"/>
    <w:rsid w:val="2A3FC818"/>
    <w:rsid w:val="2A93A0C1"/>
    <w:rsid w:val="2AD32AD4"/>
    <w:rsid w:val="2AFFDA36"/>
    <w:rsid w:val="2B1260F7"/>
    <w:rsid w:val="2BB3332D"/>
    <w:rsid w:val="2BE4DFA9"/>
    <w:rsid w:val="2C9C03D4"/>
    <w:rsid w:val="2CACC164"/>
    <w:rsid w:val="2CC3DBA3"/>
    <w:rsid w:val="2CF5386F"/>
    <w:rsid w:val="2D1410B0"/>
    <w:rsid w:val="2D3CE07B"/>
    <w:rsid w:val="2DE59717"/>
    <w:rsid w:val="2E569733"/>
    <w:rsid w:val="2E92058D"/>
    <w:rsid w:val="2EC891C2"/>
    <w:rsid w:val="2F00348A"/>
    <w:rsid w:val="2F17483D"/>
    <w:rsid w:val="2F4452F3"/>
    <w:rsid w:val="2F476577"/>
    <w:rsid w:val="2F7F949E"/>
    <w:rsid w:val="2F9327CA"/>
    <w:rsid w:val="2FC65C63"/>
    <w:rsid w:val="2FEDCC85"/>
    <w:rsid w:val="2FEE7558"/>
    <w:rsid w:val="30466506"/>
    <w:rsid w:val="305938A8"/>
    <w:rsid w:val="30889351"/>
    <w:rsid w:val="30A0BBD3"/>
    <w:rsid w:val="30CD8DEE"/>
    <w:rsid w:val="310E77E5"/>
    <w:rsid w:val="315249D1"/>
    <w:rsid w:val="31543803"/>
    <w:rsid w:val="31991C5B"/>
    <w:rsid w:val="31B181CF"/>
    <w:rsid w:val="31BF0FF9"/>
    <w:rsid w:val="31D3F3B7"/>
    <w:rsid w:val="31F4FD34"/>
    <w:rsid w:val="3235EBAA"/>
    <w:rsid w:val="32736167"/>
    <w:rsid w:val="32930AFC"/>
    <w:rsid w:val="33038951"/>
    <w:rsid w:val="3365ECF6"/>
    <w:rsid w:val="33744DA7"/>
    <w:rsid w:val="3397291C"/>
    <w:rsid w:val="33F72B9F"/>
    <w:rsid w:val="34326CEA"/>
    <w:rsid w:val="34537674"/>
    <w:rsid w:val="34720409"/>
    <w:rsid w:val="3480AD20"/>
    <w:rsid w:val="34CA9491"/>
    <w:rsid w:val="35C1EFB9"/>
    <w:rsid w:val="35E0A7F3"/>
    <w:rsid w:val="35EF5296"/>
    <w:rsid w:val="3627C573"/>
    <w:rsid w:val="36728F80"/>
    <w:rsid w:val="369F5DA8"/>
    <w:rsid w:val="36FAF0C2"/>
    <w:rsid w:val="3723447E"/>
    <w:rsid w:val="372B3B9E"/>
    <w:rsid w:val="373D607F"/>
    <w:rsid w:val="37843C1D"/>
    <w:rsid w:val="379346FB"/>
    <w:rsid w:val="3800C8FF"/>
    <w:rsid w:val="38164E9C"/>
    <w:rsid w:val="3827F9FA"/>
    <w:rsid w:val="384CC389"/>
    <w:rsid w:val="385C7AED"/>
    <w:rsid w:val="388FA659"/>
    <w:rsid w:val="38EB92AE"/>
    <w:rsid w:val="38F37F8E"/>
    <w:rsid w:val="3939443E"/>
    <w:rsid w:val="3990920A"/>
    <w:rsid w:val="39CEBDDD"/>
    <w:rsid w:val="39FBEF9D"/>
    <w:rsid w:val="3A113BA2"/>
    <w:rsid w:val="3A6AEF9E"/>
    <w:rsid w:val="3AA5B611"/>
    <w:rsid w:val="3B1C3D5D"/>
    <w:rsid w:val="3B64EDE8"/>
    <w:rsid w:val="3B8BBB53"/>
    <w:rsid w:val="3BAA9D22"/>
    <w:rsid w:val="3C43FD01"/>
    <w:rsid w:val="3C98ACF5"/>
    <w:rsid w:val="3CA17F69"/>
    <w:rsid w:val="3CB60D63"/>
    <w:rsid w:val="3CB83E2B"/>
    <w:rsid w:val="3CCDAE42"/>
    <w:rsid w:val="3CDC3FD6"/>
    <w:rsid w:val="3D35899E"/>
    <w:rsid w:val="3D4B41B6"/>
    <w:rsid w:val="3DB52DB7"/>
    <w:rsid w:val="3E882238"/>
    <w:rsid w:val="3E9C92FB"/>
    <w:rsid w:val="3EF15532"/>
    <w:rsid w:val="3F5C8131"/>
    <w:rsid w:val="4026A804"/>
    <w:rsid w:val="40580390"/>
    <w:rsid w:val="40835867"/>
    <w:rsid w:val="4085810B"/>
    <w:rsid w:val="4090034E"/>
    <w:rsid w:val="40AF2D61"/>
    <w:rsid w:val="40CEA93D"/>
    <w:rsid w:val="4129EB37"/>
    <w:rsid w:val="414807CE"/>
    <w:rsid w:val="414AC082"/>
    <w:rsid w:val="416C562C"/>
    <w:rsid w:val="417DECD3"/>
    <w:rsid w:val="418ED3EA"/>
    <w:rsid w:val="41F8F93C"/>
    <w:rsid w:val="423BD3BE"/>
    <w:rsid w:val="4245586A"/>
    <w:rsid w:val="426F26E6"/>
    <w:rsid w:val="4279FF22"/>
    <w:rsid w:val="42A1B7E5"/>
    <w:rsid w:val="43043BE4"/>
    <w:rsid w:val="431404A9"/>
    <w:rsid w:val="431ED50F"/>
    <w:rsid w:val="434CA8A8"/>
    <w:rsid w:val="440B1009"/>
    <w:rsid w:val="448B9A32"/>
    <w:rsid w:val="448C4577"/>
    <w:rsid w:val="449F0AE0"/>
    <w:rsid w:val="44EF3D92"/>
    <w:rsid w:val="45B61C78"/>
    <w:rsid w:val="45D9E556"/>
    <w:rsid w:val="461099AB"/>
    <w:rsid w:val="461ECBCA"/>
    <w:rsid w:val="462AB261"/>
    <w:rsid w:val="465B78E2"/>
    <w:rsid w:val="4662E34A"/>
    <w:rsid w:val="466701F1"/>
    <w:rsid w:val="46B8374D"/>
    <w:rsid w:val="46CDE036"/>
    <w:rsid w:val="4701588F"/>
    <w:rsid w:val="4766C5A6"/>
    <w:rsid w:val="477774F1"/>
    <w:rsid w:val="479AEF30"/>
    <w:rsid w:val="47AD9F68"/>
    <w:rsid w:val="47E406D9"/>
    <w:rsid w:val="480D0AAF"/>
    <w:rsid w:val="48111DB0"/>
    <w:rsid w:val="48954729"/>
    <w:rsid w:val="48BCF370"/>
    <w:rsid w:val="492E6CC4"/>
    <w:rsid w:val="49A830DB"/>
    <w:rsid w:val="49C64C45"/>
    <w:rsid w:val="4A02F0F3"/>
    <w:rsid w:val="4A1D3631"/>
    <w:rsid w:val="4A3ED705"/>
    <w:rsid w:val="4A72E87A"/>
    <w:rsid w:val="4A801765"/>
    <w:rsid w:val="4A9E2431"/>
    <w:rsid w:val="4AB18A98"/>
    <w:rsid w:val="4ACCE0A9"/>
    <w:rsid w:val="4B2F12AC"/>
    <w:rsid w:val="4B375AC7"/>
    <w:rsid w:val="4B85073E"/>
    <w:rsid w:val="4BABECAF"/>
    <w:rsid w:val="4BEBF8D9"/>
    <w:rsid w:val="4C4E0488"/>
    <w:rsid w:val="4C85BE55"/>
    <w:rsid w:val="4C8B4B6C"/>
    <w:rsid w:val="4CDDF5D1"/>
    <w:rsid w:val="4D28866A"/>
    <w:rsid w:val="4D99B889"/>
    <w:rsid w:val="4DA7BFC4"/>
    <w:rsid w:val="4DF62CCC"/>
    <w:rsid w:val="4E047F9A"/>
    <w:rsid w:val="4E6E348A"/>
    <w:rsid w:val="4E744E6C"/>
    <w:rsid w:val="4E8C29F8"/>
    <w:rsid w:val="4E8F6E8A"/>
    <w:rsid w:val="4ED81ED7"/>
    <w:rsid w:val="4F4D8F48"/>
    <w:rsid w:val="4F5BA4F9"/>
    <w:rsid w:val="4F71E318"/>
    <w:rsid w:val="4FB2DC58"/>
    <w:rsid w:val="4FD84324"/>
    <w:rsid w:val="4FFD79D3"/>
    <w:rsid w:val="500690EE"/>
    <w:rsid w:val="503BD312"/>
    <w:rsid w:val="504C9860"/>
    <w:rsid w:val="50984991"/>
    <w:rsid w:val="50AFEE1E"/>
    <w:rsid w:val="512270A0"/>
    <w:rsid w:val="5129A27E"/>
    <w:rsid w:val="5162A18F"/>
    <w:rsid w:val="521116A2"/>
    <w:rsid w:val="52BE4172"/>
    <w:rsid w:val="52C9AFB3"/>
    <w:rsid w:val="53305188"/>
    <w:rsid w:val="53469E59"/>
    <w:rsid w:val="53885CB7"/>
    <w:rsid w:val="53B1966A"/>
    <w:rsid w:val="53DA76CA"/>
    <w:rsid w:val="53DEA5C7"/>
    <w:rsid w:val="53E5890C"/>
    <w:rsid w:val="53F66410"/>
    <w:rsid w:val="546A7C06"/>
    <w:rsid w:val="54B2FC54"/>
    <w:rsid w:val="54BA96F5"/>
    <w:rsid w:val="54D61632"/>
    <w:rsid w:val="54E81228"/>
    <w:rsid w:val="54FEC65F"/>
    <w:rsid w:val="55D4F2A3"/>
    <w:rsid w:val="561D8A14"/>
    <w:rsid w:val="566B0B44"/>
    <w:rsid w:val="56A59939"/>
    <w:rsid w:val="56DABA29"/>
    <w:rsid w:val="56EACAD6"/>
    <w:rsid w:val="57190C84"/>
    <w:rsid w:val="571B31F5"/>
    <w:rsid w:val="575E3767"/>
    <w:rsid w:val="5792465D"/>
    <w:rsid w:val="57A4C908"/>
    <w:rsid w:val="57A51F99"/>
    <w:rsid w:val="57A61006"/>
    <w:rsid w:val="57CB022B"/>
    <w:rsid w:val="58141709"/>
    <w:rsid w:val="58682FEF"/>
    <w:rsid w:val="58C4AAB2"/>
    <w:rsid w:val="58D4EA86"/>
    <w:rsid w:val="58F6E02C"/>
    <w:rsid w:val="593DC76A"/>
    <w:rsid w:val="5952F423"/>
    <w:rsid w:val="5969638E"/>
    <w:rsid w:val="5993146B"/>
    <w:rsid w:val="59B1E3D6"/>
    <w:rsid w:val="59B4B849"/>
    <w:rsid w:val="5A298252"/>
    <w:rsid w:val="5A4DC832"/>
    <w:rsid w:val="5AB7C1BA"/>
    <w:rsid w:val="5B0E0B82"/>
    <w:rsid w:val="5B1DD9E9"/>
    <w:rsid w:val="5B42A710"/>
    <w:rsid w:val="5BCDE0FA"/>
    <w:rsid w:val="5BE08283"/>
    <w:rsid w:val="5C517D8D"/>
    <w:rsid w:val="5C5E02E9"/>
    <w:rsid w:val="5C63100C"/>
    <w:rsid w:val="5C6FB46A"/>
    <w:rsid w:val="5CF713AB"/>
    <w:rsid w:val="5DE02D2B"/>
    <w:rsid w:val="5E380EB7"/>
    <w:rsid w:val="5E3AA0D0"/>
    <w:rsid w:val="5E4B36D5"/>
    <w:rsid w:val="5E6536D7"/>
    <w:rsid w:val="5E90938B"/>
    <w:rsid w:val="5E9645DB"/>
    <w:rsid w:val="5E96DB66"/>
    <w:rsid w:val="5EC5AB74"/>
    <w:rsid w:val="5EF5B254"/>
    <w:rsid w:val="5F0F5212"/>
    <w:rsid w:val="5F39D474"/>
    <w:rsid w:val="5F6D9C81"/>
    <w:rsid w:val="6006BACF"/>
    <w:rsid w:val="607FD2ED"/>
    <w:rsid w:val="60E399D0"/>
    <w:rsid w:val="610E4B75"/>
    <w:rsid w:val="617330F9"/>
    <w:rsid w:val="61CE8A71"/>
    <w:rsid w:val="61DD2EBF"/>
    <w:rsid w:val="61DEA0ED"/>
    <w:rsid w:val="62163C52"/>
    <w:rsid w:val="6224175B"/>
    <w:rsid w:val="62C22222"/>
    <w:rsid w:val="63156EFD"/>
    <w:rsid w:val="6331D821"/>
    <w:rsid w:val="6335B82B"/>
    <w:rsid w:val="634A84BE"/>
    <w:rsid w:val="63C9EB11"/>
    <w:rsid w:val="640CC687"/>
    <w:rsid w:val="6418E72A"/>
    <w:rsid w:val="64657CFF"/>
    <w:rsid w:val="64BF64E5"/>
    <w:rsid w:val="64D2FA25"/>
    <w:rsid w:val="64F52B70"/>
    <w:rsid w:val="6521B8CB"/>
    <w:rsid w:val="652450DB"/>
    <w:rsid w:val="659EB7AA"/>
    <w:rsid w:val="65A8D1F6"/>
    <w:rsid w:val="65D38657"/>
    <w:rsid w:val="66333E20"/>
    <w:rsid w:val="6691ABAC"/>
    <w:rsid w:val="66C96158"/>
    <w:rsid w:val="66E00837"/>
    <w:rsid w:val="67D3B3F7"/>
    <w:rsid w:val="67DCD7DC"/>
    <w:rsid w:val="67F9D38C"/>
    <w:rsid w:val="683F7C02"/>
    <w:rsid w:val="6858036A"/>
    <w:rsid w:val="68D67E17"/>
    <w:rsid w:val="68DD4AF9"/>
    <w:rsid w:val="6945D4EB"/>
    <w:rsid w:val="699A59ED"/>
    <w:rsid w:val="69D33137"/>
    <w:rsid w:val="6A6B4486"/>
    <w:rsid w:val="6AA37D77"/>
    <w:rsid w:val="6ADF5E54"/>
    <w:rsid w:val="6B9B9333"/>
    <w:rsid w:val="6BCC1B25"/>
    <w:rsid w:val="6BE30896"/>
    <w:rsid w:val="6C02A05A"/>
    <w:rsid w:val="6C0A5144"/>
    <w:rsid w:val="6C85613C"/>
    <w:rsid w:val="6CA34DDE"/>
    <w:rsid w:val="6CDB92BB"/>
    <w:rsid w:val="6CE715B7"/>
    <w:rsid w:val="6D046738"/>
    <w:rsid w:val="6D0599C1"/>
    <w:rsid w:val="6D51A495"/>
    <w:rsid w:val="6DA3A00F"/>
    <w:rsid w:val="6E38C6B4"/>
    <w:rsid w:val="6E71F6E9"/>
    <w:rsid w:val="6EA5ED1A"/>
    <w:rsid w:val="6EBE7915"/>
    <w:rsid w:val="6EF43445"/>
    <w:rsid w:val="6F11F967"/>
    <w:rsid w:val="6FAC591C"/>
    <w:rsid w:val="6FB183CA"/>
    <w:rsid w:val="70740550"/>
    <w:rsid w:val="70855B6B"/>
    <w:rsid w:val="70971D5C"/>
    <w:rsid w:val="7127717E"/>
    <w:rsid w:val="7145E2A8"/>
    <w:rsid w:val="7172CF25"/>
    <w:rsid w:val="71A20DBA"/>
    <w:rsid w:val="71C63D9F"/>
    <w:rsid w:val="71EC090F"/>
    <w:rsid w:val="71F7FC72"/>
    <w:rsid w:val="72050BE3"/>
    <w:rsid w:val="723AA3E1"/>
    <w:rsid w:val="7263FE3D"/>
    <w:rsid w:val="728E5E9D"/>
    <w:rsid w:val="72FA0DE3"/>
    <w:rsid w:val="73316471"/>
    <w:rsid w:val="73699925"/>
    <w:rsid w:val="73E63F4E"/>
    <w:rsid w:val="741EB376"/>
    <w:rsid w:val="74364154"/>
    <w:rsid w:val="74B0B681"/>
    <w:rsid w:val="74BC5EF3"/>
    <w:rsid w:val="75874B6E"/>
    <w:rsid w:val="758E7B9D"/>
    <w:rsid w:val="7592F7FA"/>
    <w:rsid w:val="75E54101"/>
    <w:rsid w:val="75F6A3C8"/>
    <w:rsid w:val="76218882"/>
    <w:rsid w:val="763C7E18"/>
    <w:rsid w:val="769F8AEA"/>
    <w:rsid w:val="76A810F0"/>
    <w:rsid w:val="76ED41EC"/>
    <w:rsid w:val="77056272"/>
    <w:rsid w:val="7728513F"/>
    <w:rsid w:val="77929EB6"/>
    <w:rsid w:val="781250C7"/>
    <w:rsid w:val="7826740D"/>
    <w:rsid w:val="7837C4B4"/>
    <w:rsid w:val="784B0ED3"/>
    <w:rsid w:val="789DF198"/>
    <w:rsid w:val="78E150BF"/>
    <w:rsid w:val="79478AC6"/>
    <w:rsid w:val="796418E2"/>
    <w:rsid w:val="798A6C27"/>
    <w:rsid w:val="79F32FDE"/>
    <w:rsid w:val="7A551015"/>
    <w:rsid w:val="7A5A6534"/>
    <w:rsid w:val="7A5DE071"/>
    <w:rsid w:val="7AD047D0"/>
    <w:rsid w:val="7ADADFAA"/>
    <w:rsid w:val="7B5803D1"/>
    <w:rsid w:val="7B717B6D"/>
    <w:rsid w:val="7C8A69F8"/>
    <w:rsid w:val="7C9C9FF3"/>
    <w:rsid w:val="7CA31DA8"/>
    <w:rsid w:val="7CB2B90D"/>
    <w:rsid w:val="7CE436BF"/>
    <w:rsid w:val="7CF21296"/>
    <w:rsid w:val="7D02B5F9"/>
    <w:rsid w:val="7D072D45"/>
    <w:rsid w:val="7D2A35E9"/>
    <w:rsid w:val="7D5E22FD"/>
    <w:rsid w:val="7DABE36C"/>
    <w:rsid w:val="7E337386"/>
    <w:rsid w:val="7E7A75D4"/>
    <w:rsid w:val="7E837824"/>
    <w:rsid w:val="7EF79C69"/>
    <w:rsid w:val="7EFCF526"/>
    <w:rsid w:val="7F20832A"/>
    <w:rsid w:val="7F23EF6C"/>
    <w:rsid w:val="7F74FABD"/>
    <w:rsid w:val="7F75E398"/>
    <w:rsid w:val="7FCD3F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6D781"/>
  <w15:docId w15:val="{F009D0FC-E93C-4247-954E-847EFBB4F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110F0"/>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rPr>
  </w:style>
  <w:style w:type="paragraph" w:styleId="Heading4">
    <w:name w:val="heading 4"/>
    <w:basedOn w:val="Normal"/>
    <w:next w:val="BodyText"/>
    <w:link w:val="Heading4Char"/>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4110F0"/>
    <w:pPr>
      <w:spacing w:line="200" w:lineRule="exact"/>
      <w:ind w:left="113" w:right="113"/>
    </w:pPr>
    <w:tblPr>
      <w:tblBorders>
        <w:top w:val="single" w:sz="4" w:space="0" w:color="8ACED7" w:themeColor="accent1"/>
        <w:bottom w:val="single" w:sz="4" w:space="0" w:color="8ACED7" w:themeColor="accent1"/>
        <w:insideH w:val="single" w:sz="4" w:space="0" w:color="8ACED7" w:themeColor="accent1"/>
      </w:tblBorders>
      <w:tblCellMar>
        <w:top w:w="57"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110F0"/>
    <w:pPr>
      <w:numPr>
        <w:numId w:val="3"/>
      </w:numPr>
      <w:ind w:right="113"/>
      <w:contextualSpacing/>
    </w:pPr>
    <w:rPr>
      <w:rFonts w:asciiTheme="majorHAnsi" w:hAnsiTheme="majorHAnsi"/>
      <w:b/>
      <w:caps/>
      <w:color w:val="FFFFFF" w:themeColor="background1"/>
      <w:spacing w:val="6"/>
      <w:sz w:val="24"/>
    </w:rPr>
  </w:style>
  <w:style w:type="character" w:styleId="Hyperlink">
    <w:name w:val="Hyperlink"/>
    <w:basedOn w:val="DefaultParagraphFont"/>
    <w:uiPriority w:val="99"/>
    <w:unhideWhenUsed/>
    <w:rsid w:val="0035169D"/>
    <w:rPr>
      <w:color w:val="0000FF"/>
      <w:u w:val="single"/>
    </w:rPr>
  </w:style>
  <w:style w:type="character" w:styleId="FollowedHyperlink">
    <w:name w:val="FollowedHyperlink"/>
    <w:basedOn w:val="DefaultParagraphFont"/>
    <w:semiHidden/>
    <w:unhideWhenUsed/>
    <w:rsid w:val="0035169D"/>
    <w:rPr>
      <w:color w:val="8ACED7" w:themeColor="followedHyperlink"/>
      <w:u w:val="single"/>
    </w:rPr>
  </w:style>
  <w:style w:type="character" w:styleId="UnresolvedMention">
    <w:name w:val="Unresolved Mention"/>
    <w:basedOn w:val="DefaultParagraphFont"/>
    <w:uiPriority w:val="99"/>
    <w:semiHidden/>
    <w:unhideWhenUsed/>
    <w:rsid w:val="007F58BB"/>
    <w:rPr>
      <w:color w:val="605E5C"/>
      <w:shd w:val="clear" w:color="auto" w:fill="E1DFDD"/>
    </w:rPr>
  </w:style>
  <w:style w:type="paragraph" w:styleId="NormalWeb">
    <w:name w:val="Normal (Web)"/>
    <w:basedOn w:val="Normal"/>
    <w:uiPriority w:val="99"/>
    <w:unhideWhenUsed/>
    <w:rsid w:val="00056A5E"/>
    <w:pPr>
      <w:spacing w:before="100" w:beforeAutospacing="1" w:after="100" w:afterAutospacing="1" w:line="240" w:lineRule="auto"/>
    </w:pPr>
    <w:rPr>
      <w:rFonts w:ascii="Calibri" w:eastAsiaTheme="minorHAnsi" w:hAnsi="Calibri" w:cs="Calibri"/>
      <w:sz w:val="22"/>
      <w:szCs w:val="22"/>
    </w:rPr>
  </w:style>
  <w:style w:type="character" w:customStyle="1" w:styleId="Heading4Char">
    <w:name w:val="Heading 4 Char"/>
    <w:basedOn w:val="DefaultParagraphFont"/>
    <w:link w:val="Heading4"/>
    <w:semiHidden/>
    <w:rsid w:val="00E6753F"/>
    <w:rPr>
      <w:bCs/>
      <w:i/>
      <w:szCs w:val="28"/>
    </w:rPr>
  </w:style>
  <w:style w:type="paragraph" w:customStyle="1" w:styleId="RCGHeading3">
    <w:name w:val="RCG Heading 3"/>
    <w:basedOn w:val="Normal"/>
    <w:qFormat/>
    <w:rsid w:val="00FE5E7D"/>
    <w:pPr>
      <w:widowControl w:val="0"/>
      <w:suppressAutoHyphens/>
      <w:autoSpaceDE w:val="0"/>
      <w:autoSpaceDN w:val="0"/>
      <w:adjustRightInd w:val="0"/>
      <w:spacing w:before="113" w:after="113" w:line="240" w:lineRule="atLeast"/>
      <w:textAlignment w:val="center"/>
      <w:outlineLvl w:val="0"/>
    </w:pPr>
    <w:rPr>
      <w:rFonts w:ascii="Arial" w:eastAsiaTheme="minorHAnsi" w:hAnsi="Arial" w:cs="Arial"/>
      <w:b/>
      <w:bCs/>
      <w:color w:val="000000"/>
      <w:sz w:val="18"/>
      <w:szCs w:val="18"/>
      <w:lang w:val="en-GB" w:eastAsia="en-US"/>
    </w:rPr>
  </w:style>
  <w:style w:type="paragraph" w:customStyle="1" w:styleId="xmsonormal">
    <w:name w:val="x_msonormal"/>
    <w:basedOn w:val="Normal"/>
    <w:rsid w:val="00D5755C"/>
    <w:pPr>
      <w:spacing w:line="240" w:lineRule="auto"/>
    </w:pPr>
    <w:rPr>
      <w:rFonts w:ascii="Calibri" w:eastAsiaTheme="minorHAnsi" w:hAnsi="Calibri" w:cs="Calibri"/>
      <w:sz w:val="22"/>
      <w:szCs w:val="22"/>
    </w:rPr>
  </w:style>
  <w:style w:type="character" w:styleId="Strong">
    <w:name w:val="Strong"/>
    <w:basedOn w:val="DefaultParagraphFont"/>
    <w:uiPriority w:val="22"/>
    <w:qFormat/>
    <w:rsid w:val="00D5755C"/>
    <w:rPr>
      <w:b/>
      <w:bCs/>
    </w:rPr>
  </w:style>
  <w:style w:type="paragraph" w:customStyle="1" w:styleId="paragraph">
    <w:name w:val="paragraph"/>
    <w:basedOn w:val="Normal"/>
    <w:rsid w:val="0007730A"/>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07730A"/>
  </w:style>
  <w:style w:type="character" w:customStyle="1" w:styleId="Heading1Char">
    <w:name w:val="Heading 1 Char"/>
    <w:basedOn w:val="DefaultParagraphFont"/>
    <w:link w:val="Heading1"/>
    <w:rsid w:val="00E01B76"/>
    <w:rPr>
      <w:rFonts w:asciiTheme="majorHAnsi" w:hAnsiTheme="majorHAnsi"/>
      <w:b/>
      <w:caps/>
      <w:color w:val="003263" w:themeColor="text2"/>
      <w:spacing w:val="6"/>
      <w:sz w:val="22"/>
    </w:rPr>
  </w:style>
  <w:style w:type="paragraph" w:customStyle="1" w:styleId="xmsolistparagraph">
    <w:name w:val="x_msolistparagraph"/>
    <w:basedOn w:val="Normal"/>
    <w:rsid w:val="003A7334"/>
    <w:pPr>
      <w:spacing w:line="240" w:lineRule="auto"/>
      <w:ind w:left="720"/>
    </w:pPr>
    <w:rPr>
      <w:rFonts w:ascii="Calibri" w:eastAsiaTheme="minorHAnsi" w:hAnsi="Calibri" w:cs="Calibri"/>
    </w:rPr>
  </w:style>
  <w:style w:type="paragraph" w:customStyle="1" w:styleId="Default">
    <w:name w:val="Default"/>
    <w:rsid w:val="009E704B"/>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7194">
      <w:bodyDiv w:val="1"/>
      <w:marLeft w:val="0"/>
      <w:marRight w:val="0"/>
      <w:marTop w:val="0"/>
      <w:marBottom w:val="0"/>
      <w:divBdr>
        <w:top w:val="none" w:sz="0" w:space="0" w:color="auto"/>
        <w:left w:val="none" w:sz="0" w:space="0" w:color="auto"/>
        <w:bottom w:val="none" w:sz="0" w:space="0" w:color="auto"/>
        <w:right w:val="none" w:sz="0" w:space="0" w:color="auto"/>
      </w:divBdr>
    </w:div>
    <w:div w:id="71859565">
      <w:bodyDiv w:val="1"/>
      <w:marLeft w:val="0"/>
      <w:marRight w:val="0"/>
      <w:marTop w:val="0"/>
      <w:marBottom w:val="0"/>
      <w:divBdr>
        <w:top w:val="none" w:sz="0" w:space="0" w:color="auto"/>
        <w:left w:val="none" w:sz="0" w:space="0" w:color="auto"/>
        <w:bottom w:val="none" w:sz="0" w:space="0" w:color="auto"/>
        <w:right w:val="none" w:sz="0" w:space="0" w:color="auto"/>
      </w:divBdr>
    </w:div>
    <w:div w:id="79181246">
      <w:bodyDiv w:val="1"/>
      <w:marLeft w:val="0"/>
      <w:marRight w:val="0"/>
      <w:marTop w:val="0"/>
      <w:marBottom w:val="0"/>
      <w:divBdr>
        <w:top w:val="none" w:sz="0" w:space="0" w:color="auto"/>
        <w:left w:val="none" w:sz="0" w:space="0" w:color="auto"/>
        <w:bottom w:val="none" w:sz="0" w:space="0" w:color="auto"/>
        <w:right w:val="none" w:sz="0" w:space="0" w:color="auto"/>
      </w:divBdr>
    </w:div>
    <w:div w:id="220947706">
      <w:bodyDiv w:val="1"/>
      <w:marLeft w:val="0"/>
      <w:marRight w:val="0"/>
      <w:marTop w:val="0"/>
      <w:marBottom w:val="0"/>
      <w:divBdr>
        <w:top w:val="none" w:sz="0" w:space="0" w:color="auto"/>
        <w:left w:val="none" w:sz="0" w:space="0" w:color="auto"/>
        <w:bottom w:val="none" w:sz="0" w:space="0" w:color="auto"/>
        <w:right w:val="none" w:sz="0" w:space="0" w:color="auto"/>
      </w:divBdr>
    </w:div>
    <w:div w:id="270088698">
      <w:bodyDiv w:val="1"/>
      <w:marLeft w:val="0"/>
      <w:marRight w:val="0"/>
      <w:marTop w:val="0"/>
      <w:marBottom w:val="0"/>
      <w:divBdr>
        <w:top w:val="none" w:sz="0" w:space="0" w:color="auto"/>
        <w:left w:val="none" w:sz="0" w:space="0" w:color="auto"/>
        <w:bottom w:val="none" w:sz="0" w:space="0" w:color="auto"/>
        <w:right w:val="none" w:sz="0" w:space="0" w:color="auto"/>
      </w:divBdr>
    </w:div>
    <w:div w:id="276065498">
      <w:bodyDiv w:val="1"/>
      <w:marLeft w:val="0"/>
      <w:marRight w:val="0"/>
      <w:marTop w:val="0"/>
      <w:marBottom w:val="0"/>
      <w:divBdr>
        <w:top w:val="none" w:sz="0" w:space="0" w:color="auto"/>
        <w:left w:val="none" w:sz="0" w:space="0" w:color="auto"/>
        <w:bottom w:val="none" w:sz="0" w:space="0" w:color="auto"/>
        <w:right w:val="none" w:sz="0" w:space="0" w:color="auto"/>
      </w:divBdr>
    </w:div>
    <w:div w:id="277880813">
      <w:bodyDiv w:val="1"/>
      <w:marLeft w:val="0"/>
      <w:marRight w:val="0"/>
      <w:marTop w:val="0"/>
      <w:marBottom w:val="0"/>
      <w:divBdr>
        <w:top w:val="none" w:sz="0" w:space="0" w:color="auto"/>
        <w:left w:val="none" w:sz="0" w:space="0" w:color="auto"/>
        <w:bottom w:val="none" w:sz="0" w:space="0" w:color="auto"/>
        <w:right w:val="none" w:sz="0" w:space="0" w:color="auto"/>
      </w:divBdr>
    </w:div>
    <w:div w:id="348065595">
      <w:bodyDiv w:val="1"/>
      <w:marLeft w:val="0"/>
      <w:marRight w:val="0"/>
      <w:marTop w:val="0"/>
      <w:marBottom w:val="0"/>
      <w:divBdr>
        <w:top w:val="none" w:sz="0" w:space="0" w:color="auto"/>
        <w:left w:val="none" w:sz="0" w:space="0" w:color="auto"/>
        <w:bottom w:val="none" w:sz="0" w:space="0" w:color="auto"/>
        <w:right w:val="none" w:sz="0" w:space="0" w:color="auto"/>
      </w:divBdr>
    </w:div>
    <w:div w:id="348146912">
      <w:bodyDiv w:val="1"/>
      <w:marLeft w:val="0"/>
      <w:marRight w:val="0"/>
      <w:marTop w:val="0"/>
      <w:marBottom w:val="0"/>
      <w:divBdr>
        <w:top w:val="none" w:sz="0" w:space="0" w:color="auto"/>
        <w:left w:val="none" w:sz="0" w:space="0" w:color="auto"/>
        <w:bottom w:val="none" w:sz="0" w:space="0" w:color="auto"/>
        <w:right w:val="none" w:sz="0" w:space="0" w:color="auto"/>
      </w:divBdr>
    </w:div>
    <w:div w:id="377321760">
      <w:bodyDiv w:val="1"/>
      <w:marLeft w:val="0"/>
      <w:marRight w:val="0"/>
      <w:marTop w:val="0"/>
      <w:marBottom w:val="0"/>
      <w:divBdr>
        <w:top w:val="none" w:sz="0" w:space="0" w:color="auto"/>
        <w:left w:val="none" w:sz="0" w:space="0" w:color="auto"/>
        <w:bottom w:val="none" w:sz="0" w:space="0" w:color="auto"/>
        <w:right w:val="none" w:sz="0" w:space="0" w:color="auto"/>
      </w:divBdr>
    </w:div>
    <w:div w:id="407461142">
      <w:bodyDiv w:val="1"/>
      <w:marLeft w:val="0"/>
      <w:marRight w:val="0"/>
      <w:marTop w:val="0"/>
      <w:marBottom w:val="0"/>
      <w:divBdr>
        <w:top w:val="none" w:sz="0" w:space="0" w:color="auto"/>
        <w:left w:val="none" w:sz="0" w:space="0" w:color="auto"/>
        <w:bottom w:val="none" w:sz="0" w:space="0" w:color="auto"/>
        <w:right w:val="none" w:sz="0" w:space="0" w:color="auto"/>
      </w:divBdr>
    </w:div>
    <w:div w:id="439573627">
      <w:bodyDiv w:val="1"/>
      <w:marLeft w:val="0"/>
      <w:marRight w:val="0"/>
      <w:marTop w:val="0"/>
      <w:marBottom w:val="0"/>
      <w:divBdr>
        <w:top w:val="none" w:sz="0" w:space="0" w:color="auto"/>
        <w:left w:val="none" w:sz="0" w:space="0" w:color="auto"/>
        <w:bottom w:val="none" w:sz="0" w:space="0" w:color="auto"/>
        <w:right w:val="none" w:sz="0" w:space="0" w:color="auto"/>
      </w:divBdr>
    </w:div>
    <w:div w:id="577176003">
      <w:bodyDiv w:val="1"/>
      <w:marLeft w:val="0"/>
      <w:marRight w:val="0"/>
      <w:marTop w:val="0"/>
      <w:marBottom w:val="0"/>
      <w:divBdr>
        <w:top w:val="none" w:sz="0" w:space="0" w:color="auto"/>
        <w:left w:val="none" w:sz="0" w:space="0" w:color="auto"/>
        <w:bottom w:val="none" w:sz="0" w:space="0" w:color="auto"/>
        <w:right w:val="none" w:sz="0" w:space="0" w:color="auto"/>
      </w:divBdr>
    </w:div>
    <w:div w:id="644310148">
      <w:bodyDiv w:val="1"/>
      <w:marLeft w:val="0"/>
      <w:marRight w:val="0"/>
      <w:marTop w:val="0"/>
      <w:marBottom w:val="0"/>
      <w:divBdr>
        <w:top w:val="none" w:sz="0" w:space="0" w:color="auto"/>
        <w:left w:val="none" w:sz="0" w:space="0" w:color="auto"/>
        <w:bottom w:val="none" w:sz="0" w:space="0" w:color="auto"/>
        <w:right w:val="none" w:sz="0" w:space="0" w:color="auto"/>
      </w:divBdr>
    </w:div>
    <w:div w:id="680359380">
      <w:bodyDiv w:val="1"/>
      <w:marLeft w:val="0"/>
      <w:marRight w:val="0"/>
      <w:marTop w:val="0"/>
      <w:marBottom w:val="0"/>
      <w:divBdr>
        <w:top w:val="none" w:sz="0" w:space="0" w:color="auto"/>
        <w:left w:val="none" w:sz="0" w:space="0" w:color="auto"/>
        <w:bottom w:val="none" w:sz="0" w:space="0" w:color="auto"/>
        <w:right w:val="none" w:sz="0" w:space="0" w:color="auto"/>
      </w:divBdr>
    </w:div>
    <w:div w:id="758329652">
      <w:bodyDiv w:val="1"/>
      <w:marLeft w:val="0"/>
      <w:marRight w:val="0"/>
      <w:marTop w:val="0"/>
      <w:marBottom w:val="0"/>
      <w:divBdr>
        <w:top w:val="none" w:sz="0" w:space="0" w:color="auto"/>
        <w:left w:val="none" w:sz="0" w:space="0" w:color="auto"/>
        <w:bottom w:val="none" w:sz="0" w:space="0" w:color="auto"/>
        <w:right w:val="none" w:sz="0" w:space="0" w:color="auto"/>
      </w:divBdr>
    </w:div>
    <w:div w:id="803541868">
      <w:bodyDiv w:val="1"/>
      <w:marLeft w:val="0"/>
      <w:marRight w:val="0"/>
      <w:marTop w:val="0"/>
      <w:marBottom w:val="0"/>
      <w:divBdr>
        <w:top w:val="none" w:sz="0" w:space="0" w:color="auto"/>
        <w:left w:val="none" w:sz="0" w:space="0" w:color="auto"/>
        <w:bottom w:val="none" w:sz="0" w:space="0" w:color="auto"/>
        <w:right w:val="none" w:sz="0" w:space="0" w:color="auto"/>
      </w:divBdr>
    </w:div>
    <w:div w:id="809709045">
      <w:bodyDiv w:val="1"/>
      <w:marLeft w:val="0"/>
      <w:marRight w:val="0"/>
      <w:marTop w:val="0"/>
      <w:marBottom w:val="0"/>
      <w:divBdr>
        <w:top w:val="none" w:sz="0" w:space="0" w:color="auto"/>
        <w:left w:val="none" w:sz="0" w:space="0" w:color="auto"/>
        <w:bottom w:val="none" w:sz="0" w:space="0" w:color="auto"/>
        <w:right w:val="none" w:sz="0" w:space="0" w:color="auto"/>
      </w:divBdr>
    </w:div>
    <w:div w:id="819032030">
      <w:bodyDiv w:val="1"/>
      <w:marLeft w:val="0"/>
      <w:marRight w:val="0"/>
      <w:marTop w:val="0"/>
      <w:marBottom w:val="0"/>
      <w:divBdr>
        <w:top w:val="none" w:sz="0" w:space="0" w:color="auto"/>
        <w:left w:val="none" w:sz="0" w:space="0" w:color="auto"/>
        <w:bottom w:val="none" w:sz="0" w:space="0" w:color="auto"/>
        <w:right w:val="none" w:sz="0" w:space="0" w:color="auto"/>
      </w:divBdr>
    </w:div>
    <w:div w:id="893349050">
      <w:bodyDiv w:val="1"/>
      <w:marLeft w:val="0"/>
      <w:marRight w:val="0"/>
      <w:marTop w:val="0"/>
      <w:marBottom w:val="0"/>
      <w:divBdr>
        <w:top w:val="none" w:sz="0" w:space="0" w:color="auto"/>
        <w:left w:val="none" w:sz="0" w:space="0" w:color="auto"/>
        <w:bottom w:val="none" w:sz="0" w:space="0" w:color="auto"/>
        <w:right w:val="none" w:sz="0" w:space="0" w:color="auto"/>
      </w:divBdr>
    </w:div>
    <w:div w:id="1048728103">
      <w:bodyDiv w:val="1"/>
      <w:marLeft w:val="0"/>
      <w:marRight w:val="0"/>
      <w:marTop w:val="0"/>
      <w:marBottom w:val="0"/>
      <w:divBdr>
        <w:top w:val="none" w:sz="0" w:space="0" w:color="auto"/>
        <w:left w:val="none" w:sz="0" w:space="0" w:color="auto"/>
        <w:bottom w:val="none" w:sz="0" w:space="0" w:color="auto"/>
        <w:right w:val="none" w:sz="0" w:space="0" w:color="auto"/>
      </w:divBdr>
    </w:div>
    <w:div w:id="1056318748">
      <w:bodyDiv w:val="1"/>
      <w:marLeft w:val="0"/>
      <w:marRight w:val="0"/>
      <w:marTop w:val="0"/>
      <w:marBottom w:val="0"/>
      <w:divBdr>
        <w:top w:val="none" w:sz="0" w:space="0" w:color="auto"/>
        <w:left w:val="none" w:sz="0" w:space="0" w:color="auto"/>
        <w:bottom w:val="none" w:sz="0" w:space="0" w:color="auto"/>
        <w:right w:val="none" w:sz="0" w:space="0" w:color="auto"/>
      </w:divBdr>
    </w:div>
    <w:div w:id="1129319004">
      <w:bodyDiv w:val="1"/>
      <w:marLeft w:val="0"/>
      <w:marRight w:val="0"/>
      <w:marTop w:val="0"/>
      <w:marBottom w:val="0"/>
      <w:divBdr>
        <w:top w:val="none" w:sz="0" w:space="0" w:color="auto"/>
        <w:left w:val="none" w:sz="0" w:space="0" w:color="auto"/>
        <w:bottom w:val="none" w:sz="0" w:space="0" w:color="auto"/>
        <w:right w:val="none" w:sz="0" w:space="0" w:color="auto"/>
      </w:divBdr>
    </w:div>
    <w:div w:id="1142576623">
      <w:bodyDiv w:val="1"/>
      <w:marLeft w:val="0"/>
      <w:marRight w:val="0"/>
      <w:marTop w:val="0"/>
      <w:marBottom w:val="0"/>
      <w:divBdr>
        <w:top w:val="none" w:sz="0" w:space="0" w:color="auto"/>
        <w:left w:val="none" w:sz="0" w:space="0" w:color="auto"/>
        <w:bottom w:val="none" w:sz="0" w:space="0" w:color="auto"/>
        <w:right w:val="none" w:sz="0" w:space="0" w:color="auto"/>
      </w:divBdr>
    </w:div>
    <w:div w:id="1219126329">
      <w:bodyDiv w:val="1"/>
      <w:marLeft w:val="0"/>
      <w:marRight w:val="0"/>
      <w:marTop w:val="0"/>
      <w:marBottom w:val="0"/>
      <w:divBdr>
        <w:top w:val="none" w:sz="0" w:space="0" w:color="auto"/>
        <w:left w:val="none" w:sz="0" w:space="0" w:color="auto"/>
        <w:bottom w:val="none" w:sz="0" w:space="0" w:color="auto"/>
        <w:right w:val="none" w:sz="0" w:space="0" w:color="auto"/>
      </w:divBdr>
    </w:div>
    <w:div w:id="1250120887">
      <w:bodyDiv w:val="1"/>
      <w:marLeft w:val="0"/>
      <w:marRight w:val="0"/>
      <w:marTop w:val="0"/>
      <w:marBottom w:val="0"/>
      <w:divBdr>
        <w:top w:val="none" w:sz="0" w:space="0" w:color="auto"/>
        <w:left w:val="none" w:sz="0" w:space="0" w:color="auto"/>
        <w:bottom w:val="none" w:sz="0" w:space="0" w:color="auto"/>
        <w:right w:val="none" w:sz="0" w:space="0" w:color="auto"/>
      </w:divBdr>
    </w:div>
    <w:div w:id="1301350880">
      <w:bodyDiv w:val="1"/>
      <w:marLeft w:val="0"/>
      <w:marRight w:val="0"/>
      <w:marTop w:val="0"/>
      <w:marBottom w:val="0"/>
      <w:divBdr>
        <w:top w:val="none" w:sz="0" w:space="0" w:color="auto"/>
        <w:left w:val="none" w:sz="0" w:space="0" w:color="auto"/>
        <w:bottom w:val="none" w:sz="0" w:space="0" w:color="auto"/>
        <w:right w:val="none" w:sz="0" w:space="0" w:color="auto"/>
      </w:divBdr>
    </w:div>
    <w:div w:id="1360425223">
      <w:bodyDiv w:val="1"/>
      <w:marLeft w:val="0"/>
      <w:marRight w:val="0"/>
      <w:marTop w:val="0"/>
      <w:marBottom w:val="0"/>
      <w:divBdr>
        <w:top w:val="none" w:sz="0" w:space="0" w:color="auto"/>
        <w:left w:val="none" w:sz="0" w:space="0" w:color="auto"/>
        <w:bottom w:val="none" w:sz="0" w:space="0" w:color="auto"/>
        <w:right w:val="none" w:sz="0" w:space="0" w:color="auto"/>
      </w:divBdr>
    </w:div>
    <w:div w:id="1434859549">
      <w:bodyDiv w:val="1"/>
      <w:marLeft w:val="0"/>
      <w:marRight w:val="0"/>
      <w:marTop w:val="0"/>
      <w:marBottom w:val="0"/>
      <w:divBdr>
        <w:top w:val="none" w:sz="0" w:space="0" w:color="auto"/>
        <w:left w:val="none" w:sz="0" w:space="0" w:color="auto"/>
        <w:bottom w:val="none" w:sz="0" w:space="0" w:color="auto"/>
        <w:right w:val="none" w:sz="0" w:space="0" w:color="auto"/>
      </w:divBdr>
    </w:div>
    <w:div w:id="1497383286">
      <w:bodyDiv w:val="1"/>
      <w:marLeft w:val="0"/>
      <w:marRight w:val="0"/>
      <w:marTop w:val="0"/>
      <w:marBottom w:val="0"/>
      <w:divBdr>
        <w:top w:val="none" w:sz="0" w:space="0" w:color="auto"/>
        <w:left w:val="none" w:sz="0" w:space="0" w:color="auto"/>
        <w:bottom w:val="none" w:sz="0" w:space="0" w:color="auto"/>
        <w:right w:val="none" w:sz="0" w:space="0" w:color="auto"/>
      </w:divBdr>
    </w:div>
    <w:div w:id="1497695523">
      <w:bodyDiv w:val="1"/>
      <w:marLeft w:val="0"/>
      <w:marRight w:val="0"/>
      <w:marTop w:val="0"/>
      <w:marBottom w:val="0"/>
      <w:divBdr>
        <w:top w:val="none" w:sz="0" w:space="0" w:color="auto"/>
        <w:left w:val="none" w:sz="0" w:space="0" w:color="auto"/>
        <w:bottom w:val="none" w:sz="0" w:space="0" w:color="auto"/>
        <w:right w:val="none" w:sz="0" w:space="0" w:color="auto"/>
      </w:divBdr>
    </w:div>
    <w:div w:id="1528523948">
      <w:bodyDiv w:val="1"/>
      <w:marLeft w:val="0"/>
      <w:marRight w:val="0"/>
      <w:marTop w:val="0"/>
      <w:marBottom w:val="0"/>
      <w:divBdr>
        <w:top w:val="none" w:sz="0" w:space="0" w:color="auto"/>
        <w:left w:val="none" w:sz="0" w:space="0" w:color="auto"/>
        <w:bottom w:val="none" w:sz="0" w:space="0" w:color="auto"/>
        <w:right w:val="none" w:sz="0" w:space="0" w:color="auto"/>
      </w:divBdr>
    </w:div>
    <w:div w:id="1611006016">
      <w:bodyDiv w:val="1"/>
      <w:marLeft w:val="0"/>
      <w:marRight w:val="0"/>
      <w:marTop w:val="0"/>
      <w:marBottom w:val="0"/>
      <w:divBdr>
        <w:top w:val="none" w:sz="0" w:space="0" w:color="auto"/>
        <w:left w:val="none" w:sz="0" w:space="0" w:color="auto"/>
        <w:bottom w:val="none" w:sz="0" w:space="0" w:color="auto"/>
        <w:right w:val="none" w:sz="0" w:space="0" w:color="auto"/>
      </w:divBdr>
    </w:div>
    <w:div w:id="1831284828">
      <w:bodyDiv w:val="1"/>
      <w:marLeft w:val="0"/>
      <w:marRight w:val="0"/>
      <w:marTop w:val="0"/>
      <w:marBottom w:val="0"/>
      <w:divBdr>
        <w:top w:val="none" w:sz="0" w:space="0" w:color="auto"/>
        <w:left w:val="none" w:sz="0" w:space="0" w:color="auto"/>
        <w:bottom w:val="none" w:sz="0" w:space="0" w:color="auto"/>
        <w:right w:val="none" w:sz="0" w:space="0" w:color="auto"/>
      </w:divBdr>
    </w:div>
    <w:div w:id="1832867948">
      <w:bodyDiv w:val="1"/>
      <w:marLeft w:val="0"/>
      <w:marRight w:val="0"/>
      <w:marTop w:val="0"/>
      <w:marBottom w:val="0"/>
      <w:divBdr>
        <w:top w:val="none" w:sz="0" w:space="0" w:color="auto"/>
        <w:left w:val="none" w:sz="0" w:space="0" w:color="auto"/>
        <w:bottom w:val="none" w:sz="0" w:space="0" w:color="auto"/>
        <w:right w:val="none" w:sz="0" w:space="0" w:color="auto"/>
      </w:divBdr>
    </w:div>
    <w:div w:id="1848514967">
      <w:bodyDiv w:val="1"/>
      <w:marLeft w:val="0"/>
      <w:marRight w:val="0"/>
      <w:marTop w:val="0"/>
      <w:marBottom w:val="0"/>
      <w:divBdr>
        <w:top w:val="none" w:sz="0" w:space="0" w:color="auto"/>
        <w:left w:val="none" w:sz="0" w:space="0" w:color="auto"/>
        <w:bottom w:val="none" w:sz="0" w:space="0" w:color="auto"/>
        <w:right w:val="none" w:sz="0" w:space="0" w:color="auto"/>
      </w:divBdr>
    </w:div>
    <w:div w:id="1870070688">
      <w:bodyDiv w:val="1"/>
      <w:marLeft w:val="0"/>
      <w:marRight w:val="0"/>
      <w:marTop w:val="0"/>
      <w:marBottom w:val="0"/>
      <w:divBdr>
        <w:top w:val="none" w:sz="0" w:space="0" w:color="auto"/>
        <w:left w:val="none" w:sz="0" w:space="0" w:color="auto"/>
        <w:bottom w:val="none" w:sz="0" w:space="0" w:color="auto"/>
        <w:right w:val="none" w:sz="0" w:space="0" w:color="auto"/>
      </w:divBdr>
    </w:div>
    <w:div w:id="1871063327">
      <w:bodyDiv w:val="1"/>
      <w:marLeft w:val="0"/>
      <w:marRight w:val="0"/>
      <w:marTop w:val="0"/>
      <w:marBottom w:val="0"/>
      <w:divBdr>
        <w:top w:val="none" w:sz="0" w:space="0" w:color="auto"/>
        <w:left w:val="none" w:sz="0" w:space="0" w:color="auto"/>
        <w:bottom w:val="none" w:sz="0" w:space="0" w:color="auto"/>
        <w:right w:val="none" w:sz="0" w:space="0" w:color="auto"/>
      </w:divBdr>
    </w:div>
    <w:div w:id="1905991753">
      <w:bodyDiv w:val="1"/>
      <w:marLeft w:val="0"/>
      <w:marRight w:val="0"/>
      <w:marTop w:val="0"/>
      <w:marBottom w:val="0"/>
      <w:divBdr>
        <w:top w:val="none" w:sz="0" w:space="0" w:color="auto"/>
        <w:left w:val="none" w:sz="0" w:space="0" w:color="auto"/>
        <w:bottom w:val="none" w:sz="0" w:space="0" w:color="auto"/>
        <w:right w:val="none" w:sz="0" w:space="0" w:color="auto"/>
      </w:divBdr>
    </w:div>
    <w:div w:id="1952544379">
      <w:bodyDiv w:val="1"/>
      <w:marLeft w:val="0"/>
      <w:marRight w:val="0"/>
      <w:marTop w:val="0"/>
      <w:marBottom w:val="0"/>
      <w:divBdr>
        <w:top w:val="none" w:sz="0" w:space="0" w:color="auto"/>
        <w:left w:val="none" w:sz="0" w:space="0" w:color="auto"/>
        <w:bottom w:val="none" w:sz="0" w:space="0" w:color="auto"/>
        <w:right w:val="none" w:sz="0" w:space="0" w:color="auto"/>
      </w:divBdr>
    </w:div>
    <w:div w:id="1989241545">
      <w:bodyDiv w:val="1"/>
      <w:marLeft w:val="0"/>
      <w:marRight w:val="0"/>
      <w:marTop w:val="0"/>
      <w:marBottom w:val="0"/>
      <w:divBdr>
        <w:top w:val="none" w:sz="0" w:space="0" w:color="auto"/>
        <w:left w:val="none" w:sz="0" w:space="0" w:color="auto"/>
        <w:bottom w:val="none" w:sz="0" w:space="0" w:color="auto"/>
        <w:right w:val="none" w:sz="0" w:space="0" w:color="auto"/>
      </w:divBdr>
    </w:div>
    <w:div w:id="2005933041">
      <w:bodyDiv w:val="1"/>
      <w:marLeft w:val="0"/>
      <w:marRight w:val="0"/>
      <w:marTop w:val="0"/>
      <w:marBottom w:val="0"/>
      <w:divBdr>
        <w:top w:val="none" w:sz="0" w:space="0" w:color="auto"/>
        <w:left w:val="none" w:sz="0" w:space="0" w:color="auto"/>
        <w:bottom w:val="none" w:sz="0" w:space="0" w:color="auto"/>
        <w:right w:val="none" w:sz="0" w:space="0" w:color="auto"/>
      </w:divBdr>
    </w:div>
    <w:div w:id="21123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13095\AppData\Roaming\Microsoft\Templates\TRIM\Corporate%20Templates\COGG%20Agenda%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33C758267226489158CEB4649F9D96" ma:contentTypeVersion="18" ma:contentTypeDescription="Create a new document." ma:contentTypeScope="" ma:versionID="3c704cfcbb213953bdd14aee84715f6d">
  <xsd:schema xmlns:xsd="http://www.w3.org/2001/XMLSchema" xmlns:xs="http://www.w3.org/2001/XMLSchema" xmlns:p="http://schemas.microsoft.com/office/2006/metadata/properties" xmlns:ns3="01d4838c-d2b8-44b3-899f-22572ea8604d" xmlns:ns4="2a35fd06-f0f5-4ebc-8109-7abefa010fdb" targetNamespace="http://schemas.microsoft.com/office/2006/metadata/properties" ma:root="true" ma:fieldsID="b2f3ef1d85a5e333bcd926ba1e2de8fa" ns3:_="" ns4:_="">
    <xsd:import namespace="01d4838c-d2b8-44b3-899f-22572ea8604d"/>
    <xsd:import namespace="2a35fd06-f0f5-4ebc-8109-7abefa010f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4838c-d2b8-44b3-899f-22572ea86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35fd06-f0f5-4ebc-8109-7abefa010f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1d4838c-d2b8-44b3-899f-22572ea8604d" xsi:nil="true"/>
  </documentManagement>
</p:properti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8C4BCD0B-70E9-4279-BE89-EC3A1421A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4838c-d2b8-44b3-899f-22572ea8604d"/>
    <ds:schemaRef ds:uri="2a35fd06-f0f5-4ebc-8109-7abefa010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F9236E-EF1F-4FAE-BF22-FD9FE3E34ECE}">
  <ds:schemaRefs>
    <ds:schemaRef ds:uri="http://schemas.openxmlformats.org/officeDocument/2006/bibliography"/>
  </ds:schemaRefs>
</ds:datastoreItem>
</file>

<file path=customXml/itemProps3.xml><?xml version="1.0" encoding="utf-8"?>
<ds:datastoreItem xmlns:ds="http://schemas.openxmlformats.org/officeDocument/2006/customXml" ds:itemID="{697669DC-46E0-4F36-80B7-8551E3BD1896}">
  <ds:schemaRefs>
    <ds:schemaRef ds:uri="http://schemas.microsoft.com/sharepoint/v3/contenttype/forms"/>
  </ds:schemaRefs>
</ds:datastoreItem>
</file>

<file path=customXml/itemProps4.xml><?xml version="1.0" encoding="utf-8"?>
<ds:datastoreItem xmlns:ds="http://schemas.openxmlformats.org/officeDocument/2006/customXml" ds:itemID="{F2D402C8-FC69-40B7-9D7F-DCFA8CBDC22F}">
  <ds:schemaRefs>
    <ds:schemaRef ds:uri="http://schemas.microsoft.com/office/2006/metadata/properties"/>
    <ds:schemaRef ds:uri="http://schemas.microsoft.com/office/infopath/2007/PartnerControls"/>
    <ds:schemaRef ds:uri="01d4838c-d2b8-44b3-899f-22572ea8604d"/>
  </ds:schemaRefs>
</ds:datastoreItem>
</file>

<file path=customXml/itemProps5.xml><?xml version="1.0" encoding="utf-8"?>
<ds:datastoreItem xmlns:ds="http://schemas.openxmlformats.org/officeDocument/2006/customXml" ds:itemID="{79820700-9C46-40A4-B031-87F2E1C63EA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Agenda Template.DOTX</Template>
  <TotalTime>864</TotalTime>
  <Pages>4</Pages>
  <Words>1106</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7397</CharactersWithSpaces>
  <SharedDoc>false</SharedDoc>
  <HLinks>
    <vt:vector size="6" baseType="variant">
      <vt:variant>
        <vt:i4>7602244</vt:i4>
      </vt:variant>
      <vt:variant>
        <vt:i4>0</vt:i4>
      </vt:variant>
      <vt:variant>
        <vt:i4>0</vt:i4>
      </vt:variant>
      <vt:variant>
        <vt:i4>5</vt:i4>
      </vt:variant>
      <vt:variant>
        <vt:lpwstr>mailto:gchadwick@geelongcity.vic.gov.au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Mawson</dc:creator>
  <cp:keywords/>
  <cp:lastModifiedBy>Zoe Eastick</cp:lastModifiedBy>
  <cp:revision>2132</cp:revision>
  <cp:lastPrinted>2024-05-06T21:45:00Z</cp:lastPrinted>
  <dcterms:created xsi:type="dcterms:W3CDTF">2025-05-26T16:00:00Z</dcterms:created>
  <dcterms:modified xsi:type="dcterms:W3CDTF">2025-08-18T07:31:00Z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y fmtid="{D5CDD505-2E9C-101B-9397-08002B2CF9AE}" pid="3" name="ContentTypeId">
    <vt:lpwstr>0x0101002433C758267226489158CEB4649F9D96</vt:lpwstr>
  </property>
</Properties>
</file>