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5D6B1" w14:textId="36A2DF7E" w:rsidR="00923ACF" w:rsidRPr="00923ACF" w:rsidRDefault="004D2DEE" w:rsidP="4DFE774C">
      <w:pPr>
        <w:pStyle w:val="Title"/>
        <w:spacing w:before="600"/>
        <w:ind w:left="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EE048E">
        <w:rPr>
          <w:sz w:val="72"/>
          <w:szCs w:val="72"/>
        </w:rPr>
        <w:t xml:space="preserve"> </w:t>
      </w:r>
      <w:r w:rsidR="00CE4790">
        <w:rPr>
          <w:sz w:val="72"/>
          <w:szCs w:val="72"/>
        </w:rPr>
        <w:t>MINUTES</w:t>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7FCB9E22" w14:textId="77777777" w:rsidR="003C4F23" w:rsidRPr="004110F0" w:rsidRDefault="003C4F23" w:rsidP="003C4F23">
      <w:pPr>
        <w:pStyle w:val="Heading1"/>
      </w:pPr>
      <w:r>
        <w:t xml:space="preserve">18 August 2025| 4:30-7:30pm | council chambers, city hall </w:t>
      </w:r>
    </w:p>
    <w:p w14:paraId="417E6FB8" w14:textId="77777777" w:rsidR="003C4F23" w:rsidRDefault="003C4F23" w:rsidP="003C4F23">
      <w:pPr>
        <w:pStyle w:val="Heading1"/>
      </w:pPr>
      <w:r>
        <w:t>Attendees</w:t>
      </w:r>
    </w:p>
    <w:p w14:paraId="2A90B8F1" w14:textId="77777777" w:rsidR="003C4F23" w:rsidRPr="00136534" w:rsidRDefault="003C4F23" w:rsidP="003C4F23">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Pr="00035864">
        <w:rPr>
          <w:rFonts w:asciiTheme="majorHAnsi" w:hAnsiTheme="majorHAnsi" w:cstheme="majorHAnsi"/>
        </w:rPr>
        <w:t>Ayush Singh (Junior Mayor)</w:t>
      </w:r>
    </w:p>
    <w:p w14:paraId="0D13B9E4" w14:textId="77777777" w:rsidR="003C4F23" w:rsidRPr="00F9539A" w:rsidRDefault="003C4F23" w:rsidP="003C4F23">
      <w:pPr>
        <w:rPr>
          <w:color w:val="8ACED7" w:themeColor="accent1"/>
        </w:rPr>
      </w:pPr>
    </w:p>
    <w:p w14:paraId="48CF061E" w14:textId="0C365580" w:rsidR="003C4F23" w:rsidRDefault="003C4F23" w:rsidP="4DFE774C">
      <w:pPr>
        <w:pStyle w:val="BodyText"/>
        <w:spacing w:before="0" w:after="0"/>
        <w:rPr>
          <w:rFonts w:asciiTheme="majorHAnsi" w:hAnsiTheme="majorHAnsi" w:cstheme="majorBidi"/>
        </w:rPr>
      </w:pPr>
      <w:r w:rsidRPr="4DFE774C">
        <w:rPr>
          <w:rFonts w:asciiTheme="majorHAnsi" w:hAnsiTheme="majorHAnsi" w:cstheme="majorBidi"/>
          <w:b/>
          <w:bCs/>
        </w:rPr>
        <w:t>Youth Council Members</w:t>
      </w:r>
      <w:r w:rsidRPr="4DFE774C">
        <w:rPr>
          <w:rFonts w:asciiTheme="majorHAnsi" w:hAnsiTheme="majorHAnsi" w:cstheme="majorBidi"/>
        </w:rPr>
        <w:t xml:space="preserve"> –</w:t>
      </w:r>
      <w:r>
        <w:t xml:space="preserve"> </w:t>
      </w:r>
      <w:r w:rsidRPr="4DFE774C">
        <w:rPr>
          <w:rFonts w:asciiTheme="majorHAnsi" w:hAnsiTheme="majorHAnsi" w:cstheme="majorBidi"/>
        </w:rPr>
        <w:t xml:space="preserve">Alanah Forbes (Junior Deputy Mayor), Archie Gaylard, Bella Harvey, Ben Pocock, Codey Broomhall, John McClure, Lacey Young, Lola Philip-Szaraz, Mohammad Husseini,  </w:t>
      </w:r>
    </w:p>
    <w:p w14:paraId="492A7FC5" w14:textId="77777777" w:rsidR="003C4F23" w:rsidRPr="00A27C4E" w:rsidRDefault="003C4F23" w:rsidP="003C4F23">
      <w:pPr>
        <w:pStyle w:val="BodyText"/>
        <w:spacing w:before="0" w:after="0"/>
        <w:rPr>
          <w:rFonts w:asciiTheme="majorHAnsi" w:hAnsiTheme="majorHAnsi" w:cstheme="majorHAnsi"/>
        </w:rPr>
      </w:pPr>
    </w:p>
    <w:p w14:paraId="7E747E5B" w14:textId="77777777" w:rsidR="003C4F23" w:rsidRDefault="003C4F23" w:rsidP="003C4F23">
      <w:r w:rsidRPr="001D2BC4">
        <w:rPr>
          <w:rFonts w:asciiTheme="majorHAnsi" w:hAnsiTheme="majorHAnsi" w:cstheme="majorHAnsi"/>
          <w:b/>
          <w:bCs/>
        </w:rPr>
        <w:t>Council Officers</w:t>
      </w:r>
      <w:r w:rsidRPr="001D2BC4">
        <w:rPr>
          <w:rFonts w:asciiTheme="majorHAnsi" w:hAnsiTheme="majorHAnsi" w:cstheme="majorHAnsi"/>
        </w:rPr>
        <w:t xml:space="preserve"> –</w:t>
      </w:r>
      <w:r>
        <w:rPr>
          <w:rFonts w:asciiTheme="majorHAnsi" w:hAnsiTheme="majorHAnsi" w:cstheme="majorHAnsi"/>
        </w:rPr>
        <w:t xml:space="preserve"> </w:t>
      </w:r>
      <w:r w:rsidRPr="00271CCC">
        <w:rPr>
          <w:rFonts w:asciiTheme="majorHAnsi" w:hAnsiTheme="majorHAnsi" w:cstheme="majorHAnsi"/>
        </w:rPr>
        <w:t>Zoe Eastick</w:t>
      </w:r>
      <w:r>
        <w:rPr>
          <w:rFonts w:asciiTheme="majorHAnsi" w:hAnsiTheme="majorHAnsi" w:cstheme="majorHAnsi"/>
        </w:rPr>
        <w:t>, Greg Chadwick, Steph Dunbar</w:t>
      </w:r>
    </w:p>
    <w:p w14:paraId="56206870" w14:textId="77777777" w:rsidR="003C4F23" w:rsidRDefault="003C4F23" w:rsidP="003C4F23">
      <w:pPr>
        <w:pStyle w:val="Heading1"/>
      </w:pPr>
      <w:r w:rsidRPr="004241D4">
        <w:t xml:space="preserve">Guests </w:t>
      </w:r>
    </w:p>
    <w:p w14:paraId="3453626F" w14:textId="77777777" w:rsidR="003C4F23" w:rsidRPr="00C214A0" w:rsidRDefault="003C4F23" w:rsidP="003C4F23">
      <w:pPr>
        <w:spacing w:line="240" w:lineRule="auto"/>
        <w:rPr>
          <w:rFonts w:asciiTheme="majorHAnsi" w:hAnsiTheme="majorHAnsi" w:cstheme="majorHAnsi"/>
          <w:b/>
          <w:bCs/>
        </w:rPr>
      </w:pPr>
      <w:r w:rsidRPr="00C214A0">
        <w:rPr>
          <w:rFonts w:asciiTheme="majorHAnsi" w:hAnsiTheme="majorHAnsi" w:cstheme="majorHAnsi"/>
        </w:rPr>
        <w:t>Tracey-Lea Smith</w:t>
      </w:r>
      <w:r>
        <w:rPr>
          <w:rFonts w:asciiTheme="majorHAnsi" w:hAnsiTheme="majorHAnsi" w:cstheme="majorHAnsi"/>
        </w:rPr>
        <w:t xml:space="preserve">| </w:t>
      </w:r>
      <w:r w:rsidRPr="00C214A0">
        <w:rPr>
          <w:rFonts w:asciiTheme="majorHAnsi" w:hAnsiTheme="majorHAnsi" w:cstheme="majorHAnsi"/>
        </w:rPr>
        <w:t xml:space="preserve">Coordinator Creative City </w:t>
      </w:r>
      <w:r w:rsidRPr="001A7248">
        <w:rPr>
          <w:rFonts w:asciiTheme="majorHAnsi" w:hAnsiTheme="majorHAnsi" w:cstheme="majorHAnsi"/>
        </w:rPr>
        <w:t xml:space="preserve">| </w:t>
      </w:r>
      <w:r>
        <w:rPr>
          <w:rFonts w:asciiTheme="majorHAnsi" w:hAnsiTheme="majorHAnsi" w:cstheme="majorHAnsi"/>
        </w:rPr>
        <w:t>CoGG</w:t>
      </w:r>
    </w:p>
    <w:p w14:paraId="7DF41CAE" w14:textId="77777777" w:rsidR="003C4F23" w:rsidRDefault="003C4F23" w:rsidP="003C4F23">
      <w:pPr>
        <w:pStyle w:val="Heading1"/>
      </w:pPr>
      <w:r>
        <w:t>Apologies</w:t>
      </w:r>
    </w:p>
    <w:p w14:paraId="144615E4" w14:textId="27BC1D5D" w:rsidR="00DC2C30" w:rsidRPr="00DD4F57" w:rsidRDefault="3680696E" w:rsidP="00DD4F57">
      <w:pPr>
        <w:pStyle w:val="BodyText"/>
        <w:rPr>
          <w:rFonts w:asciiTheme="majorHAnsi" w:hAnsiTheme="majorHAnsi" w:cstheme="majorBidi"/>
        </w:rPr>
      </w:pPr>
      <w:r w:rsidRPr="4DFE774C">
        <w:rPr>
          <w:rFonts w:asciiTheme="majorHAnsi" w:hAnsiTheme="majorHAnsi" w:cstheme="majorBidi"/>
        </w:rPr>
        <w:t>Sarah Ivey.</w:t>
      </w:r>
    </w:p>
    <w:tbl>
      <w:tblPr>
        <w:tblStyle w:val="TableGrid"/>
        <w:tblW w:w="10777" w:type="dxa"/>
        <w:tblLook w:val="0620" w:firstRow="1" w:lastRow="0" w:firstColumn="0" w:lastColumn="0" w:noHBand="1" w:noVBand="1"/>
      </w:tblPr>
      <w:tblGrid>
        <w:gridCol w:w="10777"/>
      </w:tblGrid>
      <w:tr w:rsidR="004107B6" w14:paraId="18C36713" w14:textId="77777777" w:rsidTr="4DFE774C">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D63ACE" w:rsidRDefault="00BB4CFF" w:rsidP="00BB4CFF">
            <w:pPr>
              <w:ind w:left="0"/>
              <w:rPr>
                <w:b w:val="0"/>
                <w:caps w:val="0"/>
                <w:sz w:val="20"/>
              </w:rPr>
            </w:pPr>
            <w:r w:rsidRPr="00D63ACE">
              <w:rPr>
                <w:b w:val="0"/>
                <w:caps w:val="0"/>
                <w:sz w:val="20"/>
              </w:rPr>
              <w:t xml:space="preserve">1. </w:t>
            </w:r>
            <w:r w:rsidR="00016CE1" w:rsidRPr="00D63ACE">
              <w:rPr>
                <w:b w:val="0"/>
                <w:caps w:val="0"/>
                <w:sz w:val="20"/>
              </w:rPr>
              <w:t>Welcome &amp; Acknowledgement of Country</w:t>
            </w:r>
            <w:r w:rsidR="001A51A4" w:rsidRPr="00D63ACE">
              <w:rPr>
                <w:b w:val="0"/>
                <w:caps w:val="0"/>
                <w:sz w:val="20"/>
              </w:rPr>
              <w:t xml:space="preserve"> </w:t>
            </w:r>
          </w:p>
        </w:tc>
      </w:tr>
      <w:tr w:rsidR="00330251" w:rsidRPr="001D2BC4" w14:paraId="4D956F2D" w14:textId="77777777" w:rsidTr="4DFE774C">
        <w:tc>
          <w:tcPr>
            <w:tcW w:w="10777" w:type="dxa"/>
          </w:tcPr>
          <w:p w14:paraId="20DECA5C" w14:textId="77777777" w:rsidR="00605C1E" w:rsidRPr="000D71C3" w:rsidRDefault="00605C1E" w:rsidP="00605C1E">
            <w:pPr>
              <w:tabs>
                <w:tab w:val="right" w:pos="10632"/>
              </w:tabs>
              <w:rPr>
                <w:rFonts w:asciiTheme="majorHAnsi" w:hAnsiTheme="majorHAnsi" w:cstheme="majorBidi"/>
              </w:rPr>
            </w:pPr>
            <w:r w:rsidRPr="7C324D97">
              <w:rPr>
                <w:rFonts w:asciiTheme="majorHAnsi" w:hAnsiTheme="majorHAnsi" w:cstheme="majorBidi"/>
              </w:rPr>
              <w:t xml:space="preserve">The Junior Mayor welcomed everyone to the meeting. </w:t>
            </w:r>
          </w:p>
          <w:p w14:paraId="1E05EC9D" w14:textId="77777777" w:rsidR="00605C1E" w:rsidRPr="000D71C3" w:rsidRDefault="00605C1E" w:rsidP="00605C1E">
            <w:pPr>
              <w:tabs>
                <w:tab w:val="right" w:pos="10632"/>
              </w:tabs>
              <w:rPr>
                <w:rFonts w:asciiTheme="majorHAnsi" w:hAnsiTheme="majorHAnsi" w:cstheme="majorHAnsi"/>
                <w:bCs/>
                <w:highlight w:val="yellow"/>
              </w:rPr>
            </w:pPr>
          </w:p>
          <w:p w14:paraId="6452F78F" w14:textId="72FB2D32" w:rsidR="00605C1E" w:rsidRDefault="5B0C4F7D" w:rsidP="4DFE774C">
            <w:pPr>
              <w:tabs>
                <w:tab w:val="right" w:pos="10632"/>
              </w:tabs>
              <w:rPr>
                <w:rFonts w:asciiTheme="majorHAnsi" w:hAnsiTheme="majorHAnsi" w:cstheme="majorBidi"/>
                <w:b/>
                <w:bCs/>
              </w:rPr>
            </w:pPr>
            <w:r w:rsidRPr="4DFE774C">
              <w:rPr>
                <w:rFonts w:asciiTheme="majorHAnsi" w:hAnsiTheme="majorHAnsi" w:cstheme="majorBidi"/>
              </w:rPr>
              <w:t>Bella</w:t>
            </w:r>
            <w:r w:rsidR="054A2B69" w:rsidRPr="4DFE774C">
              <w:rPr>
                <w:rFonts w:asciiTheme="majorHAnsi" w:hAnsiTheme="majorHAnsi" w:cstheme="majorBidi"/>
              </w:rPr>
              <w:t xml:space="preserve"> </w:t>
            </w:r>
            <w:r w:rsidR="00605C1E" w:rsidRPr="4DFE774C">
              <w:rPr>
                <w:rFonts w:asciiTheme="majorHAnsi" w:hAnsiTheme="majorHAnsi" w:cstheme="majorBidi"/>
              </w:rPr>
              <w:t>delivered the Acknowledgement of Country</w:t>
            </w:r>
            <w:r w:rsidR="00605C1E" w:rsidRPr="4DFE774C">
              <w:rPr>
                <w:rFonts w:asciiTheme="majorHAnsi" w:hAnsiTheme="majorHAnsi" w:cstheme="majorBidi"/>
                <w:b/>
                <w:bCs/>
              </w:rPr>
              <w:t>:</w:t>
            </w:r>
          </w:p>
          <w:p w14:paraId="285FA587" w14:textId="77777777" w:rsidR="000B5ADA" w:rsidRDefault="000B5ADA" w:rsidP="003204C9">
            <w:pPr>
              <w:tabs>
                <w:tab w:val="right" w:pos="10632"/>
              </w:tabs>
              <w:rPr>
                <w:rFonts w:asciiTheme="majorHAnsi" w:hAnsiTheme="majorHAnsi" w:cstheme="majorHAnsi"/>
                <w:b/>
              </w:rPr>
            </w:pPr>
          </w:p>
          <w:p w14:paraId="6D653C8B" w14:textId="74778614" w:rsidR="003204C9" w:rsidRPr="001D2BC4" w:rsidRDefault="003204C9" w:rsidP="003204C9">
            <w:pPr>
              <w:tabs>
                <w:tab w:val="right" w:pos="10632"/>
              </w:tabs>
              <w:rPr>
                <w:rFonts w:asciiTheme="majorHAnsi" w:hAnsiTheme="majorHAnsi" w:cstheme="majorHAnsi"/>
                <w:b/>
              </w:rPr>
            </w:pPr>
            <w:r w:rsidRPr="001D2BC4">
              <w:rPr>
                <w:rFonts w:asciiTheme="majorHAnsi" w:hAnsiTheme="majorHAnsi" w:cstheme="majorHAnsi"/>
                <w:b/>
              </w:rPr>
              <w:t>Acknowledgement of Country</w:t>
            </w:r>
          </w:p>
          <w:p w14:paraId="00F39F38" w14:textId="77777777" w:rsidR="00936AFC" w:rsidRPr="00936AFC" w:rsidRDefault="00936AFC" w:rsidP="00936AFC">
            <w:pPr>
              <w:ind w:left="0"/>
              <w:rPr>
                <w:rStyle w:val="normaltextrun"/>
                <w:rFonts w:asciiTheme="majorHAnsi" w:hAnsiTheme="majorHAnsi" w:cstheme="majorHAnsi"/>
              </w:rPr>
            </w:pPr>
          </w:p>
          <w:p w14:paraId="35096B9B" w14:textId="77777777" w:rsidR="009C546B" w:rsidRPr="009C546B" w:rsidRDefault="009C546B" w:rsidP="009C546B">
            <w:pPr>
              <w:rPr>
                <w:rStyle w:val="normaltextrun"/>
                <w:rFonts w:asciiTheme="majorHAnsi" w:hAnsiTheme="majorHAnsi" w:cstheme="majorHAnsi"/>
              </w:rPr>
            </w:pPr>
            <w:r w:rsidRPr="009C546B">
              <w:rPr>
                <w:rStyle w:val="normaltextrun"/>
                <w:rFonts w:asciiTheme="majorHAnsi" w:hAnsiTheme="majorHAnsi" w:cstheme="majorHAnsi"/>
              </w:rPr>
              <w:t>We, the Youth Council, acknowledge the Wadawurrung People as the Traditional Owners of the land on which we live, learn, work, and dream. We pay our respects to their Elders past and present, and to all emerging leaders.</w:t>
            </w:r>
          </w:p>
          <w:p w14:paraId="4571F758" w14:textId="77777777" w:rsidR="009C546B" w:rsidRPr="009C546B" w:rsidRDefault="009C546B" w:rsidP="009C546B">
            <w:pPr>
              <w:rPr>
                <w:rStyle w:val="normaltextrun"/>
                <w:rFonts w:asciiTheme="majorHAnsi" w:hAnsiTheme="majorHAnsi" w:cstheme="majorHAnsi"/>
              </w:rPr>
            </w:pPr>
          </w:p>
          <w:p w14:paraId="1B5601F2" w14:textId="3E7E57BE" w:rsidR="008237FF" w:rsidRPr="001D2BC4" w:rsidRDefault="009C546B" w:rsidP="000B5950">
            <w:pPr>
              <w:rPr>
                <w:rFonts w:asciiTheme="majorHAnsi" w:hAnsiTheme="majorHAnsi" w:cstheme="majorHAnsi"/>
              </w:rPr>
            </w:pPr>
            <w:r w:rsidRPr="009C546B">
              <w:rPr>
                <w:rStyle w:val="normaltextrun"/>
                <w:rFonts w:asciiTheme="majorHAnsi" w:hAnsiTheme="majorHAnsi" w:cstheme="majorHAnsi"/>
              </w:rPr>
              <w:t>We walk alongside the Wadawurrung and all First Nations Peoples to build an inclusive and respectful Geelong and to care for Country so it can thrive. We honour their deep spiritual connection to Country, plants, and animals — where the soil beneath our feet, the water in our streams, and the sun rising in the sky carry stories passed down through generations.</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7C4AA100" w14:textId="4789FF6A" w:rsidR="00906029" w:rsidRPr="00FF4764" w:rsidRDefault="00605C1E" w:rsidP="003C4F23">
      <w:pPr>
        <w:spacing w:after="240"/>
        <w:rPr>
          <w:rFonts w:asciiTheme="majorHAnsi" w:hAnsiTheme="majorHAnsi" w:cstheme="majorHAnsi"/>
          <w:i/>
          <w:iCs/>
        </w:rPr>
      </w:pPr>
      <w:r w:rsidRPr="000B5950">
        <w:rPr>
          <w:rFonts w:asciiTheme="majorHAnsi" w:hAnsiTheme="majorHAnsi" w:cstheme="majorHAnsi"/>
        </w:rPr>
        <w:t>Quorum met</w:t>
      </w:r>
    </w:p>
    <w:tbl>
      <w:tblPr>
        <w:tblStyle w:val="TableGrid"/>
        <w:tblW w:w="10777" w:type="dxa"/>
        <w:tblLook w:val="0620" w:firstRow="1" w:lastRow="0" w:firstColumn="0" w:lastColumn="0" w:noHBand="1" w:noVBand="1"/>
      </w:tblPr>
      <w:tblGrid>
        <w:gridCol w:w="10777"/>
      </w:tblGrid>
      <w:tr w:rsidR="004107B6" w:rsidRPr="001D2BC4" w14:paraId="03EA45C8"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1D2BC4" w:rsidRDefault="00BB4CFF" w:rsidP="00BB4CFF">
            <w:pPr>
              <w:ind w:left="0"/>
              <w:rPr>
                <w:rFonts w:cstheme="majorHAnsi"/>
                <w:b w:val="0"/>
                <w:caps w:val="0"/>
                <w:sz w:val="20"/>
              </w:rPr>
            </w:pPr>
            <w:r w:rsidRPr="001D2BC4">
              <w:rPr>
                <w:rFonts w:cstheme="majorHAnsi"/>
                <w:b w:val="0"/>
                <w:caps w:val="0"/>
                <w:sz w:val="20"/>
              </w:rPr>
              <w:t xml:space="preserve">3. </w:t>
            </w:r>
            <w:r w:rsidR="00016CE1" w:rsidRPr="001D2BC4">
              <w:rPr>
                <w:rFonts w:cstheme="majorHAnsi"/>
                <w:b w:val="0"/>
                <w:caps w:val="0"/>
                <w:sz w:val="20"/>
              </w:rPr>
              <w:t>Declaration of Conflict of Interest</w:t>
            </w:r>
          </w:p>
        </w:tc>
      </w:tr>
    </w:tbl>
    <w:p w14:paraId="3939B710" w14:textId="77777777" w:rsidR="00553EDA" w:rsidRPr="00DC0339" w:rsidRDefault="00553EDA" w:rsidP="00553EDA">
      <w:pPr>
        <w:rPr>
          <w:rFonts w:asciiTheme="majorHAnsi" w:hAnsiTheme="majorHAnsi" w:cstheme="majorBidi"/>
        </w:rPr>
      </w:pPr>
      <w:r w:rsidRPr="7C324D97">
        <w:rPr>
          <w:rFonts w:asciiTheme="majorHAnsi" w:hAnsiTheme="majorHAnsi" w:cstheme="majorBidi"/>
        </w:rPr>
        <w:t>No conflicts of interest declared.</w:t>
      </w:r>
    </w:p>
    <w:p w14:paraId="0508F244" w14:textId="77777777" w:rsidR="006D2513" w:rsidRPr="006D2513" w:rsidRDefault="006D2513" w:rsidP="006D2513">
      <w:pPr>
        <w:rPr>
          <w:i/>
          <w:iCs/>
        </w:rPr>
      </w:pPr>
    </w:p>
    <w:tbl>
      <w:tblPr>
        <w:tblStyle w:val="TableGrid"/>
        <w:tblW w:w="10777" w:type="dxa"/>
        <w:tblLook w:val="0620" w:firstRow="1" w:lastRow="0" w:firstColumn="0" w:lastColumn="0" w:noHBand="1" w:noVBand="1"/>
      </w:tblPr>
      <w:tblGrid>
        <w:gridCol w:w="10777"/>
      </w:tblGrid>
      <w:tr w:rsidR="004107B6" w:rsidRPr="001D2BC4" w14:paraId="7DED1F6B" w14:textId="77777777" w:rsidTr="4DFE774C">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rsidTr="4DFE774C">
        <w:tc>
          <w:tcPr>
            <w:tcW w:w="10777" w:type="dxa"/>
          </w:tcPr>
          <w:p w14:paraId="1B30B9AD" w14:textId="39EABEEB" w:rsidR="005733A0" w:rsidRPr="00D1768E" w:rsidRDefault="0AD4C12A" w:rsidP="4DFE774C">
            <w:pPr>
              <w:ind w:left="0"/>
              <w:rPr>
                <w:b/>
                <w:bCs/>
                <w:i/>
                <w:iCs/>
              </w:rPr>
            </w:pPr>
            <w:r w:rsidRPr="4DFE774C">
              <w:rPr>
                <w:rFonts w:asciiTheme="majorHAnsi" w:hAnsiTheme="majorHAnsi" w:cstheme="majorBidi"/>
                <w:b/>
                <w:bCs/>
              </w:rPr>
              <w:t xml:space="preserve">Youth Council meeting minutes – </w:t>
            </w:r>
            <w:r w:rsidR="242E842C" w:rsidRPr="4DFE774C">
              <w:rPr>
                <w:rFonts w:asciiTheme="majorHAnsi" w:hAnsiTheme="majorHAnsi" w:cstheme="majorBidi"/>
                <w:b/>
                <w:bCs/>
              </w:rPr>
              <w:t>2</w:t>
            </w:r>
            <w:r w:rsidR="287A72A8" w:rsidRPr="4DFE774C">
              <w:rPr>
                <w:rFonts w:asciiTheme="majorHAnsi" w:hAnsiTheme="majorHAnsi" w:cstheme="majorBidi"/>
                <w:b/>
                <w:bCs/>
              </w:rPr>
              <w:t xml:space="preserve">8 July </w:t>
            </w:r>
            <w:r w:rsidR="242E842C" w:rsidRPr="4DFE774C">
              <w:rPr>
                <w:rFonts w:asciiTheme="majorHAnsi" w:hAnsiTheme="majorHAnsi" w:cstheme="majorBidi"/>
                <w:b/>
                <w:bCs/>
              </w:rPr>
              <w:t>2025</w:t>
            </w:r>
          </w:p>
          <w:p w14:paraId="1E4F5ACE" w14:textId="77777777" w:rsidR="00536B95" w:rsidRDefault="00536B95" w:rsidP="001F4003">
            <w:pPr>
              <w:ind w:left="0"/>
              <w:rPr>
                <w:rFonts w:asciiTheme="majorHAnsi" w:hAnsiTheme="majorHAnsi" w:cstheme="majorHAnsi"/>
              </w:rPr>
            </w:pPr>
          </w:p>
          <w:p w14:paraId="0CDB4050" w14:textId="0FBD147F" w:rsidR="00F529CD" w:rsidRPr="0088733E" w:rsidRDefault="0FD23E1E" w:rsidP="4DFE774C">
            <w:pPr>
              <w:ind w:left="0"/>
              <w:rPr>
                <w:rFonts w:asciiTheme="majorHAnsi" w:hAnsiTheme="majorHAnsi" w:cstheme="majorBidi"/>
              </w:rPr>
            </w:pPr>
            <w:r w:rsidRPr="4DFE774C">
              <w:rPr>
                <w:rFonts w:asciiTheme="majorHAnsi" w:hAnsiTheme="majorHAnsi" w:cstheme="majorBidi"/>
              </w:rPr>
              <w:t>Confirmed:</w:t>
            </w:r>
            <w:r w:rsidR="255CF18C" w:rsidRPr="4DFE774C">
              <w:rPr>
                <w:rFonts w:asciiTheme="majorHAnsi" w:hAnsiTheme="majorHAnsi" w:cstheme="majorBidi"/>
              </w:rPr>
              <w:t xml:space="preserve"> Codey</w:t>
            </w:r>
            <w:r w:rsidR="1D649657" w:rsidRPr="4DFE774C">
              <w:rPr>
                <w:rFonts w:asciiTheme="majorHAnsi" w:hAnsiTheme="majorHAnsi" w:cstheme="majorBidi"/>
              </w:rPr>
              <w:t xml:space="preserve"> Broomhall</w:t>
            </w:r>
            <w:r w:rsidR="005733A0">
              <w:tab/>
            </w:r>
            <w:r w:rsidR="005733A0">
              <w:tab/>
            </w:r>
            <w:r w:rsidR="005733A0">
              <w:tab/>
            </w:r>
            <w:r w:rsidR="005733A0">
              <w:tab/>
            </w:r>
            <w:r w:rsidRPr="4DFE774C">
              <w:rPr>
                <w:rFonts w:asciiTheme="majorHAnsi" w:hAnsiTheme="majorHAnsi" w:cstheme="majorBidi"/>
              </w:rPr>
              <w:t>Seconded:</w:t>
            </w:r>
            <w:r w:rsidR="35696C3F" w:rsidRPr="4DFE774C">
              <w:rPr>
                <w:rFonts w:asciiTheme="majorHAnsi" w:hAnsiTheme="majorHAnsi" w:cstheme="majorBidi"/>
              </w:rPr>
              <w:t xml:space="preserve"> </w:t>
            </w:r>
            <w:r w:rsidR="784FB560" w:rsidRPr="4DFE774C">
              <w:rPr>
                <w:rFonts w:asciiTheme="majorHAnsi" w:hAnsiTheme="majorHAnsi" w:cstheme="majorBidi"/>
              </w:rPr>
              <w:t>Bella</w:t>
            </w:r>
            <w:r w:rsidR="79BEC31F" w:rsidRPr="4DFE774C">
              <w:rPr>
                <w:rFonts w:asciiTheme="majorHAnsi" w:hAnsiTheme="majorHAnsi" w:cstheme="majorBidi"/>
              </w:rPr>
              <w:t xml:space="preserve"> Harvey</w:t>
            </w:r>
          </w:p>
        </w:tc>
      </w:tr>
    </w:tbl>
    <w:p w14:paraId="613F815C" w14:textId="77777777" w:rsidR="008768F0" w:rsidRPr="001D2BC4" w:rsidRDefault="008768F0" w:rsidP="0027616C">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1C4AF5" w:rsidRPr="001D2BC4" w14:paraId="361C2064" w14:textId="77777777" w:rsidTr="4DFE774C">
        <w:trPr>
          <w:cnfStyle w:val="100000000000" w:firstRow="1" w:lastRow="0" w:firstColumn="0" w:lastColumn="0" w:oddVBand="0" w:evenVBand="0" w:oddHBand="0" w:evenHBand="0" w:firstRowFirstColumn="0" w:firstRowLastColumn="0" w:lastRowFirstColumn="0" w:lastRowLastColumn="0"/>
        </w:trPr>
        <w:tc>
          <w:tcPr>
            <w:tcW w:w="10777" w:type="dxa"/>
          </w:tcPr>
          <w:p w14:paraId="570A02D9" w14:textId="15251E37" w:rsidR="001C4AF5" w:rsidRPr="001D2BC4" w:rsidRDefault="001C4AF5" w:rsidP="007A519C">
            <w:pPr>
              <w:ind w:left="0"/>
              <w:rPr>
                <w:rFonts w:cstheme="majorHAnsi"/>
                <w:b w:val="0"/>
                <w:caps w:val="0"/>
                <w:sz w:val="20"/>
              </w:rPr>
            </w:pPr>
            <w:r>
              <w:rPr>
                <w:rFonts w:cstheme="majorHAnsi"/>
                <w:b w:val="0"/>
                <w:caps w:val="0"/>
                <w:sz w:val="20"/>
              </w:rPr>
              <w:t xml:space="preserve">5. </w:t>
            </w:r>
            <w:r w:rsidRPr="001D2BC4">
              <w:rPr>
                <w:rFonts w:cstheme="majorHAnsi"/>
                <w:b w:val="0"/>
                <w:caps w:val="0"/>
                <w:sz w:val="20"/>
              </w:rPr>
              <w:t xml:space="preserve"> Updates </w:t>
            </w:r>
          </w:p>
        </w:tc>
      </w:tr>
      <w:tr w:rsidR="001C4AF5" w:rsidRPr="001D2BC4" w14:paraId="5FB3DDC5" w14:textId="77777777" w:rsidTr="4DFE774C">
        <w:trPr>
          <w:trHeight w:val="1963"/>
        </w:trPr>
        <w:tc>
          <w:tcPr>
            <w:tcW w:w="10777" w:type="dxa"/>
          </w:tcPr>
          <w:p w14:paraId="081AB5D3" w14:textId="77777777" w:rsidR="00484480" w:rsidRDefault="001C4AF5" w:rsidP="4DFE774C">
            <w:pPr>
              <w:pStyle w:val="BodyText"/>
              <w:spacing w:before="0" w:after="0"/>
              <w:ind w:right="0"/>
              <w:rPr>
                <w:rFonts w:asciiTheme="majorHAnsi" w:hAnsiTheme="majorHAnsi" w:cstheme="majorBidi"/>
                <w:b/>
                <w:bCs/>
              </w:rPr>
            </w:pPr>
            <w:r w:rsidRPr="4DFE774C">
              <w:rPr>
                <w:rFonts w:asciiTheme="majorHAnsi" w:hAnsiTheme="majorHAnsi" w:cstheme="majorBidi"/>
                <w:b/>
                <w:bCs/>
              </w:rPr>
              <w:t>5.1. The Nest Reference Group</w:t>
            </w:r>
            <w:r w:rsidRPr="4DFE774C">
              <w:rPr>
                <w:rFonts w:asciiTheme="majorHAnsi" w:hAnsiTheme="majorHAnsi" w:cstheme="majorBidi"/>
              </w:rPr>
              <w:t xml:space="preserve"> </w:t>
            </w:r>
            <w:r w:rsidRPr="4DFE774C">
              <w:rPr>
                <w:rFonts w:asciiTheme="majorHAnsi" w:hAnsiTheme="majorHAnsi" w:cstheme="majorBidi"/>
                <w:b/>
                <w:bCs/>
              </w:rPr>
              <w:t>meeting</w:t>
            </w:r>
          </w:p>
          <w:p w14:paraId="58AE3FE4" w14:textId="489A6ACC" w:rsidR="001C4AF5" w:rsidRDefault="00484480" w:rsidP="4DFE774C">
            <w:pPr>
              <w:pStyle w:val="BodyText"/>
              <w:spacing w:before="0" w:after="0"/>
              <w:ind w:right="0"/>
              <w:rPr>
                <w:rFonts w:asciiTheme="majorHAnsi" w:hAnsiTheme="majorHAnsi" w:cstheme="majorBidi"/>
              </w:rPr>
            </w:pPr>
            <w:r w:rsidRPr="00484480">
              <w:rPr>
                <w:rFonts w:asciiTheme="majorHAnsi" w:hAnsiTheme="majorHAnsi" w:cstheme="majorBidi"/>
              </w:rPr>
              <w:t>Greg provided an update. The meeting was held on 12 August 2025. Numbers are strong, and young people are enjoying the programs offered. Staff will be visiting schools and organisations over the coming months to network, and the Mobile Youth Hub will also be taken out to other areas during the next school holidays.</w:t>
            </w:r>
          </w:p>
          <w:p w14:paraId="32C382A9" w14:textId="1E9F4E47" w:rsidR="001C4AF5" w:rsidRDefault="001C4AF5" w:rsidP="4DFE774C">
            <w:pPr>
              <w:pStyle w:val="BodyText"/>
              <w:spacing w:after="0"/>
              <w:rPr>
                <w:rFonts w:asciiTheme="majorHAnsi" w:hAnsiTheme="majorHAnsi" w:cstheme="majorBidi"/>
                <w:b/>
                <w:bCs/>
              </w:rPr>
            </w:pPr>
            <w:r w:rsidRPr="4DFE774C">
              <w:rPr>
                <w:rFonts w:asciiTheme="majorHAnsi" w:hAnsiTheme="majorHAnsi" w:cstheme="majorBidi"/>
                <w:b/>
                <w:bCs/>
              </w:rPr>
              <w:t>5.2. 2026 Youth Council Nominations – open 1 September</w:t>
            </w:r>
          </w:p>
          <w:p w14:paraId="46F19607" w14:textId="6C49FCB0" w:rsidR="00A528A9" w:rsidRDefault="00A528A9" w:rsidP="4DFE774C">
            <w:pPr>
              <w:pStyle w:val="BodyText"/>
              <w:spacing w:after="0"/>
              <w:rPr>
                <w:rFonts w:asciiTheme="majorHAnsi" w:hAnsiTheme="majorHAnsi" w:cstheme="majorBidi"/>
              </w:rPr>
            </w:pPr>
            <w:r w:rsidRPr="00A528A9">
              <w:rPr>
                <w:rFonts w:asciiTheme="majorHAnsi" w:hAnsiTheme="majorHAnsi" w:cstheme="majorBidi"/>
              </w:rPr>
              <w:t>Bella, Codey, Lacey, Ayush, Alanah, Ben, Archie, and John have offered to be involved</w:t>
            </w:r>
            <w:r w:rsidR="00725461">
              <w:rPr>
                <w:rFonts w:asciiTheme="majorHAnsi" w:hAnsiTheme="majorHAnsi" w:cstheme="majorBidi"/>
              </w:rPr>
              <w:t xml:space="preserve"> in promotions at their schools. </w:t>
            </w:r>
          </w:p>
          <w:p w14:paraId="798F13A9" w14:textId="77777777" w:rsidR="000765B5" w:rsidRDefault="001C4AF5" w:rsidP="4DFE774C">
            <w:pPr>
              <w:pStyle w:val="BodyText"/>
              <w:spacing w:after="0"/>
              <w:rPr>
                <w:rFonts w:asciiTheme="majorHAnsi" w:hAnsiTheme="majorHAnsi" w:cstheme="majorBidi"/>
              </w:rPr>
            </w:pPr>
            <w:r w:rsidRPr="4DFE774C">
              <w:rPr>
                <w:rFonts w:asciiTheme="majorHAnsi" w:hAnsiTheme="majorHAnsi" w:cstheme="majorBidi"/>
                <w:b/>
                <w:bCs/>
              </w:rPr>
              <w:t>5.3. Youth Council report to Council and Council meeting attendance</w:t>
            </w:r>
            <w:r w:rsidR="2BACBF21" w:rsidRPr="4DFE774C">
              <w:rPr>
                <w:rFonts w:asciiTheme="majorHAnsi" w:hAnsiTheme="majorHAnsi" w:cstheme="majorBidi"/>
                <w:b/>
                <w:bCs/>
              </w:rPr>
              <w:t xml:space="preserve"> – </w:t>
            </w:r>
            <w:r w:rsidRPr="4DFE774C">
              <w:rPr>
                <w:rFonts w:asciiTheme="majorHAnsi" w:hAnsiTheme="majorHAnsi" w:cstheme="majorBidi"/>
                <w:b/>
                <w:bCs/>
              </w:rPr>
              <w:t>reminder</w:t>
            </w:r>
            <w:r w:rsidR="2BACBF21" w:rsidRPr="4DFE774C">
              <w:rPr>
                <w:rFonts w:asciiTheme="majorHAnsi" w:hAnsiTheme="majorHAnsi" w:cstheme="majorBidi"/>
              </w:rPr>
              <w:t>.</w:t>
            </w:r>
          </w:p>
          <w:p w14:paraId="11785BD9" w14:textId="7A0860AE" w:rsidR="001C4AF5" w:rsidRDefault="000765B5" w:rsidP="4DFE774C">
            <w:pPr>
              <w:pStyle w:val="BodyText"/>
              <w:spacing w:after="0"/>
              <w:rPr>
                <w:rFonts w:asciiTheme="majorHAnsi" w:hAnsiTheme="majorHAnsi" w:cstheme="majorBidi"/>
              </w:rPr>
            </w:pPr>
            <w:r w:rsidRPr="000765B5">
              <w:rPr>
                <w:rFonts w:asciiTheme="majorHAnsi" w:hAnsiTheme="majorHAnsi" w:cstheme="majorBidi"/>
              </w:rPr>
              <w:t>Youth Council</w:t>
            </w:r>
            <w:r>
              <w:rPr>
                <w:rFonts w:asciiTheme="majorHAnsi" w:hAnsiTheme="majorHAnsi" w:cstheme="majorBidi"/>
                <w:b/>
                <w:bCs/>
              </w:rPr>
              <w:t xml:space="preserve"> </w:t>
            </w:r>
            <w:r w:rsidRPr="000765B5">
              <w:rPr>
                <w:rFonts w:asciiTheme="majorHAnsi" w:hAnsiTheme="majorHAnsi" w:cstheme="majorBidi"/>
              </w:rPr>
              <w:t>members</w:t>
            </w:r>
            <w:r w:rsidR="2BACBF21" w:rsidRPr="4DFE774C">
              <w:rPr>
                <w:rFonts w:asciiTheme="majorHAnsi" w:hAnsiTheme="majorHAnsi" w:cstheme="majorBidi"/>
              </w:rPr>
              <w:t xml:space="preserve"> </w:t>
            </w:r>
            <w:r>
              <w:rPr>
                <w:rFonts w:asciiTheme="majorHAnsi" w:hAnsiTheme="majorHAnsi" w:cstheme="majorBidi"/>
              </w:rPr>
              <w:t xml:space="preserve">encouraged to attend and support the Junior Mayor. </w:t>
            </w:r>
            <w:r w:rsidR="2BACBF21" w:rsidRPr="4DFE774C">
              <w:rPr>
                <w:rFonts w:asciiTheme="majorHAnsi" w:hAnsiTheme="majorHAnsi" w:cstheme="majorBidi"/>
              </w:rPr>
              <w:t>Let Zoe know if you would like to attend</w:t>
            </w:r>
          </w:p>
          <w:p w14:paraId="51684E20" w14:textId="1CEA12C7" w:rsidR="001C4AF5" w:rsidRDefault="001C4AF5" w:rsidP="4DFE774C">
            <w:pPr>
              <w:pStyle w:val="BodyText"/>
              <w:spacing w:after="0"/>
              <w:rPr>
                <w:rFonts w:asciiTheme="majorHAnsi" w:hAnsiTheme="majorHAnsi" w:cstheme="majorBidi"/>
                <w:b/>
                <w:bCs/>
              </w:rPr>
            </w:pPr>
            <w:r w:rsidRPr="4DFE774C">
              <w:rPr>
                <w:rFonts w:asciiTheme="majorHAnsi" w:hAnsiTheme="majorHAnsi" w:cstheme="majorBidi"/>
                <w:b/>
                <w:bCs/>
              </w:rPr>
              <w:t>5.4. Youth Awards – reminder and confirm roles</w:t>
            </w:r>
          </w:p>
          <w:p w14:paraId="3E04A0DB" w14:textId="2BA47FF0" w:rsidR="006013E7" w:rsidRDefault="006013E7" w:rsidP="4DFE774C">
            <w:pPr>
              <w:pStyle w:val="BodyText"/>
              <w:spacing w:after="0"/>
              <w:rPr>
                <w:rFonts w:asciiTheme="majorHAnsi" w:hAnsiTheme="majorHAnsi" w:cstheme="majorBidi"/>
              </w:rPr>
            </w:pPr>
            <w:r w:rsidRPr="006013E7">
              <w:rPr>
                <w:rFonts w:asciiTheme="majorHAnsi" w:hAnsiTheme="majorHAnsi" w:cstheme="majorBidi"/>
              </w:rPr>
              <w:t>Roles are not yet finalised; however, Zoe provided an overview of what they might look like. Roles will be circulated closer to the event.</w:t>
            </w:r>
          </w:p>
          <w:p w14:paraId="66EEF982" w14:textId="3991B3D9" w:rsidR="006013E7" w:rsidRDefault="001C4AF5" w:rsidP="4DFE774C">
            <w:pPr>
              <w:pStyle w:val="BodyText"/>
              <w:spacing w:after="0"/>
              <w:rPr>
                <w:rFonts w:asciiTheme="majorHAnsi" w:hAnsiTheme="majorHAnsi" w:cstheme="majorBidi"/>
                <w:b/>
                <w:bCs/>
              </w:rPr>
            </w:pPr>
            <w:r w:rsidRPr="4DFE774C">
              <w:rPr>
                <w:rFonts w:asciiTheme="majorHAnsi" w:hAnsiTheme="majorHAnsi" w:cstheme="majorBidi"/>
                <w:b/>
                <w:bCs/>
              </w:rPr>
              <w:t xml:space="preserve">5.5. Youth Council attendance at Citizenship Ceremony </w:t>
            </w:r>
          </w:p>
          <w:p w14:paraId="298A079B" w14:textId="66DEB31A" w:rsidR="001C4AF5" w:rsidRPr="005A3DE5" w:rsidRDefault="006013E7" w:rsidP="4DFE774C">
            <w:pPr>
              <w:pStyle w:val="BodyText"/>
              <w:spacing w:after="0"/>
              <w:rPr>
                <w:rFonts w:asciiTheme="majorHAnsi" w:hAnsiTheme="majorHAnsi" w:cstheme="majorBidi"/>
                <w:bCs/>
              </w:rPr>
            </w:pPr>
            <w:r w:rsidRPr="005A3DE5">
              <w:rPr>
                <w:rFonts w:asciiTheme="majorHAnsi" w:hAnsiTheme="majorHAnsi" w:cstheme="majorBidi"/>
                <w:bCs/>
              </w:rPr>
              <w:t xml:space="preserve">The following </w:t>
            </w:r>
            <w:r w:rsidR="005A3DE5" w:rsidRPr="005A3DE5">
              <w:rPr>
                <w:rFonts w:asciiTheme="majorHAnsi" w:hAnsiTheme="majorHAnsi" w:cstheme="majorBidi"/>
                <w:bCs/>
              </w:rPr>
              <w:t xml:space="preserve">Youth Council members indicated they would be interested in attending a Citizenship ceremony: </w:t>
            </w:r>
            <w:r w:rsidR="7E786D72" w:rsidRPr="005A3DE5">
              <w:rPr>
                <w:rFonts w:asciiTheme="majorHAnsi" w:hAnsiTheme="majorHAnsi" w:cstheme="majorBidi"/>
                <w:bCs/>
              </w:rPr>
              <w:t>Codey, Bella, Lola, Lacey, Ayush, John, Archie, Mo</w:t>
            </w:r>
            <w:r w:rsidR="3D6CF755" w:rsidRPr="005A3DE5">
              <w:rPr>
                <w:rFonts w:asciiTheme="majorHAnsi" w:hAnsiTheme="majorHAnsi" w:cstheme="majorBidi"/>
                <w:bCs/>
              </w:rPr>
              <w:t xml:space="preserve">. </w:t>
            </w:r>
            <w:r w:rsidR="005A3DE5" w:rsidRPr="005A3DE5">
              <w:rPr>
                <w:rFonts w:asciiTheme="majorHAnsi" w:hAnsiTheme="majorHAnsi" w:cstheme="majorBidi"/>
                <w:bCs/>
              </w:rPr>
              <w:t xml:space="preserve">Informed that 17 September would suit. </w:t>
            </w:r>
          </w:p>
          <w:p w14:paraId="021D12C2" w14:textId="77777777" w:rsidR="00C61BC4" w:rsidRDefault="001C4AF5" w:rsidP="4DFE774C">
            <w:pPr>
              <w:pStyle w:val="BodyText"/>
              <w:spacing w:after="0"/>
              <w:ind w:right="0"/>
              <w:rPr>
                <w:rFonts w:asciiTheme="majorHAnsi" w:hAnsiTheme="majorHAnsi" w:cstheme="majorBidi"/>
                <w:b/>
                <w:bCs/>
              </w:rPr>
            </w:pPr>
            <w:r w:rsidRPr="4DFE774C">
              <w:rPr>
                <w:rFonts w:asciiTheme="majorHAnsi" w:hAnsiTheme="majorHAnsi" w:cstheme="majorBidi"/>
                <w:b/>
                <w:bCs/>
              </w:rPr>
              <w:t>5.6. Regional Student Voice Conference – 16 September 2025</w:t>
            </w:r>
          </w:p>
          <w:p w14:paraId="4985B88B" w14:textId="77777777" w:rsidR="00C61BC4" w:rsidRDefault="00C61BC4" w:rsidP="4DFE774C">
            <w:pPr>
              <w:pStyle w:val="BodyText"/>
              <w:spacing w:after="0"/>
              <w:rPr>
                <w:rFonts w:asciiTheme="majorHAnsi" w:hAnsiTheme="majorHAnsi" w:cstheme="majorBidi"/>
              </w:rPr>
            </w:pPr>
            <w:r w:rsidRPr="00C61BC4">
              <w:rPr>
                <w:rFonts w:asciiTheme="majorHAnsi" w:hAnsiTheme="majorHAnsi" w:cstheme="majorBidi"/>
              </w:rPr>
              <w:t>Ayush will be speaking at this event. Zoe will provide more details when available.</w:t>
            </w:r>
          </w:p>
          <w:p w14:paraId="0E9B58A2" w14:textId="4457F4E7" w:rsidR="00841682" w:rsidRDefault="001C4AF5" w:rsidP="4DFE774C">
            <w:pPr>
              <w:pStyle w:val="BodyText"/>
              <w:spacing w:after="0"/>
              <w:rPr>
                <w:rFonts w:asciiTheme="majorHAnsi" w:hAnsiTheme="majorHAnsi" w:cstheme="majorBidi"/>
              </w:rPr>
            </w:pPr>
            <w:r w:rsidRPr="4DFE774C">
              <w:rPr>
                <w:rFonts w:asciiTheme="majorHAnsi" w:hAnsiTheme="majorHAnsi" w:cstheme="majorBidi"/>
                <w:b/>
                <w:bCs/>
              </w:rPr>
              <w:t>5.7. Spirit of ANZAC recipient</w:t>
            </w:r>
            <w:r w:rsidR="0ADBD985" w:rsidRPr="4DFE774C">
              <w:rPr>
                <w:rFonts w:asciiTheme="majorHAnsi" w:hAnsiTheme="majorHAnsi" w:cstheme="majorBidi"/>
                <w:b/>
                <w:bCs/>
              </w:rPr>
              <w:t xml:space="preserve"> – </w:t>
            </w:r>
            <w:r w:rsidRPr="4DFE774C">
              <w:rPr>
                <w:rFonts w:asciiTheme="majorHAnsi" w:hAnsiTheme="majorHAnsi" w:cstheme="majorBidi"/>
                <w:b/>
                <w:bCs/>
              </w:rPr>
              <w:t>Mohammad</w:t>
            </w:r>
          </w:p>
          <w:p w14:paraId="0B29DA99" w14:textId="7CEAA25D" w:rsidR="001C4AF5" w:rsidRPr="00C67F43" w:rsidRDefault="00841682" w:rsidP="4DFE774C">
            <w:pPr>
              <w:pStyle w:val="BodyText"/>
              <w:spacing w:after="0"/>
              <w:rPr>
                <w:rFonts w:asciiTheme="majorHAnsi" w:hAnsiTheme="majorHAnsi" w:cstheme="majorBidi"/>
              </w:rPr>
            </w:pPr>
            <w:r w:rsidRPr="00841682">
              <w:rPr>
                <w:rFonts w:asciiTheme="majorHAnsi" w:hAnsiTheme="majorHAnsi" w:cstheme="majorBidi"/>
              </w:rPr>
              <w:t>Ayush congratulated Mo on being selected. Mo shared an update on his application process and explained that he will travel to Turkey in November for 10 days. During the trip, he will research the story of a soldier who died there</w:t>
            </w:r>
            <w:r>
              <w:rPr>
                <w:rFonts w:asciiTheme="majorHAnsi" w:hAnsiTheme="majorHAnsi" w:cstheme="majorBidi"/>
              </w:rPr>
              <w:t xml:space="preserve">. </w:t>
            </w:r>
          </w:p>
        </w:tc>
      </w:tr>
    </w:tbl>
    <w:p w14:paraId="124FC5A1" w14:textId="77777777" w:rsidR="001C4AF5" w:rsidRDefault="001C4AF5" w:rsidP="001C4AF5">
      <w:pPr>
        <w:pStyle w:val="ListBullet"/>
        <w:numPr>
          <w:ilvl w:val="0"/>
          <w:numId w:val="0"/>
        </w:numPr>
        <w:spacing w:before="0" w:after="0" w:line="240" w:lineRule="auto"/>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1C4AF5" w:rsidRPr="001D2BC4" w14:paraId="3291DFE4" w14:textId="77777777" w:rsidTr="4DFE774C">
        <w:trPr>
          <w:cnfStyle w:val="100000000000" w:firstRow="1" w:lastRow="0" w:firstColumn="0" w:lastColumn="0" w:oddVBand="0" w:evenVBand="0" w:oddHBand="0" w:evenHBand="0" w:firstRowFirstColumn="0" w:firstRowLastColumn="0" w:lastRowFirstColumn="0" w:lastRowLastColumn="0"/>
        </w:trPr>
        <w:tc>
          <w:tcPr>
            <w:tcW w:w="10777" w:type="dxa"/>
          </w:tcPr>
          <w:p w14:paraId="195D7D05" w14:textId="4C04DD60" w:rsidR="001C4AF5" w:rsidRPr="001D2BC4" w:rsidRDefault="001C4AF5" w:rsidP="007A519C">
            <w:pPr>
              <w:ind w:left="0"/>
              <w:rPr>
                <w:rFonts w:cstheme="majorHAnsi"/>
                <w:b w:val="0"/>
                <w:caps w:val="0"/>
                <w:sz w:val="20"/>
              </w:rPr>
            </w:pPr>
            <w:r>
              <w:rPr>
                <w:rFonts w:cstheme="majorHAnsi"/>
                <w:b w:val="0"/>
                <w:caps w:val="0"/>
                <w:sz w:val="20"/>
              </w:rPr>
              <w:t>6</w:t>
            </w:r>
            <w:r w:rsidRPr="001D2BC4">
              <w:rPr>
                <w:rFonts w:cstheme="majorHAnsi"/>
                <w:b w:val="0"/>
                <w:caps w:val="0"/>
                <w:sz w:val="20"/>
              </w:rPr>
              <w:t>. Consultations / Presentations</w:t>
            </w:r>
            <w:r>
              <w:rPr>
                <w:rFonts w:cstheme="majorHAnsi"/>
                <w:b w:val="0"/>
                <w:caps w:val="0"/>
                <w:sz w:val="20"/>
              </w:rPr>
              <w:t xml:space="preserve"> </w:t>
            </w:r>
          </w:p>
        </w:tc>
      </w:tr>
      <w:tr w:rsidR="001C4AF5" w:rsidRPr="001D2BC4" w14:paraId="69EC62DA" w14:textId="77777777" w:rsidTr="00BB2087">
        <w:trPr>
          <w:trHeight w:val="693"/>
        </w:trPr>
        <w:tc>
          <w:tcPr>
            <w:tcW w:w="10777" w:type="dxa"/>
          </w:tcPr>
          <w:p w14:paraId="2146F4B6" w14:textId="77777777" w:rsidR="001C4AF5" w:rsidRDefault="001C4AF5" w:rsidP="4DFE774C">
            <w:pPr>
              <w:spacing w:before="240" w:line="240" w:lineRule="auto"/>
              <w:rPr>
                <w:rFonts w:asciiTheme="majorHAnsi" w:hAnsiTheme="majorHAnsi" w:cstheme="majorBidi"/>
                <w:b/>
                <w:bCs/>
              </w:rPr>
            </w:pPr>
            <w:r w:rsidRPr="4DFE774C">
              <w:rPr>
                <w:rFonts w:asciiTheme="majorHAnsi" w:hAnsiTheme="majorHAnsi" w:cstheme="majorBidi"/>
                <w:b/>
                <w:bCs/>
              </w:rPr>
              <w:t>Tracey-Lea Smith| Coordinator Creative City | CoGG</w:t>
            </w:r>
          </w:p>
          <w:p w14:paraId="3A26BD83" w14:textId="77777777" w:rsidR="001C4AF5" w:rsidRDefault="001C4AF5" w:rsidP="007A519C">
            <w:pPr>
              <w:spacing w:line="240" w:lineRule="auto"/>
              <w:ind w:left="0"/>
              <w:rPr>
                <w:rFonts w:asciiTheme="majorHAnsi" w:hAnsiTheme="majorHAnsi" w:cstheme="majorHAnsi"/>
              </w:rPr>
            </w:pPr>
          </w:p>
          <w:p w14:paraId="7B412ACB" w14:textId="7CE2FD99" w:rsidR="001C4AF5" w:rsidRPr="001B1170" w:rsidRDefault="00021509" w:rsidP="007A519C">
            <w:pPr>
              <w:spacing w:line="240" w:lineRule="auto"/>
              <w:rPr>
                <w:rFonts w:asciiTheme="majorHAnsi" w:hAnsiTheme="majorHAnsi" w:cstheme="majorHAnsi"/>
              </w:rPr>
            </w:pPr>
            <w:hyperlink r:id="rId13" w:history="1">
              <w:r w:rsidR="001C4AF5" w:rsidRPr="00770289">
                <w:rPr>
                  <w:rStyle w:val="Hyperlink"/>
                  <w:rFonts w:asciiTheme="majorHAnsi" w:hAnsiTheme="majorHAnsi" w:cstheme="majorHAnsi"/>
                  <w:b/>
                  <w:bCs/>
                </w:rPr>
                <w:t>ROAM Geelong Festival</w:t>
              </w:r>
            </w:hyperlink>
            <w:r w:rsidR="001C4AF5">
              <w:rPr>
                <w:rFonts w:asciiTheme="majorHAnsi" w:hAnsiTheme="majorHAnsi" w:cstheme="majorHAnsi"/>
                <w:b/>
                <w:bCs/>
              </w:rPr>
              <w:t xml:space="preserve"> </w:t>
            </w:r>
          </w:p>
          <w:p w14:paraId="0E13B6A5" w14:textId="77777777" w:rsidR="001C4AF5" w:rsidRDefault="001C4AF5" w:rsidP="007A519C">
            <w:pPr>
              <w:spacing w:line="240" w:lineRule="auto"/>
              <w:rPr>
                <w:rFonts w:asciiTheme="majorHAnsi" w:hAnsiTheme="majorHAnsi" w:cstheme="majorHAnsi"/>
              </w:rPr>
            </w:pPr>
          </w:p>
          <w:p w14:paraId="62C9E361" w14:textId="77777777" w:rsidR="00BB2087" w:rsidRDefault="00BB2087" w:rsidP="00BB2087">
            <w:pPr>
              <w:spacing w:line="240" w:lineRule="auto"/>
              <w:rPr>
                <w:rFonts w:asciiTheme="majorHAnsi" w:hAnsiTheme="majorHAnsi" w:cstheme="majorBidi"/>
              </w:rPr>
            </w:pPr>
            <w:r w:rsidRPr="00BB2087">
              <w:rPr>
                <w:rFonts w:asciiTheme="majorHAnsi" w:hAnsiTheme="majorHAnsi" w:cstheme="majorBidi"/>
              </w:rPr>
              <w:t>Tracey-Lea provided an overview of ROAM Geelong – Victoria’s newest arts event designed to engage audiences in a multi-sensory, interactive, and participatory experience.</w:t>
            </w:r>
          </w:p>
          <w:p w14:paraId="6B1540E7" w14:textId="77777777" w:rsidR="00BB2087" w:rsidRPr="00BB2087" w:rsidRDefault="00BB2087" w:rsidP="00BB2087">
            <w:pPr>
              <w:spacing w:line="240" w:lineRule="auto"/>
              <w:rPr>
                <w:rFonts w:asciiTheme="majorHAnsi" w:hAnsiTheme="majorHAnsi" w:cstheme="majorBidi"/>
              </w:rPr>
            </w:pPr>
          </w:p>
          <w:p w14:paraId="7624F37A" w14:textId="77777777" w:rsidR="00BB2087" w:rsidRPr="00BB2087" w:rsidRDefault="00BB2087" w:rsidP="00BB2087">
            <w:pPr>
              <w:spacing w:line="240" w:lineRule="auto"/>
              <w:rPr>
                <w:rFonts w:asciiTheme="majorHAnsi" w:hAnsiTheme="majorHAnsi" w:cstheme="majorBidi"/>
              </w:rPr>
            </w:pPr>
            <w:r w:rsidRPr="00BB2087">
              <w:rPr>
                <w:rFonts w:asciiTheme="majorHAnsi" w:hAnsiTheme="majorHAnsi" w:cstheme="majorBidi"/>
              </w:rPr>
              <w:t>ROAM will transform the central Geelong precinct, replacing Geelong After Dark and White Night, and will feature:</w:t>
            </w:r>
          </w:p>
          <w:p w14:paraId="029D8E1A"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Street dance party</w:t>
            </w:r>
          </w:p>
          <w:p w14:paraId="71613BCE"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Interactive roaming puppets</w:t>
            </w:r>
          </w:p>
          <w:p w14:paraId="3A404F2A"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Live music</w:t>
            </w:r>
          </w:p>
          <w:p w14:paraId="5029DC71"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Archibald Prize gallery</w:t>
            </w:r>
          </w:p>
          <w:p w14:paraId="70FAC140"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First Nations projections</w:t>
            </w:r>
          </w:p>
          <w:p w14:paraId="5ED4AB29"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Public art installations</w:t>
            </w:r>
          </w:p>
          <w:p w14:paraId="1FB727ED"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Theatre performances</w:t>
            </w:r>
          </w:p>
          <w:p w14:paraId="50837561"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Local musicians (including Grid series performers)</w:t>
            </w:r>
          </w:p>
          <w:p w14:paraId="5E3AF29D"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Puppet workshops</w:t>
            </w:r>
          </w:p>
          <w:p w14:paraId="167A4BDA" w14:textId="77777777" w:rsidR="00BB2087" w:rsidRP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Multimedia laneway art</w:t>
            </w:r>
          </w:p>
          <w:p w14:paraId="6CBCA35D" w14:textId="77777777" w:rsidR="00BB2087" w:rsidRDefault="00BB2087" w:rsidP="00BB2087">
            <w:pPr>
              <w:numPr>
                <w:ilvl w:val="0"/>
                <w:numId w:val="36"/>
              </w:numPr>
              <w:spacing w:line="240" w:lineRule="auto"/>
              <w:rPr>
                <w:rFonts w:asciiTheme="majorHAnsi" w:hAnsiTheme="majorHAnsi" w:cstheme="majorBidi"/>
              </w:rPr>
            </w:pPr>
            <w:r w:rsidRPr="00BB2087">
              <w:rPr>
                <w:rFonts w:asciiTheme="majorHAnsi" w:hAnsiTheme="majorHAnsi" w:cstheme="majorBidi"/>
              </w:rPr>
              <w:t>Processions</w:t>
            </w:r>
          </w:p>
          <w:p w14:paraId="0BD8F59A" w14:textId="77777777" w:rsidR="00BB2087" w:rsidRPr="00BB2087" w:rsidRDefault="00BB2087" w:rsidP="00BB2087">
            <w:pPr>
              <w:spacing w:line="240" w:lineRule="auto"/>
              <w:ind w:left="720"/>
              <w:rPr>
                <w:rFonts w:asciiTheme="majorHAnsi" w:hAnsiTheme="majorHAnsi" w:cstheme="majorBidi"/>
              </w:rPr>
            </w:pPr>
          </w:p>
          <w:p w14:paraId="1BD41754" w14:textId="77777777" w:rsidR="00BB2087" w:rsidRPr="00BB2087" w:rsidRDefault="00BB2087" w:rsidP="00BB2087">
            <w:pPr>
              <w:spacing w:line="240" w:lineRule="auto"/>
              <w:rPr>
                <w:rFonts w:asciiTheme="majorHAnsi" w:hAnsiTheme="majorHAnsi" w:cstheme="majorBidi"/>
              </w:rPr>
            </w:pPr>
            <w:r w:rsidRPr="00BB2087">
              <w:rPr>
                <w:rFonts w:asciiTheme="majorHAnsi" w:hAnsiTheme="majorHAnsi" w:cstheme="majorBidi"/>
              </w:rPr>
              <w:t>Event details:</w:t>
            </w:r>
          </w:p>
          <w:p w14:paraId="328FC4C3" w14:textId="77777777" w:rsidR="00BB2087" w:rsidRPr="00BB2087" w:rsidRDefault="00BB2087" w:rsidP="00BB2087">
            <w:pPr>
              <w:numPr>
                <w:ilvl w:val="0"/>
                <w:numId w:val="37"/>
              </w:numPr>
              <w:spacing w:line="240" w:lineRule="auto"/>
              <w:rPr>
                <w:rFonts w:asciiTheme="majorHAnsi" w:hAnsiTheme="majorHAnsi" w:cstheme="majorBidi"/>
              </w:rPr>
            </w:pPr>
            <w:r w:rsidRPr="00BB2087">
              <w:rPr>
                <w:rFonts w:asciiTheme="majorHAnsi" w:hAnsiTheme="majorHAnsi" w:cstheme="majorBidi"/>
              </w:rPr>
              <w:t>Location: Little Malop Street and part of Gheringhap Street (closed to traffic)</w:t>
            </w:r>
          </w:p>
          <w:p w14:paraId="507C3F1C" w14:textId="77777777" w:rsidR="00BB2087" w:rsidRPr="00BB2087" w:rsidRDefault="00BB2087" w:rsidP="00BB2087">
            <w:pPr>
              <w:numPr>
                <w:ilvl w:val="0"/>
                <w:numId w:val="37"/>
              </w:numPr>
              <w:spacing w:line="240" w:lineRule="auto"/>
              <w:rPr>
                <w:rFonts w:asciiTheme="majorHAnsi" w:hAnsiTheme="majorHAnsi" w:cstheme="majorBidi"/>
              </w:rPr>
            </w:pPr>
            <w:r w:rsidRPr="00BB2087">
              <w:rPr>
                <w:rFonts w:asciiTheme="majorHAnsi" w:hAnsiTheme="majorHAnsi" w:cstheme="majorBidi"/>
              </w:rPr>
              <w:t>Time: 4:00pm – 7:00pm</w:t>
            </w:r>
          </w:p>
          <w:p w14:paraId="498DFFF2" w14:textId="77777777" w:rsidR="00BB2087" w:rsidRPr="00BB2087" w:rsidRDefault="00BB2087" w:rsidP="00BB2087">
            <w:pPr>
              <w:numPr>
                <w:ilvl w:val="0"/>
                <w:numId w:val="37"/>
              </w:numPr>
              <w:spacing w:line="240" w:lineRule="auto"/>
              <w:rPr>
                <w:rFonts w:asciiTheme="majorHAnsi" w:hAnsiTheme="majorHAnsi" w:cstheme="majorBidi"/>
              </w:rPr>
            </w:pPr>
            <w:r w:rsidRPr="00BB2087">
              <w:rPr>
                <w:rFonts w:asciiTheme="majorHAnsi" w:hAnsiTheme="majorHAnsi" w:cstheme="majorBidi"/>
              </w:rPr>
              <w:t>Capacity: approx. 20,000 people</w:t>
            </w:r>
          </w:p>
          <w:p w14:paraId="48B3D764" w14:textId="1B060B32" w:rsidR="001C4AF5" w:rsidRPr="00DE3EF8" w:rsidRDefault="001C4AF5" w:rsidP="4DFE774C">
            <w:pPr>
              <w:spacing w:line="240" w:lineRule="auto"/>
              <w:rPr>
                <w:rFonts w:asciiTheme="majorHAnsi" w:hAnsiTheme="majorHAnsi" w:cstheme="majorBidi"/>
              </w:rPr>
            </w:pPr>
          </w:p>
          <w:p w14:paraId="008C73D8" w14:textId="3BCDB552" w:rsidR="00C35370" w:rsidRDefault="00BB2087" w:rsidP="00021509">
            <w:pPr>
              <w:spacing w:line="240" w:lineRule="auto"/>
              <w:rPr>
                <w:rFonts w:asciiTheme="majorHAnsi" w:hAnsiTheme="majorHAnsi" w:cstheme="majorBidi"/>
              </w:rPr>
            </w:pPr>
            <w:r w:rsidRPr="00BB2087">
              <w:rPr>
                <w:rFonts w:asciiTheme="majorHAnsi" w:hAnsiTheme="majorHAnsi" w:cstheme="majorBidi"/>
              </w:rPr>
              <w:lastRenderedPageBreak/>
              <w:t>Tracey-Lea asked for ideas on promoting the event to young people. Suggestions included: schools, posters, social media, sporting clubs, public transport advertising, and posters in youth spaces.</w:t>
            </w:r>
          </w:p>
          <w:p w14:paraId="25528606" w14:textId="3045CB13" w:rsidR="001C4AF5" w:rsidRPr="00DE3EF8" w:rsidRDefault="00BB2087" w:rsidP="00A9286E">
            <w:pPr>
              <w:spacing w:line="240" w:lineRule="auto"/>
              <w:rPr>
                <w:rFonts w:asciiTheme="majorHAnsi" w:hAnsiTheme="majorHAnsi" w:cstheme="majorBidi"/>
              </w:rPr>
            </w:pPr>
            <w:r w:rsidRPr="00BB2087">
              <w:rPr>
                <w:rFonts w:asciiTheme="majorHAnsi" w:hAnsiTheme="majorHAnsi" w:cstheme="majorBidi"/>
              </w:rPr>
              <w:t>Ayush thanked Tracey-Lea for her presentation.</w:t>
            </w:r>
          </w:p>
        </w:tc>
      </w:tr>
    </w:tbl>
    <w:p w14:paraId="2C993AC2" w14:textId="77777777" w:rsidR="001C4AF5" w:rsidRPr="007B0971" w:rsidRDefault="001C4AF5" w:rsidP="001C4AF5">
      <w:pPr>
        <w:pStyle w:val="ListBullet"/>
        <w:numPr>
          <w:ilvl w:val="0"/>
          <w:numId w:val="0"/>
        </w:numPr>
        <w:spacing w:before="0" w:after="0" w:line="240" w:lineRule="auto"/>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1C4AF5" w:rsidRPr="001D2BC4" w14:paraId="1C739B7D" w14:textId="77777777" w:rsidTr="4DFE774C">
        <w:trPr>
          <w:cnfStyle w:val="100000000000" w:firstRow="1" w:lastRow="0" w:firstColumn="0" w:lastColumn="0" w:oddVBand="0" w:evenVBand="0" w:oddHBand="0" w:evenHBand="0" w:firstRowFirstColumn="0" w:firstRowLastColumn="0" w:lastRowFirstColumn="0" w:lastRowLastColumn="0"/>
        </w:trPr>
        <w:tc>
          <w:tcPr>
            <w:tcW w:w="10777" w:type="dxa"/>
          </w:tcPr>
          <w:p w14:paraId="0D6FFE18" w14:textId="6F35FF55" w:rsidR="001C4AF5" w:rsidRPr="001D2BC4" w:rsidRDefault="009BD3D7" w:rsidP="4DFE774C">
            <w:pPr>
              <w:ind w:left="0"/>
              <w:rPr>
                <w:rFonts w:cstheme="majorBidi"/>
                <w:b w:val="0"/>
                <w:caps w:val="0"/>
                <w:sz w:val="20"/>
              </w:rPr>
            </w:pPr>
            <w:r w:rsidRPr="4DFE774C">
              <w:rPr>
                <w:rFonts w:cstheme="majorBidi"/>
                <w:b w:val="0"/>
                <w:caps w:val="0"/>
                <w:sz w:val="20"/>
              </w:rPr>
              <w:t>7</w:t>
            </w:r>
            <w:r w:rsidR="001C4AF5" w:rsidRPr="4DFE774C">
              <w:rPr>
                <w:rFonts w:cstheme="majorBidi"/>
                <w:b w:val="0"/>
                <w:caps w:val="0"/>
                <w:sz w:val="20"/>
              </w:rPr>
              <w:t xml:space="preserve"> Project work </w:t>
            </w:r>
          </w:p>
        </w:tc>
      </w:tr>
    </w:tbl>
    <w:p w14:paraId="1A20C9CD" w14:textId="77777777" w:rsidR="001C4AF5" w:rsidRDefault="001C4AF5" w:rsidP="4DFE774C">
      <w:pPr>
        <w:pStyle w:val="BodyText"/>
        <w:spacing w:after="0"/>
        <w:ind w:left="113" w:right="113"/>
        <w:rPr>
          <w:rFonts w:asciiTheme="majorHAnsi" w:hAnsiTheme="majorHAnsi" w:cstheme="majorBidi"/>
          <w:b/>
          <w:bCs/>
        </w:rPr>
      </w:pPr>
      <w:r w:rsidRPr="4DFE774C">
        <w:rPr>
          <w:rFonts w:asciiTheme="majorHAnsi" w:hAnsiTheme="majorHAnsi" w:cstheme="majorBidi"/>
          <w:b/>
          <w:bCs/>
        </w:rPr>
        <w:t>9.1. Youth Council to choose a group project to run for the rest of the 2025 term</w:t>
      </w:r>
    </w:p>
    <w:p w14:paraId="2E0A14BA" w14:textId="77777777" w:rsidR="003C743F" w:rsidRPr="00C35370" w:rsidRDefault="003C743F" w:rsidP="003C743F">
      <w:pPr>
        <w:pStyle w:val="BodyText"/>
        <w:spacing w:after="0"/>
        <w:ind w:left="113" w:right="113"/>
        <w:rPr>
          <w:rFonts w:asciiTheme="majorHAnsi" w:hAnsiTheme="majorHAnsi" w:cstheme="majorBidi"/>
        </w:rPr>
      </w:pPr>
      <w:r w:rsidRPr="00C35370">
        <w:rPr>
          <w:rFonts w:asciiTheme="majorHAnsi" w:hAnsiTheme="majorHAnsi" w:cstheme="majorBidi"/>
        </w:rPr>
        <w:t xml:space="preserve">Zoe outlined the parameters of a group </w:t>
      </w:r>
      <w:proofErr w:type="gramStart"/>
      <w:r w:rsidRPr="00C35370">
        <w:rPr>
          <w:rFonts w:asciiTheme="majorHAnsi" w:hAnsiTheme="majorHAnsi" w:cstheme="majorBidi"/>
        </w:rPr>
        <w:t>project</w:t>
      </w:r>
      <w:proofErr w:type="gramEnd"/>
      <w:r w:rsidRPr="00C35370">
        <w:rPr>
          <w:rFonts w:asciiTheme="majorHAnsi" w:hAnsiTheme="majorHAnsi" w:cstheme="majorBidi"/>
        </w:rPr>
        <w:t xml:space="preserve"> and the level of commitment involved. The Youth Council then brainstormed possible projects, including:</w:t>
      </w:r>
    </w:p>
    <w:p w14:paraId="53C9FD8F" w14:textId="77777777" w:rsidR="003C743F" w:rsidRPr="003C743F" w:rsidRDefault="003C743F" w:rsidP="003C743F">
      <w:pPr>
        <w:pStyle w:val="BodyText"/>
        <w:numPr>
          <w:ilvl w:val="0"/>
          <w:numId w:val="38"/>
        </w:numPr>
        <w:spacing w:after="0"/>
        <w:ind w:right="113"/>
        <w:rPr>
          <w:rFonts w:asciiTheme="majorHAnsi" w:hAnsiTheme="majorHAnsi" w:cstheme="majorBidi"/>
        </w:rPr>
      </w:pPr>
      <w:r w:rsidRPr="003C743F">
        <w:rPr>
          <w:rFonts w:asciiTheme="majorHAnsi" w:hAnsiTheme="majorHAnsi" w:cstheme="majorBidi"/>
        </w:rPr>
        <w:t>A Youth Logo – potentially designed by an Indigenous artist or through a youth competition.</w:t>
      </w:r>
    </w:p>
    <w:p w14:paraId="07113690" w14:textId="77777777" w:rsidR="003C743F" w:rsidRPr="003C743F" w:rsidRDefault="003C743F" w:rsidP="003C743F">
      <w:pPr>
        <w:pStyle w:val="BodyText"/>
        <w:numPr>
          <w:ilvl w:val="0"/>
          <w:numId w:val="38"/>
        </w:numPr>
        <w:spacing w:after="0"/>
        <w:ind w:right="113"/>
        <w:rPr>
          <w:rFonts w:asciiTheme="majorHAnsi" w:hAnsiTheme="majorHAnsi" w:cstheme="majorBidi"/>
        </w:rPr>
      </w:pPr>
      <w:r w:rsidRPr="003C743F">
        <w:rPr>
          <w:rFonts w:asciiTheme="majorHAnsi" w:hAnsiTheme="majorHAnsi" w:cstheme="majorBidi"/>
        </w:rPr>
        <w:t>A Youth Website Page – either revamping an existing site or creating a dedicated youth page.</w:t>
      </w:r>
    </w:p>
    <w:p w14:paraId="3A66DD19" w14:textId="77777777" w:rsidR="003C743F" w:rsidRPr="003C743F" w:rsidRDefault="003C743F" w:rsidP="003C743F">
      <w:pPr>
        <w:pStyle w:val="BodyText"/>
        <w:spacing w:after="0"/>
        <w:ind w:left="113" w:right="113"/>
        <w:rPr>
          <w:rFonts w:asciiTheme="majorHAnsi" w:hAnsiTheme="majorHAnsi" w:cstheme="majorBidi"/>
        </w:rPr>
      </w:pPr>
      <w:r w:rsidRPr="003C743F">
        <w:rPr>
          <w:rFonts w:asciiTheme="majorHAnsi" w:hAnsiTheme="majorHAnsi" w:cstheme="majorBidi"/>
        </w:rPr>
        <w:t>Zoe suggested that a good starting point would be developing a proposal/plan, including:</w:t>
      </w:r>
    </w:p>
    <w:p w14:paraId="173CD70F" w14:textId="77777777" w:rsidR="003C743F" w:rsidRPr="003C743F" w:rsidRDefault="003C743F" w:rsidP="003C743F">
      <w:pPr>
        <w:pStyle w:val="BodyText"/>
        <w:numPr>
          <w:ilvl w:val="0"/>
          <w:numId w:val="39"/>
        </w:numPr>
        <w:spacing w:after="0"/>
        <w:ind w:right="113"/>
        <w:rPr>
          <w:rFonts w:asciiTheme="majorHAnsi" w:hAnsiTheme="majorHAnsi" w:cstheme="majorBidi"/>
        </w:rPr>
      </w:pPr>
      <w:r w:rsidRPr="003C743F">
        <w:rPr>
          <w:rFonts w:asciiTheme="majorHAnsi" w:hAnsiTheme="majorHAnsi" w:cstheme="majorBidi"/>
        </w:rPr>
        <w:t>Key ideas</w:t>
      </w:r>
    </w:p>
    <w:p w14:paraId="14131F29" w14:textId="77777777" w:rsidR="003C743F" w:rsidRPr="003C743F" w:rsidRDefault="003C743F" w:rsidP="003C743F">
      <w:pPr>
        <w:pStyle w:val="BodyText"/>
        <w:numPr>
          <w:ilvl w:val="0"/>
          <w:numId w:val="39"/>
        </w:numPr>
        <w:spacing w:after="0"/>
        <w:ind w:right="113"/>
        <w:rPr>
          <w:rFonts w:asciiTheme="majorHAnsi" w:hAnsiTheme="majorHAnsi" w:cstheme="majorBidi"/>
        </w:rPr>
      </w:pPr>
      <w:r w:rsidRPr="003C743F">
        <w:rPr>
          <w:rFonts w:asciiTheme="majorHAnsi" w:hAnsiTheme="majorHAnsi" w:cstheme="majorBidi"/>
        </w:rPr>
        <w:t>Desired outcomes</w:t>
      </w:r>
    </w:p>
    <w:p w14:paraId="12A44418" w14:textId="1E3F17D3" w:rsidR="003C743F" w:rsidRDefault="003C743F" w:rsidP="003C743F">
      <w:pPr>
        <w:pStyle w:val="BodyText"/>
        <w:numPr>
          <w:ilvl w:val="0"/>
          <w:numId w:val="39"/>
        </w:numPr>
        <w:spacing w:after="0"/>
        <w:ind w:right="113"/>
        <w:rPr>
          <w:rFonts w:asciiTheme="majorHAnsi" w:hAnsiTheme="majorHAnsi" w:cstheme="majorBidi"/>
        </w:rPr>
      </w:pPr>
      <w:r w:rsidRPr="003C743F">
        <w:rPr>
          <w:rFonts w:asciiTheme="majorHAnsi" w:hAnsiTheme="majorHAnsi" w:cstheme="majorBidi"/>
        </w:rPr>
        <w:t>Examples of what has worked elsewhere</w:t>
      </w:r>
    </w:p>
    <w:p w14:paraId="12AC7CA4" w14:textId="74C3A78E" w:rsidR="00B87A83" w:rsidRPr="003C743F" w:rsidRDefault="00C35370" w:rsidP="00B87A83">
      <w:pPr>
        <w:pStyle w:val="BodyText"/>
        <w:ind w:right="113"/>
        <w:rPr>
          <w:rFonts w:asciiTheme="majorHAnsi" w:hAnsiTheme="majorHAnsi" w:cstheme="majorBidi"/>
        </w:rPr>
      </w:pPr>
      <w:r>
        <w:rPr>
          <w:rFonts w:asciiTheme="majorHAnsi" w:hAnsiTheme="majorHAnsi" w:cstheme="majorBidi"/>
        </w:rPr>
        <w:t xml:space="preserve">The group will meet on 1 September </w:t>
      </w:r>
      <w:r w:rsidR="00B87A83">
        <w:rPr>
          <w:rFonts w:asciiTheme="majorHAnsi" w:hAnsiTheme="majorHAnsi" w:cstheme="majorBidi"/>
        </w:rPr>
        <w:t xml:space="preserve">to finalise project plan and next steps. </w:t>
      </w:r>
    </w:p>
    <w:p w14:paraId="76EA8A92" w14:textId="63356659" w:rsidR="001C4AF5" w:rsidRPr="003628EA" w:rsidRDefault="001C4AF5" w:rsidP="00480127">
      <w:pPr>
        <w:ind w:left="113" w:right="113"/>
        <w:jc w:val="center"/>
        <w:rPr>
          <w:rFonts w:asciiTheme="majorHAnsi" w:hAnsiTheme="majorHAnsi" w:cstheme="majorHAnsi"/>
          <w:b/>
          <w:bCs/>
          <w:color w:val="8ACED7" w:themeColor="accent1"/>
        </w:rPr>
      </w:pPr>
      <w:r w:rsidRPr="001D2BC4">
        <w:rPr>
          <w:rFonts w:asciiTheme="majorHAnsi" w:hAnsiTheme="majorHAnsi" w:cstheme="majorHAnsi"/>
          <w:b/>
          <w:bCs/>
          <w:color w:val="8ACED7" w:themeColor="accent1"/>
        </w:rPr>
        <w:t>Dinner</w:t>
      </w:r>
      <w:r>
        <w:rPr>
          <w:rFonts w:asciiTheme="majorHAnsi" w:hAnsiTheme="majorHAnsi" w:cstheme="majorHAnsi"/>
          <w:b/>
          <w:bCs/>
          <w:color w:val="8ACED7" w:themeColor="accent1"/>
        </w:rPr>
        <w:t xml:space="preserve"> 6pm – 6:30pm</w:t>
      </w:r>
    </w:p>
    <w:p w14:paraId="1ED2FFB9" w14:textId="77777777" w:rsidR="001C4AF5" w:rsidRPr="007B0971" w:rsidRDefault="001C4AF5" w:rsidP="001C4AF5">
      <w:pPr>
        <w:pStyle w:val="ListBullet"/>
        <w:numPr>
          <w:ilvl w:val="0"/>
          <w:numId w:val="0"/>
        </w:numPr>
        <w:spacing w:before="0" w:after="0" w:line="240" w:lineRule="auto"/>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1C4AF5" w:rsidRPr="001D2BC4" w14:paraId="353B6DB1" w14:textId="77777777" w:rsidTr="4DFE774C">
        <w:trPr>
          <w:cnfStyle w:val="100000000000" w:firstRow="1" w:lastRow="0" w:firstColumn="0" w:lastColumn="0" w:oddVBand="0" w:evenVBand="0" w:oddHBand="0" w:evenHBand="0" w:firstRowFirstColumn="0" w:firstRowLastColumn="0" w:lastRowFirstColumn="0" w:lastRowLastColumn="0"/>
        </w:trPr>
        <w:tc>
          <w:tcPr>
            <w:tcW w:w="10777" w:type="dxa"/>
          </w:tcPr>
          <w:p w14:paraId="1FA91947" w14:textId="12D3CEBA" w:rsidR="001C4AF5" w:rsidRPr="001D2BC4" w:rsidRDefault="2097E406" w:rsidP="4DFE774C">
            <w:pPr>
              <w:ind w:left="0"/>
              <w:rPr>
                <w:rFonts w:cstheme="majorBidi"/>
                <w:b w:val="0"/>
                <w:caps w:val="0"/>
                <w:sz w:val="20"/>
              </w:rPr>
            </w:pPr>
            <w:r w:rsidRPr="4DFE774C">
              <w:rPr>
                <w:rFonts w:cstheme="majorBidi"/>
                <w:b w:val="0"/>
                <w:caps w:val="0"/>
                <w:sz w:val="20"/>
              </w:rPr>
              <w:t>8</w:t>
            </w:r>
            <w:r w:rsidR="001C4AF5" w:rsidRPr="4DFE774C">
              <w:rPr>
                <w:rFonts w:cstheme="majorBidi"/>
                <w:b w:val="0"/>
                <w:caps w:val="0"/>
                <w:sz w:val="20"/>
              </w:rPr>
              <w:t xml:space="preserve">. CCMP agenda run through </w:t>
            </w:r>
          </w:p>
        </w:tc>
      </w:tr>
    </w:tbl>
    <w:p w14:paraId="43EC0248" w14:textId="77777777" w:rsidR="001C4AF5" w:rsidRDefault="001C4AF5" w:rsidP="00021509">
      <w:pPr>
        <w:pStyle w:val="BodyText"/>
        <w:spacing w:after="0"/>
        <w:ind w:left="113" w:right="113"/>
        <w:rPr>
          <w:rFonts w:asciiTheme="majorHAnsi" w:hAnsiTheme="majorHAnsi" w:cstheme="majorBidi"/>
        </w:rPr>
      </w:pPr>
      <w:r w:rsidRPr="4DFE774C">
        <w:rPr>
          <w:rFonts w:asciiTheme="majorHAnsi" w:hAnsiTheme="majorHAnsi" w:cstheme="majorBidi"/>
          <w:b/>
          <w:bCs/>
        </w:rPr>
        <w:t xml:space="preserve">10.1. CCMP meeting </w:t>
      </w:r>
      <w:r w:rsidRPr="4DFE774C">
        <w:rPr>
          <w:rFonts w:asciiTheme="majorHAnsi" w:hAnsiTheme="majorHAnsi" w:cstheme="majorBidi"/>
        </w:rPr>
        <w:t>– Wed 20 August, 5:30 – 7:30pm</w:t>
      </w:r>
    </w:p>
    <w:p w14:paraId="4617150E" w14:textId="77777777" w:rsidR="00480127" w:rsidRPr="00480127" w:rsidRDefault="00480127" w:rsidP="00480127">
      <w:pPr>
        <w:pStyle w:val="BodyText"/>
        <w:spacing w:after="0"/>
        <w:ind w:left="113" w:right="113"/>
        <w:rPr>
          <w:rFonts w:asciiTheme="majorHAnsi" w:hAnsiTheme="majorHAnsi" w:cstheme="majorBidi"/>
        </w:rPr>
      </w:pPr>
      <w:r w:rsidRPr="00480127">
        <w:rPr>
          <w:rFonts w:asciiTheme="majorHAnsi" w:hAnsiTheme="majorHAnsi" w:cstheme="majorBidi"/>
        </w:rPr>
        <w:t>Youth Councillors ran through topics from the development sheet:</w:t>
      </w:r>
    </w:p>
    <w:p w14:paraId="7E8F986B" w14:textId="77777777" w:rsidR="00480127" w:rsidRPr="00480127" w:rsidRDefault="00480127" w:rsidP="00480127">
      <w:pPr>
        <w:pStyle w:val="BodyText"/>
        <w:numPr>
          <w:ilvl w:val="0"/>
          <w:numId w:val="40"/>
        </w:numPr>
        <w:spacing w:after="0"/>
        <w:ind w:right="113"/>
        <w:rPr>
          <w:rFonts w:asciiTheme="majorHAnsi" w:hAnsiTheme="majorHAnsi" w:cstheme="majorBidi"/>
        </w:rPr>
      </w:pPr>
      <w:r w:rsidRPr="00480127">
        <w:rPr>
          <w:rFonts w:asciiTheme="majorHAnsi" w:hAnsiTheme="majorHAnsi" w:cstheme="majorBidi"/>
          <w:b/>
          <w:bCs/>
        </w:rPr>
        <w:t>Bella:</w:t>
      </w:r>
      <w:r w:rsidRPr="00480127">
        <w:rPr>
          <w:rFonts w:asciiTheme="majorHAnsi" w:hAnsiTheme="majorHAnsi" w:cstheme="majorBidi"/>
        </w:rPr>
        <w:t xml:space="preserve"> Lack of community input into climate change. Suggested Council host local events, dedicate budget, and make opportunities accessible for young people. Could partner with organisations like Geelong Sustainability.</w:t>
      </w:r>
    </w:p>
    <w:p w14:paraId="65D73502" w14:textId="77777777" w:rsidR="00480127" w:rsidRPr="00480127" w:rsidRDefault="00480127" w:rsidP="00480127">
      <w:pPr>
        <w:pStyle w:val="BodyText"/>
        <w:numPr>
          <w:ilvl w:val="0"/>
          <w:numId w:val="40"/>
        </w:numPr>
        <w:spacing w:after="0"/>
        <w:ind w:right="113"/>
        <w:rPr>
          <w:rFonts w:asciiTheme="majorHAnsi" w:hAnsiTheme="majorHAnsi" w:cstheme="majorBidi"/>
        </w:rPr>
      </w:pPr>
      <w:r w:rsidRPr="00480127">
        <w:rPr>
          <w:rFonts w:asciiTheme="majorHAnsi" w:hAnsiTheme="majorHAnsi" w:cstheme="majorBidi"/>
          <w:b/>
          <w:bCs/>
        </w:rPr>
        <w:t>Lacey:</w:t>
      </w:r>
      <w:r w:rsidRPr="00480127">
        <w:rPr>
          <w:rFonts w:asciiTheme="majorHAnsi" w:hAnsiTheme="majorHAnsi" w:cstheme="majorBidi"/>
        </w:rPr>
        <w:t xml:space="preserve"> Community safety at Moorabool bus stops. Suggested raising with Councillors to explore how community police presence could support this.</w:t>
      </w:r>
    </w:p>
    <w:p w14:paraId="0C197C8D" w14:textId="77777777" w:rsidR="00480127" w:rsidRPr="00480127" w:rsidRDefault="00480127" w:rsidP="00480127">
      <w:pPr>
        <w:pStyle w:val="BodyText"/>
        <w:numPr>
          <w:ilvl w:val="0"/>
          <w:numId w:val="40"/>
        </w:numPr>
        <w:spacing w:after="0"/>
        <w:ind w:right="113"/>
        <w:rPr>
          <w:rFonts w:asciiTheme="majorHAnsi" w:hAnsiTheme="majorHAnsi" w:cstheme="majorBidi"/>
        </w:rPr>
      </w:pPr>
      <w:r w:rsidRPr="00480127">
        <w:rPr>
          <w:rFonts w:asciiTheme="majorHAnsi" w:hAnsiTheme="majorHAnsi" w:cstheme="majorBidi"/>
          <w:b/>
          <w:bCs/>
        </w:rPr>
        <w:t>John:</w:t>
      </w:r>
      <w:r w:rsidRPr="00480127">
        <w:rPr>
          <w:rFonts w:asciiTheme="majorHAnsi" w:hAnsiTheme="majorHAnsi" w:cstheme="majorBidi"/>
        </w:rPr>
        <w:t xml:space="preserve"> Barriers preventing key stakeholders from contributing to discussions about relocating/investing in bus stops.</w:t>
      </w:r>
    </w:p>
    <w:p w14:paraId="48CBD323" w14:textId="77777777" w:rsidR="00480127" w:rsidRPr="00480127" w:rsidRDefault="00480127" w:rsidP="00480127">
      <w:pPr>
        <w:pStyle w:val="BodyText"/>
        <w:numPr>
          <w:ilvl w:val="0"/>
          <w:numId w:val="40"/>
        </w:numPr>
        <w:spacing w:after="0"/>
        <w:ind w:right="113"/>
        <w:rPr>
          <w:rFonts w:asciiTheme="majorHAnsi" w:hAnsiTheme="majorHAnsi" w:cstheme="majorBidi"/>
        </w:rPr>
      </w:pPr>
      <w:r w:rsidRPr="00480127">
        <w:rPr>
          <w:rFonts w:asciiTheme="majorHAnsi" w:hAnsiTheme="majorHAnsi" w:cstheme="majorBidi"/>
          <w:b/>
          <w:bCs/>
        </w:rPr>
        <w:t>Archie:</w:t>
      </w:r>
      <w:r w:rsidRPr="00480127">
        <w:rPr>
          <w:rFonts w:asciiTheme="majorHAnsi" w:hAnsiTheme="majorHAnsi" w:cstheme="majorBidi"/>
        </w:rPr>
        <w:t xml:space="preserve"> Poor footpaths in older suburbs creating tripping hazards. Raised concerns from personal experiences and lack of consultations.</w:t>
      </w:r>
    </w:p>
    <w:p w14:paraId="4E6FBC1B" w14:textId="77777777" w:rsidR="00480127" w:rsidRPr="00480127" w:rsidRDefault="00480127" w:rsidP="00480127">
      <w:pPr>
        <w:pStyle w:val="BodyText"/>
        <w:numPr>
          <w:ilvl w:val="0"/>
          <w:numId w:val="40"/>
        </w:numPr>
        <w:spacing w:after="0"/>
        <w:ind w:right="113"/>
        <w:rPr>
          <w:rFonts w:asciiTheme="majorHAnsi" w:hAnsiTheme="majorHAnsi" w:cstheme="majorBidi"/>
        </w:rPr>
      </w:pPr>
      <w:r w:rsidRPr="00480127">
        <w:rPr>
          <w:rFonts w:asciiTheme="majorHAnsi" w:hAnsiTheme="majorHAnsi" w:cstheme="majorBidi"/>
          <w:b/>
          <w:bCs/>
        </w:rPr>
        <w:t>Ayush:</w:t>
      </w:r>
      <w:r w:rsidRPr="00480127">
        <w:rPr>
          <w:rFonts w:asciiTheme="majorHAnsi" w:hAnsiTheme="majorHAnsi" w:cstheme="majorBidi"/>
        </w:rPr>
        <w:t xml:space="preserve"> Rubbish in outer suburbs affecting safety and liveability. Suggested more funding for maintenance. Potholes also identified as an issue.</w:t>
      </w:r>
    </w:p>
    <w:p w14:paraId="2F904235" w14:textId="77777777" w:rsidR="00480127" w:rsidRPr="00480127" w:rsidRDefault="00480127" w:rsidP="00480127">
      <w:pPr>
        <w:pStyle w:val="BodyText"/>
        <w:numPr>
          <w:ilvl w:val="0"/>
          <w:numId w:val="40"/>
        </w:numPr>
        <w:spacing w:after="0"/>
        <w:ind w:right="113"/>
        <w:rPr>
          <w:rFonts w:asciiTheme="majorHAnsi" w:hAnsiTheme="majorHAnsi" w:cstheme="majorBidi"/>
        </w:rPr>
      </w:pPr>
      <w:r w:rsidRPr="00480127">
        <w:rPr>
          <w:rFonts w:asciiTheme="majorHAnsi" w:hAnsiTheme="majorHAnsi" w:cstheme="majorBidi"/>
          <w:b/>
          <w:bCs/>
        </w:rPr>
        <w:t>Alanah:</w:t>
      </w:r>
      <w:r w:rsidRPr="00480127">
        <w:rPr>
          <w:rFonts w:asciiTheme="majorHAnsi" w:hAnsiTheme="majorHAnsi" w:cstheme="majorBidi"/>
        </w:rPr>
        <w:t xml:space="preserve"> Concerns about carbon emissions targets not being met. Suggested asking Councillors about progress towards carbon neutrality and current plans.</w:t>
      </w:r>
    </w:p>
    <w:p w14:paraId="4C48C265" w14:textId="23B177E8" w:rsidR="00480127" w:rsidRPr="00480127" w:rsidRDefault="00480127" w:rsidP="00480127">
      <w:pPr>
        <w:pStyle w:val="BodyText"/>
        <w:numPr>
          <w:ilvl w:val="0"/>
          <w:numId w:val="40"/>
        </w:numPr>
        <w:spacing w:after="0"/>
        <w:ind w:right="113"/>
        <w:rPr>
          <w:rFonts w:asciiTheme="majorHAnsi" w:hAnsiTheme="majorHAnsi" w:cstheme="majorBidi"/>
        </w:rPr>
      </w:pPr>
      <w:r w:rsidRPr="00480127">
        <w:rPr>
          <w:rFonts w:asciiTheme="majorHAnsi" w:hAnsiTheme="majorHAnsi" w:cstheme="majorBidi"/>
          <w:b/>
          <w:bCs/>
        </w:rPr>
        <w:t>Mo</w:t>
      </w:r>
      <w:r w:rsidR="00021509">
        <w:rPr>
          <w:rFonts w:asciiTheme="majorHAnsi" w:hAnsiTheme="majorHAnsi" w:cstheme="majorBidi"/>
          <w:b/>
          <w:bCs/>
        </w:rPr>
        <w:t>hammad</w:t>
      </w:r>
      <w:r w:rsidRPr="00480127">
        <w:rPr>
          <w:rFonts w:asciiTheme="majorHAnsi" w:hAnsiTheme="majorHAnsi" w:cstheme="majorBidi"/>
          <w:b/>
          <w:bCs/>
        </w:rPr>
        <w:t>:</w:t>
      </w:r>
      <w:r w:rsidRPr="00480127">
        <w:rPr>
          <w:rFonts w:asciiTheme="majorHAnsi" w:hAnsiTheme="majorHAnsi" w:cstheme="majorBidi"/>
        </w:rPr>
        <w:t xml:space="preserve"> Safety in Geelong. Many young people feel unsafe, particularly CALD communities. Suggested creating welcoming spaces with better lighting and free Wi-Fi.</w:t>
      </w:r>
    </w:p>
    <w:p w14:paraId="1E56800C" w14:textId="77777777" w:rsidR="00480127" w:rsidRPr="00480127" w:rsidRDefault="00480127" w:rsidP="00480127">
      <w:pPr>
        <w:pStyle w:val="BodyText"/>
        <w:numPr>
          <w:ilvl w:val="0"/>
          <w:numId w:val="40"/>
        </w:numPr>
        <w:spacing w:after="0"/>
        <w:ind w:right="113"/>
        <w:rPr>
          <w:rFonts w:asciiTheme="majorHAnsi" w:hAnsiTheme="majorHAnsi" w:cstheme="majorBidi"/>
        </w:rPr>
      </w:pPr>
      <w:r w:rsidRPr="00480127">
        <w:rPr>
          <w:rFonts w:asciiTheme="majorHAnsi" w:hAnsiTheme="majorHAnsi" w:cstheme="majorBidi"/>
          <w:b/>
          <w:bCs/>
        </w:rPr>
        <w:t>Ben:</w:t>
      </w:r>
      <w:r w:rsidRPr="00480127">
        <w:rPr>
          <w:rFonts w:asciiTheme="majorHAnsi" w:hAnsiTheme="majorHAnsi" w:cstheme="majorBidi"/>
        </w:rPr>
        <w:t xml:space="preserve"> Lack of active transport infrastructure (footpaths, bike lanes, e-scooter networks). Noted Geelong is behind other councils. Suggested asking why.</w:t>
      </w:r>
    </w:p>
    <w:p w14:paraId="227323B1" w14:textId="3F8277BD" w:rsidR="579C9FF6" w:rsidRDefault="00480127" w:rsidP="00480127">
      <w:pPr>
        <w:pStyle w:val="BodyText"/>
        <w:ind w:left="113" w:right="113"/>
        <w:rPr>
          <w:rFonts w:asciiTheme="majorHAnsi" w:hAnsiTheme="majorHAnsi" w:cstheme="majorBidi"/>
        </w:rPr>
      </w:pPr>
      <w:r w:rsidRPr="00480127">
        <w:rPr>
          <w:rFonts w:asciiTheme="majorHAnsi" w:hAnsiTheme="majorHAnsi" w:cstheme="majorBidi"/>
        </w:rPr>
        <w:t>The group also confirmed Q&amp;As and discussed the meeting structure. Each Youth Councillor selected two priority areas. Groups then developed draft questions to present to Councillors at the CCMP meeting.</w:t>
      </w:r>
    </w:p>
    <w:tbl>
      <w:tblPr>
        <w:tblStyle w:val="TableGrid"/>
        <w:tblW w:w="10777" w:type="dxa"/>
        <w:tblLook w:val="0620" w:firstRow="1" w:lastRow="0" w:firstColumn="0" w:lastColumn="0" w:noHBand="1" w:noVBand="1"/>
      </w:tblPr>
      <w:tblGrid>
        <w:gridCol w:w="10777"/>
      </w:tblGrid>
      <w:tr w:rsidR="001C4AF5" w:rsidRPr="001D2BC4" w14:paraId="445ED41B" w14:textId="77777777" w:rsidTr="4DFE774C">
        <w:trPr>
          <w:cnfStyle w:val="100000000000" w:firstRow="1" w:lastRow="0" w:firstColumn="0" w:lastColumn="0" w:oddVBand="0" w:evenVBand="0" w:oddHBand="0" w:evenHBand="0" w:firstRowFirstColumn="0" w:firstRowLastColumn="0" w:lastRowFirstColumn="0" w:lastRowLastColumn="0"/>
        </w:trPr>
        <w:tc>
          <w:tcPr>
            <w:tcW w:w="10777" w:type="dxa"/>
          </w:tcPr>
          <w:p w14:paraId="1F77720B" w14:textId="5B924D8C" w:rsidR="001C4AF5" w:rsidRPr="001D2BC4" w:rsidRDefault="7A2C1989" w:rsidP="4DFE774C">
            <w:pPr>
              <w:ind w:left="0"/>
              <w:rPr>
                <w:rFonts w:cstheme="majorBidi"/>
                <w:b w:val="0"/>
                <w:caps w:val="0"/>
                <w:sz w:val="20"/>
              </w:rPr>
            </w:pPr>
            <w:r w:rsidRPr="4DFE774C">
              <w:rPr>
                <w:rFonts w:cstheme="majorBidi"/>
                <w:b w:val="0"/>
                <w:caps w:val="0"/>
                <w:sz w:val="20"/>
              </w:rPr>
              <w:t>9</w:t>
            </w:r>
            <w:r w:rsidR="001C4AF5" w:rsidRPr="4DFE774C">
              <w:rPr>
                <w:rFonts w:cstheme="majorBidi"/>
                <w:b w:val="0"/>
                <w:caps w:val="0"/>
                <w:sz w:val="20"/>
              </w:rPr>
              <w:t>. Other Business</w:t>
            </w:r>
          </w:p>
        </w:tc>
      </w:tr>
    </w:tbl>
    <w:p w14:paraId="04FBEDEC" w14:textId="77777777" w:rsidR="001C4AF5" w:rsidRPr="0079563D" w:rsidRDefault="001C4AF5" w:rsidP="001C4AF5">
      <w:pPr>
        <w:pStyle w:val="BodyText"/>
        <w:spacing w:before="0" w:after="0"/>
        <w:ind w:right="113"/>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1C4AF5" w:rsidRPr="001D2BC4" w14:paraId="59A621FA" w14:textId="77777777" w:rsidTr="4DFE774C">
        <w:trPr>
          <w:cnfStyle w:val="100000000000" w:firstRow="1" w:lastRow="0" w:firstColumn="0" w:lastColumn="0" w:oddVBand="0" w:evenVBand="0" w:oddHBand="0" w:evenHBand="0" w:firstRowFirstColumn="0" w:firstRowLastColumn="0" w:lastRowFirstColumn="0" w:lastRowLastColumn="0"/>
        </w:trPr>
        <w:tc>
          <w:tcPr>
            <w:tcW w:w="10777" w:type="dxa"/>
          </w:tcPr>
          <w:p w14:paraId="4FE32F9B" w14:textId="654A31E9" w:rsidR="001C4AF5" w:rsidRPr="001D2BC4" w:rsidRDefault="001C4AF5" w:rsidP="4DFE774C">
            <w:pPr>
              <w:ind w:left="0"/>
              <w:rPr>
                <w:rFonts w:cstheme="majorBidi"/>
                <w:b w:val="0"/>
                <w:caps w:val="0"/>
                <w:sz w:val="20"/>
              </w:rPr>
            </w:pPr>
            <w:r w:rsidRPr="4DFE774C">
              <w:rPr>
                <w:rFonts w:cstheme="majorBidi"/>
                <w:b w:val="0"/>
                <w:caps w:val="0"/>
                <w:sz w:val="20"/>
              </w:rPr>
              <w:t>1</w:t>
            </w:r>
            <w:r w:rsidR="43CA6477" w:rsidRPr="4DFE774C">
              <w:rPr>
                <w:rFonts w:cstheme="majorBidi"/>
                <w:b w:val="0"/>
                <w:caps w:val="0"/>
                <w:sz w:val="20"/>
              </w:rPr>
              <w:t>0</w:t>
            </w:r>
            <w:r w:rsidRPr="4DFE774C">
              <w:rPr>
                <w:rFonts w:cstheme="majorBidi"/>
                <w:b w:val="0"/>
                <w:caps w:val="0"/>
                <w:sz w:val="20"/>
              </w:rPr>
              <w:t xml:space="preserve">. Meeting Close </w:t>
            </w:r>
          </w:p>
        </w:tc>
      </w:tr>
    </w:tbl>
    <w:p w14:paraId="551D8771" w14:textId="3661AF5A" w:rsidR="00C7109F" w:rsidRPr="00480127" w:rsidRDefault="001C4AF5" w:rsidP="00480127">
      <w:pPr>
        <w:spacing w:before="240"/>
        <w:rPr>
          <w:rFonts w:asciiTheme="majorHAnsi" w:hAnsiTheme="majorHAnsi" w:cstheme="majorBidi"/>
          <w:b/>
          <w:bCs/>
        </w:rPr>
      </w:pPr>
      <w:r w:rsidRPr="4DFE774C">
        <w:rPr>
          <w:rFonts w:asciiTheme="majorHAnsi" w:hAnsiTheme="majorHAnsi" w:cstheme="majorBidi"/>
          <w:b/>
          <w:bCs/>
        </w:rPr>
        <w:t>Next meeting 4:30pm, Mon, 15 September 2025</w:t>
      </w:r>
    </w:p>
    <w:sectPr w:rsidR="00C7109F" w:rsidRPr="00480127" w:rsidSect="00CE3F4B">
      <w:headerReference w:type="even" r:id="rId14"/>
      <w:headerReference w:type="default" r:id="rId15"/>
      <w:footerReference w:type="even" r:id="rId16"/>
      <w:footerReference w:type="default" r:id="rId17"/>
      <w:headerReference w:type="first" r:id="rId18"/>
      <w:footerReference w:type="first" r:id="rId19"/>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8DACD" w14:textId="77777777" w:rsidR="00A57998" w:rsidRDefault="00A57998" w:rsidP="00CE604F">
      <w:r>
        <w:separator/>
      </w:r>
    </w:p>
    <w:p w14:paraId="129EC2AB" w14:textId="77777777" w:rsidR="00A57998" w:rsidRDefault="00A57998" w:rsidP="00CE604F"/>
    <w:p w14:paraId="6F9EC594" w14:textId="77777777" w:rsidR="00A57998" w:rsidRDefault="00A57998" w:rsidP="00CE604F"/>
    <w:p w14:paraId="390EA618" w14:textId="77777777" w:rsidR="00A57998" w:rsidRDefault="00A57998" w:rsidP="00CE604F"/>
  </w:endnote>
  <w:endnote w:type="continuationSeparator" w:id="0">
    <w:p w14:paraId="551F21C3" w14:textId="77777777" w:rsidR="00A57998" w:rsidRDefault="00A57998" w:rsidP="00CE604F">
      <w:r>
        <w:continuationSeparator/>
      </w:r>
    </w:p>
    <w:p w14:paraId="265F1D05" w14:textId="77777777" w:rsidR="00A57998" w:rsidRDefault="00A57998" w:rsidP="00CE604F"/>
    <w:p w14:paraId="29E917DE" w14:textId="77777777" w:rsidR="00A57998" w:rsidRDefault="00A57998" w:rsidP="00CE604F"/>
    <w:p w14:paraId="6E456B53" w14:textId="77777777" w:rsidR="00A57998" w:rsidRDefault="00A57998" w:rsidP="00CE604F"/>
  </w:endnote>
  <w:endnote w:type="continuationNotice" w:id="1">
    <w:p w14:paraId="60590BC2" w14:textId="77777777" w:rsidR="00A57998" w:rsidRDefault="00A579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F23647-1929-4002-B27F-188917C66927}"/>
    <w:embedBold r:id="rId2" w:fontKey="{5EF377C5-2E42-4961-84F5-6D3416548FF3}"/>
    <w:embedItalic r:id="rId3" w:fontKey="{CE155480-8DEA-40F8-A380-6CCEFCB3028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7371" w14:textId="6F6193E4"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2E2ACA">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9D914" w14:textId="77777777" w:rsidR="00A57998" w:rsidRDefault="00A57998" w:rsidP="00CE604F">
      <w:r>
        <w:separator/>
      </w:r>
    </w:p>
    <w:p w14:paraId="2869912F" w14:textId="77777777" w:rsidR="00A57998" w:rsidRDefault="00A57998" w:rsidP="00CE604F"/>
    <w:p w14:paraId="74F38566" w14:textId="77777777" w:rsidR="00A57998" w:rsidRDefault="00A57998" w:rsidP="00CE604F"/>
    <w:p w14:paraId="3D518547" w14:textId="77777777" w:rsidR="00A57998" w:rsidRDefault="00A57998" w:rsidP="00CE604F"/>
  </w:footnote>
  <w:footnote w:type="continuationSeparator" w:id="0">
    <w:p w14:paraId="7E06732D" w14:textId="77777777" w:rsidR="00A57998" w:rsidRDefault="00A57998" w:rsidP="00CE604F">
      <w:r>
        <w:continuationSeparator/>
      </w:r>
    </w:p>
    <w:p w14:paraId="587D8027" w14:textId="77777777" w:rsidR="00A57998" w:rsidRDefault="00A57998" w:rsidP="00CE604F"/>
    <w:p w14:paraId="61AA4D47" w14:textId="77777777" w:rsidR="00A57998" w:rsidRDefault="00A57998" w:rsidP="00CE604F"/>
    <w:p w14:paraId="5D639953" w14:textId="77777777" w:rsidR="00A57998" w:rsidRDefault="00A57998" w:rsidP="00CE604F"/>
  </w:footnote>
  <w:footnote w:type="continuationNotice" w:id="1">
    <w:p w14:paraId="35B9CF72" w14:textId="77777777" w:rsidR="00A57998" w:rsidRDefault="00A579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06C1" w14:textId="77777777" w:rsidR="00452D3D" w:rsidRDefault="0045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ADB485A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853250"/>
    <w:multiLevelType w:val="hybridMultilevel"/>
    <w:tmpl w:val="5FF6C1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B07339"/>
    <w:multiLevelType w:val="hybridMultilevel"/>
    <w:tmpl w:val="144028B0"/>
    <w:lvl w:ilvl="0" w:tplc="6FBCF5C4">
      <w:start w:val="7"/>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E518D2"/>
    <w:multiLevelType w:val="hybridMultilevel"/>
    <w:tmpl w:val="3B42D898"/>
    <w:lvl w:ilvl="0" w:tplc="804A0E48">
      <w:start w:val="6"/>
      <w:numFmt w:val="bullet"/>
      <w:lvlText w:val="-"/>
      <w:lvlJc w:val="left"/>
      <w:pPr>
        <w:ind w:left="473" w:hanging="360"/>
      </w:pPr>
      <w:rPr>
        <w:rFonts w:ascii="Calibri" w:eastAsia="Times New Roman" w:hAnsi="Calibri" w:cs="Calibri"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9"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8CF6683"/>
    <w:multiLevelType w:val="multilevel"/>
    <w:tmpl w:val="D9EA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A846B3F"/>
    <w:multiLevelType w:val="hybridMultilevel"/>
    <w:tmpl w:val="20CA5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4232F7"/>
    <w:multiLevelType w:val="hybridMultilevel"/>
    <w:tmpl w:val="D1425DB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DFF4D85"/>
    <w:multiLevelType w:val="multilevel"/>
    <w:tmpl w:val="4F96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6F19EE"/>
    <w:multiLevelType w:val="multilevel"/>
    <w:tmpl w:val="E94A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736BCD"/>
    <w:multiLevelType w:val="multilevel"/>
    <w:tmpl w:val="BDBE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025A85"/>
    <w:multiLevelType w:val="multilevel"/>
    <w:tmpl w:val="B582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3C193C99"/>
    <w:multiLevelType w:val="hybridMultilevel"/>
    <w:tmpl w:val="2C6A4D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7" w15:restartNumberingAfterBreak="0">
    <w:nsid w:val="448B4FAC"/>
    <w:multiLevelType w:val="hybridMultilevel"/>
    <w:tmpl w:val="36E6895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1"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A21A1E"/>
    <w:multiLevelType w:val="hybridMultilevel"/>
    <w:tmpl w:val="355A0F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ED343E"/>
    <w:multiLevelType w:val="multilevel"/>
    <w:tmpl w:val="B402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C6106F"/>
    <w:multiLevelType w:val="hybridMultilevel"/>
    <w:tmpl w:val="9FB08D8E"/>
    <w:lvl w:ilvl="0" w:tplc="EE980072">
      <w:start w:val="1"/>
      <w:numFmt w:val="bullet"/>
      <w:lvlText w:val="-"/>
      <w:lvlJc w:val="left"/>
      <w:pPr>
        <w:ind w:left="473" w:hanging="360"/>
      </w:pPr>
      <w:rPr>
        <w:rFonts w:ascii="Aptos" w:hAnsi="Aptos" w:hint="default"/>
      </w:rPr>
    </w:lvl>
    <w:lvl w:ilvl="1" w:tplc="95986696">
      <w:start w:val="1"/>
      <w:numFmt w:val="bullet"/>
      <w:lvlText w:val="o"/>
      <w:lvlJc w:val="left"/>
      <w:pPr>
        <w:ind w:left="1193" w:hanging="360"/>
      </w:pPr>
      <w:rPr>
        <w:rFonts w:ascii="Courier New" w:hAnsi="Courier New" w:hint="default"/>
      </w:rPr>
    </w:lvl>
    <w:lvl w:ilvl="2" w:tplc="EC96D086">
      <w:start w:val="1"/>
      <w:numFmt w:val="bullet"/>
      <w:lvlText w:val=""/>
      <w:lvlJc w:val="left"/>
      <w:pPr>
        <w:ind w:left="1913" w:hanging="360"/>
      </w:pPr>
      <w:rPr>
        <w:rFonts w:ascii="Wingdings" w:hAnsi="Wingdings" w:hint="default"/>
      </w:rPr>
    </w:lvl>
    <w:lvl w:ilvl="3" w:tplc="5BB20F0E">
      <w:start w:val="1"/>
      <w:numFmt w:val="bullet"/>
      <w:lvlText w:val=""/>
      <w:lvlJc w:val="left"/>
      <w:pPr>
        <w:ind w:left="2633" w:hanging="360"/>
      </w:pPr>
      <w:rPr>
        <w:rFonts w:ascii="Symbol" w:hAnsi="Symbol" w:hint="default"/>
      </w:rPr>
    </w:lvl>
    <w:lvl w:ilvl="4" w:tplc="D99A6848">
      <w:start w:val="1"/>
      <w:numFmt w:val="bullet"/>
      <w:lvlText w:val="o"/>
      <w:lvlJc w:val="left"/>
      <w:pPr>
        <w:ind w:left="3353" w:hanging="360"/>
      </w:pPr>
      <w:rPr>
        <w:rFonts w:ascii="Courier New" w:hAnsi="Courier New" w:hint="default"/>
      </w:rPr>
    </w:lvl>
    <w:lvl w:ilvl="5" w:tplc="0DDE7C00">
      <w:start w:val="1"/>
      <w:numFmt w:val="bullet"/>
      <w:lvlText w:val=""/>
      <w:lvlJc w:val="left"/>
      <w:pPr>
        <w:ind w:left="4073" w:hanging="360"/>
      </w:pPr>
      <w:rPr>
        <w:rFonts w:ascii="Wingdings" w:hAnsi="Wingdings" w:hint="default"/>
      </w:rPr>
    </w:lvl>
    <w:lvl w:ilvl="6" w:tplc="84C8815A">
      <w:start w:val="1"/>
      <w:numFmt w:val="bullet"/>
      <w:lvlText w:val=""/>
      <w:lvlJc w:val="left"/>
      <w:pPr>
        <w:ind w:left="4793" w:hanging="360"/>
      </w:pPr>
      <w:rPr>
        <w:rFonts w:ascii="Symbol" w:hAnsi="Symbol" w:hint="default"/>
      </w:rPr>
    </w:lvl>
    <w:lvl w:ilvl="7" w:tplc="F87EB886">
      <w:start w:val="1"/>
      <w:numFmt w:val="bullet"/>
      <w:lvlText w:val="o"/>
      <w:lvlJc w:val="left"/>
      <w:pPr>
        <w:ind w:left="5513" w:hanging="360"/>
      </w:pPr>
      <w:rPr>
        <w:rFonts w:ascii="Courier New" w:hAnsi="Courier New" w:hint="default"/>
      </w:rPr>
    </w:lvl>
    <w:lvl w:ilvl="8" w:tplc="93FA7842">
      <w:start w:val="1"/>
      <w:numFmt w:val="bullet"/>
      <w:lvlText w:val=""/>
      <w:lvlJc w:val="left"/>
      <w:pPr>
        <w:ind w:left="6233" w:hanging="360"/>
      </w:pPr>
      <w:rPr>
        <w:rFonts w:ascii="Wingdings" w:hAnsi="Wingdings" w:hint="default"/>
      </w:rPr>
    </w:lvl>
  </w:abstractNum>
  <w:abstractNum w:abstractNumId="39" w15:restartNumberingAfterBreak="0">
    <w:nsid w:val="77166811"/>
    <w:multiLevelType w:val="hybridMultilevel"/>
    <w:tmpl w:val="36E68954"/>
    <w:lvl w:ilvl="0" w:tplc="4DD2E58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1"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288633440">
    <w:abstractNumId w:val="24"/>
  </w:num>
  <w:num w:numId="2" w16cid:durableId="1567374070">
    <w:abstractNumId w:val="9"/>
  </w:num>
  <w:num w:numId="3" w16cid:durableId="428505251">
    <w:abstractNumId w:val="26"/>
  </w:num>
  <w:num w:numId="4" w16cid:durableId="1749767463">
    <w:abstractNumId w:val="34"/>
  </w:num>
  <w:num w:numId="5" w16cid:durableId="189300110">
    <w:abstractNumId w:val="4"/>
  </w:num>
  <w:num w:numId="6" w16cid:durableId="781145527">
    <w:abstractNumId w:val="14"/>
  </w:num>
  <w:num w:numId="7" w16cid:durableId="1246723325">
    <w:abstractNumId w:val="7"/>
  </w:num>
  <w:num w:numId="8" w16cid:durableId="1930969017">
    <w:abstractNumId w:val="1"/>
  </w:num>
  <w:num w:numId="9" w16cid:durableId="1149321039">
    <w:abstractNumId w:val="31"/>
  </w:num>
  <w:num w:numId="10" w16cid:durableId="559823660">
    <w:abstractNumId w:val="20"/>
  </w:num>
  <w:num w:numId="11" w16cid:durableId="26369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99688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6081197">
    <w:abstractNumId w:val="30"/>
  </w:num>
  <w:num w:numId="14" w16cid:durableId="695884847">
    <w:abstractNumId w:val="32"/>
  </w:num>
  <w:num w:numId="15" w16cid:durableId="10031196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490264">
    <w:abstractNumId w:val="11"/>
  </w:num>
  <w:num w:numId="17" w16cid:durableId="643700122">
    <w:abstractNumId w:val="16"/>
  </w:num>
  <w:num w:numId="18" w16cid:durableId="1281183300">
    <w:abstractNumId w:val="29"/>
  </w:num>
  <w:num w:numId="19" w16cid:durableId="621307796">
    <w:abstractNumId w:val="35"/>
  </w:num>
  <w:num w:numId="20" w16cid:durableId="1007900863">
    <w:abstractNumId w:val="36"/>
  </w:num>
  <w:num w:numId="21" w16cid:durableId="301038612">
    <w:abstractNumId w:val="12"/>
  </w:num>
  <w:num w:numId="22" w16cid:durableId="27950669">
    <w:abstractNumId w:val="39"/>
  </w:num>
  <w:num w:numId="23" w16cid:durableId="74713991">
    <w:abstractNumId w:val="24"/>
  </w:num>
  <w:num w:numId="24" w16cid:durableId="1096903813">
    <w:abstractNumId w:val="27"/>
  </w:num>
  <w:num w:numId="25" w16cid:durableId="564023274">
    <w:abstractNumId w:val="10"/>
  </w:num>
  <w:num w:numId="26" w16cid:durableId="10296021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530918">
    <w:abstractNumId w:val="5"/>
  </w:num>
  <w:num w:numId="28" w16cid:durableId="13220047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25551440">
    <w:abstractNumId w:val="8"/>
  </w:num>
  <w:num w:numId="30" w16cid:durableId="23798292">
    <w:abstractNumId w:val="15"/>
  </w:num>
  <w:num w:numId="31" w16cid:durableId="1420248111">
    <w:abstractNumId w:val="25"/>
  </w:num>
  <w:num w:numId="32" w16cid:durableId="200438461">
    <w:abstractNumId w:val="38"/>
  </w:num>
  <w:num w:numId="33" w16cid:durableId="1366758594">
    <w:abstractNumId w:val="3"/>
  </w:num>
  <w:num w:numId="34" w16cid:durableId="215433709">
    <w:abstractNumId w:val="26"/>
  </w:num>
  <w:num w:numId="35" w16cid:durableId="1791122155">
    <w:abstractNumId w:val="26"/>
  </w:num>
  <w:num w:numId="36" w16cid:durableId="1969314552">
    <w:abstractNumId w:val="19"/>
  </w:num>
  <w:num w:numId="37" w16cid:durableId="302657130">
    <w:abstractNumId w:val="21"/>
  </w:num>
  <w:num w:numId="38" w16cid:durableId="1906866952">
    <w:abstractNumId w:val="22"/>
  </w:num>
  <w:num w:numId="39" w16cid:durableId="1556158213">
    <w:abstractNumId w:val="23"/>
  </w:num>
  <w:num w:numId="40" w16cid:durableId="1504317441">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00C"/>
    <w:rsid w:val="00000564"/>
    <w:rsid w:val="000007EC"/>
    <w:rsid w:val="00000980"/>
    <w:rsid w:val="00000C6D"/>
    <w:rsid w:val="00000E54"/>
    <w:rsid w:val="00000EE0"/>
    <w:rsid w:val="00000F76"/>
    <w:rsid w:val="00001224"/>
    <w:rsid w:val="0000131D"/>
    <w:rsid w:val="000014CA"/>
    <w:rsid w:val="0000178A"/>
    <w:rsid w:val="00001945"/>
    <w:rsid w:val="00001973"/>
    <w:rsid w:val="00001CA0"/>
    <w:rsid w:val="00002168"/>
    <w:rsid w:val="00002692"/>
    <w:rsid w:val="00002695"/>
    <w:rsid w:val="000026A9"/>
    <w:rsid w:val="0000316F"/>
    <w:rsid w:val="00003AD2"/>
    <w:rsid w:val="00003AF2"/>
    <w:rsid w:val="00003DC3"/>
    <w:rsid w:val="00004348"/>
    <w:rsid w:val="00004AF7"/>
    <w:rsid w:val="00005051"/>
    <w:rsid w:val="000051A0"/>
    <w:rsid w:val="0000578C"/>
    <w:rsid w:val="00005971"/>
    <w:rsid w:val="00005DB8"/>
    <w:rsid w:val="000062AE"/>
    <w:rsid w:val="00006388"/>
    <w:rsid w:val="000064EB"/>
    <w:rsid w:val="00006901"/>
    <w:rsid w:val="00006DBE"/>
    <w:rsid w:val="0000704C"/>
    <w:rsid w:val="000072F9"/>
    <w:rsid w:val="000074F7"/>
    <w:rsid w:val="00007568"/>
    <w:rsid w:val="00007ABF"/>
    <w:rsid w:val="00007E06"/>
    <w:rsid w:val="000100C7"/>
    <w:rsid w:val="00010289"/>
    <w:rsid w:val="000102A5"/>
    <w:rsid w:val="0001033D"/>
    <w:rsid w:val="00010362"/>
    <w:rsid w:val="000103E7"/>
    <w:rsid w:val="00010438"/>
    <w:rsid w:val="00010E32"/>
    <w:rsid w:val="00010FB2"/>
    <w:rsid w:val="0001152D"/>
    <w:rsid w:val="0001159C"/>
    <w:rsid w:val="00011C9B"/>
    <w:rsid w:val="00011D90"/>
    <w:rsid w:val="000121BB"/>
    <w:rsid w:val="00012493"/>
    <w:rsid w:val="0001263A"/>
    <w:rsid w:val="00012E9B"/>
    <w:rsid w:val="0001321C"/>
    <w:rsid w:val="00013460"/>
    <w:rsid w:val="000134C3"/>
    <w:rsid w:val="00013AA8"/>
    <w:rsid w:val="00013C0E"/>
    <w:rsid w:val="000149AE"/>
    <w:rsid w:val="00014B3E"/>
    <w:rsid w:val="00014B75"/>
    <w:rsid w:val="00015395"/>
    <w:rsid w:val="00015489"/>
    <w:rsid w:val="000155D4"/>
    <w:rsid w:val="00015682"/>
    <w:rsid w:val="000156A3"/>
    <w:rsid w:val="000158DC"/>
    <w:rsid w:val="00016032"/>
    <w:rsid w:val="000163E2"/>
    <w:rsid w:val="000164C9"/>
    <w:rsid w:val="000166B1"/>
    <w:rsid w:val="00016CE1"/>
    <w:rsid w:val="00016ECC"/>
    <w:rsid w:val="000170A4"/>
    <w:rsid w:val="00017378"/>
    <w:rsid w:val="0001761D"/>
    <w:rsid w:val="0001795A"/>
    <w:rsid w:val="00017DA9"/>
    <w:rsid w:val="00020292"/>
    <w:rsid w:val="00020780"/>
    <w:rsid w:val="00020E6A"/>
    <w:rsid w:val="000210BC"/>
    <w:rsid w:val="00021509"/>
    <w:rsid w:val="00021512"/>
    <w:rsid w:val="00021629"/>
    <w:rsid w:val="00021661"/>
    <w:rsid w:val="000219B2"/>
    <w:rsid w:val="00021B5B"/>
    <w:rsid w:val="00021D2C"/>
    <w:rsid w:val="00021D3F"/>
    <w:rsid w:val="00021DFB"/>
    <w:rsid w:val="00021FDE"/>
    <w:rsid w:val="00022C6F"/>
    <w:rsid w:val="00022E50"/>
    <w:rsid w:val="00022FA6"/>
    <w:rsid w:val="000234C4"/>
    <w:rsid w:val="0002356D"/>
    <w:rsid w:val="00023855"/>
    <w:rsid w:val="000239A5"/>
    <w:rsid w:val="00023BAA"/>
    <w:rsid w:val="000246A0"/>
    <w:rsid w:val="0002478B"/>
    <w:rsid w:val="00024930"/>
    <w:rsid w:val="00024B45"/>
    <w:rsid w:val="00024F06"/>
    <w:rsid w:val="00025357"/>
    <w:rsid w:val="00025528"/>
    <w:rsid w:val="00025989"/>
    <w:rsid w:val="00025A0A"/>
    <w:rsid w:val="00025A42"/>
    <w:rsid w:val="00025ACB"/>
    <w:rsid w:val="00025D44"/>
    <w:rsid w:val="00025F3B"/>
    <w:rsid w:val="00026DED"/>
    <w:rsid w:val="000270AA"/>
    <w:rsid w:val="000274EA"/>
    <w:rsid w:val="00027689"/>
    <w:rsid w:val="0002786C"/>
    <w:rsid w:val="00027A08"/>
    <w:rsid w:val="00027C99"/>
    <w:rsid w:val="000306DB"/>
    <w:rsid w:val="000307CD"/>
    <w:rsid w:val="00031220"/>
    <w:rsid w:val="00031334"/>
    <w:rsid w:val="00031358"/>
    <w:rsid w:val="00031513"/>
    <w:rsid w:val="0003180E"/>
    <w:rsid w:val="00031DBD"/>
    <w:rsid w:val="00031EC0"/>
    <w:rsid w:val="00032055"/>
    <w:rsid w:val="0003215A"/>
    <w:rsid w:val="000322B1"/>
    <w:rsid w:val="00032331"/>
    <w:rsid w:val="000326AA"/>
    <w:rsid w:val="000326DF"/>
    <w:rsid w:val="0003296C"/>
    <w:rsid w:val="00032B90"/>
    <w:rsid w:val="00032E08"/>
    <w:rsid w:val="00033004"/>
    <w:rsid w:val="0003357D"/>
    <w:rsid w:val="00033A7A"/>
    <w:rsid w:val="00033BA9"/>
    <w:rsid w:val="00033F10"/>
    <w:rsid w:val="000340A9"/>
    <w:rsid w:val="0003428F"/>
    <w:rsid w:val="00034A4A"/>
    <w:rsid w:val="00034BE0"/>
    <w:rsid w:val="00034C44"/>
    <w:rsid w:val="00034F74"/>
    <w:rsid w:val="00034F8F"/>
    <w:rsid w:val="00034FD8"/>
    <w:rsid w:val="0003551C"/>
    <w:rsid w:val="00035765"/>
    <w:rsid w:val="00035864"/>
    <w:rsid w:val="00035B4D"/>
    <w:rsid w:val="00035D2F"/>
    <w:rsid w:val="00035E23"/>
    <w:rsid w:val="000360D4"/>
    <w:rsid w:val="00036467"/>
    <w:rsid w:val="00036590"/>
    <w:rsid w:val="0003661C"/>
    <w:rsid w:val="00036CD3"/>
    <w:rsid w:val="00036D22"/>
    <w:rsid w:val="00037169"/>
    <w:rsid w:val="0003756B"/>
    <w:rsid w:val="000379FC"/>
    <w:rsid w:val="00037AFD"/>
    <w:rsid w:val="00037B0E"/>
    <w:rsid w:val="0004042E"/>
    <w:rsid w:val="00040CC3"/>
    <w:rsid w:val="00041278"/>
    <w:rsid w:val="00041675"/>
    <w:rsid w:val="000416A4"/>
    <w:rsid w:val="00041A48"/>
    <w:rsid w:val="00041B09"/>
    <w:rsid w:val="000420BA"/>
    <w:rsid w:val="00042367"/>
    <w:rsid w:val="00042DBB"/>
    <w:rsid w:val="00043061"/>
    <w:rsid w:val="00043724"/>
    <w:rsid w:val="000437F4"/>
    <w:rsid w:val="000442F6"/>
    <w:rsid w:val="0004463B"/>
    <w:rsid w:val="000447A9"/>
    <w:rsid w:val="00044863"/>
    <w:rsid w:val="00044A20"/>
    <w:rsid w:val="00044C07"/>
    <w:rsid w:val="00044F18"/>
    <w:rsid w:val="000451E4"/>
    <w:rsid w:val="00045B8D"/>
    <w:rsid w:val="00045B9B"/>
    <w:rsid w:val="00045BE6"/>
    <w:rsid w:val="00045CF4"/>
    <w:rsid w:val="00045EDA"/>
    <w:rsid w:val="00047011"/>
    <w:rsid w:val="00047136"/>
    <w:rsid w:val="0004730C"/>
    <w:rsid w:val="00047940"/>
    <w:rsid w:val="00047B9D"/>
    <w:rsid w:val="00050023"/>
    <w:rsid w:val="0005019C"/>
    <w:rsid w:val="0005023D"/>
    <w:rsid w:val="000502D9"/>
    <w:rsid w:val="0005036E"/>
    <w:rsid w:val="0005098D"/>
    <w:rsid w:val="00050A49"/>
    <w:rsid w:val="000511BA"/>
    <w:rsid w:val="00051269"/>
    <w:rsid w:val="00051849"/>
    <w:rsid w:val="00051934"/>
    <w:rsid w:val="00051AD1"/>
    <w:rsid w:val="00051BA3"/>
    <w:rsid w:val="00051C3A"/>
    <w:rsid w:val="00051C55"/>
    <w:rsid w:val="00051EEB"/>
    <w:rsid w:val="00052114"/>
    <w:rsid w:val="00052204"/>
    <w:rsid w:val="000523A7"/>
    <w:rsid w:val="000525C9"/>
    <w:rsid w:val="0005290D"/>
    <w:rsid w:val="00052C01"/>
    <w:rsid w:val="00052FAC"/>
    <w:rsid w:val="000530AF"/>
    <w:rsid w:val="000534A7"/>
    <w:rsid w:val="00053BB3"/>
    <w:rsid w:val="00053FDC"/>
    <w:rsid w:val="00054101"/>
    <w:rsid w:val="00054270"/>
    <w:rsid w:val="0005460D"/>
    <w:rsid w:val="00054780"/>
    <w:rsid w:val="000547F1"/>
    <w:rsid w:val="000549FC"/>
    <w:rsid w:val="000558A6"/>
    <w:rsid w:val="00055EFF"/>
    <w:rsid w:val="00056673"/>
    <w:rsid w:val="0005668C"/>
    <w:rsid w:val="0005686D"/>
    <w:rsid w:val="000569B0"/>
    <w:rsid w:val="00056A5E"/>
    <w:rsid w:val="000579CF"/>
    <w:rsid w:val="00060050"/>
    <w:rsid w:val="000600E8"/>
    <w:rsid w:val="000602B0"/>
    <w:rsid w:val="000602B3"/>
    <w:rsid w:val="0006076B"/>
    <w:rsid w:val="00060D47"/>
    <w:rsid w:val="00061067"/>
    <w:rsid w:val="00061625"/>
    <w:rsid w:val="00061674"/>
    <w:rsid w:val="0006171D"/>
    <w:rsid w:val="00061F16"/>
    <w:rsid w:val="00062769"/>
    <w:rsid w:val="0006292B"/>
    <w:rsid w:val="00062A7C"/>
    <w:rsid w:val="00062C83"/>
    <w:rsid w:val="00062EF0"/>
    <w:rsid w:val="00063330"/>
    <w:rsid w:val="00063632"/>
    <w:rsid w:val="00063AA7"/>
    <w:rsid w:val="00063CE9"/>
    <w:rsid w:val="000644E2"/>
    <w:rsid w:val="00064516"/>
    <w:rsid w:val="0006458B"/>
    <w:rsid w:val="000646AA"/>
    <w:rsid w:val="00064771"/>
    <w:rsid w:val="00064785"/>
    <w:rsid w:val="00064DDF"/>
    <w:rsid w:val="000654A0"/>
    <w:rsid w:val="000657D8"/>
    <w:rsid w:val="000657E6"/>
    <w:rsid w:val="000657F6"/>
    <w:rsid w:val="00065A3E"/>
    <w:rsid w:val="00065F94"/>
    <w:rsid w:val="00066266"/>
    <w:rsid w:val="00066720"/>
    <w:rsid w:val="000668B6"/>
    <w:rsid w:val="00066962"/>
    <w:rsid w:val="00066BB2"/>
    <w:rsid w:val="00066C4B"/>
    <w:rsid w:val="00066D4F"/>
    <w:rsid w:val="00066DF9"/>
    <w:rsid w:val="000674F4"/>
    <w:rsid w:val="0006757E"/>
    <w:rsid w:val="00067B63"/>
    <w:rsid w:val="00067D56"/>
    <w:rsid w:val="00067D5C"/>
    <w:rsid w:val="00067DA3"/>
    <w:rsid w:val="00067EB6"/>
    <w:rsid w:val="0007005C"/>
    <w:rsid w:val="00070217"/>
    <w:rsid w:val="0007024F"/>
    <w:rsid w:val="000703FD"/>
    <w:rsid w:val="00070725"/>
    <w:rsid w:val="00070CB9"/>
    <w:rsid w:val="0007174E"/>
    <w:rsid w:val="00071CD3"/>
    <w:rsid w:val="00071DB5"/>
    <w:rsid w:val="00072129"/>
    <w:rsid w:val="000721AC"/>
    <w:rsid w:val="000724E3"/>
    <w:rsid w:val="000727EC"/>
    <w:rsid w:val="00072953"/>
    <w:rsid w:val="00072C00"/>
    <w:rsid w:val="00072E95"/>
    <w:rsid w:val="00074766"/>
    <w:rsid w:val="000748ED"/>
    <w:rsid w:val="00074B92"/>
    <w:rsid w:val="0007537E"/>
    <w:rsid w:val="00075522"/>
    <w:rsid w:val="00075848"/>
    <w:rsid w:val="000765B5"/>
    <w:rsid w:val="000767E6"/>
    <w:rsid w:val="0007682C"/>
    <w:rsid w:val="00076A3B"/>
    <w:rsid w:val="000770E3"/>
    <w:rsid w:val="0007713C"/>
    <w:rsid w:val="0007730A"/>
    <w:rsid w:val="00080028"/>
    <w:rsid w:val="000801A3"/>
    <w:rsid w:val="00080321"/>
    <w:rsid w:val="00080E2A"/>
    <w:rsid w:val="00081015"/>
    <w:rsid w:val="000810BD"/>
    <w:rsid w:val="000810E5"/>
    <w:rsid w:val="000813DB"/>
    <w:rsid w:val="00081C47"/>
    <w:rsid w:val="00081CF8"/>
    <w:rsid w:val="00081E5C"/>
    <w:rsid w:val="0008242F"/>
    <w:rsid w:val="0008298C"/>
    <w:rsid w:val="00082B53"/>
    <w:rsid w:val="00082BCD"/>
    <w:rsid w:val="000830C8"/>
    <w:rsid w:val="00083652"/>
    <w:rsid w:val="00084172"/>
    <w:rsid w:val="00084217"/>
    <w:rsid w:val="00084611"/>
    <w:rsid w:val="000846FE"/>
    <w:rsid w:val="00084736"/>
    <w:rsid w:val="00084784"/>
    <w:rsid w:val="0008518E"/>
    <w:rsid w:val="000854D5"/>
    <w:rsid w:val="000858A9"/>
    <w:rsid w:val="00085EA6"/>
    <w:rsid w:val="000860A4"/>
    <w:rsid w:val="00087328"/>
    <w:rsid w:val="000873E7"/>
    <w:rsid w:val="00087991"/>
    <w:rsid w:val="00087E11"/>
    <w:rsid w:val="00090049"/>
    <w:rsid w:val="0009024C"/>
    <w:rsid w:val="0009086F"/>
    <w:rsid w:val="000909C0"/>
    <w:rsid w:val="00091612"/>
    <w:rsid w:val="00091AA0"/>
    <w:rsid w:val="00091EDC"/>
    <w:rsid w:val="0009218B"/>
    <w:rsid w:val="000923EE"/>
    <w:rsid w:val="00092563"/>
    <w:rsid w:val="00092592"/>
    <w:rsid w:val="00092605"/>
    <w:rsid w:val="00092977"/>
    <w:rsid w:val="00092A5A"/>
    <w:rsid w:val="00093702"/>
    <w:rsid w:val="00093BFB"/>
    <w:rsid w:val="00093F3C"/>
    <w:rsid w:val="00094069"/>
    <w:rsid w:val="0009448F"/>
    <w:rsid w:val="00094937"/>
    <w:rsid w:val="00094982"/>
    <w:rsid w:val="000949A6"/>
    <w:rsid w:val="00094CE7"/>
    <w:rsid w:val="00095496"/>
    <w:rsid w:val="0009559C"/>
    <w:rsid w:val="00095699"/>
    <w:rsid w:val="00095742"/>
    <w:rsid w:val="000959B4"/>
    <w:rsid w:val="00095ADA"/>
    <w:rsid w:val="00095E19"/>
    <w:rsid w:val="00096304"/>
    <w:rsid w:val="00096D3A"/>
    <w:rsid w:val="00096D9C"/>
    <w:rsid w:val="00096EB2"/>
    <w:rsid w:val="000971CB"/>
    <w:rsid w:val="000973B3"/>
    <w:rsid w:val="00097612"/>
    <w:rsid w:val="00097A02"/>
    <w:rsid w:val="000A0594"/>
    <w:rsid w:val="000A0633"/>
    <w:rsid w:val="000A074A"/>
    <w:rsid w:val="000A0DBA"/>
    <w:rsid w:val="000A159C"/>
    <w:rsid w:val="000A1699"/>
    <w:rsid w:val="000A1870"/>
    <w:rsid w:val="000A1C62"/>
    <w:rsid w:val="000A1EC6"/>
    <w:rsid w:val="000A204B"/>
    <w:rsid w:val="000A27C8"/>
    <w:rsid w:val="000A2D91"/>
    <w:rsid w:val="000A350A"/>
    <w:rsid w:val="000A43D8"/>
    <w:rsid w:val="000A45E9"/>
    <w:rsid w:val="000A48AE"/>
    <w:rsid w:val="000A4BDF"/>
    <w:rsid w:val="000A4CCE"/>
    <w:rsid w:val="000A58DA"/>
    <w:rsid w:val="000A5C1C"/>
    <w:rsid w:val="000A5CC8"/>
    <w:rsid w:val="000A5EFC"/>
    <w:rsid w:val="000A6531"/>
    <w:rsid w:val="000A6639"/>
    <w:rsid w:val="000A73E8"/>
    <w:rsid w:val="000A785D"/>
    <w:rsid w:val="000A799F"/>
    <w:rsid w:val="000A7E0D"/>
    <w:rsid w:val="000A7F71"/>
    <w:rsid w:val="000B008A"/>
    <w:rsid w:val="000B039F"/>
    <w:rsid w:val="000B061A"/>
    <w:rsid w:val="000B18B5"/>
    <w:rsid w:val="000B1ADD"/>
    <w:rsid w:val="000B1FE1"/>
    <w:rsid w:val="000B20AB"/>
    <w:rsid w:val="000B20C9"/>
    <w:rsid w:val="000B2753"/>
    <w:rsid w:val="000B2D0A"/>
    <w:rsid w:val="000B345C"/>
    <w:rsid w:val="000B345E"/>
    <w:rsid w:val="000B34E5"/>
    <w:rsid w:val="000B364D"/>
    <w:rsid w:val="000B39B7"/>
    <w:rsid w:val="000B4074"/>
    <w:rsid w:val="000B4466"/>
    <w:rsid w:val="000B4663"/>
    <w:rsid w:val="000B49C4"/>
    <w:rsid w:val="000B49CD"/>
    <w:rsid w:val="000B4C6E"/>
    <w:rsid w:val="000B5419"/>
    <w:rsid w:val="000B543B"/>
    <w:rsid w:val="000B5463"/>
    <w:rsid w:val="000B570F"/>
    <w:rsid w:val="000B5950"/>
    <w:rsid w:val="000B5ADA"/>
    <w:rsid w:val="000B5E20"/>
    <w:rsid w:val="000B5E30"/>
    <w:rsid w:val="000B6081"/>
    <w:rsid w:val="000B60AD"/>
    <w:rsid w:val="000B6518"/>
    <w:rsid w:val="000B67E9"/>
    <w:rsid w:val="000B6A3A"/>
    <w:rsid w:val="000B70E6"/>
    <w:rsid w:val="000B7284"/>
    <w:rsid w:val="000B7345"/>
    <w:rsid w:val="000B78F8"/>
    <w:rsid w:val="000C00D0"/>
    <w:rsid w:val="000C014F"/>
    <w:rsid w:val="000C07D0"/>
    <w:rsid w:val="000C091C"/>
    <w:rsid w:val="000C0D3F"/>
    <w:rsid w:val="000C0DDA"/>
    <w:rsid w:val="000C11F7"/>
    <w:rsid w:val="000C1397"/>
    <w:rsid w:val="000C140C"/>
    <w:rsid w:val="000C17BD"/>
    <w:rsid w:val="000C199D"/>
    <w:rsid w:val="000C1ADE"/>
    <w:rsid w:val="000C2502"/>
    <w:rsid w:val="000C269E"/>
    <w:rsid w:val="000C27F3"/>
    <w:rsid w:val="000C2B09"/>
    <w:rsid w:val="000C2D1E"/>
    <w:rsid w:val="000C2D53"/>
    <w:rsid w:val="000C2D9F"/>
    <w:rsid w:val="000C33CF"/>
    <w:rsid w:val="000C46B6"/>
    <w:rsid w:val="000C47A9"/>
    <w:rsid w:val="000C4D88"/>
    <w:rsid w:val="000C4FE5"/>
    <w:rsid w:val="000C52FC"/>
    <w:rsid w:val="000C5397"/>
    <w:rsid w:val="000C5593"/>
    <w:rsid w:val="000C55A3"/>
    <w:rsid w:val="000C5886"/>
    <w:rsid w:val="000C5ABA"/>
    <w:rsid w:val="000C65D3"/>
    <w:rsid w:val="000C67DE"/>
    <w:rsid w:val="000C6E99"/>
    <w:rsid w:val="000C703C"/>
    <w:rsid w:val="000C7568"/>
    <w:rsid w:val="000C7A08"/>
    <w:rsid w:val="000C7DD4"/>
    <w:rsid w:val="000D0586"/>
    <w:rsid w:val="000D0662"/>
    <w:rsid w:val="000D06DB"/>
    <w:rsid w:val="000D0A9B"/>
    <w:rsid w:val="000D0D11"/>
    <w:rsid w:val="000D1CC8"/>
    <w:rsid w:val="000D1DD4"/>
    <w:rsid w:val="000D1E3F"/>
    <w:rsid w:val="000D2064"/>
    <w:rsid w:val="000D208B"/>
    <w:rsid w:val="000D2B47"/>
    <w:rsid w:val="000D3A2A"/>
    <w:rsid w:val="000D3D8F"/>
    <w:rsid w:val="000D4105"/>
    <w:rsid w:val="000D502D"/>
    <w:rsid w:val="000D52D9"/>
    <w:rsid w:val="000D5427"/>
    <w:rsid w:val="000D57B7"/>
    <w:rsid w:val="000D5973"/>
    <w:rsid w:val="000D5CE6"/>
    <w:rsid w:val="000D5D8C"/>
    <w:rsid w:val="000D62A3"/>
    <w:rsid w:val="000D6D2B"/>
    <w:rsid w:val="000D6EA5"/>
    <w:rsid w:val="000D6F49"/>
    <w:rsid w:val="000D7481"/>
    <w:rsid w:val="000D7DC1"/>
    <w:rsid w:val="000E02E5"/>
    <w:rsid w:val="000E0B34"/>
    <w:rsid w:val="000E155B"/>
    <w:rsid w:val="000E1A6B"/>
    <w:rsid w:val="000E1A73"/>
    <w:rsid w:val="000E1EEB"/>
    <w:rsid w:val="000E21B5"/>
    <w:rsid w:val="000E22A7"/>
    <w:rsid w:val="000E23C3"/>
    <w:rsid w:val="000E240F"/>
    <w:rsid w:val="000E243E"/>
    <w:rsid w:val="000E2484"/>
    <w:rsid w:val="000E2B9A"/>
    <w:rsid w:val="000E2BCA"/>
    <w:rsid w:val="000E31C4"/>
    <w:rsid w:val="000E36E9"/>
    <w:rsid w:val="000E395A"/>
    <w:rsid w:val="000E3AE1"/>
    <w:rsid w:val="000E3B73"/>
    <w:rsid w:val="000E44B8"/>
    <w:rsid w:val="000E46A7"/>
    <w:rsid w:val="000E46DE"/>
    <w:rsid w:val="000E471A"/>
    <w:rsid w:val="000E497B"/>
    <w:rsid w:val="000E4EF8"/>
    <w:rsid w:val="000E517C"/>
    <w:rsid w:val="000E5963"/>
    <w:rsid w:val="000E5973"/>
    <w:rsid w:val="000E5B2F"/>
    <w:rsid w:val="000E631D"/>
    <w:rsid w:val="000E6DF8"/>
    <w:rsid w:val="000E6F9C"/>
    <w:rsid w:val="000E7413"/>
    <w:rsid w:val="000E7460"/>
    <w:rsid w:val="000E74E6"/>
    <w:rsid w:val="000E7562"/>
    <w:rsid w:val="000E77AB"/>
    <w:rsid w:val="000E7856"/>
    <w:rsid w:val="000E7B93"/>
    <w:rsid w:val="000F04F6"/>
    <w:rsid w:val="000F0E10"/>
    <w:rsid w:val="000F13D6"/>
    <w:rsid w:val="000F165C"/>
    <w:rsid w:val="000F231C"/>
    <w:rsid w:val="000F2D0D"/>
    <w:rsid w:val="000F30A3"/>
    <w:rsid w:val="000F32E1"/>
    <w:rsid w:val="000F34C1"/>
    <w:rsid w:val="000F3889"/>
    <w:rsid w:val="000F3F4B"/>
    <w:rsid w:val="000F4178"/>
    <w:rsid w:val="000F4A8A"/>
    <w:rsid w:val="000F4E3B"/>
    <w:rsid w:val="000F511B"/>
    <w:rsid w:val="000F5276"/>
    <w:rsid w:val="000F52FE"/>
    <w:rsid w:val="000F5345"/>
    <w:rsid w:val="000F654D"/>
    <w:rsid w:val="000F700B"/>
    <w:rsid w:val="000F70C8"/>
    <w:rsid w:val="000F7170"/>
    <w:rsid w:val="000F71C6"/>
    <w:rsid w:val="000F7212"/>
    <w:rsid w:val="000F7E68"/>
    <w:rsid w:val="00100A45"/>
    <w:rsid w:val="00100B14"/>
    <w:rsid w:val="00100B71"/>
    <w:rsid w:val="00100EEE"/>
    <w:rsid w:val="0010264B"/>
    <w:rsid w:val="001027AB"/>
    <w:rsid w:val="00102D24"/>
    <w:rsid w:val="00103137"/>
    <w:rsid w:val="00103664"/>
    <w:rsid w:val="001038F6"/>
    <w:rsid w:val="00103E16"/>
    <w:rsid w:val="00103F72"/>
    <w:rsid w:val="00104560"/>
    <w:rsid w:val="00104975"/>
    <w:rsid w:val="00104EFD"/>
    <w:rsid w:val="00105326"/>
    <w:rsid w:val="001055AD"/>
    <w:rsid w:val="0010592E"/>
    <w:rsid w:val="00105DAD"/>
    <w:rsid w:val="00106152"/>
    <w:rsid w:val="001062CA"/>
    <w:rsid w:val="001065AC"/>
    <w:rsid w:val="0010693B"/>
    <w:rsid w:val="00106A9C"/>
    <w:rsid w:val="001071FF"/>
    <w:rsid w:val="0010728C"/>
    <w:rsid w:val="00107369"/>
    <w:rsid w:val="001074BD"/>
    <w:rsid w:val="001075CC"/>
    <w:rsid w:val="0010769F"/>
    <w:rsid w:val="00107AEE"/>
    <w:rsid w:val="00107EB8"/>
    <w:rsid w:val="0011038D"/>
    <w:rsid w:val="0011046F"/>
    <w:rsid w:val="0011065A"/>
    <w:rsid w:val="001107E8"/>
    <w:rsid w:val="00110A9F"/>
    <w:rsid w:val="00110F09"/>
    <w:rsid w:val="00110FD2"/>
    <w:rsid w:val="001114EB"/>
    <w:rsid w:val="00111685"/>
    <w:rsid w:val="00111717"/>
    <w:rsid w:val="001117AD"/>
    <w:rsid w:val="001117EA"/>
    <w:rsid w:val="001119AC"/>
    <w:rsid w:val="00111F9E"/>
    <w:rsid w:val="0011312A"/>
    <w:rsid w:val="00113182"/>
    <w:rsid w:val="00113428"/>
    <w:rsid w:val="00113AFD"/>
    <w:rsid w:val="00113B8E"/>
    <w:rsid w:val="00113CC7"/>
    <w:rsid w:val="00113E43"/>
    <w:rsid w:val="00114534"/>
    <w:rsid w:val="0011481E"/>
    <w:rsid w:val="001150FB"/>
    <w:rsid w:val="001154B8"/>
    <w:rsid w:val="001154F9"/>
    <w:rsid w:val="00115AD9"/>
    <w:rsid w:val="00115D9A"/>
    <w:rsid w:val="00115F96"/>
    <w:rsid w:val="00116042"/>
    <w:rsid w:val="001165A7"/>
    <w:rsid w:val="0011699E"/>
    <w:rsid w:val="00116FAA"/>
    <w:rsid w:val="00117504"/>
    <w:rsid w:val="00117B90"/>
    <w:rsid w:val="00117D6A"/>
    <w:rsid w:val="0012034B"/>
    <w:rsid w:val="001206D3"/>
    <w:rsid w:val="001206DC"/>
    <w:rsid w:val="001207DA"/>
    <w:rsid w:val="00121968"/>
    <w:rsid w:val="0012213E"/>
    <w:rsid w:val="001227A7"/>
    <w:rsid w:val="00122AED"/>
    <w:rsid w:val="00122D2A"/>
    <w:rsid w:val="00122EDB"/>
    <w:rsid w:val="00122F27"/>
    <w:rsid w:val="00123192"/>
    <w:rsid w:val="0012356D"/>
    <w:rsid w:val="00123B52"/>
    <w:rsid w:val="001245B1"/>
    <w:rsid w:val="00124731"/>
    <w:rsid w:val="0012527F"/>
    <w:rsid w:val="0012531B"/>
    <w:rsid w:val="001256E8"/>
    <w:rsid w:val="0012656C"/>
    <w:rsid w:val="00126586"/>
    <w:rsid w:val="00126810"/>
    <w:rsid w:val="00126F67"/>
    <w:rsid w:val="00127A3B"/>
    <w:rsid w:val="00127B2A"/>
    <w:rsid w:val="00127D47"/>
    <w:rsid w:val="00130194"/>
    <w:rsid w:val="001303CB"/>
    <w:rsid w:val="00130436"/>
    <w:rsid w:val="001305A0"/>
    <w:rsid w:val="001308BE"/>
    <w:rsid w:val="00130FB4"/>
    <w:rsid w:val="00132C92"/>
    <w:rsid w:val="0013323E"/>
    <w:rsid w:val="001332BB"/>
    <w:rsid w:val="001334E9"/>
    <w:rsid w:val="001336B2"/>
    <w:rsid w:val="001346CF"/>
    <w:rsid w:val="0013471B"/>
    <w:rsid w:val="00134A85"/>
    <w:rsid w:val="00134CA2"/>
    <w:rsid w:val="0013514D"/>
    <w:rsid w:val="0013583D"/>
    <w:rsid w:val="001359F2"/>
    <w:rsid w:val="00136237"/>
    <w:rsid w:val="00136484"/>
    <w:rsid w:val="00136B2F"/>
    <w:rsid w:val="0013729F"/>
    <w:rsid w:val="00137511"/>
    <w:rsid w:val="0014004D"/>
    <w:rsid w:val="00140060"/>
    <w:rsid w:val="00140B55"/>
    <w:rsid w:val="00140D36"/>
    <w:rsid w:val="00140D88"/>
    <w:rsid w:val="00140FD7"/>
    <w:rsid w:val="00141301"/>
    <w:rsid w:val="00141481"/>
    <w:rsid w:val="00141500"/>
    <w:rsid w:val="001419BF"/>
    <w:rsid w:val="001425A0"/>
    <w:rsid w:val="001425A8"/>
    <w:rsid w:val="001427EB"/>
    <w:rsid w:val="00142F8A"/>
    <w:rsid w:val="00143683"/>
    <w:rsid w:val="0014383D"/>
    <w:rsid w:val="0014398A"/>
    <w:rsid w:val="00143DB4"/>
    <w:rsid w:val="00144002"/>
    <w:rsid w:val="001446C5"/>
    <w:rsid w:val="00144FFC"/>
    <w:rsid w:val="00145437"/>
    <w:rsid w:val="0014543A"/>
    <w:rsid w:val="00145489"/>
    <w:rsid w:val="0014578C"/>
    <w:rsid w:val="0014578F"/>
    <w:rsid w:val="0014596C"/>
    <w:rsid w:val="00145A6A"/>
    <w:rsid w:val="00145C26"/>
    <w:rsid w:val="0014634D"/>
    <w:rsid w:val="0014651E"/>
    <w:rsid w:val="00146650"/>
    <w:rsid w:val="00146947"/>
    <w:rsid w:val="00146DBB"/>
    <w:rsid w:val="001470D4"/>
    <w:rsid w:val="00147A1B"/>
    <w:rsid w:val="0015135C"/>
    <w:rsid w:val="00151394"/>
    <w:rsid w:val="001515A6"/>
    <w:rsid w:val="0015170A"/>
    <w:rsid w:val="00151B38"/>
    <w:rsid w:val="00151EA7"/>
    <w:rsid w:val="001522F5"/>
    <w:rsid w:val="00152A1B"/>
    <w:rsid w:val="00152D85"/>
    <w:rsid w:val="00153248"/>
    <w:rsid w:val="001535D9"/>
    <w:rsid w:val="00153A4C"/>
    <w:rsid w:val="00153C74"/>
    <w:rsid w:val="001540AC"/>
    <w:rsid w:val="001546B4"/>
    <w:rsid w:val="001546E5"/>
    <w:rsid w:val="00154A51"/>
    <w:rsid w:val="00154F73"/>
    <w:rsid w:val="001550DB"/>
    <w:rsid w:val="001555D9"/>
    <w:rsid w:val="0015593C"/>
    <w:rsid w:val="00155C74"/>
    <w:rsid w:val="0015648F"/>
    <w:rsid w:val="00156E16"/>
    <w:rsid w:val="00156E6B"/>
    <w:rsid w:val="00157393"/>
    <w:rsid w:val="0015793C"/>
    <w:rsid w:val="0016050F"/>
    <w:rsid w:val="00160A4C"/>
    <w:rsid w:val="00160A7E"/>
    <w:rsid w:val="00160BAD"/>
    <w:rsid w:val="00160E32"/>
    <w:rsid w:val="001612A5"/>
    <w:rsid w:val="00161A7B"/>
    <w:rsid w:val="00161F14"/>
    <w:rsid w:val="001626E3"/>
    <w:rsid w:val="00162A63"/>
    <w:rsid w:val="00162D7E"/>
    <w:rsid w:val="00162F9F"/>
    <w:rsid w:val="00163560"/>
    <w:rsid w:val="0016359D"/>
    <w:rsid w:val="00163DFB"/>
    <w:rsid w:val="0016491B"/>
    <w:rsid w:val="001649C0"/>
    <w:rsid w:val="00164D3C"/>
    <w:rsid w:val="001650A8"/>
    <w:rsid w:val="001652A7"/>
    <w:rsid w:val="00165491"/>
    <w:rsid w:val="001654DC"/>
    <w:rsid w:val="0016612B"/>
    <w:rsid w:val="001667B0"/>
    <w:rsid w:val="00166A5C"/>
    <w:rsid w:val="00166AD0"/>
    <w:rsid w:val="00166B68"/>
    <w:rsid w:val="001671CC"/>
    <w:rsid w:val="0016755D"/>
    <w:rsid w:val="001678CB"/>
    <w:rsid w:val="001700F1"/>
    <w:rsid w:val="00170638"/>
    <w:rsid w:val="00170729"/>
    <w:rsid w:val="00170961"/>
    <w:rsid w:val="00170A10"/>
    <w:rsid w:val="00170A33"/>
    <w:rsid w:val="00170B66"/>
    <w:rsid w:val="00170E6D"/>
    <w:rsid w:val="00171105"/>
    <w:rsid w:val="001711E6"/>
    <w:rsid w:val="00171B11"/>
    <w:rsid w:val="00172145"/>
    <w:rsid w:val="0017260E"/>
    <w:rsid w:val="00172630"/>
    <w:rsid w:val="00172672"/>
    <w:rsid w:val="001727E0"/>
    <w:rsid w:val="00173808"/>
    <w:rsid w:val="0017381A"/>
    <w:rsid w:val="0017420C"/>
    <w:rsid w:val="00174316"/>
    <w:rsid w:val="0017444C"/>
    <w:rsid w:val="001746DF"/>
    <w:rsid w:val="001747E2"/>
    <w:rsid w:val="00174CEB"/>
    <w:rsid w:val="00174E4F"/>
    <w:rsid w:val="00174EE3"/>
    <w:rsid w:val="00174FEF"/>
    <w:rsid w:val="0017504C"/>
    <w:rsid w:val="00175159"/>
    <w:rsid w:val="00175235"/>
    <w:rsid w:val="00175CCF"/>
    <w:rsid w:val="00176365"/>
    <w:rsid w:val="00176539"/>
    <w:rsid w:val="00176601"/>
    <w:rsid w:val="00176EE4"/>
    <w:rsid w:val="001770AB"/>
    <w:rsid w:val="0017779E"/>
    <w:rsid w:val="00177998"/>
    <w:rsid w:val="00177BC8"/>
    <w:rsid w:val="00177BCD"/>
    <w:rsid w:val="00180131"/>
    <w:rsid w:val="00180CD5"/>
    <w:rsid w:val="00181173"/>
    <w:rsid w:val="001811C0"/>
    <w:rsid w:val="0018219A"/>
    <w:rsid w:val="001822C6"/>
    <w:rsid w:val="00182C20"/>
    <w:rsid w:val="00182D13"/>
    <w:rsid w:val="00182D4C"/>
    <w:rsid w:val="0018307A"/>
    <w:rsid w:val="001830BC"/>
    <w:rsid w:val="001831D1"/>
    <w:rsid w:val="001833BC"/>
    <w:rsid w:val="00183686"/>
    <w:rsid w:val="00183BD6"/>
    <w:rsid w:val="00183C35"/>
    <w:rsid w:val="00185107"/>
    <w:rsid w:val="0018571A"/>
    <w:rsid w:val="001864B5"/>
    <w:rsid w:val="001864EB"/>
    <w:rsid w:val="00186627"/>
    <w:rsid w:val="00186AFC"/>
    <w:rsid w:val="00186BEB"/>
    <w:rsid w:val="00186E6D"/>
    <w:rsid w:val="00186EC0"/>
    <w:rsid w:val="00186F9B"/>
    <w:rsid w:val="001877F9"/>
    <w:rsid w:val="0018788F"/>
    <w:rsid w:val="0018793E"/>
    <w:rsid w:val="00187D8C"/>
    <w:rsid w:val="001902BB"/>
    <w:rsid w:val="001904E9"/>
    <w:rsid w:val="00190E16"/>
    <w:rsid w:val="00190E35"/>
    <w:rsid w:val="00190FA5"/>
    <w:rsid w:val="00191177"/>
    <w:rsid w:val="001914B2"/>
    <w:rsid w:val="00191D36"/>
    <w:rsid w:val="00191ECA"/>
    <w:rsid w:val="00192983"/>
    <w:rsid w:val="00192BFA"/>
    <w:rsid w:val="00192DA2"/>
    <w:rsid w:val="001932C3"/>
    <w:rsid w:val="0019350B"/>
    <w:rsid w:val="0019405E"/>
    <w:rsid w:val="00194090"/>
    <w:rsid w:val="001940B0"/>
    <w:rsid w:val="0019445B"/>
    <w:rsid w:val="001946AE"/>
    <w:rsid w:val="001946CF"/>
    <w:rsid w:val="0019489E"/>
    <w:rsid w:val="00194A12"/>
    <w:rsid w:val="00195026"/>
    <w:rsid w:val="00195369"/>
    <w:rsid w:val="001956D5"/>
    <w:rsid w:val="00195C74"/>
    <w:rsid w:val="00195CA1"/>
    <w:rsid w:val="00195DD8"/>
    <w:rsid w:val="00195F14"/>
    <w:rsid w:val="00195FB6"/>
    <w:rsid w:val="00196261"/>
    <w:rsid w:val="001966EA"/>
    <w:rsid w:val="00196728"/>
    <w:rsid w:val="00196756"/>
    <w:rsid w:val="0019685E"/>
    <w:rsid w:val="00196EFD"/>
    <w:rsid w:val="00197380"/>
    <w:rsid w:val="001975BF"/>
    <w:rsid w:val="001976D9"/>
    <w:rsid w:val="00197A19"/>
    <w:rsid w:val="00197DCF"/>
    <w:rsid w:val="00197F0F"/>
    <w:rsid w:val="00197FAD"/>
    <w:rsid w:val="001A01ED"/>
    <w:rsid w:val="001A05BA"/>
    <w:rsid w:val="001A0AAB"/>
    <w:rsid w:val="001A0E66"/>
    <w:rsid w:val="001A0EA1"/>
    <w:rsid w:val="001A0FA4"/>
    <w:rsid w:val="001A1263"/>
    <w:rsid w:val="001A165B"/>
    <w:rsid w:val="001A1B19"/>
    <w:rsid w:val="001A1B3C"/>
    <w:rsid w:val="001A290E"/>
    <w:rsid w:val="001A29D2"/>
    <w:rsid w:val="001A2B8E"/>
    <w:rsid w:val="001A339D"/>
    <w:rsid w:val="001A386E"/>
    <w:rsid w:val="001A3B91"/>
    <w:rsid w:val="001A3E10"/>
    <w:rsid w:val="001A40C8"/>
    <w:rsid w:val="001A4280"/>
    <w:rsid w:val="001A467A"/>
    <w:rsid w:val="001A4826"/>
    <w:rsid w:val="001A4B46"/>
    <w:rsid w:val="001A50A2"/>
    <w:rsid w:val="001A51A4"/>
    <w:rsid w:val="001A5746"/>
    <w:rsid w:val="001A5B64"/>
    <w:rsid w:val="001A6264"/>
    <w:rsid w:val="001A6E12"/>
    <w:rsid w:val="001A70A2"/>
    <w:rsid w:val="001A70FF"/>
    <w:rsid w:val="001A7294"/>
    <w:rsid w:val="001A7320"/>
    <w:rsid w:val="001A766F"/>
    <w:rsid w:val="001A7A5F"/>
    <w:rsid w:val="001A7C44"/>
    <w:rsid w:val="001A7D87"/>
    <w:rsid w:val="001A7F46"/>
    <w:rsid w:val="001B0458"/>
    <w:rsid w:val="001B0978"/>
    <w:rsid w:val="001B0D76"/>
    <w:rsid w:val="001B0E1A"/>
    <w:rsid w:val="001B1382"/>
    <w:rsid w:val="001B147D"/>
    <w:rsid w:val="001B169E"/>
    <w:rsid w:val="001B1BE4"/>
    <w:rsid w:val="001B1DA4"/>
    <w:rsid w:val="001B1F03"/>
    <w:rsid w:val="001B26DC"/>
    <w:rsid w:val="001B2DE3"/>
    <w:rsid w:val="001B3018"/>
    <w:rsid w:val="001B3187"/>
    <w:rsid w:val="001B3738"/>
    <w:rsid w:val="001B3939"/>
    <w:rsid w:val="001B399F"/>
    <w:rsid w:val="001B4025"/>
    <w:rsid w:val="001B410A"/>
    <w:rsid w:val="001B412D"/>
    <w:rsid w:val="001B4287"/>
    <w:rsid w:val="001B451E"/>
    <w:rsid w:val="001B4F4E"/>
    <w:rsid w:val="001B5344"/>
    <w:rsid w:val="001B547E"/>
    <w:rsid w:val="001B59C5"/>
    <w:rsid w:val="001B5D80"/>
    <w:rsid w:val="001B5DDE"/>
    <w:rsid w:val="001B5DFD"/>
    <w:rsid w:val="001B5F7D"/>
    <w:rsid w:val="001B6078"/>
    <w:rsid w:val="001B6C5C"/>
    <w:rsid w:val="001B6C76"/>
    <w:rsid w:val="001B6CB0"/>
    <w:rsid w:val="001B6F58"/>
    <w:rsid w:val="001B6F89"/>
    <w:rsid w:val="001B7835"/>
    <w:rsid w:val="001B7892"/>
    <w:rsid w:val="001B7C11"/>
    <w:rsid w:val="001B7DD4"/>
    <w:rsid w:val="001C002A"/>
    <w:rsid w:val="001C0701"/>
    <w:rsid w:val="001C071D"/>
    <w:rsid w:val="001C08C1"/>
    <w:rsid w:val="001C0E11"/>
    <w:rsid w:val="001C0FC2"/>
    <w:rsid w:val="001C10DD"/>
    <w:rsid w:val="001C160C"/>
    <w:rsid w:val="001C17D0"/>
    <w:rsid w:val="001C1C47"/>
    <w:rsid w:val="001C1FC6"/>
    <w:rsid w:val="001C2879"/>
    <w:rsid w:val="001C2B6E"/>
    <w:rsid w:val="001C2CC4"/>
    <w:rsid w:val="001C3606"/>
    <w:rsid w:val="001C3866"/>
    <w:rsid w:val="001C3BB1"/>
    <w:rsid w:val="001C42CF"/>
    <w:rsid w:val="001C4AF5"/>
    <w:rsid w:val="001C4F3F"/>
    <w:rsid w:val="001C5565"/>
    <w:rsid w:val="001C5632"/>
    <w:rsid w:val="001C5BEF"/>
    <w:rsid w:val="001C5D6E"/>
    <w:rsid w:val="001C5EAD"/>
    <w:rsid w:val="001C6023"/>
    <w:rsid w:val="001C6741"/>
    <w:rsid w:val="001C6A00"/>
    <w:rsid w:val="001C6D0A"/>
    <w:rsid w:val="001C6F36"/>
    <w:rsid w:val="001C707C"/>
    <w:rsid w:val="001C78C0"/>
    <w:rsid w:val="001D024E"/>
    <w:rsid w:val="001D036E"/>
    <w:rsid w:val="001D12A3"/>
    <w:rsid w:val="001D15EB"/>
    <w:rsid w:val="001D17BD"/>
    <w:rsid w:val="001D1F7F"/>
    <w:rsid w:val="001D24A1"/>
    <w:rsid w:val="001D24C3"/>
    <w:rsid w:val="001D253F"/>
    <w:rsid w:val="001D267E"/>
    <w:rsid w:val="001D2951"/>
    <w:rsid w:val="001D2BC4"/>
    <w:rsid w:val="001D2DE5"/>
    <w:rsid w:val="001D3202"/>
    <w:rsid w:val="001D3334"/>
    <w:rsid w:val="001D36B9"/>
    <w:rsid w:val="001D384E"/>
    <w:rsid w:val="001D429B"/>
    <w:rsid w:val="001D4624"/>
    <w:rsid w:val="001D48AB"/>
    <w:rsid w:val="001D50B6"/>
    <w:rsid w:val="001D5271"/>
    <w:rsid w:val="001D567C"/>
    <w:rsid w:val="001D57E0"/>
    <w:rsid w:val="001D64BC"/>
    <w:rsid w:val="001D68B6"/>
    <w:rsid w:val="001D6AA0"/>
    <w:rsid w:val="001D6FEB"/>
    <w:rsid w:val="001D7235"/>
    <w:rsid w:val="001D73CD"/>
    <w:rsid w:val="001D75D5"/>
    <w:rsid w:val="001D762D"/>
    <w:rsid w:val="001D79E1"/>
    <w:rsid w:val="001E022D"/>
    <w:rsid w:val="001E041F"/>
    <w:rsid w:val="001E0514"/>
    <w:rsid w:val="001E09B3"/>
    <w:rsid w:val="001E18B4"/>
    <w:rsid w:val="001E1EC2"/>
    <w:rsid w:val="001E1FF7"/>
    <w:rsid w:val="001E2086"/>
    <w:rsid w:val="001E21CE"/>
    <w:rsid w:val="001E22F0"/>
    <w:rsid w:val="001E246A"/>
    <w:rsid w:val="001E2691"/>
    <w:rsid w:val="001E3EFC"/>
    <w:rsid w:val="001E3F2F"/>
    <w:rsid w:val="001E4062"/>
    <w:rsid w:val="001E444C"/>
    <w:rsid w:val="001E4514"/>
    <w:rsid w:val="001E4C11"/>
    <w:rsid w:val="001E525A"/>
    <w:rsid w:val="001E5528"/>
    <w:rsid w:val="001E5617"/>
    <w:rsid w:val="001E5684"/>
    <w:rsid w:val="001E5696"/>
    <w:rsid w:val="001E57A0"/>
    <w:rsid w:val="001E58ED"/>
    <w:rsid w:val="001E5E1D"/>
    <w:rsid w:val="001E5F88"/>
    <w:rsid w:val="001E63AB"/>
    <w:rsid w:val="001E6F3A"/>
    <w:rsid w:val="001E7086"/>
    <w:rsid w:val="001E7630"/>
    <w:rsid w:val="001E7EB7"/>
    <w:rsid w:val="001E7EF2"/>
    <w:rsid w:val="001E7F23"/>
    <w:rsid w:val="001F029B"/>
    <w:rsid w:val="001F09FA"/>
    <w:rsid w:val="001F0C19"/>
    <w:rsid w:val="001F131E"/>
    <w:rsid w:val="001F138E"/>
    <w:rsid w:val="001F1603"/>
    <w:rsid w:val="001F179B"/>
    <w:rsid w:val="001F18AA"/>
    <w:rsid w:val="001F1A1E"/>
    <w:rsid w:val="001F1D1C"/>
    <w:rsid w:val="001F2069"/>
    <w:rsid w:val="001F26F4"/>
    <w:rsid w:val="001F2EDE"/>
    <w:rsid w:val="001F3084"/>
    <w:rsid w:val="001F3A28"/>
    <w:rsid w:val="001F4003"/>
    <w:rsid w:val="001F427B"/>
    <w:rsid w:val="001F4DBE"/>
    <w:rsid w:val="001F4E85"/>
    <w:rsid w:val="001F50AF"/>
    <w:rsid w:val="001F5141"/>
    <w:rsid w:val="001F575F"/>
    <w:rsid w:val="001F5D26"/>
    <w:rsid w:val="001F5F86"/>
    <w:rsid w:val="001F686C"/>
    <w:rsid w:val="001F687D"/>
    <w:rsid w:val="001F6962"/>
    <w:rsid w:val="001F6A6B"/>
    <w:rsid w:val="001F6C27"/>
    <w:rsid w:val="001F7216"/>
    <w:rsid w:val="001F7257"/>
    <w:rsid w:val="001F72DD"/>
    <w:rsid w:val="001F7485"/>
    <w:rsid w:val="001F74DC"/>
    <w:rsid w:val="001F7AF4"/>
    <w:rsid w:val="001F7B45"/>
    <w:rsid w:val="001F7C38"/>
    <w:rsid w:val="002000B2"/>
    <w:rsid w:val="00200322"/>
    <w:rsid w:val="00200360"/>
    <w:rsid w:val="002008D2"/>
    <w:rsid w:val="00200BC4"/>
    <w:rsid w:val="00200C84"/>
    <w:rsid w:val="00201212"/>
    <w:rsid w:val="00201C9B"/>
    <w:rsid w:val="00202289"/>
    <w:rsid w:val="00202BD7"/>
    <w:rsid w:val="002030E4"/>
    <w:rsid w:val="00203822"/>
    <w:rsid w:val="002039A5"/>
    <w:rsid w:val="00203FDB"/>
    <w:rsid w:val="002047A3"/>
    <w:rsid w:val="0020534A"/>
    <w:rsid w:val="0020554A"/>
    <w:rsid w:val="002055D3"/>
    <w:rsid w:val="00205A31"/>
    <w:rsid w:val="00205E8F"/>
    <w:rsid w:val="00205F00"/>
    <w:rsid w:val="002060FD"/>
    <w:rsid w:val="0020666A"/>
    <w:rsid w:val="00206714"/>
    <w:rsid w:val="002067FD"/>
    <w:rsid w:val="002068E0"/>
    <w:rsid w:val="00206A5B"/>
    <w:rsid w:val="00206B4C"/>
    <w:rsid w:val="00206D3C"/>
    <w:rsid w:val="00206F89"/>
    <w:rsid w:val="002071C5"/>
    <w:rsid w:val="002078BB"/>
    <w:rsid w:val="002100E2"/>
    <w:rsid w:val="002102E1"/>
    <w:rsid w:val="002108F8"/>
    <w:rsid w:val="002109C9"/>
    <w:rsid w:val="00210D17"/>
    <w:rsid w:val="00210EE7"/>
    <w:rsid w:val="0021149D"/>
    <w:rsid w:val="00211776"/>
    <w:rsid w:val="0021216C"/>
    <w:rsid w:val="002124EF"/>
    <w:rsid w:val="002129E7"/>
    <w:rsid w:val="00213254"/>
    <w:rsid w:val="002132B5"/>
    <w:rsid w:val="002133C9"/>
    <w:rsid w:val="00213D4A"/>
    <w:rsid w:val="00213DF8"/>
    <w:rsid w:val="00213E02"/>
    <w:rsid w:val="00213E0B"/>
    <w:rsid w:val="00213E30"/>
    <w:rsid w:val="0021403C"/>
    <w:rsid w:val="002147F8"/>
    <w:rsid w:val="00214984"/>
    <w:rsid w:val="00214DAF"/>
    <w:rsid w:val="00214DB3"/>
    <w:rsid w:val="00215F5E"/>
    <w:rsid w:val="00216103"/>
    <w:rsid w:val="002161CA"/>
    <w:rsid w:val="0021621F"/>
    <w:rsid w:val="00216256"/>
    <w:rsid w:val="002168CF"/>
    <w:rsid w:val="00216C65"/>
    <w:rsid w:val="00217331"/>
    <w:rsid w:val="002173C1"/>
    <w:rsid w:val="00217676"/>
    <w:rsid w:val="0021794F"/>
    <w:rsid w:val="002179E3"/>
    <w:rsid w:val="00217A5F"/>
    <w:rsid w:val="00217B11"/>
    <w:rsid w:val="00217B2C"/>
    <w:rsid w:val="002200E0"/>
    <w:rsid w:val="002202F4"/>
    <w:rsid w:val="00220631"/>
    <w:rsid w:val="00220716"/>
    <w:rsid w:val="00220B02"/>
    <w:rsid w:val="00220CCC"/>
    <w:rsid w:val="00220E99"/>
    <w:rsid w:val="0022167C"/>
    <w:rsid w:val="00221C21"/>
    <w:rsid w:val="00221CB6"/>
    <w:rsid w:val="00221D24"/>
    <w:rsid w:val="00221F21"/>
    <w:rsid w:val="00221F39"/>
    <w:rsid w:val="00221F73"/>
    <w:rsid w:val="0022209F"/>
    <w:rsid w:val="00222158"/>
    <w:rsid w:val="00222265"/>
    <w:rsid w:val="002222C5"/>
    <w:rsid w:val="00222624"/>
    <w:rsid w:val="0022291A"/>
    <w:rsid w:val="0022298D"/>
    <w:rsid w:val="002229E4"/>
    <w:rsid w:val="00222E9F"/>
    <w:rsid w:val="00223874"/>
    <w:rsid w:val="00223A0B"/>
    <w:rsid w:val="00223CE1"/>
    <w:rsid w:val="00223DBE"/>
    <w:rsid w:val="00224862"/>
    <w:rsid w:val="00224BFF"/>
    <w:rsid w:val="00224CEA"/>
    <w:rsid w:val="00224F64"/>
    <w:rsid w:val="00225962"/>
    <w:rsid w:val="00225C9B"/>
    <w:rsid w:val="00225D76"/>
    <w:rsid w:val="00225F26"/>
    <w:rsid w:val="002260DF"/>
    <w:rsid w:val="00226234"/>
    <w:rsid w:val="002266C2"/>
    <w:rsid w:val="00226753"/>
    <w:rsid w:val="00226E66"/>
    <w:rsid w:val="002271B8"/>
    <w:rsid w:val="0022722D"/>
    <w:rsid w:val="002273DE"/>
    <w:rsid w:val="002277E2"/>
    <w:rsid w:val="00230353"/>
    <w:rsid w:val="0023064F"/>
    <w:rsid w:val="00230735"/>
    <w:rsid w:val="00230921"/>
    <w:rsid w:val="00230973"/>
    <w:rsid w:val="00230C7B"/>
    <w:rsid w:val="00230CF5"/>
    <w:rsid w:val="00230E70"/>
    <w:rsid w:val="00231669"/>
    <w:rsid w:val="00231DEF"/>
    <w:rsid w:val="00231FE0"/>
    <w:rsid w:val="00232378"/>
    <w:rsid w:val="002324A6"/>
    <w:rsid w:val="0023286A"/>
    <w:rsid w:val="00232925"/>
    <w:rsid w:val="00232B8A"/>
    <w:rsid w:val="00233335"/>
    <w:rsid w:val="002333E0"/>
    <w:rsid w:val="00233632"/>
    <w:rsid w:val="002338A9"/>
    <w:rsid w:val="00233954"/>
    <w:rsid w:val="00233D5C"/>
    <w:rsid w:val="00233FE8"/>
    <w:rsid w:val="002345A8"/>
    <w:rsid w:val="00234B33"/>
    <w:rsid w:val="002350DA"/>
    <w:rsid w:val="00235432"/>
    <w:rsid w:val="002354EA"/>
    <w:rsid w:val="00235C8B"/>
    <w:rsid w:val="00236005"/>
    <w:rsid w:val="002368EA"/>
    <w:rsid w:val="00236BA8"/>
    <w:rsid w:val="00236D59"/>
    <w:rsid w:val="00236FAA"/>
    <w:rsid w:val="00237554"/>
    <w:rsid w:val="0023763E"/>
    <w:rsid w:val="002377F0"/>
    <w:rsid w:val="00237EDD"/>
    <w:rsid w:val="00237EF5"/>
    <w:rsid w:val="0024039E"/>
    <w:rsid w:val="002404D2"/>
    <w:rsid w:val="00240500"/>
    <w:rsid w:val="002406C0"/>
    <w:rsid w:val="00240C34"/>
    <w:rsid w:val="00240ECE"/>
    <w:rsid w:val="00241077"/>
    <w:rsid w:val="00241437"/>
    <w:rsid w:val="002417C3"/>
    <w:rsid w:val="002418C9"/>
    <w:rsid w:val="00241990"/>
    <w:rsid w:val="00241C0D"/>
    <w:rsid w:val="00241E14"/>
    <w:rsid w:val="00241E19"/>
    <w:rsid w:val="00242295"/>
    <w:rsid w:val="002429CF"/>
    <w:rsid w:val="002434C0"/>
    <w:rsid w:val="002435F7"/>
    <w:rsid w:val="002448DC"/>
    <w:rsid w:val="00244C00"/>
    <w:rsid w:val="002451BA"/>
    <w:rsid w:val="00245E8B"/>
    <w:rsid w:val="002467DD"/>
    <w:rsid w:val="00246BCD"/>
    <w:rsid w:val="0024719F"/>
    <w:rsid w:val="00247369"/>
    <w:rsid w:val="00247378"/>
    <w:rsid w:val="002476C5"/>
    <w:rsid w:val="00247C05"/>
    <w:rsid w:val="00247C46"/>
    <w:rsid w:val="00247F58"/>
    <w:rsid w:val="002507B7"/>
    <w:rsid w:val="00250A74"/>
    <w:rsid w:val="00250AB8"/>
    <w:rsid w:val="00250B7D"/>
    <w:rsid w:val="00250D31"/>
    <w:rsid w:val="00250D6B"/>
    <w:rsid w:val="00250E0A"/>
    <w:rsid w:val="00250E56"/>
    <w:rsid w:val="00250F5D"/>
    <w:rsid w:val="002511C4"/>
    <w:rsid w:val="0025146F"/>
    <w:rsid w:val="00251D70"/>
    <w:rsid w:val="00251DF9"/>
    <w:rsid w:val="002524A6"/>
    <w:rsid w:val="00252DCD"/>
    <w:rsid w:val="00252EDD"/>
    <w:rsid w:val="00253408"/>
    <w:rsid w:val="002536CB"/>
    <w:rsid w:val="0025391E"/>
    <w:rsid w:val="00253A4E"/>
    <w:rsid w:val="00253EFA"/>
    <w:rsid w:val="00254120"/>
    <w:rsid w:val="002544DB"/>
    <w:rsid w:val="00254FA0"/>
    <w:rsid w:val="00254FD9"/>
    <w:rsid w:val="0025519E"/>
    <w:rsid w:val="00255291"/>
    <w:rsid w:val="002552ED"/>
    <w:rsid w:val="0025581D"/>
    <w:rsid w:val="00255869"/>
    <w:rsid w:val="00255A9F"/>
    <w:rsid w:val="00255DDE"/>
    <w:rsid w:val="00256074"/>
    <w:rsid w:val="002560D2"/>
    <w:rsid w:val="00256BB1"/>
    <w:rsid w:val="002571B6"/>
    <w:rsid w:val="00257547"/>
    <w:rsid w:val="0025766C"/>
    <w:rsid w:val="002578E0"/>
    <w:rsid w:val="00257DFC"/>
    <w:rsid w:val="00260343"/>
    <w:rsid w:val="0026035A"/>
    <w:rsid w:val="00260489"/>
    <w:rsid w:val="00260609"/>
    <w:rsid w:val="00260B69"/>
    <w:rsid w:val="00260B9B"/>
    <w:rsid w:val="00260BFA"/>
    <w:rsid w:val="002615CB"/>
    <w:rsid w:val="00261627"/>
    <w:rsid w:val="00261D4D"/>
    <w:rsid w:val="00262E7C"/>
    <w:rsid w:val="00262EB5"/>
    <w:rsid w:val="00263140"/>
    <w:rsid w:val="002639C0"/>
    <w:rsid w:val="00263B84"/>
    <w:rsid w:val="00263F60"/>
    <w:rsid w:val="00264233"/>
    <w:rsid w:val="00264338"/>
    <w:rsid w:val="002643F4"/>
    <w:rsid w:val="002647B0"/>
    <w:rsid w:val="00265149"/>
    <w:rsid w:val="002654C0"/>
    <w:rsid w:val="002658DE"/>
    <w:rsid w:val="0026605F"/>
    <w:rsid w:val="002661E4"/>
    <w:rsid w:val="0026659D"/>
    <w:rsid w:val="0026661B"/>
    <w:rsid w:val="002667CE"/>
    <w:rsid w:val="00266AD8"/>
    <w:rsid w:val="00266BB7"/>
    <w:rsid w:val="00266DD7"/>
    <w:rsid w:val="00267113"/>
    <w:rsid w:val="0026735C"/>
    <w:rsid w:val="00267589"/>
    <w:rsid w:val="00267830"/>
    <w:rsid w:val="00267EBA"/>
    <w:rsid w:val="00270811"/>
    <w:rsid w:val="0027111E"/>
    <w:rsid w:val="002711E0"/>
    <w:rsid w:val="002712E1"/>
    <w:rsid w:val="00271541"/>
    <w:rsid w:val="00271A38"/>
    <w:rsid w:val="00271CCC"/>
    <w:rsid w:val="00271EA7"/>
    <w:rsid w:val="00271F62"/>
    <w:rsid w:val="0027230C"/>
    <w:rsid w:val="002725A2"/>
    <w:rsid w:val="00272AC4"/>
    <w:rsid w:val="00272C43"/>
    <w:rsid w:val="002731E4"/>
    <w:rsid w:val="0027422A"/>
    <w:rsid w:val="0027479C"/>
    <w:rsid w:val="00274A12"/>
    <w:rsid w:val="00274B4E"/>
    <w:rsid w:val="00274C83"/>
    <w:rsid w:val="00274D3A"/>
    <w:rsid w:val="0027513E"/>
    <w:rsid w:val="002758FA"/>
    <w:rsid w:val="00275B0E"/>
    <w:rsid w:val="00275DBB"/>
    <w:rsid w:val="0027603E"/>
    <w:rsid w:val="0027616C"/>
    <w:rsid w:val="0027677F"/>
    <w:rsid w:val="00276F50"/>
    <w:rsid w:val="00277065"/>
    <w:rsid w:val="002779B7"/>
    <w:rsid w:val="00277B77"/>
    <w:rsid w:val="00277C02"/>
    <w:rsid w:val="00277F5B"/>
    <w:rsid w:val="00280351"/>
    <w:rsid w:val="00280631"/>
    <w:rsid w:val="002809A0"/>
    <w:rsid w:val="00280C4C"/>
    <w:rsid w:val="00280C55"/>
    <w:rsid w:val="00280CDF"/>
    <w:rsid w:val="002811F1"/>
    <w:rsid w:val="0028132F"/>
    <w:rsid w:val="00281D61"/>
    <w:rsid w:val="002822DF"/>
    <w:rsid w:val="00282411"/>
    <w:rsid w:val="002824CB"/>
    <w:rsid w:val="0028260A"/>
    <w:rsid w:val="00282790"/>
    <w:rsid w:val="00282B7C"/>
    <w:rsid w:val="002834C8"/>
    <w:rsid w:val="00283A28"/>
    <w:rsid w:val="00283A39"/>
    <w:rsid w:val="00283B16"/>
    <w:rsid w:val="002843EA"/>
    <w:rsid w:val="00284479"/>
    <w:rsid w:val="00284A44"/>
    <w:rsid w:val="00284AF1"/>
    <w:rsid w:val="00285915"/>
    <w:rsid w:val="00285E73"/>
    <w:rsid w:val="002862A5"/>
    <w:rsid w:val="00286F32"/>
    <w:rsid w:val="002871B7"/>
    <w:rsid w:val="00287D7C"/>
    <w:rsid w:val="00287EF3"/>
    <w:rsid w:val="00287F70"/>
    <w:rsid w:val="002900A6"/>
    <w:rsid w:val="00290377"/>
    <w:rsid w:val="002907AC"/>
    <w:rsid w:val="00290E46"/>
    <w:rsid w:val="0029118B"/>
    <w:rsid w:val="002913A8"/>
    <w:rsid w:val="002914EA"/>
    <w:rsid w:val="00291711"/>
    <w:rsid w:val="002917DB"/>
    <w:rsid w:val="00291A62"/>
    <w:rsid w:val="00291BBB"/>
    <w:rsid w:val="00291BBD"/>
    <w:rsid w:val="00291CDF"/>
    <w:rsid w:val="002921EA"/>
    <w:rsid w:val="002922E2"/>
    <w:rsid w:val="00292A34"/>
    <w:rsid w:val="00292B3D"/>
    <w:rsid w:val="00292C22"/>
    <w:rsid w:val="00292C24"/>
    <w:rsid w:val="00292D5E"/>
    <w:rsid w:val="00293270"/>
    <w:rsid w:val="0029337E"/>
    <w:rsid w:val="0029365E"/>
    <w:rsid w:val="00293946"/>
    <w:rsid w:val="00293CCB"/>
    <w:rsid w:val="00294100"/>
    <w:rsid w:val="00294186"/>
    <w:rsid w:val="0029453C"/>
    <w:rsid w:val="002948C1"/>
    <w:rsid w:val="00295398"/>
    <w:rsid w:val="00295BA9"/>
    <w:rsid w:val="0029605E"/>
    <w:rsid w:val="00296141"/>
    <w:rsid w:val="002968EA"/>
    <w:rsid w:val="002971F1"/>
    <w:rsid w:val="00297A93"/>
    <w:rsid w:val="00297B8F"/>
    <w:rsid w:val="00297BF6"/>
    <w:rsid w:val="002A07CC"/>
    <w:rsid w:val="002A0A20"/>
    <w:rsid w:val="002A0DF3"/>
    <w:rsid w:val="002A0E56"/>
    <w:rsid w:val="002A17A3"/>
    <w:rsid w:val="002A1808"/>
    <w:rsid w:val="002A20F2"/>
    <w:rsid w:val="002A2106"/>
    <w:rsid w:val="002A262F"/>
    <w:rsid w:val="002A29EE"/>
    <w:rsid w:val="002A2EF8"/>
    <w:rsid w:val="002A3106"/>
    <w:rsid w:val="002A3219"/>
    <w:rsid w:val="002A3475"/>
    <w:rsid w:val="002A3984"/>
    <w:rsid w:val="002A4286"/>
    <w:rsid w:val="002A4E0B"/>
    <w:rsid w:val="002A5292"/>
    <w:rsid w:val="002A53AE"/>
    <w:rsid w:val="002A57A6"/>
    <w:rsid w:val="002A5BE4"/>
    <w:rsid w:val="002A6093"/>
    <w:rsid w:val="002A6448"/>
    <w:rsid w:val="002A64A6"/>
    <w:rsid w:val="002A6793"/>
    <w:rsid w:val="002A6BB0"/>
    <w:rsid w:val="002A7386"/>
    <w:rsid w:val="002A759B"/>
    <w:rsid w:val="002B055A"/>
    <w:rsid w:val="002B078F"/>
    <w:rsid w:val="002B0818"/>
    <w:rsid w:val="002B0957"/>
    <w:rsid w:val="002B0A71"/>
    <w:rsid w:val="002B128A"/>
    <w:rsid w:val="002B156B"/>
    <w:rsid w:val="002B15E9"/>
    <w:rsid w:val="002B15FA"/>
    <w:rsid w:val="002B1656"/>
    <w:rsid w:val="002B17D0"/>
    <w:rsid w:val="002B1AE4"/>
    <w:rsid w:val="002B1C35"/>
    <w:rsid w:val="002B1CA9"/>
    <w:rsid w:val="002B1DE0"/>
    <w:rsid w:val="002B23EB"/>
    <w:rsid w:val="002B2954"/>
    <w:rsid w:val="002B29F2"/>
    <w:rsid w:val="002B2AE4"/>
    <w:rsid w:val="002B312A"/>
    <w:rsid w:val="002B3218"/>
    <w:rsid w:val="002B3436"/>
    <w:rsid w:val="002B3442"/>
    <w:rsid w:val="002B3827"/>
    <w:rsid w:val="002B40CD"/>
    <w:rsid w:val="002B5221"/>
    <w:rsid w:val="002B6256"/>
    <w:rsid w:val="002B6B73"/>
    <w:rsid w:val="002B6F24"/>
    <w:rsid w:val="002B6F98"/>
    <w:rsid w:val="002B7147"/>
    <w:rsid w:val="002B75D3"/>
    <w:rsid w:val="002B79A4"/>
    <w:rsid w:val="002B7B35"/>
    <w:rsid w:val="002B7FA2"/>
    <w:rsid w:val="002C0189"/>
    <w:rsid w:val="002C0220"/>
    <w:rsid w:val="002C02FB"/>
    <w:rsid w:val="002C056F"/>
    <w:rsid w:val="002C129A"/>
    <w:rsid w:val="002C1635"/>
    <w:rsid w:val="002C16BA"/>
    <w:rsid w:val="002C177E"/>
    <w:rsid w:val="002C17C8"/>
    <w:rsid w:val="002C1DEE"/>
    <w:rsid w:val="002C1FA6"/>
    <w:rsid w:val="002C202A"/>
    <w:rsid w:val="002C22DB"/>
    <w:rsid w:val="002C2AE3"/>
    <w:rsid w:val="002C2CF2"/>
    <w:rsid w:val="002C2ED0"/>
    <w:rsid w:val="002C31B8"/>
    <w:rsid w:val="002C3374"/>
    <w:rsid w:val="002C3489"/>
    <w:rsid w:val="002C3604"/>
    <w:rsid w:val="002C3D86"/>
    <w:rsid w:val="002C43B1"/>
    <w:rsid w:val="002C4414"/>
    <w:rsid w:val="002C4420"/>
    <w:rsid w:val="002C46D4"/>
    <w:rsid w:val="002C47A5"/>
    <w:rsid w:val="002C4D1A"/>
    <w:rsid w:val="002C574F"/>
    <w:rsid w:val="002C59D8"/>
    <w:rsid w:val="002C5DEF"/>
    <w:rsid w:val="002C5FD5"/>
    <w:rsid w:val="002C62E6"/>
    <w:rsid w:val="002C62F2"/>
    <w:rsid w:val="002C6986"/>
    <w:rsid w:val="002C7018"/>
    <w:rsid w:val="002C720A"/>
    <w:rsid w:val="002C79E8"/>
    <w:rsid w:val="002C7DCA"/>
    <w:rsid w:val="002D00BD"/>
    <w:rsid w:val="002D0418"/>
    <w:rsid w:val="002D0511"/>
    <w:rsid w:val="002D075C"/>
    <w:rsid w:val="002D07A9"/>
    <w:rsid w:val="002D0F0B"/>
    <w:rsid w:val="002D1345"/>
    <w:rsid w:val="002D1446"/>
    <w:rsid w:val="002D155F"/>
    <w:rsid w:val="002D1593"/>
    <w:rsid w:val="002D2223"/>
    <w:rsid w:val="002D2753"/>
    <w:rsid w:val="002D2B45"/>
    <w:rsid w:val="002D3219"/>
    <w:rsid w:val="002D333C"/>
    <w:rsid w:val="002D3570"/>
    <w:rsid w:val="002D3B9A"/>
    <w:rsid w:val="002D3FC2"/>
    <w:rsid w:val="002D42D4"/>
    <w:rsid w:val="002D44C4"/>
    <w:rsid w:val="002D47A9"/>
    <w:rsid w:val="002D4989"/>
    <w:rsid w:val="002D4EBE"/>
    <w:rsid w:val="002D4F22"/>
    <w:rsid w:val="002D4FA4"/>
    <w:rsid w:val="002D540D"/>
    <w:rsid w:val="002D5472"/>
    <w:rsid w:val="002D5567"/>
    <w:rsid w:val="002D557B"/>
    <w:rsid w:val="002D5A03"/>
    <w:rsid w:val="002D5CB4"/>
    <w:rsid w:val="002D5D6A"/>
    <w:rsid w:val="002D61F6"/>
    <w:rsid w:val="002D627C"/>
    <w:rsid w:val="002D65F8"/>
    <w:rsid w:val="002D6672"/>
    <w:rsid w:val="002D675C"/>
    <w:rsid w:val="002D6E11"/>
    <w:rsid w:val="002D729D"/>
    <w:rsid w:val="002D7D79"/>
    <w:rsid w:val="002E0492"/>
    <w:rsid w:val="002E0837"/>
    <w:rsid w:val="002E0B24"/>
    <w:rsid w:val="002E0CFF"/>
    <w:rsid w:val="002E0EFD"/>
    <w:rsid w:val="002E14A4"/>
    <w:rsid w:val="002E1732"/>
    <w:rsid w:val="002E1CE2"/>
    <w:rsid w:val="002E1D3B"/>
    <w:rsid w:val="002E1DA5"/>
    <w:rsid w:val="002E2065"/>
    <w:rsid w:val="002E2070"/>
    <w:rsid w:val="002E20B9"/>
    <w:rsid w:val="002E217F"/>
    <w:rsid w:val="002E2ACA"/>
    <w:rsid w:val="002E2D7B"/>
    <w:rsid w:val="002E335E"/>
    <w:rsid w:val="002E35BF"/>
    <w:rsid w:val="002E3D16"/>
    <w:rsid w:val="002E3E8E"/>
    <w:rsid w:val="002E470D"/>
    <w:rsid w:val="002E4716"/>
    <w:rsid w:val="002E4DC1"/>
    <w:rsid w:val="002E5362"/>
    <w:rsid w:val="002E61C5"/>
    <w:rsid w:val="002E62C2"/>
    <w:rsid w:val="002E6341"/>
    <w:rsid w:val="002E668C"/>
    <w:rsid w:val="002E67C6"/>
    <w:rsid w:val="002E6F1E"/>
    <w:rsid w:val="002E6F63"/>
    <w:rsid w:val="002E70BB"/>
    <w:rsid w:val="002E73A4"/>
    <w:rsid w:val="002E7F81"/>
    <w:rsid w:val="002F0002"/>
    <w:rsid w:val="002F0E78"/>
    <w:rsid w:val="002F17F9"/>
    <w:rsid w:val="002F1F2E"/>
    <w:rsid w:val="002F20C9"/>
    <w:rsid w:val="002F29E1"/>
    <w:rsid w:val="002F2ACA"/>
    <w:rsid w:val="002F2C5A"/>
    <w:rsid w:val="002F2CAE"/>
    <w:rsid w:val="002F3262"/>
    <w:rsid w:val="002F3890"/>
    <w:rsid w:val="002F3A45"/>
    <w:rsid w:val="002F3EDE"/>
    <w:rsid w:val="002F3F59"/>
    <w:rsid w:val="002F4228"/>
    <w:rsid w:val="002F430E"/>
    <w:rsid w:val="002F4324"/>
    <w:rsid w:val="002F4D1D"/>
    <w:rsid w:val="002F5180"/>
    <w:rsid w:val="002F5B4D"/>
    <w:rsid w:val="002F5C7A"/>
    <w:rsid w:val="002F5E90"/>
    <w:rsid w:val="002F61B9"/>
    <w:rsid w:val="002F61C5"/>
    <w:rsid w:val="002F62AA"/>
    <w:rsid w:val="002F694D"/>
    <w:rsid w:val="002F70FA"/>
    <w:rsid w:val="002F7B97"/>
    <w:rsid w:val="002F7D67"/>
    <w:rsid w:val="002F7F52"/>
    <w:rsid w:val="00300444"/>
    <w:rsid w:val="003005E8"/>
    <w:rsid w:val="003007A4"/>
    <w:rsid w:val="00300B9E"/>
    <w:rsid w:val="003017C1"/>
    <w:rsid w:val="0030186F"/>
    <w:rsid w:val="003019F0"/>
    <w:rsid w:val="00301CE3"/>
    <w:rsid w:val="00301D99"/>
    <w:rsid w:val="00301FBA"/>
    <w:rsid w:val="00301FFD"/>
    <w:rsid w:val="00302526"/>
    <w:rsid w:val="003027A5"/>
    <w:rsid w:val="00302859"/>
    <w:rsid w:val="00302D09"/>
    <w:rsid w:val="00302E99"/>
    <w:rsid w:val="00303023"/>
    <w:rsid w:val="003031B3"/>
    <w:rsid w:val="003034BA"/>
    <w:rsid w:val="00303A59"/>
    <w:rsid w:val="00303D63"/>
    <w:rsid w:val="003040F2"/>
    <w:rsid w:val="00304ACC"/>
    <w:rsid w:val="00304ED8"/>
    <w:rsid w:val="003051F9"/>
    <w:rsid w:val="00305602"/>
    <w:rsid w:val="00305F48"/>
    <w:rsid w:val="00305FAF"/>
    <w:rsid w:val="00306073"/>
    <w:rsid w:val="00306416"/>
    <w:rsid w:val="0030642B"/>
    <w:rsid w:val="0030660E"/>
    <w:rsid w:val="00306977"/>
    <w:rsid w:val="00306FD8"/>
    <w:rsid w:val="0030704C"/>
    <w:rsid w:val="0030729E"/>
    <w:rsid w:val="003073EE"/>
    <w:rsid w:val="003076AF"/>
    <w:rsid w:val="003076B7"/>
    <w:rsid w:val="00307851"/>
    <w:rsid w:val="00307A5C"/>
    <w:rsid w:val="00307C95"/>
    <w:rsid w:val="00310785"/>
    <w:rsid w:val="00310ADB"/>
    <w:rsid w:val="003111C6"/>
    <w:rsid w:val="003111F4"/>
    <w:rsid w:val="003117E2"/>
    <w:rsid w:val="00312C75"/>
    <w:rsid w:val="00312CE4"/>
    <w:rsid w:val="00312DB3"/>
    <w:rsid w:val="00312EFC"/>
    <w:rsid w:val="003132A9"/>
    <w:rsid w:val="00313581"/>
    <w:rsid w:val="00313865"/>
    <w:rsid w:val="00313AA4"/>
    <w:rsid w:val="00313C23"/>
    <w:rsid w:val="003143C4"/>
    <w:rsid w:val="00314781"/>
    <w:rsid w:val="003148B7"/>
    <w:rsid w:val="003148BD"/>
    <w:rsid w:val="00315839"/>
    <w:rsid w:val="003160E0"/>
    <w:rsid w:val="003162EE"/>
    <w:rsid w:val="003163B1"/>
    <w:rsid w:val="003166B0"/>
    <w:rsid w:val="00316A00"/>
    <w:rsid w:val="00316A3E"/>
    <w:rsid w:val="00316BA1"/>
    <w:rsid w:val="003173A1"/>
    <w:rsid w:val="0031759E"/>
    <w:rsid w:val="0031775D"/>
    <w:rsid w:val="00317EB6"/>
    <w:rsid w:val="0032005A"/>
    <w:rsid w:val="003200CD"/>
    <w:rsid w:val="0032027E"/>
    <w:rsid w:val="00320324"/>
    <w:rsid w:val="003204C9"/>
    <w:rsid w:val="00320544"/>
    <w:rsid w:val="0032054C"/>
    <w:rsid w:val="00320DCD"/>
    <w:rsid w:val="00320E20"/>
    <w:rsid w:val="00321740"/>
    <w:rsid w:val="00321795"/>
    <w:rsid w:val="00321A9E"/>
    <w:rsid w:val="00322363"/>
    <w:rsid w:val="0032261C"/>
    <w:rsid w:val="00322B88"/>
    <w:rsid w:val="00322DD3"/>
    <w:rsid w:val="003237D5"/>
    <w:rsid w:val="00323A39"/>
    <w:rsid w:val="00323FBF"/>
    <w:rsid w:val="00324140"/>
    <w:rsid w:val="00324230"/>
    <w:rsid w:val="003242AC"/>
    <w:rsid w:val="00324D5D"/>
    <w:rsid w:val="00325533"/>
    <w:rsid w:val="00325FB1"/>
    <w:rsid w:val="00326045"/>
    <w:rsid w:val="0032606A"/>
    <w:rsid w:val="00327101"/>
    <w:rsid w:val="00327346"/>
    <w:rsid w:val="00327611"/>
    <w:rsid w:val="00327861"/>
    <w:rsid w:val="00327A0F"/>
    <w:rsid w:val="00330251"/>
    <w:rsid w:val="0033052B"/>
    <w:rsid w:val="00330818"/>
    <w:rsid w:val="00330A10"/>
    <w:rsid w:val="00330C9A"/>
    <w:rsid w:val="00331419"/>
    <w:rsid w:val="0033161B"/>
    <w:rsid w:val="00331719"/>
    <w:rsid w:val="0033198A"/>
    <w:rsid w:val="00331BE8"/>
    <w:rsid w:val="00331C15"/>
    <w:rsid w:val="00331C22"/>
    <w:rsid w:val="00332162"/>
    <w:rsid w:val="003325DB"/>
    <w:rsid w:val="0033295D"/>
    <w:rsid w:val="00332B63"/>
    <w:rsid w:val="00332B79"/>
    <w:rsid w:val="00332D6B"/>
    <w:rsid w:val="00332F49"/>
    <w:rsid w:val="00333100"/>
    <w:rsid w:val="003331F7"/>
    <w:rsid w:val="00333437"/>
    <w:rsid w:val="003334C1"/>
    <w:rsid w:val="00333604"/>
    <w:rsid w:val="00333AC1"/>
    <w:rsid w:val="003345A6"/>
    <w:rsid w:val="00334798"/>
    <w:rsid w:val="00334B05"/>
    <w:rsid w:val="00334D52"/>
    <w:rsid w:val="00334EA2"/>
    <w:rsid w:val="003351FC"/>
    <w:rsid w:val="0033521A"/>
    <w:rsid w:val="003357C3"/>
    <w:rsid w:val="00335E5A"/>
    <w:rsid w:val="00337623"/>
    <w:rsid w:val="00337CDA"/>
    <w:rsid w:val="00337FE3"/>
    <w:rsid w:val="00340EBD"/>
    <w:rsid w:val="0034143C"/>
    <w:rsid w:val="00341520"/>
    <w:rsid w:val="003427D7"/>
    <w:rsid w:val="003429BB"/>
    <w:rsid w:val="00342A77"/>
    <w:rsid w:val="00343412"/>
    <w:rsid w:val="003434AC"/>
    <w:rsid w:val="00343543"/>
    <w:rsid w:val="0034380B"/>
    <w:rsid w:val="00343E1A"/>
    <w:rsid w:val="00343E25"/>
    <w:rsid w:val="00343F6C"/>
    <w:rsid w:val="00344645"/>
    <w:rsid w:val="003446C9"/>
    <w:rsid w:val="00344C81"/>
    <w:rsid w:val="0034558F"/>
    <w:rsid w:val="00345648"/>
    <w:rsid w:val="0034576F"/>
    <w:rsid w:val="00345BBF"/>
    <w:rsid w:val="00346045"/>
    <w:rsid w:val="003462FB"/>
    <w:rsid w:val="00346603"/>
    <w:rsid w:val="00346C4C"/>
    <w:rsid w:val="00347003"/>
    <w:rsid w:val="003470E4"/>
    <w:rsid w:val="003472C9"/>
    <w:rsid w:val="003476A5"/>
    <w:rsid w:val="00347930"/>
    <w:rsid w:val="00350382"/>
    <w:rsid w:val="00350F05"/>
    <w:rsid w:val="00350FD5"/>
    <w:rsid w:val="003510FF"/>
    <w:rsid w:val="0035169D"/>
    <w:rsid w:val="00351B7E"/>
    <w:rsid w:val="00351E98"/>
    <w:rsid w:val="003527B0"/>
    <w:rsid w:val="00352970"/>
    <w:rsid w:val="003530E7"/>
    <w:rsid w:val="003533C8"/>
    <w:rsid w:val="003534BA"/>
    <w:rsid w:val="00353792"/>
    <w:rsid w:val="00353983"/>
    <w:rsid w:val="00353C3D"/>
    <w:rsid w:val="00354FEC"/>
    <w:rsid w:val="00355190"/>
    <w:rsid w:val="003557E0"/>
    <w:rsid w:val="003561AE"/>
    <w:rsid w:val="003563BF"/>
    <w:rsid w:val="003563C1"/>
    <w:rsid w:val="00357ED4"/>
    <w:rsid w:val="00360425"/>
    <w:rsid w:val="003606F2"/>
    <w:rsid w:val="003607C1"/>
    <w:rsid w:val="003608B2"/>
    <w:rsid w:val="0036096E"/>
    <w:rsid w:val="00360A85"/>
    <w:rsid w:val="00360CDE"/>
    <w:rsid w:val="00361018"/>
    <w:rsid w:val="003611A2"/>
    <w:rsid w:val="00361422"/>
    <w:rsid w:val="00361A8B"/>
    <w:rsid w:val="00361BD1"/>
    <w:rsid w:val="00361DCB"/>
    <w:rsid w:val="00361E3F"/>
    <w:rsid w:val="00361EB0"/>
    <w:rsid w:val="003625BF"/>
    <w:rsid w:val="00362861"/>
    <w:rsid w:val="00362CB7"/>
    <w:rsid w:val="00362DCB"/>
    <w:rsid w:val="00362F4B"/>
    <w:rsid w:val="00363148"/>
    <w:rsid w:val="0036398F"/>
    <w:rsid w:val="00363C01"/>
    <w:rsid w:val="00363D19"/>
    <w:rsid w:val="00364723"/>
    <w:rsid w:val="0036479F"/>
    <w:rsid w:val="00364BF1"/>
    <w:rsid w:val="00364D06"/>
    <w:rsid w:val="00364DC3"/>
    <w:rsid w:val="00364E2D"/>
    <w:rsid w:val="00364E91"/>
    <w:rsid w:val="00364FA2"/>
    <w:rsid w:val="00365188"/>
    <w:rsid w:val="003659D6"/>
    <w:rsid w:val="003659EF"/>
    <w:rsid w:val="00365F23"/>
    <w:rsid w:val="0036619E"/>
    <w:rsid w:val="00366D67"/>
    <w:rsid w:val="00366F0D"/>
    <w:rsid w:val="00366F31"/>
    <w:rsid w:val="0036707A"/>
    <w:rsid w:val="003672B1"/>
    <w:rsid w:val="00367546"/>
    <w:rsid w:val="00367E47"/>
    <w:rsid w:val="00367F8B"/>
    <w:rsid w:val="00370160"/>
    <w:rsid w:val="00370E52"/>
    <w:rsid w:val="0037157C"/>
    <w:rsid w:val="003716B3"/>
    <w:rsid w:val="003716BB"/>
    <w:rsid w:val="00371818"/>
    <w:rsid w:val="00371A98"/>
    <w:rsid w:val="00373175"/>
    <w:rsid w:val="00373371"/>
    <w:rsid w:val="003733E0"/>
    <w:rsid w:val="00373504"/>
    <w:rsid w:val="00373F89"/>
    <w:rsid w:val="00374240"/>
    <w:rsid w:val="00374D66"/>
    <w:rsid w:val="00375081"/>
    <w:rsid w:val="0037509E"/>
    <w:rsid w:val="00375447"/>
    <w:rsid w:val="00375701"/>
    <w:rsid w:val="003759A8"/>
    <w:rsid w:val="00375D3A"/>
    <w:rsid w:val="00375D67"/>
    <w:rsid w:val="0037619A"/>
    <w:rsid w:val="00376430"/>
    <w:rsid w:val="00376762"/>
    <w:rsid w:val="003768BE"/>
    <w:rsid w:val="00376A69"/>
    <w:rsid w:val="0037721D"/>
    <w:rsid w:val="0037747E"/>
    <w:rsid w:val="003774BB"/>
    <w:rsid w:val="00377E1D"/>
    <w:rsid w:val="00377F29"/>
    <w:rsid w:val="0038033E"/>
    <w:rsid w:val="003803BA"/>
    <w:rsid w:val="003805E9"/>
    <w:rsid w:val="003806DB"/>
    <w:rsid w:val="003807F3"/>
    <w:rsid w:val="003808B7"/>
    <w:rsid w:val="0038092E"/>
    <w:rsid w:val="00380D16"/>
    <w:rsid w:val="00380F42"/>
    <w:rsid w:val="00381538"/>
    <w:rsid w:val="00381D68"/>
    <w:rsid w:val="00383457"/>
    <w:rsid w:val="00383FCE"/>
    <w:rsid w:val="00384604"/>
    <w:rsid w:val="00384804"/>
    <w:rsid w:val="003848DB"/>
    <w:rsid w:val="0038494C"/>
    <w:rsid w:val="003849DD"/>
    <w:rsid w:val="00384A87"/>
    <w:rsid w:val="0038500E"/>
    <w:rsid w:val="00385049"/>
    <w:rsid w:val="00385215"/>
    <w:rsid w:val="003852C1"/>
    <w:rsid w:val="003853D7"/>
    <w:rsid w:val="003854E7"/>
    <w:rsid w:val="00385F18"/>
    <w:rsid w:val="003861B4"/>
    <w:rsid w:val="00386225"/>
    <w:rsid w:val="00386321"/>
    <w:rsid w:val="003864BB"/>
    <w:rsid w:val="0038698B"/>
    <w:rsid w:val="003869B1"/>
    <w:rsid w:val="00387221"/>
    <w:rsid w:val="0038742B"/>
    <w:rsid w:val="003877F7"/>
    <w:rsid w:val="003878D8"/>
    <w:rsid w:val="00387B7D"/>
    <w:rsid w:val="00390431"/>
    <w:rsid w:val="0039079F"/>
    <w:rsid w:val="00390893"/>
    <w:rsid w:val="00390A86"/>
    <w:rsid w:val="00390AD2"/>
    <w:rsid w:val="00390E51"/>
    <w:rsid w:val="003917FD"/>
    <w:rsid w:val="00392675"/>
    <w:rsid w:val="0039268B"/>
    <w:rsid w:val="00392820"/>
    <w:rsid w:val="0039293F"/>
    <w:rsid w:val="00392F56"/>
    <w:rsid w:val="00392F64"/>
    <w:rsid w:val="003937FC"/>
    <w:rsid w:val="0039386C"/>
    <w:rsid w:val="00393A66"/>
    <w:rsid w:val="00393D7A"/>
    <w:rsid w:val="00393DC9"/>
    <w:rsid w:val="00393E79"/>
    <w:rsid w:val="003948EA"/>
    <w:rsid w:val="00394942"/>
    <w:rsid w:val="00394A29"/>
    <w:rsid w:val="00394C88"/>
    <w:rsid w:val="00394D2A"/>
    <w:rsid w:val="00394DB0"/>
    <w:rsid w:val="0039529D"/>
    <w:rsid w:val="003954FA"/>
    <w:rsid w:val="00395614"/>
    <w:rsid w:val="00395A93"/>
    <w:rsid w:val="00395B75"/>
    <w:rsid w:val="00395EFF"/>
    <w:rsid w:val="00396647"/>
    <w:rsid w:val="003966E4"/>
    <w:rsid w:val="003969F3"/>
    <w:rsid w:val="00396ED6"/>
    <w:rsid w:val="0039717E"/>
    <w:rsid w:val="003979DC"/>
    <w:rsid w:val="003A0A18"/>
    <w:rsid w:val="003A0EFA"/>
    <w:rsid w:val="003A10FE"/>
    <w:rsid w:val="003A1300"/>
    <w:rsid w:val="003A1377"/>
    <w:rsid w:val="003A1570"/>
    <w:rsid w:val="003A1C7A"/>
    <w:rsid w:val="003A1DE6"/>
    <w:rsid w:val="003A2074"/>
    <w:rsid w:val="003A21ED"/>
    <w:rsid w:val="003A23A7"/>
    <w:rsid w:val="003A2965"/>
    <w:rsid w:val="003A2B8D"/>
    <w:rsid w:val="003A2D18"/>
    <w:rsid w:val="003A2F89"/>
    <w:rsid w:val="003A3454"/>
    <w:rsid w:val="003A3B4A"/>
    <w:rsid w:val="003A3CCC"/>
    <w:rsid w:val="003A3D63"/>
    <w:rsid w:val="003A422C"/>
    <w:rsid w:val="003A443E"/>
    <w:rsid w:val="003A44F6"/>
    <w:rsid w:val="003A4D68"/>
    <w:rsid w:val="003A5311"/>
    <w:rsid w:val="003A5544"/>
    <w:rsid w:val="003A5A55"/>
    <w:rsid w:val="003A5A88"/>
    <w:rsid w:val="003A5CC1"/>
    <w:rsid w:val="003A5CFB"/>
    <w:rsid w:val="003A5E91"/>
    <w:rsid w:val="003A5F44"/>
    <w:rsid w:val="003A64A1"/>
    <w:rsid w:val="003A7049"/>
    <w:rsid w:val="003A70C6"/>
    <w:rsid w:val="003A7165"/>
    <w:rsid w:val="003A7334"/>
    <w:rsid w:val="003A739F"/>
    <w:rsid w:val="003A75BE"/>
    <w:rsid w:val="003A7869"/>
    <w:rsid w:val="003A7A7A"/>
    <w:rsid w:val="003A7BB8"/>
    <w:rsid w:val="003B003E"/>
    <w:rsid w:val="003B027C"/>
    <w:rsid w:val="003B05F1"/>
    <w:rsid w:val="003B08AD"/>
    <w:rsid w:val="003B0EE2"/>
    <w:rsid w:val="003B0FCC"/>
    <w:rsid w:val="003B1287"/>
    <w:rsid w:val="003B13A7"/>
    <w:rsid w:val="003B15BD"/>
    <w:rsid w:val="003B1908"/>
    <w:rsid w:val="003B1C0E"/>
    <w:rsid w:val="003B1E40"/>
    <w:rsid w:val="003B1F5F"/>
    <w:rsid w:val="003B2117"/>
    <w:rsid w:val="003B224D"/>
    <w:rsid w:val="003B257F"/>
    <w:rsid w:val="003B2ABA"/>
    <w:rsid w:val="003B2D75"/>
    <w:rsid w:val="003B2F86"/>
    <w:rsid w:val="003B313A"/>
    <w:rsid w:val="003B403F"/>
    <w:rsid w:val="003B4168"/>
    <w:rsid w:val="003B4291"/>
    <w:rsid w:val="003B447C"/>
    <w:rsid w:val="003B4BB8"/>
    <w:rsid w:val="003B4F39"/>
    <w:rsid w:val="003B54B8"/>
    <w:rsid w:val="003B5DC8"/>
    <w:rsid w:val="003B5F9F"/>
    <w:rsid w:val="003B64B9"/>
    <w:rsid w:val="003B6964"/>
    <w:rsid w:val="003B6BDD"/>
    <w:rsid w:val="003B787F"/>
    <w:rsid w:val="003B7E7B"/>
    <w:rsid w:val="003C00F3"/>
    <w:rsid w:val="003C03BE"/>
    <w:rsid w:val="003C0817"/>
    <w:rsid w:val="003C0BDE"/>
    <w:rsid w:val="003C0FF4"/>
    <w:rsid w:val="003C14DB"/>
    <w:rsid w:val="003C17E5"/>
    <w:rsid w:val="003C1E9D"/>
    <w:rsid w:val="003C2B1A"/>
    <w:rsid w:val="003C2D65"/>
    <w:rsid w:val="003C31B4"/>
    <w:rsid w:val="003C3568"/>
    <w:rsid w:val="003C392C"/>
    <w:rsid w:val="003C3D63"/>
    <w:rsid w:val="003C3F15"/>
    <w:rsid w:val="003C40EC"/>
    <w:rsid w:val="003C4575"/>
    <w:rsid w:val="003C45DC"/>
    <w:rsid w:val="003C4AFC"/>
    <w:rsid w:val="003C4F23"/>
    <w:rsid w:val="003C5910"/>
    <w:rsid w:val="003C5A9B"/>
    <w:rsid w:val="003C5AD5"/>
    <w:rsid w:val="003C603B"/>
    <w:rsid w:val="003C6348"/>
    <w:rsid w:val="003C661B"/>
    <w:rsid w:val="003C6C81"/>
    <w:rsid w:val="003C6E41"/>
    <w:rsid w:val="003C743F"/>
    <w:rsid w:val="003C75A1"/>
    <w:rsid w:val="003C782A"/>
    <w:rsid w:val="003C7D8F"/>
    <w:rsid w:val="003C7DAD"/>
    <w:rsid w:val="003D00CA"/>
    <w:rsid w:val="003D066C"/>
    <w:rsid w:val="003D0B6D"/>
    <w:rsid w:val="003D10B0"/>
    <w:rsid w:val="003D156B"/>
    <w:rsid w:val="003D237C"/>
    <w:rsid w:val="003D23FF"/>
    <w:rsid w:val="003D282E"/>
    <w:rsid w:val="003D2AA9"/>
    <w:rsid w:val="003D2C83"/>
    <w:rsid w:val="003D2DB9"/>
    <w:rsid w:val="003D2F73"/>
    <w:rsid w:val="003D325F"/>
    <w:rsid w:val="003D3388"/>
    <w:rsid w:val="003D385B"/>
    <w:rsid w:val="003D398C"/>
    <w:rsid w:val="003D399E"/>
    <w:rsid w:val="003D3D11"/>
    <w:rsid w:val="003D3FB0"/>
    <w:rsid w:val="003D455E"/>
    <w:rsid w:val="003D4795"/>
    <w:rsid w:val="003D48DA"/>
    <w:rsid w:val="003D4BF0"/>
    <w:rsid w:val="003D586A"/>
    <w:rsid w:val="003D5FF6"/>
    <w:rsid w:val="003D6006"/>
    <w:rsid w:val="003D60CD"/>
    <w:rsid w:val="003D62F8"/>
    <w:rsid w:val="003D63AC"/>
    <w:rsid w:val="003D640D"/>
    <w:rsid w:val="003D68D2"/>
    <w:rsid w:val="003D6A80"/>
    <w:rsid w:val="003D6C0B"/>
    <w:rsid w:val="003D720C"/>
    <w:rsid w:val="003D7CF6"/>
    <w:rsid w:val="003D7D7B"/>
    <w:rsid w:val="003D7EA4"/>
    <w:rsid w:val="003D7F38"/>
    <w:rsid w:val="003E00BD"/>
    <w:rsid w:val="003E02A6"/>
    <w:rsid w:val="003E041D"/>
    <w:rsid w:val="003E06C2"/>
    <w:rsid w:val="003E079D"/>
    <w:rsid w:val="003E1BD4"/>
    <w:rsid w:val="003E1FA4"/>
    <w:rsid w:val="003E2382"/>
    <w:rsid w:val="003E2878"/>
    <w:rsid w:val="003E2F5A"/>
    <w:rsid w:val="003E3AA2"/>
    <w:rsid w:val="003E4000"/>
    <w:rsid w:val="003E4006"/>
    <w:rsid w:val="003E4573"/>
    <w:rsid w:val="003E47F5"/>
    <w:rsid w:val="003E4ADC"/>
    <w:rsid w:val="003E4D89"/>
    <w:rsid w:val="003E5189"/>
    <w:rsid w:val="003E57E5"/>
    <w:rsid w:val="003E5A04"/>
    <w:rsid w:val="003E6165"/>
    <w:rsid w:val="003E629F"/>
    <w:rsid w:val="003E6C6D"/>
    <w:rsid w:val="003E7FB5"/>
    <w:rsid w:val="003F017A"/>
    <w:rsid w:val="003F0190"/>
    <w:rsid w:val="003F0506"/>
    <w:rsid w:val="003F148E"/>
    <w:rsid w:val="003F2904"/>
    <w:rsid w:val="003F2A3A"/>
    <w:rsid w:val="003F2D30"/>
    <w:rsid w:val="003F2FBD"/>
    <w:rsid w:val="003F347C"/>
    <w:rsid w:val="003F3504"/>
    <w:rsid w:val="003F3636"/>
    <w:rsid w:val="003F36D2"/>
    <w:rsid w:val="003F380E"/>
    <w:rsid w:val="003F3FC5"/>
    <w:rsid w:val="003F4171"/>
    <w:rsid w:val="003F4289"/>
    <w:rsid w:val="003F481C"/>
    <w:rsid w:val="003F4CAA"/>
    <w:rsid w:val="003F4CAC"/>
    <w:rsid w:val="003F4FA1"/>
    <w:rsid w:val="003F4FC2"/>
    <w:rsid w:val="003F5193"/>
    <w:rsid w:val="003F52DB"/>
    <w:rsid w:val="003F580B"/>
    <w:rsid w:val="003F5B7C"/>
    <w:rsid w:val="003F637F"/>
    <w:rsid w:val="003F63AA"/>
    <w:rsid w:val="003F63F9"/>
    <w:rsid w:val="003F641A"/>
    <w:rsid w:val="003F647F"/>
    <w:rsid w:val="003F65AB"/>
    <w:rsid w:val="003F6838"/>
    <w:rsid w:val="003F686A"/>
    <w:rsid w:val="003F692A"/>
    <w:rsid w:val="003F6DCC"/>
    <w:rsid w:val="003F6E6C"/>
    <w:rsid w:val="003F70CE"/>
    <w:rsid w:val="003F716C"/>
    <w:rsid w:val="003F71E9"/>
    <w:rsid w:val="003F7220"/>
    <w:rsid w:val="003F72B3"/>
    <w:rsid w:val="003F7366"/>
    <w:rsid w:val="003F7DFB"/>
    <w:rsid w:val="003F7EA1"/>
    <w:rsid w:val="00400092"/>
    <w:rsid w:val="004000BB"/>
    <w:rsid w:val="004004EE"/>
    <w:rsid w:val="004009E5"/>
    <w:rsid w:val="00400B9F"/>
    <w:rsid w:val="00401411"/>
    <w:rsid w:val="0040236D"/>
    <w:rsid w:val="0040255D"/>
    <w:rsid w:val="00402C9E"/>
    <w:rsid w:val="004031D7"/>
    <w:rsid w:val="004032F1"/>
    <w:rsid w:val="004035E8"/>
    <w:rsid w:val="00403C22"/>
    <w:rsid w:val="00404A06"/>
    <w:rsid w:val="00404B2C"/>
    <w:rsid w:val="00404BAA"/>
    <w:rsid w:val="00404EED"/>
    <w:rsid w:val="00405005"/>
    <w:rsid w:val="0040537F"/>
    <w:rsid w:val="00405437"/>
    <w:rsid w:val="0040554E"/>
    <w:rsid w:val="00405586"/>
    <w:rsid w:val="00405763"/>
    <w:rsid w:val="004057F2"/>
    <w:rsid w:val="00405E19"/>
    <w:rsid w:val="004063D0"/>
    <w:rsid w:val="00406466"/>
    <w:rsid w:val="0040695C"/>
    <w:rsid w:val="0040696D"/>
    <w:rsid w:val="00406C7D"/>
    <w:rsid w:val="00406EC5"/>
    <w:rsid w:val="00406F2C"/>
    <w:rsid w:val="004073BB"/>
    <w:rsid w:val="004079A6"/>
    <w:rsid w:val="00407E54"/>
    <w:rsid w:val="00407FDD"/>
    <w:rsid w:val="00410356"/>
    <w:rsid w:val="0041051F"/>
    <w:rsid w:val="0041053A"/>
    <w:rsid w:val="004106B7"/>
    <w:rsid w:val="004107B6"/>
    <w:rsid w:val="004107DB"/>
    <w:rsid w:val="004109C8"/>
    <w:rsid w:val="00411029"/>
    <w:rsid w:val="004110F0"/>
    <w:rsid w:val="0041115A"/>
    <w:rsid w:val="0041138F"/>
    <w:rsid w:val="00411E75"/>
    <w:rsid w:val="00411F2C"/>
    <w:rsid w:val="0041214E"/>
    <w:rsid w:val="00412C25"/>
    <w:rsid w:val="00412DE6"/>
    <w:rsid w:val="0041320D"/>
    <w:rsid w:val="00413230"/>
    <w:rsid w:val="00413717"/>
    <w:rsid w:val="0041380E"/>
    <w:rsid w:val="00413846"/>
    <w:rsid w:val="00413E07"/>
    <w:rsid w:val="00413F24"/>
    <w:rsid w:val="00414354"/>
    <w:rsid w:val="00414856"/>
    <w:rsid w:val="00414B8F"/>
    <w:rsid w:val="004151F2"/>
    <w:rsid w:val="004156AF"/>
    <w:rsid w:val="00415993"/>
    <w:rsid w:val="004160DA"/>
    <w:rsid w:val="004160E8"/>
    <w:rsid w:val="00416937"/>
    <w:rsid w:val="00416F64"/>
    <w:rsid w:val="004171E4"/>
    <w:rsid w:val="004175AB"/>
    <w:rsid w:val="00417975"/>
    <w:rsid w:val="00417E8B"/>
    <w:rsid w:val="00417E93"/>
    <w:rsid w:val="00417ED6"/>
    <w:rsid w:val="004208D7"/>
    <w:rsid w:val="00420BEF"/>
    <w:rsid w:val="004210D0"/>
    <w:rsid w:val="0042123E"/>
    <w:rsid w:val="00421550"/>
    <w:rsid w:val="0042172C"/>
    <w:rsid w:val="00421AB7"/>
    <w:rsid w:val="00421BB1"/>
    <w:rsid w:val="00421F96"/>
    <w:rsid w:val="0042279D"/>
    <w:rsid w:val="00422CA4"/>
    <w:rsid w:val="004231A8"/>
    <w:rsid w:val="004233E4"/>
    <w:rsid w:val="00423934"/>
    <w:rsid w:val="00423980"/>
    <w:rsid w:val="004239C4"/>
    <w:rsid w:val="00423CFF"/>
    <w:rsid w:val="00424028"/>
    <w:rsid w:val="004241D4"/>
    <w:rsid w:val="00424294"/>
    <w:rsid w:val="0042443F"/>
    <w:rsid w:val="0042458C"/>
    <w:rsid w:val="004246ED"/>
    <w:rsid w:val="00424A4D"/>
    <w:rsid w:val="00424E9D"/>
    <w:rsid w:val="00424F19"/>
    <w:rsid w:val="0042529E"/>
    <w:rsid w:val="004255E1"/>
    <w:rsid w:val="004259EB"/>
    <w:rsid w:val="00426496"/>
    <w:rsid w:val="00426912"/>
    <w:rsid w:val="00426C17"/>
    <w:rsid w:val="00426E4E"/>
    <w:rsid w:val="00426F66"/>
    <w:rsid w:val="00427131"/>
    <w:rsid w:val="004276E1"/>
    <w:rsid w:val="0042790F"/>
    <w:rsid w:val="0042794B"/>
    <w:rsid w:val="00427AF0"/>
    <w:rsid w:val="00427B49"/>
    <w:rsid w:val="0043035A"/>
    <w:rsid w:val="0043037C"/>
    <w:rsid w:val="0043089F"/>
    <w:rsid w:val="004308EC"/>
    <w:rsid w:val="00430CAB"/>
    <w:rsid w:val="004325D5"/>
    <w:rsid w:val="0043294C"/>
    <w:rsid w:val="00433066"/>
    <w:rsid w:val="00433350"/>
    <w:rsid w:val="00433AD9"/>
    <w:rsid w:val="004343D8"/>
    <w:rsid w:val="004343F2"/>
    <w:rsid w:val="00434846"/>
    <w:rsid w:val="004348ED"/>
    <w:rsid w:val="0043525D"/>
    <w:rsid w:val="004353BD"/>
    <w:rsid w:val="00435481"/>
    <w:rsid w:val="0043640F"/>
    <w:rsid w:val="00436650"/>
    <w:rsid w:val="00436AC5"/>
    <w:rsid w:val="00436D05"/>
    <w:rsid w:val="00437BF9"/>
    <w:rsid w:val="00437EEB"/>
    <w:rsid w:val="00440077"/>
    <w:rsid w:val="004410ED"/>
    <w:rsid w:val="004411E7"/>
    <w:rsid w:val="00441C19"/>
    <w:rsid w:val="00441F30"/>
    <w:rsid w:val="004420D1"/>
    <w:rsid w:val="00442A1F"/>
    <w:rsid w:val="00442E73"/>
    <w:rsid w:val="00443402"/>
    <w:rsid w:val="004437DC"/>
    <w:rsid w:val="00443B27"/>
    <w:rsid w:val="00444079"/>
    <w:rsid w:val="00444165"/>
    <w:rsid w:val="00444506"/>
    <w:rsid w:val="0044462F"/>
    <w:rsid w:val="00444943"/>
    <w:rsid w:val="004449B4"/>
    <w:rsid w:val="00444A8F"/>
    <w:rsid w:val="00444B84"/>
    <w:rsid w:val="00444C5F"/>
    <w:rsid w:val="004455AA"/>
    <w:rsid w:val="00445C69"/>
    <w:rsid w:val="00445CDE"/>
    <w:rsid w:val="004461CD"/>
    <w:rsid w:val="004467A1"/>
    <w:rsid w:val="004469E7"/>
    <w:rsid w:val="00446DE3"/>
    <w:rsid w:val="00446E8C"/>
    <w:rsid w:val="00446FE8"/>
    <w:rsid w:val="004470FA"/>
    <w:rsid w:val="004474E6"/>
    <w:rsid w:val="00447B04"/>
    <w:rsid w:val="004507FD"/>
    <w:rsid w:val="00450DDF"/>
    <w:rsid w:val="004517E9"/>
    <w:rsid w:val="004529E2"/>
    <w:rsid w:val="00452D3D"/>
    <w:rsid w:val="00453150"/>
    <w:rsid w:val="00453844"/>
    <w:rsid w:val="004539A0"/>
    <w:rsid w:val="0045405E"/>
    <w:rsid w:val="004544DB"/>
    <w:rsid w:val="00455120"/>
    <w:rsid w:val="00455741"/>
    <w:rsid w:val="00455A98"/>
    <w:rsid w:val="00455DAA"/>
    <w:rsid w:val="00455FE4"/>
    <w:rsid w:val="004560D9"/>
    <w:rsid w:val="00456338"/>
    <w:rsid w:val="004563C9"/>
    <w:rsid w:val="004568F3"/>
    <w:rsid w:val="004575B7"/>
    <w:rsid w:val="004575D4"/>
    <w:rsid w:val="004575D7"/>
    <w:rsid w:val="00457C0D"/>
    <w:rsid w:val="004601C3"/>
    <w:rsid w:val="004603F5"/>
    <w:rsid w:val="00460584"/>
    <w:rsid w:val="00460DF7"/>
    <w:rsid w:val="0046106B"/>
    <w:rsid w:val="004612E2"/>
    <w:rsid w:val="004616B1"/>
    <w:rsid w:val="00461A8C"/>
    <w:rsid w:val="00461C05"/>
    <w:rsid w:val="00461DAD"/>
    <w:rsid w:val="004625AD"/>
    <w:rsid w:val="00462820"/>
    <w:rsid w:val="0046329D"/>
    <w:rsid w:val="00463764"/>
    <w:rsid w:val="00463A1F"/>
    <w:rsid w:val="0046469B"/>
    <w:rsid w:val="004649E2"/>
    <w:rsid w:val="00464E5B"/>
    <w:rsid w:val="00464F65"/>
    <w:rsid w:val="004652A7"/>
    <w:rsid w:val="004656DC"/>
    <w:rsid w:val="0046622D"/>
    <w:rsid w:val="004662A3"/>
    <w:rsid w:val="004664E1"/>
    <w:rsid w:val="00466A5F"/>
    <w:rsid w:val="00466D50"/>
    <w:rsid w:val="00467119"/>
    <w:rsid w:val="004677F8"/>
    <w:rsid w:val="004679CA"/>
    <w:rsid w:val="00470374"/>
    <w:rsid w:val="00470585"/>
    <w:rsid w:val="004709A3"/>
    <w:rsid w:val="00470DC7"/>
    <w:rsid w:val="00471580"/>
    <w:rsid w:val="00471D93"/>
    <w:rsid w:val="00472E2E"/>
    <w:rsid w:val="004732C6"/>
    <w:rsid w:val="004735CE"/>
    <w:rsid w:val="004746B5"/>
    <w:rsid w:val="00474F9F"/>
    <w:rsid w:val="00475003"/>
    <w:rsid w:val="0047521D"/>
    <w:rsid w:val="0047527B"/>
    <w:rsid w:val="00475D52"/>
    <w:rsid w:val="00475D5C"/>
    <w:rsid w:val="004764CE"/>
    <w:rsid w:val="004766BE"/>
    <w:rsid w:val="004766D7"/>
    <w:rsid w:val="00477940"/>
    <w:rsid w:val="00477BDC"/>
    <w:rsid w:val="00480127"/>
    <w:rsid w:val="00480136"/>
    <w:rsid w:val="004805C6"/>
    <w:rsid w:val="004806A3"/>
    <w:rsid w:val="00480EE7"/>
    <w:rsid w:val="00481177"/>
    <w:rsid w:val="004816DC"/>
    <w:rsid w:val="00481813"/>
    <w:rsid w:val="004823A3"/>
    <w:rsid w:val="0048265E"/>
    <w:rsid w:val="00482719"/>
    <w:rsid w:val="0048346E"/>
    <w:rsid w:val="004836E7"/>
    <w:rsid w:val="004839CA"/>
    <w:rsid w:val="00483E73"/>
    <w:rsid w:val="00484090"/>
    <w:rsid w:val="00484480"/>
    <w:rsid w:val="00484619"/>
    <w:rsid w:val="00484C6E"/>
    <w:rsid w:val="0048502F"/>
    <w:rsid w:val="004852BE"/>
    <w:rsid w:val="004853D9"/>
    <w:rsid w:val="004856FF"/>
    <w:rsid w:val="0048572D"/>
    <w:rsid w:val="00485787"/>
    <w:rsid w:val="004857DF"/>
    <w:rsid w:val="00485970"/>
    <w:rsid w:val="0048600F"/>
    <w:rsid w:val="00486011"/>
    <w:rsid w:val="00486721"/>
    <w:rsid w:val="00486F1F"/>
    <w:rsid w:val="00486F41"/>
    <w:rsid w:val="0048747B"/>
    <w:rsid w:val="00487578"/>
    <w:rsid w:val="004875C4"/>
    <w:rsid w:val="00487704"/>
    <w:rsid w:val="00487805"/>
    <w:rsid w:val="004878AB"/>
    <w:rsid w:val="0049012B"/>
    <w:rsid w:val="0049043D"/>
    <w:rsid w:val="00490898"/>
    <w:rsid w:val="00490BA6"/>
    <w:rsid w:val="00490FAC"/>
    <w:rsid w:val="00491105"/>
    <w:rsid w:val="00491184"/>
    <w:rsid w:val="004914FF"/>
    <w:rsid w:val="0049166C"/>
    <w:rsid w:val="0049219B"/>
    <w:rsid w:val="00492981"/>
    <w:rsid w:val="004930DD"/>
    <w:rsid w:val="0049315B"/>
    <w:rsid w:val="00493481"/>
    <w:rsid w:val="00493FB8"/>
    <w:rsid w:val="00494306"/>
    <w:rsid w:val="0049450B"/>
    <w:rsid w:val="00494757"/>
    <w:rsid w:val="00494835"/>
    <w:rsid w:val="00495026"/>
    <w:rsid w:val="004951B8"/>
    <w:rsid w:val="00495432"/>
    <w:rsid w:val="00495798"/>
    <w:rsid w:val="004958E5"/>
    <w:rsid w:val="00495CB8"/>
    <w:rsid w:val="00495D22"/>
    <w:rsid w:val="00495D95"/>
    <w:rsid w:val="00496316"/>
    <w:rsid w:val="00496464"/>
    <w:rsid w:val="00496617"/>
    <w:rsid w:val="00496790"/>
    <w:rsid w:val="00496D05"/>
    <w:rsid w:val="00496E54"/>
    <w:rsid w:val="00497051"/>
    <w:rsid w:val="004972AD"/>
    <w:rsid w:val="00497628"/>
    <w:rsid w:val="00497921"/>
    <w:rsid w:val="00497D3B"/>
    <w:rsid w:val="004A02A9"/>
    <w:rsid w:val="004A05D8"/>
    <w:rsid w:val="004A094D"/>
    <w:rsid w:val="004A1108"/>
    <w:rsid w:val="004A13E4"/>
    <w:rsid w:val="004A1586"/>
    <w:rsid w:val="004A1855"/>
    <w:rsid w:val="004A18B4"/>
    <w:rsid w:val="004A1ADD"/>
    <w:rsid w:val="004A1B34"/>
    <w:rsid w:val="004A1B8F"/>
    <w:rsid w:val="004A1F23"/>
    <w:rsid w:val="004A2026"/>
    <w:rsid w:val="004A278C"/>
    <w:rsid w:val="004A29CA"/>
    <w:rsid w:val="004A2A95"/>
    <w:rsid w:val="004A2AC3"/>
    <w:rsid w:val="004A3A2B"/>
    <w:rsid w:val="004A3B34"/>
    <w:rsid w:val="004A4157"/>
    <w:rsid w:val="004A47E6"/>
    <w:rsid w:val="004A4AE1"/>
    <w:rsid w:val="004A4C2D"/>
    <w:rsid w:val="004A4C78"/>
    <w:rsid w:val="004A4F7A"/>
    <w:rsid w:val="004A536D"/>
    <w:rsid w:val="004A5682"/>
    <w:rsid w:val="004A5A61"/>
    <w:rsid w:val="004A5FE4"/>
    <w:rsid w:val="004A6093"/>
    <w:rsid w:val="004A6360"/>
    <w:rsid w:val="004A66AD"/>
    <w:rsid w:val="004A6C70"/>
    <w:rsid w:val="004A6F95"/>
    <w:rsid w:val="004A70CC"/>
    <w:rsid w:val="004A7412"/>
    <w:rsid w:val="004B012E"/>
    <w:rsid w:val="004B014A"/>
    <w:rsid w:val="004B03F5"/>
    <w:rsid w:val="004B0544"/>
    <w:rsid w:val="004B063B"/>
    <w:rsid w:val="004B0D4C"/>
    <w:rsid w:val="004B1179"/>
    <w:rsid w:val="004B1483"/>
    <w:rsid w:val="004B160B"/>
    <w:rsid w:val="004B1994"/>
    <w:rsid w:val="004B19E1"/>
    <w:rsid w:val="004B1AFD"/>
    <w:rsid w:val="004B2107"/>
    <w:rsid w:val="004B215B"/>
    <w:rsid w:val="004B2385"/>
    <w:rsid w:val="004B2B60"/>
    <w:rsid w:val="004B2B6C"/>
    <w:rsid w:val="004B2CAD"/>
    <w:rsid w:val="004B2E81"/>
    <w:rsid w:val="004B2F6A"/>
    <w:rsid w:val="004B33F3"/>
    <w:rsid w:val="004B37AA"/>
    <w:rsid w:val="004B40CF"/>
    <w:rsid w:val="004B4138"/>
    <w:rsid w:val="004B497A"/>
    <w:rsid w:val="004B512A"/>
    <w:rsid w:val="004B545B"/>
    <w:rsid w:val="004B574A"/>
    <w:rsid w:val="004B592F"/>
    <w:rsid w:val="004B5F1D"/>
    <w:rsid w:val="004B6280"/>
    <w:rsid w:val="004B6474"/>
    <w:rsid w:val="004B64F8"/>
    <w:rsid w:val="004B651E"/>
    <w:rsid w:val="004B6B3F"/>
    <w:rsid w:val="004B7742"/>
    <w:rsid w:val="004B777D"/>
    <w:rsid w:val="004B7B64"/>
    <w:rsid w:val="004C00F2"/>
    <w:rsid w:val="004C02D1"/>
    <w:rsid w:val="004C0317"/>
    <w:rsid w:val="004C0469"/>
    <w:rsid w:val="004C081B"/>
    <w:rsid w:val="004C0DA4"/>
    <w:rsid w:val="004C0FDD"/>
    <w:rsid w:val="004C1021"/>
    <w:rsid w:val="004C1B1F"/>
    <w:rsid w:val="004C1E8F"/>
    <w:rsid w:val="004C24BB"/>
    <w:rsid w:val="004C25D1"/>
    <w:rsid w:val="004C28AF"/>
    <w:rsid w:val="004C327D"/>
    <w:rsid w:val="004C32B5"/>
    <w:rsid w:val="004C34A2"/>
    <w:rsid w:val="004C45C4"/>
    <w:rsid w:val="004C4686"/>
    <w:rsid w:val="004C5421"/>
    <w:rsid w:val="004C56CD"/>
    <w:rsid w:val="004C587D"/>
    <w:rsid w:val="004C5B9F"/>
    <w:rsid w:val="004C5EEA"/>
    <w:rsid w:val="004C5FD2"/>
    <w:rsid w:val="004C615C"/>
    <w:rsid w:val="004C6B70"/>
    <w:rsid w:val="004C6D1F"/>
    <w:rsid w:val="004C6FC3"/>
    <w:rsid w:val="004C730D"/>
    <w:rsid w:val="004C7C30"/>
    <w:rsid w:val="004C7D8C"/>
    <w:rsid w:val="004D0706"/>
    <w:rsid w:val="004D0E4E"/>
    <w:rsid w:val="004D0F34"/>
    <w:rsid w:val="004D103E"/>
    <w:rsid w:val="004D138C"/>
    <w:rsid w:val="004D13DC"/>
    <w:rsid w:val="004D1614"/>
    <w:rsid w:val="004D1B3A"/>
    <w:rsid w:val="004D1C0F"/>
    <w:rsid w:val="004D1CE1"/>
    <w:rsid w:val="004D20AB"/>
    <w:rsid w:val="004D26B5"/>
    <w:rsid w:val="004D2D9E"/>
    <w:rsid w:val="004D2DEE"/>
    <w:rsid w:val="004D3151"/>
    <w:rsid w:val="004D3168"/>
    <w:rsid w:val="004D341B"/>
    <w:rsid w:val="004D392B"/>
    <w:rsid w:val="004D39F9"/>
    <w:rsid w:val="004D3A83"/>
    <w:rsid w:val="004D3C2D"/>
    <w:rsid w:val="004D3DEF"/>
    <w:rsid w:val="004D41CF"/>
    <w:rsid w:val="004D4335"/>
    <w:rsid w:val="004D4434"/>
    <w:rsid w:val="004D443B"/>
    <w:rsid w:val="004D47F2"/>
    <w:rsid w:val="004D4D53"/>
    <w:rsid w:val="004D4D8B"/>
    <w:rsid w:val="004D4FB1"/>
    <w:rsid w:val="004D5499"/>
    <w:rsid w:val="004D569C"/>
    <w:rsid w:val="004D5A12"/>
    <w:rsid w:val="004D5ED8"/>
    <w:rsid w:val="004D62EC"/>
    <w:rsid w:val="004D63B2"/>
    <w:rsid w:val="004D6A00"/>
    <w:rsid w:val="004D6A0C"/>
    <w:rsid w:val="004D7022"/>
    <w:rsid w:val="004D740E"/>
    <w:rsid w:val="004D7517"/>
    <w:rsid w:val="004D7F03"/>
    <w:rsid w:val="004E098F"/>
    <w:rsid w:val="004E0CFC"/>
    <w:rsid w:val="004E0DF1"/>
    <w:rsid w:val="004E107F"/>
    <w:rsid w:val="004E1260"/>
    <w:rsid w:val="004E15BE"/>
    <w:rsid w:val="004E15DE"/>
    <w:rsid w:val="004E1ACB"/>
    <w:rsid w:val="004E1D83"/>
    <w:rsid w:val="004E1E06"/>
    <w:rsid w:val="004E1E84"/>
    <w:rsid w:val="004E2052"/>
    <w:rsid w:val="004E2088"/>
    <w:rsid w:val="004E2C2C"/>
    <w:rsid w:val="004E3189"/>
    <w:rsid w:val="004E32C2"/>
    <w:rsid w:val="004E35F6"/>
    <w:rsid w:val="004E3A50"/>
    <w:rsid w:val="004E3B2C"/>
    <w:rsid w:val="004E3DB4"/>
    <w:rsid w:val="004E4232"/>
    <w:rsid w:val="004E433E"/>
    <w:rsid w:val="004E462C"/>
    <w:rsid w:val="004E558F"/>
    <w:rsid w:val="004E57CE"/>
    <w:rsid w:val="004E5F86"/>
    <w:rsid w:val="004E620E"/>
    <w:rsid w:val="004E6692"/>
    <w:rsid w:val="004E6938"/>
    <w:rsid w:val="004E6C00"/>
    <w:rsid w:val="004E6D17"/>
    <w:rsid w:val="004E6E3D"/>
    <w:rsid w:val="004E6F89"/>
    <w:rsid w:val="004E735A"/>
    <w:rsid w:val="004E7A1D"/>
    <w:rsid w:val="004E7D9D"/>
    <w:rsid w:val="004E7E1C"/>
    <w:rsid w:val="004F09C2"/>
    <w:rsid w:val="004F0E1D"/>
    <w:rsid w:val="004F10FC"/>
    <w:rsid w:val="004F18B2"/>
    <w:rsid w:val="004F2110"/>
    <w:rsid w:val="004F2A7A"/>
    <w:rsid w:val="004F2D64"/>
    <w:rsid w:val="004F327B"/>
    <w:rsid w:val="004F3951"/>
    <w:rsid w:val="004F39E4"/>
    <w:rsid w:val="004F41BF"/>
    <w:rsid w:val="004F41F5"/>
    <w:rsid w:val="004F46FF"/>
    <w:rsid w:val="004F4A33"/>
    <w:rsid w:val="004F4E76"/>
    <w:rsid w:val="004F52AC"/>
    <w:rsid w:val="004F54EF"/>
    <w:rsid w:val="004F5C1D"/>
    <w:rsid w:val="004F5C44"/>
    <w:rsid w:val="004F5C66"/>
    <w:rsid w:val="004F6171"/>
    <w:rsid w:val="004F6746"/>
    <w:rsid w:val="004F68B9"/>
    <w:rsid w:val="004F6B1B"/>
    <w:rsid w:val="004F6EC9"/>
    <w:rsid w:val="004F6F9F"/>
    <w:rsid w:val="004F7336"/>
    <w:rsid w:val="004F7347"/>
    <w:rsid w:val="004F7759"/>
    <w:rsid w:val="00500062"/>
    <w:rsid w:val="00500459"/>
    <w:rsid w:val="00500A26"/>
    <w:rsid w:val="00500CAD"/>
    <w:rsid w:val="00501105"/>
    <w:rsid w:val="00501191"/>
    <w:rsid w:val="00501192"/>
    <w:rsid w:val="005016FC"/>
    <w:rsid w:val="00501DBF"/>
    <w:rsid w:val="00502514"/>
    <w:rsid w:val="005027AF"/>
    <w:rsid w:val="00503295"/>
    <w:rsid w:val="00503657"/>
    <w:rsid w:val="005036C3"/>
    <w:rsid w:val="005039CD"/>
    <w:rsid w:val="005039DC"/>
    <w:rsid w:val="00503A55"/>
    <w:rsid w:val="00504CD5"/>
    <w:rsid w:val="00505279"/>
    <w:rsid w:val="00505D1C"/>
    <w:rsid w:val="00505FB2"/>
    <w:rsid w:val="005068EA"/>
    <w:rsid w:val="00506A04"/>
    <w:rsid w:val="00506BD6"/>
    <w:rsid w:val="0050719B"/>
    <w:rsid w:val="005077EE"/>
    <w:rsid w:val="00507892"/>
    <w:rsid w:val="00507C0E"/>
    <w:rsid w:val="00507D45"/>
    <w:rsid w:val="00507EA8"/>
    <w:rsid w:val="00510D03"/>
    <w:rsid w:val="00510D23"/>
    <w:rsid w:val="00510E13"/>
    <w:rsid w:val="00510E33"/>
    <w:rsid w:val="00511041"/>
    <w:rsid w:val="005111D0"/>
    <w:rsid w:val="00511489"/>
    <w:rsid w:val="0051174B"/>
    <w:rsid w:val="0051178E"/>
    <w:rsid w:val="00511859"/>
    <w:rsid w:val="00511F56"/>
    <w:rsid w:val="00512144"/>
    <w:rsid w:val="005128C6"/>
    <w:rsid w:val="005129AE"/>
    <w:rsid w:val="005129D9"/>
    <w:rsid w:val="00512B31"/>
    <w:rsid w:val="00512BC7"/>
    <w:rsid w:val="005131F9"/>
    <w:rsid w:val="0051324E"/>
    <w:rsid w:val="0051345A"/>
    <w:rsid w:val="005135A6"/>
    <w:rsid w:val="005137EB"/>
    <w:rsid w:val="00513DA3"/>
    <w:rsid w:val="005140AE"/>
    <w:rsid w:val="005142BF"/>
    <w:rsid w:val="00514649"/>
    <w:rsid w:val="00514747"/>
    <w:rsid w:val="00514E2F"/>
    <w:rsid w:val="00514E7B"/>
    <w:rsid w:val="00515026"/>
    <w:rsid w:val="005151D7"/>
    <w:rsid w:val="005154ED"/>
    <w:rsid w:val="0051575D"/>
    <w:rsid w:val="00515C45"/>
    <w:rsid w:val="00517273"/>
    <w:rsid w:val="00517AA1"/>
    <w:rsid w:val="00517BAE"/>
    <w:rsid w:val="00517F98"/>
    <w:rsid w:val="00520029"/>
    <w:rsid w:val="00520647"/>
    <w:rsid w:val="00520DDE"/>
    <w:rsid w:val="00520F6A"/>
    <w:rsid w:val="00520FD8"/>
    <w:rsid w:val="005217A9"/>
    <w:rsid w:val="00521ED3"/>
    <w:rsid w:val="00522053"/>
    <w:rsid w:val="00522179"/>
    <w:rsid w:val="00522264"/>
    <w:rsid w:val="00522295"/>
    <w:rsid w:val="005225EB"/>
    <w:rsid w:val="005226D6"/>
    <w:rsid w:val="00522A98"/>
    <w:rsid w:val="00522D21"/>
    <w:rsid w:val="005231C4"/>
    <w:rsid w:val="00523316"/>
    <w:rsid w:val="0052348D"/>
    <w:rsid w:val="00523A60"/>
    <w:rsid w:val="0052451F"/>
    <w:rsid w:val="00524DE8"/>
    <w:rsid w:val="00525005"/>
    <w:rsid w:val="00525B7B"/>
    <w:rsid w:val="005264B2"/>
    <w:rsid w:val="005266A7"/>
    <w:rsid w:val="00526D18"/>
    <w:rsid w:val="00526D2E"/>
    <w:rsid w:val="005272F0"/>
    <w:rsid w:val="00527385"/>
    <w:rsid w:val="005277E6"/>
    <w:rsid w:val="00527907"/>
    <w:rsid w:val="00527ACD"/>
    <w:rsid w:val="00527BFB"/>
    <w:rsid w:val="00530437"/>
    <w:rsid w:val="005312DE"/>
    <w:rsid w:val="00531342"/>
    <w:rsid w:val="00531555"/>
    <w:rsid w:val="00531987"/>
    <w:rsid w:val="00531BEE"/>
    <w:rsid w:val="00532129"/>
    <w:rsid w:val="00532285"/>
    <w:rsid w:val="005328A1"/>
    <w:rsid w:val="00532AD7"/>
    <w:rsid w:val="00532C55"/>
    <w:rsid w:val="00532D36"/>
    <w:rsid w:val="00533229"/>
    <w:rsid w:val="00533671"/>
    <w:rsid w:val="00533CE6"/>
    <w:rsid w:val="00533DE0"/>
    <w:rsid w:val="00533E25"/>
    <w:rsid w:val="005340B4"/>
    <w:rsid w:val="005344FD"/>
    <w:rsid w:val="005349A1"/>
    <w:rsid w:val="0053512B"/>
    <w:rsid w:val="005353AA"/>
    <w:rsid w:val="00535DF1"/>
    <w:rsid w:val="005362B5"/>
    <w:rsid w:val="005365F6"/>
    <w:rsid w:val="00536635"/>
    <w:rsid w:val="00536972"/>
    <w:rsid w:val="00536B95"/>
    <w:rsid w:val="00537606"/>
    <w:rsid w:val="005376CA"/>
    <w:rsid w:val="00537A59"/>
    <w:rsid w:val="0054006B"/>
    <w:rsid w:val="0054027F"/>
    <w:rsid w:val="0054068B"/>
    <w:rsid w:val="00540BC5"/>
    <w:rsid w:val="005410D4"/>
    <w:rsid w:val="005412A9"/>
    <w:rsid w:val="00541405"/>
    <w:rsid w:val="005418F3"/>
    <w:rsid w:val="0054235B"/>
    <w:rsid w:val="005425F9"/>
    <w:rsid w:val="00542935"/>
    <w:rsid w:val="00542DC6"/>
    <w:rsid w:val="00542E5E"/>
    <w:rsid w:val="005439E9"/>
    <w:rsid w:val="00544436"/>
    <w:rsid w:val="00544446"/>
    <w:rsid w:val="00544696"/>
    <w:rsid w:val="005449A4"/>
    <w:rsid w:val="00544D24"/>
    <w:rsid w:val="005450CC"/>
    <w:rsid w:val="005455DA"/>
    <w:rsid w:val="00545616"/>
    <w:rsid w:val="00545780"/>
    <w:rsid w:val="00545B0A"/>
    <w:rsid w:val="00545FD3"/>
    <w:rsid w:val="00546030"/>
    <w:rsid w:val="00546163"/>
    <w:rsid w:val="00546710"/>
    <w:rsid w:val="00546C0B"/>
    <w:rsid w:val="00546FF3"/>
    <w:rsid w:val="00547204"/>
    <w:rsid w:val="005474C9"/>
    <w:rsid w:val="0054781D"/>
    <w:rsid w:val="00547875"/>
    <w:rsid w:val="00547A21"/>
    <w:rsid w:val="00547BE6"/>
    <w:rsid w:val="005504A4"/>
    <w:rsid w:val="005505E2"/>
    <w:rsid w:val="00550B16"/>
    <w:rsid w:val="00550D7B"/>
    <w:rsid w:val="00550E83"/>
    <w:rsid w:val="00551081"/>
    <w:rsid w:val="005514A7"/>
    <w:rsid w:val="0055172E"/>
    <w:rsid w:val="005518EE"/>
    <w:rsid w:val="00551A16"/>
    <w:rsid w:val="00552488"/>
    <w:rsid w:val="00552CF9"/>
    <w:rsid w:val="00552ED1"/>
    <w:rsid w:val="0055359C"/>
    <w:rsid w:val="00553610"/>
    <w:rsid w:val="00553676"/>
    <w:rsid w:val="00553EDA"/>
    <w:rsid w:val="0055440F"/>
    <w:rsid w:val="005549DE"/>
    <w:rsid w:val="00554C56"/>
    <w:rsid w:val="005550F5"/>
    <w:rsid w:val="00555307"/>
    <w:rsid w:val="00555916"/>
    <w:rsid w:val="00555A38"/>
    <w:rsid w:val="00555E1C"/>
    <w:rsid w:val="00555E7C"/>
    <w:rsid w:val="0055617D"/>
    <w:rsid w:val="005562F1"/>
    <w:rsid w:val="00556628"/>
    <w:rsid w:val="005567C3"/>
    <w:rsid w:val="005568A7"/>
    <w:rsid w:val="00556AEC"/>
    <w:rsid w:val="00556DE8"/>
    <w:rsid w:val="005570E0"/>
    <w:rsid w:val="00557140"/>
    <w:rsid w:val="00557766"/>
    <w:rsid w:val="00557B84"/>
    <w:rsid w:val="00557FFE"/>
    <w:rsid w:val="00560A06"/>
    <w:rsid w:val="00560DB3"/>
    <w:rsid w:val="005612E9"/>
    <w:rsid w:val="005612F0"/>
    <w:rsid w:val="0056161F"/>
    <w:rsid w:val="0056169A"/>
    <w:rsid w:val="00561ACB"/>
    <w:rsid w:val="00561C65"/>
    <w:rsid w:val="005621B9"/>
    <w:rsid w:val="00562584"/>
    <w:rsid w:val="005626A8"/>
    <w:rsid w:val="0056281F"/>
    <w:rsid w:val="00563121"/>
    <w:rsid w:val="00563370"/>
    <w:rsid w:val="00563592"/>
    <w:rsid w:val="005635C4"/>
    <w:rsid w:val="00563938"/>
    <w:rsid w:val="00564535"/>
    <w:rsid w:val="00564A3A"/>
    <w:rsid w:val="00564AA7"/>
    <w:rsid w:val="005652AF"/>
    <w:rsid w:val="00565386"/>
    <w:rsid w:val="00565452"/>
    <w:rsid w:val="005659B4"/>
    <w:rsid w:val="005659DC"/>
    <w:rsid w:val="00565C2E"/>
    <w:rsid w:val="005669D7"/>
    <w:rsid w:val="00566A0A"/>
    <w:rsid w:val="0056710C"/>
    <w:rsid w:val="005676C2"/>
    <w:rsid w:val="00567D26"/>
    <w:rsid w:val="005709E5"/>
    <w:rsid w:val="00570A4B"/>
    <w:rsid w:val="00570AC5"/>
    <w:rsid w:val="00570D92"/>
    <w:rsid w:val="00570D94"/>
    <w:rsid w:val="00570DB5"/>
    <w:rsid w:val="00571489"/>
    <w:rsid w:val="005719BA"/>
    <w:rsid w:val="00571A6F"/>
    <w:rsid w:val="00571AEF"/>
    <w:rsid w:val="00571D17"/>
    <w:rsid w:val="0057240C"/>
    <w:rsid w:val="00572716"/>
    <w:rsid w:val="0057287E"/>
    <w:rsid w:val="00573111"/>
    <w:rsid w:val="0057314D"/>
    <w:rsid w:val="00573373"/>
    <w:rsid w:val="005733A0"/>
    <w:rsid w:val="005733D0"/>
    <w:rsid w:val="00573A8E"/>
    <w:rsid w:val="0057459A"/>
    <w:rsid w:val="005748EC"/>
    <w:rsid w:val="005749DA"/>
    <w:rsid w:val="00574C19"/>
    <w:rsid w:val="00574C8F"/>
    <w:rsid w:val="00574DBA"/>
    <w:rsid w:val="00574E35"/>
    <w:rsid w:val="0057500F"/>
    <w:rsid w:val="00575217"/>
    <w:rsid w:val="00575543"/>
    <w:rsid w:val="0057607E"/>
    <w:rsid w:val="0057612D"/>
    <w:rsid w:val="0057617E"/>
    <w:rsid w:val="00576482"/>
    <w:rsid w:val="005769C9"/>
    <w:rsid w:val="005769FA"/>
    <w:rsid w:val="00576F96"/>
    <w:rsid w:val="005772C7"/>
    <w:rsid w:val="0057772B"/>
    <w:rsid w:val="005777BD"/>
    <w:rsid w:val="00577CBB"/>
    <w:rsid w:val="00577E23"/>
    <w:rsid w:val="0058019A"/>
    <w:rsid w:val="0058038D"/>
    <w:rsid w:val="0058038F"/>
    <w:rsid w:val="005806B8"/>
    <w:rsid w:val="00580899"/>
    <w:rsid w:val="00580BEC"/>
    <w:rsid w:val="00580EB4"/>
    <w:rsid w:val="00580FA5"/>
    <w:rsid w:val="00581184"/>
    <w:rsid w:val="0058194D"/>
    <w:rsid w:val="005819AB"/>
    <w:rsid w:val="00581B08"/>
    <w:rsid w:val="00581B44"/>
    <w:rsid w:val="00581E35"/>
    <w:rsid w:val="0058214B"/>
    <w:rsid w:val="0058222E"/>
    <w:rsid w:val="0058247C"/>
    <w:rsid w:val="00582608"/>
    <w:rsid w:val="005829E7"/>
    <w:rsid w:val="00582AFC"/>
    <w:rsid w:val="00582B88"/>
    <w:rsid w:val="00582CD3"/>
    <w:rsid w:val="00582F75"/>
    <w:rsid w:val="005833CB"/>
    <w:rsid w:val="00583901"/>
    <w:rsid w:val="00583A4B"/>
    <w:rsid w:val="00583AB4"/>
    <w:rsid w:val="00585388"/>
    <w:rsid w:val="00585605"/>
    <w:rsid w:val="00585FA2"/>
    <w:rsid w:val="00586221"/>
    <w:rsid w:val="00586702"/>
    <w:rsid w:val="0058672E"/>
    <w:rsid w:val="00586B46"/>
    <w:rsid w:val="00586D38"/>
    <w:rsid w:val="005875B2"/>
    <w:rsid w:val="0058776A"/>
    <w:rsid w:val="00587958"/>
    <w:rsid w:val="00587B2E"/>
    <w:rsid w:val="005901DC"/>
    <w:rsid w:val="00590798"/>
    <w:rsid w:val="005907F2"/>
    <w:rsid w:val="005909D1"/>
    <w:rsid w:val="00590A5C"/>
    <w:rsid w:val="00590A63"/>
    <w:rsid w:val="00590C73"/>
    <w:rsid w:val="005912EF"/>
    <w:rsid w:val="0059154E"/>
    <w:rsid w:val="00591550"/>
    <w:rsid w:val="00591659"/>
    <w:rsid w:val="0059175B"/>
    <w:rsid w:val="00592100"/>
    <w:rsid w:val="00592104"/>
    <w:rsid w:val="005922FD"/>
    <w:rsid w:val="00592A65"/>
    <w:rsid w:val="00592F3C"/>
    <w:rsid w:val="005936F1"/>
    <w:rsid w:val="005937CC"/>
    <w:rsid w:val="00593D31"/>
    <w:rsid w:val="00593EDF"/>
    <w:rsid w:val="00594016"/>
    <w:rsid w:val="005940CF"/>
    <w:rsid w:val="00594132"/>
    <w:rsid w:val="00594764"/>
    <w:rsid w:val="00594849"/>
    <w:rsid w:val="005949A4"/>
    <w:rsid w:val="005953F1"/>
    <w:rsid w:val="00595475"/>
    <w:rsid w:val="00595778"/>
    <w:rsid w:val="00595895"/>
    <w:rsid w:val="0059593B"/>
    <w:rsid w:val="00596072"/>
    <w:rsid w:val="00596F94"/>
    <w:rsid w:val="00597360"/>
    <w:rsid w:val="00597C74"/>
    <w:rsid w:val="00597D81"/>
    <w:rsid w:val="00597F8F"/>
    <w:rsid w:val="005A053F"/>
    <w:rsid w:val="005A07A0"/>
    <w:rsid w:val="005A0B53"/>
    <w:rsid w:val="005A0D01"/>
    <w:rsid w:val="005A0E1E"/>
    <w:rsid w:val="005A158D"/>
    <w:rsid w:val="005A1641"/>
    <w:rsid w:val="005A1642"/>
    <w:rsid w:val="005A1BEB"/>
    <w:rsid w:val="005A259E"/>
    <w:rsid w:val="005A2792"/>
    <w:rsid w:val="005A31DB"/>
    <w:rsid w:val="005A328C"/>
    <w:rsid w:val="005A373D"/>
    <w:rsid w:val="005A3DE5"/>
    <w:rsid w:val="005A41E4"/>
    <w:rsid w:val="005A4324"/>
    <w:rsid w:val="005A4360"/>
    <w:rsid w:val="005A4680"/>
    <w:rsid w:val="005A4DAB"/>
    <w:rsid w:val="005A4E87"/>
    <w:rsid w:val="005A5B68"/>
    <w:rsid w:val="005A5D54"/>
    <w:rsid w:val="005A5FF6"/>
    <w:rsid w:val="005A6444"/>
    <w:rsid w:val="005A6800"/>
    <w:rsid w:val="005A6A87"/>
    <w:rsid w:val="005A6E41"/>
    <w:rsid w:val="005A7181"/>
    <w:rsid w:val="005A785F"/>
    <w:rsid w:val="005A78E4"/>
    <w:rsid w:val="005A7C5F"/>
    <w:rsid w:val="005A7EA8"/>
    <w:rsid w:val="005A7FFB"/>
    <w:rsid w:val="005B03DB"/>
    <w:rsid w:val="005B0441"/>
    <w:rsid w:val="005B0A44"/>
    <w:rsid w:val="005B1B5E"/>
    <w:rsid w:val="005B1D5A"/>
    <w:rsid w:val="005B2891"/>
    <w:rsid w:val="005B2B90"/>
    <w:rsid w:val="005B2CE9"/>
    <w:rsid w:val="005B374E"/>
    <w:rsid w:val="005B3B5B"/>
    <w:rsid w:val="005B3C0C"/>
    <w:rsid w:val="005B3C87"/>
    <w:rsid w:val="005B3D47"/>
    <w:rsid w:val="005B425B"/>
    <w:rsid w:val="005B4482"/>
    <w:rsid w:val="005B4BA0"/>
    <w:rsid w:val="005B502D"/>
    <w:rsid w:val="005B5148"/>
    <w:rsid w:val="005B51E9"/>
    <w:rsid w:val="005B545C"/>
    <w:rsid w:val="005B5600"/>
    <w:rsid w:val="005B6778"/>
    <w:rsid w:val="005B6861"/>
    <w:rsid w:val="005B68C9"/>
    <w:rsid w:val="005B68D8"/>
    <w:rsid w:val="005B68DC"/>
    <w:rsid w:val="005B69D2"/>
    <w:rsid w:val="005B72C1"/>
    <w:rsid w:val="005B7503"/>
    <w:rsid w:val="005B77A7"/>
    <w:rsid w:val="005B7AE4"/>
    <w:rsid w:val="005B7F2F"/>
    <w:rsid w:val="005C0301"/>
    <w:rsid w:val="005C0571"/>
    <w:rsid w:val="005C0C9F"/>
    <w:rsid w:val="005C0F1C"/>
    <w:rsid w:val="005C0F64"/>
    <w:rsid w:val="005C11CA"/>
    <w:rsid w:val="005C19E8"/>
    <w:rsid w:val="005C1AD7"/>
    <w:rsid w:val="005C1C00"/>
    <w:rsid w:val="005C1F81"/>
    <w:rsid w:val="005C250E"/>
    <w:rsid w:val="005C2A71"/>
    <w:rsid w:val="005C2ECF"/>
    <w:rsid w:val="005C2EF1"/>
    <w:rsid w:val="005C313E"/>
    <w:rsid w:val="005C35D4"/>
    <w:rsid w:val="005C36EC"/>
    <w:rsid w:val="005C373B"/>
    <w:rsid w:val="005C3885"/>
    <w:rsid w:val="005C3AC3"/>
    <w:rsid w:val="005C428F"/>
    <w:rsid w:val="005C4D71"/>
    <w:rsid w:val="005C4DAF"/>
    <w:rsid w:val="005C4FDC"/>
    <w:rsid w:val="005C520C"/>
    <w:rsid w:val="005C57CB"/>
    <w:rsid w:val="005C5838"/>
    <w:rsid w:val="005C58F3"/>
    <w:rsid w:val="005C5B7A"/>
    <w:rsid w:val="005C5C7B"/>
    <w:rsid w:val="005C5EAD"/>
    <w:rsid w:val="005C611C"/>
    <w:rsid w:val="005C62E3"/>
    <w:rsid w:val="005C6E06"/>
    <w:rsid w:val="005C7577"/>
    <w:rsid w:val="005C76FD"/>
    <w:rsid w:val="005C773D"/>
    <w:rsid w:val="005C77F5"/>
    <w:rsid w:val="005C7AE1"/>
    <w:rsid w:val="005C7BEF"/>
    <w:rsid w:val="005C7F34"/>
    <w:rsid w:val="005D0044"/>
    <w:rsid w:val="005D0212"/>
    <w:rsid w:val="005D035C"/>
    <w:rsid w:val="005D0762"/>
    <w:rsid w:val="005D09B2"/>
    <w:rsid w:val="005D09ED"/>
    <w:rsid w:val="005D0D03"/>
    <w:rsid w:val="005D1618"/>
    <w:rsid w:val="005D1785"/>
    <w:rsid w:val="005D1922"/>
    <w:rsid w:val="005D1CD0"/>
    <w:rsid w:val="005D22FD"/>
    <w:rsid w:val="005D2383"/>
    <w:rsid w:val="005D24F4"/>
    <w:rsid w:val="005D25A2"/>
    <w:rsid w:val="005D25AF"/>
    <w:rsid w:val="005D2687"/>
    <w:rsid w:val="005D348B"/>
    <w:rsid w:val="005D35B0"/>
    <w:rsid w:val="005D35BF"/>
    <w:rsid w:val="005D3C25"/>
    <w:rsid w:val="005D3C7D"/>
    <w:rsid w:val="005D3E24"/>
    <w:rsid w:val="005D3FFC"/>
    <w:rsid w:val="005D401A"/>
    <w:rsid w:val="005D475E"/>
    <w:rsid w:val="005D47B0"/>
    <w:rsid w:val="005D4802"/>
    <w:rsid w:val="005D4A59"/>
    <w:rsid w:val="005D4B4A"/>
    <w:rsid w:val="005D4B77"/>
    <w:rsid w:val="005D4F8D"/>
    <w:rsid w:val="005D54D4"/>
    <w:rsid w:val="005D5549"/>
    <w:rsid w:val="005D5793"/>
    <w:rsid w:val="005D5E63"/>
    <w:rsid w:val="005D5EE0"/>
    <w:rsid w:val="005D6380"/>
    <w:rsid w:val="005D638F"/>
    <w:rsid w:val="005D6BAC"/>
    <w:rsid w:val="005D6E99"/>
    <w:rsid w:val="005D7275"/>
    <w:rsid w:val="005D7567"/>
    <w:rsid w:val="005D7C25"/>
    <w:rsid w:val="005D7FE4"/>
    <w:rsid w:val="005E05CF"/>
    <w:rsid w:val="005E0694"/>
    <w:rsid w:val="005E0828"/>
    <w:rsid w:val="005E08E5"/>
    <w:rsid w:val="005E0E24"/>
    <w:rsid w:val="005E110B"/>
    <w:rsid w:val="005E1380"/>
    <w:rsid w:val="005E1477"/>
    <w:rsid w:val="005E1687"/>
    <w:rsid w:val="005E18CF"/>
    <w:rsid w:val="005E1CA9"/>
    <w:rsid w:val="005E2833"/>
    <w:rsid w:val="005E2A06"/>
    <w:rsid w:val="005E3569"/>
    <w:rsid w:val="005E36DD"/>
    <w:rsid w:val="005E3E3C"/>
    <w:rsid w:val="005E3EA5"/>
    <w:rsid w:val="005E3F80"/>
    <w:rsid w:val="005E406C"/>
    <w:rsid w:val="005E40A1"/>
    <w:rsid w:val="005E4319"/>
    <w:rsid w:val="005E4419"/>
    <w:rsid w:val="005E4465"/>
    <w:rsid w:val="005E45AA"/>
    <w:rsid w:val="005E47EB"/>
    <w:rsid w:val="005E4A2D"/>
    <w:rsid w:val="005E4AF0"/>
    <w:rsid w:val="005E52DF"/>
    <w:rsid w:val="005E5451"/>
    <w:rsid w:val="005E5500"/>
    <w:rsid w:val="005E581E"/>
    <w:rsid w:val="005E5955"/>
    <w:rsid w:val="005E5AFD"/>
    <w:rsid w:val="005E5ED2"/>
    <w:rsid w:val="005E6709"/>
    <w:rsid w:val="005E73DB"/>
    <w:rsid w:val="005F094E"/>
    <w:rsid w:val="005F10F3"/>
    <w:rsid w:val="005F145D"/>
    <w:rsid w:val="005F153C"/>
    <w:rsid w:val="005F1B4A"/>
    <w:rsid w:val="005F2D23"/>
    <w:rsid w:val="005F37FF"/>
    <w:rsid w:val="005F39D3"/>
    <w:rsid w:val="005F3E20"/>
    <w:rsid w:val="005F3FB9"/>
    <w:rsid w:val="005F46EC"/>
    <w:rsid w:val="005F4807"/>
    <w:rsid w:val="005F4D14"/>
    <w:rsid w:val="005F5486"/>
    <w:rsid w:val="005F554E"/>
    <w:rsid w:val="005F5811"/>
    <w:rsid w:val="005F5864"/>
    <w:rsid w:val="005F5872"/>
    <w:rsid w:val="005F5F8E"/>
    <w:rsid w:val="005F6117"/>
    <w:rsid w:val="005F6442"/>
    <w:rsid w:val="005F65AB"/>
    <w:rsid w:val="005F674B"/>
    <w:rsid w:val="005F6E5C"/>
    <w:rsid w:val="005F74A1"/>
    <w:rsid w:val="005F7BC3"/>
    <w:rsid w:val="006000D0"/>
    <w:rsid w:val="006008FB"/>
    <w:rsid w:val="00600A2B"/>
    <w:rsid w:val="00600A42"/>
    <w:rsid w:val="00600FD5"/>
    <w:rsid w:val="006013E7"/>
    <w:rsid w:val="00601AE3"/>
    <w:rsid w:val="00601D38"/>
    <w:rsid w:val="0060277B"/>
    <w:rsid w:val="0060279A"/>
    <w:rsid w:val="0060297F"/>
    <w:rsid w:val="00602D01"/>
    <w:rsid w:val="00603206"/>
    <w:rsid w:val="006038C2"/>
    <w:rsid w:val="00603E3B"/>
    <w:rsid w:val="00603FF9"/>
    <w:rsid w:val="00604057"/>
    <w:rsid w:val="00604906"/>
    <w:rsid w:val="00604A56"/>
    <w:rsid w:val="006054FA"/>
    <w:rsid w:val="00605911"/>
    <w:rsid w:val="00605C1E"/>
    <w:rsid w:val="00605DB1"/>
    <w:rsid w:val="00605ED0"/>
    <w:rsid w:val="00606099"/>
    <w:rsid w:val="0060614B"/>
    <w:rsid w:val="0060617F"/>
    <w:rsid w:val="0060686B"/>
    <w:rsid w:val="00606B64"/>
    <w:rsid w:val="006079AC"/>
    <w:rsid w:val="00607CF6"/>
    <w:rsid w:val="00607FD8"/>
    <w:rsid w:val="00610169"/>
    <w:rsid w:val="0061023F"/>
    <w:rsid w:val="00610410"/>
    <w:rsid w:val="00610513"/>
    <w:rsid w:val="00610D13"/>
    <w:rsid w:val="00611A59"/>
    <w:rsid w:val="00611CCB"/>
    <w:rsid w:val="0061221B"/>
    <w:rsid w:val="00612507"/>
    <w:rsid w:val="0061268C"/>
    <w:rsid w:val="00612888"/>
    <w:rsid w:val="00612AEB"/>
    <w:rsid w:val="00612E4A"/>
    <w:rsid w:val="0061468C"/>
    <w:rsid w:val="00614956"/>
    <w:rsid w:val="00614983"/>
    <w:rsid w:val="00614A18"/>
    <w:rsid w:val="00614B5C"/>
    <w:rsid w:val="00614E3F"/>
    <w:rsid w:val="0061505F"/>
    <w:rsid w:val="00615922"/>
    <w:rsid w:val="00615AC5"/>
    <w:rsid w:val="00615CD7"/>
    <w:rsid w:val="00615DA7"/>
    <w:rsid w:val="00615FC9"/>
    <w:rsid w:val="00616213"/>
    <w:rsid w:val="00616458"/>
    <w:rsid w:val="00616778"/>
    <w:rsid w:val="00616847"/>
    <w:rsid w:val="00617465"/>
    <w:rsid w:val="0061751B"/>
    <w:rsid w:val="006176C4"/>
    <w:rsid w:val="006178AF"/>
    <w:rsid w:val="006207FF"/>
    <w:rsid w:val="00620DD1"/>
    <w:rsid w:val="006212A0"/>
    <w:rsid w:val="00621651"/>
    <w:rsid w:val="0062178A"/>
    <w:rsid w:val="00621F72"/>
    <w:rsid w:val="006226A4"/>
    <w:rsid w:val="0062297D"/>
    <w:rsid w:val="00622BE8"/>
    <w:rsid w:val="00623496"/>
    <w:rsid w:val="00623ED4"/>
    <w:rsid w:val="00624884"/>
    <w:rsid w:val="00624941"/>
    <w:rsid w:val="006251CD"/>
    <w:rsid w:val="0062559D"/>
    <w:rsid w:val="006255D3"/>
    <w:rsid w:val="00625C5D"/>
    <w:rsid w:val="00625D51"/>
    <w:rsid w:val="00625FB6"/>
    <w:rsid w:val="00626065"/>
    <w:rsid w:val="00626498"/>
    <w:rsid w:val="0062665C"/>
    <w:rsid w:val="00626B7A"/>
    <w:rsid w:val="00626D83"/>
    <w:rsid w:val="00626E48"/>
    <w:rsid w:val="0062735C"/>
    <w:rsid w:val="00627A07"/>
    <w:rsid w:val="00627D01"/>
    <w:rsid w:val="00627E5A"/>
    <w:rsid w:val="006302F5"/>
    <w:rsid w:val="006306A5"/>
    <w:rsid w:val="00630772"/>
    <w:rsid w:val="00630AA6"/>
    <w:rsid w:val="00631E09"/>
    <w:rsid w:val="00632245"/>
    <w:rsid w:val="0063269F"/>
    <w:rsid w:val="00632C10"/>
    <w:rsid w:val="00632E77"/>
    <w:rsid w:val="00632F4D"/>
    <w:rsid w:val="00633297"/>
    <w:rsid w:val="006332B1"/>
    <w:rsid w:val="006338A7"/>
    <w:rsid w:val="006338FE"/>
    <w:rsid w:val="00633BD7"/>
    <w:rsid w:val="00633C53"/>
    <w:rsid w:val="006341E6"/>
    <w:rsid w:val="0063436A"/>
    <w:rsid w:val="00634604"/>
    <w:rsid w:val="006347C4"/>
    <w:rsid w:val="00634CD6"/>
    <w:rsid w:val="00634DD2"/>
    <w:rsid w:val="00634E8F"/>
    <w:rsid w:val="00634FF4"/>
    <w:rsid w:val="00635118"/>
    <w:rsid w:val="0063522C"/>
    <w:rsid w:val="006355DB"/>
    <w:rsid w:val="0063565E"/>
    <w:rsid w:val="00635758"/>
    <w:rsid w:val="0063595E"/>
    <w:rsid w:val="00635BFC"/>
    <w:rsid w:val="0063630B"/>
    <w:rsid w:val="00636980"/>
    <w:rsid w:val="00636B9F"/>
    <w:rsid w:val="006378CA"/>
    <w:rsid w:val="00637BEF"/>
    <w:rsid w:val="00637C41"/>
    <w:rsid w:val="00640155"/>
    <w:rsid w:val="00640463"/>
    <w:rsid w:val="00640937"/>
    <w:rsid w:val="00640B9E"/>
    <w:rsid w:val="00640D08"/>
    <w:rsid w:val="006411C1"/>
    <w:rsid w:val="00641303"/>
    <w:rsid w:val="00641993"/>
    <w:rsid w:val="00641AFE"/>
    <w:rsid w:val="00641E43"/>
    <w:rsid w:val="00642113"/>
    <w:rsid w:val="00642195"/>
    <w:rsid w:val="0064243A"/>
    <w:rsid w:val="006430EC"/>
    <w:rsid w:val="006432C4"/>
    <w:rsid w:val="00643A09"/>
    <w:rsid w:val="00643D0A"/>
    <w:rsid w:val="00643F71"/>
    <w:rsid w:val="00644283"/>
    <w:rsid w:val="006446C8"/>
    <w:rsid w:val="0064476E"/>
    <w:rsid w:val="00644A64"/>
    <w:rsid w:val="00644D67"/>
    <w:rsid w:val="0064515F"/>
    <w:rsid w:val="00645385"/>
    <w:rsid w:val="006456F7"/>
    <w:rsid w:val="00645A5D"/>
    <w:rsid w:val="00645ACE"/>
    <w:rsid w:val="00645D96"/>
    <w:rsid w:val="00645DF0"/>
    <w:rsid w:val="00646088"/>
    <w:rsid w:val="006462E7"/>
    <w:rsid w:val="00646A4A"/>
    <w:rsid w:val="00646FAB"/>
    <w:rsid w:val="006470BC"/>
    <w:rsid w:val="00647136"/>
    <w:rsid w:val="006478C1"/>
    <w:rsid w:val="006504C7"/>
    <w:rsid w:val="00650738"/>
    <w:rsid w:val="0065078B"/>
    <w:rsid w:val="00650C0C"/>
    <w:rsid w:val="00651381"/>
    <w:rsid w:val="00651864"/>
    <w:rsid w:val="00651FEC"/>
    <w:rsid w:val="00652AC8"/>
    <w:rsid w:val="00652AD2"/>
    <w:rsid w:val="00652DDD"/>
    <w:rsid w:val="00652E37"/>
    <w:rsid w:val="00652EA1"/>
    <w:rsid w:val="00652F82"/>
    <w:rsid w:val="00653A59"/>
    <w:rsid w:val="00653C7E"/>
    <w:rsid w:val="00653E22"/>
    <w:rsid w:val="00653ED6"/>
    <w:rsid w:val="00653F44"/>
    <w:rsid w:val="00654307"/>
    <w:rsid w:val="00654462"/>
    <w:rsid w:val="006545E3"/>
    <w:rsid w:val="00654804"/>
    <w:rsid w:val="00654D43"/>
    <w:rsid w:val="0065559E"/>
    <w:rsid w:val="00655862"/>
    <w:rsid w:val="0065589F"/>
    <w:rsid w:val="006559CD"/>
    <w:rsid w:val="00655C06"/>
    <w:rsid w:val="00656343"/>
    <w:rsid w:val="00656C3A"/>
    <w:rsid w:val="00656CB3"/>
    <w:rsid w:val="00656DD6"/>
    <w:rsid w:val="00656E1C"/>
    <w:rsid w:val="00656E21"/>
    <w:rsid w:val="00657587"/>
    <w:rsid w:val="0065792E"/>
    <w:rsid w:val="0066012A"/>
    <w:rsid w:val="006602F0"/>
    <w:rsid w:val="00660620"/>
    <w:rsid w:val="00660760"/>
    <w:rsid w:val="006608C0"/>
    <w:rsid w:val="006608FB"/>
    <w:rsid w:val="00660A06"/>
    <w:rsid w:val="00660CAC"/>
    <w:rsid w:val="00660FC2"/>
    <w:rsid w:val="006612DA"/>
    <w:rsid w:val="00662560"/>
    <w:rsid w:val="00662E37"/>
    <w:rsid w:val="00662EC6"/>
    <w:rsid w:val="006630DA"/>
    <w:rsid w:val="006631CE"/>
    <w:rsid w:val="00663921"/>
    <w:rsid w:val="00664005"/>
    <w:rsid w:val="0066409E"/>
    <w:rsid w:val="006645F7"/>
    <w:rsid w:val="00664BAE"/>
    <w:rsid w:val="00665427"/>
    <w:rsid w:val="006663FA"/>
    <w:rsid w:val="006673E9"/>
    <w:rsid w:val="00667508"/>
    <w:rsid w:val="0066778F"/>
    <w:rsid w:val="00667B3B"/>
    <w:rsid w:val="00670225"/>
    <w:rsid w:val="00670398"/>
    <w:rsid w:val="006706B8"/>
    <w:rsid w:val="006707D8"/>
    <w:rsid w:val="00670D75"/>
    <w:rsid w:val="0067127F"/>
    <w:rsid w:val="0067152C"/>
    <w:rsid w:val="0067163B"/>
    <w:rsid w:val="00672050"/>
    <w:rsid w:val="0067249B"/>
    <w:rsid w:val="00672BA3"/>
    <w:rsid w:val="00672BB9"/>
    <w:rsid w:val="00672D54"/>
    <w:rsid w:val="00673B0E"/>
    <w:rsid w:val="00674597"/>
    <w:rsid w:val="00674666"/>
    <w:rsid w:val="00674727"/>
    <w:rsid w:val="00675CFF"/>
    <w:rsid w:val="00675DFB"/>
    <w:rsid w:val="00675E1B"/>
    <w:rsid w:val="00676180"/>
    <w:rsid w:val="006764CC"/>
    <w:rsid w:val="006765F5"/>
    <w:rsid w:val="00676934"/>
    <w:rsid w:val="00676B87"/>
    <w:rsid w:val="00676F26"/>
    <w:rsid w:val="006773B7"/>
    <w:rsid w:val="00677574"/>
    <w:rsid w:val="00677750"/>
    <w:rsid w:val="006779DF"/>
    <w:rsid w:val="00677C12"/>
    <w:rsid w:val="00677EE0"/>
    <w:rsid w:val="00677FB4"/>
    <w:rsid w:val="0068067F"/>
    <w:rsid w:val="00680978"/>
    <w:rsid w:val="00680D90"/>
    <w:rsid w:val="00680DFB"/>
    <w:rsid w:val="0068193B"/>
    <w:rsid w:val="00681B0C"/>
    <w:rsid w:val="0068211D"/>
    <w:rsid w:val="006828F4"/>
    <w:rsid w:val="00682AEC"/>
    <w:rsid w:val="00682B23"/>
    <w:rsid w:val="006835CB"/>
    <w:rsid w:val="00683655"/>
    <w:rsid w:val="006837D1"/>
    <w:rsid w:val="00683F3F"/>
    <w:rsid w:val="0068456E"/>
    <w:rsid w:val="006846D5"/>
    <w:rsid w:val="0068472D"/>
    <w:rsid w:val="006849A5"/>
    <w:rsid w:val="0068514D"/>
    <w:rsid w:val="006856C9"/>
    <w:rsid w:val="0068570C"/>
    <w:rsid w:val="0068617C"/>
    <w:rsid w:val="0068645E"/>
    <w:rsid w:val="00686624"/>
    <w:rsid w:val="00686FEB"/>
    <w:rsid w:val="00687359"/>
    <w:rsid w:val="006874FF"/>
    <w:rsid w:val="0068762B"/>
    <w:rsid w:val="00687684"/>
    <w:rsid w:val="00687DAE"/>
    <w:rsid w:val="00687E55"/>
    <w:rsid w:val="00687E82"/>
    <w:rsid w:val="0069023C"/>
    <w:rsid w:val="00690489"/>
    <w:rsid w:val="00690751"/>
    <w:rsid w:val="00690904"/>
    <w:rsid w:val="006909C7"/>
    <w:rsid w:val="00690C78"/>
    <w:rsid w:val="00691152"/>
    <w:rsid w:val="00691789"/>
    <w:rsid w:val="00691873"/>
    <w:rsid w:val="00691A30"/>
    <w:rsid w:val="00691CCB"/>
    <w:rsid w:val="00691F77"/>
    <w:rsid w:val="006920EE"/>
    <w:rsid w:val="00692702"/>
    <w:rsid w:val="00692792"/>
    <w:rsid w:val="00692828"/>
    <w:rsid w:val="00692CB4"/>
    <w:rsid w:val="00692E92"/>
    <w:rsid w:val="006930EB"/>
    <w:rsid w:val="00693A82"/>
    <w:rsid w:val="00693AC4"/>
    <w:rsid w:val="00693CBB"/>
    <w:rsid w:val="00693F9A"/>
    <w:rsid w:val="00694090"/>
    <w:rsid w:val="0069436B"/>
    <w:rsid w:val="00694754"/>
    <w:rsid w:val="00694D70"/>
    <w:rsid w:val="00694EBF"/>
    <w:rsid w:val="00695173"/>
    <w:rsid w:val="006951C4"/>
    <w:rsid w:val="006955E9"/>
    <w:rsid w:val="006957A6"/>
    <w:rsid w:val="00695920"/>
    <w:rsid w:val="00695CB5"/>
    <w:rsid w:val="006961DF"/>
    <w:rsid w:val="00696403"/>
    <w:rsid w:val="00696B1E"/>
    <w:rsid w:val="00696BFC"/>
    <w:rsid w:val="00696F9B"/>
    <w:rsid w:val="00697291"/>
    <w:rsid w:val="00697436"/>
    <w:rsid w:val="00697659"/>
    <w:rsid w:val="006A0287"/>
    <w:rsid w:val="006A09AB"/>
    <w:rsid w:val="006A0BF0"/>
    <w:rsid w:val="006A0F2B"/>
    <w:rsid w:val="006A1318"/>
    <w:rsid w:val="006A1C58"/>
    <w:rsid w:val="006A1C8D"/>
    <w:rsid w:val="006A1DB1"/>
    <w:rsid w:val="006A2AE1"/>
    <w:rsid w:val="006A2BF7"/>
    <w:rsid w:val="006A31F3"/>
    <w:rsid w:val="006A32EE"/>
    <w:rsid w:val="006A35D7"/>
    <w:rsid w:val="006A36F1"/>
    <w:rsid w:val="006A3D9C"/>
    <w:rsid w:val="006A44A4"/>
    <w:rsid w:val="006A46AB"/>
    <w:rsid w:val="006A4A82"/>
    <w:rsid w:val="006A4E67"/>
    <w:rsid w:val="006A4FA1"/>
    <w:rsid w:val="006A52C2"/>
    <w:rsid w:val="006A5C3B"/>
    <w:rsid w:val="006A6124"/>
    <w:rsid w:val="006A6246"/>
    <w:rsid w:val="006A6A43"/>
    <w:rsid w:val="006A6EAC"/>
    <w:rsid w:val="006B0389"/>
    <w:rsid w:val="006B0BE4"/>
    <w:rsid w:val="006B1467"/>
    <w:rsid w:val="006B16E3"/>
    <w:rsid w:val="006B1A28"/>
    <w:rsid w:val="006B1D3F"/>
    <w:rsid w:val="006B21CC"/>
    <w:rsid w:val="006B23E8"/>
    <w:rsid w:val="006B26EA"/>
    <w:rsid w:val="006B26F8"/>
    <w:rsid w:val="006B2DDE"/>
    <w:rsid w:val="006B33CD"/>
    <w:rsid w:val="006B34F8"/>
    <w:rsid w:val="006B3B6C"/>
    <w:rsid w:val="006B4184"/>
    <w:rsid w:val="006B439C"/>
    <w:rsid w:val="006B48F4"/>
    <w:rsid w:val="006B4CC3"/>
    <w:rsid w:val="006B4FD7"/>
    <w:rsid w:val="006B5041"/>
    <w:rsid w:val="006B563D"/>
    <w:rsid w:val="006B5713"/>
    <w:rsid w:val="006B5921"/>
    <w:rsid w:val="006B5B56"/>
    <w:rsid w:val="006B5D32"/>
    <w:rsid w:val="006B5E66"/>
    <w:rsid w:val="006B67FA"/>
    <w:rsid w:val="006B70A8"/>
    <w:rsid w:val="006B7415"/>
    <w:rsid w:val="006B779E"/>
    <w:rsid w:val="006B7A01"/>
    <w:rsid w:val="006C01E4"/>
    <w:rsid w:val="006C0202"/>
    <w:rsid w:val="006C02CC"/>
    <w:rsid w:val="006C059A"/>
    <w:rsid w:val="006C0BA3"/>
    <w:rsid w:val="006C0D00"/>
    <w:rsid w:val="006C1125"/>
    <w:rsid w:val="006C1569"/>
    <w:rsid w:val="006C1813"/>
    <w:rsid w:val="006C190A"/>
    <w:rsid w:val="006C191F"/>
    <w:rsid w:val="006C1B0B"/>
    <w:rsid w:val="006C2262"/>
    <w:rsid w:val="006C2642"/>
    <w:rsid w:val="006C289C"/>
    <w:rsid w:val="006C28C3"/>
    <w:rsid w:val="006C29D3"/>
    <w:rsid w:val="006C2A2E"/>
    <w:rsid w:val="006C342B"/>
    <w:rsid w:val="006C35AD"/>
    <w:rsid w:val="006C36E9"/>
    <w:rsid w:val="006C3A07"/>
    <w:rsid w:val="006C3D00"/>
    <w:rsid w:val="006C405E"/>
    <w:rsid w:val="006C43CB"/>
    <w:rsid w:val="006C4585"/>
    <w:rsid w:val="006C45F5"/>
    <w:rsid w:val="006C48D0"/>
    <w:rsid w:val="006C56DA"/>
    <w:rsid w:val="006C58AE"/>
    <w:rsid w:val="006C596B"/>
    <w:rsid w:val="006C5D56"/>
    <w:rsid w:val="006C5EB5"/>
    <w:rsid w:val="006C607D"/>
    <w:rsid w:val="006C66F9"/>
    <w:rsid w:val="006C6973"/>
    <w:rsid w:val="006C6BA2"/>
    <w:rsid w:val="006C6D97"/>
    <w:rsid w:val="006C7153"/>
    <w:rsid w:val="006C7165"/>
    <w:rsid w:val="006C746D"/>
    <w:rsid w:val="006C7635"/>
    <w:rsid w:val="006C7821"/>
    <w:rsid w:val="006C7F1C"/>
    <w:rsid w:val="006D00B9"/>
    <w:rsid w:val="006D0107"/>
    <w:rsid w:val="006D012D"/>
    <w:rsid w:val="006D0382"/>
    <w:rsid w:val="006D0904"/>
    <w:rsid w:val="006D0A90"/>
    <w:rsid w:val="006D1165"/>
    <w:rsid w:val="006D1C89"/>
    <w:rsid w:val="006D22C8"/>
    <w:rsid w:val="006D22E7"/>
    <w:rsid w:val="006D2513"/>
    <w:rsid w:val="006D28CD"/>
    <w:rsid w:val="006D2C51"/>
    <w:rsid w:val="006D2D29"/>
    <w:rsid w:val="006D3658"/>
    <w:rsid w:val="006D39B9"/>
    <w:rsid w:val="006D39FE"/>
    <w:rsid w:val="006D3E08"/>
    <w:rsid w:val="006D55BB"/>
    <w:rsid w:val="006D5827"/>
    <w:rsid w:val="006D5E09"/>
    <w:rsid w:val="006D5EA6"/>
    <w:rsid w:val="006D5EBC"/>
    <w:rsid w:val="006D5F04"/>
    <w:rsid w:val="006D5FF9"/>
    <w:rsid w:val="006D645D"/>
    <w:rsid w:val="006D672E"/>
    <w:rsid w:val="006D69AC"/>
    <w:rsid w:val="006D6A41"/>
    <w:rsid w:val="006D6B18"/>
    <w:rsid w:val="006D6E84"/>
    <w:rsid w:val="006D6F4B"/>
    <w:rsid w:val="006D718D"/>
    <w:rsid w:val="006D739D"/>
    <w:rsid w:val="006D7AA7"/>
    <w:rsid w:val="006E0600"/>
    <w:rsid w:val="006E07AE"/>
    <w:rsid w:val="006E1339"/>
    <w:rsid w:val="006E1B6B"/>
    <w:rsid w:val="006E2306"/>
    <w:rsid w:val="006E23D5"/>
    <w:rsid w:val="006E249F"/>
    <w:rsid w:val="006E2B7F"/>
    <w:rsid w:val="006E2D11"/>
    <w:rsid w:val="006E2E09"/>
    <w:rsid w:val="006E2F2E"/>
    <w:rsid w:val="006E2F6C"/>
    <w:rsid w:val="006E3263"/>
    <w:rsid w:val="006E381F"/>
    <w:rsid w:val="006E3ADC"/>
    <w:rsid w:val="006E4483"/>
    <w:rsid w:val="006E46AD"/>
    <w:rsid w:val="006E475D"/>
    <w:rsid w:val="006E47F5"/>
    <w:rsid w:val="006E4AD3"/>
    <w:rsid w:val="006E4B37"/>
    <w:rsid w:val="006E4F4D"/>
    <w:rsid w:val="006E550F"/>
    <w:rsid w:val="006E58AA"/>
    <w:rsid w:val="006E5A50"/>
    <w:rsid w:val="006E691E"/>
    <w:rsid w:val="006E6C94"/>
    <w:rsid w:val="006E6E31"/>
    <w:rsid w:val="006E6F6E"/>
    <w:rsid w:val="006E7362"/>
    <w:rsid w:val="006E7407"/>
    <w:rsid w:val="006E767A"/>
    <w:rsid w:val="006E7B8E"/>
    <w:rsid w:val="006E7C55"/>
    <w:rsid w:val="006E7E37"/>
    <w:rsid w:val="006F0271"/>
    <w:rsid w:val="006F0469"/>
    <w:rsid w:val="006F087E"/>
    <w:rsid w:val="006F09B8"/>
    <w:rsid w:val="006F0CF3"/>
    <w:rsid w:val="006F13F2"/>
    <w:rsid w:val="006F15DB"/>
    <w:rsid w:val="006F1B92"/>
    <w:rsid w:val="006F22A0"/>
    <w:rsid w:val="006F24A1"/>
    <w:rsid w:val="006F278C"/>
    <w:rsid w:val="006F2C20"/>
    <w:rsid w:val="006F2F3C"/>
    <w:rsid w:val="006F3B2F"/>
    <w:rsid w:val="006F3E50"/>
    <w:rsid w:val="006F42F0"/>
    <w:rsid w:val="006F4551"/>
    <w:rsid w:val="006F47BD"/>
    <w:rsid w:val="006F4A9F"/>
    <w:rsid w:val="006F4ED0"/>
    <w:rsid w:val="006F4FDE"/>
    <w:rsid w:val="006F50DE"/>
    <w:rsid w:val="006F5BE5"/>
    <w:rsid w:val="006F611A"/>
    <w:rsid w:val="006F6B90"/>
    <w:rsid w:val="006F6DC9"/>
    <w:rsid w:val="006F6DF7"/>
    <w:rsid w:val="006F6ED5"/>
    <w:rsid w:val="006F70F2"/>
    <w:rsid w:val="006F726D"/>
    <w:rsid w:val="006F7C8B"/>
    <w:rsid w:val="0070023A"/>
    <w:rsid w:val="007003CF"/>
    <w:rsid w:val="00700480"/>
    <w:rsid w:val="00700589"/>
    <w:rsid w:val="00700730"/>
    <w:rsid w:val="007008F3"/>
    <w:rsid w:val="00700A37"/>
    <w:rsid w:val="00700ECC"/>
    <w:rsid w:val="00701A83"/>
    <w:rsid w:val="0070247D"/>
    <w:rsid w:val="00702575"/>
    <w:rsid w:val="00702645"/>
    <w:rsid w:val="00702673"/>
    <w:rsid w:val="007026B1"/>
    <w:rsid w:val="00702BF1"/>
    <w:rsid w:val="00702D01"/>
    <w:rsid w:val="00702DA6"/>
    <w:rsid w:val="00703498"/>
    <w:rsid w:val="00703581"/>
    <w:rsid w:val="00703758"/>
    <w:rsid w:val="00703ADD"/>
    <w:rsid w:val="00703BBC"/>
    <w:rsid w:val="00703D74"/>
    <w:rsid w:val="0070420E"/>
    <w:rsid w:val="007043E0"/>
    <w:rsid w:val="007048DF"/>
    <w:rsid w:val="00704B34"/>
    <w:rsid w:val="00704C23"/>
    <w:rsid w:val="00704CF3"/>
    <w:rsid w:val="0070535A"/>
    <w:rsid w:val="00705479"/>
    <w:rsid w:val="00705838"/>
    <w:rsid w:val="00705C43"/>
    <w:rsid w:val="00705F4A"/>
    <w:rsid w:val="00705FB0"/>
    <w:rsid w:val="00706622"/>
    <w:rsid w:val="00706803"/>
    <w:rsid w:val="0070694E"/>
    <w:rsid w:val="00706BE0"/>
    <w:rsid w:val="00706D5C"/>
    <w:rsid w:val="00706FD3"/>
    <w:rsid w:val="00707522"/>
    <w:rsid w:val="007077E7"/>
    <w:rsid w:val="00707835"/>
    <w:rsid w:val="00707BBA"/>
    <w:rsid w:val="00707C27"/>
    <w:rsid w:val="00707CD5"/>
    <w:rsid w:val="00707D48"/>
    <w:rsid w:val="00710616"/>
    <w:rsid w:val="00710C26"/>
    <w:rsid w:val="00710E0F"/>
    <w:rsid w:val="00710E33"/>
    <w:rsid w:val="0071104A"/>
    <w:rsid w:val="0071112B"/>
    <w:rsid w:val="00711189"/>
    <w:rsid w:val="00711585"/>
    <w:rsid w:val="00711ECE"/>
    <w:rsid w:val="00711FB2"/>
    <w:rsid w:val="0071220E"/>
    <w:rsid w:val="007123F4"/>
    <w:rsid w:val="00712AE9"/>
    <w:rsid w:val="00712D6D"/>
    <w:rsid w:val="00712E1C"/>
    <w:rsid w:val="0071309A"/>
    <w:rsid w:val="00713693"/>
    <w:rsid w:val="007138D6"/>
    <w:rsid w:val="00714406"/>
    <w:rsid w:val="00714EF4"/>
    <w:rsid w:val="00715240"/>
    <w:rsid w:val="00715A42"/>
    <w:rsid w:val="0071627D"/>
    <w:rsid w:val="007165D2"/>
    <w:rsid w:val="00716AAB"/>
    <w:rsid w:val="00716D60"/>
    <w:rsid w:val="00717492"/>
    <w:rsid w:val="00717673"/>
    <w:rsid w:val="00717C53"/>
    <w:rsid w:val="00717D72"/>
    <w:rsid w:val="00720582"/>
    <w:rsid w:val="0072060E"/>
    <w:rsid w:val="007206B6"/>
    <w:rsid w:val="007207EC"/>
    <w:rsid w:val="00720A45"/>
    <w:rsid w:val="007215AB"/>
    <w:rsid w:val="00721681"/>
    <w:rsid w:val="00721E05"/>
    <w:rsid w:val="007223E4"/>
    <w:rsid w:val="00722480"/>
    <w:rsid w:val="007229E4"/>
    <w:rsid w:val="00722A26"/>
    <w:rsid w:val="007235CB"/>
    <w:rsid w:val="00723BB6"/>
    <w:rsid w:val="00723C8A"/>
    <w:rsid w:val="0072418A"/>
    <w:rsid w:val="0072450C"/>
    <w:rsid w:val="00724603"/>
    <w:rsid w:val="00724606"/>
    <w:rsid w:val="007248DC"/>
    <w:rsid w:val="007252A5"/>
    <w:rsid w:val="00725461"/>
    <w:rsid w:val="0072550B"/>
    <w:rsid w:val="00725919"/>
    <w:rsid w:val="007266D8"/>
    <w:rsid w:val="00726BDC"/>
    <w:rsid w:val="00726D24"/>
    <w:rsid w:val="007274EB"/>
    <w:rsid w:val="00727817"/>
    <w:rsid w:val="00730171"/>
    <w:rsid w:val="007306A3"/>
    <w:rsid w:val="00730774"/>
    <w:rsid w:val="00730BC4"/>
    <w:rsid w:val="007312E0"/>
    <w:rsid w:val="00731B24"/>
    <w:rsid w:val="00731B37"/>
    <w:rsid w:val="00731D00"/>
    <w:rsid w:val="00731E57"/>
    <w:rsid w:val="00731FE6"/>
    <w:rsid w:val="0073214A"/>
    <w:rsid w:val="007321B9"/>
    <w:rsid w:val="007324B5"/>
    <w:rsid w:val="007324CB"/>
    <w:rsid w:val="007325E5"/>
    <w:rsid w:val="0073278D"/>
    <w:rsid w:val="00732882"/>
    <w:rsid w:val="00733361"/>
    <w:rsid w:val="00733527"/>
    <w:rsid w:val="007336C5"/>
    <w:rsid w:val="00733B62"/>
    <w:rsid w:val="00733DA0"/>
    <w:rsid w:val="00733DC1"/>
    <w:rsid w:val="00734089"/>
    <w:rsid w:val="00734F5A"/>
    <w:rsid w:val="00734FBD"/>
    <w:rsid w:val="00735058"/>
    <w:rsid w:val="00735733"/>
    <w:rsid w:val="00735D5C"/>
    <w:rsid w:val="0073602A"/>
    <w:rsid w:val="00736126"/>
    <w:rsid w:val="0073626C"/>
    <w:rsid w:val="00736F00"/>
    <w:rsid w:val="0073779C"/>
    <w:rsid w:val="00737C02"/>
    <w:rsid w:val="00737EA0"/>
    <w:rsid w:val="00740157"/>
    <w:rsid w:val="007406CF"/>
    <w:rsid w:val="007409D3"/>
    <w:rsid w:val="007409F5"/>
    <w:rsid w:val="00740A31"/>
    <w:rsid w:val="00740BE0"/>
    <w:rsid w:val="00740F90"/>
    <w:rsid w:val="00741BE3"/>
    <w:rsid w:val="007423B9"/>
    <w:rsid w:val="00742416"/>
    <w:rsid w:val="007425FB"/>
    <w:rsid w:val="007429F2"/>
    <w:rsid w:val="00742C40"/>
    <w:rsid w:val="00742F26"/>
    <w:rsid w:val="0074307A"/>
    <w:rsid w:val="00743140"/>
    <w:rsid w:val="007431F0"/>
    <w:rsid w:val="007432CB"/>
    <w:rsid w:val="0074441D"/>
    <w:rsid w:val="00744B36"/>
    <w:rsid w:val="00744C24"/>
    <w:rsid w:val="00744CA5"/>
    <w:rsid w:val="00745835"/>
    <w:rsid w:val="00745C58"/>
    <w:rsid w:val="00746087"/>
    <w:rsid w:val="00746459"/>
    <w:rsid w:val="00746A7D"/>
    <w:rsid w:val="00746CAB"/>
    <w:rsid w:val="00746D02"/>
    <w:rsid w:val="00746D2E"/>
    <w:rsid w:val="00746F24"/>
    <w:rsid w:val="00747411"/>
    <w:rsid w:val="00747416"/>
    <w:rsid w:val="0074742C"/>
    <w:rsid w:val="00747753"/>
    <w:rsid w:val="0074784B"/>
    <w:rsid w:val="00747A8B"/>
    <w:rsid w:val="00750D97"/>
    <w:rsid w:val="007512E4"/>
    <w:rsid w:val="00751388"/>
    <w:rsid w:val="00751717"/>
    <w:rsid w:val="00752C07"/>
    <w:rsid w:val="007533FE"/>
    <w:rsid w:val="007539B6"/>
    <w:rsid w:val="00753CCD"/>
    <w:rsid w:val="007543D6"/>
    <w:rsid w:val="00754905"/>
    <w:rsid w:val="00755673"/>
    <w:rsid w:val="007562BB"/>
    <w:rsid w:val="007569A6"/>
    <w:rsid w:val="00756F62"/>
    <w:rsid w:val="0075722E"/>
    <w:rsid w:val="0075792A"/>
    <w:rsid w:val="00757BDF"/>
    <w:rsid w:val="00757E9C"/>
    <w:rsid w:val="00760175"/>
    <w:rsid w:val="0076027E"/>
    <w:rsid w:val="007603C9"/>
    <w:rsid w:val="00760561"/>
    <w:rsid w:val="00760B9F"/>
    <w:rsid w:val="00761338"/>
    <w:rsid w:val="00761701"/>
    <w:rsid w:val="007619AB"/>
    <w:rsid w:val="00761A3C"/>
    <w:rsid w:val="00761BD0"/>
    <w:rsid w:val="007620C3"/>
    <w:rsid w:val="00762662"/>
    <w:rsid w:val="00762706"/>
    <w:rsid w:val="00762E66"/>
    <w:rsid w:val="00762F1B"/>
    <w:rsid w:val="0076301F"/>
    <w:rsid w:val="007633AB"/>
    <w:rsid w:val="00763458"/>
    <w:rsid w:val="0076385D"/>
    <w:rsid w:val="007638AD"/>
    <w:rsid w:val="00763BA0"/>
    <w:rsid w:val="00763D89"/>
    <w:rsid w:val="007641F5"/>
    <w:rsid w:val="00764567"/>
    <w:rsid w:val="007646CB"/>
    <w:rsid w:val="0076475E"/>
    <w:rsid w:val="00764A94"/>
    <w:rsid w:val="00765835"/>
    <w:rsid w:val="007658AA"/>
    <w:rsid w:val="00765C07"/>
    <w:rsid w:val="00765E2C"/>
    <w:rsid w:val="00766582"/>
    <w:rsid w:val="00767540"/>
    <w:rsid w:val="007679CE"/>
    <w:rsid w:val="007707F4"/>
    <w:rsid w:val="0077080C"/>
    <w:rsid w:val="0077093B"/>
    <w:rsid w:val="00770AC4"/>
    <w:rsid w:val="00770F33"/>
    <w:rsid w:val="0077105C"/>
    <w:rsid w:val="007715F5"/>
    <w:rsid w:val="00771EEF"/>
    <w:rsid w:val="007722C7"/>
    <w:rsid w:val="0077241C"/>
    <w:rsid w:val="00772452"/>
    <w:rsid w:val="007725CF"/>
    <w:rsid w:val="00772A2E"/>
    <w:rsid w:val="00772B04"/>
    <w:rsid w:val="00772E8C"/>
    <w:rsid w:val="00772FC1"/>
    <w:rsid w:val="00773EDA"/>
    <w:rsid w:val="00773F6E"/>
    <w:rsid w:val="00773FEC"/>
    <w:rsid w:val="00774473"/>
    <w:rsid w:val="0077461F"/>
    <w:rsid w:val="00774933"/>
    <w:rsid w:val="0077506B"/>
    <w:rsid w:val="0077541E"/>
    <w:rsid w:val="007757C0"/>
    <w:rsid w:val="0077640A"/>
    <w:rsid w:val="007766C3"/>
    <w:rsid w:val="007767F1"/>
    <w:rsid w:val="00776F1F"/>
    <w:rsid w:val="00777047"/>
    <w:rsid w:val="007776EE"/>
    <w:rsid w:val="00777B08"/>
    <w:rsid w:val="007800CC"/>
    <w:rsid w:val="00780838"/>
    <w:rsid w:val="007808D2"/>
    <w:rsid w:val="007809F3"/>
    <w:rsid w:val="00780F42"/>
    <w:rsid w:val="00781226"/>
    <w:rsid w:val="007813DA"/>
    <w:rsid w:val="00781708"/>
    <w:rsid w:val="007819BF"/>
    <w:rsid w:val="00781A61"/>
    <w:rsid w:val="00781D20"/>
    <w:rsid w:val="007825BD"/>
    <w:rsid w:val="0078281C"/>
    <w:rsid w:val="00783165"/>
    <w:rsid w:val="007839D3"/>
    <w:rsid w:val="00783F5F"/>
    <w:rsid w:val="00783FB3"/>
    <w:rsid w:val="00784169"/>
    <w:rsid w:val="00784546"/>
    <w:rsid w:val="007845DA"/>
    <w:rsid w:val="0078481B"/>
    <w:rsid w:val="00784971"/>
    <w:rsid w:val="007849AD"/>
    <w:rsid w:val="0078585F"/>
    <w:rsid w:val="007861DF"/>
    <w:rsid w:val="0078665E"/>
    <w:rsid w:val="007866B0"/>
    <w:rsid w:val="007867BB"/>
    <w:rsid w:val="0078784E"/>
    <w:rsid w:val="00787893"/>
    <w:rsid w:val="00787A5E"/>
    <w:rsid w:val="00787BA0"/>
    <w:rsid w:val="00787C1F"/>
    <w:rsid w:val="00787F2A"/>
    <w:rsid w:val="00790074"/>
    <w:rsid w:val="007902D6"/>
    <w:rsid w:val="007904EF"/>
    <w:rsid w:val="007906B8"/>
    <w:rsid w:val="00790D82"/>
    <w:rsid w:val="007912AC"/>
    <w:rsid w:val="007913AF"/>
    <w:rsid w:val="00791B68"/>
    <w:rsid w:val="00791D87"/>
    <w:rsid w:val="00792394"/>
    <w:rsid w:val="007925ED"/>
    <w:rsid w:val="00792C0A"/>
    <w:rsid w:val="00792D99"/>
    <w:rsid w:val="00792ED2"/>
    <w:rsid w:val="00792F85"/>
    <w:rsid w:val="007935D1"/>
    <w:rsid w:val="00793A8C"/>
    <w:rsid w:val="00793AC4"/>
    <w:rsid w:val="00793E0D"/>
    <w:rsid w:val="0079485B"/>
    <w:rsid w:val="00794B9D"/>
    <w:rsid w:val="00794FD6"/>
    <w:rsid w:val="00795381"/>
    <w:rsid w:val="00795981"/>
    <w:rsid w:val="00795AC6"/>
    <w:rsid w:val="0079602E"/>
    <w:rsid w:val="007960E3"/>
    <w:rsid w:val="007964A0"/>
    <w:rsid w:val="00796A33"/>
    <w:rsid w:val="0079704C"/>
    <w:rsid w:val="007A0001"/>
    <w:rsid w:val="007A01A0"/>
    <w:rsid w:val="007A07C9"/>
    <w:rsid w:val="007A087E"/>
    <w:rsid w:val="007A0C37"/>
    <w:rsid w:val="007A0F25"/>
    <w:rsid w:val="007A1CDE"/>
    <w:rsid w:val="007A1D2D"/>
    <w:rsid w:val="007A2EDF"/>
    <w:rsid w:val="007A2EF3"/>
    <w:rsid w:val="007A2FA3"/>
    <w:rsid w:val="007A3599"/>
    <w:rsid w:val="007A44C8"/>
    <w:rsid w:val="007A4906"/>
    <w:rsid w:val="007A4A19"/>
    <w:rsid w:val="007A5A1F"/>
    <w:rsid w:val="007A6098"/>
    <w:rsid w:val="007A7736"/>
    <w:rsid w:val="007A7DD9"/>
    <w:rsid w:val="007A7E16"/>
    <w:rsid w:val="007A7F36"/>
    <w:rsid w:val="007B00A9"/>
    <w:rsid w:val="007B06C5"/>
    <w:rsid w:val="007B0971"/>
    <w:rsid w:val="007B12C6"/>
    <w:rsid w:val="007B12DA"/>
    <w:rsid w:val="007B1734"/>
    <w:rsid w:val="007B191E"/>
    <w:rsid w:val="007B1BE6"/>
    <w:rsid w:val="007B1CF1"/>
    <w:rsid w:val="007B1D9A"/>
    <w:rsid w:val="007B1E4A"/>
    <w:rsid w:val="007B2FAB"/>
    <w:rsid w:val="007B3479"/>
    <w:rsid w:val="007B35C0"/>
    <w:rsid w:val="007B3D54"/>
    <w:rsid w:val="007B3EFD"/>
    <w:rsid w:val="007B4122"/>
    <w:rsid w:val="007B44C6"/>
    <w:rsid w:val="007B4A49"/>
    <w:rsid w:val="007B4E5E"/>
    <w:rsid w:val="007B4FA8"/>
    <w:rsid w:val="007B542D"/>
    <w:rsid w:val="007B6387"/>
    <w:rsid w:val="007B7C15"/>
    <w:rsid w:val="007C0251"/>
    <w:rsid w:val="007C0702"/>
    <w:rsid w:val="007C0A4C"/>
    <w:rsid w:val="007C0B6D"/>
    <w:rsid w:val="007C0CFA"/>
    <w:rsid w:val="007C13E7"/>
    <w:rsid w:val="007C19AF"/>
    <w:rsid w:val="007C1EB3"/>
    <w:rsid w:val="007C1F8D"/>
    <w:rsid w:val="007C203E"/>
    <w:rsid w:val="007C230B"/>
    <w:rsid w:val="007C2463"/>
    <w:rsid w:val="007C25AE"/>
    <w:rsid w:val="007C2619"/>
    <w:rsid w:val="007C2A2E"/>
    <w:rsid w:val="007C2EDA"/>
    <w:rsid w:val="007C37C1"/>
    <w:rsid w:val="007C388D"/>
    <w:rsid w:val="007C3C30"/>
    <w:rsid w:val="007C3ED6"/>
    <w:rsid w:val="007C4074"/>
    <w:rsid w:val="007C43A8"/>
    <w:rsid w:val="007C45E2"/>
    <w:rsid w:val="007C4FB6"/>
    <w:rsid w:val="007C523B"/>
    <w:rsid w:val="007C5345"/>
    <w:rsid w:val="007C5426"/>
    <w:rsid w:val="007C5826"/>
    <w:rsid w:val="007C5AF5"/>
    <w:rsid w:val="007C5D2E"/>
    <w:rsid w:val="007C61BF"/>
    <w:rsid w:val="007C61EF"/>
    <w:rsid w:val="007C6534"/>
    <w:rsid w:val="007C67E8"/>
    <w:rsid w:val="007C69FC"/>
    <w:rsid w:val="007C6B0A"/>
    <w:rsid w:val="007C6C47"/>
    <w:rsid w:val="007C6DB9"/>
    <w:rsid w:val="007C6E85"/>
    <w:rsid w:val="007C71E5"/>
    <w:rsid w:val="007C744B"/>
    <w:rsid w:val="007C7BAA"/>
    <w:rsid w:val="007C7D0B"/>
    <w:rsid w:val="007D044B"/>
    <w:rsid w:val="007D05D0"/>
    <w:rsid w:val="007D073F"/>
    <w:rsid w:val="007D0A59"/>
    <w:rsid w:val="007D0BCD"/>
    <w:rsid w:val="007D0D6D"/>
    <w:rsid w:val="007D1111"/>
    <w:rsid w:val="007D1507"/>
    <w:rsid w:val="007D227D"/>
    <w:rsid w:val="007D22A1"/>
    <w:rsid w:val="007D274E"/>
    <w:rsid w:val="007D286F"/>
    <w:rsid w:val="007D2AE3"/>
    <w:rsid w:val="007D2FD7"/>
    <w:rsid w:val="007D3ABD"/>
    <w:rsid w:val="007D3D0B"/>
    <w:rsid w:val="007D4B5E"/>
    <w:rsid w:val="007D5008"/>
    <w:rsid w:val="007D5029"/>
    <w:rsid w:val="007D5312"/>
    <w:rsid w:val="007D5426"/>
    <w:rsid w:val="007D585D"/>
    <w:rsid w:val="007D5B1C"/>
    <w:rsid w:val="007D5D70"/>
    <w:rsid w:val="007D5EEC"/>
    <w:rsid w:val="007D6033"/>
    <w:rsid w:val="007D6082"/>
    <w:rsid w:val="007D69C6"/>
    <w:rsid w:val="007D6B38"/>
    <w:rsid w:val="007D6E61"/>
    <w:rsid w:val="007D746D"/>
    <w:rsid w:val="007D788F"/>
    <w:rsid w:val="007D78DD"/>
    <w:rsid w:val="007D7AC0"/>
    <w:rsid w:val="007D7C4B"/>
    <w:rsid w:val="007E0193"/>
    <w:rsid w:val="007E0343"/>
    <w:rsid w:val="007E051A"/>
    <w:rsid w:val="007E0780"/>
    <w:rsid w:val="007E0D54"/>
    <w:rsid w:val="007E15F9"/>
    <w:rsid w:val="007E1D7B"/>
    <w:rsid w:val="007E1E42"/>
    <w:rsid w:val="007E23B9"/>
    <w:rsid w:val="007E2498"/>
    <w:rsid w:val="007E267C"/>
    <w:rsid w:val="007E2D85"/>
    <w:rsid w:val="007E2E6D"/>
    <w:rsid w:val="007E2F12"/>
    <w:rsid w:val="007E2F94"/>
    <w:rsid w:val="007E3133"/>
    <w:rsid w:val="007E34EA"/>
    <w:rsid w:val="007E3839"/>
    <w:rsid w:val="007E4C19"/>
    <w:rsid w:val="007E4DCE"/>
    <w:rsid w:val="007E4EFD"/>
    <w:rsid w:val="007E54C4"/>
    <w:rsid w:val="007E5501"/>
    <w:rsid w:val="007E5CA1"/>
    <w:rsid w:val="007E6520"/>
    <w:rsid w:val="007E6673"/>
    <w:rsid w:val="007E6923"/>
    <w:rsid w:val="007E6B80"/>
    <w:rsid w:val="007E6FF2"/>
    <w:rsid w:val="007E77E7"/>
    <w:rsid w:val="007E7A38"/>
    <w:rsid w:val="007E7B36"/>
    <w:rsid w:val="007F0068"/>
    <w:rsid w:val="007F02E5"/>
    <w:rsid w:val="007F04CA"/>
    <w:rsid w:val="007F05D2"/>
    <w:rsid w:val="007F0720"/>
    <w:rsid w:val="007F0ADC"/>
    <w:rsid w:val="007F1220"/>
    <w:rsid w:val="007F1412"/>
    <w:rsid w:val="007F164A"/>
    <w:rsid w:val="007F179E"/>
    <w:rsid w:val="007F1CDA"/>
    <w:rsid w:val="007F20CE"/>
    <w:rsid w:val="007F3357"/>
    <w:rsid w:val="007F349C"/>
    <w:rsid w:val="007F387A"/>
    <w:rsid w:val="007F3920"/>
    <w:rsid w:val="007F4205"/>
    <w:rsid w:val="007F429B"/>
    <w:rsid w:val="007F43F8"/>
    <w:rsid w:val="007F49F5"/>
    <w:rsid w:val="007F4CB2"/>
    <w:rsid w:val="007F4E1B"/>
    <w:rsid w:val="007F4E59"/>
    <w:rsid w:val="007F56FA"/>
    <w:rsid w:val="007F58BB"/>
    <w:rsid w:val="007F5D77"/>
    <w:rsid w:val="007F6463"/>
    <w:rsid w:val="007F6817"/>
    <w:rsid w:val="007F6BCB"/>
    <w:rsid w:val="007F6CA7"/>
    <w:rsid w:val="007F6CA8"/>
    <w:rsid w:val="007F6F74"/>
    <w:rsid w:val="007F717F"/>
    <w:rsid w:val="007F71EF"/>
    <w:rsid w:val="007F7313"/>
    <w:rsid w:val="007F7707"/>
    <w:rsid w:val="007F7AD7"/>
    <w:rsid w:val="007F7AD8"/>
    <w:rsid w:val="007F7DE2"/>
    <w:rsid w:val="007F7E04"/>
    <w:rsid w:val="007F7E66"/>
    <w:rsid w:val="007F7F0C"/>
    <w:rsid w:val="0080041D"/>
    <w:rsid w:val="00800589"/>
    <w:rsid w:val="00800B84"/>
    <w:rsid w:val="00801CD3"/>
    <w:rsid w:val="0080233F"/>
    <w:rsid w:val="00802B89"/>
    <w:rsid w:val="00802FFD"/>
    <w:rsid w:val="00803161"/>
    <w:rsid w:val="00803338"/>
    <w:rsid w:val="00803474"/>
    <w:rsid w:val="008036FD"/>
    <w:rsid w:val="008037CA"/>
    <w:rsid w:val="008038A6"/>
    <w:rsid w:val="00803AED"/>
    <w:rsid w:val="00804065"/>
    <w:rsid w:val="0080406F"/>
    <w:rsid w:val="0080407C"/>
    <w:rsid w:val="00804088"/>
    <w:rsid w:val="008040FE"/>
    <w:rsid w:val="008043B4"/>
    <w:rsid w:val="0080440A"/>
    <w:rsid w:val="00804429"/>
    <w:rsid w:val="00804545"/>
    <w:rsid w:val="008046A0"/>
    <w:rsid w:val="008052F6"/>
    <w:rsid w:val="00805FCE"/>
    <w:rsid w:val="00806289"/>
    <w:rsid w:val="008066AA"/>
    <w:rsid w:val="00806771"/>
    <w:rsid w:val="008067C8"/>
    <w:rsid w:val="00806A92"/>
    <w:rsid w:val="00806C4B"/>
    <w:rsid w:val="00807313"/>
    <w:rsid w:val="00807385"/>
    <w:rsid w:val="00807535"/>
    <w:rsid w:val="0080785B"/>
    <w:rsid w:val="0080786A"/>
    <w:rsid w:val="008105EC"/>
    <w:rsid w:val="00810A69"/>
    <w:rsid w:val="00810B0A"/>
    <w:rsid w:val="00811496"/>
    <w:rsid w:val="0081158E"/>
    <w:rsid w:val="008115C3"/>
    <w:rsid w:val="00811743"/>
    <w:rsid w:val="008119C9"/>
    <w:rsid w:val="008125E7"/>
    <w:rsid w:val="00812A1E"/>
    <w:rsid w:val="00812B6E"/>
    <w:rsid w:val="00812D77"/>
    <w:rsid w:val="00812EE5"/>
    <w:rsid w:val="00812F30"/>
    <w:rsid w:val="00812F85"/>
    <w:rsid w:val="008130B0"/>
    <w:rsid w:val="00813469"/>
    <w:rsid w:val="00813717"/>
    <w:rsid w:val="00813FA9"/>
    <w:rsid w:val="00814023"/>
    <w:rsid w:val="008142AE"/>
    <w:rsid w:val="00814306"/>
    <w:rsid w:val="0081454E"/>
    <w:rsid w:val="00814F58"/>
    <w:rsid w:val="008151EE"/>
    <w:rsid w:val="00815660"/>
    <w:rsid w:val="0081595A"/>
    <w:rsid w:val="00815D9F"/>
    <w:rsid w:val="008161A4"/>
    <w:rsid w:val="008161B5"/>
    <w:rsid w:val="008161BC"/>
    <w:rsid w:val="008164B5"/>
    <w:rsid w:val="0081682B"/>
    <w:rsid w:val="008169A6"/>
    <w:rsid w:val="00816D8E"/>
    <w:rsid w:val="00816FDD"/>
    <w:rsid w:val="0081708A"/>
    <w:rsid w:val="008171AE"/>
    <w:rsid w:val="00817203"/>
    <w:rsid w:val="00817819"/>
    <w:rsid w:val="00817CB4"/>
    <w:rsid w:val="00817F75"/>
    <w:rsid w:val="00820F60"/>
    <w:rsid w:val="0082109C"/>
    <w:rsid w:val="00821114"/>
    <w:rsid w:val="00822107"/>
    <w:rsid w:val="008222F7"/>
    <w:rsid w:val="00822612"/>
    <w:rsid w:val="008226C3"/>
    <w:rsid w:val="00822E43"/>
    <w:rsid w:val="00822FF3"/>
    <w:rsid w:val="0082311D"/>
    <w:rsid w:val="008233C2"/>
    <w:rsid w:val="00823561"/>
    <w:rsid w:val="008236EA"/>
    <w:rsid w:val="008237FF"/>
    <w:rsid w:val="008238FD"/>
    <w:rsid w:val="00823932"/>
    <w:rsid w:val="00823ECB"/>
    <w:rsid w:val="008246A1"/>
    <w:rsid w:val="00824752"/>
    <w:rsid w:val="00824807"/>
    <w:rsid w:val="008248C8"/>
    <w:rsid w:val="00824F39"/>
    <w:rsid w:val="0082547C"/>
    <w:rsid w:val="008254C7"/>
    <w:rsid w:val="008257D8"/>
    <w:rsid w:val="0082648D"/>
    <w:rsid w:val="0082678B"/>
    <w:rsid w:val="0082690F"/>
    <w:rsid w:val="00827344"/>
    <w:rsid w:val="008279C9"/>
    <w:rsid w:val="00827CEF"/>
    <w:rsid w:val="00827EF2"/>
    <w:rsid w:val="00827FBE"/>
    <w:rsid w:val="0082FA31"/>
    <w:rsid w:val="0083035F"/>
    <w:rsid w:val="008303ED"/>
    <w:rsid w:val="0083050F"/>
    <w:rsid w:val="008305D5"/>
    <w:rsid w:val="008306BC"/>
    <w:rsid w:val="00830DAD"/>
    <w:rsid w:val="00830E00"/>
    <w:rsid w:val="00830EA9"/>
    <w:rsid w:val="00830EAA"/>
    <w:rsid w:val="00831332"/>
    <w:rsid w:val="008314F8"/>
    <w:rsid w:val="008315B0"/>
    <w:rsid w:val="0083162B"/>
    <w:rsid w:val="008317C1"/>
    <w:rsid w:val="00831F7E"/>
    <w:rsid w:val="00831FF5"/>
    <w:rsid w:val="0083211D"/>
    <w:rsid w:val="00832371"/>
    <w:rsid w:val="0083269A"/>
    <w:rsid w:val="008330AA"/>
    <w:rsid w:val="00833437"/>
    <w:rsid w:val="00833E62"/>
    <w:rsid w:val="008345E4"/>
    <w:rsid w:val="0083468F"/>
    <w:rsid w:val="008346FA"/>
    <w:rsid w:val="0083492B"/>
    <w:rsid w:val="008355CE"/>
    <w:rsid w:val="008356D6"/>
    <w:rsid w:val="0083591F"/>
    <w:rsid w:val="00835931"/>
    <w:rsid w:val="00835D00"/>
    <w:rsid w:val="00835F5D"/>
    <w:rsid w:val="008369B3"/>
    <w:rsid w:val="00836C03"/>
    <w:rsid w:val="00836FD4"/>
    <w:rsid w:val="00837270"/>
    <w:rsid w:val="00837C8E"/>
    <w:rsid w:val="008410AD"/>
    <w:rsid w:val="008410FC"/>
    <w:rsid w:val="00841682"/>
    <w:rsid w:val="00841D8C"/>
    <w:rsid w:val="00842380"/>
    <w:rsid w:val="00842382"/>
    <w:rsid w:val="00842478"/>
    <w:rsid w:val="0084267A"/>
    <w:rsid w:val="00842766"/>
    <w:rsid w:val="008428C4"/>
    <w:rsid w:val="008429D4"/>
    <w:rsid w:val="00843273"/>
    <w:rsid w:val="00843AD3"/>
    <w:rsid w:val="00844BD9"/>
    <w:rsid w:val="00844C82"/>
    <w:rsid w:val="00845FE8"/>
    <w:rsid w:val="008461D4"/>
    <w:rsid w:val="00846207"/>
    <w:rsid w:val="00846414"/>
    <w:rsid w:val="00846432"/>
    <w:rsid w:val="00846868"/>
    <w:rsid w:val="00847011"/>
    <w:rsid w:val="00847025"/>
    <w:rsid w:val="00847794"/>
    <w:rsid w:val="008477EE"/>
    <w:rsid w:val="00847929"/>
    <w:rsid w:val="00847AB1"/>
    <w:rsid w:val="00847D90"/>
    <w:rsid w:val="00850958"/>
    <w:rsid w:val="00850AB1"/>
    <w:rsid w:val="00850BAD"/>
    <w:rsid w:val="00850C13"/>
    <w:rsid w:val="0085127D"/>
    <w:rsid w:val="008513E5"/>
    <w:rsid w:val="008514D3"/>
    <w:rsid w:val="00851628"/>
    <w:rsid w:val="008517B5"/>
    <w:rsid w:val="00851E89"/>
    <w:rsid w:val="0085202D"/>
    <w:rsid w:val="00852067"/>
    <w:rsid w:val="008524DB"/>
    <w:rsid w:val="00852625"/>
    <w:rsid w:val="00852ACC"/>
    <w:rsid w:val="00852BAB"/>
    <w:rsid w:val="00852C33"/>
    <w:rsid w:val="00852C3E"/>
    <w:rsid w:val="00852D77"/>
    <w:rsid w:val="00852D95"/>
    <w:rsid w:val="0085382B"/>
    <w:rsid w:val="00853904"/>
    <w:rsid w:val="00853AD9"/>
    <w:rsid w:val="0085433D"/>
    <w:rsid w:val="00854CEA"/>
    <w:rsid w:val="00855284"/>
    <w:rsid w:val="0085575B"/>
    <w:rsid w:val="0085580C"/>
    <w:rsid w:val="00855C4F"/>
    <w:rsid w:val="00855E10"/>
    <w:rsid w:val="00855E29"/>
    <w:rsid w:val="00855F38"/>
    <w:rsid w:val="0085632D"/>
    <w:rsid w:val="0085727F"/>
    <w:rsid w:val="00857395"/>
    <w:rsid w:val="0085799A"/>
    <w:rsid w:val="008579BC"/>
    <w:rsid w:val="00857A3A"/>
    <w:rsid w:val="00857DEE"/>
    <w:rsid w:val="00860562"/>
    <w:rsid w:val="00860935"/>
    <w:rsid w:val="00860DF4"/>
    <w:rsid w:val="008610B5"/>
    <w:rsid w:val="008612F5"/>
    <w:rsid w:val="00861650"/>
    <w:rsid w:val="008616F3"/>
    <w:rsid w:val="00861C8B"/>
    <w:rsid w:val="00862092"/>
    <w:rsid w:val="00862134"/>
    <w:rsid w:val="00862661"/>
    <w:rsid w:val="008628AC"/>
    <w:rsid w:val="00862DBB"/>
    <w:rsid w:val="0086303A"/>
    <w:rsid w:val="00864127"/>
    <w:rsid w:val="00864375"/>
    <w:rsid w:val="008646A7"/>
    <w:rsid w:val="0086475C"/>
    <w:rsid w:val="00864767"/>
    <w:rsid w:val="0086515B"/>
    <w:rsid w:val="0086572D"/>
    <w:rsid w:val="00865757"/>
    <w:rsid w:val="00866145"/>
    <w:rsid w:val="00866775"/>
    <w:rsid w:val="008675B7"/>
    <w:rsid w:val="00867BBB"/>
    <w:rsid w:val="008706E9"/>
    <w:rsid w:val="00870886"/>
    <w:rsid w:val="00870E59"/>
    <w:rsid w:val="00870E97"/>
    <w:rsid w:val="00871186"/>
    <w:rsid w:val="008718AB"/>
    <w:rsid w:val="00871FB6"/>
    <w:rsid w:val="00872307"/>
    <w:rsid w:val="0087244A"/>
    <w:rsid w:val="00872C3A"/>
    <w:rsid w:val="008730DA"/>
    <w:rsid w:val="00873241"/>
    <w:rsid w:val="0087344F"/>
    <w:rsid w:val="0087345E"/>
    <w:rsid w:val="0087412D"/>
    <w:rsid w:val="00874525"/>
    <w:rsid w:val="00874826"/>
    <w:rsid w:val="008751AA"/>
    <w:rsid w:val="0087540F"/>
    <w:rsid w:val="00875880"/>
    <w:rsid w:val="008759DA"/>
    <w:rsid w:val="00875D82"/>
    <w:rsid w:val="00875E91"/>
    <w:rsid w:val="008762F4"/>
    <w:rsid w:val="00876445"/>
    <w:rsid w:val="008768F0"/>
    <w:rsid w:val="008769E1"/>
    <w:rsid w:val="00876BD1"/>
    <w:rsid w:val="008776C6"/>
    <w:rsid w:val="00877E5C"/>
    <w:rsid w:val="00880038"/>
    <w:rsid w:val="00880340"/>
    <w:rsid w:val="00880AAA"/>
    <w:rsid w:val="00880B38"/>
    <w:rsid w:val="00880BBA"/>
    <w:rsid w:val="00880DF2"/>
    <w:rsid w:val="00880E0C"/>
    <w:rsid w:val="00880F70"/>
    <w:rsid w:val="008813A0"/>
    <w:rsid w:val="00881494"/>
    <w:rsid w:val="00881C47"/>
    <w:rsid w:val="0088207B"/>
    <w:rsid w:val="00882D0D"/>
    <w:rsid w:val="00883110"/>
    <w:rsid w:val="0088314B"/>
    <w:rsid w:val="008832AA"/>
    <w:rsid w:val="0088385C"/>
    <w:rsid w:val="00883C23"/>
    <w:rsid w:val="00883FAE"/>
    <w:rsid w:val="008840FE"/>
    <w:rsid w:val="00884148"/>
    <w:rsid w:val="0088414C"/>
    <w:rsid w:val="008841A0"/>
    <w:rsid w:val="008847ED"/>
    <w:rsid w:val="008848A7"/>
    <w:rsid w:val="008848EB"/>
    <w:rsid w:val="00884EE5"/>
    <w:rsid w:val="0088544C"/>
    <w:rsid w:val="008856CA"/>
    <w:rsid w:val="0088570F"/>
    <w:rsid w:val="008859E4"/>
    <w:rsid w:val="00885F0C"/>
    <w:rsid w:val="008863BE"/>
    <w:rsid w:val="008866BB"/>
    <w:rsid w:val="00886935"/>
    <w:rsid w:val="0088733E"/>
    <w:rsid w:val="008873C6"/>
    <w:rsid w:val="00887734"/>
    <w:rsid w:val="0088781D"/>
    <w:rsid w:val="00887CFA"/>
    <w:rsid w:val="00887D28"/>
    <w:rsid w:val="00887E03"/>
    <w:rsid w:val="00890AF5"/>
    <w:rsid w:val="00890BF2"/>
    <w:rsid w:val="008910A9"/>
    <w:rsid w:val="00891AD9"/>
    <w:rsid w:val="0089219E"/>
    <w:rsid w:val="00892210"/>
    <w:rsid w:val="00892246"/>
    <w:rsid w:val="0089260E"/>
    <w:rsid w:val="00892664"/>
    <w:rsid w:val="00892EA7"/>
    <w:rsid w:val="0089305B"/>
    <w:rsid w:val="008938B2"/>
    <w:rsid w:val="00893DD8"/>
    <w:rsid w:val="0089423C"/>
    <w:rsid w:val="0089458D"/>
    <w:rsid w:val="00894DC8"/>
    <w:rsid w:val="00894EA7"/>
    <w:rsid w:val="00894EAE"/>
    <w:rsid w:val="00894F0B"/>
    <w:rsid w:val="00895FCF"/>
    <w:rsid w:val="00896216"/>
    <w:rsid w:val="0089640C"/>
    <w:rsid w:val="008969E4"/>
    <w:rsid w:val="00896E98"/>
    <w:rsid w:val="00896EAB"/>
    <w:rsid w:val="008977C5"/>
    <w:rsid w:val="008A01D2"/>
    <w:rsid w:val="008A0759"/>
    <w:rsid w:val="008A09B7"/>
    <w:rsid w:val="008A0AB0"/>
    <w:rsid w:val="008A0C40"/>
    <w:rsid w:val="008A0E31"/>
    <w:rsid w:val="008A0F37"/>
    <w:rsid w:val="008A1079"/>
    <w:rsid w:val="008A10D4"/>
    <w:rsid w:val="008A11F7"/>
    <w:rsid w:val="008A1345"/>
    <w:rsid w:val="008A14E5"/>
    <w:rsid w:val="008A18A7"/>
    <w:rsid w:val="008A1A45"/>
    <w:rsid w:val="008A1B2C"/>
    <w:rsid w:val="008A2233"/>
    <w:rsid w:val="008A284B"/>
    <w:rsid w:val="008A2B93"/>
    <w:rsid w:val="008A2DB7"/>
    <w:rsid w:val="008A2FF5"/>
    <w:rsid w:val="008A3C01"/>
    <w:rsid w:val="008A3C65"/>
    <w:rsid w:val="008A3E4C"/>
    <w:rsid w:val="008A4353"/>
    <w:rsid w:val="008A460C"/>
    <w:rsid w:val="008A5020"/>
    <w:rsid w:val="008A51A2"/>
    <w:rsid w:val="008A5C70"/>
    <w:rsid w:val="008A5D00"/>
    <w:rsid w:val="008A5F0A"/>
    <w:rsid w:val="008A6BA5"/>
    <w:rsid w:val="008A6DDE"/>
    <w:rsid w:val="008A77C0"/>
    <w:rsid w:val="008A7E1C"/>
    <w:rsid w:val="008A7F46"/>
    <w:rsid w:val="008A7F91"/>
    <w:rsid w:val="008B02BE"/>
    <w:rsid w:val="008B02D4"/>
    <w:rsid w:val="008B063E"/>
    <w:rsid w:val="008B09AF"/>
    <w:rsid w:val="008B09CF"/>
    <w:rsid w:val="008B0AC2"/>
    <w:rsid w:val="008B12C3"/>
    <w:rsid w:val="008B1448"/>
    <w:rsid w:val="008B1A91"/>
    <w:rsid w:val="008B1D65"/>
    <w:rsid w:val="008B1EB2"/>
    <w:rsid w:val="008B1F53"/>
    <w:rsid w:val="008B1F89"/>
    <w:rsid w:val="008B2161"/>
    <w:rsid w:val="008B2895"/>
    <w:rsid w:val="008B2A9A"/>
    <w:rsid w:val="008B2B91"/>
    <w:rsid w:val="008B2CED"/>
    <w:rsid w:val="008B2DA0"/>
    <w:rsid w:val="008B3099"/>
    <w:rsid w:val="008B316E"/>
    <w:rsid w:val="008B348D"/>
    <w:rsid w:val="008B3500"/>
    <w:rsid w:val="008B367D"/>
    <w:rsid w:val="008B4012"/>
    <w:rsid w:val="008B43EB"/>
    <w:rsid w:val="008B492A"/>
    <w:rsid w:val="008B4EAF"/>
    <w:rsid w:val="008B4FF3"/>
    <w:rsid w:val="008B540E"/>
    <w:rsid w:val="008B5FEE"/>
    <w:rsid w:val="008B6667"/>
    <w:rsid w:val="008B689B"/>
    <w:rsid w:val="008B6959"/>
    <w:rsid w:val="008B69A1"/>
    <w:rsid w:val="008B6B53"/>
    <w:rsid w:val="008B7234"/>
    <w:rsid w:val="008B7505"/>
    <w:rsid w:val="008C0843"/>
    <w:rsid w:val="008C088C"/>
    <w:rsid w:val="008C0A29"/>
    <w:rsid w:val="008C0C59"/>
    <w:rsid w:val="008C108C"/>
    <w:rsid w:val="008C1956"/>
    <w:rsid w:val="008C206F"/>
    <w:rsid w:val="008C226C"/>
    <w:rsid w:val="008C24CD"/>
    <w:rsid w:val="008C24CE"/>
    <w:rsid w:val="008C2559"/>
    <w:rsid w:val="008C2615"/>
    <w:rsid w:val="008C29E3"/>
    <w:rsid w:val="008C2BFD"/>
    <w:rsid w:val="008C2DE5"/>
    <w:rsid w:val="008C3616"/>
    <w:rsid w:val="008C3879"/>
    <w:rsid w:val="008C444C"/>
    <w:rsid w:val="008C5AFD"/>
    <w:rsid w:val="008C5FF3"/>
    <w:rsid w:val="008C6401"/>
    <w:rsid w:val="008C678E"/>
    <w:rsid w:val="008C682A"/>
    <w:rsid w:val="008C68C2"/>
    <w:rsid w:val="008C698A"/>
    <w:rsid w:val="008C6B3C"/>
    <w:rsid w:val="008C6EFC"/>
    <w:rsid w:val="008C7501"/>
    <w:rsid w:val="008C76D8"/>
    <w:rsid w:val="008C7752"/>
    <w:rsid w:val="008C77C6"/>
    <w:rsid w:val="008C7970"/>
    <w:rsid w:val="008C7CBF"/>
    <w:rsid w:val="008D0030"/>
    <w:rsid w:val="008D00C2"/>
    <w:rsid w:val="008D0184"/>
    <w:rsid w:val="008D064A"/>
    <w:rsid w:val="008D0767"/>
    <w:rsid w:val="008D1430"/>
    <w:rsid w:val="008D1635"/>
    <w:rsid w:val="008D1EE9"/>
    <w:rsid w:val="008D1F1E"/>
    <w:rsid w:val="008D21B4"/>
    <w:rsid w:val="008D254C"/>
    <w:rsid w:val="008D2CF8"/>
    <w:rsid w:val="008D368C"/>
    <w:rsid w:val="008D3A13"/>
    <w:rsid w:val="008D4264"/>
    <w:rsid w:val="008D5029"/>
    <w:rsid w:val="008D5447"/>
    <w:rsid w:val="008D5660"/>
    <w:rsid w:val="008D5C35"/>
    <w:rsid w:val="008D5F8A"/>
    <w:rsid w:val="008D60AE"/>
    <w:rsid w:val="008D6235"/>
    <w:rsid w:val="008D645A"/>
    <w:rsid w:val="008D6491"/>
    <w:rsid w:val="008D75F4"/>
    <w:rsid w:val="008D7869"/>
    <w:rsid w:val="008D7877"/>
    <w:rsid w:val="008E03CA"/>
    <w:rsid w:val="008E0476"/>
    <w:rsid w:val="008E0C1E"/>
    <w:rsid w:val="008E1368"/>
    <w:rsid w:val="008E13E8"/>
    <w:rsid w:val="008E1680"/>
    <w:rsid w:val="008E19D0"/>
    <w:rsid w:val="008E1A1F"/>
    <w:rsid w:val="008E1BCC"/>
    <w:rsid w:val="008E1DB8"/>
    <w:rsid w:val="008E20E5"/>
    <w:rsid w:val="008E25F6"/>
    <w:rsid w:val="008E2C30"/>
    <w:rsid w:val="008E2D10"/>
    <w:rsid w:val="008E3101"/>
    <w:rsid w:val="008E31B0"/>
    <w:rsid w:val="008E31E1"/>
    <w:rsid w:val="008E342C"/>
    <w:rsid w:val="008E3513"/>
    <w:rsid w:val="008E383E"/>
    <w:rsid w:val="008E3FF3"/>
    <w:rsid w:val="008E45E8"/>
    <w:rsid w:val="008E45FC"/>
    <w:rsid w:val="008E49B2"/>
    <w:rsid w:val="008E4CCD"/>
    <w:rsid w:val="008E4F66"/>
    <w:rsid w:val="008E4FF7"/>
    <w:rsid w:val="008E5284"/>
    <w:rsid w:val="008E5493"/>
    <w:rsid w:val="008E555F"/>
    <w:rsid w:val="008E57BA"/>
    <w:rsid w:val="008E5A2F"/>
    <w:rsid w:val="008E60A7"/>
    <w:rsid w:val="008E60A8"/>
    <w:rsid w:val="008E66ED"/>
    <w:rsid w:val="008E79D2"/>
    <w:rsid w:val="008E7A8F"/>
    <w:rsid w:val="008E7BAF"/>
    <w:rsid w:val="008E7E09"/>
    <w:rsid w:val="008E7FF6"/>
    <w:rsid w:val="008F0278"/>
    <w:rsid w:val="008F05E7"/>
    <w:rsid w:val="008F07E8"/>
    <w:rsid w:val="008F1556"/>
    <w:rsid w:val="008F283B"/>
    <w:rsid w:val="008F29F3"/>
    <w:rsid w:val="008F2A4C"/>
    <w:rsid w:val="008F2BE0"/>
    <w:rsid w:val="008F2E0C"/>
    <w:rsid w:val="008F35C4"/>
    <w:rsid w:val="008F3B94"/>
    <w:rsid w:val="008F4309"/>
    <w:rsid w:val="008F4A19"/>
    <w:rsid w:val="008F4D5A"/>
    <w:rsid w:val="008F5002"/>
    <w:rsid w:val="008F5139"/>
    <w:rsid w:val="008F6312"/>
    <w:rsid w:val="008F6661"/>
    <w:rsid w:val="008F6807"/>
    <w:rsid w:val="008F693E"/>
    <w:rsid w:val="008F6C2B"/>
    <w:rsid w:val="008F6E84"/>
    <w:rsid w:val="008F6FA3"/>
    <w:rsid w:val="008F7350"/>
    <w:rsid w:val="008F782A"/>
    <w:rsid w:val="008F7C84"/>
    <w:rsid w:val="009006B4"/>
    <w:rsid w:val="00900A4E"/>
    <w:rsid w:val="00900F9C"/>
    <w:rsid w:val="009017B6"/>
    <w:rsid w:val="00901868"/>
    <w:rsid w:val="0090189A"/>
    <w:rsid w:val="009018D7"/>
    <w:rsid w:val="00901F7C"/>
    <w:rsid w:val="0090216B"/>
    <w:rsid w:val="009026F7"/>
    <w:rsid w:val="0090285A"/>
    <w:rsid w:val="00902DA3"/>
    <w:rsid w:val="00902E86"/>
    <w:rsid w:val="00903271"/>
    <w:rsid w:val="009032F0"/>
    <w:rsid w:val="009033AA"/>
    <w:rsid w:val="009034E5"/>
    <w:rsid w:val="00903687"/>
    <w:rsid w:val="0090383E"/>
    <w:rsid w:val="00903A3C"/>
    <w:rsid w:val="00903D82"/>
    <w:rsid w:val="00903FBE"/>
    <w:rsid w:val="00904144"/>
    <w:rsid w:val="00904BF0"/>
    <w:rsid w:val="00904C87"/>
    <w:rsid w:val="00904CE2"/>
    <w:rsid w:val="00904D23"/>
    <w:rsid w:val="00904E6E"/>
    <w:rsid w:val="00904F64"/>
    <w:rsid w:val="0090500F"/>
    <w:rsid w:val="0090505C"/>
    <w:rsid w:val="009052C3"/>
    <w:rsid w:val="009054D9"/>
    <w:rsid w:val="00905FAB"/>
    <w:rsid w:val="00906029"/>
    <w:rsid w:val="0090633F"/>
    <w:rsid w:val="00906868"/>
    <w:rsid w:val="00906C0A"/>
    <w:rsid w:val="00906D3C"/>
    <w:rsid w:val="00907204"/>
    <w:rsid w:val="00907878"/>
    <w:rsid w:val="00907D99"/>
    <w:rsid w:val="00907F59"/>
    <w:rsid w:val="00910055"/>
    <w:rsid w:val="009103B5"/>
    <w:rsid w:val="00910400"/>
    <w:rsid w:val="00910655"/>
    <w:rsid w:val="00910D31"/>
    <w:rsid w:val="0091113E"/>
    <w:rsid w:val="00911433"/>
    <w:rsid w:val="009115AB"/>
    <w:rsid w:val="009118AF"/>
    <w:rsid w:val="0091195E"/>
    <w:rsid w:val="009119E7"/>
    <w:rsid w:val="00911DCF"/>
    <w:rsid w:val="00911EDB"/>
    <w:rsid w:val="00912133"/>
    <w:rsid w:val="009121A8"/>
    <w:rsid w:val="00912336"/>
    <w:rsid w:val="00912446"/>
    <w:rsid w:val="009125C9"/>
    <w:rsid w:val="00912EB0"/>
    <w:rsid w:val="00913487"/>
    <w:rsid w:val="009136A8"/>
    <w:rsid w:val="0091370A"/>
    <w:rsid w:val="009142EB"/>
    <w:rsid w:val="0091437A"/>
    <w:rsid w:val="00914835"/>
    <w:rsid w:val="00914B0A"/>
    <w:rsid w:val="00914ED0"/>
    <w:rsid w:val="00914F50"/>
    <w:rsid w:val="00915077"/>
    <w:rsid w:val="0091539D"/>
    <w:rsid w:val="00915AF1"/>
    <w:rsid w:val="009160DC"/>
    <w:rsid w:val="00916668"/>
    <w:rsid w:val="00916EDB"/>
    <w:rsid w:val="009172F6"/>
    <w:rsid w:val="00917FAD"/>
    <w:rsid w:val="0092080E"/>
    <w:rsid w:val="00920F0A"/>
    <w:rsid w:val="009212D2"/>
    <w:rsid w:val="00921302"/>
    <w:rsid w:val="00921626"/>
    <w:rsid w:val="00921B40"/>
    <w:rsid w:val="00921D2A"/>
    <w:rsid w:val="00921EFE"/>
    <w:rsid w:val="00921F10"/>
    <w:rsid w:val="0092221E"/>
    <w:rsid w:val="009222E2"/>
    <w:rsid w:val="00922A9A"/>
    <w:rsid w:val="00922DD2"/>
    <w:rsid w:val="00922F59"/>
    <w:rsid w:val="009230F9"/>
    <w:rsid w:val="00923514"/>
    <w:rsid w:val="00923528"/>
    <w:rsid w:val="00923692"/>
    <w:rsid w:val="00923ACF"/>
    <w:rsid w:val="00923EA5"/>
    <w:rsid w:val="0092420B"/>
    <w:rsid w:val="009246D7"/>
    <w:rsid w:val="00924EB0"/>
    <w:rsid w:val="0092515E"/>
    <w:rsid w:val="0092517F"/>
    <w:rsid w:val="0092535B"/>
    <w:rsid w:val="009255CB"/>
    <w:rsid w:val="00925905"/>
    <w:rsid w:val="00925EAB"/>
    <w:rsid w:val="00925EF9"/>
    <w:rsid w:val="00926247"/>
    <w:rsid w:val="009264AF"/>
    <w:rsid w:val="009270BD"/>
    <w:rsid w:val="00927411"/>
    <w:rsid w:val="00927E47"/>
    <w:rsid w:val="009303A6"/>
    <w:rsid w:val="00930504"/>
    <w:rsid w:val="009307BF"/>
    <w:rsid w:val="00930869"/>
    <w:rsid w:val="00930935"/>
    <w:rsid w:val="00931331"/>
    <w:rsid w:val="009314D4"/>
    <w:rsid w:val="00931C9D"/>
    <w:rsid w:val="00931CED"/>
    <w:rsid w:val="00931DB8"/>
    <w:rsid w:val="0093208C"/>
    <w:rsid w:val="00932131"/>
    <w:rsid w:val="00932228"/>
    <w:rsid w:val="0093235E"/>
    <w:rsid w:val="009323B9"/>
    <w:rsid w:val="009323EE"/>
    <w:rsid w:val="009324C5"/>
    <w:rsid w:val="00933560"/>
    <w:rsid w:val="0093357E"/>
    <w:rsid w:val="009336AE"/>
    <w:rsid w:val="0093425B"/>
    <w:rsid w:val="00934463"/>
    <w:rsid w:val="009356B1"/>
    <w:rsid w:val="00935AA0"/>
    <w:rsid w:val="00935F05"/>
    <w:rsid w:val="009363C3"/>
    <w:rsid w:val="009365A8"/>
    <w:rsid w:val="00936AFC"/>
    <w:rsid w:val="00936FEC"/>
    <w:rsid w:val="00937703"/>
    <w:rsid w:val="0093771A"/>
    <w:rsid w:val="00937D6F"/>
    <w:rsid w:val="0094058B"/>
    <w:rsid w:val="00940EAE"/>
    <w:rsid w:val="00941991"/>
    <w:rsid w:val="00941A5F"/>
    <w:rsid w:val="00941FA5"/>
    <w:rsid w:val="009421D3"/>
    <w:rsid w:val="00942447"/>
    <w:rsid w:val="009425B8"/>
    <w:rsid w:val="00942D89"/>
    <w:rsid w:val="00943B39"/>
    <w:rsid w:val="00943BDA"/>
    <w:rsid w:val="00943D62"/>
    <w:rsid w:val="0094428A"/>
    <w:rsid w:val="00944383"/>
    <w:rsid w:val="00944469"/>
    <w:rsid w:val="00944AC9"/>
    <w:rsid w:val="00944DF1"/>
    <w:rsid w:val="00944E4C"/>
    <w:rsid w:val="009452AD"/>
    <w:rsid w:val="00945BA2"/>
    <w:rsid w:val="00945D78"/>
    <w:rsid w:val="0094605E"/>
    <w:rsid w:val="00946469"/>
    <w:rsid w:val="00946646"/>
    <w:rsid w:val="00946996"/>
    <w:rsid w:val="00946A87"/>
    <w:rsid w:val="00946E95"/>
    <w:rsid w:val="00946E9A"/>
    <w:rsid w:val="009477FB"/>
    <w:rsid w:val="00947B2D"/>
    <w:rsid w:val="00947F03"/>
    <w:rsid w:val="009500D2"/>
    <w:rsid w:val="0095038C"/>
    <w:rsid w:val="00950477"/>
    <w:rsid w:val="00950C89"/>
    <w:rsid w:val="00950E22"/>
    <w:rsid w:val="00950F86"/>
    <w:rsid w:val="009517FD"/>
    <w:rsid w:val="00951FF3"/>
    <w:rsid w:val="009521E8"/>
    <w:rsid w:val="009526AE"/>
    <w:rsid w:val="0095339C"/>
    <w:rsid w:val="00953ABE"/>
    <w:rsid w:val="00953C5B"/>
    <w:rsid w:val="00953F1C"/>
    <w:rsid w:val="00953FE6"/>
    <w:rsid w:val="00954461"/>
    <w:rsid w:val="009548EB"/>
    <w:rsid w:val="00954C94"/>
    <w:rsid w:val="009551CE"/>
    <w:rsid w:val="009551E3"/>
    <w:rsid w:val="0095521B"/>
    <w:rsid w:val="00955370"/>
    <w:rsid w:val="00955711"/>
    <w:rsid w:val="00955846"/>
    <w:rsid w:val="00955B99"/>
    <w:rsid w:val="00955D33"/>
    <w:rsid w:val="009561D1"/>
    <w:rsid w:val="009562CF"/>
    <w:rsid w:val="00956887"/>
    <w:rsid w:val="009568C0"/>
    <w:rsid w:val="00956C83"/>
    <w:rsid w:val="00957060"/>
    <w:rsid w:val="00957078"/>
    <w:rsid w:val="009570FB"/>
    <w:rsid w:val="0095721B"/>
    <w:rsid w:val="009573B7"/>
    <w:rsid w:val="009577FE"/>
    <w:rsid w:val="00957DF7"/>
    <w:rsid w:val="00957ECE"/>
    <w:rsid w:val="00960096"/>
    <w:rsid w:val="0096028A"/>
    <w:rsid w:val="00960369"/>
    <w:rsid w:val="009607C6"/>
    <w:rsid w:val="009615CC"/>
    <w:rsid w:val="0096292B"/>
    <w:rsid w:val="00962C23"/>
    <w:rsid w:val="00962E64"/>
    <w:rsid w:val="00962F2E"/>
    <w:rsid w:val="009631B3"/>
    <w:rsid w:val="00963532"/>
    <w:rsid w:val="00963895"/>
    <w:rsid w:val="00963ABA"/>
    <w:rsid w:val="0096428B"/>
    <w:rsid w:val="009645D7"/>
    <w:rsid w:val="009648CA"/>
    <w:rsid w:val="00964A85"/>
    <w:rsid w:val="00964B47"/>
    <w:rsid w:val="00964B8C"/>
    <w:rsid w:val="00964CB0"/>
    <w:rsid w:val="00964D09"/>
    <w:rsid w:val="0096551F"/>
    <w:rsid w:val="009655E0"/>
    <w:rsid w:val="00965A3E"/>
    <w:rsid w:val="00965DD9"/>
    <w:rsid w:val="00966290"/>
    <w:rsid w:val="0096693E"/>
    <w:rsid w:val="00966C88"/>
    <w:rsid w:val="009673B2"/>
    <w:rsid w:val="009679F4"/>
    <w:rsid w:val="00967B10"/>
    <w:rsid w:val="00967D64"/>
    <w:rsid w:val="00970103"/>
    <w:rsid w:val="009705E5"/>
    <w:rsid w:val="00970733"/>
    <w:rsid w:val="00970C7C"/>
    <w:rsid w:val="009711DD"/>
    <w:rsid w:val="009715C2"/>
    <w:rsid w:val="00971616"/>
    <w:rsid w:val="00971677"/>
    <w:rsid w:val="009718AB"/>
    <w:rsid w:val="00971A56"/>
    <w:rsid w:val="00971CA2"/>
    <w:rsid w:val="00972263"/>
    <w:rsid w:val="00972451"/>
    <w:rsid w:val="00972889"/>
    <w:rsid w:val="00972E3B"/>
    <w:rsid w:val="009732EC"/>
    <w:rsid w:val="00973545"/>
    <w:rsid w:val="009736FD"/>
    <w:rsid w:val="009737BA"/>
    <w:rsid w:val="009738F3"/>
    <w:rsid w:val="00973E83"/>
    <w:rsid w:val="009740A2"/>
    <w:rsid w:val="009744B3"/>
    <w:rsid w:val="009745A3"/>
    <w:rsid w:val="0097464C"/>
    <w:rsid w:val="00974821"/>
    <w:rsid w:val="0097583E"/>
    <w:rsid w:val="00975E31"/>
    <w:rsid w:val="00976A61"/>
    <w:rsid w:val="00976C1E"/>
    <w:rsid w:val="00976F7C"/>
    <w:rsid w:val="009771AF"/>
    <w:rsid w:val="0097730A"/>
    <w:rsid w:val="00977781"/>
    <w:rsid w:val="00977849"/>
    <w:rsid w:val="00977ED1"/>
    <w:rsid w:val="00977F40"/>
    <w:rsid w:val="00977FDC"/>
    <w:rsid w:val="00980391"/>
    <w:rsid w:val="00980681"/>
    <w:rsid w:val="00980683"/>
    <w:rsid w:val="00980D1C"/>
    <w:rsid w:val="00981378"/>
    <w:rsid w:val="00981393"/>
    <w:rsid w:val="0098140F"/>
    <w:rsid w:val="00981859"/>
    <w:rsid w:val="00981D07"/>
    <w:rsid w:val="009821EE"/>
    <w:rsid w:val="009823D0"/>
    <w:rsid w:val="00982CEB"/>
    <w:rsid w:val="009832C5"/>
    <w:rsid w:val="009836D0"/>
    <w:rsid w:val="0098379C"/>
    <w:rsid w:val="0098397B"/>
    <w:rsid w:val="00984015"/>
    <w:rsid w:val="0098415F"/>
    <w:rsid w:val="00984407"/>
    <w:rsid w:val="0098465A"/>
    <w:rsid w:val="00984A8A"/>
    <w:rsid w:val="00984FEF"/>
    <w:rsid w:val="00985587"/>
    <w:rsid w:val="00985752"/>
    <w:rsid w:val="00985876"/>
    <w:rsid w:val="00985A2D"/>
    <w:rsid w:val="00985A34"/>
    <w:rsid w:val="00985B7A"/>
    <w:rsid w:val="00986C85"/>
    <w:rsid w:val="00987207"/>
    <w:rsid w:val="00987405"/>
    <w:rsid w:val="00987586"/>
    <w:rsid w:val="00987705"/>
    <w:rsid w:val="00987977"/>
    <w:rsid w:val="0099038F"/>
    <w:rsid w:val="009905FD"/>
    <w:rsid w:val="009909F7"/>
    <w:rsid w:val="00990CF6"/>
    <w:rsid w:val="00991049"/>
    <w:rsid w:val="0099113E"/>
    <w:rsid w:val="00991296"/>
    <w:rsid w:val="00991F75"/>
    <w:rsid w:val="009925DB"/>
    <w:rsid w:val="0099282C"/>
    <w:rsid w:val="00992AA3"/>
    <w:rsid w:val="00992D25"/>
    <w:rsid w:val="00992E81"/>
    <w:rsid w:val="009930C6"/>
    <w:rsid w:val="00993198"/>
    <w:rsid w:val="009937F4"/>
    <w:rsid w:val="0099388F"/>
    <w:rsid w:val="00993C65"/>
    <w:rsid w:val="00993D1A"/>
    <w:rsid w:val="00993FA4"/>
    <w:rsid w:val="009942D6"/>
    <w:rsid w:val="00994990"/>
    <w:rsid w:val="00994998"/>
    <w:rsid w:val="00994CB7"/>
    <w:rsid w:val="00994F73"/>
    <w:rsid w:val="009950BA"/>
    <w:rsid w:val="0099541E"/>
    <w:rsid w:val="00995A1B"/>
    <w:rsid w:val="00996DE4"/>
    <w:rsid w:val="00996DE5"/>
    <w:rsid w:val="009976E0"/>
    <w:rsid w:val="00997D9F"/>
    <w:rsid w:val="009A03D9"/>
    <w:rsid w:val="009A0C14"/>
    <w:rsid w:val="009A0CD4"/>
    <w:rsid w:val="009A0F13"/>
    <w:rsid w:val="009A1299"/>
    <w:rsid w:val="009A13E9"/>
    <w:rsid w:val="009A1C69"/>
    <w:rsid w:val="009A22C9"/>
    <w:rsid w:val="009A2615"/>
    <w:rsid w:val="009A289E"/>
    <w:rsid w:val="009A2CA6"/>
    <w:rsid w:val="009A2F15"/>
    <w:rsid w:val="009A2F36"/>
    <w:rsid w:val="009A2F61"/>
    <w:rsid w:val="009A2FBA"/>
    <w:rsid w:val="009A3124"/>
    <w:rsid w:val="009A318D"/>
    <w:rsid w:val="009A32D7"/>
    <w:rsid w:val="009A336E"/>
    <w:rsid w:val="009A38C0"/>
    <w:rsid w:val="009A39A7"/>
    <w:rsid w:val="009A3C3F"/>
    <w:rsid w:val="009A3C94"/>
    <w:rsid w:val="009A5AB0"/>
    <w:rsid w:val="009A5AE7"/>
    <w:rsid w:val="009A5FEF"/>
    <w:rsid w:val="009A680E"/>
    <w:rsid w:val="009A6956"/>
    <w:rsid w:val="009A6B47"/>
    <w:rsid w:val="009A7457"/>
    <w:rsid w:val="009A74F9"/>
    <w:rsid w:val="009A7944"/>
    <w:rsid w:val="009A7BD3"/>
    <w:rsid w:val="009B0369"/>
    <w:rsid w:val="009B07E9"/>
    <w:rsid w:val="009B0871"/>
    <w:rsid w:val="009B0BA7"/>
    <w:rsid w:val="009B0CBC"/>
    <w:rsid w:val="009B0D52"/>
    <w:rsid w:val="009B0D75"/>
    <w:rsid w:val="009B1001"/>
    <w:rsid w:val="009B17BF"/>
    <w:rsid w:val="009B17E7"/>
    <w:rsid w:val="009B267D"/>
    <w:rsid w:val="009B2D61"/>
    <w:rsid w:val="009B3138"/>
    <w:rsid w:val="009B35AF"/>
    <w:rsid w:val="009B3BD4"/>
    <w:rsid w:val="009B3E92"/>
    <w:rsid w:val="009B3FD5"/>
    <w:rsid w:val="009B4354"/>
    <w:rsid w:val="009B44F8"/>
    <w:rsid w:val="009B4CC8"/>
    <w:rsid w:val="009B50F2"/>
    <w:rsid w:val="009B52E9"/>
    <w:rsid w:val="009B536F"/>
    <w:rsid w:val="009B5D92"/>
    <w:rsid w:val="009B5FB3"/>
    <w:rsid w:val="009B638C"/>
    <w:rsid w:val="009B6399"/>
    <w:rsid w:val="009B68B7"/>
    <w:rsid w:val="009B6BD1"/>
    <w:rsid w:val="009B7CCA"/>
    <w:rsid w:val="009BD3D7"/>
    <w:rsid w:val="009C05DE"/>
    <w:rsid w:val="009C0A6B"/>
    <w:rsid w:val="009C0C43"/>
    <w:rsid w:val="009C0F7F"/>
    <w:rsid w:val="009C1632"/>
    <w:rsid w:val="009C1865"/>
    <w:rsid w:val="009C1FC7"/>
    <w:rsid w:val="009C254A"/>
    <w:rsid w:val="009C2699"/>
    <w:rsid w:val="009C336C"/>
    <w:rsid w:val="009C3911"/>
    <w:rsid w:val="009C3A66"/>
    <w:rsid w:val="009C3ABE"/>
    <w:rsid w:val="009C4048"/>
    <w:rsid w:val="009C4A22"/>
    <w:rsid w:val="009C4AE0"/>
    <w:rsid w:val="009C546B"/>
    <w:rsid w:val="009C5550"/>
    <w:rsid w:val="009C5606"/>
    <w:rsid w:val="009C59E7"/>
    <w:rsid w:val="009C5A22"/>
    <w:rsid w:val="009C5A86"/>
    <w:rsid w:val="009C5C32"/>
    <w:rsid w:val="009C5E31"/>
    <w:rsid w:val="009C5FE3"/>
    <w:rsid w:val="009C6570"/>
    <w:rsid w:val="009C6EFA"/>
    <w:rsid w:val="009C76B6"/>
    <w:rsid w:val="009C781D"/>
    <w:rsid w:val="009C79FD"/>
    <w:rsid w:val="009C7E08"/>
    <w:rsid w:val="009D0836"/>
    <w:rsid w:val="009D0DA5"/>
    <w:rsid w:val="009D1352"/>
    <w:rsid w:val="009D1DA0"/>
    <w:rsid w:val="009D2573"/>
    <w:rsid w:val="009D2ABB"/>
    <w:rsid w:val="009D2AFA"/>
    <w:rsid w:val="009D2EAD"/>
    <w:rsid w:val="009D3100"/>
    <w:rsid w:val="009D354A"/>
    <w:rsid w:val="009D36FD"/>
    <w:rsid w:val="009D3B29"/>
    <w:rsid w:val="009D3C97"/>
    <w:rsid w:val="009D430E"/>
    <w:rsid w:val="009D45CA"/>
    <w:rsid w:val="009D45F7"/>
    <w:rsid w:val="009D4F28"/>
    <w:rsid w:val="009D53C4"/>
    <w:rsid w:val="009D53D2"/>
    <w:rsid w:val="009D54C6"/>
    <w:rsid w:val="009D5589"/>
    <w:rsid w:val="009D595C"/>
    <w:rsid w:val="009D5B48"/>
    <w:rsid w:val="009D5BFD"/>
    <w:rsid w:val="009D5F96"/>
    <w:rsid w:val="009D6278"/>
    <w:rsid w:val="009D6682"/>
    <w:rsid w:val="009D6EDE"/>
    <w:rsid w:val="009D73DE"/>
    <w:rsid w:val="009D78D1"/>
    <w:rsid w:val="009D78E6"/>
    <w:rsid w:val="009D7997"/>
    <w:rsid w:val="009D7A5E"/>
    <w:rsid w:val="009D7BBF"/>
    <w:rsid w:val="009E0153"/>
    <w:rsid w:val="009E018D"/>
    <w:rsid w:val="009E01A4"/>
    <w:rsid w:val="009E01DA"/>
    <w:rsid w:val="009E0759"/>
    <w:rsid w:val="009E0B75"/>
    <w:rsid w:val="009E1431"/>
    <w:rsid w:val="009E18E4"/>
    <w:rsid w:val="009E1B93"/>
    <w:rsid w:val="009E1E73"/>
    <w:rsid w:val="009E24DE"/>
    <w:rsid w:val="009E25C2"/>
    <w:rsid w:val="009E2BF3"/>
    <w:rsid w:val="009E31E5"/>
    <w:rsid w:val="009E337D"/>
    <w:rsid w:val="009E3888"/>
    <w:rsid w:val="009E3A59"/>
    <w:rsid w:val="009E3B9C"/>
    <w:rsid w:val="009E42E5"/>
    <w:rsid w:val="009E47A5"/>
    <w:rsid w:val="009E4906"/>
    <w:rsid w:val="009E4A6B"/>
    <w:rsid w:val="009E4ADD"/>
    <w:rsid w:val="009E53DB"/>
    <w:rsid w:val="009E570A"/>
    <w:rsid w:val="009E5960"/>
    <w:rsid w:val="009E598E"/>
    <w:rsid w:val="009E5F24"/>
    <w:rsid w:val="009E5F6F"/>
    <w:rsid w:val="009E6056"/>
    <w:rsid w:val="009E60A3"/>
    <w:rsid w:val="009E60C2"/>
    <w:rsid w:val="009E6764"/>
    <w:rsid w:val="009E6F40"/>
    <w:rsid w:val="009E704B"/>
    <w:rsid w:val="009E7129"/>
    <w:rsid w:val="009E7186"/>
    <w:rsid w:val="009E75BF"/>
    <w:rsid w:val="009E7894"/>
    <w:rsid w:val="009E7944"/>
    <w:rsid w:val="009E7C3F"/>
    <w:rsid w:val="009E7F04"/>
    <w:rsid w:val="009F02E2"/>
    <w:rsid w:val="009F0538"/>
    <w:rsid w:val="009F0565"/>
    <w:rsid w:val="009F057C"/>
    <w:rsid w:val="009F08B4"/>
    <w:rsid w:val="009F0E92"/>
    <w:rsid w:val="009F184B"/>
    <w:rsid w:val="009F1D10"/>
    <w:rsid w:val="009F20B2"/>
    <w:rsid w:val="009F20F8"/>
    <w:rsid w:val="009F2256"/>
    <w:rsid w:val="009F25EE"/>
    <w:rsid w:val="009F2B96"/>
    <w:rsid w:val="009F2CD9"/>
    <w:rsid w:val="009F2F0A"/>
    <w:rsid w:val="009F307E"/>
    <w:rsid w:val="009F32FE"/>
    <w:rsid w:val="009F336C"/>
    <w:rsid w:val="009F3AC3"/>
    <w:rsid w:val="009F3B52"/>
    <w:rsid w:val="009F4286"/>
    <w:rsid w:val="009F44CD"/>
    <w:rsid w:val="009F460B"/>
    <w:rsid w:val="009F4D88"/>
    <w:rsid w:val="009F5473"/>
    <w:rsid w:val="009F5C79"/>
    <w:rsid w:val="009F645B"/>
    <w:rsid w:val="009F678B"/>
    <w:rsid w:val="009F7154"/>
    <w:rsid w:val="009F761C"/>
    <w:rsid w:val="009F76C6"/>
    <w:rsid w:val="009F7981"/>
    <w:rsid w:val="009F79B4"/>
    <w:rsid w:val="009F7C70"/>
    <w:rsid w:val="00A0076E"/>
    <w:rsid w:val="00A01823"/>
    <w:rsid w:val="00A01D3A"/>
    <w:rsid w:val="00A01D7D"/>
    <w:rsid w:val="00A01F44"/>
    <w:rsid w:val="00A0247D"/>
    <w:rsid w:val="00A027AD"/>
    <w:rsid w:val="00A02A49"/>
    <w:rsid w:val="00A02E68"/>
    <w:rsid w:val="00A02F5D"/>
    <w:rsid w:val="00A03103"/>
    <w:rsid w:val="00A033C1"/>
    <w:rsid w:val="00A03519"/>
    <w:rsid w:val="00A03ED9"/>
    <w:rsid w:val="00A03F25"/>
    <w:rsid w:val="00A04389"/>
    <w:rsid w:val="00A04A55"/>
    <w:rsid w:val="00A04C41"/>
    <w:rsid w:val="00A04F1C"/>
    <w:rsid w:val="00A04FDE"/>
    <w:rsid w:val="00A050EA"/>
    <w:rsid w:val="00A0556D"/>
    <w:rsid w:val="00A05F6A"/>
    <w:rsid w:val="00A061A2"/>
    <w:rsid w:val="00A07116"/>
    <w:rsid w:val="00A07179"/>
    <w:rsid w:val="00A076CB"/>
    <w:rsid w:val="00A07810"/>
    <w:rsid w:val="00A1019D"/>
    <w:rsid w:val="00A10469"/>
    <w:rsid w:val="00A1063A"/>
    <w:rsid w:val="00A10B1D"/>
    <w:rsid w:val="00A10CE4"/>
    <w:rsid w:val="00A10E40"/>
    <w:rsid w:val="00A11485"/>
    <w:rsid w:val="00A114FA"/>
    <w:rsid w:val="00A11B70"/>
    <w:rsid w:val="00A122AC"/>
    <w:rsid w:val="00A126E3"/>
    <w:rsid w:val="00A12AD3"/>
    <w:rsid w:val="00A12B7C"/>
    <w:rsid w:val="00A12C87"/>
    <w:rsid w:val="00A12F79"/>
    <w:rsid w:val="00A12FD1"/>
    <w:rsid w:val="00A13380"/>
    <w:rsid w:val="00A13A11"/>
    <w:rsid w:val="00A13D62"/>
    <w:rsid w:val="00A14307"/>
    <w:rsid w:val="00A143F6"/>
    <w:rsid w:val="00A146C8"/>
    <w:rsid w:val="00A14700"/>
    <w:rsid w:val="00A148D8"/>
    <w:rsid w:val="00A149C0"/>
    <w:rsid w:val="00A15153"/>
    <w:rsid w:val="00A15702"/>
    <w:rsid w:val="00A15D80"/>
    <w:rsid w:val="00A15DB2"/>
    <w:rsid w:val="00A15EF9"/>
    <w:rsid w:val="00A16519"/>
    <w:rsid w:val="00A169EF"/>
    <w:rsid w:val="00A16A1C"/>
    <w:rsid w:val="00A16C03"/>
    <w:rsid w:val="00A17099"/>
    <w:rsid w:val="00A17318"/>
    <w:rsid w:val="00A17797"/>
    <w:rsid w:val="00A17C01"/>
    <w:rsid w:val="00A20BDD"/>
    <w:rsid w:val="00A2140F"/>
    <w:rsid w:val="00A2142C"/>
    <w:rsid w:val="00A214CC"/>
    <w:rsid w:val="00A2169A"/>
    <w:rsid w:val="00A2181C"/>
    <w:rsid w:val="00A218E6"/>
    <w:rsid w:val="00A21BCC"/>
    <w:rsid w:val="00A21E62"/>
    <w:rsid w:val="00A21F56"/>
    <w:rsid w:val="00A22102"/>
    <w:rsid w:val="00A224F3"/>
    <w:rsid w:val="00A228BD"/>
    <w:rsid w:val="00A2296C"/>
    <w:rsid w:val="00A22C6C"/>
    <w:rsid w:val="00A2336D"/>
    <w:rsid w:val="00A2337C"/>
    <w:rsid w:val="00A23454"/>
    <w:rsid w:val="00A235E3"/>
    <w:rsid w:val="00A2413F"/>
    <w:rsid w:val="00A242FB"/>
    <w:rsid w:val="00A24957"/>
    <w:rsid w:val="00A249F5"/>
    <w:rsid w:val="00A24AA7"/>
    <w:rsid w:val="00A24C4F"/>
    <w:rsid w:val="00A24C55"/>
    <w:rsid w:val="00A25469"/>
    <w:rsid w:val="00A257B1"/>
    <w:rsid w:val="00A25988"/>
    <w:rsid w:val="00A25A6D"/>
    <w:rsid w:val="00A25E09"/>
    <w:rsid w:val="00A25FCD"/>
    <w:rsid w:val="00A26D88"/>
    <w:rsid w:val="00A26FBF"/>
    <w:rsid w:val="00A2713F"/>
    <w:rsid w:val="00A274EF"/>
    <w:rsid w:val="00A27C4E"/>
    <w:rsid w:val="00A27EBF"/>
    <w:rsid w:val="00A27EF8"/>
    <w:rsid w:val="00A27F91"/>
    <w:rsid w:val="00A3014A"/>
    <w:rsid w:val="00A3070D"/>
    <w:rsid w:val="00A30C72"/>
    <w:rsid w:val="00A311BF"/>
    <w:rsid w:val="00A311D7"/>
    <w:rsid w:val="00A313B4"/>
    <w:rsid w:val="00A315E4"/>
    <w:rsid w:val="00A31C5B"/>
    <w:rsid w:val="00A31C62"/>
    <w:rsid w:val="00A31D03"/>
    <w:rsid w:val="00A31E6F"/>
    <w:rsid w:val="00A32023"/>
    <w:rsid w:val="00A3208C"/>
    <w:rsid w:val="00A32182"/>
    <w:rsid w:val="00A321F0"/>
    <w:rsid w:val="00A32218"/>
    <w:rsid w:val="00A32418"/>
    <w:rsid w:val="00A32458"/>
    <w:rsid w:val="00A32555"/>
    <w:rsid w:val="00A32B11"/>
    <w:rsid w:val="00A32C74"/>
    <w:rsid w:val="00A32FC1"/>
    <w:rsid w:val="00A3359A"/>
    <w:rsid w:val="00A33892"/>
    <w:rsid w:val="00A3394E"/>
    <w:rsid w:val="00A33A48"/>
    <w:rsid w:val="00A33B33"/>
    <w:rsid w:val="00A34032"/>
    <w:rsid w:val="00A34830"/>
    <w:rsid w:val="00A34E46"/>
    <w:rsid w:val="00A352AD"/>
    <w:rsid w:val="00A3594E"/>
    <w:rsid w:val="00A35C91"/>
    <w:rsid w:val="00A35D7A"/>
    <w:rsid w:val="00A365D4"/>
    <w:rsid w:val="00A3688A"/>
    <w:rsid w:val="00A36A3D"/>
    <w:rsid w:val="00A36BC4"/>
    <w:rsid w:val="00A36CEB"/>
    <w:rsid w:val="00A36F24"/>
    <w:rsid w:val="00A37108"/>
    <w:rsid w:val="00A377BC"/>
    <w:rsid w:val="00A37985"/>
    <w:rsid w:val="00A37C70"/>
    <w:rsid w:val="00A37F89"/>
    <w:rsid w:val="00A4038F"/>
    <w:rsid w:val="00A403D2"/>
    <w:rsid w:val="00A40436"/>
    <w:rsid w:val="00A40460"/>
    <w:rsid w:val="00A40520"/>
    <w:rsid w:val="00A40BD5"/>
    <w:rsid w:val="00A40DC8"/>
    <w:rsid w:val="00A41D6C"/>
    <w:rsid w:val="00A41E43"/>
    <w:rsid w:val="00A41F0A"/>
    <w:rsid w:val="00A41F86"/>
    <w:rsid w:val="00A424F2"/>
    <w:rsid w:val="00A4250A"/>
    <w:rsid w:val="00A42963"/>
    <w:rsid w:val="00A42E14"/>
    <w:rsid w:val="00A4326C"/>
    <w:rsid w:val="00A4340C"/>
    <w:rsid w:val="00A434CF"/>
    <w:rsid w:val="00A43727"/>
    <w:rsid w:val="00A43855"/>
    <w:rsid w:val="00A4405D"/>
    <w:rsid w:val="00A443E3"/>
    <w:rsid w:val="00A447D5"/>
    <w:rsid w:val="00A451B2"/>
    <w:rsid w:val="00A4547C"/>
    <w:rsid w:val="00A455A4"/>
    <w:rsid w:val="00A45765"/>
    <w:rsid w:val="00A462ED"/>
    <w:rsid w:val="00A46D8A"/>
    <w:rsid w:val="00A46EA0"/>
    <w:rsid w:val="00A46F4B"/>
    <w:rsid w:val="00A47026"/>
    <w:rsid w:val="00A4776F"/>
    <w:rsid w:val="00A479A3"/>
    <w:rsid w:val="00A47BF1"/>
    <w:rsid w:val="00A47F2C"/>
    <w:rsid w:val="00A50323"/>
    <w:rsid w:val="00A51D41"/>
    <w:rsid w:val="00A52522"/>
    <w:rsid w:val="00A527F0"/>
    <w:rsid w:val="00A528A0"/>
    <w:rsid w:val="00A528A9"/>
    <w:rsid w:val="00A529E9"/>
    <w:rsid w:val="00A52F51"/>
    <w:rsid w:val="00A52F5C"/>
    <w:rsid w:val="00A52FE4"/>
    <w:rsid w:val="00A534A7"/>
    <w:rsid w:val="00A53582"/>
    <w:rsid w:val="00A53B4C"/>
    <w:rsid w:val="00A53E06"/>
    <w:rsid w:val="00A53E0F"/>
    <w:rsid w:val="00A5423A"/>
    <w:rsid w:val="00A54310"/>
    <w:rsid w:val="00A543ED"/>
    <w:rsid w:val="00A544DD"/>
    <w:rsid w:val="00A5466B"/>
    <w:rsid w:val="00A547B7"/>
    <w:rsid w:val="00A549B4"/>
    <w:rsid w:val="00A54A1B"/>
    <w:rsid w:val="00A54DE0"/>
    <w:rsid w:val="00A55CE0"/>
    <w:rsid w:val="00A55D84"/>
    <w:rsid w:val="00A563E7"/>
    <w:rsid w:val="00A56B81"/>
    <w:rsid w:val="00A5700E"/>
    <w:rsid w:val="00A57024"/>
    <w:rsid w:val="00A5722C"/>
    <w:rsid w:val="00A5729C"/>
    <w:rsid w:val="00A57786"/>
    <w:rsid w:val="00A57998"/>
    <w:rsid w:val="00A57F8E"/>
    <w:rsid w:val="00A603EE"/>
    <w:rsid w:val="00A607C4"/>
    <w:rsid w:val="00A60B64"/>
    <w:rsid w:val="00A610E3"/>
    <w:rsid w:val="00A61801"/>
    <w:rsid w:val="00A61E23"/>
    <w:rsid w:val="00A621C1"/>
    <w:rsid w:val="00A6226C"/>
    <w:rsid w:val="00A62983"/>
    <w:rsid w:val="00A62A4B"/>
    <w:rsid w:val="00A62EB4"/>
    <w:rsid w:val="00A638AC"/>
    <w:rsid w:val="00A6394C"/>
    <w:rsid w:val="00A639C0"/>
    <w:rsid w:val="00A63FAA"/>
    <w:rsid w:val="00A64152"/>
    <w:rsid w:val="00A6427E"/>
    <w:rsid w:val="00A64597"/>
    <w:rsid w:val="00A64C1F"/>
    <w:rsid w:val="00A64F01"/>
    <w:rsid w:val="00A64F10"/>
    <w:rsid w:val="00A65411"/>
    <w:rsid w:val="00A6587D"/>
    <w:rsid w:val="00A65D33"/>
    <w:rsid w:val="00A6622F"/>
    <w:rsid w:val="00A66373"/>
    <w:rsid w:val="00A66632"/>
    <w:rsid w:val="00A66862"/>
    <w:rsid w:val="00A66971"/>
    <w:rsid w:val="00A677BF"/>
    <w:rsid w:val="00A679A7"/>
    <w:rsid w:val="00A679E4"/>
    <w:rsid w:val="00A67FB0"/>
    <w:rsid w:val="00A70260"/>
    <w:rsid w:val="00A70291"/>
    <w:rsid w:val="00A70606"/>
    <w:rsid w:val="00A70A71"/>
    <w:rsid w:val="00A7181F"/>
    <w:rsid w:val="00A71F36"/>
    <w:rsid w:val="00A72482"/>
    <w:rsid w:val="00A7253D"/>
    <w:rsid w:val="00A726CA"/>
    <w:rsid w:val="00A726E2"/>
    <w:rsid w:val="00A7289B"/>
    <w:rsid w:val="00A729BA"/>
    <w:rsid w:val="00A72A1D"/>
    <w:rsid w:val="00A72BA6"/>
    <w:rsid w:val="00A72C14"/>
    <w:rsid w:val="00A73554"/>
    <w:rsid w:val="00A7365B"/>
    <w:rsid w:val="00A73718"/>
    <w:rsid w:val="00A739AD"/>
    <w:rsid w:val="00A73A63"/>
    <w:rsid w:val="00A73CD1"/>
    <w:rsid w:val="00A742C4"/>
    <w:rsid w:val="00A74378"/>
    <w:rsid w:val="00A744BE"/>
    <w:rsid w:val="00A746F7"/>
    <w:rsid w:val="00A748A6"/>
    <w:rsid w:val="00A75216"/>
    <w:rsid w:val="00A75C29"/>
    <w:rsid w:val="00A76521"/>
    <w:rsid w:val="00A76DAF"/>
    <w:rsid w:val="00A772D4"/>
    <w:rsid w:val="00A77397"/>
    <w:rsid w:val="00A778EB"/>
    <w:rsid w:val="00A77982"/>
    <w:rsid w:val="00A77C79"/>
    <w:rsid w:val="00A77E14"/>
    <w:rsid w:val="00A77EFF"/>
    <w:rsid w:val="00A80290"/>
    <w:rsid w:val="00A802A7"/>
    <w:rsid w:val="00A8046B"/>
    <w:rsid w:val="00A8047F"/>
    <w:rsid w:val="00A804B4"/>
    <w:rsid w:val="00A80633"/>
    <w:rsid w:val="00A80BD1"/>
    <w:rsid w:val="00A810DD"/>
    <w:rsid w:val="00A81278"/>
    <w:rsid w:val="00A812CC"/>
    <w:rsid w:val="00A8187F"/>
    <w:rsid w:val="00A81A58"/>
    <w:rsid w:val="00A81F59"/>
    <w:rsid w:val="00A82883"/>
    <w:rsid w:val="00A82BB2"/>
    <w:rsid w:val="00A82CAF"/>
    <w:rsid w:val="00A8313E"/>
    <w:rsid w:val="00A83235"/>
    <w:rsid w:val="00A83926"/>
    <w:rsid w:val="00A83CA3"/>
    <w:rsid w:val="00A83DC5"/>
    <w:rsid w:val="00A84044"/>
    <w:rsid w:val="00A8477A"/>
    <w:rsid w:val="00A8495F"/>
    <w:rsid w:val="00A8497C"/>
    <w:rsid w:val="00A849A4"/>
    <w:rsid w:val="00A84A3B"/>
    <w:rsid w:val="00A84AA1"/>
    <w:rsid w:val="00A84C89"/>
    <w:rsid w:val="00A84F75"/>
    <w:rsid w:val="00A855D3"/>
    <w:rsid w:val="00A859CA"/>
    <w:rsid w:val="00A85A38"/>
    <w:rsid w:val="00A85A5D"/>
    <w:rsid w:val="00A85B83"/>
    <w:rsid w:val="00A866F1"/>
    <w:rsid w:val="00A868EB"/>
    <w:rsid w:val="00A86F8D"/>
    <w:rsid w:val="00A876C7"/>
    <w:rsid w:val="00A878E8"/>
    <w:rsid w:val="00A879D7"/>
    <w:rsid w:val="00A87A45"/>
    <w:rsid w:val="00A87B48"/>
    <w:rsid w:val="00A87F35"/>
    <w:rsid w:val="00A87F76"/>
    <w:rsid w:val="00A9011C"/>
    <w:rsid w:val="00A90593"/>
    <w:rsid w:val="00A905ED"/>
    <w:rsid w:val="00A906C6"/>
    <w:rsid w:val="00A913F8"/>
    <w:rsid w:val="00A91408"/>
    <w:rsid w:val="00A92074"/>
    <w:rsid w:val="00A9248E"/>
    <w:rsid w:val="00A926D7"/>
    <w:rsid w:val="00A9286E"/>
    <w:rsid w:val="00A92915"/>
    <w:rsid w:val="00A92A0B"/>
    <w:rsid w:val="00A92E23"/>
    <w:rsid w:val="00A931FA"/>
    <w:rsid w:val="00A93478"/>
    <w:rsid w:val="00A93550"/>
    <w:rsid w:val="00A93988"/>
    <w:rsid w:val="00A93AA3"/>
    <w:rsid w:val="00A93C0B"/>
    <w:rsid w:val="00A93D7D"/>
    <w:rsid w:val="00A941B7"/>
    <w:rsid w:val="00A94400"/>
    <w:rsid w:val="00A94C7E"/>
    <w:rsid w:val="00A94EFD"/>
    <w:rsid w:val="00A95086"/>
    <w:rsid w:val="00A95485"/>
    <w:rsid w:val="00A95603"/>
    <w:rsid w:val="00A959AD"/>
    <w:rsid w:val="00A96818"/>
    <w:rsid w:val="00A9690F"/>
    <w:rsid w:val="00A96C54"/>
    <w:rsid w:val="00A97124"/>
    <w:rsid w:val="00A9736C"/>
    <w:rsid w:val="00A9747B"/>
    <w:rsid w:val="00A9750F"/>
    <w:rsid w:val="00A97D2C"/>
    <w:rsid w:val="00A97FC9"/>
    <w:rsid w:val="00AA0093"/>
    <w:rsid w:val="00AA05C8"/>
    <w:rsid w:val="00AA0981"/>
    <w:rsid w:val="00AA1177"/>
    <w:rsid w:val="00AA1196"/>
    <w:rsid w:val="00AA1505"/>
    <w:rsid w:val="00AA1506"/>
    <w:rsid w:val="00AA151A"/>
    <w:rsid w:val="00AA15D0"/>
    <w:rsid w:val="00AA166F"/>
    <w:rsid w:val="00AA1FC9"/>
    <w:rsid w:val="00AA2469"/>
    <w:rsid w:val="00AA24D6"/>
    <w:rsid w:val="00AA2D1B"/>
    <w:rsid w:val="00AA2F5F"/>
    <w:rsid w:val="00AA3546"/>
    <w:rsid w:val="00AA3775"/>
    <w:rsid w:val="00AA383C"/>
    <w:rsid w:val="00AA422E"/>
    <w:rsid w:val="00AA4253"/>
    <w:rsid w:val="00AA450C"/>
    <w:rsid w:val="00AA4820"/>
    <w:rsid w:val="00AA48EE"/>
    <w:rsid w:val="00AA5222"/>
    <w:rsid w:val="00AA5552"/>
    <w:rsid w:val="00AA5DB7"/>
    <w:rsid w:val="00AA622A"/>
    <w:rsid w:val="00AA64A4"/>
    <w:rsid w:val="00AA6968"/>
    <w:rsid w:val="00AA6B36"/>
    <w:rsid w:val="00AA7023"/>
    <w:rsid w:val="00AA727B"/>
    <w:rsid w:val="00AA74A2"/>
    <w:rsid w:val="00AA751F"/>
    <w:rsid w:val="00AA7C36"/>
    <w:rsid w:val="00AA7CDA"/>
    <w:rsid w:val="00AB0310"/>
    <w:rsid w:val="00AB03A5"/>
    <w:rsid w:val="00AB05F4"/>
    <w:rsid w:val="00AB1346"/>
    <w:rsid w:val="00AB17C0"/>
    <w:rsid w:val="00AB1DB2"/>
    <w:rsid w:val="00AB1F25"/>
    <w:rsid w:val="00AB2384"/>
    <w:rsid w:val="00AB27C4"/>
    <w:rsid w:val="00AB2B47"/>
    <w:rsid w:val="00AB2BB6"/>
    <w:rsid w:val="00AB2E42"/>
    <w:rsid w:val="00AB2E84"/>
    <w:rsid w:val="00AB31AF"/>
    <w:rsid w:val="00AB3B2A"/>
    <w:rsid w:val="00AB3DAF"/>
    <w:rsid w:val="00AB3F46"/>
    <w:rsid w:val="00AB40BA"/>
    <w:rsid w:val="00AB435D"/>
    <w:rsid w:val="00AB44A8"/>
    <w:rsid w:val="00AB458A"/>
    <w:rsid w:val="00AB49A0"/>
    <w:rsid w:val="00AB4A85"/>
    <w:rsid w:val="00AB56CC"/>
    <w:rsid w:val="00AB5839"/>
    <w:rsid w:val="00AB5A8A"/>
    <w:rsid w:val="00AB5AB3"/>
    <w:rsid w:val="00AB5B4A"/>
    <w:rsid w:val="00AB5C1C"/>
    <w:rsid w:val="00AB651D"/>
    <w:rsid w:val="00AB6792"/>
    <w:rsid w:val="00AB6D0F"/>
    <w:rsid w:val="00AB7443"/>
    <w:rsid w:val="00AB78A3"/>
    <w:rsid w:val="00AC0261"/>
    <w:rsid w:val="00AC0510"/>
    <w:rsid w:val="00AC0909"/>
    <w:rsid w:val="00AC0BAC"/>
    <w:rsid w:val="00AC0FFF"/>
    <w:rsid w:val="00AC117E"/>
    <w:rsid w:val="00AC135B"/>
    <w:rsid w:val="00AC1391"/>
    <w:rsid w:val="00AC14EC"/>
    <w:rsid w:val="00AC15EA"/>
    <w:rsid w:val="00AC192C"/>
    <w:rsid w:val="00AC1C16"/>
    <w:rsid w:val="00AC1E0E"/>
    <w:rsid w:val="00AC205A"/>
    <w:rsid w:val="00AC2129"/>
    <w:rsid w:val="00AC2479"/>
    <w:rsid w:val="00AC3211"/>
    <w:rsid w:val="00AC34C5"/>
    <w:rsid w:val="00AC3812"/>
    <w:rsid w:val="00AC3B7E"/>
    <w:rsid w:val="00AC3EAA"/>
    <w:rsid w:val="00AC4224"/>
    <w:rsid w:val="00AC48AE"/>
    <w:rsid w:val="00AC4B5A"/>
    <w:rsid w:val="00AC4CF2"/>
    <w:rsid w:val="00AC4D51"/>
    <w:rsid w:val="00AC52C7"/>
    <w:rsid w:val="00AC5611"/>
    <w:rsid w:val="00AC5BA3"/>
    <w:rsid w:val="00AC68AA"/>
    <w:rsid w:val="00AC69EB"/>
    <w:rsid w:val="00AC6A40"/>
    <w:rsid w:val="00AC6D94"/>
    <w:rsid w:val="00AC6F9C"/>
    <w:rsid w:val="00AC6FB3"/>
    <w:rsid w:val="00AC7585"/>
    <w:rsid w:val="00AC7F35"/>
    <w:rsid w:val="00AD01F7"/>
    <w:rsid w:val="00AD044F"/>
    <w:rsid w:val="00AD07BA"/>
    <w:rsid w:val="00AD0A84"/>
    <w:rsid w:val="00AD0A89"/>
    <w:rsid w:val="00AD0C2F"/>
    <w:rsid w:val="00AD0C7E"/>
    <w:rsid w:val="00AD0F2A"/>
    <w:rsid w:val="00AD0FD6"/>
    <w:rsid w:val="00AD1331"/>
    <w:rsid w:val="00AD1F2E"/>
    <w:rsid w:val="00AD23D5"/>
    <w:rsid w:val="00AD27FF"/>
    <w:rsid w:val="00AD2FA6"/>
    <w:rsid w:val="00AD3014"/>
    <w:rsid w:val="00AD38E4"/>
    <w:rsid w:val="00AD3961"/>
    <w:rsid w:val="00AD4378"/>
    <w:rsid w:val="00AD440A"/>
    <w:rsid w:val="00AD45EE"/>
    <w:rsid w:val="00AD4E4D"/>
    <w:rsid w:val="00AD503F"/>
    <w:rsid w:val="00AD5166"/>
    <w:rsid w:val="00AD56E3"/>
    <w:rsid w:val="00AD578E"/>
    <w:rsid w:val="00AD5803"/>
    <w:rsid w:val="00AD5992"/>
    <w:rsid w:val="00AD5A37"/>
    <w:rsid w:val="00AD5C18"/>
    <w:rsid w:val="00AD5CFD"/>
    <w:rsid w:val="00AD5D12"/>
    <w:rsid w:val="00AD659A"/>
    <w:rsid w:val="00AD68E1"/>
    <w:rsid w:val="00AD697F"/>
    <w:rsid w:val="00AD6AA9"/>
    <w:rsid w:val="00AD6D50"/>
    <w:rsid w:val="00AD7098"/>
    <w:rsid w:val="00AD748F"/>
    <w:rsid w:val="00AD7790"/>
    <w:rsid w:val="00AD798F"/>
    <w:rsid w:val="00AD7C43"/>
    <w:rsid w:val="00AD7CBE"/>
    <w:rsid w:val="00AE0089"/>
    <w:rsid w:val="00AE057A"/>
    <w:rsid w:val="00AE06D1"/>
    <w:rsid w:val="00AE084D"/>
    <w:rsid w:val="00AE1029"/>
    <w:rsid w:val="00AE11BE"/>
    <w:rsid w:val="00AE153A"/>
    <w:rsid w:val="00AE1774"/>
    <w:rsid w:val="00AE19F8"/>
    <w:rsid w:val="00AE31B7"/>
    <w:rsid w:val="00AE33E9"/>
    <w:rsid w:val="00AE37F6"/>
    <w:rsid w:val="00AE39D6"/>
    <w:rsid w:val="00AE3AE8"/>
    <w:rsid w:val="00AE3B8F"/>
    <w:rsid w:val="00AE3BA4"/>
    <w:rsid w:val="00AE3E2B"/>
    <w:rsid w:val="00AE3E80"/>
    <w:rsid w:val="00AE3EEA"/>
    <w:rsid w:val="00AE400D"/>
    <w:rsid w:val="00AE4125"/>
    <w:rsid w:val="00AE4840"/>
    <w:rsid w:val="00AE4A4D"/>
    <w:rsid w:val="00AE51B4"/>
    <w:rsid w:val="00AE5416"/>
    <w:rsid w:val="00AE5B6A"/>
    <w:rsid w:val="00AE5DF2"/>
    <w:rsid w:val="00AE5FC8"/>
    <w:rsid w:val="00AE5FFB"/>
    <w:rsid w:val="00AE6277"/>
    <w:rsid w:val="00AE6BC7"/>
    <w:rsid w:val="00AE74D0"/>
    <w:rsid w:val="00AE76BF"/>
    <w:rsid w:val="00AE76CC"/>
    <w:rsid w:val="00AE7AE1"/>
    <w:rsid w:val="00AE7D4D"/>
    <w:rsid w:val="00AE7E02"/>
    <w:rsid w:val="00AE7E8C"/>
    <w:rsid w:val="00AF01A8"/>
    <w:rsid w:val="00AF021D"/>
    <w:rsid w:val="00AF02F6"/>
    <w:rsid w:val="00AF0BB0"/>
    <w:rsid w:val="00AF0DF5"/>
    <w:rsid w:val="00AF18F0"/>
    <w:rsid w:val="00AF1A0B"/>
    <w:rsid w:val="00AF1C24"/>
    <w:rsid w:val="00AF1CE8"/>
    <w:rsid w:val="00AF1EE7"/>
    <w:rsid w:val="00AF214F"/>
    <w:rsid w:val="00AF22A7"/>
    <w:rsid w:val="00AF2546"/>
    <w:rsid w:val="00AF27FC"/>
    <w:rsid w:val="00AF386C"/>
    <w:rsid w:val="00AF4387"/>
    <w:rsid w:val="00AF4626"/>
    <w:rsid w:val="00AF469B"/>
    <w:rsid w:val="00AF4F11"/>
    <w:rsid w:val="00AF50C9"/>
    <w:rsid w:val="00AF5BEE"/>
    <w:rsid w:val="00AF64B9"/>
    <w:rsid w:val="00AF6A2E"/>
    <w:rsid w:val="00AF6C9A"/>
    <w:rsid w:val="00AF7058"/>
    <w:rsid w:val="00AF7ACE"/>
    <w:rsid w:val="00B006C1"/>
    <w:rsid w:val="00B00C4B"/>
    <w:rsid w:val="00B010D2"/>
    <w:rsid w:val="00B0112B"/>
    <w:rsid w:val="00B01212"/>
    <w:rsid w:val="00B01357"/>
    <w:rsid w:val="00B01C69"/>
    <w:rsid w:val="00B01D5F"/>
    <w:rsid w:val="00B01FFD"/>
    <w:rsid w:val="00B0261A"/>
    <w:rsid w:val="00B026B8"/>
    <w:rsid w:val="00B0280F"/>
    <w:rsid w:val="00B02B43"/>
    <w:rsid w:val="00B03C9D"/>
    <w:rsid w:val="00B03DD5"/>
    <w:rsid w:val="00B03FAF"/>
    <w:rsid w:val="00B0408A"/>
    <w:rsid w:val="00B0452C"/>
    <w:rsid w:val="00B049E1"/>
    <w:rsid w:val="00B04F66"/>
    <w:rsid w:val="00B05325"/>
    <w:rsid w:val="00B05E7A"/>
    <w:rsid w:val="00B06267"/>
    <w:rsid w:val="00B06591"/>
    <w:rsid w:val="00B06601"/>
    <w:rsid w:val="00B06813"/>
    <w:rsid w:val="00B068A5"/>
    <w:rsid w:val="00B06A20"/>
    <w:rsid w:val="00B070C7"/>
    <w:rsid w:val="00B07256"/>
    <w:rsid w:val="00B074E0"/>
    <w:rsid w:val="00B07632"/>
    <w:rsid w:val="00B07F6A"/>
    <w:rsid w:val="00B10709"/>
    <w:rsid w:val="00B10B20"/>
    <w:rsid w:val="00B10D40"/>
    <w:rsid w:val="00B10EB6"/>
    <w:rsid w:val="00B111B6"/>
    <w:rsid w:val="00B1121E"/>
    <w:rsid w:val="00B11340"/>
    <w:rsid w:val="00B11383"/>
    <w:rsid w:val="00B118A3"/>
    <w:rsid w:val="00B128CA"/>
    <w:rsid w:val="00B12A71"/>
    <w:rsid w:val="00B12C70"/>
    <w:rsid w:val="00B1316A"/>
    <w:rsid w:val="00B133CC"/>
    <w:rsid w:val="00B1343E"/>
    <w:rsid w:val="00B138EB"/>
    <w:rsid w:val="00B13920"/>
    <w:rsid w:val="00B140D1"/>
    <w:rsid w:val="00B14589"/>
    <w:rsid w:val="00B14768"/>
    <w:rsid w:val="00B147B9"/>
    <w:rsid w:val="00B148A6"/>
    <w:rsid w:val="00B14D07"/>
    <w:rsid w:val="00B14DCD"/>
    <w:rsid w:val="00B15091"/>
    <w:rsid w:val="00B15302"/>
    <w:rsid w:val="00B15320"/>
    <w:rsid w:val="00B15409"/>
    <w:rsid w:val="00B154D4"/>
    <w:rsid w:val="00B1568A"/>
    <w:rsid w:val="00B15BCE"/>
    <w:rsid w:val="00B15DE1"/>
    <w:rsid w:val="00B162A9"/>
    <w:rsid w:val="00B163F9"/>
    <w:rsid w:val="00B16DEE"/>
    <w:rsid w:val="00B173A4"/>
    <w:rsid w:val="00B17AD2"/>
    <w:rsid w:val="00B17BAF"/>
    <w:rsid w:val="00B17C1E"/>
    <w:rsid w:val="00B17FAB"/>
    <w:rsid w:val="00B200D7"/>
    <w:rsid w:val="00B20954"/>
    <w:rsid w:val="00B211EE"/>
    <w:rsid w:val="00B21E43"/>
    <w:rsid w:val="00B21E88"/>
    <w:rsid w:val="00B21F67"/>
    <w:rsid w:val="00B21F6A"/>
    <w:rsid w:val="00B2296F"/>
    <w:rsid w:val="00B22A49"/>
    <w:rsid w:val="00B22AAA"/>
    <w:rsid w:val="00B22D02"/>
    <w:rsid w:val="00B22F71"/>
    <w:rsid w:val="00B23C53"/>
    <w:rsid w:val="00B23DAC"/>
    <w:rsid w:val="00B24374"/>
    <w:rsid w:val="00B243C5"/>
    <w:rsid w:val="00B2509B"/>
    <w:rsid w:val="00B254AA"/>
    <w:rsid w:val="00B262FD"/>
    <w:rsid w:val="00B26382"/>
    <w:rsid w:val="00B268A1"/>
    <w:rsid w:val="00B26F08"/>
    <w:rsid w:val="00B27C98"/>
    <w:rsid w:val="00B302B5"/>
    <w:rsid w:val="00B30323"/>
    <w:rsid w:val="00B30A92"/>
    <w:rsid w:val="00B30F16"/>
    <w:rsid w:val="00B30FF5"/>
    <w:rsid w:val="00B31248"/>
    <w:rsid w:val="00B31743"/>
    <w:rsid w:val="00B31E0E"/>
    <w:rsid w:val="00B3204B"/>
    <w:rsid w:val="00B32556"/>
    <w:rsid w:val="00B3277F"/>
    <w:rsid w:val="00B32CF7"/>
    <w:rsid w:val="00B32E22"/>
    <w:rsid w:val="00B33205"/>
    <w:rsid w:val="00B3329A"/>
    <w:rsid w:val="00B33622"/>
    <w:rsid w:val="00B3367C"/>
    <w:rsid w:val="00B33D27"/>
    <w:rsid w:val="00B34E74"/>
    <w:rsid w:val="00B3531D"/>
    <w:rsid w:val="00B3564F"/>
    <w:rsid w:val="00B35891"/>
    <w:rsid w:val="00B358F8"/>
    <w:rsid w:val="00B35E39"/>
    <w:rsid w:val="00B36564"/>
    <w:rsid w:val="00B36578"/>
    <w:rsid w:val="00B36660"/>
    <w:rsid w:val="00B366C8"/>
    <w:rsid w:val="00B36C60"/>
    <w:rsid w:val="00B375FC"/>
    <w:rsid w:val="00B37653"/>
    <w:rsid w:val="00B379AB"/>
    <w:rsid w:val="00B37CAC"/>
    <w:rsid w:val="00B37D4D"/>
    <w:rsid w:val="00B37FCF"/>
    <w:rsid w:val="00B402C6"/>
    <w:rsid w:val="00B40750"/>
    <w:rsid w:val="00B40C0D"/>
    <w:rsid w:val="00B40C32"/>
    <w:rsid w:val="00B40CEC"/>
    <w:rsid w:val="00B40EDD"/>
    <w:rsid w:val="00B41335"/>
    <w:rsid w:val="00B41413"/>
    <w:rsid w:val="00B41E7C"/>
    <w:rsid w:val="00B420A5"/>
    <w:rsid w:val="00B424E5"/>
    <w:rsid w:val="00B426EA"/>
    <w:rsid w:val="00B42AC3"/>
    <w:rsid w:val="00B42F3F"/>
    <w:rsid w:val="00B4314E"/>
    <w:rsid w:val="00B435E7"/>
    <w:rsid w:val="00B43983"/>
    <w:rsid w:val="00B4458F"/>
    <w:rsid w:val="00B4537E"/>
    <w:rsid w:val="00B45616"/>
    <w:rsid w:val="00B45933"/>
    <w:rsid w:val="00B45DF7"/>
    <w:rsid w:val="00B46EC8"/>
    <w:rsid w:val="00B47952"/>
    <w:rsid w:val="00B50809"/>
    <w:rsid w:val="00B50AE0"/>
    <w:rsid w:val="00B50B9E"/>
    <w:rsid w:val="00B50EB7"/>
    <w:rsid w:val="00B51669"/>
    <w:rsid w:val="00B5212C"/>
    <w:rsid w:val="00B5272D"/>
    <w:rsid w:val="00B52836"/>
    <w:rsid w:val="00B5359B"/>
    <w:rsid w:val="00B53649"/>
    <w:rsid w:val="00B53ACE"/>
    <w:rsid w:val="00B54332"/>
    <w:rsid w:val="00B5492F"/>
    <w:rsid w:val="00B54A5E"/>
    <w:rsid w:val="00B54BF7"/>
    <w:rsid w:val="00B54C88"/>
    <w:rsid w:val="00B55274"/>
    <w:rsid w:val="00B5551A"/>
    <w:rsid w:val="00B55728"/>
    <w:rsid w:val="00B557FB"/>
    <w:rsid w:val="00B55E09"/>
    <w:rsid w:val="00B55E79"/>
    <w:rsid w:val="00B55FE1"/>
    <w:rsid w:val="00B5638E"/>
    <w:rsid w:val="00B5656E"/>
    <w:rsid w:val="00B56F45"/>
    <w:rsid w:val="00B57110"/>
    <w:rsid w:val="00B5767F"/>
    <w:rsid w:val="00B60287"/>
    <w:rsid w:val="00B60586"/>
    <w:rsid w:val="00B60B20"/>
    <w:rsid w:val="00B60C38"/>
    <w:rsid w:val="00B60F65"/>
    <w:rsid w:val="00B61429"/>
    <w:rsid w:val="00B6155B"/>
    <w:rsid w:val="00B61822"/>
    <w:rsid w:val="00B61C1C"/>
    <w:rsid w:val="00B621C1"/>
    <w:rsid w:val="00B630FF"/>
    <w:rsid w:val="00B6415C"/>
    <w:rsid w:val="00B6444C"/>
    <w:rsid w:val="00B646A5"/>
    <w:rsid w:val="00B6526C"/>
    <w:rsid w:val="00B6586E"/>
    <w:rsid w:val="00B65A04"/>
    <w:rsid w:val="00B65A75"/>
    <w:rsid w:val="00B65B99"/>
    <w:rsid w:val="00B65C12"/>
    <w:rsid w:val="00B65E05"/>
    <w:rsid w:val="00B6685B"/>
    <w:rsid w:val="00B66959"/>
    <w:rsid w:val="00B67069"/>
    <w:rsid w:val="00B670B4"/>
    <w:rsid w:val="00B67226"/>
    <w:rsid w:val="00B67601"/>
    <w:rsid w:val="00B67D19"/>
    <w:rsid w:val="00B67DAC"/>
    <w:rsid w:val="00B70086"/>
    <w:rsid w:val="00B70415"/>
    <w:rsid w:val="00B70FFA"/>
    <w:rsid w:val="00B718BF"/>
    <w:rsid w:val="00B71D97"/>
    <w:rsid w:val="00B71DF7"/>
    <w:rsid w:val="00B71F61"/>
    <w:rsid w:val="00B72964"/>
    <w:rsid w:val="00B72E76"/>
    <w:rsid w:val="00B7301C"/>
    <w:rsid w:val="00B73341"/>
    <w:rsid w:val="00B734A1"/>
    <w:rsid w:val="00B741BB"/>
    <w:rsid w:val="00B743AB"/>
    <w:rsid w:val="00B7447A"/>
    <w:rsid w:val="00B744AA"/>
    <w:rsid w:val="00B74607"/>
    <w:rsid w:val="00B7464A"/>
    <w:rsid w:val="00B74D01"/>
    <w:rsid w:val="00B75AD6"/>
    <w:rsid w:val="00B75B48"/>
    <w:rsid w:val="00B75BB5"/>
    <w:rsid w:val="00B75D21"/>
    <w:rsid w:val="00B760F4"/>
    <w:rsid w:val="00B7613D"/>
    <w:rsid w:val="00B76391"/>
    <w:rsid w:val="00B768BF"/>
    <w:rsid w:val="00B76A3F"/>
    <w:rsid w:val="00B76B90"/>
    <w:rsid w:val="00B76C7B"/>
    <w:rsid w:val="00B76E1A"/>
    <w:rsid w:val="00B76E2D"/>
    <w:rsid w:val="00B77086"/>
    <w:rsid w:val="00B775FD"/>
    <w:rsid w:val="00B77C85"/>
    <w:rsid w:val="00B77D33"/>
    <w:rsid w:val="00B77F48"/>
    <w:rsid w:val="00B80275"/>
    <w:rsid w:val="00B80762"/>
    <w:rsid w:val="00B80807"/>
    <w:rsid w:val="00B80A4D"/>
    <w:rsid w:val="00B81194"/>
    <w:rsid w:val="00B81FE6"/>
    <w:rsid w:val="00B82B32"/>
    <w:rsid w:val="00B82BC7"/>
    <w:rsid w:val="00B82C02"/>
    <w:rsid w:val="00B82C6B"/>
    <w:rsid w:val="00B82EEF"/>
    <w:rsid w:val="00B83B63"/>
    <w:rsid w:val="00B83E9E"/>
    <w:rsid w:val="00B83F77"/>
    <w:rsid w:val="00B84079"/>
    <w:rsid w:val="00B84BAC"/>
    <w:rsid w:val="00B851C9"/>
    <w:rsid w:val="00B85B84"/>
    <w:rsid w:val="00B85BFC"/>
    <w:rsid w:val="00B86347"/>
    <w:rsid w:val="00B8677D"/>
    <w:rsid w:val="00B8694C"/>
    <w:rsid w:val="00B86D10"/>
    <w:rsid w:val="00B86E1F"/>
    <w:rsid w:val="00B87217"/>
    <w:rsid w:val="00B872AC"/>
    <w:rsid w:val="00B879CC"/>
    <w:rsid w:val="00B87A83"/>
    <w:rsid w:val="00B9041A"/>
    <w:rsid w:val="00B90E0C"/>
    <w:rsid w:val="00B9108A"/>
    <w:rsid w:val="00B910F0"/>
    <w:rsid w:val="00B91582"/>
    <w:rsid w:val="00B91F06"/>
    <w:rsid w:val="00B9205C"/>
    <w:rsid w:val="00B92458"/>
    <w:rsid w:val="00B92514"/>
    <w:rsid w:val="00B92541"/>
    <w:rsid w:val="00B92DC7"/>
    <w:rsid w:val="00B92F8A"/>
    <w:rsid w:val="00B93497"/>
    <w:rsid w:val="00B93602"/>
    <w:rsid w:val="00B9377B"/>
    <w:rsid w:val="00B938E7"/>
    <w:rsid w:val="00B939F0"/>
    <w:rsid w:val="00B93B7F"/>
    <w:rsid w:val="00B942AC"/>
    <w:rsid w:val="00B94547"/>
    <w:rsid w:val="00B94618"/>
    <w:rsid w:val="00B94CA7"/>
    <w:rsid w:val="00B95024"/>
    <w:rsid w:val="00B95054"/>
    <w:rsid w:val="00B950C5"/>
    <w:rsid w:val="00B952B6"/>
    <w:rsid w:val="00B953B0"/>
    <w:rsid w:val="00B95616"/>
    <w:rsid w:val="00B95649"/>
    <w:rsid w:val="00B9575B"/>
    <w:rsid w:val="00B95B9E"/>
    <w:rsid w:val="00B95C05"/>
    <w:rsid w:val="00B95D8D"/>
    <w:rsid w:val="00B960FE"/>
    <w:rsid w:val="00B967BF"/>
    <w:rsid w:val="00B9695C"/>
    <w:rsid w:val="00B975DF"/>
    <w:rsid w:val="00B97711"/>
    <w:rsid w:val="00B97BE1"/>
    <w:rsid w:val="00B97F82"/>
    <w:rsid w:val="00BA0026"/>
    <w:rsid w:val="00BA0135"/>
    <w:rsid w:val="00BA01A6"/>
    <w:rsid w:val="00BA0469"/>
    <w:rsid w:val="00BA0A5C"/>
    <w:rsid w:val="00BA0C1A"/>
    <w:rsid w:val="00BA1266"/>
    <w:rsid w:val="00BA12D9"/>
    <w:rsid w:val="00BA1870"/>
    <w:rsid w:val="00BA1CD3"/>
    <w:rsid w:val="00BA1EA3"/>
    <w:rsid w:val="00BA21BF"/>
    <w:rsid w:val="00BA21CD"/>
    <w:rsid w:val="00BA241D"/>
    <w:rsid w:val="00BA2558"/>
    <w:rsid w:val="00BA2632"/>
    <w:rsid w:val="00BA2857"/>
    <w:rsid w:val="00BA28DA"/>
    <w:rsid w:val="00BA2F3E"/>
    <w:rsid w:val="00BA35ED"/>
    <w:rsid w:val="00BA3AD2"/>
    <w:rsid w:val="00BA42DA"/>
    <w:rsid w:val="00BA4AEA"/>
    <w:rsid w:val="00BA4BCC"/>
    <w:rsid w:val="00BA5082"/>
    <w:rsid w:val="00BA5207"/>
    <w:rsid w:val="00BA5236"/>
    <w:rsid w:val="00BA53F4"/>
    <w:rsid w:val="00BA540D"/>
    <w:rsid w:val="00BA56A0"/>
    <w:rsid w:val="00BA5B7D"/>
    <w:rsid w:val="00BA5C0F"/>
    <w:rsid w:val="00BA5F4E"/>
    <w:rsid w:val="00BA60EE"/>
    <w:rsid w:val="00BA6656"/>
    <w:rsid w:val="00BA6A61"/>
    <w:rsid w:val="00BA7066"/>
    <w:rsid w:val="00BA7280"/>
    <w:rsid w:val="00BA7289"/>
    <w:rsid w:val="00BA7399"/>
    <w:rsid w:val="00BA7414"/>
    <w:rsid w:val="00BA7607"/>
    <w:rsid w:val="00BA7D0A"/>
    <w:rsid w:val="00BA7F0E"/>
    <w:rsid w:val="00BB0128"/>
    <w:rsid w:val="00BB0623"/>
    <w:rsid w:val="00BB0BE1"/>
    <w:rsid w:val="00BB0EED"/>
    <w:rsid w:val="00BB105F"/>
    <w:rsid w:val="00BB1276"/>
    <w:rsid w:val="00BB17CB"/>
    <w:rsid w:val="00BB1A32"/>
    <w:rsid w:val="00BB1A78"/>
    <w:rsid w:val="00BB1ADB"/>
    <w:rsid w:val="00BB1C4D"/>
    <w:rsid w:val="00BB2087"/>
    <w:rsid w:val="00BB2491"/>
    <w:rsid w:val="00BB29AF"/>
    <w:rsid w:val="00BB29FB"/>
    <w:rsid w:val="00BB3064"/>
    <w:rsid w:val="00BB3C18"/>
    <w:rsid w:val="00BB3D31"/>
    <w:rsid w:val="00BB3D6A"/>
    <w:rsid w:val="00BB4153"/>
    <w:rsid w:val="00BB4393"/>
    <w:rsid w:val="00BB44AF"/>
    <w:rsid w:val="00BB4A12"/>
    <w:rsid w:val="00BB4B5C"/>
    <w:rsid w:val="00BB4C6A"/>
    <w:rsid w:val="00BB4CCE"/>
    <w:rsid w:val="00BB4CFF"/>
    <w:rsid w:val="00BB4E59"/>
    <w:rsid w:val="00BB5166"/>
    <w:rsid w:val="00BB5432"/>
    <w:rsid w:val="00BB5533"/>
    <w:rsid w:val="00BB5F88"/>
    <w:rsid w:val="00BB6066"/>
    <w:rsid w:val="00BB61E5"/>
    <w:rsid w:val="00BB63F7"/>
    <w:rsid w:val="00BB650A"/>
    <w:rsid w:val="00BB6989"/>
    <w:rsid w:val="00BB6A57"/>
    <w:rsid w:val="00BB6DBC"/>
    <w:rsid w:val="00BB705F"/>
    <w:rsid w:val="00BB7CDB"/>
    <w:rsid w:val="00BC0252"/>
    <w:rsid w:val="00BC095E"/>
    <w:rsid w:val="00BC0A8F"/>
    <w:rsid w:val="00BC0DD8"/>
    <w:rsid w:val="00BC11BE"/>
    <w:rsid w:val="00BC1516"/>
    <w:rsid w:val="00BC1BBE"/>
    <w:rsid w:val="00BC1BE3"/>
    <w:rsid w:val="00BC1CD1"/>
    <w:rsid w:val="00BC221E"/>
    <w:rsid w:val="00BC2A59"/>
    <w:rsid w:val="00BC3047"/>
    <w:rsid w:val="00BC3302"/>
    <w:rsid w:val="00BC331E"/>
    <w:rsid w:val="00BC3A02"/>
    <w:rsid w:val="00BC4329"/>
    <w:rsid w:val="00BC44CC"/>
    <w:rsid w:val="00BC4703"/>
    <w:rsid w:val="00BC4E17"/>
    <w:rsid w:val="00BC4E4B"/>
    <w:rsid w:val="00BC539C"/>
    <w:rsid w:val="00BC5692"/>
    <w:rsid w:val="00BC5783"/>
    <w:rsid w:val="00BC59BE"/>
    <w:rsid w:val="00BC6B3B"/>
    <w:rsid w:val="00BC6F4B"/>
    <w:rsid w:val="00BC73B6"/>
    <w:rsid w:val="00BC7641"/>
    <w:rsid w:val="00BC7C0E"/>
    <w:rsid w:val="00BC7CDA"/>
    <w:rsid w:val="00BD00C3"/>
    <w:rsid w:val="00BD01EF"/>
    <w:rsid w:val="00BD0699"/>
    <w:rsid w:val="00BD0762"/>
    <w:rsid w:val="00BD0766"/>
    <w:rsid w:val="00BD0800"/>
    <w:rsid w:val="00BD10CB"/>
    <w:rsid w:val="00BD19A8"/>
    <w:rsid w:val="00BD1B76"/>
    <w:rsid w:val="00BD20DE"/>
    <w:rsid w:val="00BD21F5"/>
    <w:rsid w:val="00BD2260"/>
    <w:rsid w:val="00BD23E6"/>
    <w:rsid w:val="00BD24E8"/>
    <w:rsid w:val="00BD2711"/>
    <w:rsid w:val="00BD2821"/>
    <w:rsid w:val="00BD2D37"/>
    <w:rsid w:val="00BD3235"/>
    <w:rsid w:val="00BD3341"/>
    <w:rsid w:val="00BD3410"/>
    <w:rsid w:val="00BD358A"/>
    <w:rsid w:val="00BD41CC"/>
    <w:rsid w:val="00BD4210"/>
    <w:rsid w:val="00BD4343"/>
    <w:rsid w:val="00BD4BD0"/>
    <w:rsid w:val="00BD56C9"/>
    <w:rsid w:val="00BD5B54"/>
    <w:rsid w:val="00BD5C96"/>
    <w:rsid w:val="00BD637C"/>
    <w:rsid w:val="00BD6E30"/>
    <w:rsid w:val="00BD704B"/>
    <w:rsid w:val="00BD716F"/>
    <w:rsid w:val="00BD7223"/>
    <w:rsid w:val="00BD7AD2"/>
    <w:rsid w:val="00BE0FF5"/>
    <w:rsid w:val="00BE10D6"/>
    <w:rsid w:val="00BE1CD2"/>
    <w:rsid w:val="00BE1DCC"/>
    <w:rsid w:val="00BE1EBF"/>
    <w:rsid w:val="00BE20AF"/>
    <w:rsid w:val="00BE26F2"/>
    <w:rsid w:val="00BE2AFA"/>
    <w:rsid w:val="00BE307F"/>
    <w:rsid w:val="00BE323D"/>
    <w:rsid w:val="00BE34BC"/>
    <w:rsid w:val="00BE359E"/>
    <w:rsid w:val="00BE3CB1"/>
    <w:rsid w:val="00BE3F66"/>
    <w:rsid w:val="00BE44E1"/>
    <w:rsid w:val="00BE4574"/>
    <w:rsid w:val="00BE4795"/>
    <w:rsid w:val="00BE4810"/>
    <w:rsid w:val="00BE4B0B"/>
    <w:rsid w:val="00BE508E"/>
    <w:rsid w:val="00BE54B2"/>
    <w:rsid w:val="00BE57CA"/>
    <w:rsid w:val="00BE597F"/>
    <w:rsid w:val="00BE5998"/>
    <w:rsid w:val="00BE5B3D"/>
    <w:rsid w:val="00BE5D30"/>
    <w:rsid w:val="00BE6937"/>
    <w:rsid w:val="00BE6D7A"/>
    <w:rsid w:val="00BE6FCB"/>
    <w:rsid w:val="00BE7585"/>
    <w:rsid w:val="00BE7A0C"/>
    <w:rsid w:val="00BE7F92"/>
    <w:rsid w:val="00BF0108"/>
    <w:rsid w:val="00BF158C"/>
    <w:rsid w:val="00BF1661"/>
    <w:rsid w:val="00BF1A02"/>
    <w:rsid w:val="00BF219B"/>
    <w:rsid w:val="00BF2312"/>
    <w:rsid w:val="00BF23EA"/>
    <w:rsid w:val="00BF301C"/>
    <w:rsid w:val="00BF3499"/>
    <w:rsid w:val="00BF3613"/>
    <w:rsid w:val="00BF3A65"/>
    <w:rsid w:val="00BF3F49"/>
    <w:rsid w:val="00BF41E2"/>
    <w:rsid w:val="00BF438F"/>
    <w:rsid w:val="00BF45A9"/>
    <w:rsid w:val="00BF4934"/>
    <w:rsid w:val="00BF4C26"/>
    <w:rsid w:val="00BF4E34"/>
    <w:rsid w:val="00BF5531"/>
    <w:rsid w:val="00BF5784"/>
    <w:rsid w:val="00BF695D"/>
    <w:rsid w:val="00BF6C60"/>
    <w:rsid w:val="00BF6E41"/>
    <w:rsid w:val="00BF706C"/>
    <w:rsid w:val="00BF72DD"/>
    <w:rsid w:val="00BF76C9"/>
    <w:rsid w:val="00BF7DAA"/>
    <w:rsid w:val="00BF7DF4"/>
    <w:rsid w:val="00C0002E"/>
    <w:rsid w:val="00C00456"/>
    <w:rsid w:val="00C004A5"/>
    <w:rsid w:val="00C0077D"/>
    <w:rsid w:val="00C00B77"/>
    <w:rsid w:val="00C01938"/>
    <w:rsid w:val="00C01942"/>
    <w:rsid w:val="00C01D14"/>
    <w:rsid w:val="00C0202F"/>
    <w:rsid w:val="00C02BEB"/>
    <w:rsid w:val="00C02E58"/>
    <w:rsid w:val="00C03F6E"/>
    <w:rsid w:val="00C04587"/>
    <w:rsid w:val="00C046BD"/>
    <w:rsid w:val="00C04A64"/>
    <w:rsid w:val="00C04DBA"/>
    <w:rsid w:val="00C04E33"/>
    <w:rsid w:val="00C04F80"/>
    <w:rsid w:val="00C05201"/>
    <w:rsid w:val="00C05582"/>
    <w:rsid w:val="00C055B0"/>
    <w:rsid w:val="00C05C35"/>
    <w:rsid w:val="00C05D49"/>
    <w:rsid w:val="00C05DA3"/>
    <w:rsid w:val="00C0601C"/>
    <w:rsid w:val="00C061F6"/>
    <w:rsid w:val="00C06A9B"/>
    <w:rsid w:val="00C06ACE"/>
    <w:rsid w:val="00C0700C"/>
    <w:rsid w:val="00C071C0"/>
    <w:rsid w:val="00C07297"/>
    <w:rsid w:val="00C076CD"/>
    <w:rsid w:val="00C07779"/>
    <w:rsid w:val="00C07DD3"/>
    <w:rsid w:val="00C07E0B"/>
    <w:rsid w:val="00C101C7"/>
    <w:rsid w:val="00C104C9"/>
    <w:rsid w:val="00C10951"/>
    <w:rsid w:val="00C10D0A"/>
    <w:rsid w:val="00C11186"/>
    <w:rsid w:val="00C116EC"/>
    <w:rsid w:val="00C11CB7"/>
    <w:rsid w:val="00C125B9"/>
    <w:rsid w:val="00C12B2C"/>
    <w:rsid w:val="00C12BBD"/>
    <w:rsid w:val="00C12BC8"/>
    <w:rsid w:val="00C12F78"/>
    <w:rsid w:val="00C12FCB"/>
    <w:rsid w:val="00C13A7D"/>
    <w:rsid w:val="00C13ADC"/>
    <w:rsid w:val="00C13BC8"/>
    <w:rsid w:val="00C13D7D"/>
    <w:rsid w:val="00C13E8A"/>
    <w:rsid w:val="00C14117"/>
    <w:rsid w:val="00C14764"/>
    <w:rsid w:val="00C14C22"/>
    <w:rsid w:val="00C158B5"/>
    <w:rsid w:val="00C1594A"/>
    <w:rsid w:val="00C15B90"/>
    <w:rsid w:val="00C15E78"/>
    <w:rsid w:val="00C16017"/>
    <w:rsid w:val="00C161BC"/>
    <w:rsid w:val="00C162F8"/>
    <w:rsid w:val="00C16705"/>
    <w:rsid w:val="00C16DD0"/>
    <w:rsid w:val="00C16FC8"/>
    <w:rsid w:val="00C17012"/>
    <w:rsid w:val="00C17522"/>
    <w:rsid w:val="00C1763C"/>
    <w:rsid w:val="00C17693"/>
    <w:rsid w:val="00C17C5D"/>
    <w:rsid w:val="00C17FA6"/>
    <w:rsid w:val="00C20406"/>
    <w:rsid w:val="00C20C95"/>
    <w:rsid w:val="00C21062"/>
    <w:rsid w:val="00C21310"/>
    <w:rsid w:val="00C21324"/>
    <w:rsid w:val="00C213C5"/>
    <w:rsid w:val="00C21CB4"/>
    <w:rsid w:val="00C21D92"/>
    <w:rsid w:val="00C21EBD"/>
    <w:rsid w:val="00C21EC5"/>
    <w:rsid w:val="00C21FD1"/>
    <w:rsid w:val="00C2214F"/>
    <w:rsid w:val="00C223F7"/>
    <w:rsid w:val="00C22972"/>
    <w:rsid w:val="00C22C3B"/>
    <w:rsid w:val="00C230DE"/>
    <w:rsid w:val="00C231EB"/>
    <w:rsid w:val="00C232FC"/>
    <w:rsid w:val="00C23E67"/>
    <w:rsid w:val="00C24940"/>
    <w:rsid w:val="00C24974"/>
    <w:rsid w:val="00C25099"/>
    <w:rsid w:val="00C25111"/>
    <w:rsid w:val="00C25162"/>
    <w:rsid w:val="00C2565E"/>
    <w:rsid w:val="00C257D9"/>
    <w:rsid w:val="00C25CB2"/>
    <w:rsid w:val="00C25F19"/>
    <w:rsid w:val="00C267C3"/>
    <w:rsid w:val="00C26A2D"/>
    <w:rsid w:val="00C26CF7"/>
    <w:rsid w:val="00C26D30"/>
    <w:rsid w:val="00C26EDE"/>
    <w:rsid w:val="00C26F85"/>
    <w:rsid w:val="00C278E6"/>
    <w:rsid w:val="00C27973"/>
    <w:rsid w:val="00C2799C"/>
    <w:rsid w:val="00C303C2"/>
    <w:rsid w:val="00C308BA"/>
    <w:rsid w:val="00C30962"/>
    <w:rsid w:val="00C30A21"/>
    <w:rsid w:val="00C30D1A"/>
    <w:rsid w:val="00C31017"/>
    <w:rsid w:val="00C31097"/>
    <w:rsid w:val="00C312C3"/>
    <w:rsid w:val="00C31AE1"/>
    <w:rsid w:val="00C31AF8"/>
    <w:rsid w:val="00C32729"/>
    <w:rsid w:val="00C32B7F"/>
    <w:rsid w:val="00C32D2C"/>
    <w:rsid w:val="00C33200"/>
    <w:rsid w:val="00C334FB"/>
    <w:rsid w:val="00C33889"/>
    <w:rsid w:val="00C339A9"/>
    <w:rsid w:val="00C34451"/>
    <w:rsid w:val="00C34632"/>
    <w:rsid w:val="00C348D7"/>
    <w:rsid w:val="00C34ACD"/>
    <w:rsid w:val="00C34B0F"/>
    <w:rsid w:val="00C34B8C"/>
    <w:rsid w:val="00C34DD9"/>
    <w:rsid w:val="00C34DDB"/>
    <w:rsid w:val="00C34EBE"/>
    <w:rsid w:val="00C351BA"/>
    <w:rsid w:val="00C35370"/>
    <w:rsid w:val="00C35BD0"/>
    <w:rsid w:val="00C35C61"/>
    <w:rsid w:val="00C35E2A"/>
    <w:rsid w:val="00C35E93"/>
    <w:rsid w:val="00C360C0"/>
    <w:rsid w:val="00C36270"/>
    <w:rsid w:val="00C36296"/>
    <w:rsid w:val="00C36676"/>
    <w:rsid w:val="00C36E9F"/>
    <w:rsid w:val="00C374DA"/>
    <w:rsid w:val="00C3788E"/>
    <w:rsid w:val="00C37B6C"/>
    <w:rsid w:val="00C37C3C"/>
    <w:rsid w:val="00C37CE1"/>
    <w:rsid w:val="00C37D4F"/>
    <w:rsid w:val="00C40202"/>
    <w:rsid w:val="00C404CA"/>
    <w:rsid w:val="00C4073B"/>
    <w:rsid w:val="00C40948"/>
    <w:rsid w:val="00C41867"/>
    <w:rsid w:val="00C41AC9"/>
    <w:rsid w:val="00C41E0B"/>
    <w:rsid w:val="00C421FA"/>
    <w:rsid w:val="00C422D1"/>
    <w:rsid w:val="00C424D2"/>
    <w:rsid w:val="00C42843"/>
    <w:rsid w:val="00C42942"/>
    <w:rsid w:val="00C42EFB"/>
    <w:rsid w:val="00C431F2"/>
    <w:rsid w:val="00C4329E"/>
    <w:rsid w:val="00C43600"/>
    <w:rsid w:val="00C43B13"/>
    <w:rsid w:val="00C440F0"/>
    <w:rsid w:val="00C44247"/>
    <w:rsid w:val="00C44311"/>
    <w:rsid w:val="00C4469B"/>
    <w:rsid w:val="00C4475A"/>
    <w:rsid w:val="00C453BC"/>
    <w:rsid w:val="00C4543B"/>
    <w:rsid w:val="00C455FE"/>
    <w:rsid w:val="00C45926"/>
    <w:rsid w:val="00C45A42"/>
    <w:rsid w:val="00C463DB"/>
    <w:rsid w:val="00C46520"/>
    <w:rsid w:val="00C46590"/>
    <w:rsid w:val="00C467B8"/>
    <w:rsid w:val="00C467C9"/>
    <w:rsid w:val="00C46957"/>
    <w:rsid w:val="00C46F84"/>
    <w:rsid w:val="00C47577"/>
    <w:rsid w:val="00C477BA"/>
    <w:rsid w:val="00C47814"/>
    <w:rsid w:val="00C4781A"/>
    <w:rsid w:val="00C50083"/>
    <w:rsid w:val="00C5027F"/>
    <w:rsid w:val="00C50C25"/>
    <w:rsid w:val="00C50CD0"/>
    <w:rsid w:val="00C51028"/>
    <w:rsid w:val="00C51209"/>
    <w:rsid w:val="00C513DF"/>
    <w:rsid w:val="00C51B15"/>
    <w:rsid w:val="00C51B48"/>
    <w:rsid w:val="00C52338"/>
    <w:rsid w:val="00C52E44"/>
    <w:rsid w:val="00C5305E"/>
    <w:rsid w:val="00C53122"/>
    <w:rsid w:val="00C5321F"/>
    <w:rsid w:val="00C5354F"/>
    <w:rsid w:val="00C537B9"/>
    <w:rsid w:val="00C53A1E"/>
    <w:rsid w:val="00C53C07"/>
    <w:rsid w:val="00C53D43"/>
    <w:rsid w:val="00C5462C"/>
    <w:rsid w:val="00C5485D"/>
    <w:rsid w:val="00C550A7"/>
    <w:rsid w:val="00C550DA"/>
    <w:rsid w:val="00C552C8"/>
    <w:rsid w:val="00C5556C"/>
    <w:rsid w:val="00C555B8"/>
    <w:rsid w:val="00C559D8"/>
    <w:rsid w:val="00C55A5B"/>
    <w:rsid w:val="00C55BB5"/>
    <w:rsid w:val="00C55DA9"/>
    <w:rsid w:val="00C55F3B"/>
    <w:rsid w:val="00C56722"/>
    <w:rsid w:val="00C567DE"/>
    <w:rsid w:val="00C56D08"/>
    <w:rsid w:val="00C57463"/>
    <w:rsid w:val="00C577A7"/>
    <w:rsid w:val="00C578D7"/>
    <w:rsid w:val="00C57A2D"/>
    <w:rsid w:val="00C57BD6"/>
    <w:rsid w:val="00C57E4B"/>
    <w:rsid w:val="00C60153"/>
    <w:rsid w:val="00C60695"/>
    <w:rsid w:val="00C606D0"/>
    <w:rsid w:val="00C608B9"/>
    <w:rsid w:val="00C609EC"/>
    <w:rsid w:val="00C6112F"/>
    <w:rsid w:val="00C61500"/>
    <w:rsid w:val="00C6166D"/>
    <w:rsid w:val="00C6167D"/>
    <w:rsid w:val="00C6171F"/>
    <w:rsid w:val="00C61BC4"/>
    <w:rsid w:val="00C61D31"/>
    <w:rsid w:val="00C61E1E"/>
    <w:rsid w:val="00C6253E"/>
    <w:rsid w:val="00C625C8"/>
    <w:rsid w:val="00C627F3"/>
    <w:rsid w:val="00C62985"/>
    <w:rsid w:val="00C6312A"/>
    <w:rsid w:val="00C633D8"/>
    <w:rsid w:val="00C634D8"/>
    <w:rsid w:val="00C63747"/>
    <w:rsid w:val="00C638B4"/>
    <w:rsid w:val="00C638E7"/>
    <w:rsid w:val="00C63FEA"/>
    <w:rsid w:val="00C643DD"/>
    <w:rsid w:val="00C644C4"/>
    <w:rsid w:val="00C6473A"/>
    <w:rsid w:val="00C648FF"/>
    <w:rsid w:val="00C649CD"/>
    <w:rsid w:val="00C64E31"/>
    <w:rsid w:val="00C658D3"/>
    <w:rsid w:val="00C65956"/>
    <w:rsid w:val="00C65F7E"/>
    <w:rsid w:val="00C66055"/>
    <w:rsid w:val="00C6605B"/>
    <w:rsid w:val="00C66CA8"/>
    <w:rsid w:val="00C6710C"/>
    <w:rsid w:val="00C675E7"/>
    <w:rsid w:val="00C6794A"/>
    <w:rsid w:val="00C679EC"/>
    <w:rsid w:val="00C67D97"/>
    <w:rsid w:val="00C7009C"/>
    <w:rsid w:val="00C7025A"/>
    <w:rsid w:val="00C70B1F"/>
    <w:rsid w:val="00C70EFB"/>
    <w:rsid w:val="00C7109F"/>
    <w:rsid w:val="00C715A4"/>
    <w:rsid w:val="00C71862"/>
    <w:rsid w:val="00C72B97"/>
    <w:rsid w:val="00C72CA7"/>
    <w:rsid w:val="00C72FA7"/>
    <w:rsid w:val="00C730EC"/>
    <w:rsid w:val="00C73186"/>
    <w:rsid w:val="00C73616"/>
    <w:rsid w:val="00C73882"/>
    <w:rsid w:val="00C73966"/>
    <w:rsid w:val="00C73D88"/>
    <w:rsid w:val="00C73E0A"/>
    <w:rsid w:val="00C74087"/>
    <w:rsid w:val="00C740CE"/>
    <w:rsid w:val="00C7497D"/>
    <w:rsid w:val="00C74B15"/>
    <w:rsid w:val="00C74DE4"/>
    <w:rsid w:val="00C75620"/>
    <w:rsid w:val="00C759D7"/>
    <w:rsid w:val="00C75B70"/>
    <w:rsid w:val="00C75BF6"/>
    <w:rsid w:val="00C75E7E"/>
    <w:rsid w:val="00C75F86"/>
    <w:rsid w:val="00C76782"/>
    <w:rsid w:val="00C7698C"/>
    <w:rsid w:val="00C76A80"/>
    <w:rsid w:val="00C77102"/>
    <w:rsid w:val="00C779B6"/>
    <w:rsid w:val="00C77AF3"/>
    <w:rsid w:val="00C77DA3"/>
    <w:rsid w:val="00C80195"/>
    <w:rsid w:val="00C8020A"/>
    <w:rsid w:val="00C807A8"/>
    <w:rsid w:val="00C808F0"/>
    <w:rsid w:val="00C80DFF"/>
    <w:rsid w:val="00C80F19"/>
    <w:rsid w:val="00C8125B"/>
    <w:rsid w:val="00C814E8"/>
    <w:rsid w:val="00C815F2"/>
    <w:rsid w:val="00C8190D"/>
    <w:rsid w:val="00C81C9F"/>
    <w:rsid w:val="00C82032"/>
    <w:rsid w:val="00C8251D"/>
    <w:rsid w:val="00C827D8"/>
    <w:rsid w:val="00C82B19"/>
    <w:rsid w:val="00C8309D"/>
    <w:rsid w:val="00C833A8"/>
    <w:rsid w:val="00C83561"/>
    <w:rsid w:val="00C83BF5"/>
    <w:rsid w:val="00C83FC9"/>
    <w:rsid w:val="00C844A8"/>
    <w:rsid w:val="00C84B6F"/>
    <w:rsid w:val="00C84BFB"/>
    <w:rsid w:val="00C84C05"/>
    <w:rsid w:val="00C84D37"/>
    <w:rsid w:val="00C84E53"/>
    <w:rsid w:val="00C851C0"/>
    <w:rsid w:val="00C8584C"/>
    <w:rsid w:val="00C85B0C"/>
    <w:rsid w:val="00C85BD1"/>
    <w:rsid w:val="00C85C45"/>
    <w:rsid w:val="00C8600A"/>
    <w:rsid w:val="00C86468"/>
    <w:rsid w:val="00C86BE9"/>
    <w:rsid w:val="00C86CBF"/>
    <w:rsid w:val="00C86DE5"/>
    <w:rsid w:val="00C86E4D"/>
    <w:rsid w:val="00C873A9"/>
    <w:rsid w:val="00C873AC"/>
    <w:rsid w:val="00C87447"/>
    <w:rsid w:val="00C877ED"/>
    <w:rsid w:val="00C87862"/>
    <w:rsid w:val="00C90475"/>
    <w:rsid w:val="00C9075E"/>
    <w:rsid w:val="00C9089B"/>
    <w:rsid w:val="00C911BB"/>
    <w:rsid w:val="00C91517"/>
    <w:rsid w:val="00C916D9"/>
    <w:rsid w:val="00C91708"/>
    <w:rsid w:val="00C91950"/>
    <w:rsid w:val="00C91B17"/>
    <w:rsid w:val="00C91BBE"/>
    <w:rsid w:val="00C91E1C"/>
    <w:rsid w:val="00C91E82"/>
    <w:rsid w:val="00C92177"/>
    <w:rsid w:val="00C92BE5"/>
    <w:rsid w:val="00C92C24"/>
    <w:rsid w:val="00C92C2A"/>
    <w:rsid w:val="00C92F7C"/>
    <w:rsid w:val="00C933DC"/>
    <w:rsid w:val="00C9340E"/>
    <w:rsid w:val="00C93642"/>
    <w:rsid w:val="00C93B98"/>
    <w:rsid w:val="00C94161"/>
    <w:rsid w:val="00C943D5"/>
    <w:rsid w:val="00C9461E"/>
    <w:rsid w:val="00C94B06"/>
    <w:rsid w:val="00C95254"/>
    <w:rsid w:val="00C95266"/>
    <w:rsid w:val="00C95C93"/>
    <w:rsid w:val="00C96301"/>
    <w:rsid w:val="00C96480"/>
    <w:rsid w:val="00C969CD"/>
    <w:rsid w:val="00C96C0F"/>
    <w:rsid w:val="00C96DF7"/>
    <w:rsid w:val="00C96FE1"/>
    <w:rsid w:val="00C97A84"/>
    <w:rsid w:val="00C97F73"/>
    <w:rsid w:val="00CA0271"/>
    <w:rsid w:val="00CA04E6"/>
    <w:rsid w:val="00CA0766"/>
    <w:rsid w:val="00CA1038"/>
    <w:rsid w:val="00CA14B3"/>
    <w:rsid w:val="00CA1E90"/>
    <w:rsid w:val="00CA217B"/>
    <w:rsid w:val="00CA21FB"/>
    <w:rsid w:val="00CA250E"/>
    <w:rsid w:val="00CA267E"/>
    <w:rsid w:val="00CA2BF2"/>
    <w:rsid w:val="00CA2C0A"/>
    <w:rsid w:val="00CA2CFA"/>
    <w:rsid w:val="00CA2E7B"/>
    <w:rsid w:val="00CA2FCA"/>
    <w:rsid w:val="00CA32E6"/>
    <w:rsid w:val="00CA3449"/>
    <w:rsid w:val="00CA358C"/>
    <w:rsid w:val="00CA373B"/>
    <w:rsid w:val="00CA3AFB"/>
    <w:rsid w:val="00CA423C"/>
    <w:rsid w:val="00CA47E7"/>
    <w:rsid w:val="00CA480F"/>
    <w:rsid w:val="00CA5325"/>
    <w:rsid w:val="00CA546E"/>
    <w:rsid w:val="00CA5492"/>
    <w:rsid w:val="00CA55FC"/>
    <w:rsid w:val="00CA5A48"/>
    <w:rsid w:val="00CA5DAD"/>
    <w:rsid w:val="00CA5EFC"/>
    <w:rsid w:val="00CA6CC5"/>
    <w:rsid w:val="00CA7121"/>
    <w:rsid w:val="00CA7497"/>
    <w:rsid w:val="00CA74ED"/>
    <w:rsid w:val="00CA75FF"/>
    <w:rsid w:val="00CA7722"/>
    <w:rsid w:val="00CA7859"/>
    <w:rsid w:val="00CA7B98"/>
    <w:rsid w:val="00CA7E3B"/>
    <w:rsid w:val="00CB0611"/>
    <w:rsid w:val="00CB0C2D"/>
    <w:rsid w:val="00CB0F62"/>
    <w:rsid w:val="00CB1160"/>
    <w:rsid w:val="00CB1561"/>
    <w:rsid w:val="00CB15C2"/>
    <w:rsid w:val="00CB1A82"/>
    <w:rsid w:val="00CB1B16"/>
    <w:rsid w:val="00CB1BF9"/>
    <w:rsid w:val="00CB1E7F"/>
    <w:rsid w:val="00CB1F61"/>
    <w:rsid w:val="00CB1FA8"/>
    <w:rsid w:val="00CB2A78"/>
    <w:rsid w:val="00CB2FB3"/>
    <w:rsid w:val="00CB3B1C"/>
    <w:rsid w:val="00CB3C0C"/>
    <w:rsid w:val="00CB5041"/>
    <w:rsid w:val="00CB572F"/>
    <w:rsid w:val="00CB5993"/>
    <w:rsid w:val="00CB5A5B"/>
    <w:rsid w:val="00CB5CD0"/>
    <w:rsid w:val="00CB6009"/>
    <w:rsid w:val="00CB6934"/>
    <w:rsid w:val="00CB6C85"/>
    <w:rsid w:val="00CB6D44"/>
    <w:rsid w:val="00CB6E67"/>
    <w:rsid w:val="00CB6EA2"/>
    <w:rsid w:val="00CB6F87"/>
    <w:rsid w:val="00CB7081"/>
    <w:rsid w:val="00CB7401"/>
    <w:rsid w:val="00CB79A5"/>
    <w:rsid w:val="00CB79B6"/>
    <w:rsid w:val="00CB7C73"/>
    <w:rsid w:val="00CB7EC3"/>
    <w:rsid w:val="00CC086A"/>
    <w:rsid w:val="00CC0909"/>
    <w:rsid w:val="00CC0AB6"/>
    <w:rsid w:val="00CC113B"/>
    <w:rsid w:val="00CC1236"/>
    <w:rsid w:val="00CC239B"/>
    <w:rsid w:val="00CC26E9"/>
    <w:rsid w:val="00CC2944"/>
    <w:rsid w:val="00CC2958"/>
    <w:rsid w:val="00CC2E2C"/>
    <w:rsid w:val="00CC3035"/>
    <w:rsid w:val="00CC3108"/>
    <w:rsid w:val="00CC3469"/>
    <w:rsid w:val="00CC3672"/>
    <w:rsid w:val="00CC3849"/>
    <w:rsid w:val="00CC3BC3"/>
    <w:rsid w:val="00CC3CD5"/>
    <w:rsid w:val="00CC3ECE"/>
    <w:rsid w:val="00CC4081"/>
    <w:rsid w:val="00CC42D1"/>
    <w:rsid w:val="00CC4AEF"/>
    <w:rsid w:val="00CC4EC4"/>
    <w:rsid w:val="00CC514C"/>
    <w:rsid w:val="00CC52A1"/>
    <w:rsid w:val="00CC57EB"/>
    <w:rsid w:val="00CC5BE8"/>
    <w:rsid w:val="00CC5E5E"/>
    <w:rsid w:val="00CC5FD6"/>
    <w:rsid w:val="00CC62F9"/>
    <w:rsid w:val="00CC6588"/>
    <w:rsid w:val="00CC67FB"/>
    <w:rsid w:val="00CC69FA"/>
    <w:rsid w:val="00CC6A5D"/>
    <w:rsid w:val="00CC6C84"/>
    <w:rsid w:val="00CC7239"/>
    <w:rsid w:val="00CC7302"/>
    <w:rsid w:val="00CC77A2"/>
    <w:rsid w:val="00CD103D"/>
    <w:rsid w:val="00CD11BD"/>
    <w:rsid w:val="00CD1579"/>
    <w:rsid w:val="00CD1AF1"/>
    <w:rsid w:val="00CD1BBA"/>
    <w:rsid w:val="00CD1DAA"/>
    <w:rsid w:val="00CD2149"/>
    <w:rsid w:val="00CD251F"/>
    <w:rsid w:val="00CD25D8"/>
    <w:rsid w:val="00CD2674"/>
    <w:rsid w:val="00CD2837"/>
    <w:rsid w:val="00CD2FF4"/>
    <w:rsid w:val="00CD313A"/>
    <w:rsid w:val="00CD365E"/>
    <w:rsid w:val="00CD3E7A"/>
    <w:rsid w:val="00CD416C"/>
    <w:rsid w:val="00CD4B89"/>
    <w:rsid w:val="00CD4DA5"/>
    <w:rsid w:val="00CD502A"/>
    <w:rsid w:val="00CD50A5"/>
    <w:rsid w:val="00CD5315"/>
    <w:rsid w:val="00CD54DA"/>
    <w:rsid w:val="00CD5823"/>
    <w:rsid w:val="00CD6305"/>
    <w:rsid w:val="00CD6462"/>
    <w:rsid w:val="00CD647B"/>
    <w:rsid w:val="00CD68DA"/>
    <w:rsid w:val="00CD6B1E"/>
    <w:rsid w:val="00CD772B"/>
    <w:rsid w:val="00CD7888"/>
    <w:rsid w:val="00CE0309"/>
    <w:rsid w:val="00CE03E3"/>
    <w:rsid w:val="00CE0600"/>
    <w:rsid w:val="00CE0985"/>
    <w:rsid w:val="00CE0BDC"/>
    <w:rsid w:val="00CE14BF"/>
    <w:rsid w:val="00CE1813"/>
    <w:rsid w:val="00CE1BE4"/>
    <w:rsid w:val="00CE1FC4"/>
    <w:rsid w:val="00CE20A8"/>
    <w:rsid w:val="00CE2C5F"/>
    <w:rsid w:val="00CE2F73"/>
    <w:rsid w:val="00CE3130"/>
    <w:rsid w:val="00CE3383"/>
    <w:rsid w:val="00CE3F1F"/>
    <w:rsid w:val="00CE3F21"/>
    <w:rsid w:val="00CE3F4B"/>
    <w:rsid w:val="00CE4790"/>
    <w:rsid w:val="00CE4B88"/>
    <w:rsid w:val="00CE504B"/>
    <w:rsid w:val="00CE5D1B"/>
    <w:rsid w:val="00CE5E84"/>
    <w:rsid w:val="00CE5E93"/>
    <w:rsid w:val="00CE604F"/>
    <w:rsid w:val="00CE641C"/>
    <w:rsid w:val="00CE6533"/>
    <w:rsid w:val="00CE66B3"/>
    <w:rsid w:val="00CE690A"/>
    <w:rsid w:val="00CE6AD5"/>
    <w:rsid w:val="00CE6B19"/>
    <w:rsid w:val="00CE6B77"/>
    <w:rsid w:val="00CE6C8C"/>
    <w:rsid w:val="00CE6DE2"/>
    <w:rsid w:val="00CE6E91"/>
    <w:rsid w:val="00CE7198"/>
    <w:rsid w:val="00CE7CE3"/>
    <w:rsid w:val="00CF03ED"/>
    <w:rsid w:val="00CF0500"/>
    <w:rsid w:val="00CF09DC"/>
    <w:rsid w:val="00CF0CC2"/>
    <w:rsid w:val="00CF1431"/>
    <w:rsid w:val="00CF1544"/>
    <w:rsid w:val="00CF15B2"/>
    <w:rsid w:val="00CF16F9"/>
    <w:rsid w:val="00CF19F8"/>
    <w:rsid w:val="00CF1AAC"/>
    <w:rsid w:val="00CF238F"/>
    <w:rsid w:val="00CF284E"/>
    <w:rsid w:val="00CF2AC8"/>
    <w:rsid w:val="00CF2B50"/>
    <w:rsid w:val="00CF2F2A"/>
    <w:rsid w:val="00CF2F89"/>
    <w:rsid w:val="00CF3059"/>
    <w:rsid w:val="00CF313A"/>
    <w:rsid w:val="00CF3305"/>
    <w:rsid w:val="00CF348F"/>
    <w:rsid w:val="00CF3EA5"/>
    <w:rsid w:val="00CF3F59"/>
    <w:rsid w:val="00CF41CB"/>
    <w:rsid w:val="00CF433B"/>
    <w:rsid w:val="00CF488F"/>
    <w:rsid w:val="00CF49F1"/>
    <w:rsid w:val="00CF51FB"/>
    <w:rsid w:val="00CF5372"/>
    <w:rsid w:val="00CF545E"/>
    <w:rsid w:val="00CF54C2"/>
    <w:rsid w:val="00CF5A03"/>
    <w:rsid w:val="00CF6F48"/>
    <w:rsid w:val="00CF74A4"/>
    <w:rsid w:val="00CF7C05"/>
    <w:rsid w:val="00CF7DA1"/>
    <w:rsid w:val="00CF7E8D"/>
    <w:rsid w:val="00D007A6"/>
    <w:rsid w:val="00D009F0"/>
    <w:rsid w:val="00D00B24"/>
    <w:rsid w:val="00D0105F"/>
    <w:rsid w:val="00D01185"/>
    <w:rsid w:val="00D015C5"/>
    <w:rsid w:val="00D01981"/>
    <w:rsid w:val="00D01DF5"/>
    <w:rsid w:val="00D02310"/>
    <w:rsid w:val="00D02339"/>
    <w:rsid w:val="00D025D2"/>
    <w:rsid w:val="00D02785"/>
    <w:rsid w:val="00D0290A"/>
    <w:rsid w:val="00D031D5"/>
    <w:rsid w:val="00D0320E"/>
    <w:rsid w:val="00D034A7"/>
    <w:rsid w:val="00D03AC0"/>
    <w:rsid w:val="00D03E83"/>
    <w:rsid w:val="00D03FA7"/>
    <w:rsid w:val="00D04325"/>
    <w:rsid w:val="00D04820"/>
    <w:rsid w:val="00D04BC6"/>
    <w:rsid w:val="00D04DC6"/>
    <w:rsid w:val="00D04FBD"/>
    <w:rsid w:val="00D053FD"/>
    <w:rsid w:val="00D05B9B"/>
    <w:rsid w:val="00D05C48"/>
    <w:rsid w:val="00D062DE"/>
    <w:rsid w:val="00D06AD4"/>
    <w:rsid w:val="00D06F30"/>
    <w:rsid w:val="00D06F79"/>
    <w:rsid w:val="00D0728E"/>
    <w:rsid w:val="00D074B3"/>
    <w:rsid w:val="00D07708"/>
    <w:rsid w:val="00D07BA3"/>
    <w:rsid w:val="00D07C3E"/>
    <w:rsid w:val="00D1045B"/>
    <w:rsid w:val="00D10747"/>
    <w:rsid w:val="00D10A8F"/>
    <w:rsid w:val="00D10B3F"/>
    <w:rsid w:val="00D10C50"/>
    <w:rsid w:val="00D10D3A"/>
    <w:rsid w:val="00D1181E"/>
    <w:rsid w:val="00D1193F"/>
    <w:rsid w:val="00D11D91"/>
    <w:rsid w:val="00D121C1"/>
    <w:rsid w:val="00D12896"/>
    <w:rsid w:val="00D1313C"/>
    <w:rsid w:val="00D13817"/>
    <w:rsid w:val="00D14BBF"/>
    <w:rsid w:val="00D1619E"/>
    <w:rsid w:val="00D165AD"/>
    <w:rsid w:val="00D165F5"/>
    <w:rsid w:val="00D169AF"/>
    <w:rsid w:val="00D16F26"/>
    <w:rsid w:val="00D17041"/>
    <w:rsid w:val="00D17144"/>
    <w:rsid w:val="00D172C9"/>
    <w:rsid w:val="00D1768E"/>
    <w:rsid w:val="00D17751"/>
    <w:rsid w:val="00D17778"/>
    <w:rsid w:val="00D17834"/>
    <w:rsid w:val="00D179FA"/>
    <w:rsid w:val="00D17B78"/>
    <w:rsid w:val="00D17C9A"/>
    <w:rsid w:val="00D17CE5"/>
    <w:rsid w:val="00D17F4F"/>
    <w:rsid w:val="00D2029A"/>
    <w:rsid w:val="00D20815"/>
    <w:rsid w:val="00D20838"/>
    <w:rsid w:val="00D2099A"/>
    <w:rsid w:val="00D20AFA"/>
    <w:rsid w:val="00D20B9E"/>
    <w:rsid w:val="00D2103A"/>
    <w:rsid w:val="00D21271"/>
    <w:rsid w:val="00D21343"/>
    <w:rsid w:val="00D21383"/>
    <w:rsid w:val="00D2163E"/>
    <w:rsid w:val="00D21EAE"/>
    <w:rsid w:val="00D22025"/>
    <w:rsid w:val="00D22053"/>
    <w:rsid w:val="00D2219E"/>
    <w:rsid w:val="00D2219F"/>
    <w:rsid w:val="00D23142"/>
    <w:rsid w:val="00D231DA"/>
    <w:rsid w:val="00D232C6"/>
    <w:rsid w:val="00D235F2"/>
    <w:rsid w:val="00D236AC"/>
    <w:rsid w:val="00D24427"/>
    <w:rsid w:val="00D24945"/>
    <w:rsid w:val="00D250AA"/>
    <w:rsid w:val="00D250E4"/>
    <w:rsid w:val="00D25234"/>
    <w:rsid w:val="00D256CB"/>
    <w:rsid w:val="00D257EB"/>
    <w:rsid w:val="00D25CB2"/>
    <w:rsid w:val="00D25D6D"/>
    <w:rsid w:val="00D260AE"/>
    <w:rsid w:val="00D260DD"/>
    <w:rsid w:val="00D262A9"/>
    <w:rsid w:val="00D26389"/>
    <w:rsid w:val="00D2639A"/>
    <w:rsid w:val="00D26557"/>
    <w:rsid w:val="00D267B9"/>
    <w:rsid w:val="00D2719A"/>
    <w:rsid w:val="00D27452"/>
    <w:rsid w:val="00D27531"/>
    <w:rsid w:val="00D27811"/>
    <w:rsid w:val="00D27902"/>
    <w:rsid w:val="00D279E0"/>
    <w:rsid w:val="00D27C52"/>
    <w:rsid w:val="00D27E21"/>
    <w:rsid w:val="00D307DB"/>
    <w:rsid w:val="00D30873"/>
    <w:rsid w:val="00D309DC"/>
    <w:rsid w:val="00D30A31"/>
    <w:rsid w:val="00D30C03"/>
    <w:rsid w:val="00D30C07"/>
    <w:rsid w:val="00D3114C"/>
    <w:rsid w:val="00D3137C"/>
    <w:rsid w:val="00D3156F"/>
    <w:rsid w:val="00D3166F"/>
    <w:rsid w:val="00D31C05"/>
    <w:rsid w:val="00D31C73"/>
    <w:rsid w:val="00D31F33"/>
    <w:rsid w:val="00D32519"/>
    <w:rsid w:val="00D32529"/>
    <w:rsid w:val="00D325EF"/>
    <w:rsid w:val="00D3271A"/>
    <w:rsid w:val="00D3307D"/>
    <w:rsid w:val="00D331A2"/>
    <w:rsid w:val="00D33509"/>
    <w:rsid w:val="00D33B53"/>
    <w:rsid w:val="00D33DAF"/>
    <w:rsid w:val="00D34629"/>
    <w:rsid w:val="00D34E16"/>
    <w:rsid w:val="00D352DF"/>
    <w:rsid w:val="00D3537A"/>
    <w:rsid w:val="00D354E6"/>
    <w:rsid w:val="00D3557F"/>
    <w:rsid w:val="00D35673"/>
    <w:rsid w:val="00D36A9B"/>
    <w:rsid w:val="00D36B2F"/>
    <w:rsid w:val="00D37654"/>
    <w:rsid w:val="00D3774F"/>
    <w:rsid w:val="00D40608"/>
    <w:rsid w:val="00D40851"/>
    <w:rsid w:val="00D40CFB"/>
    <w:rsid w:val="00D40D16"/>
    <w:rsid w:val="00D41219"/>
    <w:rsid w:val="00D4159E"/>
    <w:rsid w:val="00D41738"/>
    <w:rsid w:val="00D41A15"/>
    <w:rsid w:val="00D41E78"/>
    <w:rsid w:val="00D42A5B"/>
    <w:rsid w:val="00D42C35"/>
    <w:rsid w:val="00D42FA1"/>
    <w:rsid w:val="00D4329C"/>
    <w:rsid w:val="00D43919"/>
    <w:rsid w:val="00D43ACE"/>
    <w:rsid w:val="00D43C1C"/>
    <w:rsid w:val="00D43E81"/>
    <w:rsid w:val="00D449A2"/>
    <w:rsid w:val="00D449E6"/>
    <w:rsid w:val="00D44FFF"/>
    <w:rsid w:val="00D45E20"/>
    <w:rsid w:val="00D46BB0"/>
    <w:rsid w:val="00D47016"/>
    <w:rsid w:val="00D47C69"/>
    <w:rsid w:val="00D47FE3"/>
    <w:rsid w:val="00D509B4"/>
    <w:rsid w:val="00D50BD7"/>
    <w:rsid w:val="00D50F2D"/>
    <w:rsid w:val="00D51C03"/>
    <w:rsid w:val="00D51C2C"/>
    <w:rsid w:val="00D5202D"/>
    <w:rsid w:val="00D523DC"/>
    <w:rsid w:val="00D52465"/>
    <w:rsid w:val="00D52FD6"/>
    <w:rsid w:val="00D53213"/>
    <w:rsid w:val="00D53317"/>
    <w:rsid w:val="00D53A67"/>
    <w:rsid w:val="00D5491C"/>
    <w:rsid w:val="00D54BE7"/>
    <w:rsid w:val="00D54C05"/>
    <w:rsid w:val="00D54D0F"/>
    <w:rsid w:val="00D551D6"/>
    <w:rsid w:val="00D555D3"/>
    <w:rsid w:val="00D556AB"/>
    <w:rsid w:val="00D55C29"/>
    <w:rsid w:val="00D560B9"/>
    <w:rsid w:val="00D5657C"/>
    <w:rsid w:val="00D56E12"/>
    <w:rsid w:val="00D570C8"/>
    <w:rsid w:val="00D573DD"/>
    <w:rsid w:val="00D57448"/>
    <w:rsid w:val="00D5755C"/>
    <w:rsid w:val="00D57613"/>
    <w:rsid w:val="00D579DA"/>
    <w:rsid w:val="00D57DC9"/>
    <w:rsid w:val="00D57F2A"/>
    <w:rsid w:val="00D600DD"/>
    <w:rsid w:val="00D60E0C"/>
    <w:rsid w:val="00D60F37"/>
    <w:rsid w:val="00D615E3"/>
    <w:rsid w:val="00D61A6F"/>
    <w:rsid w:val="00D62157"/>
    <w:rsid w:val="00D627BE"/>
    <w:rsid w:val="00D62DA1"/>
    <w:rsid w:val="00D630D4"/>
    <w:rsid w:val="00D63528"/>
    <w:rsid w:val="00D6364B"/>
    <w:rsid w:val="00D636E0"/>
    <w:rsid w:val="00D63A4A"/>
    <w:rsid w:val="00D63A7F"/>
    <w:rsid w:val="00D63ACE"/>
    <w:rsid w:val="00D64539"/>
    <w:rsid w:val="00D64540"/>
    <w:rsid w:val="00D6459F"/>
    <w:rsid w:val="00D64927"/>
    <w:rsid w:val="00D64B64"/>
    <w:rsid w:val="00D64EE4"/>
    <w:rsid w:val="00D6541B"/>
    <w:rsid w:val="00D66067"/>
    <w:rsid w:val="00D6642E"/>
    <w:rsid w:val="00D6676A"/>
    <w:rsid w:val="00D66E0C"/>
    <w:rsid w:val="00D66ED5"/>
    <w:rsid w:val="00D673A0"/>
    <w:rsid w:val="00D67697"/>
    <w:rsid w:val="00D676FF"/>
    <w:rsid w:val="00D67777"/>
    <w:rsid w:val="00D678B4"/>
    <w:rsid w:val="00D67A86"/>
    <w:rsid w:val="00D67C08"/>
    <w:rsid w:val="00D67F1F"/>
    <w:rsid w:val="00D67F86"/>
    <w:rsid w:val="00D7000E"/>
    <w:rsid w:val="00D703EC"/>
    <w:rsid w:val="00D708CE"/>
    <w:rsid w:val="00D70933"/>
    <w:rsid w:val="00D716E5"/>
    <w:rsid w:val="00D716F9"/>
    <w:rsid w:val="00D724EA"/>
    <w:rsid w:val="00D72C4C"/>
    <w:rsid w:val="00D72CE4"/>
    <w:rsid w:val="00D72DB9"/>
    <w:rsid w:val="00D73745"/>
    <w:rsid w:val="00D73A7A"/>
    <w:rsid w:val="00D73F74"/>
    <w:rsid w:val="00D74037"/>
    <w:rsid w:val="00D7412D"/>
    <w:rsid w:val="00D7435A"/>
    <w:rsid w:val="00D745F5"/>
    <w:rsid w:val="00D7527A"/>
    <w:rsid w:val="00D752C8"/>
    <w:rsid w:val="00D75545"/>
    <w:rsid w:val="00D75548"/>
    <w:rsid w:val="00D755B2"/>
    <w:rsid w:val="00D75667"/>
    <w:rsid w:val="00D7569B"/>
    <w:rsid w:val="00D76554"/>
    <w:rsid w:val="00D765E6"/>
    <w:rsid w:val="00D7660A"/>
    <w:rsid w:val="00D766DF"/>
    <w:rsid w:val="00D76D90"/>
    <w:rsid w:val="00D77EBF"/>
    <w:rsid w:val="00D80055"/>
    <w:rsid w:val="00D805A1"/>
    <w:rsid w:val="00D80A6C"/>
    <w:rsid w:val="00D8166E"/>
    <w:rsid w:val="00D81727"/>
    <w:rsid w:val="00D81B17"/>
    <w:rsid w:val="00D81F22"/>
    <w:rsid w:val="00D820B6"/>
    <w:rsid w:val="00D825AD"/>
    <w:rsid w:val="00D82A49"/>
    <w:rsid w:val="00D832C4"/>
    <w:rsid w:val="00D836C2"/>
    <w:rsid w:val="00D846B2"/>
    <w:rsid w:val="00D84A5A"/>
    <w:rsid w:val="00D84D70"/>
    <w:rsid w:val="00D85CF9"/>
    <w:rsid w:val="00D85D1E"/>
    <w:rsid w:val="00D85D20"/>
    <w:rsid w:val="00D85F44"/>
    <w:rsid w:val="00D85FF2"/>
    <w:rsid w:val="00D866ED"/>
    <w:rsid w:val="00D86721"/>
    <w:rsid w:val="00D86B75"/>
    <w:rsid w:val="00D871D5"/>
    <w:rsid w:val="00D8732B"/>
    <w:rsid w:val="00D875DB"/>
    <w:rsid w:val="00D87896"/>
    <w:rsid w:val="00D87A6D"/>
    <w:rsid w:val="00D90123"/>
    <w:rsid w:val="00D9043E"/>
    <w:rsid w:val="00D90666"/>
    <w:rsid w:val="00D9082A"/>
    <w:rsid w:val="00D90842"/>
    <w:rsid w:val="00D90A0B"/>
    <w:rsid w:val="00D910C1"/>
    <w:rsid w:val="00D912B3"/>
    <w:rsid w:val="00D913CA"/>
    <w:rsid w:val="00D914F2"/>
    <w:rsid w:val="00D916E8"/>
    <w:rsid w:val="00D918DE"/>
    <w:rsid w:val="00D91CAC"/>
    <w:rsid w:val="00D9312B"/>
    <w:rsid w:val="00D93419"/>
    <w:rsid w:val="00D9361E"/>
    <w:rsid w:val="00D93764"/>
    <w:rsid w:val="00D93B10"/>
    <w:rsid w:val="00D944EE"/>
    <w:rsid w:val="00D94981"/>
    <w:rsid w:val="00D94C14"/>
    <w:rsid w:val="00D952C0"/>
    <w:rsid w:val="00D952CB"/>
    <w:rsid w:val="00D9547D"/>
    <w:rsid w:val="00D957EC"/>
    <w:rsid w:val="00D95949"/>
    <w:rsid w:val="00D95A1F"/>
    <w:rsid w:val="00D95B82"/>
    <w:rsid w:val="00D95B9B"/>
    <w:rsid w:val="00D95FB1"/>
    <w:rsid w:val="00D96079"/>
    <w:rsid w:val="00D96BF0"/>
    <w:rsid w:val="00D9761C"/>
    <w:rsid w:val="00D97C73"/>
    <w:rsid w:val="00D97E72"/>
    <w:rsid w:val="00DA0212"/>
    <w:rsid w:val="00DA027D"/>
    <w:rsid w:val="00DA03F1"/>
    <w:rsid w:val="00DA0695"/>
    <w:rsid w:val="00DA08D8"/>
    <w:rsid w:val="00DA09D9"/>
    <w:rsid w:val="00DA0AF1"/>
    <w:rsid w:val="00DA0B70"/>
    <w:rsid w:val="00DA1152"/>
    <w:rsid w:val="00DA168C"/>
    <w:rsid w:val="00DA1A48"/>
    <w:rsid w:val="00DA1A9C"/>
    <w:rsid w:val="00DA1E9D"/>
    <w:rsid w:val="00DA1F08"/>
    <w:rsid w:val="00DA1FB3"/>
    <w:rsid w:val="00DA2206"/>
    <w:rsid w:val="00DA2E0C"/>
    <w:rsid w:val="00DA301E"/>
    <w:rsid w:val="00DA3CF6"/>
    <w:rsid w:val="00DA3E48"/>
    <w:rsid w:val="00DA4555"/>
    <w:rsid w:val="00DA47F7"/>
    <w:rsid w:val="00DA4887"/>
    <w:rsid w:val="00DA49C1"/>
    <w:rsid w:val="00DA4A9D"/>
    <w:rsid w:val="00DA5469"/>
    <w:rsid w:val="00DA5ADB"/>
    <w:rsid w:val="00DA5DF6"/>
    <w:rsid w:val="00DA6838"/>
    <w:rsid w:val="00DA6E0F"/>
    <w:rsid w:val="00DA70D3"/>
    <w:rsid w:val="00DA71CB"/>
    <w:rsid w:val="00DA7798"/>
    <w:rsid w:val="00DA780D"/>
    <w:rsid w:val="00DA7A73"/>
    <w:rsid w:val="00DA7E65"/>
    <w:rsid w:val="00DB00D5"/>
    <w:rsid w:val="00DB0119"/>
    <w:rsid w:val="00DB03DC"/>
    <w:rsid w:val="00DB0663"/>
    <w:rsid w:val="00DB0B06"/>
    <w:rsid w:val="00DB0B52"/>
    <w:rsid w:val="00DB0EF3"/>
    <w:rsid w:val="00DB0F59"/>
    <w:rsid w:val="00DB1094"/>
    <w:rsid w:val="00DB1113"/>
    <w:rsid w:val="00DB16FA"/>
    <w:rsid w:val="00DB20CA"/>
    <w:rsid w:val="00DB2401"/>
    <w:rsid w:val="00DB2480"/>
    <w:rsid w:val="00DB2736"/>
    <w:rsid w:val="00DB2BBE"/>
    <w:rsid w:val="00DB3097"/>
    <w:rsid w:val="00DB30E2"/>
    <w:rsid w:val="00DB319F"/>
    <w:rsid w:val="00DB329F"/>
    <w:rsid w:val="00DB3E13"/>
    <w:rsid w:val="00DB40AE"/>
    <w:rsid w:val="00DB4252"/>
    <w:rsid w:val="00DB4AB7"/>
    <w:rsid w:val="00DB4B29"/>
    <w:rsid w:val="00DB4F22"/>
    <w:rsid w:val="00DB52ED"/>
    <w:rsid w:val="00DB55FE"/>
    <w:rsid w:val="00DB5682"/>
    <w:rsid w:val="00DB594D"/>
    <w:rsid w:val="00DB5D80"/>
    <w:rsid w:val="00DB6164"/>
    <w:rsid w:val="00DB63C0"/>
    <w:rsid w:val="00DB63C5"/>
    <w:rsid w:val="00DB6669"/>
    <w:rsid w:val="00DB6A1B"/>
    <w:rsid w:val="00DB6B5D"/>
    <w:rsid w:val="00DB6B97"/>
    <w:rsid w:val="00DB6C90"/>
    <w:rsid w:val="00DB6D03"/>
    <w:rsid w:val="00DB6D44"/>
    <w:rsid w:val="00DB752B"/>
    <w:rsid w:val="00DB76DE"/>
    <w:rsid w:val="00DB77F7"/>
    <w:rsid w:val="00DB7CF1"/>
    <w:rsid w:val="00DB7ED9"/>
    <w:rsid w:val="00DB7FB4"/>
    <w:rsid w:val="00DC0501"/>
    <w:rsid w:val="00DC0718"/>
    <w:rsid w:val="00DC0DC9"/>
    <w:rsid w:val="00DC0E0B"/>
    <w:rsid w:val="00DC1212"/>
    <w:rsid w:val="00DC13D4"/>
    <w:rsid w:val="00DC1C9A"/>
    <w:rsid w:val="00DC1CE5"/>
    <w:rsid w:val="00DC1F7D"/>
    <w:rsid w:val="00DC21CF"/>
    <w:rsid w:val="00DC26CB"/>
    <w:rsid w:val="00DC2779"/>
    <w:rsid w:val="00DC2C30"/>
    <w:rsid w:val="00DC2F91"/>
    <w:rsid w:val="00DC369B"/>
    <w:rsid w:val="00DC3B74"/>
    <w:rsid w:val="00DC3B79"/>
    <w:rsid w:val="00DC485F"/>
    <w:rsid w:val="00DC4B62"/>
    <w:rsid w:val="00DC52C9"/>
    <w:rsid w:val="00DC55A5"/>
    <w:rsid w:val="00DC5970"/>
    <w:rsid w:val="00DC5C59"/>
    <w:rsid w:val="00DC5DDB"/>
    <w:rsid w:val="00DC5F1C"/>
    <w:rsid w:val="00DC621D"/>
    <w:rsid w:val="00DC6238"/>
    <w:rsid w:val="00DC6393"/>
    <w:rsid w:val="00DC6596"/>
    <w:rsid w:val="00DC65BE"/>
    <w:rsid w:val="00DC6918"/>
    <w:rsid w:val="00DC69CC"/>
    <w:rsid w:val="00DC6AB9"/>
    <w:rsid w:val="00DC6E85"/>
    <w:rsid w:val="00DC7544"/>
    <w:rsid w:val="00DC7B68"/>
    <w:rsid w:val="00DC7D3B"/>
    <w:rsid w:val="00DC7E7C"/>
    <w:rsid w:val="00DC7FF7"/>
    <w:rsid w:val="00DD0325"/>
    <w:rsid w:val="00DD0B0F"/>
    <w:rsid w:val="00DD0BBF"/>
    <w:rsid w:val="00DD0C50"/>
    <w:rsid w:val="00DD0D4A"/>
    <w:rsid w:val="00DD0F5D"/>
    <w:rsid w:val="00DD0F92"/>
    <w:rsid w:val="00DD108A"/>
    <w:rsid w:val="00DD1372"/>
    <w:rsid w:val="00DD158C"/>
    <w:rsid w:val="00DD163F"/>
    <w:rsid w:val="00DD1FDE"/>
    <w:rsid w:val="00DD2252"/>
    <w:rsid w:val="00DD2272"/>
    <w:rsid w:val="00DD2353"/>
    <w:rsid w:val="00DD27FD"/>
    <w:rsid w:val="00DD2A03"/>
    <w:rsid w:val="00DD2B85"/>
    <w:rsid w:val="00DD2ED4"/>
    <w:rsid w:val="00DD312B"/>
    <w:rsid w:val="00DD3333"/>
    <w:rsid w:val="00DD363B"/>
    <w:rsid w:val="00DD38D9"/>
    <w:rsid w:val="00DD3E17"/>
    <w:rsid w:val="00DD3F47"/>
    <w:rsid w:val="00DD4032"/>
    <w:rsid w:val="00DD46D3"/>
    <w:rsid w:val="00DD4BAF"/>
    <w:rsid w:val="00DD4F57"/>
    <w:rsid w:val="00DD5283"/>
    <w:rsid w:val="00DD533B"/>
    <w:rsid w:val="00DD541D"/>
    <w:rsid w:val="00DD5483"/>
    <w:rsid w:val="00DD55EF"/>
    <w:rsid w:val="00DD57F9"/>
    <w:rsid w:val="00DD588D"/>
    <w:rsid w:val="00DD5A5B"/>
    <w:rsid w:val="00DD5C19"/>
    <w:rsid w:val="00DD5E9A"/>
    <w:rsid w:val="00DD5FD9"/>
    <w:rsid w:val="00DD69F0"/>
    <w:rsid w:val="00DD6C83"/>
    <w:rsid w:val="00DD6CCD"/>
    <w:rsid w:val="00DD765B"/>
    <w:rsid w:val="00DE0466"/>
    <w:rsid w:val="00DE05E1"/>
    <w:rsid w:val="00DE060E"/>
    <w:rsid w:val="00DE0904"/>
    <w:rsid w:val="00DE0E60"/>
    <w:rsid w:val="00DE1ACE"/>
    <w:rsid w:val="00DE1B3D"/>
    <w:rsid w:val="00DE1CB1"/>
    <w:rsid w:val="00DE1DCA"/>
    <w:rsid w:val="00DE20AE"/>
    <w:rsid w:val="00DE2961"/>
    <w:rsid w:val="00DE2B0E"/>
    <w:rsid w:val="00DE32FB"/>
    <w:rsid w:val="00DE3584"/>
    <w:rsid w:val="00DE35C7"/>
    <w:rsid w:val="00DE3DE3"/>
    <w:rsid w:val="00DE423F"/>
    <w:rsid w:val="00DE436B"/>
    <w:rsid w:val="00DE4628"/>
    <w:rsid w:val="00DE4EF9"/>
    <w:rsid w:val="00DE55A0"/>
    <w:rsid w:val="00DE598F"/>
    <w:rsid w:val="00DE5B3C"/>
    <w:rsid w:val="00DE671C"/>
    <w:rsid w:val="00DE6995"/>
    <w:rsid w:val="00DE6E4D"/>
    <w:rsid w:val="00DE73B5"/>
    <w:rsid w:val="00DE7410"/>
    <w:rsid w:val="00DE7BF1"/>
    <w:rsid w:val="00DE7C8F"/>
    <w:rsid w:val="00DF00E1"/>
    <w:rsid w:val="00DF0262"/>
    <w:rsid w:val="00DF0473"/>
    <w:rsid w:val="00DF04CD"/>
    <w:rsid w:val="00DF05E9"/>
    <w:rsid w:val="00DF081D"/>
    <w:rsid w:val="00DF0850"/>
    <w:rsid w:val="00DF0C10"/>
    <w:rsid w:val="00DF0DAD"/>
    <w:rsid w:val="00DF0F6B"/>
    <w:rsid w:val="00DF12C9"/>
    <w:rsid w:val="00DF1357"/>
    <w:rsid w:val="00DF1452"/>
    <w:rsid w:val="00DF18E7"/>
    <w:rsid w:val="00DF28D0"/>
    <w:rsid w:val="00DF29DD"/>
    <w:rsid w:val="00DF2A7C"/>
    <w:rsid w:val="00DF2A87"/>
    <w:rsid w:val="00DF31B7"/>
    <w:rsid w:val="00DF3267"/>
    <w:rsid w:val="00DF3869"/>
    <w:rsid w:val="00DF3A5E"/>
    <w:rsid w:val="00DF40AE"/>
    <w:rsid w:val="00DF43C8"/>
    <w:rsid w:val="00DF45EB"/>
    <w:rsid w:val="00DF4C5F"/>
    <w:rsid w:val="00DF4CDD"/>
    <w:rsid w:val="00DF4FD5"/>
    <w:rsid w:val="00DF55AC"/>
    <w:rsid w:val="00DF569A"/>
    <w:rsid w:val="00DF584D"/>
    <w:rsid w:val="00DF5912"/>
    <w:rsid w:val="00DF59B9"/>
    <w:rsid w:val="00DF5D19"/>
    <w:rsid w:val="00DF5F79"/>
    <w:rsid w:val="00DF6193"/>
    <w:rsid w:val="00DF6574"/>
    <w:rsid w:val="00DF663A"/>
    <w:rsid w:val="00DF669F"/>
    <w:rsid w:val="00DF6AB7"/>
    <w:rsid w:val="00DF6FDC"/>
    <w:rsid w:val="00DF7276"/>
    <w:rsid w:val="00DF7E18"/>
    <w:rsid w:val="00E0005F"/>
    <w:rsid w:val="00E0028E"/>
    <w:rsid w:val="00E002F7"/>
    <w:rsid w:val="00E005D1"/>
    <w:rsid w:val="00E00BAE"/>
    <w:rsid w:val="00E00E89"/>
    <w:rsid w:val="00E011AA"/>
    <w:rsid w:val="00E0168D"/>
    <w:rsid w:val="00E019BF"/>
    <w:rsid w:val="00E01A8E"/>
    <w:rsid w:val="00E01B76"/>
    <w:rsid w:val="00E021C1"/>
    <w:rsid w:val="00E02368"/>
    <w:rsid w:val="00E02396"/>
    <w:rsid w:val="00E0323E"/>
    <w:rsid w:val="00E03368"/>
    <w:rsid w:val="00E03600"/>
    <w:rsid w:val="00E03829"/>
    <w:rsid w:val="00E03B76"/>
    <w:rsid w:val="00E03BAA"/>
    <w:rsid w:val="00E03C26"/>
    <w:rsid w:val="00E03E02"/>
    <w:rsid w:val="00E0409B"/>
    <w:rsid w:val="00E04204"/>
    <w:rsid w:val="00E04812"/>
    <w:rsid w:val="00E04A52"/>
    <w:rsid w:val="00E04BEF"/>
    <w:rsid w:val="00E04CA5"/>
    <w:rsid w:val="00E054E4"/>
    <w:rsid w:val="00E0555A"/>
    <w:rsid w:val="00E058B1"/>
    <w:rsid w:val="00E058C9"/>
    <w:rsid w:val="00E058EF"/>
    <w:rsid w:val="00E058F2"/>
    <w:rsid w:val="00E059E9"/>
    <w:rsid w:val="00E06092"/>
    <w:rsid w:val="00E06315"/>
    <w:rsid w:val="00E065E4"/>
    <w:rsid w:val="00E06662"/>
    <w:rsid w:val="00E066C2"/>
    <w:rsid w:val="00E06A69"/>
    <w:rsid w:val="00E06C14"/>
    <w:rsid w:val="00E06DEA"/>
    <w:rsid w:val="00E06FE9"/>
    <w:rsid w:val="00E07346"/>
    <w:rsid w:val="00E0751A"/>
    <w:rsid w:val="00E1025C"/>
    <w:rsid w:val="00E10EBD"/>
    <w:rsid w:val="00E1112D"/>
    <w:rsid w:val="00E113B7"/>
    <w:rsid w:val="00E113FD"/>
    <w:rsid w:val="00E114B5"/>
    <w:rsid w:val="00E1168E"/>
    <w:rsid w:val="00E116E6"/>
    <w:rsid w:val="00E11910"/>
    <w:rsid w:val="00E11A32"/>
    <w:rsid w:val="00E11DF6"/>
    <w:rsid w:val="00E1222C"/>
    <w:rsid w:val="00E1242D"/>
    <w:rsid w:val="00E12555"/>
    <w:rsid w:val="00E12655"/>
    <w:rsid w:val="00E13438"/>
    <w:rsid w:val="00E1349E"/>
    <w:rsid w:val="00E1361A"/>
    <w:rsid w:val="00E139B9"/>
    <w:rsid w:val="00E13F50"/>
    <w:rsid w:val="00E14B35"/>
    <w:rsid w:val="00E1526B"/>
    <w:rsid w:val="00E159DE"/>
    <w:rsid w:val="00E159EA"/>
    <w:rsid w:val="00E160E0"/>
    <w:rsid w:val="00E17268"/>
    <w:rsid w:val="00E17341"/>
    <w:rsid w:val="00E17B38"/>
    <w:rsid w:val="00E17C96"/>
    <w:rsid w:val="00E17CA5"/>
    <w:rsid w:val="00E17EF8"/>
    <w:rsid w:val="00E20160"/>
    <w:rsid w:val="00E2054B"/>
    <w:rsid w:val="00E208E0"/>
    <w:rsid w:val="00E20E12"/>
    <w:rsid w:val="00E20F8F"/>
    <w:rsid w:val="00E21108"/>
    <w:rsid w:val="00E211A4"/>
    <w:rsid w:val="00E2129C"/>
    <w:rsid w:val="00E216DA"/>
    <w:rsid w:val="00E21736"/>
    <w:rsid w:val="00E21A42"/>
    <w:rsid w:val="00E21D2D"/>
    <w:rsid w:val="00E22F86"/>
    <w:rsid w:val="00E2325A"/>
    <w:rsid w:val="00E234D3"/>
    <w:rsid w:val="00E2352F"/>
    <w:rsid w:val="00E2377A"/>
    <w:rsid w:val="00E23E3B"/>
    <w:rsid w:val="00E23E90"/>
    <w:rsid w:val="00E23F0D"/>
    <w:rsid w:val="00E24CC5"/>
    <w:rsid w:val="00E24FEA"/>
    <w:rsid w:val="00E25085"/>
    <w:rsid w:val="00E25172"/>
    <w:rsid w:val="00E25263"/>
    <w:rsid w:val="00E253F8"/>
    <w:rsid w:val="00E25D09"/>
    <w:rsid w:val="00E25E16"/>
    <w:rsid w:val="00E26011"/>
    <w:rsid w:val="00E2609F"/>
    <w:rsid w:val="00E2619D"/>
    <w:rsid w:val="00E262FB"/>
    <w:rsid w:val="00E26469"/>
    <w:rsid w:val="00E26AFA"/>
    <w:rsid w:val="00E26BAA"/>
    <w:rsid w:val="00E27192"/>
    <w:rsid w:val="00E273BE"/>
    <w:rsid w:val="00E273DE"/>
    <w:rsid w:val="00E2780F"/>
    <w:rsid w:val="00E27BB5"/>
    <w:rsid w:val="00E27E46"/>
    <w:rsid w:val="00E27E4F"/>
    <w:rsid w:val="00E302AD"/>
    <w:rsid w:val="00E304C5"/>
    <w:rsid w:val="00E30C03"/>
    <w:rsid w:val="00E31116"/>
    <w:rsid w:val="00E31301"/>
    <w:rsid w:val="00E316EC"/>
    <w:rsid w:val="00E3175D"/>
    <w:rsid w:val="00E3193F"/>
    <w:rsid w:val="00E31C83"/>
    <w:rsid w:val="00E31D43"/>
    <w:rsid w:val="00E31FF2"/>
    <w:rsid w:val="00E32038"/>
    <w:rsid w:val="00E32337"/>
    <w:rsid w:val="00E32CC6"/>
    <w:rsid w:val="00E32D46"/>
    <w:rsid w:val="00E330FF"/>
    <w:rsid w:val="00E33553"/>
    <w:rsid w:val="00E3360A"/>
    <w:rsid w:val="00E33C5A"/>
    <w:rsid w:val="00E3429A"/>
    <w:rsid w:val="00E3441E"/>
    <w:rsid w:val="00E34523"/>
    <w:rsid w:val="00E34788"/>
    <w:rsid w:val="00E34972"/>
    <w:rsid w:val="00E34B91"/>
    <w:rsid w:val="00E3529C"/>
    <w:rsid w:val="00E354EC"/>
    <w:rsid w:val="00E3581D"/>
    <w:rsid w:val="00E35BFC"/>
    <w:rsid w:val="00E3606A"/>
    <w:rsid w:val="00E36577"/>
    <w:rsid w:val="00E365FF"/>
    <w:rsid w:val="00E36732"/>
    <w:rsid w:val="00E369D4"/>
    <w:rsid w:val="00E36ACD"/>
    <w:rsid w:val="00E36D8F"/>
    <w:rsid w:val="00E3715F"/>
    <w:rsid w:val="00E3775C"/>
    <w:rsid w:val="00E37DA7"/>
    <w:rsid w:val="00E37F8A"/>
    <w:rsid w:val="00E40331"/>
    <w:rsid w:val="00E4067B"/>
    <w:rsid w:val="00E4123C"/>
    <w:rsid w:val="00E41324"/>
    <w:rsid w:val="00E419DB"/>
    <w:rsid w:val="00E41B2C"/>
    <w:rsid w:val="00E41BCD"/>
    <w:rsid w:val="00E427D0"/>
    <w:rsid w:val="00E42E38"/>
    <w:rsid w:val="00E4305B"/>
    <w:rsid w:val="00E43218"/>
    <w:rsid w:val="00E43557"/>
    <w:rsid w:val="00E4369B"/>
    <w:rsid w:val="00E439FC"/>
    <w:rsid w:val="00E43DAB"/>
    <w:rsid w:val="00E4405B"/>
    <w:rsid w:val="00E443D6"/>
    <w:rsid w:val="00E44690"/>
    <w:rsid w:val="00E446C5"/>
    <w:rsid w:val="00E44E48"/>
    <w:rsid w:val="00E44F15"/>
    <w:rsid w:val="00E4500F"/>
    <w:rsid w:val="00E4585D"/>
    <w:rsid w:val="00E458CD"/>
    <w:rsid w:val="00E45D2C"/>
    <w:rsid w:val="00E45DC0"/>
    <w:rsid w:val="00E45DF8"/>
    <w:rsid w:val="00E46529"/>
    <w:rsid w:val="00E46AE0"/>
    <w:rsid w:val="00E46C48"/>
    <w:rsid w:val="00E46FC4"/>
    <w:rsid w:val="00E47275"/>
    <w:rsid w:val="00E47366"/>
    <w:rsid w:val="00E475FE"/>
    <w:rsid w:val="00E479BA"/>
    <w:rsid w:val="00E47CCA"/>
    <w:rsid w:val="00E50302"/>
    <w:rsid w:val="00E50611"/>
    <w:rsid w:val="00E50A32"/>
    <w:rsid w:val="00E50AFD"/>
    <w:rsid w:val="00E50D70"/>
    <w:rsid w:val="00E50D8C"/>
    <w:rsid w:val="00E512E3"/>
    <w:rsid w:val="00E517E0"/>
    <w:rsid w:val="00E518DA"/>
    <w:rsid w:val="00E51BCD"/>
    <w:rsid w:val="00E51EE7"/>
    <w:rsid w:val="00E51F76"/>
    <w:rsid w:val="00E526F7"/>
    <w:rsid w:val="00E52E08"/>
    <w:rsid w:val="00E52EEE"/>
    <w:rsid w:val="00E530F2"/>
    <w:rsid w:val="00E53238"/>
    <w:rsid w:val="00E533B5"/>
    <w:rsid w:val="00E53469"/>
    <w:rsid w:val="00E534D3"/>
    <w:rsid w:val="00E53EAC"/>
    <w:rsid w:val="00E53F7C"/>
    <w:rsid w:val="00E542B8"/>
    <w:rsid w:val="00E54691"/>
    <w:rsid w:val="00E54718"/>
    <w:rsid w:val="00E5544D"/>
    <w:rsid w:val="00E557F4"/>
    <w:rsid w:val="00E55935"/>
    <w:rsid w:val="00E55A25"/>
    <w:rsid w:val="00E55CF3"/>
    <w:rsid w:val="00E55DC0"/>
    <w:rsid w:val="00E5612B"/>
    <w:rsid w:val="00E56675"/>
    <w:rsid w:val="00E56A9C"/>
    <w:rsid w:val="00E56E31"/>
    <w:rsid w:val="00E578BF"/>
    <w:rsid w:val="00E579D1"/>
    <w:rsid w:val="00E57CC3"/>
    <w:rsid w:val="00E57CD7"/>
    <w:rsid w:val="00E57DD0"/>
    <w:rsid w:val="00E60841"/>
    <w:rsid w:val="00E60C8F"/>
    <w:rsid w:val="00E60FB1"/>
    <w:rsid w:val="00E61304"/>
    <w:rsid w:val="00E61331"/>
    <w:rsid w:val="00E61747"/>
    <w:rsid w:val="00E61979"/>
    <w:rsid w:val="00E61D8E"/>
    <w:rsid w:val="00E61F03"/>
    <w:rsid w:val="00E62F1E"/>
    <w:rsid w:val="00E634AE"/>
    <w:rsid w:val="00E634C6"/>
    <w:rsid w:val="00E63AF8"/>
    <w:rsid w:val="00E63B89"/>
    <w:rsid w:val="00E63BAE"/>
    <w:rsid w:val="00E64330"/>
    <w:rsid w:val="00E64390"/>
    <w:rsid w:val="00E64425"/>
    <w:rsid w:val="00E64721"/>
    <w:rsid w:val="00E64849"/>
    <w:rsid w:val="00E64FA8"/>
    <w:rsid w:val="00E6564C"/>
    <w:rsid w:val="00E65DCA"/>
    <w:rsid w:val="00E65DE2"/>
    <w:rsid w:val="00E65F79"/>
    <w:rsid w:val="00E65F85"/>
    <w:rsid w:val="00E65FCF"/>
    <w:rsid w:val="00E660A8"/>
    <w:rsid w:val="00E668C9"/>
    <w:rsid w:val="00E66A86"/>
    <w:rsid w:val="00E66AA1"/>
    <w:rsid w:val="00E66EE7"/>
    <w:rsid w:val="00E67159"/>
    <w:rsid w:val="00E674DE"/>
    <w:rsid w:val="00E6753F"/>
    <w:rsid w:val="00E679AA"/>
    <w:rsid w:val="00E67A9F"/>
    <w:rsid w:val="00E67D46"/>
    <w:rsid w:val="00E7048F"/>
    <w:rsid w:val="00E70921"/>
    <w:rsid w:val="00E70CA2"/>
    <w:rsid w:val="00E70CC9"/>
    <w:rsid w:val="00E70DEB"/>
    <w:rsid w:val="00E713B3"/>
    <w:rsid w:val="00E71FB5"/>
    <w:rsid w:val="00E7244D"/>
    <w:rsid w:val="00E72864"/>
    <w:rsid w:val="00E72F95"/>
    <w:rsid w:val="00E72FFD"/>
    <w:rsid w:val="00E730A4"/>
    <w:rsid w:val="00E73315"/>
    <w:rsid w:val="00E73558"/>
    <w:rsid w:val="00E73626"/>
    <w:rsid w:val="00E739A5"/>
    <w:rsid w:val="00E73A4F"/>
    <w:rsid w:val="00E73F60"/>
    <w:rsid w:val="00E740CF"/>
    <w:rsid w:val="00E7420E"/>
    <w:rsid w:val="00E748B4"/>
    <w:rsid w:val="00E74B5D"/>
    <w:rsid w:val="00E753E2"/>
    <w:rsid w:val="00E75842"/>
    <w:rsid w:val="00E75BCF"/>
    <w:rsid w:val="00E75FD9"/>
    <w:rsid w:val="00E760D7"/>
    <w:rsid w:val="00E7622A"/>
    <w:rsid w:val="00E76BF4"/>
    <w:rsid w:val="00E76C05"/>
    <w:rsid w:val="00E76F16"/>
    <w:rsid w:val="00E77278"/>
    <w:rsid w:val="00E774BA"/>
    <w:rsid w:val="00E7768B"/>
    <w:rsid w:val="00E77A96"/>
    <w:rsid w:val="00E8017C"/>
    <w:rsid w:val="00E812AA"/>
    <w:rsid w:val="00E8140D"/>
    <w:rsid w:val="00E8179E"/>
    <w:rsid w:val="00E81890"/>
    <w:rsid w:val="00E8205F"/>
    <w:rsid w:val="00E820A4"/>
    <w:rsid w:val="00E82382"/>
    <w:rsid w:val="00E823D8"/>
    <w:rsid w:val="00E826C8"/>
    <w:rsid w:val="00E82E9F"/>
    <w:rsid w:val="00E82F6F"/>
    <w:rsid w:val="00E8355F"/>
    <w:rsid w:val="00E838C7"/>
    <w:rsid w:val="00E8408B"/>
    <w:rsid w:val="00E84B86"/>
    <w:rsid w:val="00E85017"/>
    <w:rsid w:val="00E854B0"/>
    <w:rsid w:val="00E85B22"/>
    <w:rsid w:val="00E860AD"/>
    <w:rsid w:val="00E86160"/>
    <w:rsid w:val="00E8685B"/>
    <w:rsid w:val="00E86932"/>
    <w:rsid w:val="00E86BCE"/>
    <w:rsid w:val="00E86FB2"/>
    <w:rsid w:val="00E87B64"/>
    <w:rsid w:val="00E87BDF"/>
    <w:rsid w:val="00E87FAA"/>
    <w:rsid w:val="00E9024D"/>
    <w:rsid w:val="00E9028A"/>
    <w:rsid w:val="00E90375"/>
    <w:rsid w:val="00E9061D"/>
    <w:rsid w:val="00E90941"/>
    <w:rsid w:val="00E90B1F"/>
    <w:rsid w:val="00E90B5D"/>
    <w:rsid w:val="00E90C20"/>
    <w:rsid w:val="00E91033"/>
    <w:rsid w:val="00E910DC"/>
    <w:rsid w:val="00E91452"/>
    <w:rsid w:val="00E917E4"/>
    <w:rsid w:val="00E92A0F"/>
    <w:rsid w:val="00E92AC4"/>
    <w:rsid w:val="00E92AC5"/>
    <w:rsid w:val="00E932C2"/>
    <w:rsid w:val="00E935B6"/>
    <w:rsid w:val="00E937FD"/>
    <w:rsid w:val="00E938D3"/>
    <w:rsid w:val="00E93E03"/>
    <w:rsid w:val="00E943D4"/>
    <w:rsid w:val="00E949C1"/>
    <w:rsid w:val="00E95B49"/>
    <w:rsid w:val="00E95DC2"/>
    <w:rsid w:val="00E95F23"/>
    <w:rsid w:val="00E961E1"/>
    <w:rsid w:val="00E96CE8"/>
    <w:rsid w:val="00E96D28"/>
    <w:rsid w:val="00E96E92"/>
    <w:rsid w:val="00E96E93"/>
    <w:rsid w:val="00E96EB6"/>
    <w:rsid w:val="00E9789A"/>
    <w:rsid w:val="00E97DD7"/>
    <w:rsid w:val="00E97DE3"/>
    <w:rsid w:val="00EA021D"/>
    <w:rsid w:val="00EA09A5"/>
    <w:rsid w:val="00EA0ACB"/>
    <w:rsid w:val="00EA104A"/>
    <w:rsid w:val="00EA1085"/>
    <w:rsid w:val="00EA178E"/>
    <w:rsid w:val="00EA1A40"/>
    <w:rsid w:val="00EA1EB8"/>
    <w:rsid w:val="00EA2265"/>
    <w:rsid w:val="00EA2316"/>
    <w:rsid w:val="00EA258E"/>
    <w:rsid w:val="00EA2FD3"/>
    <w:rsid w:val="00EA30BA"/>
    <w:rsid w:val="00EA30F9"/>
    <w:rsid w:val="00EA32E3"/>
    <w:rsid w:val="00EA331C"/>
    <w:rsid w:val="00EA3D29"/>
    <w:rsid w:val="00EA40AC"/>
    <w:rsid w:val="00EA411D"/>
    <w:rsid w:val="00EA48E7"/>
    <w:rsid w:val="00EA4C38"/>
    <w:rsid w:val="00EA540C"/>
    <w:rsid w:val="00EA5A6F"/>
    <w:rsid w:val="00EA5B80"/>
    <w:rsid w:val="00EA5BFD"/>
    <w:rsid w:val="00EA603A"/>
    <w:rsid w:val="00EA6054"/>
    <w:rsid w:val="00EA6260"/>
    <w:rsid w:val="00EA6264"/>
    <w:rsid w:val="00EA649E"/>
    <w:rsid w:val="00EA6629"/>
    <w:rsid w:val="00EA6D33"/>
    <w:rsid w:val="00EA79C3"/>
    <w:rsid w:val="00EA7C33"/>
    <w:rsid w:val="00EB082E"/>
    <w:rsid w:val="00EB088A"/>
    <w:rsid w:val="00EB1244"/>
    <w:rsid w:val="00EB134B"/>
    <w:rsid w:val="00EB13FD"/>
    <w:rsid w:val="00EB1967"/>
    <w:rsid w:val="00EB1FF1"/>
    <w:rsid w:val="00EB2601"/>
    <w:rsid w:val="00EB2AD7"/>
    <w:rsid w:val="00EB2E61"/>
    <w:rsid w:val="00EB2E7A"/>
    <w:rsid w:val="00EB3093"/>
    <w:rsid w:val="00EB30C0"/>
    <w:rsid w:val="00EB312C"/>
    <w:rsid w:val="00EB31BF"/>
    <w:rsid w:val="00EB3723"/>
    <w:rsid w:val="00EB372B"/>
    <w:rsid w:val="00EB39CE"/>
    <w:rsid w:val="00EB3A87"/>
    <w:rsid w:val="00EB41F8"/>
    <w:rsid w:val="00EB44D3"/>
    <w:rsid w:val="00EB4577"/>
    <w:rsid w:val="00EB45AE"/>
    <w:rsid w:val="00EB4E42"/>
    <w:rsid w:val="00EB4FC7"/>
    <w:rsid w:val="00EB52BD"/>
    <w:rsid w:val="00EB536C"/>
    <w:rsid w:val="00EB57D4"/>
    <w:rsid w:val="00EB622C"/>
    <w:rsid w:val="00EB7085"/>
    <w:rsid w:val="00EB7179"/>
    <w:rsid w:val="00EB7226"/>
    <w:rsid w:val="00EB7290"/>
    <w:rsid w:val="00EB7ABF"/>
    <w:rsid w:val="00EB7AE9"/>
    <w:rsid w:val="00EC0549"/>
    <w:rsid w:val="00EC074A"/>
    <w:rsid w:val="00EC114B"/>
    <w:rsid w:val="00EC1518"/>
    <w:rsid w:val="00EC1ADA"/>
    <w:rsid w:val="00EC1D8C"/>
    <w:rsid w:val="00EC206B"/>
    <w:rsid w:val="00EC2356"/>
    <w:rsid w:val="00EC276F"/>
    <w:rsid w:val="00EC3880"/>
    <w:rsid w:val="00EC3A9F"/>
    <w:rsid w:val="00EC3C1A"/>
    <w:rsid w:val="00EC3E8C"/>
    <w:rsid w:val="00EC414D"/>
    <w:rsid w:val="00EC4276"/>
    <w:rsid w:val="00EC42AD"/>
    <w:rsid w:val="00EC4D17"/>
    <w:rsid w:val="00EC4F2A"/>
    <w:rsid w:val="00EC5155"/>
    <w:rsid w:val="00EC57CB"/>
    <w:rsid w:val="00EC5C35"/>
    <w:rsid w:val="00EC5C9B"/>
    <w:rsid w:val="00EC5DD6"/>
    <w:rsid w:val="00EC60EB"/>
    <w:rsid w:val="00EC6636"/>
    <w:rsid w:val="00EC6767"/>
    <w:rsid w:val="00EC6814"/>
    <w:rsid w:val="00EC70AD"/>
    <w:rsid w:val="00EC723F"/>
    <w:rsid w:val="00EC7362"/>
    <w:rsid w:val="00EC7899"/>
    <w:rsid w:val="00EC7D29"/>
    <w:rsid w:val="00ED013B"/>
    <w:rsid w:val="00ED076C"/>
    <w:rsid w:val="00ED0CC7"/>
    <w:rsid w:val="00ED1495"/>
    <w:rsid w:val="00ED14CD"/>
    <w:rsid w:val="00ED1EBD"/>
    <w:rsid w:val="00ED213D"/>
    <w:rsid w:val="00ED2370"/>
    <w:rsid w:val="00ED266A"/>
    <w:rsid w:val="00ED27BB"/>
    <w:rsid w:val="00ED2CB5"/>
    <w:rsid w:val="00ED376A"/>
    <w:rsid w:val="00ED3B19"/>
    <w:rsid w:val="00ED3BCD"/>
    <w:rsid w:val="00ED3F91"/>
    <w:rsid w:val="00ED4539"/>
    <w:rsid w:val="00ED47A9"/>
    <w:rsid w:val="00ED489A"/>
    <w:rsid w:val="00ED498F"/>
    <w:rsid w:val="00ED4B89"/>
    <w:rsid w:val="00ED4D3C"/>
    <w:rsid w:val="00ED5259"/>
    <w:rsid w:val="00ED53B0"/>
    <w:rsid w:val="00ED56CC"/>
    <w:rsid w:val="00ED5B7D"/>
    <w:rsid w:val="00ED61EF"/>
    <w:rsid w:val="00ED62D5"/>
    <w:rsid w:val="00ED62F1"/>
    <w:rsid w:val="00ED64D2"/>
    <w:rsid w:val="00ED6B68"/>
    <w:rsid w:val="00ED6B8E"/>
    <w:rsid w:val="00ED745F"/>
    <w:rsid w:val="00ED751D"/>
    <w:rsid w:val="00ED7722"/>
    <w:rsid w:val="00ED7B1C"/>
    <w:rsid w:val="00ED7B2E"/>
    <w:rsid w:val="00ED7C9E"/>
    <w:rsid w:val="00EE048E"/>
    <w:rsid w:val="00EE058D"/>
    <w:rsid w:val="00EE067D"/>
    <w:rsid w:val="00EE07C2"/>
    <w:rsid w:val="00EE0860"/>
    <w:rsid w:val="00EE0A52"/>
    <w:rsid w:val="00EE0BFE"/>
    <w:rsid w:val="00EE0CE7"/>
    <w:rsid w:val="00EE0D6E"/>
    <w:rsid w:val="00EE1082"/>
    <w:rsid w:val="00EE114B"/>
    <w:rsid w:val="00EE145E"/>
    <w:rsid w:val="00EE19FE"/>
    <w:rsid w:val="00EE1A09"/>
    <w:rsid w:val="00EE1BAB"/>
    <w:rsid w:val="00EE1F56"/>
    <w:rsid w:val="00EE2701"/>
    <w:rsid w:val="00EE28C9"/>
    <w:rsid w:val="00EE32E2"/>
    <w:rsid w:val="00EE4ADC"/>
    <w:rsid w:val="00EE4D95"/>
    <w:rsid w:val="00EE577B"/>
    <w:rsid w:val="00EE585A"/>
    <w:rsid w:val="00EE5C10"/>
    <w:rsid w:val="00EE5F4F"/>
    <w:rsid w:val="00EE61A4"/>
    <w:rsid w:val="00EE66E3"/>
    <w:rsid w:val="00EE6A36"/>
    <w:rsid w:val="00EE6F9D"/>
    <w:rsid w:val="00EE70A1"/>
    <w:rsid w:val="00EE7207"/>
    <w:rsid w:val="00EE74D9"/>
    <w:rsid w:val="00EE7CCD"/>
    <w:rsid w:val="00EE7FC1"/>
    <w:rsid w:val="00EF01DB"/>
    <w:rsid w:val="00EF04CF"/>
    <w:rsid w:val="00EF0A80"/>
    <w:rsid w:val="00EF0A86"/>
    <w:rsid w:val="00EF0BDF"/>
    <w:rsid w:val="00EF0F80"/>
    <w:rsid w:val="00EF130F"/>
    <w:rsid w:val="00EF15A1"/>
    <w:rsid w:val="00EF1767"/>
    <w:rsid w:val="00EF1AB4"/>
    <w:rsid w:val="00EF202A"/>
    <w:rsid w:val="00EF2613"/>
    <w:rsid w:val="00EF2684"/>
    <w:rsid w:val="00EF26AB"/>
    <w:rsid w:val="00EF26D9"/>
    <w:rsid w:val="00EF283F"/>
    <w:rsid w:val="00EF2A11"/>
    <w:rsid w:val="00EF3011"/>
    <w:rsid w:val="00EF31D4"/>
    <w:rsid w:val="00EF3BB1"/>
    <w:rsid w:val="00EF3C78"/>
    <w:rsid w:val="00EF4B95"/>
    <w:rsid w:val="00EF4F9F"/>
    <w:rsid w:val="00EF5613"/>
    <w:rsid w:val="00EF6258"/>
    <w:rsid w:val="00EF62DC"/>
    <w:rsid w:val="00EF6814"/>
    <w:rsid w:val="00EF6E37"/>
    <w:rsid w:val="00EF6E8B"/>
    <w:rsid w:val="00EF7221"/>
    <w:rsid w:val="00EF73B3"/>
    <w:rsid w:val="00EF7462"/>
    <w:rsid w:val="00EF75EF"/>
    <w:rsid w:val="00EF7762"/>
    <w:rsid w:val="00EF7A9B"/>
    <w:rsid w:val="00EF7C07"/>
    <w:rsid w:val="00EF7DAC"/>
    <w:rsid w:val="00F00245"/>
    <w:rsid w:val="00F002F8"/>
    <w:rsid w:val="00F00420"/>
    <w:rsid w:val="00F00431"/>
    <w:rsid w:val="00F0059E"/>
    <w:rsid w:val="00F010C3"/>
    <w:rsid w:val="00F01BD4"/>
    <w:rsid w:val="00F01C8A"/>
    <w:rsid w:val="00F0202E"/>
    <w:rsid w:val="00F023C8"/>
    <w:rsid w:val="00F023E8"/>
    <w:rsid w:val="00F024DD"/>
    <w:rsid w:val="00F02B48"/>
    <w:rsid w:val="00F032D6"/>
    <w:rsid w:val="00F03799"/>
    <w:rsid w:val="00F0398A"/>
    <w:rsid w:val="00F039B6"/>
    <w:rsid w:val="00F03FA1"/>
    <w:rsid w:val="00F04026"/>
    <w:rsid w:val="00F0407F"/>
    <w:rsid w:val="00F0488B"/>
    <w:rsid w:val="00F04F0C"/>
    <w:rsid w:val="00F0516F"/>
    <w:rsid w:val="00F052BD"/>
    <w:rsid w:val="00F05304"/>
    <w:rsid w:val="00F054BF"/>
    <w:rsid w:val="00F055EF"/>
    <w:rsid w:val="00F05821"/>
    <w:rsid w:val="00F059F9"/>
    <w:rsid w:val="00F05D63"/>
    <w:rsid w:val="00F05FCD"/>
    <w:rsid w:val="00F06CCA"/>
    <w:rsid w:val="00F070F1"/>
    <w:rsid w:val="00F071CC"/>
    <w:rsid w:val="00F0741B"/>
    <w:rsid w:val="00F0794F"/>
    <w:rsid w:val="00F0796E"/>
    <w:rsid w:val="00F07E5A"/>
    <w:rsid w:val="00F10C41"/>
    <w:rsid w:val="00F10FB9"/>
    <w:rsid w:val="00F116C7"/>
    <w:rsid w:val="00F116E4"/>
    <w:rsid w:val="00F1197B"/>
    <w:rsid w:val="00F11E6D"/>
    <w:rsid w:val="00F13033"/>
    <w:rsid w:val="00F138BA"/>
    <w:rsid w:val="00F143FD"/>
    <w:rsid w:val="00F14500"/>
    <w:rsid w:val="00F1469C"/>
    <w:rsid w:val="00F14CB9"/>
    <w:rsid w:val="00F14FE4"/>
    <w:rsid w:val="00F1507D"/>
    <w:rsid w:val="00F15303"/>
    <w:rsid w:val="00F15624"/>
    <w:rsid w:val="00F156FB"/>
    <w:rsid w:val="00F15E90"/>
    <w:rsid w:val="00F162D9"/>
    <w:rsid w:val="00F162DD"/>
    <w:rsid w:val="00F164AF"/>
    <w:rsid w:val="00F164C4"/>
    <w:rsid w:val="00F16A73"/>
    <w:rsid w:val="00F16E55"/>
    <w:rsid w:val="00F17115"/>
    <w:rsid w:val="00F17197"/>
    <w:rsid w:val="00F17376"/>
    <w:rsid w:val="00F1749E"/>
    <w:rsid w:val="00F17C8D"/>
    <w:rsid w:val="00F17CD3"/>
    <w:rsid w:val="00F17D8A"/>
    <w:rsid w:val="00F2016D"/>
    <w:rsid w:val="00F20E6E"/>
    <w:rsid w:val="00F20F7A"/>
    <w:rsid w:val="00F2106C"/>
    <w:rsid w:val="00F21594"/>
    <w:rsid w:val="00F219C5"/>
    <w:rsid w:val="00F22319"/>
    <w:rsid w:val="00F228CE"/>
    <w:rsid w:val="00F229F7"/>
    <w:rsid w:val="00F22C0C"/>
    <w:rsid w:val="00F22DF2"/>
    <w:rsid w:val="00F23188"/>
    <w:rsid w:val="00F232F4"/>
    <w:rsid w:val="00F233C2"/>
    <w:rsid w:val="00F23A6F"/>
    <w:rsid w:val="00F23DE5"/>
    <w:rsid w:val="00F24976"/>
    <w:rsid w:val="00F24AC7"/>
    <w:rsid w:val="00F24DB4"/>
    <w:rsid w:val="00F24F08"/>
    <w:rsid w:val="00F250E4"/>
    <w:rsid w:val="00F265A5"/>
    <w:rsid w:val="00F26B37"/>
    <w:rsid w:val="00F278D1"/>
    <w:rsid w:val="00F27C22"/>
    <w:rsid w:val="00F30729"/>
    <w:rsid w:val="00F309B9"/>
    <w:rsid w:val="00F30A01"/>
    <w:rsid w:val="00F314D9"/>
    <w:rsid w:val="00F31571"/>
    <w:rsid w:val="00F3198E"/>
    <w:rsid w:val="00F319E7"/>
    <w:rsid w:val="00F322D9"/>
    <w:rsid w:val="00F32305"/>
    <w:rsid w:val="00F325B1"/>
    <w:rsid w:val="00F32909"/>
    <w:rsid w:val="00F32D33"/>
    <w:rsid w:val="00F32DE8"/>
    <w:rsid w:val="00F332E5"/>
    <w:rsid w:val="00F33370"/>
    <w:rsid w:val="00F33B65"/>
    <w:rsid w:val="00F33C5D"/>
    <w:rsid w:val="00F34214"/>
    <w:rsid w:val="00F34218"/>
    <w:rsid w:val="00F34410"/>
    <w:rsid w:val="00F344F5"/>
    <w:rsid w:val="00F345F8"/>
    <w:rsid w:val="00F34E84"/>
    <w:rsid w:val="00F350DF"/>
    <w:rsid w:val="00F35308"/>
    <w:rsid w:val="00F353E1"/>
    <w:rsid w:val="00F356E8"/>
    <w:rsid w:val="00F3574A"/>
    <w:rsid w:val="00F35E04"/>
    <w:rsid w:val="00F362E2"/>
    <w:rsid w:val="00F366E7"/>
    <w:rsid w:val="00F368CE"/>
    <w:rsid w:val="00F369D7"/>
    <w:rsid w:val="00F36A72"/>
    <w:rsid w:val="00F36F59"/>
    <w:rsid w:val="00F375CF"/>
    <w:rsid w:val="00F37924"/>
    <w:rsid w:val="00F37B23"/>
    <w:rsid w:val="00F40234"/>
    <w:rsid w:val="00F40F70"/>
    <w:rsid w:val="00F4179E"/>
    <w:rsid w:val="00F417C4"/>
    <w:rsid w:val="00F41EBC"/>
    <w:rsid w:val="00F42A63"/>
    <w:rsid w:val="00F43151"/>
    <w:rsid w:val="00F43415"/>
    <w:rsid w:val="00F43758"/>
    <w:rsid w:val="00F43AB8"/>
    <w:rsid w:val="00F43FD6"/>
    <w:rsid w:val="00F44161"/>
    <w:rsid w:val="00F44466"/>
    <w:rsid w:val="00F444CC"/>
    <w:rsid w:val="00F44654"/>
    <w:rsid w:val="00F44AF7"/>
    <w:rsid w:val="00F44B89"/>
    <w:rsid w:val="00F44DF1"/>
    <w:rsid w:val="00F45093"/>
    <w:rsid w:val="00F4518D"/>
    <w:rsid w:val="00F4554F"/>
    <w:rsid w:val="00F4558A"/>
    <w:rsid w:val="00F45854"/>
    <w:rsid w:val="00F4589D"/>
    <w:rsid w:val="00F45D82"/>
    <w:rsid w:val="00F45EDC"/>
    <w:rsid w:val="00F45F8C"/>
    <w:rsid w:val="00F45FA9"/>
    <w:rsid w:val="00F462EF"/>
    <w:rsid w:val="00F4650A"/>
    <w:rsid w:val="00F47082"/>
    <w:rsid w:val="00F47401"/>
    <w:rsid w:val="00F47B79"/>
    <w:rsid w:val="00F47F0E"/>
    <w:rsid w:val="00F50050"/>
    <w:rsid w:val="00F501C3"/>
    <w:rsid w:val="00F504AF"/>
    <w:rsid w:val="00F505F6"/>
    <w:rsid w:val="00F509A6"/>
    <w:rsid w:val="00F50A75"/>
    <w:rsid w:val="00F50B8E"/>
    <w:rsid w:val="00F50C07"/>
    <w:rsid w:val="00F51B2F"/>
    <w:rsid w:val="00F52051"/>
    <w:rsid w:val="00F52438"/>
    <w:rsid w:val="00F527DA"/>
    <w:rsid w:val="00F5282C"/>
    <w:rsid w:val="00F529CD"/>
    <w:rsid w:val="00F537BC"/>
    <w:rsid w:val="00F53A02"/>
    <w:rsid w:val="00F53BE7"/>
    <w:rsid w:val="00F53D12"/>
    <w:rsid w:val="00F53EC4"/>
    <w:rsid w:val="00F544D2"/>
    <w:rsid w:val="00F546DD"/>
    <w:rsid w:val="00F54829"/>
    <w:rsid w:val="00F54A26"/>
    <w:rsid w:val="00F54CFE"/>
    <w:rsid w:val="00F54D39"/>
    <w:rsid w:val="00F54F89"/>
    <w:rsid w:val="00F54FB4"/>
    <w:rsid w:val="00F55AAE"/>
    <w:rsid w:val="00F55C2A"/>
    <w:rsid w:val="00F55EBD"/>
    <w:rsid w:val="00F5651A"/>
    <w:rsid w:val="00F56929"/>
    <w:rsid w:val="00F56D50"/>
    <w:rsid w:val="00F56EF1"/>
    <w:rsid w:val="00F56F38"/>
    <w:rsid w:val="00F57334"/>
    <w:rsid w:val="00F575DD"/>
    <w:rsid w:val="00F576AF"/>
    <w:rsid w:val="00F604E9"/>
    <w:rsid w:val="00F605E7"/>
    <w:rsid w:val="00F60A8F"/>
    <w:rsid w:val="00F60ADE"/>
    <w:rsid w:val="00F60CC5"/>
    <w:rsid w:val="00F60DB9"/>
    <w:rsid w:val="00F6123E"/>
    <w:rsid w:val="00F6173F"/>
    <w:rsid w:val="00F61BAD"/>
    <w:rsid w:val="00F62667"/>
    <w:rsid w:val="00F62858"/>
    <w:rsid w:val="00F62BA7"/>
    <w:rsid w:val="00F62CF7"/>
    <w:rsid w:val="00F62E9B"/>
    <w:rsid w:val="00F62F8B"/>
    <w:rsid w:val="00F630C9"/>
    <w:rsid w:val="00F6339F"/>
    <w:rsid w:val="00F635D2"/>
    <w:rsid w:val="00F63957"/>
    <w:rsid w:val="00F639C9"/>
    <w:rsid w:val="00F63D54"/>
    <w:rsid w:val="00F63DAB"/>
    <w:rsid w:val="00F64015"/>
    <w:rsid w:val="00F6401A"/>
    <w:rsid w:val="00F640A4"/>
    <w:rsid w:val="00F641DB"/>
    <w:rsid w:val="00F64220"/>
    <w:rsid w:val="00F6453C"/>
    <w:rsid w:val="00F6488D"/>
    <w:rsid w:val="00F64BD5"/>
    <w:rsid w:val="00F64C68"/>
    <w:rsid w:val="00F64E0C"/>
    <w:rsid w:val="00F64F3B"/>
    <w:rsid w:val="00F6520B"/>
    <w:rsid w:val="00F65287"/>
    <w:rsid w:val="00F65513"/>
    <w:rsid w:val="00F65B8D"/>
    <w:rsid w:val="00F65C1E"/>
    <w:rsid w:val="00F65F0D"/>
    <w:rsid w:val="00F65FF1"/>
    <w:rsid w:val="00F66315"/>
    <w:rsid w:val="00F66A23"/>
    <w:rsid w:val="00F66B93"/>
    <w:rsid w:val="00F67120"/>
    <w:rsid w:val="00F67350"/>
    <w:rsid w:val="00F67748"/>
    <w:rsid w:val="00F70046"/>
    <w:rsid w:val="00F70426"/>
    <w:rsid w:val="00F7097A"/>
    <w:rsid w:val="00F70B47"/>
    <w:rsid w:val="00F70B61"/>
    <w:rsid w:val="00F71023"/>
    <w:rsid w:val="00F71DC9"/>
    <w:rsid w:val="00F71F8E"/>
    <w:rsid w:val="00F72209"/>
    <w:rsid w:val="00F7256A"/>
    <w:rsid w:val="00F7276B"/>
    <w:rsid w:val="00F728EB"/>
    <w:rsid w:val="00F729F1"/>
    <w:rsid w:val="00F72F2E"/>
    <w:rsid w:val="00F7311D"/>
    <w:rsid w:val="00F731A4"/>
    <w:rsid w:val="00F73491"/>
    <w:rsid w:val="00F73718"/>
    <w:rsid w:val="00F73BB2"/>
    <w:rsid w:val="00F73BB7"/>
    <w:rsid w:val="00F741ED"/>
    <w:rsid w:val="00F7436F"/>
    <w:rsid w:val="00F74577"/>
    <w:rsid w:val="00F74686"/>
    <w:rsid w:val="00F746D7"/>
    <w:rsid w:val="00F749F6"/>
    <w:rsid w:val="00F74AB7"/>
    <w:rsid w:val="00F74F3C"/>
    <w:rsid w:val="00F74FD3"/>
    <w:rsid w:val="00F757B1"/>
    <w:rsid w:val="00F75A78"/>
    <w:rsid w:val="00F75BA1"/>
    <w:rsid w:val="00F75C55"/>
    <w:rsid w:val="00F75CFD"/>
    <w:rsid w:val="00F76061"/>
    <w:rsid w:val="00F760F2"/>
    <w:rsid w:val="00F76184"/>
    <w:rsid w:val="00F763ED"/>
    <w:rsid w:val="00F7643E"/>
    <w:rsid w:val="00F76A93"/>
    <w:rsid w:val="00F778BE"/>
    <w:rsid w:val="00F77AE2"/>
    <w:rsid w:val="00F77D7C"/>
    <w:rsid w:val="00F77E29"/>
    <w:rsid w:val="00F77E7E"/>
    <w:rsid w:val="00F80128"/>
    <w:rsid w:val="00F80344"/>
    <w:rsid w:val="00F804B4"/>
    <w:rsid w:val="00F8084A"/>
    <w:rsid w:val="00F80EA7"/>
    <w:rsid w:val="00F81393"/>
    <w:rsid w:val="00F81436"/>
    <w:rsid w:val="00F8171D"/>
    <w:rsid w:val="00F8179A"/>
    <w:rsid w:val="00F8196A"/>
    <w:rsid w:val="00F81EF0"/>
    <w:rsid w:val="00F82207"/>
    <w:rsid w:val="00F82336"/>
    <w:rsid w:val="00F8243D"/>
    <w:rsid w:val="00F82461"/>
    <w:rsid w:val="00F82A6C"/>
    <w:rsid w:val="00F82AFF"/>
    <w:rsid w:val="00F82F45"/>
    <w:rsid w:val="00F83152"/>
    <w:rsid w:val="00F8328D"/>
    <w:rsid w:val="00F83392"/>
    <w:rsid w:val="00F83586"/>
    <w:rsid w:val="00F835F6"/>
    <w:rsid w:val="00F836C5"/>
    <w:rsid w:val="00F8377E"/>
    <w:rsid w:val="00F83810"/>
    <w:rsid w:val="00F838C3"/>
    <w:rsid w:val="00F83F91"/>
    <w:rsid w:val="00F84726"/>
    <w:rsid w:val="00F849FC"/>
    <w:rsid w:val="00F854C0"/>
    <w:rsid w:val="00F85E5B"/>
    <w:rsid w:val="00F85FD2"/>
    <w:rsid w:val="00F8621B"/>
    <w:rsid w:val="00F863F0"/>
    <w:rsid w:val="00F86CDF"/>
    <w:rsid w:val="00F87802"/>
    <w:rsid w:val="00F879C6"/>
    <w:rsid w:val="00F879E2"/>
    <w:rsid w:val="00F87ECA"/>
    <w:rsid w:val="00F903A8"/>
    <w:rsid w:val="00F90C5C"/>
    <w:rsid w:val="00F90DA9"/>
    <w:rsid w:val="00F9166C"/>
    <w:rsid w:val="00F919AF"/>
    <w:rsid w:val="00F91B5C"/>
    <w:rsid w:val="00F91C87"/>
    <w:rsid w:val="00F92076"/>
    <w:rsid w:val="00F926CF"/>
    <w:rsid w:val="00F92B6B"/>
    <w:rsid w:val="00F93327"/>
    <w:rsid w:val="00F93785"/>
    <w:rsid w:val="00F938C2"/>
    <w:rsid w:val="00F93B19"/>
    <w:rsid w:val="00F93C8D"/>
    <w:rsid w:val="00F93EAC"/>
    <w:rsid w:val="00F942E8"/>
    <w:rsid w:val="00F94418"/>
    <w:rsid w:val="00F94682"/>
    <w:rsid w:val="00F947F4"/>
    <w:rsid w:val="00F9609C"/>
    <w:rsid w:val="00F9612E"/>
    <w:rsid w:val="00F964C9"/>
    <w:rsid w:val="00F96786"/>
    <w:rsid w:val="00F96858"/>
    <w:rsid w:val="00F96C10"/>
    <w:rsid w:val="00F970F0"/>
    <w:rsid w:val="00F97673"/>
    <w:rsid w:val="00F9779F"/>
    <w:rsid w:val="00F977B5"/>
    <w:rsid w:val="00F97860"/>
    <w:rsid w:val="00F97DF8"/>
    <w:rsid w:val="00F9B6FA"/>
    <w:rsid w:val="00FA01CB"/>
    <w:rsid w:val="00FA0280"/>
    <w:rsid w:val="00FA0427"/>
    <w:rsid w:val="00FA07D8"/>
    <w:rsid w:val="00FA0922"/>
    <w:rsid w:val="00FA0A1A"/>
    <w:rsid w:val="00FA0A9E"/>
    <w:rsid w:val="00FA0D4B"/>
    <w:rsid w:val="00FA0F98"/>
    <w:rsid w:val="00FA1256"/>
    <w:rsid w:val="00FA12CA"/>
    <w:rsid w:val="00FA12CF"/>
    <w:rsid w:val="00FA153E"/>
    <w:rsid w:val="00FA1B65"/>
    <w:rsid w:val="00FA25A5"/>
    <w:rsid w:val="00FA2761"/>
    <w:rsid w:val="00FA2E88"/>
    <w:rsid w:val="00FA2F26"/>
    <w:rsid w:val="00FA321C"/>
    <w:rsid w:val="00FA3326"/>
    <w:rsid w:val="00FA34FB"/>
    <w:rsid w:val="00FA3831"/>
    <w:rsid w:val="00FA3B24"/>
    <w:rsid w:val="00FA3B4B"/>
    <w:rsid w:val="00FA3EEC"/>
    <w:rsid w:val="00FA3F3E"/>
    <w:rsid w:val="00FA46A4"/>
    <w:rsid w:val="00FA476F"/>
    <w:rsid w:val="00FA4D27"/>
    <w:rsid w:val="00FA4E65"/>
    <w:rsid w:val="00FA4F2B"/>
    <w:rsid w:val="00FA5403"/>
    <w:rsid w:val="00FA5C2A"/>
    <w:rsid w:val="00FA5F4F"/>
    <w:rsid w:val="00FA62BE"/>
    <w:rsid w:val="00FA67A1"/>
    <w:rsid w:val="00FA6AF4"/>
    <w:rsid w:val="00FA74D3"/>
    <w:rsid w:val="00FA74F0"/>
    <w:rsid w:val="00FA768F"/>
    <w:rsid w:val="00FA77C1"/>
    <w:rsid w:val="00FA7877"/>
    <w:rsid w:val="00FA78C4"/>
    <w:rsid w:val="00FA79F9"/>
    <w:rsid w:val="00FA7B1B"/>
    <w:rsid w:val="00FB0577"/>
    <w:rsid w:val="00FB07EA"/>
    <w:rsid w:val="00FB0983"/>
    <w:rsid w:val="00FB0CF5"/>
    <w:rsid w:val="00FB175A"/>
    <w:rsid w:val="00FB1B3A"/>
    <w:rsid w:val="00FB1CA6"/>
    <w:rsid w:val="00FB1DB4"/>
    <w:rsid w:val="00FB2339"/>
    <w:rsid w:val="00FB27C0"/>
    <w:rsid w:val="00FB2C13"/>
    <w:rsid w:val="00FB2CF3"/>
    <w:rsid w:val="00FB2CF6"/>
    <w:rsid w:val="00FB2F10"/>
    <w:rsid w:val="00FB310C"/>
    <w:rsid w:val="00FB331D"/>
    <w:rsid w:val="00FB33DA"/>
    <w:rsid w:val="00FB3434"/>
    <w:rsid w:val="00FB365E"/>
    <w:rsid w:val="00FB3707"/>
    <w:rsid w:val="00FB3F52"/>
    <w:rsid w:val="00FB4132"/>
    <w:rsid w:val="00FB4418"/>
    <w:rsid w:val="00FB481C"/>
    <w:rsid w:val="00FB4F0F"/>
    <w:rsid w:val="00FB5105"/>
    <w:rsid w:val="00FB515F"/>
    <w:rsid w:val="00FB5394"/>
    <w:rsid w:val="00FB61A9"/>
    <w:rsid w:val="00FB642E"/>
    <w:rsid w:val="00FB6519"/>
    <w:rsid w:val="00FB69D8"/>
    <w:rsid w:val="00FB69DD"/>
    <w:rsid w:val="00FB6D81"/>
    <w:rsid w:val="00FB73F3"/>
    <w:rsid w:val="00FB753F"/>
    <w:rsid w:val="00FB7B66"/>
    <w:rsid w:val="00FB7F2E"/>
    <w:rsid w:val="00FC0043"/>
    <w:rsid w:val="00FC00A8"/>
    <w:rsid w:val="00FC0445"/>
    <w:rsid w:val="00FC059E"/>
    <w:rsid w:val="00FC07A0"/>
    <w:rsid w:val="00FC204A"/>
    <w:rsid w:val="00FC20FF"/>
    <w:rsid w:val="00FC25D8"/>
    <w:rsid w:val="00FC2700"/>
    <w:rsid w:val="00FC2A3C"/>
    <w:rsid w:val="00FC317E"/>
    <w:rsid w:val="00FC37EF"/>
    <w:rsid w:val="00FC4123"/>
    <w:rsid w:val="00FC44DC"/>
    <w:rsid w:val="00FC44E9"/>
    <w:rsid w:val="00FC44EA"/>
    <w:rsid w:val="00FC4BBB"/>
    <w:rsid w:val="00FC4FC7"/>
    <w:rsid w:val="00FC51DF"/>
    <w:rsid w:val="00FC5792"/>
    <w:rsid w:val="00FC5CBB"/>
    <w:rsid w:val="00FC68DE"/>
    <w:rsid w:val="00FC7E23"/>
    <w:rsid w:val="00FD02AC"/>
    <w:rsid w:val="00FD1D0D"/>
    <w:rsid w:val="00FD1D27"/>
    <w:rsid w:val="00FD1D5C"/>
    <w:rsid w:val="00FD1E2B"/>
    <w:rsid w:val="00FD1ED4"/>
    <w:rsid w:val="00FD1EF2"/>
    <w:rsid w:val="00FD20E7"/>
    <w:rsid w:val="00FD211E"/>
    <w:rsid w:val="00FD2122"/>
    <w:rsid w:val="00FD2407"/>
    <w:rsid w:val="00FD267D"/>
    <w:rsid w:val="00FD2708"/>
    <w:rsid w:val="00FD2DDA"/>
    <w:rsid w:val="00FD306A"/>
    <w:rsid w:val="00FD3235"/>
    <w:rsid w:val="00FD36D9"/>
    <w:rsid w:val="00FD382A"/>
    <w:rsid w:val="00FD3871"/>
    <w:rsid w:val="00FD3D5F"/>
    <w:rsid w:val="00FD3EB3"/>
    <w:rsid w:val="00FD40E5"/>
    <w:rsid w:val="00FD4124"/>
    <w:rsid w:val="00FD42A1"/>
    <w:rsid w:val="00FD4E0B"/>
    <w:rsid w:val="00FD5305"/>
    <w:rsid w:val="00FD56AD"/>
    <w:rsid w:val="00FD57F5"/>
    <w:rsid w:val="00FD5DB8"/>
    <w:rsid w:val="00FD5E3B"/>
    <w:rsid w:val="00FD6285"/>
    <w:rsid w:val="00FD6312"/>
    <w:rsid w:val="00FD6333"/>
    <w:rsid w:val="00FD65C1"/>
    <w:rsid w:val="00FD67FE"/>
    <w:rsid w:val="00FD7128"/>
    <w:rsid w:val="00FD720D"/>
    <w:rsid w:val="00FD7D5C"/>
    <w:rsid w:val="00FD7D8E"/>
    <w:rsid w:val="00FD7DC7"/>
    <w:rsid w:val="00FD7DE8"/>
    <w:rsid w:val="00FD7E58"/>
    <w:rsid w:val="00FE0012"/>
    <w:rsid w:val="00FE0165"/>
    <w:rsid w:val="00FE02BC"/>
    <w:rsid w:val="00FE0421"/>
    <w:rsid w:val="00FE0502"/>
    <w:rsid w:val="00FE0626"/>
    <w:rsid w:val="00FE06A2"/>
    <w:rsid w:val="00FE06F9"/>
    <w:rsid w:val="00FE0A31"/>
    <w:rsid w:val="00FE0DB5"/>
    <w:rsid w:val="00FE1207"/>
    <w:rsid w:val="00FE13ED"/>
    <w:rsid w:val="00FE14BB"/>
    <w:rsid w:val="00FE158B"/>
    <w:rsid w:val="00FE18DA"/>
    <w:rsid w:val="00FE1AD7"/>
    <w:rsid w:val="00FE1E19"/>
    <w:rsid w:val="00FE1E37"/>
    <w:rsid w:val="00FE1EE0"/>
    <w:rsid w:val="00FE1F4E"/>
    <w:rsid w:val="00FE207D"/>
    <w:rsid w:val="00FE20DA"/>
    <w:rsid w:val="00FE231E"/>
    <w:rsid w:val="00FE24A7"/>
    <w:rsid w:val="00FE2B4F"/>
    <w:rsid w:val="00FE31C8"/>
    <w:rsid w:val="00FE348B"/>
    <w:rsid w:val="00FE3598"/>
    <w:rsid w:val="00FE3A49"/>
    <w:rsid w:val="00FE3A77"/>
    <w:rsid w:val="00FE3B85"/>
    <w:rsid w:val="00FE3D9E"/>
    <w:rsid w:val="00FE3EEB"/>
    <w:rsid w:val="00FE3F19"/>
    <w:rsid w:val="00FE4105"/>
    <w:rsid w:val="00FE437E"/>
    <w:rsid w:val="00FE446D"/>
    <w:rsid w:val="00FE4545"/>
    <w:rsid w:val="00FE4559"/>
    <w:rsid w:val="00FE472C"/>
    <w:rsid w:val="00FE4AC1"/>
    <w:rsid w:val="00FE4B9F"/>
    <w:rsid w:val="00FE4BFF"/>
    <w:rsid w:val="00FE5CE3"/>
    <w:rsid w:val="00FE5E7D"/>
    <w:rsid w:val="00FE60BA"/>
    <w:rsid w:val="00FE627F"/>
    <w:rsid w:val="00FE6302"/>
    <w:rsid w:val="00FE6322"/>
    <w:rsid w:val="00FE669E"/>
    <w:rsid w:val="00FE697B"/>
    <w:rsid w:val="00FE6E91"/>
    <w:rsid w:val="00FE6F7D"/>
    <w:rsid w:val="00FE72D6"/>
    <w:rsid w:val="00FE7475"/>
    <w:rsid w:val="00FF02D0"/>
    <w:rsid w:val="00FF05C8"/>
    <w:rsid w:val="00FF0C5A"/>
    <w:rsid w:val="00FF0C9D"/>
    <w:rsid w:val="00FF11CF"/>
    <w:rsid w:val="00FF1346"/>
    <w:rsid w:val="00FF19B7"/>
    <w:rsid w:val="00FF1B7E"/>
    <w:rsid w:val="00FF1D0C"/>
    <w:rsid w:val="00FF1D2B"/>
    <w:rsid w:val="00FF20F7"/>
    <w:rsid w:val="00FF23FF"/>
    <w:rsid w:val="00FF2DAA"/>
    <w:rsid w:val="00FF3156"/>
    <w:rsid w:val="00FF34EE"/>
    <w:rsid w:val="00FF35F2"/>
    <w:rsid w:val="00FF3763"/>
    <w:rsid w:val="00FF3BA3"/>
    <w:rsid w:val="00FF3E8B"/>
    <w:rsid w:val="00FF3EA0"/>
    <w:rsid w:val="00FF3F03"/>
    <w:rsid w:val="00FF41A2"/>
    <w:rsid w:val="00FF4242"/>
    <w:rsid w:val="00FF4764"/>
    <w:rsid w:val="00FF4B4A"/>
    <w:rsid w:val="00FF4B69"/>
    <w:rsid w:val="00FF4CBE"/>
    <w:rsid w:val="00FF5668"/>
    <w:rsid w:val="00FF60D6"/>
    <w:rsid w:val="00FF67A2"/>
    <w:rsid w:val="00FF75D4"/>
    <w:rsid w:val="00FF7C76"/>
    <w:rsid w:val="00FF7CB1"/>
    <w:rsid w:val="00FF7FC7"/>
    <w:rsid w:val="00FF7FEE"/>
    <w:rsid w:val="01363D71"/>
    <w:rsid w:val="0161F84A"/>
    <w:rsid w:val="01A00AB1"/>
    <w:rsid w:val="01AA1314"/>
    <w:rsid w:val="01B14101"/>
    <w:rsid w:val="01BEAE57"/>
    <w:rsid w:val="01C91E65"/>
    <w:rsid w:val="01F9A275"/>
    <w:rsid w:val="01FC97AC"/>
    <w:rsid w:val="02150350"/>
    <w:rsid w:val="03543D41"/>
    <w:rsid w:val="03598850"/>
    <w:rsid w:val="038A15D8"/>
    <w:rsid w:val="03A4F61B"/>
    <w:rsid w:val="03C76F3E"/>
    <w:rsid w:val="03FB2A4B"/>
    <w:rsid w:val="04238E20"/>
    <w:rsid w:val="0473CCB7"/>
    <w:rsid w:val="04AD3B55"/>
    <w:rsid w:val="04BE44E1"/>
    <w:rsid w:val="04E05800"/>
    <w:rsid w:val="04E45B7E"/>
    <w:rsid w:val="0515789A"/>
    <w:rsid w:val="052615F8"/>
    <w:rsid w:val="05366819"/>
    <w:rsid w:val="05490AB7"/>
    <w:rsid w:val="054A2B69"/>
    <w:rsid w:val="0566062A"/>
    <w:rsid w:val="0584898D"/>
    <w:rsid w:val="05A68772"/>
    <w:rsid w:val="05B0645E"/>
    <w:rsid w:val="05B0EE33"/>
    <w:rsid w:val="0602FFD2"/>
    <w:rsid w:val="06071C5D"/>
    <w:rsid w:val="063CC17F"/>
    <w:rsid w:val="0648CE59"/>
    <w:rsid w:val="0649DA7F"/>
    <w:rsid w:val="06A8C9F1"/>
    <w:rsid w:val="07138A70"/>
    <w:rsid w:val="072479A9"/>
    <w:rsid w:val="07408808"/>
    <w:rsid w:val="0742FBAD"/>
    <w:rsid w:val="074D9EAE"/>
    <w:rsid w:val="0758E90F"/>
    <w:rsid w:val="0778A0A1"/>
    <w:rsid w:val="078158A6"/>
    <w:rsid w:val="079C06C8"/>
    <w:rsid w:val="07BD53F0"/>
    <w:rsid w:val="07CFE1A9"/>
    <w:rsid w:val="07D1D921"/>
    <w:rsid w:val="07D80245"/>
    <w:rsid w:val="07DF85C3"/>
    <w:rsid w:val="080F79EE"/>
    <w:rsid w:val="081F45A1"/>
    <w:rsid w:val="084FE836"/>
    <w:rsid w:val="08569426"/>
    <w:rsid w:val="08583387"/>
    <w:rsid w:val="086C0DB5"/>
    <w:rsid w:val="08B30BB7"/>
    <w:rsid w:val="08D3BDAA"/>
    <w:rsid w:val="08D7EA5F"/>
    <w:rsid w:val="08DC3FA3"/>
    <w:rsid w:val="092215BE"/>
    <w:rsid w:val="0955762A"/>
    <w:rsid w:val="0964AB2A"/>
    <w:rsid w:val="097A5816"/>
    <w:rsid w:val="09F1EDCA"/>
    <w:rsid w:val="0A0109E6"/>
    <w:rsid w:val="0A05C2CF"/>
    <w:rsid w:val="0A24904F"/>
    <w:rsid w:val="0A67EF38"/>
    <w:rsid w:val="0A6EAAD2"/>
    <w:rsid w:val="0AD4C12A"/>
    <w:rsid w:val="0AD5CD0A"/>
    <w:rsid w:val="0ADBD985"/>
    <w:rsid w:val="0B77AF2E"/>
    <w:rsid w:val="0B83266D"/>
    <w:rsid w:val="0BA80744"/>
    <w:rsid w:val="0BBA99BA"/>
    <w:rsid w:val="0BC273FE"/>
    <w:rsid w:val="0C07514C"/>
    <w:rsid w:val="0C10EB2A"/>
    <w:rsid w:val="0C13FA66"/>
    <w:rsid w:val="0C2A796D"/>
    <w:rsid w:val="0C47B9B3"/>
    <w:rsid w:val="0C5E6D14"/>
    <w:rsid w:val="0C6AAF04"/>
    <w:rsid w:val="0CE423AB"/>
    <w:rsid w:val="0CE97F74"/>
    <w:rsid w:val="0D1924B3"/>
    <w:rsid w:val="0D529EB8"/>
    <w:rsid w:val="0D58E132"/>
    <w:rsid w:val="0D6719E2"/>
    <w:rsid w:val="0D7BD883"/>
    <w:rsid w:val="0D8A320D"/>
    <w:rsid w:val="0DDFB39A"/>
    <w:rsid w:val="0E27E9DA"/>
    <w:rsid w:val="0E4A649A"/>
    <w:rsid w:val="0E69365A"/>
    <w:rsid w:val="0E908D6B"/>
    <w:rsid w:val="0E93668A"/>
    <w:rsid w:val="0EABD514"/>
    <w:rsid w:val="0EBBDF0C"/>
    <w:rsid w:val="0EE4408F"/>
    <w:rsid w:val="0EEC6D98"/>
    <w:rsid w:val="0F197476"/>
    <w:rsid w:val="0F3CF21E"/>
    <w:rsid w:val="0F5BAD72"/>
    <w:rsid w:val="0F843D20"/>
    <w:rsid w:val="0FA8EDD6"/>
    <w:rsid w:val="0FB8FCED"/>
    <w:rsid w:val="0FD23E1E"/>
    <w:rsid w:val="0FD60A27"/>
    <w:rsid w:val="0FE2BF85"/>
    <w:rsid w:val="10067F6C"/>
    <w:rsid w:val="10184F22"/>
    <w:rsid w:val="10373110"/>
    <w:rsid w:val="108827B0"/>
    <w:rsid w:val="10A508B0"/>
    <w:rsid w:val="10A55D00"/>
    <w:rsid w:val="10CA8274"/>
    <w:rsid w:val="10F4237E"/>
    <w:rsid w:val="11066B29"/>
    <w:rsid w:val="11395D08"/>
    <w:rsid w:val="11580D98"/>
    <w:rsid w:val="115A3CD6"/>
    <w:rsid w:val="115C4E96"/>
    <w:rsid w:val="118D8B2E"/>
    <w:rsid w:val="1191A310"/>
    <w:rsid w:val="11BDFEB3"/>
    <w:rsid w:val="11CF8E21"/>
    <w:rsid w:val="120D668A"/>
    <w:rsid w:val="1261814E"/>
    <w:rsid w:val="12F36AE9"/>
    <w:rsid w:val="13072279"/>
    <w:rsid w:val="13D06588"/>
    <w:rsid w:val="13D39058"/>
    <w:rsid w:val="13DAA4C5"/>
    <w:rsid w:val="1441EC74"/>
    <w:rsid w:val="149A7760"/>
    <w:rsid w:val="14B079E6"/>
    <w:rsid w:val="14BA36A7"/>
    <w:rsid w:val="14CD8414"/>
    <w:rsid w:val="155078CE"/>
    <w:rsid w:val="15555ED7"/>
    <w:rsid w:val="156671C5"/>
    <w:rsid w:val="15924DFC"/>
    <w:rsid w:val="1592624E"/>
    <w:rsid w:val="15ADB7E7"/>
    <w:rsid w:val="15F33098"/>
    <w:rsid w:val="164E250A"/>
    <w:rsid w:val="166B6353"/>
    <w:rsid w:val="1688A8B5"/>
    <w:rsid w:val="169C4A4B"/>
    <w:rsid w:val="16AB4F51"/>
    <w:rsid w:val="16B38E9F"/>
    <w:rsid w:val="16BAA403"/>
    <w:rsid w:val="16E6136C"/>
    <w:rsid w:val="170319B6"/>
    <w:rsid w:val="171965B6"/>
    <w:rsid w:val="1722FEB6"/>
    <w:rsid w:val="17311D54"/>
    <w:rsid w:val="176010FB"/>
    <w:rsid w:val="1760BDEB"/>
    <w:rsid w:val="17AC95E4"/>
    <w:rsid w:val="17BE2918"/>
    <w:rsid w:val="17C1952E"/>
    <w:rsid w:val="18218B35"/>
    <w:rsid w:val="182ECCFE"/>
    <w:rsid w:val="185D1979"/>
    <w:rsid w:val="1865DBBA"/>
    <w:rsid w:val="18C88169"/>
    <w:rsid w:val="18D156C5"/>
    <w:rsid w:val="1902457F"/>
    <w:rsid w:val="190C46B0"/>
    <w:rsid w:val="1969B1AA"/>
    <w:rsid w:val="19924F6D"/>
    <w:rsid w:val="1A363E41"/>
    <w:rsid w:val="1A8F3984"/>
    <w:rsid w:val="1AA089B0"/>
    <w:rsid w:val="1AAADE8C"/>
    <w:rsid w:val="1AF2FB69"/>
    <w:rsid w:val="1B39C5CD"/>
    <w:rsid w:val="1B626F8E"/>
    <w:rsid w:val="1B79BFC0"/>
    <w:rsid w:val="1BA2390E"/>
    <w:rsid w:val="1BB9D02C"/>
    <w:rsid w:val="1BD79693"/>
    <w:rsid w:val="1BDC845D"/>
    <w:rsid w:val="1C02FA57"/>
    <w:rsid w:val="1C0BC0F8"/>
    <w:rsid w:val="1C122BB7"/>
    <w:rsid w:val="1C36C360"/>
    <w:rsid w:val="1C4D12E3"/>
    <w:rsid w:val="1C782A25"/>
    <w:rsid w:val="1C84F755"/>
    <w:rsid w:val="1C88D931"/>
    <w:rsid w:val="1CB89D1E"/>
    <w:rsid w:val="1CB90497"/>
    <w:rsid w:val="1CC8C802"/>
    <w:rsid w:val="1D28B0A8"/>
    <w:rsid w:val="1D649657"/>
    <w:rsid w:val="1D6B8B43"/>
    <w:rsid w:val="1D755A73"/>
    <w:rsid w:val="1DA0590E"/>
    <w:rsid w:val="1DB0821E"/>
    <w:rsid w:val="1E16A25A"/>
    <w:rsid w:val="1E1F1B8F"/>
    <w:rsid w:val="1E83BD7A"/>
    <w:rsid w:val="1EB4E5A9"/>
    <w:rsid w:val="1EC77BDA"/>
    <w:rsid w:val="1F07EC23"/>
    <w:rsid w:val="1F139C4D"/>
    <w:rsid w:val="1F7995EF"/>
    <w:rsid w:val="1F7C395A"/>
    <w:rsid w:val="1FC2E875"/>
    <w:rsid w:val="1FC83A9A"/>
    <w:rsid w:val="1FE38992"/>
    <w:rsid w:val="2035D655"/>
    <w:rsid w:val="206A5EE1"/>
    <w:rsid w:val="208285DE"/>
    <w:rsid w:val="2094E826"/>
    <w:rsid w:val="2097E406"/>
    <w:rsid w:val="20A736B8"/>
    <w:rsid w:val="20C316A7"/>
    <w:rsid w:val="20FE2853"/>
    <w:rsid w:val="211A2F7F"/>
    <w:rsid w:val="211FE916"/>
    <w:rsid w:val="21200FAB"/>
    <w:rsid w:val="212E1AE0"/>
    <w:rsid w:val="214618DA"/>
    <w:rsid w:val="218129AB"/>
    <w:rsid w:val="21E43685"/>
    <w:rsid w:val="22081006"/>
    <w:rsid w:val="222FFA34"/>
    <w:rsid w:val="224EAD05"/>
    <w:rsid w:val="226C1F9C"/>
    <w:rsid w:val="228033B7"/>
    <w:rsid w:val="228C83E0"/>
    <w:rsid w:val="229EC79D"/>
    <w:rsid w:val="2320D6C4"/>
    <w:rsid w:val="2373076F"/>
    <w:rsid w:val="23A4AEAA"/>
    <w:rsid w:val="23DDCA05"/>
    <w:rsid w:val="2400248C"/>
    <w:rsid w:val="242E842C"/>
    <w:rsid w:val="24330CEC"/>
    <w:rsid w:val="246AE561"/>
    <w:rsid w:val="2471A0C6"/>
    <w:rsid w:val="2490F3BE"/>
    <w:rsid w:val="24D588BF"/>
    <w:rsid w:val="24DCA774"/>
    <w:rsid w:val="24EDF14F"/>
    <w:rsid w:val="24FCF75B"/>
    <w:rsid w:val="250BE7B3"/>
    <w:rsid w:val="2520594F"/>
    <w:rsid w:val="2556E3E5"/>
    <w:rsid w:val="255CF18C"/>
    <w:rsid w:val="257251AA"/>
    <w:rsid w:val="257A1C98"/>
    <w:rsid w:val="259242FE"/>
    <w:rsid w:val="2648B93B"/>
    <w:rsid w:val="267555AD"/>
    <w:rsid w:val="267B7AD9"/>
    <w:rsid w:val="26A284CF"/>
    <w:rsid w:val="2716135B"/>
    <w:rsid w:val="27699D56"/>
    <w:rsid w:val="277BA4C7"/>
    <w:rsid w:val="2783348A"/>
    <w:rsid w:val="279EC84C"/>
    <w:rsid w:val="27C2A6F3"/>
    <w:rsid w:val="27C2B7C1"/>
    <w:rsid w:val="27E73C49"/>
    <w:rsid w:val="280CDE88"/>
    <w:rsid w:val="2873355A"/>
    <w:rsid w:val="287A72A8"/>
    <w:rsid w:val="287DAAC9"/>
    <w:rsid w:val="289EE91F"/>
    <w:rsid w:val="28FEFCE7"/>
    <w:rsid w:val="2906DC54"/>
    <w:rsid w:val="290D3081"/>
    <w:rsid w:val="294BE89E"/>
    <w:rsid w:val="295914A8"/>
    <w:rsid w:val="29979645"/>
    <w:rsid w:val="29A2A3B5"/>
    <w:rsid w:val="29ACEA89"/>
    <w:rsid w:val="29E01903"/>
    <w:rsid w:val="29E69E85"/>
    <w:rsid w:val="29F09530"/>
    <w:rsid w:val="29FAA653"/>
    <w:rsid w:val="2A1419C5"/>
    <w:rsid w:val="2A22FFBE"/>
    <w:rsid w:val="2A3FC818"/>
    <w:rsid w:val="2A4031E9"/>
    <w:rsid w:val="2A7DD780"/>
    <w:rsid w:val="2A93A0C1"/>
    <w:rsid w:val="2AC29DD7"/>
    <w:rsid w:val="2AC4C0FB"/>
    <w:rsid w:val="2AD32AD4"/>
    <w:rsid w:val="2AE4F124"/>
    <w:rsid w:val="2AFFDA36"/>
    <w:rsid w:val="2B1260F7"/>
    <w:rsid w:val="2B4F64D4"/>
    <w:rsid w:val="2B54E9DC"/>
    <w:rsid w:val="2B61056B"/>
    <w:rsid w:val="2BACBF21"/>
    <w:rsid w:val="2BB3332D"/>
    <w:rsid w:val="2BE4DFA9"/>
    <w:rsid w:val="2BE72D37"/>
    <w:rsid w:val="2C9C03D4"/>
    <w:rsid w:val="2CACC164"/>
    <w:rsid w:val="2CBF1857"/>
    <w:rsid w:val="2CC3DBA3"/>
    <w:rsid w:val="2CF5386F"/>
    <w:rsid w:val="2CF93986"/>
    <w:rsid w:val="2D1410B0"/>
    <w:rsid w:val="2D3CE07B"/>
    <w:rsid w:val="2DE59717"/>
    <w:rsid w:val="2E1F7540"/>
    <w:rsid w:val="2E511AE8"/>
    <w:rsid w:val="2E569733"/>
    <w:rsid w:val="2E92058D"/>
    <w:rsid w:val="2EC891C2"/>
    <w:rsid w:val="2F00348A"/>
    <w:rsid w:val="2F17483D"/>
    <w:rsid w:val="2F4452F3"/>
    <w:rsid w:val="2F476577"/>
    <w:rsid w:val="2F794E17"/>
    <w:rsid w:val="2F7C7DF3"/>
    <w:rsid w:val="2F7F949E"/>
    <w:rsid w:val="2F9327CA"/>
    <w:rsid w:val="2FC65C63"/>
    <w:rsid w:val="2FEDCC85"/>
    <w:rsid w:val="2FEE7558"/>
    <w:rsid w:val="30466506"/>
    <w:rsid w:val="305938A8"/>
    <w:rsid w:val="30889351"/>
    <w:rsid w:val="30A0BBD3"/>
    <w:rsid w:val="30CD8DEE"/>
    <w:rsid w:val="310E77E5"/>
    <w:rsid w:val="315249D1"/>
    <w:rsid w:val="31543803"/>
    <w:rsid w:val="31991C5B"/>
    <w:rsid w:val="31A8503B"/>
    <w:rsid w:val="31B181CF"/>
    <w:rsid w:val="31BF0FF9"/>
    <w:rsid w:val="31C4CC5A"/>
    <w:rsid w:val="31D3F3B7"/>
    <w:rsid w:val="31F4FD34"/>
    <w:rsid w:val="3235EBAA"/>
    <w:rsid w:val="32736167"/>
    <w:rsid w:val="32930AFC"/>
    <w:rsid w:val="33038951"/>
    <w:rsid w:val="3365ECF6"/>
    <w:rsid w:val="33744DA7"/>
    <w:rsid w:val="3397291C"/>
    <w:rsid w:val="33A2FE12"/>
    <w:rsid w:val="33A5BB1A"/>
    <w:rsid w:val="33F72B9F"/>
    <w:rsid w:val="33FBED2B"/>
    <w:rsid w:val="34326CEA"/>
    <w:rsid w:val="34537674"/>
    <w:rsid w:val="34720409"/>
    <w:rsid w:val="3480AD20"/>
    <w:rsid w:val="34C77DA8"/>
    <w:rsid w:val="34CA9491"/>
    <w:rsid w:val="35696C3F"/>
    <w:rsid w:val="35BB888A"/>
    <w:rsid w:val="35C1EFB9"/>
    <w:rsid w:val="35D267AD"/>
    <w:rsid w:val="35E0A7F3"/>
    <w:rsid w:val="35EF5296"/>
    <w:rsid w:val="3627C573"/>
    <w:rsid w:val="36728F80"/>
    <w:rsid w:val="3680696E"/>
    <w:rsid w:val="369F5DA8"/>
    <w:rsid w:val="36FAF0C2"/>
    <w:rsid w:val="3723447E"/>
    <w:rsid w:val="372B3B9E"/>
    <w:rsid w:val="373D607F"/>
    <w:rsid w:val="37843C1D"/>
    <w:rsid w:val="379346FB"/>
    <w:rsid w:val="3800C8FF"/>
    <w:rsid w:val="38164E9C"/>
    <w:rsid w:val="3827F9FA"/>
    <w:rsid w:val="3845E81D"/>
    <w:rsid w:val="384CC389"/>
    <w:rsid w:val="385C7AED"/>
    <w:rsid w:val="388FA659"/>
    <w:rsid w:val="38EB92AE"/>
    <w:rsid w:val="38F37F8E"/>
    <w:rsid w:val="3939443E"/>
    <w:rsid w:val="3990920A"/>
    <w:rsid w:val="39A0CE19"/>
    <w:rsid w:val="39CEBDDD"/>
    <w:rsid w:val="39CF58D9"/>
    <w:rsid w:val="39F89E3C"/>
    <w:rsid w:val="39FBEF9D"/>
    <w:rsid w:val="3A113BA2"/>
    <w:rsid w:val="3A242C7B"/>
    <w:rsid w:val="3A6AEF9E"/>
    <w:rsid w:val="3AA21F24"/>
    <w:rsid w:val="3AA5B611"/>
    <w:rsid w:val="3AB562BB"/>
    <w:rsid w:val="3B09517F"/>
    <w:rsid w:val="3B1C3D5D"/>
    <w:rsid w:val="3B64EDE8"/>
    <w:rsid w:val="3B8BBB53"/>
    <w:rsid w:val="3BAA9D22"/>
    <w:rsid w:val="3BC09F3F"/>
    <w:rsid w:val="3C00596C"/>
    <w:rsid w:val="3C43FD01"/>
    <w:rsid w:val="3C98ACF5"/>
    <w:rsid w:val="3CA17F69"/>
    <w:rsid w:val="3CB60D63"/>
    <w:rsid w:val="3CB83E2B"/>
    <w:rsid w:val="3CCDAE42"/>
    <w:rsid w:val="3CDC3FD6"/>
    <w:rsid w:val="3D18BB0A"/>
    <w:rsid w:val="3D35899E"/>
    <w:rsid w:val="3D4B41B6"/>
    <w:rsid w:val="3D5F2767"/>
    <w:rsid w:val="3D6CF755"/>
    <w:rsid w:val="3D7A7EB2"/>
    <w:rsid w:val="3D94394C"/>
    <w:rsid w:val="3DB52DB7"/>
    <w:rsid w:val="3E2F6A55"/>
    <w:rsid w:val="3E882238"/>
    <w:rsid w:val="3E9C92FB"/>
    <w:rsid w:val="3EF15532"/>
    <w:rsid w:val="3F2BB62D"/>
    <w:rsid w:val="3F5C8131"/>
    <w:rsid w:val="3F91C1CB"/>
    <w:rsid w:val="4026A804"/>
    <w:rsid w:val="40580390"/>
    <w:rsid w:val="40835867"/>
    <w:rsid w:val="4085810B"/>
    <w:rsid w:val="4090034E"/>
    <w:rsid w:val="409D0384"/>
    <w:rsid w:val="40AF2D61"/>
    <w:rsid w:val="40CEA93D"/>
    <w:rsid w:val="4129EB37"/>
    <w:rsid w:val="414807CE"/>
    <w:rsid w:val="414AC082"/>
    <w:rsid w:val="416C562C"/>
    <w:rsid w:val="417DECD3"/>
    <w:rsid w:val="418ED3EA"/>
    <w:rsid w:val="41F8F93C"/>
    <w:rsid w:val="420A67C4"/>
    <w:rsid w:val="423BD3BE"/>
    <w:rsid w:val="4245586A"/>
    <w:rsid w:val="426F26E6"/>
    <w:rsid w:val="4279FF22"/>
    <w:rsid w:val="42A1B7E5"/>
    <w:rsid w:val="43043BE4"/>
    <w:rsid w:val="431404A9"/>
    <w:rsid w:val="431ED50F"/>
    <w:rsid w:val="434CA8A8"/>
    <w:rsid w:val="43CA6477"/>
    <w:rsid w:val="440B1009"/>
    <w:rsid w:val="448B9A32"/>
    <w:rsid w:val="448C4577"/>
    <w:rsid w:val="449F0AE0"/>
    <w:rsid w:val="44B78A74"/>
    <w:rsid w:val="44EF3D92"/>
    <w:rsid w:val="4547448F"/>
    <w:rsid w:val="45879A70"/>
    <w:rsid w:val="45B61C78"/>
    <w:rsid w:val="45D9E556"/>
    <w:rsid w:val="460C1DD9"/>
    <w:rsid w:val="461099AB"/>
    <w:rsid w:val="461ECBCA"/>
    <w:rsid w:val="462AB261"/>
    <w:rsid w:val="465B78E2"/>
    <w:rsid w:val="4662E34A"/>
    <w:rsid w:val="466701F1"/>
    <w:rsid w:val="46B8374D"/>
    <w:rsid w:val="46BFD2F0"/>
    <w:rsid w:val="46CDE036"/>
    <w:rsid w:val="46F818CE"/>
    <w:rsid w:val="4701588F"/>
    <w:rsid w:val="4766C5A6"/>
    <w:rsid w:val="477774F1"/>
    <w:rsid w:val="479AEF30"/>
    <w:rsid w:val="47AD9F68"/>
    <w:rsid w:val="47E406D9"/>
    <w:rsid w:val="480D0AAF"/>
    <w:rsid w:val="48111DB0"/>
    <w:rsid w:val="48925246"/>
    <w:rsid w:val="48954729"/>
    <w:rsid w:val="4896BD1B"/>
    <w:rsid w:val="48BCF370"/>
    <w:rsid w:val="492E6CC4"/>
    <w:rsid w:val="49A830DB"/>
    <w:rsid w:val="49C64C45"/>
    <w:rsid w:val="49C8FBF4"/>
    <w:rsid w:val="4A02F0F3"/>
    <w:rsid w:val="4A1D3631"/>
    <w:rsid w:val="4A2C206E"/>
    <w:rsid w:val="4A3ED705"/>
    <w:rsid w:val="4A461E5C"/>
    <w:rsid w:val="4A6A17CE"/>
    <w:rsid w:val="4A72E87A"/>
    <w:rsid w:val="4A801765"/>
    <w:rsid w:val="4A9E2431"/>
    <w:rsid w:val="4AB18A98"/>
    <w:rsid w:val="4AB1EE75"/>
    <w:rsid w:val="4ACCE0A9"/>
    <w:rsid w:val="4B2F12AC"/>
    <w:rsid w:val="4B375AC7"/>
    <w:rsid w:val="4B85073E"/>
    <w:rsid w:val="4BABECAF"/>
    <w:rsid w:val="4BEBF8D9"/>
    <w:rsid w:val="4C209169"/>
    <w:rsid w:val="4C4E0488"/>
    <w:rsid w:val="4C85BE55"/>
    <w:rsid w:val="4C8B4B6C"/>
    <w:rsid w:val="4CB5FB6A"/>
    <w:rsid w:val="4CDDF5D1"/>
    <w:rsid w:val="4D28866A"/>
    <w:rsid w:val="4D99B889"/>
    <w:rsid w:val="4DA7BFC4"/>
    <w:rsid w:val="4DA9A11A"/>
    <w:rsid w:val="4DAB0A5C"/>
    <w:rsid w:val="4DAF4E9A"/>
    <w:rsid w:val="4DF62CCC"/>
    <w:rsid w:val="4DFE774C"/>
    <w:rsid w:val="4E047F9A"/>
    <w:rsid w:val="4E6E348A"/>
    <w:rsid w:val="4E744E6C"/>
    <w:rsid w:val="4E8C29F8"/>
    <w:rsid w:val="4E8F6E8A"/>
    <w:rsid w:val="4ED81ED7"/>
    <w:rsid w:val="4EDB1384"/>
    <w:rsid w:val="4F4D8F48"/>
    <w:rsid w:val="4F5B28E9"/>
    <w:rsid w:val="4F5BA4F9"/>
    <w:rsid w:val="4F71E318"/>
    <w:rsid w:val="4FB2DC58"/>
    <w:rsid w:val="4FD84324"/>
    <w:rsid w:val="4FFD79D3"/>
    <w:rsid w:val="500690EE"/>
    <w:rsid w:val="500DC482"/>
    <w:rsid w:val="503BD312"/>
    <w:rsid w:val="504C9860"/>
    <w:rsid w:val="504DE228"/>
    <w:rsid w:val="508C7D7A"/>
    <w:rsid w:val="50984991"/>
    <w:rsid w:val="50AFEE1E"/>
    <w:rsid w:val="510EBB6C"/>
    <w:rsid w:val="512270A0"/>
    <w:rsid w:val="5129A27E"/>
    <w:rsid w:val="5162A18F"/>
    <w:rsid w:val="51DF8F97"/>
    <w:rsid w:val="521116A2"/>
    <w:rsid w:val="52892280"/>
    <w:rsid w:val="52BE4172"/>
    <w:rsid w:val="52C9AFB3"/>
    <w:rsid w:val="53305188"/>
    <w:rsid w:val="533A86F1"/>
    <w:rsid w:val="53469E59"/>
    <w:rsid w:val="53885CB7"/>
    <w:rsid w:val="53B1966A"/>
    <w:rsid w:val="53B40BBF"/>
    <w:rsid w:val="53DA76CA"/>
    <w:rsid w:val="53DEA5C7"/>
    <w:rsid w:val="53E5890C"/>
    <w:rsid w:val="53F66410"/>
    <w:rsid w:val="546A7C06"/>
    <w:rsid w:val="54913FC3"/>
    <w:rsid w:val="54A9461A"/>
    <w:rsid w:val="54B2FC54"/>
    <w:rsid w:val="54BA96F5"/>
    <w:rsid w:val="54D3ADBC"/>
    <w:rsid w:val="54D61632"/>
    <w:rsid w:val="54E81228"/>
    <w:rsid w:val="54FEC65F"/>
    <w:rsid w:val="55144C0F"/>
    <w:rsid w:val="552C350F"/>
    <w:rsid w:val="55D4F2A3"/>
    <w:rsid w:val="561D8A14"/>
    <w:rsid w:val="566B0B44"/>
    <w:rsid w:val="56A59939"/>
    <w:rsid w:val="56DABA29"/>
    <w:rsid w:val="56EACAD6"/>
    <w:rsid w:val="57039E2B"/>
    <w:rsid w:val="57190C84"/>
    <w:rsid w:val="571B31F5"/>
    <w:rsid w:val="575E3767"/>
    <w:rsid w:val="576B8CD7"/>
    <w:rsid w:val="5792465D"/>
    <w:rsid w:val="579C9FF6"/>
    <w:rsid w:val="57A4C908"/>
    <w:rsid w:val="57A51F99"/>
    <w:rsid w:val="57A61006"/>
    <w:rsid w:val="57CB022B"/>
    <w:rsid w:val="58141709"/>
    <w:rsid w:val="58682FEF"/>
    <w:rsid w:val="588BD5E2"/>
    <w:rsid w:val="58BAAE69"/>
    <w:rsid w:val="58C4AAB2"/>
    <w:rsid w:val="58D4EA86"/>
    <w:rsid w:val="58F6E02C"/>
    <w:rsid w:val="593DC76A"/>
    <w:rsid w:val="5952F423"/>
    <w:rsid w:val="5969638E"/>
    <w:rsid w:val="5993146B"/>
    <w:rsid w:val="59B1E3D6"/>
    <w:rsid w:val="59B4B849"/>
    <w:rsid w:val="5A0A7DE5"/>
    <w:rsid w:val="5A1A2197"/>
    <w:rsid w:val="5A298252"/>
    <w:rsid w:val="5A4DC832"/>
    <w:rsid w:val="5AB7C1BA"/>
    <w:rsid w:val="5B0745F1"/>
    <w:rsid w:val="5B0C4F7D"/>
    <w:rsid w:val="5B0E0B82"/>
    <w:rsid w:val="5B1DD9E9"/>
    <w:rsid w:val="5B42A710"/>
    <w:rsid w:val="5B812128"/>
    <w:rsid w:val="5BCDE0FA"/>
    <w:rsid w:val="5BE08283"/>
    <w:rsid w:val="5C517D8D"/>
    <w:rsid w:val="5C5E02E9"/>
    <w:rsid w:val="5C63100C"/>
    <w:rsid w:val="5C67A755"/>
    <w:rsid w:val="5C6FB46A"/>
    <w:rsid w:val="5CF713AB"/>
    <w:rsid w:val="5D9123F5"/>
    <w:rsid w:val="5D92F88E"/>
    <w:rsid w:val="5DA0169C"/>
    <w:rsid w:val="5DE02D2B"/>
    <w:rsid w:val="5E380EB7"/>
    <w:rsid w:val="5E3AA0D0"/>
    <w:rsid w:val="5E4B36D5"/>
    <w:rsid w:val="5E6536D7"/>
    <w:rsid w:val="5E90938B"/>
    <w:rsid w:val="5E9645DB"/>
    <w:rsid w:val="5E96DB66"/>
    <w:rsid w:val="5EC5AB74"/>
    <w:rsid w:val="5EE720D2"/>
    <w:rsid w:val="5EF5B254"/>
    <w:rsid w:val="5F0F5212"/>
    <w:rsid w:val="5F23ED52"/>
    <w:rsid w:val="5F35D51A"/>
    <w:rsid w:val="5F39D474"/>
    <w:rsid w:val="5F6D9C81"/>
    <w:rsid w:val="5FB2FA7E"/>
    <w:rsid w:val="5FCC5526"/>
    <w:rsid w:val="6006BACF"/>
    <w:rsid w:val="603545A9"/>
    <w:rsid w:val="607FD2ED"/>
    <w:rsid w:val="60E399D0"/>
    <w:rsid w:val="610E4B75"/>
    <w:rsid w:val="61301298"/>
    <w:rsid w:val="617330F9"/>
    <w:rsid w:val="61B07EED"/>
    <w:rsid w:val="61CE8A71"/>
    <w:rsid w:val="61DD2EBF"/>
    <w:rsid w:val="61DEA0ED"/>
    <w:rsid w:val="6210FF62"/>
    <w:rsid w:val="62163C52"/>
    <w:rsid w:val="6224175B"/>
    <w:rsid w:val="622EF4BE"/>
    <w:rsid w:val="62976880"/>
    <w:rsid w:val="62B3907D"/>
    <w:rsid w:val="62C22222"/>
    <w:rsid w:val="62E73117"/>
    <w:rsid w:val="63156EFD"/>
    <w:rsid w:val="6331D821"/>
    <w:rsid w:val="6335B82B"/>
    <w:rsid w:val="634A84BE"/>
    <w:rsid w:val="639227D5"/>
    <w:rsid w:val="63C9EB11"/>
    <w:rsid w:val="640CC687"/>
    <w:rsid w:val="6418E72A"/>
    <w:rsid w:val="64657CFF"/>
    <w:rsid w:val="64BE334A"/>
    <w:rsid w:val="64BF64E5"/>
    <w:rsid w:val="64D2FA25"/>
    <w:rsid w:val="64F52B70"/>
    <w:rsid w:val="6521B8CB"/>
    <w:rsid w:val="652450DB"/>
    <w:rsid w:val="65658070"/>
    <w:rsid w:val="659EB7AA"/>
    <w:rsid w:val="65A8D1F6"/>
    <w:rsid w:val="65D38657"/>
    <w:rsid w:val="662C8186"/>
    <w:rsid w:val="66333E20"/>
    <w:rsid w:val="666892D7"/>
    <w:rsid w:val="6691ABAC"/>
    <w:rsid w:val="66C49196"/>
    <w:rsid w:val="66C96158"/>
    <w:rsid w:val="66E00837"/>
    <w:rsid w:val="67D3B3F7"/>
    <w:rsid w:val="67DCD7DC"/>
    <w:rsid w:val="67F9D38C"/>
    <w:rsid w:val="6838F4C3"/>
    <w:rsid w:val="683F7C02"/>
    <w:rsid w:val="6858036A"/>
    <w:rsid w:val="687CBE9D"/>
    <w:rsid w:val="68D67E17"/>
    <w:rsid w:val="68DD4AF9"/>
    <w:rsid w:val="68EAEB58"/>
    <w:rsid w:val="68F1274C"/>
    <w:rsid w:val="691AC47C"/>
    <w:rsid w:val="6945D4EB"/>
    <w:rsid w:val="699A59ED"/>
    <w:rsid w:val="69D33137"/>
    <w:rsid w:val="69DD7C4E"/>
    <w:rsid w:val="6A6B4486"/>
    <w:rsid w:val="6A7E60A0"/>
    <w:rsid w:val="6AA37D77"/>
    <w:rsid w:val="6ADF5E54"/>
    <w:rsid w:val="6AEC1334"/>
    <w:rsid w:val="6B5584B7"/>
    <w:rsid w:val="6B9B9333"/>
    <w:rsid w:val="6B9EBB4F"/>
    <w:rsid w:val="6BCC1B25"/>
    <w:rsid w:val="6BE30896"/>
    <w:rsid w:val="6C02A05A"/>
    <w:rsid w:val="6C0A5144"/>
    <w:rsid w:val="6C2F3700"/>
    <w:rsid w:val="6C810A5F"/>
    <w:rsid w:val="6C85613C"/>
    <w:rsid w:val="6CA34DDE"/>
    <w:rsid w:val="6CDB92BB"/>
    <w:rsid w:val="6CDE271E"/>
    <w:rsid w:val="6CE715B7"/>
    <w:rsid w:val="6D046738"/>
    <w:rsid w:val="6D0599C1"/>
    <w:rsid w:val="6D124357"/>
    <w:rsid w:val="6D51A495"/>
    <w:rsid w:val="6DA3A00F"/>
    <w:rsid w:val="6DC3AA01"/>
    <w:rsid w:val="6E38C6B4"/>
    <w:rsid w:val="6E71F6E9"/>
    <w:rsid w:val="6E81F32F"/>
    <w:rsid w:val="6EA5ED1A"/>
    <w:rsid w:val="6EB15915"/>
    <w:rsid w:val="6EBE7915"/>
    <w:rsid w:val="6ED34FAA"/>
    <w:rsid w:val="6EF43445"/>
    <w:rsid w:val="6F056FFC"/>
    <w:rsid w:val="6F11F967"/>
    <w:rsid w:val="6FAC591C"/>
    <w:rsid w:val="6FB183CA"/>
    <w:rsid w:val="7059FC11"/>
    <w:rsid w:val="70740550"/>
    <w:rsid w:val="70855B6B"/>
    <w:rsid w:val="70971D5C"/>
    <w:rsid w:val="70DED07B"/>
    <w:rsid w:val="70EDF421"/>
    <w:rsid w:val="7127717E"/>
    <w:rsid w:val="7145E2A8"/>
    <w:rsid w:val="7172CF25"/>
    <w:rsid w:val="71A20DBA"/>
    <w:rsid w:val="71C63D9F"/>
    <w:rsid w:val="71EC090F"/>
    <w:rsid w:val="71EFFE80"/>
    <w:rsid w:val="71F7FC72"/>
    <w:rsid w:val="72050BE3"/>
    <w:rsid w:val="723AA3E1"/>
    <w:rsid w:val="7263FE3D"/>
    <w:rsid w:val="728E5E9D"/>
    <w:rsid w:val="72AA5B8B"/>
    <w:rsid w:val="72BB165C"/>
    <w:rsid w:val="72FA0DE3"/>
    <w:rsid w:val="73316471"/>
    <w:rsid w:val="73655DF2"/>
    <w:rsid w:val="73699925"/>
    <w:rsid w:val="73E63F4E"/>
    <w:rsid w:val="741EB376"/>
    <w:rsid w:val="74364154"/>
    <w:rsid w:val="74B0B681"/>
    <w:rsid w:val="74BC5EF3"/>
    <w:rsid w:val="753F2E9F"/>
    <w:rsid w:val="754921FC"/>
    <w:rsid w:val="75874B6E"/>
    <w:rsid w:val="758E7B9D"/>
    <w:rsid w:val="7592F7FA"/>
    <w:rsid w:val="75E54101"/>
    <w:rsid w:val="75F0653A"/>
    <w:rsid w:val="75F6A3C8"/>
    <w:rsid w:val="76218882"/>
    <w:rsid w:val="763C7E18"/>
    <w:rsid w:val="769F8AEA"/>
    <w:rsid w:val="76A810F0"/>
    <w:rsid w:val="76DECC46"/>
    <w:rsid w:val="76ED41EC"/>
    <w:rsid w:val="77056272"/>
    <w:rsid w:val="7728513F"/>
    <w:rsid w:val="77929EB6"/>
    <w:rsid w:val="781250C7"/>
    <w:rsid w:val="7826740D"/>
    <w:rsid w:val="7837C4B4"/>
    <w:rsid w:val="784B0ED3"/>
    <w:rsid w:val="784FB560"/>
    <w:rsid w:val="7871F32A"/>
    <w:rsid w:val="789DF198"/>
    <w:rsid w:val="78E150BF"/>
    <w:rsid w:val="79455DE4"/>
    <w:rsid w:val="79478AC6"/>
    <w:rsid w:val="796418E2"/>
    <w:rsid w:val="798A6C27"/>
    <w:rsid w:val="79BEC31F"/>
    <w:rsid w:val="79E7C560"/>
    <w:rsid w:val="79F32FDE"/>
    <w:rsid w:val="7A2C1989"/>
    <w:rsid w:val="7A551015"/>
    <w:rsid w:val="7A5A6534"/>
    <w:rsid w:val="7A5DE071"/>
    <w:rsid w:val="7ABB8822"/>
    <w:rsid w:val="7AD047D0"/>
    <w:rsid w:val="7ADADFAA"/>
    <w:rsid w:val="7B5803D1"/>
    <w:rsid w:val="7B717B6D"/>
    <w:rsid w:val="7BABA4AF"/>
    <w:rsid w:val="7C8A69F8"/>
    <w:rsid w:val="7C9C9FF3"/>
    <w:rsid w:val="7CA31DA8"/>
    <w:rsid w:val="7CB2B90D"/>
    <w:rsid w:val="7CE436BF"/>
    <w:rsid w:val="7CF21296"/>
    <w:rsid w:val="7D02B5F9"/>
    <w:rsid w:val="7D072D45"/>
    <w:rsid w:val="7D24BF69"/>
    <w:rsid w:val="7D2A35E9"/>
    <w:rsid w:val="7D3048B2"/>
    <w:rsid w:val="7D5E22FD"/>
    <w:rsid w:val="7D61F596"/>
    <w:rsid w:val="7DABE36C"/>
    <w:rsid w:val="7E337386"/>
    <w:rsid w:val="7E786D72"/>
    <w:rsid w:val="7E7A75D4"/>
    <w:rsid w:val="7E837824"/>
    <w:rsid w:val="7E8BEDC5"/>
    <w:rsid w:val="7EF79C69"/>
    <w:rsid w:val="7EFCF526"/>
    <w:rsid w:val="7F0F5943"/>
    <w:rsid w:val="7F20832A"/>
    <w:rsid w:val="7F23EF6C"/>
    <w:rsid w:val="7F74FABD"/>
    <w:rsid w:val="7F75E398"/>
    <w:rsid w:val="7FB7168F"/>
    <w:rsid w:val="7FCD3F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F009D0FC-E93C-4247-954E-847EFBB4F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10F0"/>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348065595">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48360774">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970014526">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145950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165903697">
      <w:bodyDiv w:val="1"/>
      <w:marLeft w:val="0"/>
      <w:marRight w:val="0"/>
      <w:marTop w:val="0"/>
      <w:marBottom w:val="0"/>
      <w:divBdr>
        <w:top w:val="none" w:sz="0" w:space="0" w:color="auto"/>
        <w:left w:val="none" w:sz="0" w:space="0" w:color="auto"/>
        <w:bottom w:val="none" w:sz="0" w:space="0" w:color="auto"/>
        <w:right w:val="none" w:sz="0" w:space="0" w:color="auto"/>
      </w:divBdr>
    </w:div>
    <w:div w:id="1182623796">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34859549">
      <w:bodyDiv w:val="1"/>
      <w:marLeft w:val="0"/>
      <w:marRight w:val="0"/>
      <w:marTop w:val="0"/>
      <w:marBottom w:val="0"/>
      <w:divBdr>
        <w:top w:val="none" w:sz="0" w:space="0" w:color="auto"/>
        <w:left w:val="none" w:sz="0" w:space="0" w:color="auto"/>
        <w:bottom w:val="none" w:sz="0" w:space="0" w:color="auto"/>
        <w:right w:val="none" w:sz="0" w:space="0" w:color="auto"/>
      </w:divBdr>
    </w:div>
    <w:div w:id="1497383286">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roamgeelong.com.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3.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4.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01d4838c-d2b8-44b3-899f-22572ea8604d"/>
  </ds:schemaRefs>
</ds:datastoreItem>
</file>

<file path=customXml/itemProps5.xml><?xml version="1.0" encoding="utf-8"?>
<ds:datastoreItem xmlns:ds="http://schemas.openxmlformats.org/officeDocument/2006/customXml" ds:itemID="{8C024FE3-F3E8-4B8E-9362-49A1144ED53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146</TotalTime>
  <Pages>3</Pages>
  <Words>951</Words>
  <Characters>5566</Characters>
  <Application>Microsoft Office Word</Application>
  <DocSecurity>0</DocSecurity>
  <Lines>46</Lines>
  <Paragraphs>13</Paragraphs>
  <ScaleCrop>false</ScaleCrop>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Mawson</dc:creator>
  <cp:keywords/>
  <cp:lastModifiedBy>Zoe Eastick</cp:lastModifiedBy>
  <cp:revision>2153</cp:revision>
  <cp:lastPrinted>2024-05-06T21:45:00Z</cp:lastPrinted>
  <dcterms:created xsi:type="dcterms:W3CDTF">2025-05-26T16:00:00Z</dcterms:created>
  <dcterms:modified xsi:type="dcterms:W3CDTF">2025-08-21T06:51:00Z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0x0101002433C758267226489158CEB4649F9D96</vt:lpwstr>
  </property>
</Properties>
</file>