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D6B1" w14:textId="65594A40"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254074">
        <w:rPr>
          <w:sz w:val="72"/>
          <w:szCs w:val="72"/>
        </w:rPr>
        <w:t>MINUTES</w:t>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516A1F4A" w14:textId="3F3823E5" w:rsidR="00E01B76" w:rsidRPr="004110F0" w:rsidRDefault="00E01B76" w:rsidP="00E01B76">
      <w:pPr>
        <w:pStyle w:val="Heading1"/>
      </w:pPr>
      <w:r>
        <w:t xml:space="preserve">Monday </w:t>
      </w:r>
      <w:r w:rsidR="00D658BD">
        <w:t>0</w:t>
      </w:r>
      <w:r w:rsidR="00CC5B8E">
        <w:t>2</w:t>
      </w:r>
      <w:r w:rsidR="001038F6">
        <w:t xml:space="preserve"> </w:t>
      </w:r>
      <w:r w:rsidR="00CC5B8E">
        <w:t>MARCH</w:t>
      </w:r>
      <w:r w:rsidR="001038F6">
        <w:t xml:space="preserve"> 202</w:t>
      </w:r>
      <w:r w:rsidR="00D658BD">
        <w:t>6</w:t>
      </w:r>
      <w:r>
        <w:t xml:space="preserve">| </w:t>
      </w:r>
      <w:r w:rsidR="00921058">
        <w:t>5:00</w:t>
      </w:r>
      <w:r>
        <w:t>-</w:t>
      </w:r>
      <w:r w:rsidR="001038F6">
        <w:t>7</w:t>
      </w:r>
      <w:r>
        <w:t>:</w:t>
      </w:r>
      <w:r w:rsidR="001038F6">
        <w:t>3</w:t>
      </w:r>
      <w:r>
        <w:t xml:space="preserve">0pm | </w:t>
      </w:r>
      <w:r w:rsidR="00284AF1">
        <w:t>City Hall</w:t>
      </w:r>
      <w:r w:rsidR="004B40CF">
        <w:t xml:space="preserve"> </w:t>
      </w:r>
    </w:p>
    <w:p w14:paraId="35CFE1C7" w14:textId="77777777" w:rsidR="008D7869" w:rsidRDefault="008D7869" w:rsidP="008D7869">
      <w:pPr>
        <w:pStyle w:val="Heading1"/>
      </w:pPr>
      <w:r>
        <w:t>Attendees</w:t>
      </w:r>
    </w:p>
    <w:p w14:paraId="03156278" w14:textId="269BB259" w:rsidR="008D7869" w:rsidRPr="00136534" w:rsidRDefault="008D7869" w:rsidP="0063269F">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00D658BD">
        <w:rPr>
          <w:rFonts w:asciiTheme="majorHAnsi" w:hAnsiTheme="majorHAnsi" w:cstheme="majorHAnsi"/>
        </w:rPr>
        <w:t>Vignesh Ram</w:t>
      </w:r>
      <w:r w:rsidR="00DA0B70" w:rsidRPr="00035864">
        <w:rPr>
          <w:rFonts w:asciiTheme="majorHAnsi" w:hAnsiTheme="majorHAnsi" w:cstheme="majorHAnsi"/>
        </w:rPr>
        <w:t xml:space="preserve"> (Junior Mayor)</w:t>
      </w:r>
    </w:p>
    <w:p w14:paraId="666F3A88" w14:textId="77777777" w:rsidR="008D7869" w:rsidRPr="00F9539A" w:rsidRDefault="008D7869" w:rsidP="0063269F">
      <w:pPr>
        <w:rPr>
          <w:color w:val="8ACED7" w:themeColor="accent1"/>
        </w:rPr>
      </w:pPr>
    </w:p>
    <w:p w14:paraId="486B6CC1" w14:textId="68249E6A" w:rsidR="00A27C4E" w:rsidRDefault="008D7869" w:rsidP="0063269F">
      <w:pPr>
        <w:pStyle w:val="BodyText"/>
        <w:spacing w:before="0" w:after="0"/>
        <w:rPr>
          <w:rFonts w:asciiTheme="majorHAnsi" w:hAnsiTheme="majorHAnsi" w:cstheme="majorHAnsi"/>
        </w:rPr>
      </w:pPr>
      <w:r w:rsidRPr="001D2BC4">
        <w:rPr>
          <w:rFonts w:asciiTheme="majorHAnsi" w:hAnsiTheme="majorHAnsi" w:cstheme="majorHAnsi"/>
          <w:b/>
          <w:bCs/>
        </w:rPr>
        <w:t>Youth Council Members</w:t>
      </w:r>
      <w:r w:rsidRPr="001D2BC4">
        <w:rPr>
          <w:rFonts w:asciiTheme="majorHAnsi" w:hAnsiTheme="majorHAnsi" w:cstheme="majorHAnsi"/>
        </w:rPr>
        <w:t xml:space="preserve"> –</w:t>
      </w:r>
      <w:r w:rsidR="00F517B6">
        <w:t xml:space="preserve"> </w:t>
      </w:r>
      <w:r w:rsidR="00E81D49">
        <w:rPr>
          <w:rFonts w:asciiTheme="majorHAnsi" w:hAnsiTheme="majorHAnsi" w:cstheme="majorHAnsi"/>
        </w:rPr>
        <w:t xml:space="preserve">Anthony </w:t>
      </w:r>
      <w:r w:rsidR="003304F9">
        <w:rPr>
          <w:rFonts w:asciiTheme="majorHAnsi" w:hAnsiTheme="majorHAnsi" w:cstheme="majorHAnsi"/>
        </w:rPr>
        <w:t>Huynh</w:t>
      </w:r>
      <w:r w:rsidR="00624A07">
        <w:rPr>
          <w:rFonts w:asciiTheme="majorHAnsi" w:hAnsiTheme="majorHAnsi" w:cstheme="majorHAnsi"/>
        </w:rPr>
        <w:t>,</w:t>
      </w:r>
      <w:r w:rsidR="003304F9">
        <w:rPr>
          <w:rFonts w:asciiTheme="majorHAnsi" w:hAnsiTheme="majorHAnsi" w:cstheme="majorHAnsi"/>
        </w:rPr>
        <w:t xml:space="preserve"> Ethan Pearce, Farzan Samar, </w:t>
      </w:r>
      <w:r w:rsidR="00BE5F93">
        <w:rPr>
          <w:rFonts w:asciiTheme="majorHAnsi" w:hAnsiTheme="majorHAnsi" w:cstheme="majorHAnsi"/>
        </w:rPr>
        <w:t xml:space="preserve">Kieley Delbridge, JJ </w:t>
      </w:r>
      <w:proofErr w:type="spellStart"/>
      <w:r w:rsidR="00BE5F93">
        <w:rPr>
          <w:rFonts w:asciiTheme="majorHAnsi" w:hAnsiTheme="majorHAnsi" w:cstheme="majorHAnsi"/>
        </w:rPr>
        <w:t>Naijan</w:t>
      </w:r>
      <w:proofErr w:type="spellEnd"/>
      <w:r w:rsidR="00BE5F93">
        <w:rPr>
          <w:rFonts w:asciiTheme="majorHAnsi" w:hAnsiTheme="majorHAnsi" w:cstheme="majorHAnsi"/>
        </w:rPr>
        <w:t>, Mustafa Hussaini, Nevaeh Huynh,</w:t>
      </w:r>
      <w:r w:rsidR="00624A07">
        <w:rPr>
          <w:rFonts w:asciiTheme="majorHAnsi" w:hAnsiTheme="majorHAnsi" w:cstheme="majorHAnsi"/>
        </w:rPr>
        <w:t xml:space="preserve"> </w:t>
      </w:r>
      <w:r w:rsidR="00EF6E37">
        <w:rPr>
          <w:rFonts w:asciiTheme="majorHAnsi" w:hAnsiTheme="majorHAnsi" w:cstheme="majorHAnsi"/>
        </w:rPr>
        <w:t>Zara Leith</w:t>
      </w:r>
    </w:p>
    <w:p w14:paraId="351271F0" w14:textId="77777777" w:rsidR="00186627" w:rsidRPr="00A27C4E" w:rsidRDefault="00186627" w:rsidP="0063269F">
      <w:pPr>
        <w:pStyle w:val="BodyText"/>
        <w:spacing w:before="0" w:after="0"/>
        <w:rPr>
          <w:rFonts w:asciiTheme="majorHAnsi" w:hAnsiTheme="majorHAnsi" w:cstheme="majorHAnsi"/>
        </w:rPr>
      </w:pPr>
    </w:p>
    <w:p w14:paraId="5CE369E9" w14:textId="76B0CBC4" w:rsidR="008D7869" w:rsidRDefault="008D7869" w:rsidP="008D7869">
      <w:r w:rsidRPr="001D2BC4">
        <w:rPr>
          <w:rFonts w:asciiTheme="majorHAnsi" w:hAnsiTheme="majorHAnsi" w:cstheme="majorHAnsi"/>
          <w:b/>
          <w:bCs/>
        </w:rPr>
        <w:t>Council Officers</w:t>
      </w:r>
      <w:r w:rsidRPr="001D2BC4">
        <w:rPr>
          <w:rFonts w:asciiTheme="majorHAnsi" w:hAnsiTheme="majorHAnsi" w:cstheme="majorHAnsi"/>
        </w:rPr>
        <w:t xml:space="preserve"> –</w:t>
      </w:r>
      <w:r w:rsidR="00AD7CBE">
        <w:rPr>
          <w:rFonts w:asciiTheme="majorHAnsi" w:hAnsiTheme="majorHAnsi" w:cstheme="majorHAnsi"/>
        </w:rPr>
        <w:t xml:space="preserve"> </w:t>
      </w:r>
      <w:r w:rsidR="00EF6E37">
        <w:rPr>
          <w:rFonts w:asciiTheme="majorHAnsi" w:hAnsiTheme="majorHAnsi" w:cstheme="majorHAnsi"/>
        </w:rPr>
        <w:t xml:space="preserve">Guy Srinivasan, </w:t>
      </w:r>
      <w:r w:rsidR="00271CCC" w:rsidRPr="00271CCC">
        <w:rPr>
          <w:rFonts w:asciiTheme="majorHAnsi" w:hAnsiTheme="majorHAnsi" w:cstheme="majorHAnsi"/>
        </w:rPr>
        <w:t>Zoe Eastick</w:t>
      </w:r>
      <w:r w:rsidR="00817203">
        <w:rPr>
          <w:rFonts w:asciiTheme="majorHAnsi" w:hAnsiTheme="majorHAnsi" w:cstheme="majorHAnsi"/>
        </w:rPr>
        <w:t xml:space="preserve">, </w:t>
      </w:r>
    </w:p>
    <w:p w14:paraId="7AC01D29" w14:textId="501D0390" w:rsidR="005D2687" w:rsidRPr="00C243E3" w:rsidRDefault="00E01B76" w:rsidP="00C243E3">
      <w:pPr>
        <w:pStyle w:val="Heading1"/>
      </w:pPr>
      <w:r w:rsidRPr="004241D4">
        <w:t xml:space="preserve">Guests </w:t>
      </w:r>
    </w:p>
    <w:p w14:paraId="6D7982B0" w14:textId="78C67C7A" w:rsidR="00725919" w:rsidRDefault="00AA2076" w:rsidP="00817203">
      <w:pPr>
        <w:spacing w:line="240" w:lineRule="auto"/>
        <w:rPr>
          <w:rFonts w:asciiTheme="majorHAnsi" w:hAnsiTheme="majorHAnsi" w:cstheme="majorHAnsi"/>
        </w:rPr>
      </w:pPr>
      <w:r>
        <w:rPr>
          <w:rFonts w:asciiTheme="majorHAnsi" w:hAnsiTheme="majorHAnsi" w:cstheme="majorHAnsi"/>
        </w:rPr>
        <w:t xml:space="preserve">Ben Warren </w:t>
      </w:r>
      <w:r w:rsidR="00970103">
        <w:rPr>
          <w:rFonts w:asciiTheme="majorHAnsi" w:hAnsiTheme="majorHAnsi" w:cstheme="majorHAnsi"/>
        </w:rPr>
        <w:t xml:space="preserve">| </w:t>
      </w:r>
      <w:r>
        <w:rPr>
          <w:rFonts w:asciiTheme="majorHAnsi" w:hAnsiTheme="majorHAnsi" w:cstheme="majorHAnsi"/>
        </w:rPr>
        <w:t xml:space="preserve">Youth Participation </w:t>
      </w:r>
      <w:r w:rsidR="00D5738B">
        <w:rPr>
          <w:rFonts w:asciiTheme="majorHAnsi" w:hAnsiTheme="majorHAnsi" w:cstheme="majorHAnsi"/>
        </w:rPr>
        <w:t>and Inclusion Project Officer</w:t>
      </w:r>
      <w:r>
        <w:rPr>
          <w:rFonts w:asciiTheme="majorHAnsi" w:hAnsiTheme="majorHAnsi" w:cstheme="majorHAnsi"/>
        </w:rPr>
        <w:t xml:space="preserve"> </w:t>
      </w:r>
      <w:r w:rsidR="00D5738B">
        <w:rPr>
          <w:rFonts w:asciiTheme="majorHAnsi" w:hAnsiTheme="majorHAnsi" w:cstheme="majorHAnsi"/>
        </w:rPr>
        <w:t>| COGG</w:t>
      </w:r>
    </w:p>
    <w:p w14:paraId="36BE5AD5" w14:textId="3FAF7E90" w:rsidR="00C243E3" w:rsidRDefault="00C243E3" w:rsidP="00817203">
      <w:pPr>
        <w:spacing w:line="240" w:lineRule="auto"/>
        <w:rPr>
          <w:rFonts w:asciiTheme="majorHAnsi" w:hAnsiTheme="majorHAnsi" w:cstheme="majorHAnsi"/>
        </w:rPr>
      </w:pPr>
      <w:r>
        <w:rPr>
          <w:rFonts w:asciiTheme="majorHAnsi" w:hAnsiTheme="majorHAnsi" w:cstheme="majorHAnsi"/>
        </w:rPr>
        <w:t>Steph Dunbar| Youth Development Coordinator | COGG</w:t>
      </w:r>
    </w:p>
    <w:p w14:paraId="4AC84FFD" w14:textId="70ABD91C" w:rsidR="004437DC" w:rsidRDefault="00E01B76" w:rsidP="00517AA1">
      <w:pPr>
        <w:pStyle w:val="Heading1"/>
      </w:pPr>
      <w:r>
        <w:t>Apologies</w:t>
      </w:r>
    </w:p>
    <w:p w14:paraId="5A1F197D" w14:textId="36CFFBEF" w:rsidR="00912510" w:rsidRDefault="00912510" w:rsidP="003D4388">
      <w:pPr>
        <w:pStyle w:val="BodyText"/>
        <w:rPr>
          <w:rFonts w:asciiTheme="majorHAnsi" w:hAnsiTheme="majorHAnsi" w:cstheme="majorHAnsi"/>
        </w:rPr>
      </w:pPr>
      <w:r>
        <w:rPr>
          <w:rFonts w:asciiTheme="majorHAnsi" w:hAnsiTheme="majorHAnsi" w:cstheme="majorHAnsi"/>
        </w:rPr>
        <w:t>Greg Chadwick</w:t>
      </w:r>
      <w:r w:rsidR="00254074">
        <w:rPr>
          <w:rFonts w:asciiTheme="majorHAnsi" w:hAnsiTheme="majorHAnsi" w:cstheme="majorHAnsi"/>
        </w:rPr>
        <w:t>, Matilda Singleton</w:t>
      </w:r>
    </w:p>
    <w:p w14:paraId="0D49BBDA" w14:textId="0DCD7B0C" w:rsidR="00254074" w:rsidRPr="00254074" w:rsidRDefault="00254074" w:rsidP="003D4388">
      <w:pPr>
        <w:pStyle w:val="BodyText"/>
        <w:rPr>
          <w:rFonts w:asciiTheme="majorHAnsi" w:hAnsiTheme="majorHAnsi" w:cstheme="majorHAnsi"/>
        </w:rPr>
      </w:pPr>
      <w:r w:rsidRPr="00254074">
        <w:rPr>
          <w:rFonts w:asciiTheme="majorHAnsi" w:hAnsiTheme="majorHAnsi" w:cstheme="majorHAnsi"/>
        </w:rPr>
        <w:t>Late – Bailey Roberts</w:t>
      </w:r>
      <w:r w:rsidR="00F517B6">
        <w:rPr>
          <w:rFonts w:asciiTheme="majorHAnsi" w:hAnsiTheme="majorHAnsi" w:cstheme="majorHAnsi"/>
        </w:rPr>
        <w:t xml:space="preserve"> (Junior Deputy Mayor)</w:t>
      </w:r>
    </w:p>
    <w:tbl>
      <w:tblPr>
        <w:tblStyle w:val="TableGrid"/>
        <w:tblW w:w="10777" w:type="dxa"/>
        <w:tblLook w:val="0620" w:firstRow="1" w:lastRow="0" w:firstColumn="0" w:lastColumn="0" w:noHBand="1" w:noVBand="1"/>
      </w:tblPr>
      <w:tblGrid>
        <w:gridCol w:w="10777"/>
      </w:tblGrid>
      <w:tr w:rsidR="004107B6" w14:paraId="18C36713" w14:textId="77777777" w:rsidTr="001038F6">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BB4CFF" w:rsidRDefault="00BB4CFF" w:rsidP="00BB4CFF">
            <w:pPr>
              <w:ind w:left="0"/>
              <w:rPr>
                <w:b w:val="0"/>
                <w:caps w:val="0"/>
              </w:rPr>
            </w:pPr>
            <w:r>
              <w:rPr>
                <w:b w:val="0"/>
                <w:caps w:val="0"/>
              </w:rPr>
              <w:t xml:space="preserve">1. </w:t>
            </w:r>
            <w:r w:rsidR="00016CE1" w:rsidRPr="00BB4CFF">
              <w:rPr>
                <w:b w:val="0"/>
                <w:caps w:val="0"/>
              </w:rPr>
              <w:t>Welcome &amp; Acknowledgement of Country</w:t>
            </w:r>
            <w:r w:rsidR="001A51A4" w:rsidRPr="00BB4CFF">
              <w:rPr>
                <w:b w:val="0"/>
                <w:caps w:val="0"/>
              </w:rPr>
              <w:t xml:space="preserve"> </w:t>
            </w:r>
          </w:p>
        </w:tc>
      </w:tr>
      <w:tr w:rsidR="00330251" w:rsidRPr="001D2BC4" w14:paraId="4D956F2D" w14:textId="77777777" w:rsidTr="00330251">
        <w:tc>
          <w:tcPr>
            <w:tcW w:w="10777" w:type="dxa"/>
          </w:tcPr>
          <w:p w14:paraId="6D653C8B" w14:textId="7BF6B4A2" w:rsidR="003204C9" w:rsidRPr="001D2BC4" w:rsidRDefault="000D5A51" w:rsidP="003204C9">
            <w:pPr>
              <w:tabs>
                <w:tab w:val="right" w:pos="10632"/>
              </w:tabs>
              <w:rPr>
                <w:rFonts w:asciiTheme="majorHAnsi" w:hAnsiTheme="majorHAnsi" w:cstheme="majorHAnsi"/>
                <w:b/>
              </w:rPr>
            </w:pPr>
            <w:r>
              <w:rPr>
                <w:rFonts w:asciiTheme="majorHAnsi" w:hAnsiTheme="majorHAnsi" w:cstheme="majorHAnsi"/>
                <w:b/>
              </w:rPr>
              <w:t xml:space="preserve">JJ </w:t>
            </w:r>
            <w:proofErr w:type="spellStart"/>
            <w:r>
              <w:rPr>
                <w:rFonts w:asciiTheme="majorHAnsi" w:hAnsiTheme="majorHAnsi" w:cstheme="majorHAnsi"/>
                <w:b/>
              </w:rPr>
              <w:t>Naijan</w:t>
            </w:r>
            <w:proofErr w:type="spellEnd"/>
            <w:r>
              <w:rPr>
                <w:rFonts w:asciiTheme="majorHAnsi" w:hAnsiTheme="majorHAnsi" w:cstheme="majorHAnsi"/>
                <w:b/>
              </w:rPr>
              <w:t xml:space="preserve"> presented an </w:t>
            </w:r>
            <w:r w:rsidR="003204C9" w:rsidRPr="001D2BC4">
              <w:rPr>
                <w:rFonts w:asciiTheme="majorHAnsi" w:hAnsiTheme="majorHAnsi" w:cstheme="majorHAnsi"/>
                <w:b/>
              </w:rPr>
              <w:t>Acknowledgement of Country</w:t>
            </w:r>
          </w:p>
          <w:p w14:paraId="16300CD1" w14:textId="77777777" w:rsidR="00EE145E" w:rsidRPr="001D2BC4" w:rsidRDefault="00EE145E" w:rsidP="00EE145E">
            <w:pPr>
              <w:ind w:left="0"/>
              <w:rPr>
                <w:rFonts w:asciiTheme="majorHAnsi" w:hAnsiTheme="majorHAnsi" w:cstheme="majorHAnsi"/>
              </w:rPr>
            </w:pPr>
          </w:p>
          <w:p w14:paraId="1B5601F2" w14:textId="0C427483" w:rsidR="00330251" w:rsidRPr="001D2BC4" w:rsidRDefault="003204C9" w:rsidP="00827344">
            <w:pPr>
              <w:rPr>
                <w:rFonts w:asciiTheme="majorHAnsi" w:hAnsiTheme="majorHAnsi" w:cstheme="majorHAnsi"/>
              </w:rPr>
            </w:pPr>
            <w:r w:rsidRPr="001D2BC4">
              <w:rPr>
                <w:rStyle w:val="normaltextrun"/>
                <w:rFonts w:asciiTheme="majorHAnsi" w:hAnsiTheme="majorHAnsi" w:cstheme="majorHAnsi"/>
              </w:rPr>
              <w:t xml:space="preserve">On behalf of the Youth Council, I acknowledge the </w:t>
            </w:r>
            <w:proofErr w:type="spellStart"/>
            <w:r w:rsidRPr="001D2BC4">
              <w:rPr>
                <w:rStyle w:val="normaltextrun"/>
                <w:rFonts w:asciiTheme="majorHAnsi" w:hAnsiTheme="majorHAnsi" w:cstheme="majorHAnsi"/>
              </w:rPr>
              <w:t>Wadawurrung</w:t>
            </w:r>
            <w:proofErr w:type="spellEnd"/>
            <w:r w:rsidRPr="001D2BC4">
              <w:rPr>
                <w:rStyle w:val="normaltextrun"/>
                <w:rFonts w:asciiTheme="majorHAnsi" w:hAnsiTheme="majorHAnsi" w:cstheme="majorHAnsi"/>
              </w:rPr>
              <w:t xml:space="preserve"> People as the Traditional Owners of the land where we live, learn, work and play. We pay our respects to their Elders past and present. We honour their deep spiritual connection to Country, where the soil beneath our feet, the water in our streams and the sun rising in the sky carry stories passed down through the generations. We walk alongside </w:t>
            </w:r>
            <w:proofErr w:type="spellStart"/>
            <w:r w:rsidRPr="001D2BC4">
              <w:rPr>
                <w:rStyle w:val="normaltextrun"/>
                <w:rFonts w:asciiTheme="majorHAnsi" w:hAnsiTheme="majorHAnsi" w:cstheme="majorHAnsi"/>
              </w:rPr>
              <w:t>Wadawurrung</w:t>
            </w:r>
            <w:proofErr w:type="spellEnd"/>
            <w:r w:rsidRPr="001D2BC4">
              <w:rPr>
                <w:rStyle w:val="normaltextrun"/>
                <w:rFonts w:asciiTheme="majorHAnsi" w:hAnsiTheme="majorHAnsi" w:cstheme="majorHAnsi"/>
              </w:rPr>
              <w:t xml:space="preserve"> people and the wider First Nations community to build an inclusive and respectful community, and to preserve Country, so it can thrive for generations to come. We extend our acknowledgment to all First Nations people who are part of our Greater Geelong community and acknowledge any First Nations people present at today’s meeting.  </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00B011F4" w14:textId="4C707872" w:rsidR="002A5BE4" w:rsidRPr="001D2BC4" w:rsidRDefault="000D5A51" w:rsidP="00283B16">
      <w:pPr>
        <w:pStyle w:val="Spacebeforetable"/>
        <w:rPr>
          <w:rFonts w:asciiTheme="majorHAnsi" w:hAnsiTheme="majorHAnsi" w:cstheme="majorHAnsi"/>
        </w:rPr>
      </w:pPr>
      <w:r>
        <w:rPr>
          <w:rFonts w:asciiTheme="majorHAnsi" w:hAnsiTheme="majorHAnsi" w:cstheme="majorHAnsi"/>
        </w:rPr>
        <w:t>Quorum met</w:t>
      </w:r>
    </w:p>
    <w:tbl>
      <w:tblPr>
        <w:tblStyle w:val="TableGrid"/>
        <w:tblW w:w="10777" w:type="dxa"/>
        <w:tblLook w:val="0620" w:firstRow="1" w:lastRow="0" w:firstColumn="0" w:lastColumn="0" w:noHBand="1" w:noVBand="1"/>
      </w:tblPr>
      <w:tblGrid>
        <w:gridCol w:w="10777"/>
      </w:tblGrid>
      <w:tr w:rsidR="004107B6" w:rsidRPr="001D2BC4" w14:paraId="03EA45C8"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1D2BC4" w:rsidRDefault="00BB4CFF" w:rsidP="00BB4CFF">
            <w:pPr>
              <w:ind w:left="0"/>
              <w:rPr>
                <w:rFonts w:cstheme="majorHAnsi"/>
                <w:b w:val="0"/>
                <w:caps w:val="0"/>
                <w:sz w:val="20"/>
              </w:rPr>
            </w:pPr>
            <w:r w:rsidRPr="001D2BC4">
              <w:rPr>
                <w:rFonts w:cstheme="majorHAnsi"/>
                <w:b w:val="0"/>
                <w:caps w:val="0"/>
                <w:sz w:val="20"/>
              </w:rPr>
              <w:t xml:space="preserve">3. </w:t>
            </w:r>
            <w:r w:rsidR="00016CE1" w:rsidRPr="001D2BC4">
              <w:rPr>
                <w:rFonts w:cstheme="majorHAnsi"/>
                <w:b w:val="0"/>
                <w:caps w:val="0"/>
                <w:sz w:val="20"/>
              </w:rPr>
              <w:t>Declaration of Conflict of Interest</w:t>
            </w:r>
          </w:p>
        </w:tc>
      </w:tr>
    </w:tbl>
    <w:p w14:paraId="1CF413F3" w14:textId="3252CE7B" w:rsidR="00285CCB" w:rsidRPr="001D2BC4" w:rsidRDefault="000D5A51" w:rsidP="00421F96">
      <w:pPr>
        <w:rPr>
          <w:rFonts w:asciiTheme="majorHAnsi" w:hAnsiTheme="majorHAnsi" w:cstheme="majorHAnsi"/>
        </w:rPr>
      </w:pPr>
      <w:r>
        <w:rPr>
          <w:rFonts w:asciiTheme="majorHAnsi" w:hAnsiTheme="majorHAnsi" w:cstheme="majorHAnsi"/>
        </w:rPr>
        <w:t>Nil</w:t>
      </w:r>
    </w:p>
    <w:tbl>
      <w:tblPr>
        <w:tblStyle w:val="TableGrid"/>
        <w:tblW w:w="10777" w:type="dxa"/>
        <w:tblLook w:val="0620" w:firstRow="1" w:lastRow="0" w:firstColumn="0" w:lastColumn="0" w:noHBand="1" w:noVBand="1"/>
      </w:tblPr>
      <w:tblGrid>
        <w:gridCol w:w="10777"/>
      </w:tblGrid>
      <w:tr w:rsidR="004107B6" w:rsidRPr="001D2BC4" w14:paraId="7DED1F6B" w14:textId="77777777" w:rsidTr="00B60586">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tc>
          <w:tcPr>
            <w:tcW w:w="10777" w:type="dxa"/>
          </w:tcPr>
          <w:p w14:paraId="6F0EA5F5" w14:textId="5F5953C9" w:rsidR="00330251" w:rsidRDefault="006062BE" w:rsidP="001F4003">
            <w:pPr>
              <w:ind w:left="0"/>
              <w:rPr>
                <w:rFonts w:asciiTheme="majorHAnsi" w:hAnsiTheme="majorHAnsi" w:cstheme="majorHAnsi"/>
              </w:rPr>
            </w:pPr>
            <w:r>
              <w:rPr>
                <w:rFonts w:asciiTheme="majorHAnsi" w:hAnsiTheme="majorHAnsi" w:cstheme="majorHAnsi"/>
              </w:rPr>
              <w:t>Youth Council meeting minutes – 09 February 2026</w:t>
            </w:r>
          </w:p>
          <w:p w14:paraId="0CDB4050" w14:textId="593802BA" w:rsidR="00560006" w:rsidRPr="00560006" w:rsidRDefault="00560006" w:rsidP="001F4003">
            <w:pPr>
              <w:ind w:left="0"/>
              <w:rPr>
                <w:rFonts w:asciiTheme="majorHAnsi" w:hAnsiTheme="majorHAnsi" w:cstheme="majorHAnsi"/>
                <w:b/>
                <w:bCs/>
              </w:rPr>
            </w:pPr>
            <w:r w:rsidRPr="00560006">
              <w:rPr>
                <w:rFonts w:asciiTheme="majorHAnsi" w:hAnsiTheme="majorHAnsi" w:cstheme="majorHAnsi"/>
                <w:b/>
                <w:bCs/>
              </w:rPr>
              <w:t xml:space="preserve">Confirmed  </w:t>
            </w:r>
          </w:p>
        </w:tc>
      </w:tr>
    </w:tbl>
    <w:p w14:paraId="613F815C" w14:textId="77777777" w:rsidR="008768F0" w:rsidRPr="001D2BC4" w:rsidRDefault="008768F0" w:rsidP="0027616C">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27616C" w:rsidRPr="001D2BC4" w14:paraId="1787B2F9"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45A9A0B9" w14:textId="304B7436" w:rsidR="0027616C" w:rsidRPr="001D2BC4" w:rsidRDefault="00BB4CFF" w:rsidP="0007537E">
            <w:pPr>
              <w:ind w:left="0"/>
              <w:rPr>
                <w:rFonts w:cstheme="majorHAnsi"/>
                <w:b w:val="0"/>
                <w:caps w:val="0"/>
                <w:sz w:val="20"/>
              </w:rPr>
            </w:pPr>
            <w:r w:rsidRPr="001D2BC4">
              <w:rPr>
                <w:rFonts w:cstheme="majorHAnsi"/>
                <w:b w:val="0"/>
                <w:caps w:val="0"/>
                <w:sz w:val="20"/>
              </w:rPr>
              <w:lastRenderedPageBreak/>
              <w:t>5</w:t>
            </w:r>
            <w:r w:rsidR="0007537E" w:rsidRPr="001D2BC4">
              <w:rPr>
                <w:rFonts w:cstheme="majorHAnsi"/>
                <w:b w:val="0"/>
                <w:caps w:val="0"/>
                <w:sz w:val="20"/>
              </w:rPr>
              <w:t>.</w:t>
            </w:r>
            <w:r w:rsidR="00A52F5C" w:rsidRPr="001D2BC4">
              <w:rPr>
                <w:rFonts w:cstheme="majorHAnsi"/>
                <w:b w:val="0"/>
                <w:caps w:val="0"/>
                <w:sz w:val="20"/>
              </w:rPr>
              <w:t xml:space="preserve"> Consultations /</w:t>
            </w:r>
            <w:r w:rsidR="0007537E" w:rsidRPr="001D2BC4">
              <w:rPr>
                <w:rFonts w:cstheme="majorHAnsi"/>
                <w:b w:val="0"/>
                <w:caps w:val="0"/>
                <w:sz w:val="20"/>
              </w:rPr>
              <w:t xml:space="preserve"> </w:t>
            </w:r>
            <w:r w:rsidR="003C0FF4" w:rsidRPr="001D2BC4">
              <w:rPr>
                <w:rFonts w:cstheme="majorHAnsi"/>
                <w:b w:val="0"/>
                <w:caps w:val="0"/>
                <w:sz w:val="20"/>
              </w:rPr>
              <w:t>Presentations</w:t>
            </w:r>
            <w:r w:rsidR="00064516">
              <w:rPr>
                <w:rFonts w:cstheme="majorHAnsi"/>
                <w:b w:val="0"/>
                <w:caps w:val="0"/>
                <w:sz w:val="20"/>
              </w:rPr>
              <w:t xml:space="preserve"> </w:t>
            </w:r>
            <w:r w:rsidR="00ED4703">
              <w:rPr>
                <w:rFonts w:cstheme="majorHAnsi"/>
                <w:b w:val="0"/>
                <w:caps w:val="0"/>
                <w:sz w:val="20"/>
              </w:rPr>
              <w:t>5</w:t>
            </w:r>
            <w:r w:rsidR="00064516">
              <w:rPr>
                <w:rFonts w:cstheme="majorHAnsi"/>
                <w:b w:val="0"/>
                <w:caps w:val="0"/>
                <w:sz w:val="20"/>
              </w:rPr>
              <w:t>:</w:t>
            </w:r>
            <w:r w:rsidR="00ED4703">
              <w:rPr>
                <w:rFonts w:cstheme="majorHAnsi"/>
                <w:b w:val="0"/>
                <w:caps w:val="0"/>
                <w:sz w:val="20"/>
              </w:rPr>
              <w:t>0</w:t>
            </w:r>
            <w:r w:rsidR="00522935">
              <w:rPr>
                <w:rFonts w:cstheme="majorHAnsi"/>
                <w:b w:val="0"/>
                <w:caps w:val="0"/>
                <w:sz w:val="20"/>
              </w:rPr>
              <w:t>5</w:t>
            </w:r>
            <w:r w:rsidR="00064516">
              <w:rPr>
                <w:rFonts w:cstheme="majorHAnsi"/>
                <w:b w:val="0"/>
                <w:caps w:val="0"/>
                <w:sz w:val="20"/>
              </w:rPr>
              <w:t xml:space="preserve">pm – </w:t>
            </w:r>
            <w:r w:rsidR="00622821">
              <w:rPr>
                <w:rFonts w:cstheme="majorHAnsi"/>
                <w:b w:val="0"/>
                <w:caps w:val="0"/>
                <w:sz w:val="20"/>
              </w:rPr>
              <w:t>6:00</w:t>
            </w:r>
            <w:r w:rsidR="00064516">
              <w:rPr>
                <w:rFonts w:cstheme="majorHAnsi"/>
                <w:b w:val="0"/>
                <w:caps w:val="0"/>
                <w:sz w:val="20"/>
              </w:rPr>
              <w:t>pm</w:t>
            </w:r>
          </w:p>
        </w:tc>
      </w:tr>
      <w:tr w:rsidR="009F2F0A" w:rsidRPr="001D2BC4" w14:paraId="21B13B60" w14:textId="77777777" w:rsidTr="005E3569">
        <w:trPr>
          <w:trHeight w:val="1924"/>
        </w:trPr>
        <w:tc>
          <w:tcPr>
            <w:tcW w:w="10777" w:type="dxa"/>
          </w:tcPr>
          <w:p w14:paraId="3E1E99CD" w14:textId="77777777" w:rsidR="00C243E3" w:rsidRDefault="00C243E3" w:rsidP="00C243E3">
            <w:pPr>
              <w:spacing w:line="240" w:lineRule="auto"/>
              <w:ind w:left="0"/>
              <w:rPr>
                <w:rFonts w:asciiTheme="majorHAnsi" w:hAnsiTheme="majorHAnsi" w:cstheme="majorHAnsi"/>
              </w:rPr>
            </w:pPr>
          </w:p>
          <w:p w14:paraId="48B838ED" w14:textId="20E2F6B1" w:rsidR="00C243E3" w:rsidRDefault="00C243E3" w:rsidP="00C243E3">
            <w:pPr>
              <w:spacing w:line="240" w:lineRule="auto"/>
              <w:ind w:left="0"/>
              <w:rPr>
                <w:rFonts w:asciiTheme="majorHAnsi" w:hAnsiTheme="majorHAnsi" w:cstheme="majorHAnsi"/>
              </w:rPr>
            </w:pPr>
            <w:r>
              <w:rPr>
                <w:rFonts w:asciiTheme="majorHAnsi" w:hAnsiTheme="majorHAnsi" w:cstheme="majorHAnsi"/>
              </w:rPr>
              <w:t>Ben Warren | Youth Participation and Inclusion Project Officer | COGG</w:t>
            </w:r>
          </w:p>
          <w:p w14:paraId="0E0556E1" w14:textId="44032BE8" w:rsidR="00111F9E" w:rsidRDefault="00111F9E" w:rsidP="00DF05E9">
            <w:pPr>
              <w:spacing w:line="240" w:lineRule="auto"/>
              <w:ind w:left="0"/>
              <w:rPr>
                <w:rFonts w:asciiTheme="majorHAnsi" w:hAnsiTheme="majorHAnsi" w:cstheme="majorHAnsi"/>
              </w:rPr>
            </w:pPr>
          </w:p>
          <w:p w14:paraId="118436A9" w14:textId="260E000D" w:rsidR="005F18FE" w:rsidRPr="00950C89" w:rsidRDefault="009705A8" w:rsidP="00285CCB">
            <w:pPr>
              <w:spacing w:line="240" w:lineRule="auto"/>
              <w:ind w:left="0"/>
              <w:rPr>
                <w:rFonts w:asciiTheme="majorHAnsi" w:hAnsiTheme="majorHAnsi" w:cstheme="majorHAnsi"/>
                <w:b/>
                <w:bCs/>
                <w:u w:val="single"/>
              </w:rPr>
            </w:pPr>
            <w:r>
              <w:rPr>
                <w:rFonts w:asciiTheme="majorHAnsi" w:hAnsiTheme="majorHAnsi" w:cstheme="majorHAnsi"/>
                <w:b/>
                <w:bCs/>
                <w:u w:val="single"/>
              </w:rPr>
              <w:t>Youth Social Connection</w:t>
            </w:r>
            <w:r w:rsidR="00CA2FA0">
              <w:rPr>
                <w:rFonts w:asciiTheme="majorHAnsi" w:hAnsiTheme="majorHAnsi" w:cstheme="majorHAnsi"/>
                <w:b/>
                <w:bCs/>
                <w:u w:val="single"/>
              </w:rPr>
              <w:t xml:space="preserve"> </w:t>
            </w:r>
            <w:r w:rsidR="005F18FE">
              <w:rPr>
                <w:rFonts w:asciiTheme="majorHAnsi" w:hAnsiTheme="majorHAnsi" w:cstheme="majorHAnsi"/>
                <w:b/>
                <w:bCs/>
                <w:u w:val="single"/>
              </w:rPr>
              <w:t xml:space="preserve">Project </w:t>
            </w:r>
            <w:r w:rsidR="005F18FE" w:rsidRPr="003472A2">
              <w:rPr>
                <w:rFonts w:asciiTheme="majorHAnsi" w:hAnsiTheme="majorHAnsi" w:cstheme="majorHAnsi"/>
                <w:b/>
                <w:bCs/>
                <w:u w:val="single"/>
              </w:rPr>
              <w:t>|</w:t>
            </w:r>
            <w:r w:rsidR="005F18FE">
              <w:rPr>
                <w:rFonts w:asciiTheme="majorHAnsi" w:hAnsiTheme="majorHAnsi" w:cstheme="majorHAnsi"/>
                <w:b/>
                <w:bCs/>
                <w:u w:val="single"/>
              </w:rPr>
              <w:t xml:space="preserve"> </w:t>
            </w:r>
            <w:r w:rsidR="00CA2FA0">
              <w:rPr>
                <w:rFonts w:asciiTheme="majorHAnsi" w:hAnsiTheme="majorHAnsi" w:cstheme="majorHAnsi"/>
                <w:b/>
                <w:bCs/>
                <w:u w:val="single"/>
              </w:rPr>
              <w:t>5.05</w:t>
            </w:r>
            <w:r w:rsidR="005F18FE">
              <w:rPr>
                <w:rFonts w:asciiTheme="majorHAnsi" w:hAnsiTheme="majorHAnsi" w:cstheme="majorHAnsi"/>
                <w:b/>
                <w:bCs/>
                <w:u w:val="single"/>
              </w:rPr>
              <w:t xml:space="preserve">pm – </w:t>
            </w:r>
            <w:r w:rsidR="00CA2FA0">
              <w:rPr>
                <w:rFonts w:asciiTheme="majorHAnsi" w:hAnsiTheme="majorHAnsi" w:cstheme="majorHAnsi"/>
                <w:b/>
                <w:bCs/>
                <w:u w:val="single"/>
              </w:rPr>
              <w:t>5.35</w:t>
            </w:r>
            <w:r w:rsidR="005F18FE">
              <w:rPr>
                <w:rFonts w:asciiTheme="majorHAnsi" w:hAnsiTheme="majorHAnsi" w:cstheme="majorHAnsi"/>
                <w:b/>
                <w:bCs/>
                <w:u w:val="single"/>
              </w:rPr>
              <w:t>pm</w:t>
            </w:r>
          </w:p>
          <w:p w14:paraId="100CE278" w14:textId="53FA5D4A" w:rsidR="00DF05E9" w:rsidRPr="003472A2" w:rsidRDefault="00DF05E9" w:rsidP="00DF05E9">
            <w:pPr>
              <w:spacing w:line="240" w:lineRule="auto"/>
              <w:ind w:left="0"/>
              <w:rPr>
                <w:rFonts w:asciiTheme="majorHAnsi" w:hAnsiTheme="majorHAnsi" w:cstheme="majorHAnsi"/>
                <w:b/>
                <w:bCs/>
                <w:u w:val="single"/>
              </w:rPr>
            </w:pPr>
          </w:p>
          <w:p w14:paraId="7397DB86" w14:textId="5CD90ADB" w:rsidR="009377CB" w:rsidRPr="009377CB" w:rsidRDefault="009377CB" w:rsidP="009377CB">
            <w:pPr>
              <w:pStyle w:val="ListParagraph"/>
              <w:numPr>
                <w:ilvl w:val="0"/>
                <w:numId w:val="29"/>
              </w:numPr>
              <w:shd w:val="clear" w:color="auto" w:fill="FFFFFF"/>
              <w:spacing w:after="105" w:line="240" w:lineRule="auto"/>
              <w:rPr>
                <w:rFonts w:eastAsiaTheme="minorHAnsi" w:cstheme="majorHAnsi"/>
                <w:b w:val="0"/>
                <w:bCs/>
                <w:color w:val="000000"/>
                <w:sz w:val="20"/>
                <w:lang w:eastAsia="en-US"/>
              </w:rPr>
            </w:pPr>
            <w:r w:rsidRPr="009377CB">
              <w:rPr>
                <w:rFonts w:eastAsiaTheme="minorHAnsi" w:cstheme="majorHAnsi"/>
                <w:b w:val="0"/>
                <w:bCs/>
                <w:caps w:val="0"/>
                <w:color w:val="000000"/>
                <w:sz w:val="20"/>
                <w:lang w:eastAsia="en-US"/>
              </w:rPr>
              <w:t xml:space="preserve">Ben outlined the youth social connection project, including its purpose, upcoming </w:t>
            </w:r>
            <w:r w:rsidR="000927F7">
              <w:rPr>
                <w:rFonts w:eastAsiaTheme="minorHAnsi" w:cstheme="majorHAnsi"/>
                <w:b w:val="0"/>
                <w:bCs/>
                <w:caps w:val="0"/>
                <w:color w:val="000000"/>
                <w:sz w:val="20"/>
                <w:lang w:eastAsia="en-US"/>
              </w:rPr>
              <w:t>EOI</w:t>
            </w:r>
            <w:r w:rsidRPr="009377CB">
              <w:rPr>
                <w:rFonts w:eastAsiaTheme="minorHAnsi" w:cstheme="majorHAnsi"/>
                <w:b w:val="0"/>
                <w:bCs/>
                <w:caps w:val="0"/>
                <w:color w:val="000000"/>
                <w:sz w:val="20"/>
                <w:lang w:eastAsia="en-US"/>
              </w:rPr>
              <w:t>, and co</w:t>
            </w:r>
            <w:r w:rsidRPr="009377CB">
              <w:rPr>
                <w:rFonts w:eastAsiaTheme="minorHAnsi" w:cstheme="majorHAnsi"/>
                <w:b w:val="0"/>
                <w:bCs/>
                <w:caps w:val="0"/>
                <w:color w:val="000000"/>
                <w:sz w:val="20"/>
                <w:lang w:eastAsia="en-US"/>
              </w:rPr>
              <w:noBreakHyphen/>
              <w:t>design approach.</w:t>
            </w:r>
          </w:p>
          <w:p w14:paraId="23CDABD4" w14:textId="49BC5CA3" w:rsidR="009377CB" w:rsidRPr="009377CB" w:rsidRDefault="009377CB" w:rsidP="009377CB">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377CB">
              <w:rPr>
                <w:rFonts w:eastAsiaTheme="minorHAnsi" w:cstheme="majorHAnsi"/>
                <w:b w:val="0"/>
                <w:bCs/>
                <w:caps w:val="0"/>
                <w:color w:val="000000"/>
                <w:sz w:val="20"/>
                <w:lang w:eastAsia="en-US"/>
              </w:rPr>
              <w:t>Key drivers: rising youth loneliness, the link between belonging and wellbeing, and Youth Council’s focus on inclusion.</w:t>
            </w:r>
          </w:p>
          <w:p w14:paraId="24459924" w14:textId="477EA3DC" w:rsidR="009377CB" w:rsidRPr="009377CB" w:rsidRDefault="009377CB" w:rsidP="009377CB">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377CB">
              <w:rPr>
                <w:rFonts w:eastAsiaTheme="minorHAnsi" w:cstheme="majorHAnsi"/>
                <w:b w:val="0"/>
                <w:bCs/>
                <w:caps w:val="0"/>
                <w:color w:val="000000"/>
                <w:sz w:val="20"/>
                <w:lang w:eastAsia="en-US"/>
              </w:rPr>
              <w:t>Overview of the Social Inclusion Action Group (SIAG): 18 community members, no youth representation; this project ensures young people’s ideas feed into SIAG’s work.</w:t>
            </w:r>
          </w:p>
          <w:p w14:paraId="1D10CB9A" w14:textId="1D608EDC" w:rsidR="009377CB" w:rsidRPr="009377CB" w:rsidRDefault="009377CB" w:rsidP="009377CB">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377CB">
              <w:rPr>
                <w:rFonts w:eastAsiaTheme="minorHAnsi" w:cstheme="majorHAnsi"/>
                <w:b w:val="0"/>
                <w:bCs/>
                <w:caps w:val="0"/>
                <w:color w:val="000000"/>
                <w:sz w:val="20"/>
                <w:lang w:eastAsia="en-US"/>
              </w:rPr>
              <w:t>Project aims: co</w:t>
            </w:r>
            <w:r w:rsidRPr="009377CB">
              <w:rPr>
                <w:rFonts w:eastAsiaTheme="minorHAnsi" w:cstheme="majorHAnsi"/>
                <w:b w:val="0"/>
                <w:bCs/>
                <w:caps w:val="0"/>
                <w:color w:val="000000"/>
                <w:sz w:val="20"/>
                <w:lang w:eastAsia="en-US"/>
              </w:rPr>
              <w:noBreakHyphen/>
              <w:t>design youth</w:t>
            </w:r>
            <w:r w:rsidRPr="009377CB">
              <w:rPr>
                <w:rFonts w:eastAsiaTheme="minorHAnsi" w:cstheme="majorHAnsi"/>
                <w:b w:val="0"/>
                <w:bCs/>
                <w:caps w:val="0"/>
                <w:color w:val="000000"/>
                <w:sz w:val="20"/>
                <w:lang w:eastAsia="en-US"/>
              </w:rPr>
              <w:noBreakHyphen/>
              <w:t>led solutions, build social connection through workshops, and create value in both process and outcomes.</w:t>
            </w:r>
          </w:p>
          <w:p w14:paraId="285F9E66" w14:textId="5D3D99E7" w:rsidR="009377CB" w:rsidRDefault="009377CB" w:rsidP="009377CB">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377CB">
              <w:rPr>
                <w:rFonts w:eastAsiaTheme="minorHAnsi" w:cstheme="majorHAnsi"/>
                <w:b w:val="0"/>
                <w:bCs/>
                <w:caps w:val="0"/>
                <w:color w:val="000000"/>
                <w:sz w:val="20"/>
                <w:lang w:eastAsia="en-US"/>
              </w:rPr>
              <w:t>Ben shared the draft structure for the co</w:t>
            </w:r>
            <w:r w:rsidRPr="009377CB">
              <w:rPr>
                <w:rFonts w:eastAsiaTheme="minorHAnsi" w:cstheme="majorHAnsi"/>
                <w:b w:val="0"/>
                <w:bCs/>
                <w:caps w:val="0"/>
                <w:color w:val="000000"/>
                <w:sz w:val="20"/>
                <w:lang w:eastAsia="en-US"/>
              </w:rPr>
              <w:noBreakHyphen/>
              <w:t xml:space="preserve">design process and </w:t>
            </w:r>
            <w:r w:rsidR="000927F7">
              <w:rPr>
                <w:rFonts w:eastAsiaTheme="minorHAnsi" w:cstheme="majorHAnsi"/>
                <w:b w:val="0"/>
                <w:bCs/>
                <w:caps w:val="0"/>
                <w:color w:val="000000"/>
                <w:sz w:val="20"/>
                <w:lang w:eastAsia="en-US"/>
              </w:rPr>
              <w:t>sought Youth Council’s feedback abo</w:t>
            </w:r>
            <w:r w:rsidR="005317B5">
              <w:rPr>
                <w:rFonts w:eastAsiaTheme="minorHAnsi" w:cstheme="majorHAnsi"/>
                <w:b w:val="0"/>
                <w:bCs/>
                <w:caps w:val="0"/>
                <w:color w:val="000000"/>
                <w:sz w:val="20"/>
                <w:lang w:eastAsia="en-US"/>
              </w:rPr>
              <w:t xml:space="preserve">ut </w:t>
            </w:r>
            <w:r w:rsidR="002D518D">
              <w:rPr>
                <w:rFonts w:eastAsiaTheme="minorHAnsi" w:cstheme="majorHAnsi"/>
                <w:b w:val="0"/>
                <w:bCs/>
                <w:caps w:val="0"/>
                <w:color w:val="000000"/>
                <w:sz w:val="20"/>
                <w:lang w:eastAsia="en-US"/>
              </w:rPr>
              <w:t>duration</w:t>
            </w:r>
            <w:r w:rsidR="005317B5">
              <w:rPr>
                <w:rFonts w:eastAsiaTheme="minorHAnsi" w:cstheme="majorHAnsi"/>
                <w:b w:val="0"/>
                <w:bCs/>
                <w:caps w:val="0"/>
                <w:color w:val="000000"/>
                <w:sz w:val="20"/>
                <w:lang w:eastAsia="en-US"/>
              </w:rPr>
              <w:t xml:space="preserve">, structure and frequency. </w:t>
            </w:r>
          </w:p>
          <w:p w14:paraId="4BD0BB60" w14:textId="4F8DEB42" w:rsidR="002D159E" w:rsidRPr="00904977" w:rsidRDefault="003C1A9D" w:rsidP="00904977">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3C1A9D">
              <w:rPr>
                <w:rFonts w:eastAsiaTheme="minorHAnsi" w:cstheme="majorHAnsi"/>
                <w:b w:val="0"/>
                <w:bCs/>
                <w:caps w:val="0"/>
                <w:color w:val="000000"/>
                <w:sz w:val="20"/>
                <w:lang w:eastAsia="en-US"/>
              </w:rPr>
              <w:t>Practical considerations discussed: accessibility,</w:t>
            </w:r>
            <w:r w:rsidR="00882544">
              <w:rPr>
                <w:rFonts w:eastAsiaTheme="minorHAnsi" w:cstheme="majorHAnsi"/>
                <w:b w:val="0"/>
                <w:bCs/>
                <w:caps w:val="0"/>
                <w:color w:val="000000"/>
                <w:sz w:val="20"/>
                <w:lang w:eastAsia="en-US"/>
              </w:rPr>
              <w:t xml:space="preserve"> </w:t>
            </w:r>
            <w:r w:rsidR="001F4303">
              <w:rPr>
                <w:rFonts w:eastAsiaTheme="minorHAnsi" w:cstheme="majorHAnsi"/>
                <w:b w:val="0"/>
                <w:bCs/>
                <w:caps w:val="0"/>
                <w:color w:val="000000"/>
                <w:sz w:val="20"/>
                <w:lang w:eastAsia="en-US"/>
              </w:rPr>
              <w:t>location,</w:t>
            </w:r>
            <w:r w:rsidRPr="003C1A9D">
              <w:rPr>
                <w:rFonts w:eastAsiaTheme="minorHAnsi" w:cstheme="majorHAnsi"/>
                <w:b w:val="0"/>
                <w:bCs/>
                <w:caps w:val="0"/>
                <w:color w:val="000000"/>
                <w:sz w:val="20"/>
                <w:lang w:eastAsia="en-US"/>
              </w:rPr>
              <w:t xml:space="preserve"> remuneration for young participants, and inclusion of meal breaks in workshop planning.</w:t>
            </w:r>
          </w:p>
        </w:tc>
      </w:tr>
      <w:tr w:rsidR="003B05F1" w:rsidRPr="001D2BC4" w14:paraId="1A790A53" w14:textId="77777777" w:rsidTr="00D05E2A">
        <w:trPr>
          <w:trHeight w:val="3491"/>
        </w:trPr>
        <w:tc>
          <w:tcPr>
            <w:tcW w:w="10777" w:type="dxa"/>
          </w:tcPr>
          <w:p w14:paraId="2B175F4F" w14:textId="77777777" w:rsidR="00100A9B" w:rsidRDefault="00100A9B" w:rsidP="00100A9B">
            <w:pPr>
              <w:spacing w:line="240" w:lineRule="auto"/>
              <w:ind w:left="0"/>
              <w:rPr>
                <w:rFonts w:asciiTheme="majorHAnsi" w:hAnsiTheme="majorHAnsi" w:cstheme="majorHAnsi"/>
              </w:rPr>
            </w:pPr>
            <w:r>
              <w:rPr>
                <w:rFonts w:asciiTheme="majorHAnsi" w:hAnsiTheme="majorHAnsi" w:cstheme="majorHAnsi"/>
              </w:rPr>
              <w:t>Steph Dunbar| Youth Development Coordinator | COGG</w:t>
            </w:r>
          </w:p>
          <w:p w14:paraId="5FD59B82" w14:textId="77777777" w:rsidR="008275EC" w:rsidRPr="00950C89" w:rsidRDefault="008275EC" w:rsidP="008275EC">
            <w:pPr>
              <w:spacing w:line="240" w:lineRule="auto"/>
              <w:ind w:left="0"/>
              <w:rPr>
                <w:rFonts w:asciiTheme="majorHAnsi" w:hAnsiTheme="majorHAnsi" w:cstheme="majorHAnsi"/>
              </w:rPr>
            </w:pPr>
          </w:p>
          <w:p w14:paraId="20BBA8F0" w14:textId="6D53553E" w:rsidR="008275EC" w:rsidRPr="00950C89" w:rsidRDefault="008275EC" w:rsidP="008275EC">
            <w:pPr>
              <w:spacing w:line="240" w:lineRule="auto"/>
              <w:ind w:left="0"/>
              <w:rPr>
                <w:rFonts w:asciiTheme="majorHAnsi" w:hAnsiTheme="majorHAnsi" w:cstheme="majorHAnsi"/>
                <w:b/>
                <w:bCs/>
                <w:u w:val="single"/>
              </w:rPr>
            </w:pPr>
            <w:r>
              <w:rPr>
                <w:rFonts w:asciiTheme="majorHAnsi" w:hAnsiTheme="majorHAnsi" w:cstheme="majorHAnsi"/>
                <w:b/>
                <w:bCs/>
                <w:u w:val="single"/>
              </w:rPr>
              <w:t xml:space="preserve">Youth </w:t>
            </w:r>
            <w:r w:rsidR="00100A9B">
              <w:rPr>
                <w:rFonts w:asciiTheme="majorHAnsi" w:hAnsiTheme="majorHAnsi" w:cstheme="majorHAnsi"/>
                <w:b/>
                <w:bCs/>
                <w:u w:val="single"/>
              </w:rPr>
              <w:t>Brand and Identity Project</w:t>
            </w:r>
            <w:r>
              <w:rPr>
                <w:rFonts w:asciiTheme="majorHAnsi" w:hAnsiTheme="majorHAnsi" w:cstheme="majorHAnsi"/>
                <w:b/>
                <w:bCs/>
                <w:u w:val="single"/>
              </w:rPr>
              <w:t xml:space="preserve"> </w:t>
            </w:r>
            <w:r w:rsidR="004A7147" w:rsidRPr="003472A2">
              <w:rPr>
                <w:rFonts w:asciiTheme="majorHAnsi" w:hAnsiTheme="majorHAnsi" w:cstheme="majorHAnsi"/>
                <w:b/>
                <w:bCs/>
                <w:u w:val="single"/>
              </w:rPr>
              <w:t>|</w:t>
            </w:r>
            <w:r w:rsidR="004A7147">
              <w:rPr>
                <w:rFonts w:asciiTheme="majorHAnsi" w:hAnsiTheme="majorHAnsi" w:cstheme="majorHAnsi"/>
                <w:b/>
                <w:bCs/>
                <w:u w:val="single"/>
              </w:rPr>
              <w:t xml:space="preserve"> 5.3</w:t>
            </w:r>
            <w:r w:rsidR="00100A9B">
              <w:rPr>
                <w:rFonts w:asciiTheme="majorHAnsi" w:hAnsiTheme="majorHAnsi" w:cstheme="majorHAnsi"/>
                <w:b/>
                <w:bCs/>
                <w:u w:val="single"/>
              </w:rPr>
              <w:t>5</w:t>
            </w:r>
            <w:r w:rsidR="004A7147">
              <w:rPr>
                <w:rFonts w:asciiTheme="majorHAnsi" w:hAnsiTheme="majorHAnsi" w:cstheme="majorHAnsi"/>
                <w:b/>
                <w:bCs/>
                <w:u w:val="single"/>
              </w:rPr>
              <w:t xml:space="preserve">pm – </w:t>
            </w:r>
            <w:r w:rsidR="00EC01DE">
              <w:rPr>
                <w:rFonts w:asciiTheme="majorHAnsi" w:hAnsiTheme="majorHAnsi" w:cstheme="majorHAnsi"/>
                <w:b/>
                <w:bCs/>
                <w:u w:val="single"/>
              </w:rPr>
              <w:t>5.55</w:t>
            </w:r>
            <w:r w:rsidR="004A7147">
              <w:rPr>
                <w:rFonts w:asciiTheme="majorHAnsi" w:hAnsiTheme="majorHAnsi" w:cstheme="majorHAnsi"/>
                <w:b/>
                <w:bCs/>
                <w:u w:val="single"/>
              </w:rPr>
              <w:t>pm</w:t>
            </w:r>
          </w:p>
          <w:p w14:paraId="5A4CC971" w14:textId="77777777" w:rsidR="008275EC" w:rsidRDefault="008275EC" w:rsidP="008275EC">
            <w:pPr>
              <w:shd w:val="clear" w:color="auto" w:fill="FFFFFF"/>
              <w:spacing w:after="105" w:line="240" w:lineRule="auto"/>
              <w:ind w:left="0"/>
              <w:rPr>
                <w:rFonts w:asciiTheme="majorHAnsi" w:hAnsiTheme="majorHAnsi" w:cstheme="majorHAnsi"/>
                <w:b/>
              </w:rPr>
            </w:pPr>
          </w:p>
          <w:p w14:paraId="5009CB0D" w14:textId="3DB3770E" w:rsidR="00942B84" w:rsidRPr="0085535C" w:rsidRDefault="00942B84" w:rsidP="0085535C">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Steph provided an update on the Youth Brand and Identity Project.</w:t>
            </w:r>
          </w:p>
          <w:p w14:paraId="2C39C3E1" w14:textId="0E8AA0C3" w:rsidR="00942B84" w:rsidRPr="0085535C" w:rsidRDefault="00942B84" w:rsidP="0085535C">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The project is informed by 2025 Youth Council priorities and recent youth survey feedback.</w:t>
            </w:r>
          </w:p>
          <w:p w14:paraId="3CF3A952" w14:textId="0E9DD6B2" w:rsidR="00942B84" w:rsidRPr="0085535C" w:rsidRDefault="00942B84" w:rsidP="0085535C">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A flexible engagement approach will be used so young people can provide input in multiple ways.</w:t>
            </w:r>
          </w:p>
          <w:p w14:paraId="0550D15F" w14:textId="54D04661" w:rsidR="00942B84" w:rsidRPr="0085535C" w:rsidRDefault="00942B84" w:rsidP="0085535C">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Steph shared local data showing high levels of youth loneliness, social isolation, and low awareness or participation in City of Greater Geelong youth programs.</w:t>
            </w:r>
          </w:p>
          <w:p w14:paraId="3764FC89" w14:textId="663F840C" w:rsidR="00942B84" w:rsidRPr="001A2048" w:rsidRDefault="00942B84" w:rsidP="001A2048">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Purpose of the project: build a strong, reputable youth brand; improve awareness and accessibility of services; increase trust in Council’s youth services; and boost participation to strengthen community connection.</w:t>
            </w:r>
          </w:p>
          <w:p w14:paraId="777F73B1" w14:textId="6EB5B7F3" w:rsidR="00942B84" w:rsidRPr="001A2048" w:rsidRDefault="00942B84" w:rsidP="001A2048">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Steph introduced the graphic design business leading the work and the key team members who will run the co</w:t>
            </w:r>
            <w:r w:rsidRPr="00942B84">
              <w:rPr>
                <w:rFonts w:ascii="Cambria Math" w:eastAsiaTheme="minorHAnsi" w:hAnsi="Cambria Math" w:cs="Cambria Math"/>
                <w:b w:val="0"/>
                <w:bCs/>
                <w:caps w:val="0"/>
                <w:color w:val="000000"/>
                <w:sz w:val="20"/>
                <w:lang w:eastAsia="en-US"/>
              </w:rPr>
              <w:t>‑</w:t>
            </w:r>
            <w:r w:rsidRPr="00942B84">
              <w:rPr>
                <w:rFonts w:eastAsiaTheme="minorHAnsi" w:cstheme="majorHAnsi"/>
                <w:b w:val="0"/>
                <w:bCs/>
                <w:caps w:val="0"/>
                <w:color w:val="000000"/>
                <w:sz w:val="20"/>
                <w:lang w:eastAsia="en-US"/>
              </w:rPr>
              <w:t>design workshop and design the brand.</w:t>
            </w:r>
          </w:p>
          <w:p w14:paraId="0B7E0076" w14:textId="027657F4" w:rsidR="00942B84" w:rsidRPr="001A2048" w:rsidRDefault="00942B84" w:rsidP="001A2048">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She outlined the youth survey structure, covering tone direction, brand voice, brand personality, visual direction, empowering language, and interactive mood</w:t>
            </w:r>
            <w:r w:rsidRPr="00942B84">
              <w:rPr>
                <w:rFonts w:ascii="Cambria Math" w:eastAsiaTheme="minorHAnsi" w:hAnsi="Cambria Math" w:cs="Cambria Math"/>
                <w:b w:val="0"/>
                <w:bCs/>
                <w:caps w:val="0"/>
                <w:color w:val="000000"/>
                <w:sz w:val="20"/>
                <w:lang w:eastAsia="en-US"/>
              </w:rPr>
              <w:t>‑</w:t>
            </w:r>
            <w:r w:rsidRPr="00942B84">
              <w:rPr>
                <w:rFonts w:eastAsiaTheme="minorHAnsi" w:cstheme="majorHAnsi"/>
                <w:b w:val="0"/>
                <w:bCs/>
                <w:caps w:val="0"/>
                <w:color w:val="000000"/>
                <w:sz w:val="20"/>
                <w:lang w:eastAsia="en-US"/>
              </w:rPr>
              <w:t>board activities.</w:t>
            </w:r>
          </w:p>
          <w:p w14:paraId="063E3D62" w14:textId="6918B3CD" w:rsidR="00942B84" w:rsidRPr="001A2048" w:rsidRDefault="00942B84" w:rsidP="001A2048">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Project timeline runs from March to July.</w:t>
            </w:r>
          </w:p>
          <w:p w14:paraId="60C136C4" w14:textId="0C19A49C" w:rsidR="00942B84" w:rsidRPr="001A2048" w:rsidRDefault="00942B84" w:rsidP="001A2048">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Steph invited Youth Council involvement: attending the April co</w:t>
            </w:r>
            <w:r w:rsidRPr="00942B84">
              <w:rPr>
                <w:rFonts w:ascii="Cambria Math" w:eastAsiaTheme="minorHAnsi" w:hAnsi="Cambria Math" w:cs="Cambria Math"/>
                <w:b w:val="0"/>
                <w:bCs/>
                <w:caps w:val="0"/>
                <w:color w:val="000000"/>
                <w:sz w:val="20"/>
                <w:lang w:eastAsia="en-US"/>
              </w:rPr>
              <w:t>‑</w:t>
            </w:r>
            <w:r w:rsidRPr="00942B84">
              <w:rPr>
                <w:rFonts w:eastAsiaTheme="minorHAnsi" w:cstheme="majorHAnsi"/>
                <w:b w:val="0"/>
                <w:bCs/>
                <w:caps w:val="0"/>
                <w:color w:val="000000"/>
                <w:sz w:val="20"/>
                <w:lang w:eastAsia="en-US"/>
              </w:rPr>
              <w:t>design workshop, sharing materials, encouraging peers to participate, and promoting the opportunity through schools (</w:t>
            </w:r>
            <w:r w:rsidR="001A2048">
              <w:rPr>
                <w:rFonts w:eastAsiaTheme="minorHAnsi" w:cstheme="majorHAnsi"/>
                <w:b w:val="0"/>
                <w:bCs/>
                <w:caps w:val="0"/>
                <w:color w:val="000000"/>
                <w:sz w:val="20"/>
                <w:lang w:eastAsia="en-US"/>
              </w:rPr>
              <w:t xml:space="preserve">speaking at </w:t>
            </w:r>
            <w:r w:rsidRPr="00942B84">
              <w:rPr>
                <w:rFonts w:eastAsiaTheme="minorHAnsi" w:cstheme="majorHAnsi"/>
                <w:b w:val="0"/>
                <w:bCs/>
                <w:caps w:val="0"/>
                <w:color w:val="000000"/>
                <w:sz w:val="20"/>
                <w:lang w:eastAsia="en-US"/>
              </w:rPr>
              <w:t>assemblies, homerooms, etc.).</w:t>
            </w:r>
          </w:p>
          <w:p w14:paraId="254CC895" w14:textId="3B891DCC" w:rsidR="00942B84" w:rsidRPr="0096213B" w:rsidRDefault="00942B84" w:rsidP="0096213B">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6213B">
              <w:rPr>
                <w:rFonts w:eastAsiaTheme="minorHAnsi" w:cstheme="majorHAnsi"/>
                <w:b w:val="0"/>
                <w:bCs/>
                <w:caps w:val="0"/>
                <w:color w:val="000000"/>
                <w:sz w:val="20"/>
                <w:lang w:eastAsia="en-US"/>
              </w:rPr>
              <w:t>Communications channels identified by the group</w:t>
            </w:r>
            <w:r w:rsidR="0096213B" w:rsidRPr="0096213B">
              <w:rPr>
                <w:rFonts w:eastAsiaTheme="minorHAnsi" w:cstheme="majorHAnsi"/>
                <w:b w:val="0"/>
                <w:bCs/>
                <w:caps w:val="0"/>
                <w:color w:val="000000"/>
                <w:sz w:val="20"/>
                <w:lang w:eastAsia="en-US"/>
              </w:rPr>
              <w:t xml:space="preserve"> that are currently used</w:t>
            </w:r>
            <w:r w:rsidRPr="0096213B">
              <w:rPr>
                <w:rFonts w:eastAsiaTheme="minorHAnsi" w:cstheme="majorHAnsi"/>
                <w:b w:val="0"/>
                <w:bCs/>
                <w:caps w:val="0"/>
                <w:color w:val="000000"/>
                <w:sz w:val="20"/>
                <w:lang w:eastAsia="en-US"/>
              </w:rPr>
              <w:t>: Snapchat, TikTok, school networks, Discord</w:t>
            </w:r>
            <w:r w:rsidR="0096213B">
              <w:rPr>
                <w:rFonts w:eastAsiaTheme="minorHAnsi" w:cstheme="majorHAnsi"/>
                <w:b w:val="0"/>
                <w:bCs/>
                <w:caps w:val="0"/>
                <w:color w:val="000000"/>
                <w:sz w:val="20"/>
                <w:lang w:eastAsia="en-US"/>
              </w:rPr>
              <w:t xml:space="preserve"> and </w:t>
            </w:r>
            <w:r w:rsidRPr="0096213B">
              <w:rPr>
                <w:rFonts w:eastAsiaTheme="minorHAnsi" w:cstheme="majorHAnsi"/>
                <w:b w:val="0"/>
                <w:bCs/>
                <w:caps w:val="0"/>
                <w:color w:val="000000"/>
                <w:sz w:val="20"/>
                <w:lang w:eastAsia="en-US"/>
              </w:rPr>
              <w:t>parent</w:t>
            </w:r>
            <w:r w:rsidRPr="0096213B">
              <w:rPr>
                <w:rFonts w:ascii="Cambria Math" w:eastAsiaTheme="minorHAnsi" w:hAnsi="Cambria Math" w:cs="Cambria Math"/>
                <w:b w:val="0"/>
                <w:bCs/>
                <w:caps w:val="0"/>
                <w:color w:val="000000"/>
                <w:sz w:val="20"/>
                <w:lang w:eastAsia="en-US"/>
              </w:rPr>
              <w:t>‑</w:t>
            </w:r>
            <w:r w:rsidRPr="0096213B">
              <w:rPr>
                <w:rFonts w:eastAsiaTheme="minorHAnsi" w:cstheme="majorHAnsi"/>
                <w:b w:val="0"/>
                <w:bCs/>
                <w:caps w:val="0"/>
                <w:color w:val="000000"/>
                <w:sz w:val="20"/>
                <w:lang w:eastAsia="en-US"/>
              </w:rPr>
              <w:t>targeted social media</w:t>
            </w:r>
            <w:r w:rsidR="0096213B">
              <w:rPr>
                <w:rFonts w:eastAsiaTheme="minorHAnsi" w:cstheme="majorHAnsi"/>
                <w:b w:val="0"/>
                <w:bCs/>
                <w:caps w:val="0"/>
                <w:color w:val="000000"/>
                <w:sz w:val="20"/>
                <w:lang w:eastAsia="en-US"/>
              </w:rPr>
              <w:t>.</w:t>
            </w:r>
          </w:p>
          <w:p w14:paraId="5E5976A1" w14:textId="44B3F7D5" w:rsidR="00942B84" w:rsidRPr="0096213B" w:rsidRDefault="00942B84" w:rsidP="0096213B">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The group discussed that communication cannot rely solely on social media, as many young people do not use it; newsletters, school</w:t>
            </w:r>
            <w:r w:rsidRPr="00942B84">
              <w:rPr>
                <w:rFonts w:ascii="Cambria Math" w:eastAsiaTheme="minorHAnsi" w:hAnsi="Cambria Math" w:cs="Cambria Math"/>
                <w:b w:val="0"/>
                <w:bCs/>
                <w:caps w:val="0"/>
                <w:color w:val="000000"/>
                <w:sz w:val="20"/>
                <w:lang w:eastAsia="en-US"/>
              </w:rPr>
              <w:t>‑</w:t>
            </w:r>
            <w:r w:rsidRPr="00942B84">
              <w:rPr>
                <w:rFonts w:eastAsiaTheme="minorHAnsi" w:cstheme="majorHAnsi"/>
                <w:b w:val="0"/>
                <w:bCs/>
                <w:caps w:val="0"/>
                <w:color w:val="000000"/>
                <w:sz w:val="20"/>
                <w:lang w:eastAsia="en-US"/>
              </w:rPr>
              <w:t>based communication, and parent</w:t>
            </w:r>
            <w:r w:rsidRPr="00942B84">
              <w:rPr>
                <w:rFonts w:ascii="Cambria Math" w:eastAsiaTheme="minorHAnsi" w:hAnsi="Cambria Math" w:cs="Cambria Math"/>
                <w:b w:val="0"/>
                <w:bCs/>
                <w:caps w:val="0"/>
                <w:color w:val="000000"/>
                <w:sz w:val="20"/>
                <w:lang w:eastAsia="en-US"/>
              </w:rPr>
              <w:t>‑</w:t>
            </w:r>
            <w:r w:rsidRPr="00942B84">
              <w:rPr>
                <w:rFonts w:eastAsiaTheme="minorHAnsi" w:cstheme="majorHAnsi"/>
                <w:b w:val="0"/>
                <w:bCs/>
                <w:caps w:val="0"/>
                <w:color w:val="000000"/>
                <w:sz w:val="20"/>
                <w:lang w:eastAsia="en-US"/>
              </w:rPr>
              <w:t>focused channels are also essential.</w:t>
            </w:r>
          </w:p>
          <w:p w14:paraId="7CB1C741" w14:textId="77777777" w:rsidR="00C54BA2" w:rsidRDefault="00942B84" w:rsidP="00C54BA2">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sidRPr="00942B84">
              <w:rPr>
                <w:rFonts w:eastAsiaTheme="minorHAnsi" w:cstheme="majorHAnsi"/>
                <w:b w:val="0"/>
                <w:bCs/>
                <w:caps w:val="0"/>
                <w:color w:val="000000"/>
                <w:sz w:val="20"/>
                <w:lang w:eastAsia="en-US"/>
              </w:rPr>
              <w:t>When asked about free</w:t>
            </w:r>
            <w:r w:rsidRPr="00942B84">
              <w:rPr>
                <w:rFonts w:ascii="Cambria Math" w:eastAsiaTheme="minorHAnsi" w:hAnsi="Cambria Math" w:cs="Cambria Math"/>
                <w:b w:val="0"/>
                <w:bCs/>
                <w:caps w:val="0"/>
                <w:color w:val="000000"/>
                <w:sz w:val="20"/>
                <w:lang w:eastAsia="en-US"/>
              </w:rPr>
              <w:t>‑</w:t>
            </w:r>
            <w:r w:rsidRPr="00942B84">
              <w:rPr>
                <w:rFonts w:eastAsiaTheme="minorHAnsi" w:cstheme="majorHAnsi"/>
                <w:b w:val="0"/>
                <w:bCs/>
                <w:caps w:val="0"/>
                <w:color w:val="000000"/>
                <w:sz w:val="20"/>
                <w:lang w:eastAsia="en-US"/>
              </w:rPr>
              <w:t>text survey questions, Youth Council members said they generally skip them unless they strongly want to give feedback</w:t>
            </w:r>
            <w:r w:rsidR="00D97ADB">
              <w:rPr>
                <w:rFonts w:eastAsiaTheme="minorHAnsi" w:cstheme="majorHAnsi"/>
                <w:b w:val="0"/>
                <w:bCs/>
                <w:caps w:val="0"/>
                <w:color w:val="000000"/>
                <w:sz w:val="20"/>
                <w:lang w:eastAsia="en-US"/>
              </w:rPr>
              <w:t xml:space="preserve"> (usually negative)</w:t>
            </w:r>
            <w:r w:rsidRPr="00942B84">
              <w:rPr>
                <w:rFonts w:eastAsiaTheme="minorHAnsi" w:cstheme="majorHAnsi"/>
                <w:b w:val="0"/>
                <w:bCs/>
                <w:caps w:val="0"/>
                <w:color w:val="000000"/>
                <w:sz w:val="20"/>
                <w:lang w:eastAsia="en-US"/>
              </w:rPr>
              <w:t>, noting they can attract random or low</w:t>
            </w:r>
            <w:r w:rsidRPr="00942B84">
              <w:rPr>
                <w:rFonts w:ascii="Cambria Math" w:eastAsiaTheme="minorHAnsi" w:hAnsi="Cambria Math" w:cs="Cambria Math"/>
                <w:b w:val="0"/>
                <w:bCs/>
                <w:caps w:val="0"/>
                <w:color w:val="000000"/>
                <w:sz w:val="20"/>
                <w:lang w:eastAsia="en-US"/>
              </w:rPr>
              <w:t>‑</w:t>
            </w:r>
            <w:r w:rsidRPr="00942B84">
              <w:rPr>
                <w:rFonts w:eastAsiaTheme="minorHAnsi" w:cstheme="majorHAnsi"/>
                <w:b w:val="0"/>
                <w:bCs/>
                <w:caps w:val="0"/>
                <w:color w:val="000000"/>
                <w:sz w:val="20"/>
                <w:lang w:eastAsia="en-US"/>
              </w:rPr>
              <w:t>value comments.</w:t>
            </w:r>
          </w:p>
          <w:p w14:paraId="49E0B57E" w14:textId="6FF745A5" w:rsidR="00054933" w:rsidRDefault="00054933" w:rsidP="00C54BA2">
            <w:pPr>
              <w:pStyle w:val="ListParagraph"/>
              <w:numPr>
                <w:ilvl w:val="0"/>
                <w:numId w:val="29"/>
              </w:numPr>
              <w:shd w:val="clear" w:color="auto" w:fill="FFFFFF"/>
              <w:spacing w:after="105" w:line="240" w:lineRule="auto"/>
              <w:rPr>
                <w:rFonts w:eastAsiaTheme="minorHAnsi" w:cstheme="majorHAnsi"/>
                <w:b w:val="0"/>
                <w:bCs/>
                <w:caps w:val="0"/>
                <w:color w:val="000000"/>
                <w:sz w:val="20"/>
                <w:lang w:eastAsia="en-US"/>
              </w:rPr>
            </w:pPr>
            <w:r>
              <w:rPr>
                <w:rFonts w:eastAsiaTheme="minorHAnsi" w:cstheme="majorHAnsi"/>
                <w:b w:val="0"/>
                <w:bCs/>
                <w:caps w:val="0"/>
                <w:color w:val="000000"/>
                <w:sz w:val="20"/>
                <w:lang w:eastAsia="en-US"/>
              </w:rPr>
              <w:t>I</w:t>
            </w:r>
            <w:r w:rsidRPr="00054933">
              <w:rPr>
                <w:rFonts w:eastAsiaTheme="minorHAnsi" w:cstheme="majorHAnsi"/>
                <w:b w:val="0"/>
                <w:bCs/>
                <w:caps w:val="0"/>
                <w:color w:val="000000"/>
                <w:sz w:val="20"/>
                <w:lang w:eastAsia="en-US"/>
              </w:rPr>
              <w:t xml:space="preserve">n response to a Youth Council question about what “brand” </w:t>
            </w:r>
            <w:proofErr w:type="gramStart"/>
            <w:r w:rsidRPr="00054933">
              <w:rPr>
                <w:rFonts w:eastAsiaTheme="minorHAnsi" w:cstheme="majorHAnsi"/>
                <w:b w:val="0"/>
                <w:bCs/>
                <w:caps w:val="0"/>
                <w:color w:val="000000"/>
                <w:sz w:val="20"/>
                <w:lang w:eastAsia="en-US"/>
              </w:rPr>
              <w:t>actually means</w:t>
            </w:r>
            <w:proofErr w:type="gramEnd"/>
            <w:r w:rsidRPr="00054933">
              <w:rPr>
                <w:rFonts w:eastAsiaTheme="minorHAnsi" w:cstheme="majorHAnsi"/>
                <w:b w:val="0"/>
                <w:bCs/>
                <w:caps w:val="0"/>
                <w:color w:val="000000"/>
                <w:sz w:val="20"/>
                <w:lang w:eastAsia="en-US"/>
              </w:rPr>
              <w:t xml:space="preserve"> and what the project will produce, Steph explained that the outcome will be a youth brand and logo that sits alongside the City of Greater Geelong logo, creating a clear look and feel so young people can easily recognise “Geelong Youth” services and opportunities.</w:t>
            </w:r>
          </w:p>
          <w:p w14:paraId="253918CC" w14:textId="6E01BB7A" w:rsidR="00946E9A" w:rsidRPr="00C04E7C" w:rsidRDefault="00946E9A" w:rsidP="00C04E7C">
            <w:pPr>
              <w:shd w:val="clear" w:color="auto" w:fill="FFFFFF"/>
              <w:spacing w:after="105" w:line="240" w:lineRule="auto"/>
              <w:rPr>
                <w:rFonts w:cstheme="majorHAnsi"/>
              </w:rPr>
            </w:pPr>
          </w:p>
        </w:tc>
      </w:tr>
    </w:tbl>
    <w:p w14:paraId="3E411519" w14:textId="1A16CF18" w:rsidR="008275EC" w:rsidRDefault="008275EC" w:rsidP="008275EC">
      <w:pPr>
        <w:spacing w:after="240" w:line="240" w:lineRule="auto"/>
        <w:rPr>
          <w:rFonts w:asciiTheme="majorHAnsi" w:hAnsiTheme="majorHAnsi" w:cstheme="majorHAnsi"/>
          <w:b/>
          <w:bCs/>
          <w:color w:val="8ACED7" w:themeColor="accent1"/>
        </w:rPr>
      </w:pPr>
    </w:p>
    <w:p w14:paraId="32E8AF13" w14:textId="557F31B5" w:rsidR="00CC7239" w:rsidRPr="00622821" w:rsidRDefault="00CC7239" w:rsidP="008275EC">
      <w:pPr>
        <w:spacing w:after="240" w:line="240" w:lineRule="auto"/>
        <w:jc w:val="center"/>
        <w:rPr>
          <w:rFonts w:asciiTheme="majorHAnsi" w:hAnsiTheme="majorHAnsi" w:cstheme="majorHAnsi"/>
        </w:rPr>
      </w:pPr>
      <w:r w:rsidRPr="001D2BC4">
        <w:rPr>
          <w:rFonts w:asciiTheme="majorHAnsi" w:hAnsiTheme="majorHAnsi" w:cstheme="majorHAnsi"/>
          <w:b/>
          <w:bCs/>
          <w:color w:val="8ACED7" w:themeColor="accent1"/>
        </w:rPr>
        <w:t>Dinner</w:t>
      </w:r>
      <w:r w:rsidR="008161A4" w:rsidRPr="001D2BC4">
        <w:rPr>
          <w:rFonts w:asciiTheme="majorHAnsi" w:hAnsiTheme="majorHAnsi" w:cstheme="majorHAnsi"/>
          <w:b/>
          <w:bCs/>
          <w:color w:val="8ACED7" w:themeColor="accent1"/>
        </w:rPr>
        <w:t xml:space="preserve"> 6</w:t>
      </w:r>
      <w:r w:rsidR="003005E8">
        <w:rPr>
          <w:rFonts w:asciiTheme="majorHAnsi" w:hAnsiTheme="majorHAnsi" w:cstheme="majorHAnsi"/>
          <w:b/>
          <w:bCs/>
          <w:color w:val="8ACED7" w:themeColor="accent1"/>
        </w:rPr>
        <w:t>:</w:t>
      </w:r>
      <w:r w:rsidR="00100A9B">
        <w:rPr>
          <w:rFonts w:asciiTheme="majorHAnsi" w:hAnsiTheme="majorHAnsi" w:cstheme="majorHAnsi"/>
          <w:b/>
          <w:bCs/>
          <w:color w:val="8ACED7" w:themeColor="accent1"/>
        </w:rPr>
        <w:t>00</w:t>
      </w:r>
      <w:r w:rsidR="004856FF">
        <w:rPr>
          <w:rFonts w:asciiTheme="majorHAnsi" w:hAnsiTheme="majorHAnsi" w:cstheme="majorHAnsi"/>
          <w:b/>
          <w:bCs/>
          <w:color w:val="8ACED7" w:themeColor="accent1"/>
        </w:rPr>
        <w:t xml:space="preserve"> – 6:</w:t>
      </w:r>
      <w:r w:rsidR="00100A9B">
        <w:rPr>
          <w:rFonts w:asciiTheme="majorHAnsi" w:hAnsiTheme="majorHAnsi" w:cstheme="majorHAnsi"/>
          <w:b/>
          <w:bCs/>
          <w:color w:val="8ACED7" w:themeColor="accent1"/>
        </w:rPr>
        <w:t>20</w:t>
      </w:r>
      <w:r w:rsidR="008161A4" w:rsidRPr="001D2BC4">
        <w:rPr>
          <w:rFonts w:asciiTheme="majorHAnsi" w:hAnsiTheme="majorHAnsi" w:cstheme="majorHAnsi"/>
          <w:b/>
          <w:bCs/>
          <w:color w:val="8ACED7" w:themeColor="accent1"/>
        </w:rPr>
        <w:t>pm</w:t>
      </w:r>
    </w:p>
    <w:p w14:paraId="7D2A5C7B" w14:textId="31555B5C" w:rsidR="00CC7239" w:rsidRPr="001D2BC4" w:rsidRDefault="00CC7239" w:rsidP="00421F96">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47E8FAB1" w14:textId="77777777" w:rsidTr="00944E4C">
        <w:trPr>
          <w:cnfStyle w:val="100000000000" w:firstRow="1" w:lastRow="0" w:firstColumn="0" w:lastColumn="0" w:oddVBand="0" w:evenVBand="0" w:oddHBand="0" w:evenHBand="0" w:firstRowFirstColumn="0" w:firstRowLastColumn="0" w:lastRowFirstColumn="0" w:lastRowLastColumn="0"/>
        </w:trPr>
        <w:tc>
          <w:tcPr>
            <w:tcW w:w="10777" w:type="dxa"/>
          </w:tcPr>
          <w:p w14:paraId="70ECCFB3" w14:textId="16C43F56" w:rsidR="004107B6" w:rsidRPr="001D2BC4" w:rsidRDefault="004856FF" w:rsidP="00BB4CFF">
            <w:pPr>
              <w:ind w:left="0"/>
              <w:rPr>
                <w:rFonts w:cstheme="majorHAnsi"/>
                <w:b w:val="0"/>
                <w:caps w:val="0"/>
                <w:sz w:val="20"/>
              </w:rPr>
            </w:pPr>
            <w:r>
              <w:rPr>
                <w:rFonts w:cstheme="majorHAnsi"/>
                <w:b w:val="0"/>
                <w:caps w:val="0"/>
                <w:sz w:val="20"/>
              </w:rPr>
              <w:lastRenderedPageBreak/>
              <w:t>6</w:t>
            </w:r>
            <w:r w:rsidR="00BB4CFF" w:rsidRPr="001D2BC4">
              <w:rPr>
                <w:rFonts w:cstheme="majorHAnsi"/>
                <w:b w:val="0"/>
                <w:caps w:val="0"/>
                <w:sz w:val="20"/>
              </w:rPr>
              <w:t xml:space="preserve">. </w:t>
            </w:r>
            <w:r w:rsidR="00016CE1" w:rsidRPr="001D2BC4">
              <w:rPr>
                <w:rFonts w:cstheme="majorHAnsi"/>
                <w:b w:val="0"/>
                <w:caps w:val="0"/>
                <w:sz w:val="20"/>
              </w:rPr>
              <w:t>Updates</w:t>
            </w:r>
            <w:r w:rsidR="00130436" w:rsidRPr="001D2BC4">
              <w:rPr>
                <w:rFonts w:cstheme="majorHAnsi"/>
                <w:b w:val="0"/>
                <w:caps w:val="0"/>
                <w:sz w:val="20"/>
              </w:rPr>
              <w:t xml:space="preserve"> </w:t>
            </w:r>
            <w:r w:rsidR="00BA241D">
              <w:rPr>
                <w:rFonts w:cstheme="majorHAnsi"/>
                <w:b w:val="0"/>
                <w:caps w:val="0"/>
                <w:sz w:val="20"/>
              </w:rPr>
              <w:t>(6:</w:t>
            </w:r>
            <w:r w:rsidR="00100A9B">
              <w:rPr>
                <w:rFonts w:cstheme="majorHAnsi"/>
                <w:b w:val="0"/>
                <w:caps w:val="0"/>
                <w:sz w:val="20"/>
              </w:rPr>
              <w:t>2</w:t>
            </w:r>
            <w:r w:rsidR="00BA241D">
              <w:rPr>
                <w:rFonts w:cstheme="majorHAnsi"/>
                <w:b w:val="0"/>
                <w:caps w:val="0"/>
                <w:sz w:val="20"/>
              </w:rPr>
              <w:t>0</w:t>
            </w:r>
            <w:r w:rsidR="0041138F">
              <w:rPr>
                <w:rFonts w:cstheme="majorHAnsi"/>
                <w:b w:val="0"/>
                <w:caps w:val="0"/>
                <w:sz w:val="20"/>
              </w:rPr>
              <w:t>pm</w:t>
            </w:r>
            <w:r w:rsidR="00BA241D">
              <w:rPr>
                <w:rFonts w:cstheme="majorHAnsi"/>
                <w:b w:val="0"/>
                <w:caps w:val="0"/>
                <w:sz w:val="20"/>
              </w:rPr>
              <w:t xml:space="preserve"> – 6:</w:t>
            </w:r>
            <w:r w:rsidR="00100A9B">
              <w:rPr>
                <w:rFonts w:cstheme="majorHAnsi"/>
                <w:b w:val="0"/>
                <w:caps w:val="0"/>
                <w:sz w:val="20"/>
              </w:rPr>
              <w:t>30</w:t>
            </w:r>
            <w:r w:rsidR="00BA241D">
              <w:rPr>
                <w:rFonts w:cstheme="majorHAnsi"/>
                <w:b w:val="0"/>
                <w:caps w:val="0"/>
                <w:sz w:val="20"/>
              </w:rPr>
              <w:t>pm)</w:t>
            </w:r>
          </w:p>
        </w:tc>
      </w:tr>
      <w:tr w:rsidR="006C2262" w:rsidRPr="001D2BC4" w14:paraId="01B8DE25" w14:textId="77777777" w:rsidTr="00D05E2A">
        <w:trPr>
          <w:trHeight w:val="3339"/>
        </w:trPr>
        <w:tc>
          <w:tcPr>
            <w:tcW w:w="10777" w:type="dxa"/>
          </w:tcPr>
          <w:p w14:paraId="4603957A" w14:textId="7C480BEB" w:rsidR="00DC0493" w:rsidRPr="00DC0493" w:rsidRDefault="004856FF" w:rsidP="001A4826">
            <w:pPr>
              <w:pStyle w:val="NormalWeb"/>
              <w:spacing w:before="0" w:beforeAutospacing="0" w:after="0" w:afterAutospacing="0" w:line="480" w:lineRule="auto"/>
              <w:ind w:left="0"/>
              <w:rPr>
                <w:rFonts w:asciiTheme="majorHAnsi" w:hAnsiTheme="majorHAnsi" w:cstheme="majorHAnsi"/>
                <w:b/>
                <w:bCs/>
                <w:sz w:val="20"/>
                <w:szCs w:val="20"/>
              </w:rPr>
            </w:pPr>
            <w:r w:rsidRPr="00DC0493">
              <w:rPr>
                <w:rFonts w:asciiTheme="majorHAnsi" w:hAnsiTheme="majorHAnsi" w:cstheme="majorHAnsi"/>
                <w:b/>
                <w:bCs/>
                <w:sz w:val="20"/>
                <w:szCs w:val="20"/>
              </w:rPr>
              <w:t>6</w:t>
            </w:r>
            <w:r w:rsidR="001150FB" w:rsidRPr="00DC0493">
              <w:rPr>
                <w:rFonts w:asciiTheme="majorHAnsi" w:hAnsiTheme="majorHAnsi" w:cstheme="majorHAnsi"/>
                <w:b/>
                <w:bCs/>
                <w:sz w:val="20"/>
                <w:szCs w:val="20"/>
              </w:rPr>
              <w:t>.</w:t>
            </w:r>
            <w:r w:rsidR="00B80762" w:rsidRPr="00DC0493">
              <w:rPr>
                <w:rFonts w:asciiTheme="majorHAnsi" w:hAnsiTheme="majorHAnsi" w:cstheme="majorHAnsi"/>
                <w:b/>
                <w:bCs/>
                <w:sz w:val="20"/>
                <w:szCs w:val="20"/>
              </w:rPr>
              <w:t>1</w:t>
            </w:r>
            <w:r w:rsidR="001150FB" w:rsidRPr="00DC0493">
              <w:rPr>
                <w:rFonts w:asciiTheme="majorHAnsi" w:hAnsiTheme="majorHAnsi" w:cstheme="majorHAnsi"/>
                <w:b/>
                <w:bCs/>
                <w:sz w:val="20"/>
                <w:szCs w:val="20"/>
              </w:rPr>
              <w:t xml:space="preserve"> </w:t>
            </w:r>
            <w:r w:rsidR="0006450F" w:rsidRPr="00DC0493">
              <w:rPr>
                <w:rFonts w:asciiTheme="majorHAnsi" w:hAnsiTheme="majorHAnsi" w:cstheme="majorHAnsi"/>
                <w:b/>
                <w:bCs/>
                <w:sz w:val="20"/>
                <w:szCs w:val="20"/>
              </w:rPr>
              <w:t>Vape Prevention Short Film Screening</w:t>
            </w:r>
            <w:r w:rsidR="00281607" w:rsidRPr="00DC0493">
              <w:rPr>
                <w:rFonts w:asciiTheme="majorHAnsi" w:hAnsiTheme="majorHAnsi" w:cstheme="majorHAnsi"/>
                <w:b/>
                <w:bCs/>
                <w:sz w:val="20"/>
                <w:szCs w:val="20"/>
              </w:rPr>
              <w:t xml:space="preserve"> experience</w:t>
            </w:r>
            <w:r w:rsidR="0006450F" w:rsidRPr="00DC0493">
              <w:rPr>
                <w:rFonts w:asciiTheme="majorHAnsi" w:hAnsiTheme="majorHAnsi" w:cstheme="majorHAnsi"/>
                <w:b/>
                <w:bCs/>
                <w:sz w:val="20"/>
                <w:szCs w:val="20"/>
              </w:rPr>
              <w:t xml:space="preserve"> (</w:t>
            </w:r>
            <w:r w:rsidR="00281607" w:rsidRPr="00DC0493">
              <w:rPr>
                <w:rFonts w:asciiTheme="majorHAnsi" w:hAnsiTheme="majorHAnsi" w:cstheme="majorHAnsi"/>
                <w:b/>
                <w:bCs/>
                <w:sz w:val="20"/>
                <w:szCs w:val="20"/>
              </w:rPr>
              <w:t>anyone</w:t>
            </w:r>
            <w:r w:rsidR="00DA5C78" w:rsidRPr="00DC0493">
              <w:rPr>
                <w:rFonts w:asciiTheme="majorHAnsi" w:hAnsiTheme="majorHAnsi" w:cstheme="majorHAnsi"/>
                <w:b/>
                <w:bCs/>
                <w:sz w:val="20"/>
                <w:szCs w:val="20"/>
              </w:rPr>
              <w:t>)</w:t>
            </w:r>
          </w:p>
          <w:p w14:paraId="1CF67D5C" w14:textId="4FDE17ED" w:rsidR="00DC0493" w:rsidRDefault="00DC0493" w:rsidP="001A4826">
            <w:pPr>
              <w:pStyle w:val="NormalWeb"/>
              <w:spacing w:before="0" w:beforeAutospacing="0" w:after="0" w:afterAutospacing="0" w:line="480" w:lineRule="auto"/>
              <w:ind w:left="0"/>
              <w:rPr>
                <w:rFonts w:asciiTheme="majorHAnsi" w:hAnsiTheme="majorHAnsi" w:cstheme="majorHAnsi"/>
                <w:sz w:val="20"/>
                <w:szCs w:val="20"/>
              </w:rPr>
            </w:pPr>
            <w:r>
              <w:rPr>
                <w:rFonts w:asciiTheme="majorHAnsi" w:hAnsiTheme="majorHAnsi" w:cstheme="majorHAnsi"/>
                <w:sz w:val="20"/>
                <w:szCs w:val="20"/>
              </w:rPr>
              <w:t>This update will be carried over until the next meeting.</w:t>
            </w:r>
          </w:p>
          <w:p w14:paraId="65E845BC" w14:textId="2FAC5AC2" w:rsidR="000D4021" w:rsidRDefault="001A4826" w:rsidP="00DC0493">
            <w:pPr>
              <w:pStyle w:val="NormalWeb"/>
              <w:spacing w:before="0" w:beforeAutospacing="0" w:after="0" w:afterAutospacing="0" w:line="480" w:lineRule="auto"/>
              <w:ind w:left="0"/>
              <w:rPr>
                <w:rFonts w:asciiTheme="majorHAnsi" w:hAnsiTheme="majorHAnsi" w:cstheme="majorHAnsi"/>
                <w:sz w:val="20"/>
                <w:szCs w:val="20"/>
              </w:rPr>
            </w:pPr>
            <w:r w:rsidRPr="00DC0493">
              <w:rPr>
                <w:rFonts w:asciiTheme="majorHAnsi" w:hAnsiTheme="majorHAnsi" w:cstheme="majorHAnsi"/>
                <w:b/>
                <w:bCs/>
                <w:sz w:val="20"/>
                <w:szCs w:val="20"/>
              </w:rPr>
              <w:t>6.</w:t>
            </w:r>
            <w:r w:rsidR="0006450F" w:rsidRPr="00DC0493">
              <w:rPr>
                <w:rFonts w:asciiTheme="majorHAnsi" w:hAnsiTheme="majorHAnsi" w:cstheme="majorHAnsi"/>
                <w:b/>
                <w:bCs/>
                <w:sz w:val="20"/>
                <w:szCs w:val="20"/>
              </w:rPr>
              <w:t>2</w:t>
            </w:r>
            <w:r w:rsidRPr="00DC0493">
              <w:rPr>
                <w:rFonts w:asciiTheme="majorHAnsi" w:hAnsiTheme="majorHAnsi" w:cstheme="majorHAnsi"/>
                <w:b/>
                <w:bCs/>
                <w:sz w:val="20"/>
                <w:szCs w:val="20"/>
              </w:rPr>
              <w:t xml:space="preserve"> </w:t>
            </w:r>
            <w:r w:rsidR="006609D4" w:rsidRPr="00DC0493">
              <w:rPr>
                <w:rFonts w:asciiTheme="majorHAnsi" w:hAnsiTheme="majorHAnsi" w:cstheme="majorHAnsi"/>
                <w:b/>
                <w:bCs/>
                <w:sz w:val="20"/>
                <w:szCs w:val="20"/>
              </w:rPr>
              <w:t>Pako Festa</w:t>
            </w:r>
            <w:r w:rsidR="00E96992" w:rsidRPr="00DC0493">
              <w:rPr>
                <w:rFonts w:asciiTheme="majorHAnsi" w:hAnsiTheme="majorHAnsi" w:cstheme="majorHAnsi"/>
                <w:b/>
                <w:bCs/>
                <w:sz w:val="20"/>
                <w:szCs w:val="20"/>
              </w:rPr>
              <w:t xml:space="preserve"> </w:t>
            </w:r>
            <w:r w:rsidR="00281607" w:rsidRPr="00DC0493">
              <w:rPr>
                <w:rFonts w:asciiTheme="majorHAnsi" w:hAnsiTheme="majorHAnsi" w:cstheme="majorHAnsi"/>
                <w:b/>
                <w:bCs/>
                <w:sz w:val="20"/>
                <w:szCs w:val="20"/>
              </w:rPr>
              <w:t>experience (anyone)</w:t>
            </w:r>
            <w:r w:rsidR="003B70C7">
              <w:rPr>
                <w:rFonts w:asciiTheme="majorHAnsi" w:hAnsiTheme="majorHAnsi" w:cstheme="majorHAnsi"/>
                <w:sz w:val="20"/>
                <w:szCs w:val="20"/>
              </w:rPr>
              <w:br/>
            </w:r>
            <w:r w:rsidR="00DC0493">
              <w:rPr>
                <w:rFonts w:asciiTheme="majorHAnsi" w:hAnsiTheme="majorHAnsi" w:cstheme="majorHAnsi"/>
                <w:sz w:val="20"/>
                <w:szCs w:val="20"/>
              </w:rPr>
              <w:t>This update will be carried over until the next meeting.</w:t>
            </w:r>
          </w:p>
          <w:p w14:paraId="0C749144" w14:textId="59FFAF1B" w:rsidR="00B57289" w:rsidRPr="00DC0493" w:rsidRDefault="00B57289" w:rsidP="00DC0493">
            <w:pPr>
              <w:pStyle w:val="NormalWeb"/>
              <w:spacing w:before="0" w:beforeAutospacing="0" w:after="240" w:afterAutospacing="0"/>
              <w:ind w:left="0"/>
              <w:rPr>
                <w:rFonts w:asciiTheme="majorHAnsi" w:hAnsiTheme="majorHAnsi" w:cstheme="majorHAnsi"/>
                <w:b/>
                <w:bCs/>
                <w:sz w:val="20"/>
                <w:szCs w:val="20"/>
              </w:rPr>
            </w:pPr>
            <w:r w:rsidRPr="00DC0493">
              <w:rPr>
                <w:rFonts w:asciiTheme="majorHAnsi" w:hAnsiTheme="majorHAnsi" w:cstheme="majorHAnsi"/>
                <w:b/>
                <w:bCs/>
                <w:sz w:val="20"/>
                <w:szCs w:val="20"/>
              </w:rPr>
              <w:t xml:space="preserve">6.3 </w:t>
            </w:r>
            <w:r w:rsidR="000D4021" w:rsidRPr="00DC0493">
              <w:rPr>
                <w:rFonts w:asciiTheme="majorHAnsi" w:hAnsiTheme="majorHAnsi" w:cstheme="majorHAnsi"/>
                <w:b/>
                <w:bCs/>
                <w:sz w:val="20"/>
                <w:szCs w:val="20"/>
              </w:rPr>
              <w:t>Youth Fest Gran</w:t>
            </w:r>
            <w:r w:rsidRPr="00DC0493">
              <w:rPr>
                <w:rFonts w:asciiTheme="majorHAnsi" w:hAnsiTheme="majorHAnsi" w:cstheme="majorHAnsi"/>
                <w:b/>
                <w:bCs/>
                <w:sz w:val="20"/>
                <w:szCs w:val="20"/>
              </w:rPr>
              <w:t xml:space="preserve">t </w:t>
            </w:r>
            <w:r w:rsidR="00281607" w:rsidRPr="00DC0493">
              <w:rPr>
                <w:rFonts w:asciiTheme="majorHAnsi" w:hAnsiTheme="majorHAnsi" w:cstheme="majorHAnsi"/>
                <w:b/>
                <w:bCs/>
                <w:sz w:val="20"/>
                <w:szCs w:val="20"/>
              </w:rPr>
              <w:t>(</w:t>
            </w:r>
            <w:r w:rsidR="00264FF0" w:rsidRPr="00DC0493">
              <w:rPr>
                <w:rFonts w:asciiTheme="majorHAnsi" w:hAnsiTheme="majorHAnsi" w:cstheme="majorHAnsi"/>
                <w:b/>
                <w:bCs/>
                <w:sz w:val="20"/>
                <w:szCs w:val="20"/>
              </w:rPr>
              <w:t>Guy</w:t>
            </w:r>
            <w:r w:rsidR="00281607" w:rsidRPr="00DC0493">
              <w:rPr>
                <w:rFonts w:asciiTheme="majorHAnsi" w:hAnsiTheme="majorHAnsi" w:cstheme="majorHAnsi"/>
                <w:b/>
                <w:bCs/>
                <w:sz w:val="20"/>
                <w:szCs w:val="20"/>
              </w:rPr>
              <w:t>)</w:t>
            </w:r>
          </w:p>
          <w:p w14:paraId="0285791B" w14:textId="04F0AE62" w:rsidR="00DC0493" w:rsidRDefault="00DC0493" w:rsidP="001A4826">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This update will be covered in the item below.</w:t>
            </w:r>
          </w:p>
          <w:p w14:paraId="43CC841A" w14:textId="26F57722" w:rsidR="00EC43AF" w:rsidRDefault="003B70C7" w:rsidP="001A4826">
            <w:pPr>
              <w:pStyle w:val="NormalWeb"/>
              <w:spacing w:before="0" w:beforeAutospacing="0" w:after="0" w:afterAutospacing="0"/>
              <w:ind w:left="0"/>
              <w:rPr>
                <w:rFonts w:asciiTheme="majorHAnsi" w:hAnsiTheme="majorHAnsi" w:cstheme="majorHAnsi"/>
                <w:b/>
                <w:bCs/>
                <w:sz w:val="20"/>
                <w:szCs w:val="20"/>
              </w:rPr>
            </w:pPr>
            <w:r>
              <w:rPr>
                <w:rFonts w:asciiTheme="majorHAnsi" w:hAnsiTheme="majorHAnsi" w:cstheme="majorHAnsi"/>
                <w:sz w:val="20"/>
                <w:szCs w:val="20"/>
              </w:rPr>
              <w:br/>
            </w:r>
            <w:r w:rsidRPr="00C539C5">
              <w:rPr>
                <w:rFonts w:asciiTheme="majorHAnsi" w:hAnsiTheme="majorHAnsi" w:cstheme="majorHAnsi"/>
                <w:b/>
                <w:bCs/>
                <w:sz w:val="20"/>
                <w:szCs w:val="20"/>
              </w:rPr>
              <w:t>6.</w:t>
            </w:r>
            <w:r w:rsidR="00E611E2" w:rsidRPr="00C539C5">
              <w:rPr>
                <w:rFonts w:asciiTheme="majorHAnsi" w:hAnsiTheme="majorHAnsi" w:cstheme="majorHAnsi"/>
                <w:b/>
                <w:bCs/>
                <w:sz w:val="20"/>
                <w:szCs w:val="20"/>
              </w:rPr>
              <w:t xml:space="preserve">4 </w:t>
            </w:r>
            <w:r w:rsidR="009D03FA" w:rsidRPr="00C539C5">
              <w:rPr>
                <w:rFonts w:asciiTheme="majorHAnsi" w:hAnsiTheme="majorHAnsi" w:cstheme="majorHAnsi"/>
                <w:b/>
                <w:bCs/>
                <w:sz w:val="20"/>
                <w:szCs w:val="20"/>
              </w:rPr>
              <w:t xml:space="preserve">First Youth Council </w:t>
            </w:r>
            <w:r w:rsidR="008B1813" w:rsidRPr="00C539C5">
              <w:rPr>
                <w:rFonts w:asciiTheme="majorHAnsi" w:hAnsiTheme="majorHAnsi" w:cstheme="majorHAnsi"/>
                <w:b/>
                <w:bCs/>
                <w:sz w:val="20"/>
                <w:szCs w:val="20"/>
              </w:rPr>
              <w:t>Meeting</w:t>
            </w:r>
            <w:r w:rsidR="00170D71" w:rsidRPr="00C539C5">
              <w:rPr>
                <w:rFonts w:asciiTheme="majorHAnsi" w:hAnsiTheme="majorHAnsi" w:cstheme="majorHAnsi"/>
                <w:b/>
                <w:bCs/>
                <w:sz w:val="20"/>
                <w:szCs w:val="20"/>
              </w:rPr>
              <w:t xml:space="preserve"> and </w:t>
            </w:r>
            <w:r w:rsidR="008B1813" w:rsidRPr="00C539C5">
              <w:rPr>
                <w:rFonts w:asciiTheme="majorHAnsi" w:hAnsiTheme="majorHAnsi" w:cstheme="majorHAnsi"/>
                <w:b/>
                <w:bCs/>
                <w:sz w:val="20"/>
                <w:szCs w:val="20"/>
              </w:rPr>
              <w:t>speech</w:t>
            </w:r>
            <w:r w:rsidR="00B149B7" w:rsidRPr="00C539C5">
              <w:rPr>
                <w:rFonts w:asciiTheme="majorHAnsi" w:hAnsiTheme="majorHAnsi" w:cstheme="majorHAnsi"/>
                <w:b/>
                <w:bCs/>
                <w:sz w:val="20"/>
                <w:szCs w:val="20"/>
              </w:rPr>
              <w:t>, 24</w:t>
            </w:r>
            <w:r w:rsidR="00B149B7" w:rsidRPr="00C539C5">
              <w:rPr>
                <w:rFonts w:asciiTheme="majorHAnsi" w:hAnsiTheme="majorHAnsi" w:cstheme="majorHAnsi"/>
                <w:b/>
                <w:bCs/>
                <w:sz w:val="20"/>
                <w:szCs w:val="20"/>
                <w:vertAlign w:val="superscript"/>
              </w:rPr>
              <w:t>th</w:t>
            </w:r>
            <w:r w:rsidR="00B149B7" w:rsidRPr="00C539C5">
              <w:rPr>
                <w:rFonts w:asciiTheme="majorHAnsi" w:hAnsiTheme="majorHAnsi" w:cstheme="majorHAnsi"/>
                <w:b/>
                <w:bCs/>
                <w:sz w:val="20"/>
                <w:szCs w:val="20"/>
              </w:rPr>
              <w:t xml:space="preserve"> March</w:t>
            </w:r>
            <w:r w:rsidR="00281607" w:rsidRPr="00C539C5">
              <w:rPr>
                <w:rFonts w:asciiTheme="majorHAnsi" w:hAnsiTheme="majorHAnsi" w:cstheme="majorHAnsi"/>
                <w:b/>
                <w:bCs/>
                <w:sz w:val="20"/>
                <w:szCs w:val="20"/>
              </w:rPr>
              <w:t xml:space="preserve"> </w:t>
            </w:r>
            <w:r w:rsidR="00EA4E2C" w:rsidRPr="00C539C5">
              <w:rPr>
                <w:rFonts w:asciiTheme="majorHAnsi" w:hAnsiTheme="majorHAnsi" w:cstheme="majorHAnsi"/>
                <w:b/>
                <w:bCs/>
                <w:sz w:val="20"/>
                <w:szCs w:val="20"/>
              </w:rPr>
              <w:t xml:space="preserve">6pm </w:t>
            </w:r>
            <w:r w:rsidR="005259D7" w:rsidRPr="00C539C5">
              <w:rPr>
                <w:rFonts w:asciiTheme="majorHAnsi" w:hAnsiTheme="majorHAnsi" w:cstheme="majorHAnsi"/>
                <w:b/>
                <w:bCs/>
                <w:sz w:val="20"/>
                <w:szCs w:val="20"/>
              </w:rPr>
              <w:t>–</w:t>
            </w:r>
            <w:r w:rsidR="00EA4E2C" w:rsidRPr="00C539C5">
              <w:rPr>
                <w:rFonts w:asciiTheme="majorHAnsi" w:hAnsiTheme="majorHAnsi" w:cstheme="majorHAnsi"/>
                <w:b/>
                <w:bCs/>
                <w:sz w:val="20"/>
                <w:szCs w:val="20"/>
              </w:rPr>
              <w:t xml:space="preserve"> </w:t>
            </w:r>
            <w:r w:rsidR="005259D7" w:rsidRPr="00C539C5">
              <w:rPr>
                <w:rFonts w:asciiTheme="majorHAnsi" w:hAnsiTheme="majorHAnsi" w:cstheme="majorHAnsi"/>
                <w:b/>
                <w:bCs/>
                <w:sz w:val="20"/>
                <w:szCs w:val="20"/>
              </w:rPr>
              <w:t>7pm</w:t>
            </w:r>
            <w:r w:rsidR="00264FF0" w:rsidRPr="00C539C5">
              <w:rPr>
                <w:rFonts w:asciiTheme="majorHAnsi" w:hAnsiTheme="majorHAnsi" w:cstheme="majorHAnsi"/>
                <w:b/>
                <w:bCs/>
                <w:sz w:val="20"/>
                <w:szCs w:val="20"/>
              </w:rPr>
              <w:t xml:space="preserve">. Networking opportunity with Sacred Heart school </w:t>
            </w:r>
            <w:r w:rsidR="00281607" w:rsidRPr="00C539C5">
              <w:rPr>
                <w:rFonts w:asciiTheme="majorHAnsi" w:hAnsiTheme="majorHAnsi" w:cstheme="majorHAnsi"/>
                <w:b/>
                <w:bCs/>
                <w:sz w:val="20"/>
                <w:szCs w:val="20"/>
              </w:rPr>
              <w:t>(Guy)</w:t>
            </w:r>
          </w:p>
          <w:p w14:paraId="4451AE67" w14:textId="77777777" w:rsidR="00C539C5" w:rsidRDefault="00C539C5" w:rsidP="001A4826">
            <w:pPr>
              <w:pStyle w:val="NormalWeb"/>
              <w:spacing w:before="0" w:beforeAutospacing="0" w:after="0" w:afterAutospacing="0"/>
              <w:ind w:left="0"/>
              <w:rPr>
                <w:rFonts w:asciiTheme="majorHAnsi" w:hAnsiTheme="majorHAnsi" w:cstheme="majorHAnsi"/>
                <w:sz w:val="20"/>
                <w:szCs w:val="20"/>
              </w:rPr>
            </w:pPr>
          </w:p>
          <w:p w14:paraId="31186219" w14:textId="0E04E8B8" w:rsidR="00C539C5" w:rsidRPr="00C539C5" w:rsidRDefault="00C539C5" w:rsidP="001A4826">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 xml:space="preserve">Guy encouraged the group to </w:t>
            </w:r>
            <w:r w:rsidR="001E13A2">
              <w:rPr>
                <w:rFonts w:asciiTheme="majorHAnsi" w:hAnsiTheme="majorHAnsi" w:cstheme="majorHAnsi"/>
                <w:sz w:val="20"/>
                <w:szCs w:val="20"/>
              </w:rPr>
              <w:t xml:space="preserve">attend if they are available to both support </w:t>
            </w:r>
            <w:proofErr w:type="spellStart"/>
            <w:r w:rsidR="001E13A2">
              <w:rPr>
                <w:rFonts w:asciiTheme="majorHAnsi" w:hAnsiTheme="majorHAnsi" w:cstheme="majorHAnsi"/>
                <w:sz w:val="20"/>
                <w:szCs w:val="20"/>
              </w:rPr>
              <w:t>Viggy</w:t>
            </w:r>
            <w:proofErr w:type="spellEnd"/>
            <w:r w:rsidR="001E13A2">
              <w:rPr>
                <w:rFonts w:asciiTheme="majorHAnsi" w:hAnsiTheme="majorHAnsi" w:cstheme="majorHAnsi"/>
                <w:sz w:val="20"/>
                <w:szCs w:val="20"/>
              </w:rPr>
              <w:t xml:space="preserve"> and to experience a Council meeting.</w:t>
            </w:r>
            <w:r w:rsidR="003D66BC">
              <w:rPr>
                <w:rFonts w:asciiTheme="majorHAnsi" w:hAnsiTheme="majorHAnsi" w:cstheme="majorHAnsi"/>
                <w:sz w:val="20"/>
                <w:szCs w:val="20"/>
              </w:rPr>
              <w:t xml:space="preserve"> It is estimated </w:t>
            </w:r>
            <w:proofErr w:type="spellStart"/>
            <w:r w:rsidR="003D66BC">
              <w:rPr>
                <w:rFonts w:asciiTheme="majorHAnsi" w:hAnsiTheme="majorHAnsi" w:cstheme="majorHAnsi"/>
                <w:sz w:val="20"/>
                <w:szCs w:val="20"/>
              </w:rPr>
              <w:t>Viggy</w:t>
            </w:r>
            <w:proofErr w:type="spellEnd"/>
            <w:r w:rsidR="003D66BC">
              <w:rPr>
                <w:rFonts w:asciiTheme="majorHAnsi" w:hAnsiTheme="majorHAnsi" w:cstheme="majorHAnsi"/>
                <w:sz w:val="20"/>
                <w:szCs w:val="20"/>
              </w:rPr>
              <w:t xml:space="preserve"> will be presenting the speech between 6:15 and 6:45pm.</w:t>
            </w:r>
            <w:r w:rsidR="001E13A2">
              <w:rPr>
                <w:rFonts w:asciiTheme="majorHAnsi" w:hAnsiTheme="majorHAnsi" w:cstheme="majorHAnsi"/>
                <w:sz w:val="20"/>
                <w:szCs w:val="20"/>
              </w:rPr>
              <w:t xml:space="preserve"> Students from Sacred Heart College will also be attending this meeting. </w:t>
            </w:r>
          </w:p>
          <w:p w14:paraId="78966C81" w14:textId="77777777" w:rsidR="00960C1C" w:rsidRDefault="00960C1C" w:rsidP="001A4826">
            <w:pPr>
              <w:pStyle w:val="NormalWeb"/>
              <w:spacing w:before="0" w:beforeAutospacing="0" w:after="0" w:afterAutospacing="0"/>
              <w:ind w:left="0"/>
              <w:rPr>
                <w:rFonts w:asciiTheme="majorHAnsi" w:hAnsiTheme="majorHAnsi" w:cstheme="majorHAnsi"/>
                <w:sz w:val="20"/>
                <w:szCs w:val="20"/>
              </w:rPr>
            </w:pPr>
          </w:p>
          <w:p w14:paraId="1CEAD3C1" w14:textId="31E82134" w:rsidR="00960C1C" w:rsidRPr="001E13A2" w:rsidRDefault="00960C1C" w:rsidP="001A4826">
            <w:pPr>
              <w:pStyle w:val="NormalWeb"/>
              <w:spacing w:before="0" w:beforeAutospacing="0" w:after="0" w:afterAutospacing="0"/>
              <w:ind w:left="0"/>
              <w:rPr>
                <w:rFonts w:asciiTheme="majorHAnsi" w:hAnsiTheme="majorHAnsi" w:cstheme="majorHAnsi"/>
                <w:b/>
                <w:bCs/>
                <w:sz w:val="20"/>
                <w:szCs w:val="20"/>
              </w:rPr>
            </w:pPr>
            <w:r w:rsidRPr="001E13A2">
              <w:rPr>
                <w:rFonts w:asciiTheme="majorHAnsi" w:hAnsiTheme="majorHAnsi" w:cstheme="majorHAnsi"/>
                <w:b/>
                <w:bCs/>
                <w:sz w:val="20"/>
                <w:szCs w:val="20"/>
              </w:rPr>
              <w:t>6.</w:t>
            </w:r>
            <w:r w:rsidR="00E611E2" w:rsidRPr="001E13A2">
              <w:rPr>
                <w:rFonts w:asciiTheme="majorHAnsi" w:hAnsiTheme="majorHAnsi" w:cstheme="majorHAnsi"/>
                <w:b/>
                <w:bCs/>
                <w:sz w:val="20"/>
                <w:szCs w:val="20"/>
              </w:rPr>
              <w:t xml:space="preserve">5 </w:t>
            </w:r>
            <w:r w:rsidRPr="001E13A2">
              <w:rPr>
                <w:rFonts w:asciiTheme="majorHAnsi" w:hAnsiTheme="majorHAnsi" w:cstheme="majorHAnsi"/>
                <w:b/>
                <w:bCs/>
                <w:sz w:val="20"/>
                <w:szCs w:val="20"/>
              </w:rPr>
              <w:t xml:space="preserve">All </w:t>
            </w:r>
            <w:r w:rsidR="005259D7" w:rsidRPr="001E13A2">
              <w:rPr>
                <w:rFonts w:asciiTheme="majorHAnsi" w:hAnsiTheme="majorHAnsi" w:cstheme="majorHAnsi"/>
                <w:b/>
                <w:bCs/>
                <w:sz w:val="20"/>
                <w:szCs w:val="20"/>
              </w:rPr>
              <w:t>upcoming events – calendar</w:t>
            </w:r>
            <w:r w:rsidR="008E6F6B" w:rsidRPr="001E13A2">
              <w:rPr>
                <w:rFonts w:asciiTheme="majorHAnsi" w:hAnsiTheme="majorHAnsi" w:cstheme="majorHAnsi"/>
                <w:b/>
                <w:bCs/>
                <w:sz w:val="20"/>
                <w:szCs w:val="20"/>
              </w:rPr>
              <w:t xml:space="preserve">. Give a show of hands for those </w:t>
            </w:r>
            <w:r w:rsidR="00E611E2" w:rsidRPr="001E13A2">
              <w:rPr>
                <w:rFonts w:asciiTheme="majorHAnsi" w:hAnsiTheme="majorHAnsi" w:cstheme="majorHAnsi"/>
                <w:b/>
                <w:bCs/>
                <w:sz w:val="20"/>
                <w:szCs w:val="20"/>
              </w:rPr>
              <w:t>attending</w:t>
            </w:r>
            <w:r w:rsidR="00991D16" w:rsidRPr="001E13A2">
              <w:rPr>
                <w:rFonts w:asciiTheme="majorHAnsi" w:hAnsiTheme="majorHAnsi" w:cstheme="majorHAnsi"/>
                <w:b/>
                <w:bCs/>
                <w:sz w:val="20"/>
                <w:szCs w:val="20"/>
              </w:rPr>
              <w:t xml:space="preserve"> each</w:t>
            </w:r>
            <w:r w:rsidR="005259D7" w:rsidRPr="001E13A2">
              <w:rPr>
                <w:rFonts w:asciiTheme="majorHAnsi" w:hAnsiTheme="majorHAnsi" w:cstheme="majorHAnsi"/>
                <w:b/>
                <w:bCs/>
                <w:sz w:val="20"/>
                <w:szCs w:val="20"/>
              </w:rPr>
              <w:t xml:space="preserve"> (Guy)</w:t>
            </w:r>
          </w:p>
          <w:p w14:paraId="7B6B0E74" w14:textId="77777777" w:rsidR="001E13A2" w:rsidRDefault="001E13A2" w:rsidP="001A4826">
            <w:pPr>
              <w:pStyle w:val="NormalWeb"/>
              <w:spacing w:before="0" w:beforeAutospacing="0" w:after="0" w:afterAutospacing="0"/>
              <w:ind w:left="0"/>
              <w:rPr>
                <w:rFonts w:asciiTheme="majorHAnsi" w:hAnsiTheme="majorHAnsi" w:cstheme="majorHAnsi"/>
                <w:sz w:val="20"/>
                <w:szCs w:val="20"/>
              </w:rPr>
            </w:pPr>
          </w:p>
          <w:p w14:paraId="7BDD91DC" w14:textId="77777777" w:rsidR="001E13A2" w:rsidRDefault="001E13A2" w:rsidP="001A4826">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This update will be carried over until the next meeting.</w:t>
            </w:r>
          </w:p>
          <w:p w14:paraId="421E857A" w14:textId="77777777" w:rsidR="00EC43AF" w:rsidRDefault="009E6682" w:rsidP="001A4826">
            <w:pPr>
              <w:pStyle w:val="NormalWeb"/>
              <w:spacing w:before="0" w:beforeAutospacing="0" w:after="0" w:afterAutospacing="0"/>
              <w:ind w:left="0"/>
              <w:rPr>
                <w:rFonts w:asciiTheme="majorHAnsi" w:hAnsiTheme="majorHAnsi" w:cstheme="majorHAnsi"/>
                <w:b/>
                <w:bCs/>
                <w:sz w:val="20"/>
                <w:szCs w:val="20"/>
              </w:rPr>
            </w:pPr>
            <w:r>
              <w:rPr>
                <w:rFonts w:asciiTheme="majorHAnsi" w:hAnsiTheme="majorHAnsi" w:cstheme="majorHAnsi"/>
                <w:sz w:val="20"/>
                <w:szCs w:val="20"/>
              </w:rPr>
              <w:br/>
            </w:r>
            <w:r w:rsidR="005259D7" w:rsidRPr="001E13A2">
              <w:rPr>
                <w:rFonts w:asciiTheme="majorHAnsi" w:hAnsiTheme="majorHAnsi" w:cstheme="majorHAnsi"/>
                <w:b/>
                <w:bCs/>
                <w:sz w:val="20"/>
                <w:szCs w:val="20"/>
              </w:rPr>
              <w:t>6.</w:t>
            </w:r>
            <w:r w:rsidR="00E611E2" w:rsidRPr="001E13A2">
              <w:rPr>
                <w:rFonts w:asciiTheme="majorHAnsi" w:hAnsiTheme="majorHAnsi" w:cstheme="majorHAnsi"/>
                <w:b/>
                <w:bCs/>
                <w:sz w:val="20"/>
                <w:szCs w:val="20"/>
              </w:rPr>
              <w:t xml:space="preserve">6 </w:t>
            </w:r>
            <w:r w:rsidR="005259D7" w:rsidRPr="001E13A2">
              <w:rPr>
                <w:rFonts w:asciiTheme="majorHAnsi" w:hAnsiTheme="majorHAnsi" w:cstheme="majorHAnsi"/>
                <w:b/>
                <w:bCs/>
                <w:sz w:val="20"/>
                <w:szCs w:val="20"/>
              </w:rPr>
              <w:t>Youth Council Meeting Photo</w:t>
            </w:r>
            <w:r w:rsidR="00DE3E93" w:rsidRPr="001E13A2">
              <w:rPr>
                <w:rFonts w:asciiTheme="majorHAnsi" w:hAnsiTheme="majorHAnsi" w:cstheme="majorHAnsi"/>
                <w:b/>
                <w:bCs/>
                <w:sz w:val="20"/>
                <w:szCs w:val="20"/>
              </w:rPr>
              <w:t xml:space="preserve"> permissions (Zoe)</w:t>
            </w:r>
          </w:p>
          <w:p w14:paraId="3C179A22" w14:textId="77777777" w:rsidR="0086110B" w:rsidRDefault="0086110B" w:rsidP="001A4826">
            <w:pPr>
              <w:pStyle w:val="NormalWeb"/>
              <w:spacing w:before="0" w:beforeAutospacing="0" w:after="0" w:afterAutospacing="0"/>
              <w:ind w:left="0"/>
              <w:rPr>
                <w:rFonts w:asciiTheme="majorHAnsi" w:hAnsiTheme="majorHAnsi" w:cstheme="majorHAnsi"/>
                <w:sz w:val="20"/>
                <w:szCs w:val="20"/>
              </w:rPr>
            </w:pPr>
          </w:p>
          <w:p w14:paraId="0C505AD2" w14:textId="42B530A2" w:rsidR="0086110B" w:rsidRPr="001E13A2" w:rsidRDefault="0086110B" w:rsidP="001A4826">
            <w:pPr>
              <w:pStyle w:val="NormalWeb"/>
              <w:spacing w:before="0" w:beforeAutospacing="0" w:after="0" w:afterAutospacing="0"/>
              <w:ind w:left="0"/>
              <w:rPr>
                <w:rFonts w:asciiTheme="majorHAnsi" w:hAnsiTheme="majorHAnsi" w:cstheme="majorHAnsi"/>
                <w:b/>
                <w:bCs/>
                <w:sz w:val="20"/>
                <w:szCs w:val="20"/>
              </w:rPr>
            </w:pPr>
            <w:r>
              <w:rPr>
                <w:rFonts w:asciiTheme="majorHAnsi" w:hAnsiTheme="majorHAnsi" w:cstheme="majorHAnsi"/>
                <w:sz w:val="20"/>
                <w:szCs w:val="20"/>
              </w:rPr>
              <w:t>This update will be carried over until the next meeting.</w:t>
            </w:r>
          </w:p>
        </w:tc>
      </w:tr>
    </w:tbl>
    <w:p w14:paraId="432A21C2" w14:textId="2C3A4C5A" w:rsidR="00F8377E" w:rsidRDefault="00F8377E" w:rsidP="006B0389">
      <w:pPr>
        <w:pStyle w:val="BodyText"/>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8B316E" w:rsidRPr="001D2BC4" w14:paraId="694899BE" w14:textId="77777777" w:rsidTr="6264C386">
        <w:trPr>
          <w:cnfStyle w:val="100000000000" w:firstRow="1" w:lastRow="0" w:firstColumn="0" w:lastColumn="0" w:oddVBand="0" w:evenVBand="0" w:oddHBand="0" w:evenHBand="0" w:firstRowFirstColumn="0" w:firstRowLastColumn="0" w:lastRowFirstColumn="0" w:lastRowLastColumn="0"/>
        </w:trPr>
        <w:tc>
          <w:tcPr>
            <w:tcW w:w="10777" w:type="dxa"/>
          </w:tcPr>
          <w:p w14:paraId="5F7010FD" w14:textId="50A2B9B5" w:rsidR="008B316E" w:rsidRPr="001D2BC4" w:rsidRDefault="006B05C4" w:rsidP="6264C386">
            <w:pPr>
              <w:ind w:left="0" w:right="0"/>
              <w:rPr>
                <w:rFonts w:cstheme="majorBidi"/>
                <w:b w:val="0"/>
                <w:caps w:val="0"/>
                <w:sz w:val="20"/>
              </w:rPr>
            </w:pPr>
            <w:r w:rsidRPr="6264C386">
              <w:rPr>
                <w:rFonts w:cstheme="majorBidi"/>
                <w:b w:val="0"/>
                <w:caps w:val="0"/>
                <w:sz w:val="20"/>
              </w:rPr>
              <w:t>7</w:t>
            </w:r>
            <w:r w:rsidR="008B316E" w:rsidRPr="6264C386">
              <w:rPr>
                <w:rFonts w:cstheme="majorBidi"/>
                <w:b w:val="0"/>
                <w:caps w:val="0"/>
                <w:sz w:val="20"/>
              </w:rPr>
              <w:t xml:space="preserve">. </w:t>
            </w:r>
            <w:r w:rsidR="005D4BEA" w:rsidRPr="6264C386">
              <w:rPr>
                <w:rFonts w:cstheme="majorBidi"/>
                <w:b w:val="0"/>
                <w:caps w:val="0"/>
                <w:sz w:val="20"/>
              </w:rPr>
              <w:t>Youth Council Project Update</w:t>
            </w:r>
            <w:r w:rsidR="001C08C1" w:rsidRPr="6264C386">
              <w:rPr>
                <w:rFonts w:cstheme="majorBidi"/>
                <w:b w:val="0"/>
                <w:caps w:val="0"/>
                <w:sz w:val="20"/>
              </w:rPr>
              <w:t xml:space="preserve"> </w:t>
            </w:r>
            <w:r w:rsidR="008B316E" w:rsidRPr="6264C386">
              <w:rPr>
                <w:rFonts w:cstheme="majorBidi"/>
                <w:b w:val="0"/>
                <w:caps w:val="0"/>
                <w:sz w:val="20"/>
              </w:rPr>
              <w:t>(</w:t>
            </w:r>
            <w:r w:rsidR="005B03F2" w:rsidRPr="6264C386">
              <w:rPr>
                <w:rFonts w:cstheme="majorBidi"/>
                <w:b w:val="0"/>
                <w:caps w:val="0"/>
                <w:sz w:val="20"/>
              </w:rPr>
              <w:t>6</w:t>
            </w:r>
            <w:r w:rsidR="00BC4193" w:rsidRPr="6264C386">
              <w:rPr>
                <w:rFonts w:cstheme="majorBidi"/>
                <w:b w:val="0"/>
                <w:caps w:val="0"/>
                <w:sz w:val="20"/>
              </w:rPr>
              <w:t>.</w:t>
            </w:r>
            <w:r w:rsidR="760AD8EE" w:rsidRPr="6264C386">
              <w:rPr>
                <w:rFonts w:cstheme="majorBidi"/>
                <w:b w:val="0"/>
                <w:caps w:val="0"/>
                <w:sz w:val="20"/>
              </w:rPr>
              <w:t>3</w:t>
            </w:r>
            <w:r w:rsidR="00BC4193" w:rsidRPr="6264C386">
              <w:rPr>
                <w:rFonts w:cstheme="majorBidi"/>
                <w:b w:val="0"/>
                <w:caps w:val="0"/>
                <w:sz w:val="20"/>
              </w:rPr>
              <w:t>0</w:t>
            </w:r>
            <w:r w:rsidR="008B316E" w:rsidRPr="6264C386">
              <w:rPr>
                <w:rFonts w:cstheme="majorBidi"/>
                <w:b w:val="0"/>
                <w:caps w:val="0"/>
                <w:sz w:val="20"/>
              </w:rPr>
              <w:t xml:space="preserve">pm – </w:t>
            </w:r>
            <w:r w:rsidR="00D0CCA0" w:rsidRPr="6264C386">
              <w:rPr>
                <w:rFonts w:cstheme="majorBidi"/>
                <w:b w:val="0"/>
                <w:caps w:val="0"/>
                <w:sz w:val="20"/>
              </w:rPr>
              <w:t>7</w:t>
            </w:r>
            <w:r w:rsidR="00D627BE" w:rsidRPr="6264C386">
              <w:rPr>
                <w:rFonts w:cstheme="majorBidi"/>
                <w:b w:val="0"/>
                <w:caps w:val="0"/>
                <w:sz w:val="20"/>
              </w:rPr>
              <w:t>:0</w:t>
            </w:r>
            <w:r w:rsidR="0042389F">
              <w:rPr>
                <w:rFonts w:cstheme="majorBidi"/>
                <w:b w:val="0"/>
                <w:caps w:val="0"/>
                <w:sz w:val="20"/>
              </w:rPr>
              <w:t>0</w:t>
            </w:r>
            <w:r w:rsidR="008B316E" w:rsidRPr="6264C386">
              <w:rPr>
                <w:rFonts w:cstheme="majorBidi"/>
                <w:b w:val="0"/>
                <w:caps w:val="0"/>
                <w:sz w:val="20"/>
              </w:rPr>
              <w:t>pm)</w:t>
            </w:r>
            <w:r w:rsidR="00491A7A">
              <w:rPr>
                <w:rFonts w:cstheme="majorBidi"/>
                <w:b w:val="0"/>
                <w:caps w:val="0"/>
                <w:sz w:val="20"/>
              </w:rPr>
              <w:t xml:space="preserve"> Guy</w:t>
            </w:r>
          </w:p>
        </w:tc>
      </w:tr>
    </w:tbl>
    <w:p w14:paraId="67E5248D" w14:textId="6D726BA1" w:rsidR="00E35221" w:rsidRPr="00E35221" w:rsidRDefault="00E35221" w:rsidP="00E35221">
      <w:pPr>
        <w:pStyle w:val="BodyText"/>
        <w:rPr>
          <w:rFonts w:asciiTheme="majorHAnsi" w:hAnsiTheme="majorHAnsi" w:cstheme="majorHAnsi"/>
        </w:rPr>
      </w:pPr>
      <w:r w:rsidRPr="00E35221">
        <w:rPr>
          <w:rFonts w:asciiTheme="majorHAnsi" w:hAnsiTheme="majorHAnsi" w:cstheme="majorHAnsi"/>
        </w:rPr>
        <w:t>Guy thanked the group for their enthusiasm and apologised for the delay in bringing the project back for discussion, noting additional time was needed to work with internal stakeholders.</w:t>
      </w:r>
    </w:p>
    <w:p w14:paraId="1E5FD0E1" w14:textId="449B2844" w:rsidR="00E35221" w:rsidRPr="00E35221" w:rsidRDefault="00172E78" w:rsidP="00E35221">
      <w:pPr>
        <w:pStyle w:val="BodyText"/>
        <w:rPr>
          <w:rFonts w:asciiTheme="majorHAnsi" w:hAnsiTheme="majorHAnsi" w:cstheme="majorHAnsi"/>
        </w:rPr>
      </w:pPr>
      <w:r>
        <w:rPr>
          <w:rFonts w:asciiTheme="majorHAnsi" w:hAnsiTheme="majorHAnsi" w:cstheme="majorHAnsi"/>
        </w:rPr>
        <w:t>She</w:t>
      </w:r>
      <w:r w:rsidR="00E35221" w:rsidRPr="00E35221">
        <w:rPr>
          <w:rFonts w:asciiTheme="majorHAnsi" w:hAnsiTheme="majorHAnsi" w:cstheme="majorHAnsi"/>
        </w:rPr>
        <w:t xml:space="preserve"> provided an update on internal research completed so far and introduced several potential location options for the Youth Market concept, seeking Youth Council feedback.</w:t>
      </w:r>
    </w:p>
    <w:p w14:paraId="28C00F10" w14:textId="641FF5E4" w:rsidR="00E35221" w:rsidRPr="00E35221" w:rsidRDefault="00E35221" w:rsidP="00E35221">
      <w:pPr>
        <w:pStyle w:val="BodyText"/>
        <w:rPr>
          <w:rFonts w:asciiTheme="majorHAnsi" w:hAnsiTheme="majorHAnsi" w:cstheme="majorHAnsi"/>
        </w:rPr>
      </w:pPr>
      <w:r w:rsidRPr="00E35221">
        <w:rPr>
          <w:rFonts w:asciiTheme="majorHAnsi" w:hAnsiTheme="majorHAnsi" w:cstheme="majorHAnsi"/>
        </w:rPr>
        <w:t>Guy confirmed that monthly project</w:t>
      </w:r>
      <w:r w:rsidRPr="00E35221">
        <w:rPr>
          <w:rFonts w:ascii="Cambria Math" w:hAnsi="Cambria Math" w:cs="Cambria Math"/>
        </w:rPr>
        <w:t>‑</w:t>
      </w:r>
      <w:r w:rsidRPr="00E35221">
        <w:rPr>
          <w:rFonts w:asciiTheme="majorHAnsi" w:hAnsiTheme="majorHAnsi" w:cstheme="majorHAnsi"/>
        </w:rPr>
        <w:t>specific meetings will now be scheduled (one per month), meaning Youth Council meetings will no longer spend significant time on this project.</w:t>
      </w:r>
    </w:p>
    <w:p w14:paraId="2AC9664B" w14:textId="72AC85BF" w:rsidR="00E35221" w:rsidRPr="00E35221" w:rsidRDefault="00E35221" w:rsidP="00E35221">
      <w:pPr>
        <w:pStyle w:val="BodyText"/>
        <w:rPr>
          <w:rFonts w:asciiTheme="majorHAnsi" w:hAnsiTheme="majorHAnsi" w:cstheme="majorHAnsi"/>
        </w:rPr>
      </w:pPr>
      <w:r w:rsidRPr="00E35221">
        <w:rPr>
          <w:rFonts w:asciiTheme="majorHAnsi" w:hAnsiTheme="majorHAnsi" w:cstheme="majorHAnsi"/>
        </w:rPr>
        <w:t>Research to date has focused on whether the youth market idea could be integrated into the existing City-run market. The internal market team advised this is not possible due to permanent stallholder arrangements.</w:t>
      </w:r>
    </w:p>
    <w:p w14:paraId="67CF187E" w14:textId="2C1624BF" w:rsidR="00E35221" w:rsidRPr="00E35221" w:rsidRDefault="00E35221" w:rsidP="00E35221">
      <w:pPr>
        <w:pStyle w:val="BodyText"/>
        <w:rPr>
          <w:rFonts w:asciiTheme="majorHAnsi" w:hAnsiTheme="majorHAnsi" w:cstheme="majorHAnsi"/>
        </w:rPr>
      </w:pPr>
      <w:r w:rsidRPr="00E35221">
        <w:rPr>
          <w:rFonts w:asciiTheme="majorHAnsi" w:hAnsiTheme="majorHAnsi" w:cstheme="majorHAnsi"/>
        </w:rPr>
        <w:t xml:space="preserve">An alternative option was offered: </w:t>
      </w:r>
      <w:r w:rsidR="009F74B3">
        <w:rPr>
          <w:rFonts w:asciiTheme="majorHAnsi" w:hAnsiTheme="majorHAnsi" w:cstheme="majorHAnsi"/>
        </w:rPr>
        <w:t xml:space="preserve">Due to </w:t>
      </w:r>
      <w:r w:rsidR="00787FD2">
        <w:rPr>
          <w:rFonts w:asciiTheme="majorHAnsi" w:hAnsiTheme="majorHAnsi" w:cstheme="majorHAnsi"/>
        </w:rPr>
        <w:t xml:space="preserve">mayoral and councillor push/interest to expand the </w:t>
      </w:r>
      <w:proofErr w:type="spellStart"/>
      <w:r w:rsidR="00787FD2">
        <w:rPr>
          <w:rFonts w:asciiTheme="majorHAnsi" w:hAnsiTheme="majorHAnsi" w:cstheme="majorHAnsi"/>
        </w:rPr>
        <w:t>geelong</w:t>
      </w:r>
      <w:proofErr w:type="spellEnd"/>
      <w:r w:rsidR="00787FD2">
        <w:rPr>
          <w:rFonts w:asciiTheme="majorHAnsi" w:hAnsiTheme="majorHAnsi" w:cstheme="majorHAnsi"/>
        </w:rPr>
        <w:t xml:space="preserve"> city market, </w:t>
      </w:r>
      <w:r w:rsidRPr="00E35221">
        <w:rPr>
          <w:rFonts w:asciiTheme="majorHAnsi" w:hAnsiTheme="majorHAnsi" w:cstheme="majorHAnsi"/>
        </w:rPr>
        <w:t>a new street extension of the current market within the Geelong CBD</w:t>
      </w:r>
      <w:r w:rsidR="00F72D67">
        <w:rPr>
          <w:rFonts w:asciiTheme="majorHAnsi" w:hAnsiTheme="majorHAnsi" w:cstheme="majorHAnsi"/>
        </w:rPr>
        <w:t xml:space="preserve"> on </w:t>
      </w:r>
      <w:proofErr w:type="gramStart"/>
      <w:r w:rsidR="00F72D67">
        <w:rPr>
          <w:rFonts w:asciiTheme="majorHAnsi" w:hAnsiTheme="majorHAnsi" w:cstheme="majorHAnsi"/>
        </w:rPr>
        <w:t>Union street</w:t>
      </w:r>
      <w:proofErr w:type="gramEnd"/>
      <w:r w:rsidRPr="00E35221">
        <w:rPr>
          <w:rFonts w:asciiTheme="majorHAnsi" w:hAnsiTheme="majorHAnsi" w:cstheme="majorHAnsi"/>
        </w:rPr>
        <w:t>. This area is being considered for expansion and would operate at the same time as the weekly market but be fully run by the City of Greater Geelong.</w:t>
      </w:r>
    </w:p>
    <w:p w14:paraId="6BE61663" w14:textId="0EEB7976" w:rsidR="00E35221" w:rsidRDefault="00E35221" w:rsidP="00E35221">
      <w:pPr>
        <w:pStyle w:val="BodyText"/>
        <w:rPr>
          <w:rFonts w:asciiTheme="majorHAnsi" w:hAnsiTheme="majorHAnsi" w:cstheme="majorHAnsi"/>
        </w:rPr>
      </w:pPr>
      <w:r w:rsidRPr="00E35221">
        <w:rPr>
          <w:rFonts w:asciiTheme="majorHAnsi" w:hAnsiTheme="majorHAnsi" w:cstheme="majorHAnsi"/>
        </w:rPr>
        <w:t>It is not yet known how much of the street will be available, but early thinking suggests space for 6–7 stalls to create a youth-focused area. Guy noted this option could significantly reduce costs otherwise spent on tents, fencing, traffic management and security.</w:t>
      </w:r>
    </w:p>
    <w:p w14:paraId="1CA4471A" w14:textId="75CC8A6A" w:rsidR="00C31FA4" w:rsidRDefault="00C31FA4" w:rsidP="00E35221">
      <w:pPr>
        <w:pStyle w:val="BodyText"/>
        <w:rPr>
          <w:rFonts w:asciiTheme="majorHAnsi" w:hAnsiTheme="majorHAnsi" w:cstheme="majorHAnsi"/>
        </w:rPr>
      </w:pPr>
      <w:r>
        <w:rPr>
          <w:rFonts w:asciiTheme="majorHAnsi" w:hAnsiTheme="majorHAnsi" w:cstheme="majorHAnsi"/>
        </w:rPr>
        <w:t>Zoe offere</w:t>
      </w:r>
      <w:r w:rsidR="009F74B3">
        <w:rPr>
          <w:rFonts w:asciiTheme="majorHAnsi" w:hAnsiTheme="majorHAnsi" w:cstheme="majorHAnsi"/>
        </w:rPr>
        <w:t>d another indoor opportunity to hold it at the Geelong West Town Hall, which would also be the City’s space.</w:t>
      </w:r>
    </w:p>
    <w:p w14:paraId="6AB4EA31" w14:textId="00D91484" w:rsidR="00E35221" w:rsidRPr="00E35221" w:rsidRDefault="00E35221" w:rsidP="00E35221">
      <w:pPr>
        <w:pStyle w:val="BodyText"/>
        <w:rPr>
          <w:rFonts w:asciiTheme="majorHAnsi" w:hAnsiTheme="majorHAnsi" w:cstheme="majorHAnsi"/>
        </w:rPr>
      </w:pPr>
      <w:r w:rsidRPr="00E35221">
        <w:rPr>
          <w:rFonts w:asciiTheme="majorHAnsi" w:hAnsiTheme="majorHAnsi" w:cstheme="majorHAnsi"/>
        </w:rPr>
        <w:t>A stand</w:t>
      </w:r>
      <w:r w:rsidRPr="00E35221">
        <w:rPr>
          <w:rFonts w:ascii="Cambria Math" w:hAnsi="Cambria Math" w:cs="Cambria Math"/>
        </w:rPr>
        <w:t>‑</w:t>
      </w:r>
      <w:r w:rsidRPr="00E35221">
        <w:rPr>
          <w:rFonts w:asciiTheme="majorHAnsi" w:hAnsiTheme="majorHAnsi" w:cstheme="majorHAnsi"/>
        </w:rPr>
        <w:t>alone market remains possible but would require a much larger budget for infrastructure (marquees, fencing, security, traffic management), leaving less funding for activities. Stand</w:t>
      </w:r>
      <w:r w:rsidRPr="00E35221">
        <w:rPr>
          <w:rFonts w:ascii="Cambria Math" w:hAnsi="Cambria Math" w:cs="Cambria Math"/>
        </w:rPr>
        <w:t>‑</w:t>
      </w:r>
      <w:r w:rsidRPr="00E35221">
        <w:rPr>
          <w:rFonts w:asciiTheme="majorHAnsi" w:hAnsiTheme="majorHAnsi" w:cstheme="majorHAnsi"/>
        </w:rPr>
        <w:t>alone events would also have lower incidental foot traffic but could be held at times that better suit young people.</w:t>
      </w:r>
    </w:p>
    <w:p w14:paraId="39894C38" w14:textId="77777777" w:rsidR="00E35221" w:rsidRPr="00E35221" w:rsidRDefault="00E35221" w:rsidP="00E35221">
      <w:pPr>
        <w:pStyle w:val="BodyText"/>
        <w:rPr>
          <w:rFonts w:asciiTheme="majorHAnsi" w:hAnsiTheme="majorHAnsi" w:cstheme="majorHAnsi"/>
        </w:rPr>
      </w:pPr>
      <w:r w:rsidRPr="00E35221">
        <w:rPr>
          <w:rFonts w:asciiTheme="majorHAnsi" w:hAnsiTheme="majorHAnsi" w:cstheme="majorHAnsi"/>
        </w:rPr>
        <w:lastRenderedPageBreak/>
        <w:t>Guy emphasised that while not all preferred locations can be guaranteed, the team is happy to investigate any suggestions put forward by Youth Council.</w:t>
      </w:r>
    </w:p>
    <w:p w14:paraId="633DC1D4" w14:textId="77777777" w:rsidR="00E35221" w:rsidRPr="00E35221" w:rsidRDefault="00E35221" w:rsidP="00E35221">
      <w:pPr>
        <w:pStyle w:val="BodyText"/>
        <w:rPr>
          <w:rFonts w:asciiTheme="majorHAnsi" w:hAnsiTheme="majorHAnsi" w:cstheme="majorHAnsi"/>
        </w:rPr>
      </w:pPr>
    </w:p>
    <w:p w14:paraId="15AB4971" w14:textId="5341D8C7" w:rsidR="00E35221" w:rsidRDefault="00E35221" w:rsidP="00E35221">
      <w:pPr>
        <w:pStyle w:val="BodyText"/>
        <w:rPr>
          <w:rFonts w:asciiTheme="majorHAnsi" w:hAnsiTheme="majorHAnsi" w:cstheme="majorHAnsi"/>
        </w:rPr>
      </w:pPr>
      <w:r w:rsidRPr="00E35221">
        <w:rPr>
          <w:rFonts w:asciiTheme="majorHAnsi" w:hAnsiTheme="majorHAnsi" w:cstheme="majorHAnsi"/>
        </w:rPr>
        <w:t>The group split into two teams to develop pros and cons lists for each location option, then reconvened to present their key ideas and considerations.</w:t>
      </w:r>
    </w:p>
    <w:p w14:paraId="29EB0950" w14:textId="37D5B963" w:rsidR="007E6F24" w:rsidRPr="00E12D07" w:rsidRDefault="007E6F24" w:rsidP="003E750E">
      <w:pPr>
        <w:pStyle w:val="BodyText"/>
        <w:spacing w:before="0" w:after="0"/>
        <w:rPr>
          <w:rFonts w:asciiTheme="majorHAnsi" w:hAnsiTheme="majorHAnsi" w:cstheme="majorHAnsi"/>
        </w:rPr>
      </w:pPr>
      <w:r w:rsidRPr="00E12D07">
        <w:rPr>
          <w:rFonts w:asciiTheme="majorHAnsi" w:hAnsiTheme="majorHAnsi" w:cstheme="majorHAnsi"/>
        </w:rPr>
        <w:t>Group 1 – Geelong West Town Hall</w:t>
      </w:r>
    </w:p>
    <w:p w14:paraId="47877158" w14:textId="550D05A1" w:rsidR="007E6F24" w:rsidRPr="007E6F24" w:rsidRDefault="007E6F24" w:rsidP="003E750E">
      <w:pPr>
        <w:pStyle w:val="BodyText"/>
        <w:numPr>
          <w:ilvl w:val="0"/>
          <w:numId w:val="33"/>
        </w:numPr>
        <w:spacing w:before="0" w:after="0"/>
        <w:rPr>
          <w:rFonts w:asciiTheme="majorHAnsi" w:hAnsiTheme="majorHAnsi" w:cstheme="majorHAnsi"/>
        </w:rPr>
      </w:pPr>
      <w:r w:rsidRPr="007E6F24">
        <w:rPr>
          <w:rFonts w:asciiTheme="majorHAnsi" w:hAnsiTheme="majorHAnsi" w:cstheme="majorHAnsi"/>
        </w:rPr>
        <w:t>Already has a stage.</w:t>
      </w:r>
    </w:p>
    <w:p w14:paraId="453AD1B6" w14:textId="0AEE3E36" w:rsidR="007E6F24" w:rsidRPr="007E6F24" w:rsidRDefault="007E6F24" w:rsidP="003E750E">
      <w:pPr>
        <w:pStyle w:val="BodyText"/>
        <w:numPr>
          <w:ilvl w:val="0"/>
          <w:numId w:val="33"/>
        </w:numPr>
        <w:spacing w:before="0" w:after="0"/>
        <w:rPr>
          <w:rFonts w:asciiTheme="majorHAnsi" w:hAnsiTheme="majorHAnsi" w:cstheme="majorHAnsi"/>
        </w:rPr>
      </w:pPr>
      <w:r w:rsidRPr="007E6F24">
        <w:rPr>
          <w:rFonts w:asciiTheme="majorHAnsi" w:hAnsiTheme="majorHAnsi" w:cstheme="majorHAnsi"/>
        </w:rPr>
        <w:t>Indoor venue provides weather protection and a sense of safety.</w:t>
      </w:r>
    </w:p>
    <w:p w14:paraId="2386886E" w14:textId="78D2C08F" w:rsidR="007E6F24" w:rsidRPr="007E6F24" w:rsidRDefault="007E6F24" w:rsidP="003E750E">
      <w:pPr>
        <w:pStyle w:val="BodyText"/>
        <w:numPr>
          <w:ilvl w:val="0"/>
          <w:numId w:val="33"/>
        </w:numPr>
        <w:spacing w:before="0" w:after="0"/>
        <w:rPr>
          <w:rFonts w:asciiTheme="majorHAnsi" w:hAnsiTheme="majorHAnsi" w:cstheme="majorHAnsi"/>
        </w:rPr>
      </w:pPr>
      <w:r w:rsidRPr="007E6F24">
        <w:rPr>
          <w:rFonts w:asciiTheme="majorHAnsi" w:hAnsiTheme="majorHAnsi" w:cstheme="majorHAnsi"/>
        </w:rPr>
        <w:t>Confined space supports supervision and security.</w:t>
      </w:r>
    </w:p>
    <w:p w14:paraId="7955AE5F" w14:textId="46A5B44B" w:rsidR="007E6F24" w:rsidRPr="007E6F24" w:rsidRDefault="007E6F24" w:rsidP="003E750E">
      <w:pPr>
        <w:pStyle w:val="BodyText"/>
        <w:numPr>
          <w:ilvl w:val="0"/>
          <w:numId w:val="33"/>
        </w:numPr>
        <w:spacing w:before="0" w:after="0"/>
        <w:rPr>
          <w:rFonts w:asciiTheme="majorHAnsi" w:hAnsiTheme="majorHAnsi" w:cstheme="majorHAnsi"/>
        </w:rPr>
      </w:pPr>
      <w:r w:rsidRPr="007E6F24">
        <w:rPr>
          <w:rFonts w:asciiTheme="majorHAnsi" w:hAnsiTheme="majorHAnsi" w:cstheme="majorHAnsi"/>
        </w:rPr>
        <w:t>Parents may feel more comfortable with an indoor setting.</w:t>
      </w:r>
    </w:p>
    <w:p w14:paraId="57C49BD0" w14:textId="28D32659" w:rsidR="007E6F24" w:rsidRPr="007E6F24" w:rsidRDefault="007E6F24" w:rsidP="003E750E">
      <w:pPr>
        <w:pStyle w:val="BodyText"/>
        <w:numPr>
          <w:ilvl w:val="0"/>
          <w:numId w:val="33"/>
        </w:numPr>
        <w:spacing w:before="0" w:after="0"/>
        <w:rPr>
          <w:rFonts w:asciiTheme="majorHAnsi" w:hAnsiTheme="majorHAnsi" w:cstheme="majorHAnsi"/>
        </w:rPr>
      </w:pPr>
      <w:r w:rsidRPr="007E6F24">
        <w:rPr>
          <w:rFonts w:asciiTheme="majorHAnsi" w:hAnsiTheme="majorHAnsi" w:cstheme="majorHAnsi"/>
        </w:rPr>
        <w:t>Amenities already available.</w:t>
      </w:r>
    </w:p>
    <w:p w14:paraId="36D2EE88" w14:textId="0D2AF1E6" w:rsidR="007E6F24" w:rsidRPr="007E6F24" w:rsidRDefault="007E6F24" w:rsidP="003E750E">
      <w:pPr>
        <w:pStyle w:val="BodyText"/>
        <w:numPr>
          <w:ilvl w:val="0"/>
          <w:numId w:val="33"/>
        </w:numPr>
        <w:spacing w:before="0" w:after="0"/>
        <w:rPr>
          <w:rFonts w:asciiTheme="majorHAnsi" w:hAnsiTheme="majorHAnsi" w:cstheme="majorHAnsi"/>
        </w:rPr>
      </w:pPr>
      <w:r w:rsidRPr="007E6F24">
        <w:rPr>
          <w:rFonts w:asciiTheme="majorHAnsi" w:hAnsiTheme="majorHAnsi" w:cstheme="majorHAnsi"/>
        </w:rPr>
        <w:t>Versatile and familiar due to past events held there.</w:t>
      </w:r>
    </w:p>
    <w:p w14:paraId="3B437ACF" w14:textId="2595333C" w:rsidR="007E6F24" w:rsidRPr="007E6F24" w:rsidRDefault="007E6F24" w:rsidP="003E750E">
      <w:pPr>
        <w:pStyle w:val="BodyText"/>
        <w:numPr>
          <w:ilvl w:val="0"/>
          <w:numId w:val="33"/>
        </w:numPr>
        <w:spacing w:before="0" w:after="0"/>
        <w:rPr>
          <w:rFonts w:asciiTheme="majorHAnsi" w:hAnsiTheme="majorHAnsi" w:cstheme="majorHAnsi"/>
        </w:rPr>
      </w:pPr>
      <w:r w:rsidRPr="007E6F24">
        <w:rPr>
          <w:rFonts w:asciiTheme="majorHAnsi" w:hAnsiTheme="majorHAnsi" w:cstheme="majorHAnsi"/>
        </w:rPr>
        <w:t>Cost</w:t>
      </w:r>
      <w:r w:rsidRPr="007E6F24">
        <w:rPr>
          <w:rFonts w:ascii="Cambria Math" w:hAnsi="Cambria Math" w:cs="Cambria Math"/>
        </w:rPr>
        <w:t>‑</w:t>
      </w:r>
      <w:r w:rsidRPr="007E6F24">
        <w:rPr>
          <w:rFonts w:asciiTheme="majorHAnsi" w:hAnsiTheme="majorHAnsi" w:cstheme="majorHAnsi"/>
        </w:rPr>
        <w:t>effective.</w:t>
      </w:r>
    </w:p>
    <w:p w14:paraId="5E10A830" w14:textId="18604912" w:rsidR="007E6F24" w:rsidRPr="007E6F24" w:rsidRDefault="007E6F24" w:rsidP="003E750E">
      <w:pPr>
        <w:pStyle w:val="BodyText"/>
        <w:numPr>
          <w:ilvl w:val="0"/>
          <w:numId w:val="33"/>
        </w:numPr>
        <w:spacing w:before="0" w:after="0"/>
        <w:rPr>
          <w:rFonts w:asciiTheme="majorHAnsi" w:hAnsiTheme="majorHAnsi" w:cstheme="majorHAnsi"/>
        </w:rPr>
      </w:pPr>
      <w:r w:rsidRPr="007E6F24">
        <w:rPr>
          <w:rFonts w:asciiTheme="majorHAnsi" w:hAnsiTheme="majorHAnsi" w:cstheme="majorHAnsi"/>
        </w:rPr>
        <w:t>Strong alignment with safety and inclusion priorities.</w:t>
      </w:r>
    </w:p>
    <w:p w14:paraId="6DAC9377" w14:textId="716BC40D" w:rsidR="007E6F24" w:rsidRPr="007E6F24" w:rsidRDefault="007E6F24" w:rsidP="003E750E">
      <w:pPr>
        <w:pStyle w:val="BodyText"/>
        <w:spacing w:before="0" w:after="0"/>
        <w:rPr>
          <w:rFonts w:asciiTheme="majorHAnsi" w:hAnsiTheme="majorHAnsi" w:cstheme="majorHAnsi"/>
        </w:rPr>
      </w:pPr>
      <w:r w:rsidRPr="007E6F24">
        <w:rPr>
          <w:rFonts w:asciiTheme="majorHAnsi" w:hAnsiTheme="majorHAnsi" w:cstheme="majorHAnsi"/>
        </w:rPr>
        <w:t>Group 2 – Add</w:t>
      </w:r>
      <w:r w:rsidRPr="007E6F24">
        <w:rPr>
          <w:rFonts w:ascii="Cambria Math" w:hAnsi="Cambria Math" w:cs="Cambria Math"/>
        </w:rPr>
        <w:t>‑</w:t>
      </w:r>
      <w:r w:rsidRPr="007E6F24">
        <w:rPr>
          <w:rFonts w:asciiTheme="majorHAnsi" w:hAnsiTheme="majorHAnsi" w:cstheme="majorHAnsi"/>
        </w:rPr>
        <w:t>on space beside the City Market</w:t>
      </w:r>
    </w:p>
    <w:p w14:paraId="3A96646A" w14:textId="37B54686" w:rsidR="007E6F24" w:rsidRPr="003E750E" w:rsidRDefault="007E6F24" w:rsidP="003E750E">
      <w:pPr>
        <w:pStyle w:val="BodyText"/>
        <w:spacing w:before="0" w:after="0"/>
        <w:rPr>
          <w:rFonts w:asciiTheme="majorHAnsi" w:hAnsiTheme="majorHAnsi" w:cstheme="majorHAnsi"/>
        </w:rPr>
      </w:pPr>
      <w:r w:rsidRPr="003E750E">
        <w:rPr>
          <w:rFonts w:asciiTheme="majorHAnsi" w:hAnsiTheme="majorHAnsi" w:cstheme="majorHAnsi"/>
        </w:rPr>
        <w:t>Pros:</w:t>
      </w:r>
    </w:p>
    <w:p w14:paraId="5BC29EDB" w14:textId="1DEC1E73" w:rsidR="007E6F24" w:rsidRPr="007E6F24" w:rsidRDefault="007E6F24" w:rsidP="003E750E">
      <w:pPr>
        <w:pStyle w:val="BodyText"/>
        <w:numPr>
          <w:ilvl w:val="0"/>
          <w:numId w:val="34"/>
        </w:numPr>
        <w:spacing w:before="0" w:after="0"/>
        <w:rPr>
          <w:rFonts w:asciiTheme="majorHAnsi" w:hAnsiTheme="majorHAnsi" w:cstheme="majorHAnsi"/>
        </w:rPr>
      </w:pPr>
      <w:r w:rsidRPr="007E6F24">
        <w:rPr>
          <w:rFonts w:asciiTheme="majorHAnsi" w:hAnsiTheme="majorHAnsi" w:cstheme="majorHAnsi"/>
        </w:rPr>
        <w:t>Cheaper due to existing infrastructure.</w:t>
      </w:r>
    </w:p>
    <w:p w14:paraId="62747A97" w14:textId="2121CD78" w:rsidR="007E6F24" w:rsidRPr="007E6F24" w:rsidRDefault="007E6F24" w:rsidP="003E750E">
      <w:pPr>
        <w:pStyle w:val="BodyText"/>
        <w:numPr>
          <w:ilvl w:val="0"/>
          <w:numId w:val="34"/>
        </w:numPr>
        <w:spacing w:before="0" w:after="0"/>
        <w:rPr>
          <w:rFonts w:asciiTheme="majorHAnsi" w:hAnsiTheme="majorHAnsi" w:cstheme="majorHAnsi"/>
        </w:rPr>
      </w:pPr>
      <w:r w:rsidRPr="007E6F24">
        <w:rPr>
          <w:rFonts w:asciiTheme="majorHAnsi" w:hAnsiTheme="majorHAnsi" w:cstheme="majorHAnsi"/>
        </w:rPr>
        <w:t>Allows more budget to be directed toward activities and improvements.</w:t>
      </w:r>
    </w:p>
    <w:p w14:paraId="0F89995C" w14:textId="2BAC5DF3" w:rsidR="007E6F24" w:rsidRPr="007E6F24" w:rsidRDefault="007E6F24" w:rsidP="003E750E">
      <w:pPr>
        <w:pStyle w:val="BodyText"/>
        <w:numPr>
          <w:ilvl w:val="0"/>
          <w:numId w:val="34"/>
        </w:numPr>
        <w:spacing w:before="0" w:after="0"/>
        <w:rPr>
          <w:rFonts w:asciiTheme="majorHAnsi" w:hAnsiTheme="majorHAnsi" w:cstheme="majorHAnsi"/>
        </w:rPr>
      </w:pPr>
      <w:r w:rsidRPr="007E6F24">
        <w:rPr>
          <w:rFonts w:asciiTheme="majorHAnsi" w:hAnsiTheme="majorHAnsi" w:cstheme="majorHAnsi"/>
        </w:rPr>
        <w:t>Access to existing market crowd and resources.</w:t>
      </w:r>
    </w:p>
    <w:p w14:paraId="55A12EC8" w14:textId="7FD73E04" w:rsidR="007E6F24" w:rsidRPr="007E6F24" w:rsidRDefault="007E6F24" w:rsidP="003E750E">
      <w:pPr>
        <w:pStyle w:val="BodyText"/>
        <w:numPr>
          <w:ilvl w:val="0"/>
          <w:numId w:val="34"/>
        </w:numPr>
        <w:spacing w:before="0" w:after="0"/>
        <w:rPr>
          <w:rFonts w:asciiTheme="majorHAnsi" w:hAnsiTheme="majorHAnsi" w:cstheme="majorHAnsi"/>
        </w:rPr>
      </w:pPr>
      <w:r w:rsidRPr="007E6F24">
        <w:rPr>
          <w:rFonts w:asciiTheme="majorHAnsi" w:hAnsiTheme="majorHAnsi" w:cstheme="majorHAnsi"/>
        </w:rPr>
        <w:t>Central location with easy bus access.</w:t>
      </w:r>
    </w:p>
    <w:p w14:paraId="62A7D2EF" w14:textId="4A29CFA0" w:rsidR="007E6F24" w:rsidRPr="003E750E" w:rsidRDefault="007E6F24" w:rsidP="003E750E">
      <w:pPr>
        <w:pStyle w:val="BodyText"/>
        <w:spacing w:before="0" w:after="0"/>
        <w:rPr>
          <w:rFonts w:asciiTheme="majorHAnsi" w:hAnsiTheme="majorHAnsi" w:cstheme="majorHAnsi"/>
        </w:rPr>
      </w:pPr>
      <w:r w:rsidRPr="003E750E">
        <w:rPr>
          <w:rFonts w:asciiTheme="majorHAnsi" w:hAnsiTheme="majorHAnsi" w:cstheme="majorHAnsi"/>
        </w:rPr>
        <w:t>Cons:</w:t>
      </w:r>
    </w:p>
    <w:p w14:paraId="42842566" w14:textId="045A8725" w:rsidR="007E6F24" w:rsidRPr="007E6F24" w:rsidRDefault="007E6F24" w:rsidP="003E750E">
      <w:pPr>
        <w:pStyle w:val="BodyText"/>
        <w:numPr>
          <w:ilvl w:val="0"/>
          <w:numId w:val="35"/>
        </w:numPr>
        <w:spacing w:before="0" w:after="0"/>
        <w:rPr>
          <w:rFonts w:asciiTheme="majorHAnsi" w:hAnsiTheme="majorHAnsi" w:cstheme="majorHAnsi"/>
        </w:rPr>
      </w:pPr>
      <w:r w:rsidRPr="007E6F24">
        <w:rPr>
          <w:rFonts w:asciiTheme="majorHAnsi" w:hAnsiTheme="majorHAnsi" w:cstheme="majorHAnsi"/>
        </w:rPr>
        <w:t>Can only operate during the set market times.</w:t>
      </w:r>
    </w:p>
    <w:p w14:paraId="188D248C" w14:textId="48C22FFB" w:rsidR="00D05E2A" w:rsidRPr="003B0D40" w:rsidRDefault="007E6F24" w:rsidP="003E750E">
      <w:pPr>
        <w:pStyle w:val="BodyText"/>
        <w:numPr>
          <w:ilvl w:val="0"/>
          <w:numId w:val="35"/>
        </w:numPr>
        <w:spacing w:before="0" w:after="0"/>
        <w:rPr>
          <w:rFonts w:asciiTheme="majorHAnsi" w:hAnsiTheme="majorHAnsi" w:cstheme="majorHAnsi"/>
        </w:rPr>
      </w:pPr>
      <w:r w:rsidRPr="007E6F24">
        <w:rPr>
          <w:rFonts w:asciiTheme="majorHAnsi" w:hAnsiTheme="majorHAnsi" w:cstheme="majorHAnsi"/>
        </w:rPr>
        <w:t>Risk of being overshadowed by the main market.</w:t>
      </w:r>
    </w:p>
    <w:tbl>
      <w:tblPr>
        <w:tblStyle w:val="TableGrid"/>
        <w:tblW w:w="10777" w:type="dxa"/>
        <w:tblLook w:val="0620" w:firstRow="1" w:lastRow="0" w:firstColumn="0" w:lastColumn="0" w:noHBand="1" w:noVBand="1"/>
      </w:tblPr>
      <w:tblGrid>
        <w:gridCol w:w="10777"/>
      </w:tblGrid>
      <w:tr w:rsidR="00BD6180" w:rsidRPr="001D2BC4" w14:paraId="100F8780" w14:textId="77777777" w:rsidTr="6264C386">
        <w:trPr>
          <w:cnfStyle w:val="100000000000" w:firstRow="1" w:lastRow="0" w:firstColumn="0" w:lastColumn="0" w:oddVBand="0" w:evenVBand="0" w:oddHBand="0" w:evenHBand="0" w:firstRowFirstColumn="0" w:firstRowLastColumn="0" w:lastRowFirstColumn="0" w:lastRowLastColumn="0"/>
        </w:trPr>
        <w:tc>
          <w:tcPr>
            <w:tcW w:w="10777" w:type="dxa"/>
          </w:tcPr>
          <w:p w14:paraId="7D5A6632" w14:textId="5A2D0C37" w:rsidR="00BD6180" w:rsidRPr="001D2BC4" w:rsidRDefault="006B05C4" w:rsidP="6264C386">
            <w:pPr>
              <w:ind w:left="0"/>
              <w:rPr>
                <w:rFonts w:cstheme="majorBidi"/>
                <w:b w:val="0"/>
                <w:caps w:val="0"/>
                <w:sz w:val="20"/>
              </w:rPr>
            </w:pPr>
            <w:r w:rsidRPr="6264C386">
              <w:rPr>
                <w:rFonts w:cstheme="majorBidi"/>
                <w:b w:val="0"/>
                <w:caps w:val="0"/>
                <w:sz w:val="20"/>
              </w:rPr>
              <w:t>8</w:t>
            </w:r>
            <w:r w:rsidR="00BD6180" w:rsidRPr="6264C386">
              <w:rPr>
                <w:rFonts w:cstheme="majorBidi"/>
                <w:b w:val="0"/>
                <w:caps w:val="0"/>
                <w:sz w:val="20"/>
              </w:rPr>
              <w:t xml:space="preserve">. </w:t>
            </w:r>
            <w:r w:rsidR="5A7A515E" w:rsidRPr="6264C386">
              <w:rPr>
                <w:rFonts w:cstheme="majorBidi"/>
                <w:b w:val="0"/>
                <w:caps w:val="0"/>
                <w:sz w:val="20"/>
              </w:rPr>
              <w:t>4</w:t>
            </w:r>
            <w:r w:rsidR="5A7A515E" w:rsidRPr="6264C386">
              <w:rPr>
                <w:rFonts w:cstheme="majorBidi"/>
                <w:b w:val="0"/>
                <w:caps w:val="0"/>
                <w:sz w:val="20"/>
                <w:vertAlign w:val="superscript"/>
              </w:rPr>
              <w:t>th</w:t>
            </w:r>
            <w:r w:rsidR="5A7A515E" w:rsidRPr="6264C386">
              <w:rPr>
                <w:rFonts w:cstheme="majorBidi"/>
                <w:b w:val="0"/>
                <w:caps w:val="0"/>
                <w:sz w:val="20"/>
              </w:rPr>
              <w:t xml:space="preserve"> March CCMP Preparation</w:t>
            </w:r>
            <w:r w:rsidR="00BD6180" w:rsidRPr="6264C386">
              <w:rPr>
                <w:rFonts w:cstheme="majorBidi"/>
                <w:b w:val="0"/>
                <w:caps w:val="0"/>
                <w:sz w:val="20"/>
              </w:rPr>
              <w:t xml:space="preserve"> (</w:t>
            </w:r>
            <w:r w:rsidR="73176847" w:rsidRPr="6264C386">
              <w:rPr>
                <w:rFonts w:cstheme="majorBidi"/>
                <w:b w:val="0"/>
                <w:caps w:val="0"/>
                <w:sz w:val="20"/>
              </w:rPr>
              <w:t>7</w:t>
            </w:r>
            <w:r w:rsidR="00BD6180" w:rsidRPr="6264C386">
              <w:rPr>
                <w:rFonts w:cstheme="majorBidi"/>
                <w:b w:val="0"/>
                <w:caps w:val="0"/>
                <w:sz w:val="20"/>
              </w:rPr>
              <w:t>.</w:t>
            </w:r>
            <w:r w:rsidR="596C09A6" w:rsidRPr="6264C386">
              <w:rPr>
                <w:rFonts w:cstheme="majorBidi"/>
                <w:b w:val="0"/>
                <w:caps w:val="0"/>
                <w:sz w:val="20"/>
              </w:rPr>
              <w:t>0</w:t>
            </w:r>
            <w:r w:rsidR="00BD6180" w:rsidRPr="6264C386">
              <w:rPr>
                <w:rFonts w:cstheme="majorBidi"/>
                <w:b w:val="0"/>
                <w:caps w:val="0"/>
                <w:sz w:val="20"/>
              </w:rPr>
              <w:t>0pm – 7:</w:t>
            </w:r>
            <w:r w:rsidR="50001986" w:rsidRPr="6264C386">
              <w:rPr>
                <w:rFonts w:cstheme="majorBidi"/>
                <w:b w:val="0"/>
                <w:caps w:val="0"/>
                <w:sz w:val="20"/>
              </w:rPr>
              <w:t>3</w:t>
            </w:r>
            <w:r w:rsidR="00BD6180" w:rsidRPr="6264C386">
              <w:rPr>
                <w:rFonts w:cstheme="majorBidi"/>
                <w:b w:val="0"/>
                <w:caps w:val="0"/>
                <w:sz w:val="20"/>
              </w:rPr>
              <w:t>0pm)</w:t>
            </w:r>
            <w:r w:rsidR="00491A7A">
              <w:rPr>
                <w:rFonts w:cstheme="majorBidi"/>
                <w:b w:val="0"/>
                <w:caps w:val="0"/>
                <w:sz w:val="20"/>
              </w:rPr>
              <w:t xml:space="preserve"> Zoe</w:t>
            </w:r>
          </w:p>
        </w:tc>
      </w:tr>
    </w:tbl>
    <w:p w14:paraId="7EC62ECF" w14:textId="56CD0234" w:rsidR="00491A7A" w:rsidRDefault="00BA2C54" w:rsidP="007F5953">
      <w:pPr>
        <w:pStyle w:val="BodyText"/>
        <w:rPr>
          <w:rFonts w:asciiTheme="majorHAnsi" w:hAnsiTheme="majorHAnsi" w:cstheme="majorHAnsi"/>
        </w:rPr>
      </w:pPr>
      <w:r>
        <w:rPr>
          <w:rFonts w:asciiTheme="majorHAnsi" w:hAnsiTheme="majorHAnsi" w:cstheme="majorHAnsi"/>
        </w:rPr>
        <w:t>Zoe provided an</w:t>
      </w:r>
      <w:r w:rsidR="00BD6180" w:rsidRPr="007F5953">
        <w:rPr>
          <w:rFonts w:asciiTheme="majorHAnsi" w:hAnsiTheme="majorHAnsi" w:cstheme="majorHAnsi"/>
        </w:rPr>
        <w:t xml:space="preserve"> </w:t>
      </w:r>
      <w:r>
        <w:rPr>
          <w:rFonts w:asciiTheme="majorHAnsi" w:hAnsiTheme="majorHAnsi" w:cstheme="majorHAnsi"/>
        </w:rPr>
        <w:t>o</w:t>
      </w:r>
      <w:r w:rsidR="00491A7A">
        <w:rPr>
          <w:rFonts w:asciiTheme="majorHAnsi" w:hAnsiTheme="majorHAnsi" w:cstheme="majorHAnsi"/>
        </w:rPr>
        <w:t xml:space="preserve">verview of the </w:t>
      </w:r>
      <w:r w:rsidR="00B346AD">
        <w:rPr>
          <w:rFonts w:asciiTheme="majorHAnsi" w:hAnsiTheme="majorHAnsi" w:cstheme="majorHAnsi"/>
        </w:rPr>
        <w:t xml:space="preserve">upcoming </w:t>
      </w:r>
      <w:r w:rsidR="00491A7A">
        <w:rPr>
          <w:rFonts w:asciiTheme="majorHAnsi" w:hAnsiTheme="majorHAnsi" w:cstheme="majorHAnsi"/>
        </w:rPr>
        <w:t>CCMP</w:t>
      </w:r>
      <w:r w:rsidR="00B346AD">
        <w:rPr>
          <w:rFonts w:asciiTheme="majorHAnsi" w:hAnsiTheme="majorHAnsi" w:cstheme="majorHAnsi"/>
        </w:rPr>
        <w:t>’s</w:t>
      </w:r>
      <w:r w:rsidR="00491A7A">
        <w:rPr>
          <w:rFonts w:asciiTheme="majorHAnsi" w:hAnsiTheme="majorHAnsi" w:cstheme="majorHAnsi"/>
        </w:rPr>
        <w:t xml:space="preserve"> </w:t>
      </w:r>
      <w:r w:rsidR="00B346AD">
        <w:rPr>
          <w:rFonts w:asciiTheme="majorHAnsi" w:hAnsiTheme="majorHAnsi" w:cstheme="majorHAnsi"/>
        </w:rPr>
        <w:t>agenda and structure</w:t>
      </w:r>
      <w:r>
        <w:rPr>
          <w:rFonts w:asciiTheme="majorHAnsi" w:hAnsiTheme="majorHAnsi" w:cstheme="majorHAnsi"/>
        </w:rPr>
        <w:t xml:space="preserve"> and outlined the sections that Youth Council members will be responsible for speaking to. </w:t>
      </w:r>
    </w:p>
    <w:p w14:paraId="23CFEFA0" w14:textId="0C607436" w:rsidR="00E97FFA" w:rsidRPr="001D2BC4" w:rsidRDefault="00BA2C54" w:rsidP="007C7FE7">
      <w:pPr>
        <w:pStyle w:val="BodyText"/>
        <w:rPr>
          <w:rFonts w:asciiTheme="majorHAnsi" w:hAnsiTheme="majorHAnsi" w:cstheme="majorHAnsi"/>
        </w:rPr>
      </w:pPr>
      <w:r>
        <w:rPr>
          <w:rFonts w:asciiTheme="majorHAnsi" w:hAnsiTheme="majorHAnsi" w:cstheme="majorHAnsi"/>
        </w:rPr>
        <w:t>Youth Council is asked to complete the preparation for t</w:t>
      </w:r>
      <w:r w:rsidR="00941BD0">
        <w:rPr>
          <w:rFonts w:asciiTheme="majorHAnsi" w:hAnsiTheme="majorHAnsi" w:cstheme="majorHAnsi"/>
        </w:rPr>
        <w:t xml:space="preserve">heir section prior to the Wednesday meeting. </w:t>
      </w:r>
    </w:p>
    <w:tbl>
      <w:tblPr>
        <w:tblStyle w:val="TableGrid"/>
        <w:tblW w:w="10777" w:type="dxa"/>
        <w:tblLook w:val="0620" w:firstRow="1" w:lastRow="0" w:firstColumn="0" w:lastColumn="0" w:noHBand="1" w:noVBand="1"/>
      </w:tblPr>
      <w:tblGrid>
        <w:gridCol w:w="10777"/>
      </w:tblGrid>
      <w:tr w:rsidR="00EF0BDF" w:rsidRPr="001D2BC4" w14:paraId="6EA13201" w14:textId="77777777" w:rsidTr="5993146B">
        <w:trPr>
          <w:cnfStyle w:val="100000000000" w:firstRow="1" w:lastRow="0" w:firstColumn="0" w:lastColumn="0" w:oddVBand="0" w:evenVBand="0" w:oddHBand="0" w:evenHBand="0" w:firstRowFirstColumn="0" w:firstRowLastColumn="0" w:lastRowFirstColumn="0" w:lastRowLastColumn="0"/>
        </w:trPr>
        <w:tc>
          <w:tcPr>
            <w:tcW w:w="10777" w:type="dxa"/>
          </w:tcPr>
          <w:p w14:paraId="531BDAAE" w14:textId="0B374193" w:rsidR="00EF0BDF" w:rsidRPr="001D2BC4" w:rsidRDefault="0042389F" w:rsidP="00BB4CFF">
            <w:pPr>
              <w:ind w:left="0"/>
              <w:rPr>
                <w:rFonts w:cstheme="majorHAnsi"/>
                <w:b w:val="0"/>
                <w:caps w:val="0"/>
                <w:sz w:val="20"/>
              </w:rPr>
            </w:pPr>
            <w:r>
              <w:rPr>
                <w:rFonts w:cstheme="majorHAnsi"/>
                <w:b w:val="0"/>
                <w:caps w:val="0"/>
                <w:sz w:val="20"/>
              </w:rPr>
              <w:t>9</w:t>
            </w:r>
            <w:r w:rsidR="00BB4CFF" w:rsidRPr="001D2BC4">
              <w:rPr>
                <w:rFonts w:cstheme="majorHAnsi"/>
                <w:b w:val="0"/>
                <w:caps w:val="0"/>
                <w:sz w:val="20"/>
              </w:rPr>
              <w:t xml:space="preserve">. </w:t>
            </w:r>
            <w:r w:rsidR="00CE5E93" w:rsidRPr="001D2BC4">
              <w:rPr>
                <w:rFonts w:cstheme="majorHAnsi"/>
                <w:b w:val="0"/>
                <w:caps w:val="0"/>
                <w:sz w:val="20"/>
              </w:rPr>
              <w:t xml:space="preserve">Other Business </w:t>
            </w:r>
          </w:p>
        </w:tc>
      </w:tr>
    </w:tbl>
    <w:p w14:paraId="13CD61EA" w14:textId="5622CF38" w:rsidR="0091370A" w:rsidRPr="001D2BC4" w:rsidRDefault="00640000" w:rsidP="00746D02">
      <w:pPr>
        <w:pStyle w:val="BodyText"/>
        <w:spacing w:before="0" w:after="0"/>
        <w:rPr>
          <w:rFonts w:asciiTheme="majorHAnsi" w:hAnsiTheme="majorHAnsi" w:cstheme="majorHAnsi"/>
          <w:b/>
          <w:bCs/>
          <w:color w:val="8ACED7" w:themeColor="accent1"/>
        </w:rPr>
      </w:pPr>
      <w:r>
        <w:rPr>
          <w:rFonts w:asciiTheme="majorHAnsi" w:hAnsiTheme="majorHAnsi" w:cstheme="majorHAnsi"/>
        </w:rPr>
        <w:t xml:space="preserve">Guy re-emphasised that 80% across Youth Council and CCMP meetings are compulsory throughout the year. Any apologies given on the day is not acceptable, </w:t>
      </w:r>
      <w:r w:rsidR="001A5E91">
        <w:rPr>
          <w:rFonts w:asciiTheme="majorHAnsi" w:hAnsiTheme="majorHAnsi" w:cstheme="majorHAnsi"/>
        </w:rPr>
        <w:t xml:space="preserve">please provide enough notice (except for sickness </w:t>
      </w:r>
      <w:proofErr w:type="spellStart"/>
      <w:r w:rsidR="001A5E91">
        <w:rPr>
          <w:rFonts w:asciiTheme="majorHAnsi" w:hAnsiTheme="majorHAnsi" w:cstheme="majorHAnsi"/>
        </w:rPr>
        <w:t>ofcourse</w:t>
      </w:r>
      <w:proofErr w:type="spellEnd"/>
      <w:r w:rsidR="001A5E91">
        <w:rPr>
          <w:rFonts w:asciiTheme="majorHAnsi" w:hAnsiTheme="majorHAnsi" w:cstheme="majorHAnsi"/>
        </w:rPr>
        <w:t xml:space="preserve">) and an acceptable reason. </w:t>
      </w:r>
    </w:p>
    <w:tbl>
      <w:tblPr>
        <w:tblStyle w:val="TableGrid"/>
        <w:tblW w:w="10777" w:type="dxa"/>
        <w:tblLook w:val="0620" w:firstRow="1" w:lastRow="0" w:firstColumn="0" w:lastColumn="0" w:noHBand="1" w:noVBand="1"/>
      </w:tblPr>
      <w:tblGrid>
        <w:gridCol w:w="10777"/>
      </w:tblGrid>
      <w:tr w:rsidR="00EF0BDF" w:rsidRPr="001D2BC4" w14:paraId="1385AF93"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60B8258E" w14:textId="35517539" w:rsidR="00EF0BDF" w:rsidRPr="001D2BC4" w:rsidRDefault="00E5544D" w:rsidP="00BB4CFF">
            <w:pPr>
              <w:ind w:left="0"/>
              <w:rPr>
                <w:rFonts w:cstheme="majorHAnsi"/>
                <w:b w:val="0"/>
                <w:caps w:val="0"/>
                <w:sz w:val="20"/>
              </w:rPr>
            </w:pPr>
            <w:r w:rsidRPr="001D2BC4">
              <w:rPr>
                <w:rFonts w:cstheme="majorHAnsi"/>
                <w:b w:val="0"/>
                <w:caps w:val="0"/>
                <w:sz w:val="20"/>
              </w:rPr>
              <w:t>1</w:t>
            </w:r>
            <w:r w:rsidR="0042389F">
              <w:rPr>
                <w:rFonts w:cstheme="majorHAnsi"/>
                <w:b w:val="0"/>
                <w:caps w:val="0"/>
                <w:sz w:val="20"/>
              </w:rPr>
              <w:t>0</w:t>
            </w:r>
            <w:r w:rsidR="00BB4CFF" w:rsidRPr="001D2BC4">
              <w:rPr>
                <w:rFonts w:cstheme="majorHAnsi"/>
                <w:b w:val="0"/>
                <w:caps w:val="0"/>
                <w:sz w:val="20"/>
              </w:rPr>
              <w:t xml:space="preserve">. </w:t>
            </w:r>
            <w:r w:rsidR="00C4073B" w:rsidRPr="001D2BC4">
              <w:rPr>
                <w:rFonts w:cstheme="majorHAnsi"/>
                <w:b w:val="0"/>
                <w:caps w:val="0"/>
                <w:sz w:val="20"/>
              </w:rPr>
              <w:t xml:space="preserve">Meeting Close </w:t>
            </w:r>
          </w:p>
        </w:tc>
      </w:tr>
    </w:tbl>
    <w:p w14:paraId="4006B91C" w14:textId="1D3E9CF0" w:rsidR="00533CE6" w:rsidRDefault="00CC4081" w:rsidP="006B0389">
      <w:pPr>
        <w:rPr>
          <w:rFonts w:asciiTheme="majorHAnsi" w:hAnsiTheme="majorHAnsi" w:cstheme="majorHAnsi"/>
        </w:rPr>
      </w:pPr>
      <w:r w:rsidRPr="001D2BC4">
        <w:rPr>
          <w:rFonts w:asciiTheme="majorHAnsi" w:hAnsiTheme="majorHAnsi" w:cstheme="majorHAnsi"/>
        </w:rPr>
        <w:t xml:space="preserve">Next meeting </w:t>
      </w:r>
      <w:r w:rsidR="00991D16">
        <w:rPr>
          <w:rFonts w:asciiTheme="majorHAnsi" w:hAnsiTheme="majorHAnsi" w:cstheme="majorHAnsi"/>
        </w:rPr>
        <w:t>5</w:t>
      </w:r>
      <w:r w:rsidR="00947010">
        <w:rPr>
          <w:rFonts w:asciiTheme="majorHAnsi" w:hAnsiTheme="majorHAnsi" w:cstheme="majorHAnsi"/>
        </w:rPr>
        <w:t>.</w:t>
      </w:r>
      <w:r w:rsidR="00991D16">
        <w:rPr>
          <w:rFonts w:asciiTheme="majorHAnsi" w:hAnsiTheme="majorHAnsi" w:cstheme="majorHAnsi"/>
        </w:rPr>
        <w:t>0</w:t>
      </w:r>
      <w:r w:rsidR="00947010">
        <w:rPr>
          <w:rFonts w:asciiTheme="majorHAnsi" w:hAnsiTheme="majorHAnsi" w:cstheme="majorHAnsi"/>
        </w:rPr>
        <w:t>0</w:t>
      </w:r>
      <w:r w:rsidR="008C226C">
        <w:rPr>
          <w:rFonts w:asciiTheme="majorHAnsi" w:hAnsiTheme="majorHAnsi" w:cstheme="majorHAnsi"/>
        </w:rPr>
        <w:t xml:space="preserve">pm, </w:t>
      </w:r>
      <w:r w:rsidR="0091370A">
        <w:rPr>
          <w:rFonts w:asciiTheme="majorHAnsi" w:hAnsiTheme="majorHAnsi" w:cstheme="majorHAnsi"/>
        </w:rPr>
        <w:t>Mon,</w:t>
      </w:r>
      <w:r w:rsidR="00991D16">
        <w:rPr>
          <w:rFonts w:asciiTheme="majorHAnsi" w:hAnsiTheme="majorHAnsi" w:cstheme="majorHAnsi"/>
        </w:rPr>
        <w:t xml:space="preserve"> 30th</w:t>
      </w:r>
      <w:r w:rsidR="001E5E1D">
        <w:rPr>
          <w:rFonts w:asciiTheme="majorHAnsi" w:hAnsiTheme="majorHAnsi" w:cstheme="majorHAnsi"/>
        </w:rPr>
        <w:t xml:space="preserve"> March 202</w:t>
      </w:r>
      <w:r w:rsidR="00991D16">
        <w:rPr>
          <w:rFonts w:asciiTheme="majorHAnsi" w:hAnsiTheme="majorHAnsi" w:cstheme="majorHAnsi"/>
        </w:rPr>
        <w:t>6</w:t>
      </w:r>
      <w:r w:rsidR="001E5E1D">
        <w:rPr>
          <w:rFonts w:asciiTheme="majorHAnsi" w:hAnsiTheme="majorHAnsi" w:cstheme="majorHAnsi"/>
        </w:rPr>
        <w:t>.</w:t>
      </w:r>
      <w:r w:rsidR="001D2BC4" w:rsidRPr="001D2BC4">
        <w:rPr>
          <w:rFonts w:asciiTheme="majorHAnsi" w:hAnsiTheme="majorHAnsi" w:cstheme="majorHAnsi"/>
        </w:rPr>
        <w:t xml:space="preserve"> </w:t>
      </w:r>
      <w:r w:rsidR="00BD6180">
        <w:rPr>
          <w:rFonts w:asciiTheme="majorHAnsi" w:hAnsiTheme="majorHAnsi" w:cstheme="majorHAnsi"/>
        </w:rPr>
        <w:t>Guy will not be present in the next meeting, Zoe and Greg to run.</w:t>
      </w:r>
    </w:p>
    <w:p w14:paraId="0743D8FB" w14:textId="77777777" w:rsidR="00EE48DC" w:rsidRDefault="00EE48DC" w:rsidP="006B0389">
      <w:pPr>
        <w:rPr>
          <w:rFonts w:asciiTheme="majorHAnsi" w:hAnsiTheme="majorHAnsi" w:cstheme="majorHAnsi"/>
        </w:rPr>
      </w:pPr>
    </w:p>
    <w:p w14:paraId="66C1F04C" w14:textId="77777777" w:rsidR="00EE48DC" w:rsidRDefault="00EE48DC" w:rsidP="006B0389">
      <w:pPr>
        <w:rPr>
          <w:rFonts w:asciiTheme="majorHAnsi" w:hAnsiTheme="majorHAnsi" w:cstheme="majorHAnsi"/>
        </w:rPr>
      </w:pPr>
    </w:p>
    <w:p w14:paraId="7C4F59D4" w14:textId="77777777" w:rsidR="00EE48DC" w:rsidRPr="001D2BC4" w:rsidRDefault="00EE48DC" w:rsidP="006B0389">
      <w:pPr>
        <w:rPr>
          <w:rFonts w:asciiTheme="majorHAnsi" w:hAnsiTheme="majorHAnsi" w:cstheme="majorHAnsi"/>
        </w:rPr>
      </w:pPr>
    </w:p>
    <w:sectPr w:rsidR="00EE48DC" w:rsidRPr="001D2BC4" w:rsidSect="00CE3F4B">
      <w:headerReference w:type="even" r:id="rId13"/>
      <w:headerReference w:type="default" r:id="rId14"/>
      <w:footerReference w:type="even" r:id="rId15"/>
      <w:footerReference w:type="default" r:id="rId16"/>
      <w:headerReference w:type="first" r:id="rId17"/>
      <w:footerReference w:type="first" r:id="rId18"/>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DFCF5" w14:textId="77777777" w:rsidR="00BE0688" w:rsidRDefault="00BE0688" w:rsidP="00CE604F">
      <w:r>
        <w:separator/>
      </w:r>
    </w:p>
    <w:p w14:paraId="2CFE192C" w14:textId="77777777" w:rsidR="00BE0688" w:rsidRDefault="00BE0688" w:rsidP="00CE604F"/>
    <w:p w14:paraId="2B18827B" w14:textId="77777777" w:rsidR="00BE0688" w:rsidRDefault="00BE0688" w:rsidP="00CE604F"/>
    <w:p w14:paraId="665265D3" w14:textId="77777777" w:rsidR="00BE0688" w:rsidRDefault="00BE0688" w:rsidP="00CE604F"/>
  </w:endnote>
  <w:endnote w:type="continuationSeparator" w:id="0">
    <w:p w14:paraId="1B9B89F7" w14:textId="77777777" w:rsidR="00BE0688" w:rsidRDefault="00BE0688" w:rsidP="00CE604F">
      <w:r>
        <w:continuationSeparator/>
      </w:r>
    </w:p>
    <w:p w14:paraId="39087A90" w14:textId="77777777" w:rsidR="00BE0688" w:rsidRDefault="00BE0688" w:rsidP="00CE604F"/>
    <w:p w14:paraId="1552A8C7" w14:textId="77777777" w:rsidR="00BE0688" w:rsidRDefault="00BE0688" w:rsidP="00CE604F"/>
    <w:p w14:paraId="1F219231" w14:textId="77777777" w:rsidR="00BE0688" w:rsidRDefault="00BE0688" w:rsidP="00CE604F"/>
  </w:endnote>
  <w:endnote w:type="continuationNotice" w:id="1">
    <w:p w14:paraId="160CB51A" w14:textId="77777777" w:rsidR="00BE0688" w:rsidRDefault="00BE06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C51699A-96BF-4AEF-B887-FC27A7641A77}"/>
    <w:embedBold r:id="rId2" w:fontKey="{94F694E8-A260-4E86-AF3F-BCBE638CBD6C}"/>
    <w:embedItalic r:id="rId3" w:fontKey="{B8EAD9FC-76FD-4675-AE8C-207098F4B70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4" w:fontKey="{B954739A-99AB-4854-B7C6-0EBC1DF28D1C}"/>
    <w:embedBold r:id="rId5" w:fontKey="{56A6C054-E7A0-472C-9CA0-86D857F80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7371" w14:textId="53721797"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917B4E">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F7DA7" w14:textId="77777777" w:rsidR="00BE0688" w:rsidRDefault="00BE0688" w:rsidP="00CE604F">
      <w:r>
        <w:separator/>
      </w:r>
    </w:p>
    <w:p w14:paraId="51845DBD" w14:textId="77777777" w:rsidR="00BE0688" w:rsidRDefault="00BE0688" w:rsidP="00CE604F"/>
    <w:p w14:paraId="5E0CEEFB" w14:textId="77777777" w:rsidR="00BE0688" w:rsidRDefault="00BE0688" w:rsidP="00CE604F"/>
    <w:p w14:paraId="3138EC6D" w14:textId="77777777" w:rsidR="00BE0688" w:rsidRDefault="00BE0688" w:rsidP="00CE604F"/>
  </w:footnote>
  <w:footnote w:type="continuationSeparator" w:id="0">
    <w:p w14:paraId="05CAC577" w14:textId="77777777" w:rsidR="00BE0688" w:rsidRDefault="00BE0688" w:rsidP="00CE604F">
      <w:r>
        <w:continuationSeparator/>
      </w:r>
    </w:p>
    <w:p w14:paraId="4F060B2B" w14:textId="77777777" w:rsidR="00BE0688" w:rsidRDefault="00BE0688" w:rsidP="00CE604F"/>
    <w:p w14:paraId="35E75F84" w14:textId="77777777" w:rsidR="00BE0688" w:rsidRDefault="00BE0688" w:rsidP="00CE604F"/>
    <w:p w14:paraId="08481E34" w14:textId="77777777" w:rsidR="00BE0688" w:rsidRDefault="00BE0688" w:rsidP="00CE604F"/>
  </w:footnote>
  <w:footnote w:type="continuationNotice" w:id="1">
    <w:p w14:paraId="1BE3E8E2" w14:textId="77777777" w:rsidR="00BE0688" w:rsidRDefault="00BE06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06C1" w14:textId="77777777" w:rsidR="00452D3D" w:rsidRDefault="0045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1496FB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87477F7"/>
    <w:multiLevelType w:val="hybridMultilevel"/>
    <w:tmpl w:val="2D5A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8256B33"/>
    <w:multiLevelType w:val="hybridMultilevel"/>
    <w:tmpl w:val="ADD440B4"/>
    <w:lvl w:ilvl="0" w:tplc="5EE2741A">
      <w:start w:val="3"/>
      <w:numFmt w:val="bullet"/>
      <w:lvlText w:val="-"/>
      <w:lvlJc w:val="left"/>
      <w:pPr>
        <w:ind w:left="473"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142462"/>
    <w:multiLevelType w:val="hybridMultilevel"/>
    <w:tmpl w:val="96C0CA62"/>
    <w:lvl w:ilvl="0" w:tplc="5EE2741A">
      <w:start w:val="3"/>
      <w:numFmt w:val="bullet"/>
      <w:lvlText w:val="-"/>
      <w:lvlJc w:val="left"/>
      <w:pPr>
        <w:ind w:left="473" w:hanging="360"/>
      </w:pPr>
      <w:rPr>
        <w:rFonts w:ascii="Calibri" w:eastAsiaTheme="minorHAnsi" w:hAnsi="Calibri" w:cs="Calibri"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2" w15:restartNumberingAfterBreak="0">
    <w:nsid w:val="205B7C2A"/>
    <w:multiLevelType w:val="hybridMultilevel"/>
    <w:tmpl w:val="DA3CA914"/>
    <w:lvl w:ilvl="0" w:tplc="96B89FB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AE84D32"/>
    <w:multiLevelType w:val="hybridMultilevel"/>
    <w:tmpl w:val="3C0045D2"/>
    <w:lvl w:ilvl="0" w:tplc="DF36C216">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D0E7FF8"/>
    <w:multiLevelType w:val="hybridMultilevel"/>
    <w:tmpl w:val="625E3CE8"/>
    <w:lvl w:ilvl="0" w:tplc="22B6F9B0">
      <w:start w:val="3"/>
      <w:numFmt w:val="bullet"/>
      <w:lvlText w:val="-"/>
      <w:lvlJc w:val="left"/>
      <w:pPr>
        <w:ind w:left="473" w:hanging="360"/>
      </w:pPr>
      <w:rPr>
        <w:rFonts w:ascii="Calibri" w:eastAsiaTheme="minorHAnsi" w:hAnsi="Calibri" w:cs="Calibri"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1"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2" w15:restartNumberingAfterBreak="0">
    <w:nsid w:val="448B4FAC"/>
    <w:multiLevelType w:val="hybridMultilevel"/>
    <w:tmpl w:val="36E6895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3"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6"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C621D8D"/>
    <w:multiLevelType w:val="hybridMultilevel"/>
    <w:tmpl w:val="B7BE9016"/>
    <w:lvl w:ilvl="0" w:tplc="385EEED4">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C113F9"/>
    <w:multiLevelType w:val="hybridMultilevel"/>
    <w:tmpl w:val="9FE0CE92"/>
    <w:lvl w:ilvl="0" w:tplc="3B92D94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091AA8"/>
    <w:multiLevelType w:val="hybridMultilevel"/>
    <w:tmpl w:val="94283ECA"/>
    <w:lvl w:ilvl="0" w:tplc="5EE2741A">
      <w:start w:val="3"/>
      <w:numFmt w:val="bullet"/>
      <w:lvlText w:val="-"/>
      <w:lvlJc w:val="left"/>
      <w:pPr>
        <w:ind w:left="473"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8B369E"/>
    <w:multiLevelType w:val="hybridMultilevel"/>
    <w:tmpl w:val="FDF68366"/>
    <w:lvl w:ilvl="0" w:tplc="1B4A52FC">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6"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7" w15:restartNumberingAfterBreak="0">
    <w:nsid w:val="7FEC45D0"/>
    <w:multiLevelType w:val="hybridMultilevel"/>
    <w:tmpl w:val="EA567572"/>
    <w:lvl w:ilvl="0" w:tplc="5EE2741A">
      <w:start w:val="3"/>
      <w:numFmt w:val="bullet"/>
      <w:lvlText w:val="-"/>
      <w:lvlJc w:val="left"/>
      <w:pPr>
        <w:ind w:left="473"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8633440">
    <w:abstractNumId w:val="19"/>
  </w:num>
  <w:num w:numId="2" w16cid:durableId="1567374070">
    <w:abstractNumId w:val="7"/>
  </w:num>
  <w:num w:numId="3" w16cid:durableId="428505251">
    <w:abstractNumId w:val="21"/>
  </w:num>
  <w:num w:numId="4" w16cid:durableId="1749767463">
    <w:abstractNumId w:val="30"/>
  </w:num>
  <w:num w:numId="5" w16cid:durableId="189300110">
    <w:abstractNumId w:val="3"/>
  </w:num>
  <w:num w:numId="6" w16cid:durableId="781145527">
    <w:abstractNumId w:val="13"/>
  </w:num>
  <w:num w:numId="7" w16cid:durableId="1246723325">
    <w:abstractNumId w:val="6"/>
  </w:num>
  <w:num w:numId="8" w16cid:durableId="1930969017">
    <w:abstractNumId w:val="1"/>
  </w:num>
  <w:num w:numId="9" w16cid:durableId="1149321039">
    <w:abstractNumId w:val="26"/>
  </w:num>
  <w:num w:numId="10" w16cid:durableId="559823660">
    <w:abstractNumId w:val="18"/>
  </w:num>
  <w:num w:numId="11" w16cid:durableId="26369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99688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6081197">
    <w:abstractNumId w:val="25"/>
  </w:num>
  <w:num w:numId="14" w16cid:durableId="695884847">
    <w:abstractNumId w:val="28"/>
  </w:num>
  <w:num w:numId="15" w16cid:durableId="10031196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490264">
    <w:abstractNumId w:val="9"/>
  </w:num>
  <w:num w:numId="17" w16cid:durableId="643700122">
    <w:abstractNumId w:val="14"/>
  </w:num>
  <w:num w:numId="18" w16cid:durableId="1281183300">
    <w:abstractNumId w:val="24"/>
  </w:num>
  <w:num w:numId="19" w16cid:durableId="621307796">
    <w:abstractNumId w:val="31"/>
  </w:num>
  <w:num w:numId="20" w16cid:durableId="1007900863">
    <w:abstractNumId w:val="33"/>
  </w:num>
  <w:num w:numId="21" w16cid:durableId="195239897">
    <w:abstractNumId w:val="27"/>
  </w:num>
  <w:num w:numId="22" w16cid:durableId="1096903813">
    <w:abstractNumId w:val="22"/>
  </w:num>
  <w:num w:numId="23" w16cid:durableId="262803603">
    <w:abstractNumId w:val="5"/>
  </w:num>
  <w:num w:numId="24" w16cid:durableId="763573942">
    <w:abstractNumId w:val="29"/>
  </w:num>
  <w:num w:numId="25" w16cid:durableId="2072314402">
    <w:abstractNumId w:val="34"/>
  </w:num>
  <w:num w:numId="26" w16cid:durableId="174685602">
    <w:abstractNumId w:val="20"/>
  </w:num>
  <w:num w:numId="27" w16cid:durableId="1914045322">
    <w:abstractNumId w:val="15"/>
  </w:num>
  <w:num w:numId="28" w16cid:durableId="372777954">
    <w:abstractNumId w:val="12"/>
  </w:num>
  <w:num w:numId="29" w16cid:durableId="1360814988">
    <w:abstractNumId w:val="11"/>
  </w:num>
  <w:num w:numId="30" w16cid:durableId="1159731120">
    <w:abstractNumId w:val="21"/>
  </w:num>
  <w:num w:numId="31" w16cid:durableId="1104037841">
    <w:abstractNumId w:val="21"/>
  </w:num>
  <w:num w:numId="32" w16cid:durableId="1256866669">
    <w:abstractNumId w:val="21"/>
  </w:num>
  <w:num w:numId="33" w16cid:durableId="2085107287">
    <w:abstractNumId w:val="32"/>
  </w:num>
  <w:num w:numId="34" w16cid:durableId="1230339310">
    <w:abstractNumId w:val="8"/>
  </w:num>
  <w:num w:numId="35" w16cid:durableId="431435031">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62F"/>
    <w:rsid w:val="00000769"/>
    <w:rsid w:val="00000C6D"/>
    <w:rsid w:val="00000E54"/>
    <w:rsid w:val="00001224"/>
    <w:rsid w:val="00001945"/>
    <w:rsid w:val="00001B5D"/>
    <w:rsid w:val="00001E9D"/>
    <w:rsid w:val="000020B7"/>
    <w:rsid w:val="00002291"/>
    <w:rsid w:val="00002838"/>
    <w:rsid w:val="000037E0"/>
    <w:rsid w:val="00003CDF"/>
    <w:rsid w:val="00004FB7"/>
    <w:rsid w:val="0000578C"/>
    <w:rsid w:val="00005F78"/>
    <w:rsid w:val="0000704C"/>
    <w:rsid w:val="000072F9"/>
    <w:rsid w:val="000074F7"/>
    <w:rsid w:val="00007C20"/>
    <w:rsid w:val="00010289"/>
    <w:rsid w:val="00010362"/>
    <w:rsid w:val="0001173B"/>
    <w:rsid w:val="00012493"/>
    <w:rsid w:val="0001263A"/>
    <w:rsid w:val="00013236"/>
    <w:rsid w:val="00013DD9"/>
    <w:rsid w:val="0001516F"/>
    <w:rsid w:val="00015395"/>
    <w:rsid w:val="00015489"/>
    <w:rsid w:val="000156CA"/>
    <w:rsid w:val="000158DC"/>
    <w:rsid w:val="00016B90"/>
    <w:rsid w:val="00016CE1"/>
    <w:rsid w:val="00017AA0"/>
    <w:rsid w:val="00017B93"/>
    <w:rsid w:val="00017F9D"/>
    <w:rsid w:val="000206A3"/>
    <w:rsid w:val="000206AB"/>
    <w:rsid w:val="00020780"/>
    <w:rsid w:val="00020D23"/>
    <w:rsid w:val="000215C5"/>
    <w:rsid w:val="00021629"/>
    <w:rsid w:val="00021D2C"/>
    <w:rsid w:val="00022479"/>
    <w:rsid w:val="00023855"/>
    <w:rsid w:val="00023894"/>
    <w:rsid w:val="00023AB2"/>
    <w:rsid w:val="00023F20"/>
    <w:rsid w:val="00024773"/>
    <w:rsid w:val="00024B45"/>
    <w:rsid w:val="00025989"/>
    <w:rsid w:val="00025F3B"/>
    <w:rsid w:val="00026C3E"/>
    <w:rsid w:val="00027AEC"/>
    <w:rsid w:val="000303A2"/>
    <w:rsid w:val="0003048C"/>
    <w:rsid w:val="00030CA4"/>
    <w:rsid w:val="00031DBD"/>
    <w:rsid w:val="00031EC5"/>
    <w:rsid w:val="00032B90"/>
    <w:rsid w:val="0003330D"/>
    <w:rsid w:val="00033513"/>
    <w:rsid w:val="000338DB"/>
    <w:rsid w:val="00033BE5"/>
    <w:rsid w:val="00033E58"/>
    <w:rsid w:val="000340A9"/>
    <w:rsid w:val="0003477E"/>
    <w:rsid w:val="00035765"/>
    <w:rsid w:val="00035833"/>
    <w:rsid w:val="00035864"/>
    <w:rsid w:val="00035E23"/>
    <w:rsid w:val="00035F38"/>
    <w:rsid w:val="0003661C"/>
    <w:rsid w:val="00036BE9"/>
    <w:rsid w:val="0004048B"/>
    <w:rsid w:val="00040DF5"/>
    <w:rsid w:val="000410D7"/>
    <w:rsid w:val="00041675"/>
    <w:rsid w:val="0004255D"/>
    <w:rsid w:val="00042EEC"/>
    <w:rsid w:val="000431C8"/>
    <w:rsid w:val="000442F6"/>
    <w:rsid w:val="00044A08"/>
    <w:rsid w:val="00044A20"/>
    <w:rsid w:val="00044F18"/>
    <w:rsid w:val="000451E4"/>
    <w:rsid w:val="000454F7"/>
    <w:rsid w:val="00045CF4"/>
    <w:rsid w:val="0004707F"/>
    <w:rsid w:val="00047136"/>
    <w:rsid w:val="0004715F"/>
    <w:rsid w:val="000476BB"/>
    <w:rsid w:val="000479D4"/>
    <w:rsid w:val="0005036E"/>
    <w:rsid w:val="00050775"/>
    <w:rsid w:val="00051131"/>
    <w:rsid w:val="00051849"/>
    <w:rsid w:val="00051AD1"/>
    <w:rsid w:val="00051C55"/>
    <w:rsid w:val="00052560"/>
    <w:rsid w:val="00053279"/>
    <w:rsid w:val="0005357E"/>
    <w:rsid w:val="0005393F"/>
    <w:rsid w:val="000539EB"/>
    <w:rsid w:val="00054270"/>
    <w:rsid w:val="00054780"/>
    <w:rsid w:val="000547F1"/>
    <w:rsid w:val="000548A2"/>
    <w:rsid w:val="00054933"/>
    <w:rsid w:val="00055A76"/>
    <w:rsid w:val="00056673"/>
    <w:rsid w:val="00056833"/>
    <w:rsid w:val="00056A5E"/>
    <w:rsid w:val="00057D86"/>
    <w:rsid w:val="000600E8"/>
    <w:rsid w:val="00061625"/>
    <w:rsid w:val="0006187E"/>
    <w:rsid w:val="00061B4B"/>
    <w:rsid w:val="00062AFC"/>
    <w:rsid w:val="0006343D"/>
    <w:rsid w:val="00063BE2"/>
    <w:rsid w:val="0006450F"/>
    <w:rsid w:val="00064516"/>
    <w:rsid w:val="00064DDF"/>
    <w:rsid w:val="0006546E"/>
    <w:rsid w:val="00066266"/>
    <w:rsid w:val="00066B76"/>
    <w:rsid w:val="00067E7D"/>
    <w:rsid w:val="00070725"/>
    <w:rsid w:val="00071E6E"/>
    <w:rsid w:val="00072C00"/>
    <w:rsid w:val="00072F52"/>
    <w:rsid w:val="000731FE"/>
    <w:rsid w:val="0007537E"/>
    <w:rsid w:val="000767E6"/>
    <w:rsid w:val="00077200"/>
    <w:rsid w:val="00077302"/>
    <w:rsid w:val="0007730A"/>
    <w:rsid w:val="00077F91"/>
    <w:rsid w:val="00080028"/>
    <w:rsid w:val="0008031A"/>
    <w:rsid w:val="00080321"/>
    <w:rsid w:val="00080C73"/>
    <w:rsid w:val="00081864"/>
    <w:rsid w:val="000818B8"/>
    <w:rsid w:val="00081B0B"/>
    <w:rsid w:val="00081D1A"/>
    <w:rsid w:val="0008242F"/>
    <w:rsid w:val="0008276D"/>
    <w:rsid w:val="0008298C"/>
    <w:rsid w:val="00082B67"/>
    <w:rsid w:val="000830C8"/>
    <w:rsid w:val="0008439F"/>
    <w:rsid w:val="000846FE"/>
    <w:rsid w:val="00084736"/>
    <w:rsid w:val="00084784"/>
    <w:rsid w:val="00084CEC"/>
    <w:rsid w:val="00085079"/>
    <w:rsid w:val="000856C5"/>
    <w:rsid w:val="000860CC"/>
    <w:rsid w:val="00086433"/>
    <w:rsid w:val="000864C2"/>
    <w:rsid w:val="000873E7"/>
    <w:rsid w:val="000905FC"/>
    <w:rsid w:val="000909C0"/>
    <w:rsid w:val="00090EBF"/>
    <w:rsid w:val="000912DD"/>
    <w:rsid w:val="000927F7"/>
    <w:rsid w:val="00092A5A"/>
    <w:rsid w:val="00092CB1"/>
    <w:rsid w:val="00093720"/>
    <w:rsid w:val="00093BFB"/>
    <w:rsid w:val="0009448F"/>
    <w:rsid w:val="000949A6"/>
    <w:rsid w:val="00094AA2"/>
    <w:rsid w:val="00095552"/>
    <w:rsid w:val="0009559C"/>
    <w:rsid w:val="00095699"/>
    <w:rsid w:val="00095ADA"/>
    <w:rsid w:val="00095E19"/>
    <w:rsid w:val="00096D9C"/>
    <w:rsid w:val="000971CB"/>
    <w:rsid w:val="0009738D"/>
    <w:rsid w:val="00097A7F"/>
    <w:rsid w:val="00097BCA"/>
    <w:rsid w:val="00097F51"/>
    <w:rsid w:val="000A0633"/>
    <w:rsid w:val="000A0DBA"/>
    <w:rsid w:val="000A113F"/>
    <w:rsid w:val="000A137E"/>
    <w:rsid w:val="000A1470"/>
    <w:rsid w:val="000A159C"/>
    <w:rsid w:val="000A1C62"/>
    <w:rsid w:val="000A1FC0"/>
    <w:rsid w:val="000A47D7"/>
    <w:rsid w:val="000A4916"/>
    <w:rsid w:val="000A4A3B"/>
    <w:rsid w:val="000A4CCE"/>
    <w:rsid w:val="000A58DA"/>
    <w:rsid w:val="000A6A42"/>
    <w:rsid w:val="000A6A56"/>
    <w:rsid w:val="000A725F"/>
    <w:rsid w:val="000A73E8"/>
    <w:rsid w:val="000A7687"/>
    <w:rsid w:val="000B17DC"/>
    <w:rsid w:val="000B2404"/>
    <w:rsid w:val="000B31A5"/>
    <w:rsid w:val="000B345E"/>
    <w:rsid w:val="000B34E5"/>
    <w:rsid w:val="000B48E0"/>
    <w:rsid w:val="000B5463"/>
    <w:rsid w:val="000B6518"/>
    <w:rsid w:val="000B6761"/>
    <w:rsid w:val="000B73C3"/>
    <w:rsid w:val="000C0506"/>
    <w:rsid w:val="000C0753"/>
    <w:rsid w:val="000C0A51"/>
    <w:rsid w:val="000C11F7"/>
    <w:rsid w:val="000C16EF"/>
    <w:rsid w:val="000C18D4"/>
    <w:rsid w:val="000C1A69"/>
    <w:rsid w:val="000C1AE5"/>
    <w:rsid w:val="000C2502"/>
    <w:rsid w:val="000C27F3"/>
    <w:rsid w:val="000C2B09"/>
    <w:rsid w:val="000C5397"/>
    <w:rsid w:val="000C79BA"/>
    <w:rsid w:val="000C7DD4"/>
    <w:rsid w:val="000D13A0"/>
    <w:rsid w:val="000D1A42"/>
    <w:rsid w:val="000D1CC8"/>
    <w:rsid w:val="000D21D3"/>
    <w:rsid w:val="000D2B47"/>
    <w:rsid w:val="000D36B5"/>
    <w:rsid w:val="000D398E"/>
    <w:rsid w:val="000D4021"/>
    <w:rsid w:val="000D4E6A"/>
    <w:rsid w:val="000D5A51"/>
    <w:rsid w:val="000D5CE6"/>
    <w:rsid w:val="000D62A3"/>
    <w:rsid w:val="000D6EA5"/>
    <w:rsid w:val="000E012E"/>
    <w:rsid w:val="000E01B4"/>
    <w:rsid w:val="000E10A4"/>
    <w:rsid w:val="000E1A6B"/>
    <w:rsid w:val="000E22A7"/>
    <w:rsid w:val="000E2484"/>
    <w:rsid w:val="000E31C4"/>
    <w:rsid w:val="000E364F"/>
    <w:rsid w:val="000E39B4"/>
    <w:rsid w:val="000E3BAC"/>
    <w:rsid w:val="000E40AD"/>
    <w:rsid w:val="000E46A7"/>
    <w:rsid w:val="000E4C89"/>
    <w:rsid w:val="000E5963"/>
    <w:rsid w:val="000E5973"/>
    <w:rsid w:val="000E6541"/>
    <w:rsid w:val="000E693C"/>
    <w:rsid w:val="000E6B27"/>
    <w:rsid w:val="000E6B7C"/>
    <w:rsid w:val="000E7E3C"/>
    <w:rsid w:val="000F0919"/>
    <w:rsid w:val="000F1E08"/>
    <w:rsid w:val="000F2217"/>
    <w:rsid w:val="000F32E1"/>
    <w:rsid w:val="000F3CD9"/>
    <w:rsid w:val="000F41BF"/>
    <w:rsid w:val="000F511B"/>
    <w:rsid w:val="000F52FE"/>
    <w:rsid w:val="000F5345"/>
    <w:rsid w:val="000F60EE"/>
    <w:rsid w:val="000F6C75"/>
    <w:rsid w:val="000F700B"/>
    <w:rsid w:val="000F71C6"/>
    <w:rsid w:val="001005FD"/>
    <w:rsid w:val="00100A9B"/>
    <w:rsid w:val="0010112B"/>
    <w:rsid w:val="001011A1"/>
    <w:rsid w:val="0010262F"/>
    <w:rsid w:val="001027AB"/>
    <w:rsid w:val="00103137"/>
    <w:rsid w:val="001038F6"/>
    <w:rsid w:val="00103D16"/>
    <w:rsid w:val="00103EE0"/>
    <w:rsid w:val="00104560"/>
    <w:rsid w:val="00105EE3"/>
    <w:rsid w:val="001065AC"/>
    <w:rsid w:val="001071FF"/>
    <w:rsid w:val="00107EB8"/>
    <w:rsid w:val="0011046F"/>
    <w:rsid w:val="00110562"/>
    <w:rsid w:val="00110705"/>
    <w:rsid w:val="0011104E"/>
    <w:rsid w:val="0011131B"/>
    <w:rsid w:val="00111685"/>
    <w:rsid w:val="00111F9E"/>
    <w:rsid w:val="00112377"/>
    <w:rsid w:val="001138B8"/>
    <w:rsid w:val="00113B8E"/>
    <w:rsid w:val="00114252"/>
    <w:rsid w:val="001142A6"/>
    <w:rsid w:val="00114534"/>
    <w:rsid w:val="00114F88"/>
    <w:rsid w:val="001150FB"/>
    <w:rsid w:val="00115AD9"/>
    <w:rsid w:val="00115D9A"/>
    <w:rsid w:val="001165A7"/>
    <w:rsid w:val="0011699E"/>
    <w:rsid w:val="00116B2E"/>
    <w:rsid w:val="001207DA"/>
    <w:rsid w:val="00120DA6"/>
    <w:rsid w:val="00121146"/>
    <w:rsid w:val="00121968"/>
    <w:rsid w:val="00121F87"/>
    <w:rsid w:val="00122D2A"/>
    <w:rsid w:val="0012356D"/>
    <w:rsid w:val="00124731"/>
    <w:rsid w:val="00124891"/>
    <w:rsid w:val="001255DB"/>
    <w:rsid w:val="00126016"/>
    <w:rsid w:val="00126586"/>
    <w:rsid w:val="00126810"/>
    <w:rsid w:val="0012713F"/>
    <w:rsid w:val="00127319"/>
    <w:rsid w:val="0012740B"/>
    <w:rsid w:val="00130088"/>
    <w:rsid w:val="00130436"/>
    <w:rsid w:val="00132C92"/>
    <w:rsid w:val="001339AE"/>
    <w:rsid w:val="0013403F"/>
    <w:rsid w:val="001344C6"/>
    <w:rsid w:val="00134CA2"/>
    <w:rsid w:val="001359F2"/>
    <w:rsid w:val="0013729F"/>
    <w:rsid w:val="00137511"/>
    <w:rsid w:val="0014004D"/>
    <w:rsid w:val="00140418"/>
    <w:rsid w:val="0014049F"/>
    <w:rsid w:val="00140A79"/>
    <w:rsid w:val="00140B55"/>
    <w:rsid w:val="00141246"/>
    <w:rsid w:val="00141481"/>
    <w:rsid w:val="00141F7D"/>
    <w:rsid w:val="001423DE"/>
    <w:rsid w:val="001427C1"/>
    <w:rsid w:val="00142F8A"/>
    <w:rsid w:val="00143438"/>
    <w:rsid w:val="0014383D"/>
    <w:rsid w:val="00143E21"/>
    <w:rsid w:val="00144B46"/>
    <w:rsid w:val="0014543A"/>
    <w:rsid w:val="00145489"/>
    <w:rsid w:val="00145C1D"/>
    <w:rsid w:val="00146392"/>
    <w:rsid w:val="001465CD"/>
    <w:rsid w:val="00146DBB"/>
    <w:rsid w:val="0015135C"/>
    <w:rsid w:val="00152D85"/>
    <w:rsid w:val="00153248"/>
    <w:rsid w:val="00153A4A"/>
    <w:rsid w:val="001546E5"/>
    <w:rsid w:val="0015593C"/>
    <w:rsid w:val="0015624C"/>
    <w:rsid w:val="00156E16"/>
    <w:rsid w:val="00156E6B"/>
    <w:rsid w:val="001575B7"/>
    <w:rsid w:val="00157CBD"/>
    <w:rsid w:val="00160BAD"/>
    <w:rsid w:val="0016106A"/>
    <w:rsid w:val="00161AD2"/>
    <w:rsid w:val="00162269"/>
    <w:rsid w:val="001626E3"/>
    <w:rsid w:val="00162A63"/>
    <w:rsid w:val="00162BAE"/>
    <w:rsid w:val="00162D7E"/>
    <w:rsid w:val="0016359C"/>
    <w:rsid w:val="00163A78"/>
    <w:rsid w:val="001641B9"/>
    <w:rsid w:val="001642E6"/>
    <w:rsid w:val="00164770"/>
    <w:rsid w:val="001650A8"/>
    <w:rsid w:val="001651F8"/>
    <w:rsid w:val="001654DC"/>
    <w:rsid w:val="00166B68"/>
    <w:rsid w:val="0017010D"/>
    <w:rsid w:val="00170611"/>
    <w:rsid w:val="001706F1"/>
    <w:rsid w:val="00170A33"/>
    <w:rsid w:val="00170D17"/>
    <w:rsid w:val="00170D71"/>
    <w:rsid w:val="00171105"/>
    <w:rsid w:val="001711E6"/>
    <w:rsid w:val="00171827"/>
    <w:rsid w:val="00171B11"/>
    <w:rsid w:val="0017260E"/>
    <w:rsid w:val="00172672"/>
    <w:rsid w:val="001727E0"/>
    <w:rsid w:val="00172E78"/>
    <w:rsid w:val="0017381A"/>
    <w:rsid w:val="00173AC8"/>
    <w:rsid w:val="00173DB3"/>
    <w:rsid w:val="00174445"/>
    <w:rsid w:val="00174CEB"/>
    <w:rsid w:val="0017516F"/>
    <w:rsid w:val="0017595E"/>
    <w:rsid w:val="00175CCD"/>
    <w:rsid w:val="00176601"/>
    <w:rsid w:val="001769B5"/>
    <w:rsid w:val="00176A62"/>
    <w:rsid w:val="001770AB"/>
    <w:rsid w:val="00180C7F"/>
    <w:rsid w:val="00180DDA"/>
    <w:rsid w:val="00181173"/>
    <w:rsid w:val="001822C6"/>
    <w:rsid w:val="00182BAF"/>
    <w:rsid w:val="00182D4C"/>
    <w:rsid w:val="00183686"/>
    <w:rsid w:val="001851EE"/>
    <w:rsid w:val="00185226"/>
    <w:rsid w:val="00185C11"/>
    <w:rsid w:val="00185FEC"/>
    <w:rsid w:val="001864B5"/>
    <w:rsid w:val="00186627"/>
    <w:rsid w:val="001868B4"/>
    <w:rsid w:val="00186EC0"/>
    <w:rsid w:val="00186F9B"/>
    <w:rsid w:val="00187817"/>
    <w:rsid w:val="0018788F"/>
    <w:rsid w:val="00187F62"/>
    <w:rsid w:val="001902BB"/>
    <w:rsid w:val="00190414"/>
    <w:rsid w:val="00191177"/>
    <w:rsid w:val="001918D5"/>
    <w:rsid w:val="00191DB9"/>
    <w:rsid w:val="001923EF"/>
    <w:rsid w:val="00192555"/>
    <w:rsid w:val="00192999"/>
    <w:rsid w:val="00192BAA"/>
    <w:rsid w:val="001940B0"/>
    <w:rsid w:val="0019445B"/>
    <w:rsid w:val="001946AE"/>
    <w:rsid w:val="001946CF"/>
    <w:rsid w:val="00194A12"/>
    <w:rsid w:val="00194FE5"/>
    <w:rsid w:val="00195221"/>
    <w:rsid w:val="00195A9E"/>
    <w:rsid w:val="00196728"/>
    <w:rsid w:val="0019743F"/>
    <w:rsid w:val="001976D9"/>
    <w:rsid w:val="00197CAA"/>
    <w:rsid w:val="00197DCF"/>
    <w:rsid w:val="00197FAD"/>
    <w:rsid w:val="001A0051"/>
    <w:rsid w:val="001A0FA4"/>
    <w:rsid w:val="001A1A15"/>
    <w:rsid w:val="001A1B04"/>
    <w:rsid w:val="001A1B3C"/>
    <w:rsid w:val="001A2048"/>
    <w:rsid w:val="001A29D2"/>
    <w:rsid w:val="001A29DF"/>
    <w:rsid w:val="001A307D"/>
    <w:rsid w:val="001A3E10"/>
    <w:rsid w:val="001A4826"/>
    <w:rsid w:val="001A4A3E"/>
    <w:rsid w:val="001A50A2"/>
    <w:rsid w:val="001A51A4"/>
    <w:rsid w:val="001A5D76"/>
    <w:rsid w:val="001A5E91"/>
    <w:rsid w:val="001A6E12"/>
    <w:rsid w:val="001A7320"/>
    <w:rsid w:val="001A7C44"/>
    <w:rsid w:val="001A7D87"/>
    <w:rsid w:val="001B0458"/>
    <w:rsid w:val="001B04C7"/>
    <w:rsid w:val="001B0978"/>
    <w:rsid w:val="001B0E1A"/>
    <w:rsid w:val="001B0FC1"/>
    <w:rsid w:val="001B1402"/>
    <w:rsid w:val="001B1586"/>
    <w:rsid w:val="001B1BE4"/>
    <w:rsid w:val="001B2446"/>
    <w:rsid w:val="001B2934"/>
    <w:rsid w:val="001B2EC8"/>
    <w:rsid w:val="001B2F76"/>
    <w:rsid w:val="001B2FBD"/>
    <w:rsid w:val="001B3160"/>
    <w:rsid w:val="001B3694"/>
    <w:rsid w:val="001B3738"/>
    <w:rsid w:val="001B3939"/>
    <w:rsid w:val="001B412D"/>
    <w:rsid w:val="001B4B7F"/>
    <w:rsid w:val="001B4D91"/>
    <w:rsid w:val="001B4F4E"/>
    <w:rsid w:val="001B547E"/>
    <w:rsid w:val="001B6EA6"/>
    <w:rsid w:val="001B6F9E"/>
    <w:rsid w:val="001B7DD5"/>
    <w:rsid w:val="001C002A"/>
    <w:rsid w:val="001C0248"/>
    <w:rsid w:val="001C0701"/>
    <w:rsid w:val="001C071D"/>
    <w:rsid w:val="001C08C1"/>
    <w:rsid w:val="001C10DD"/>
    <w:rsid w:val="001C11A7"/>
    <w:rsid w:val="001C2219"/>
    <w:rsid w:val="001C22E3"/>
    <w:rsid w:val="001C2879"/>
    <w:rsid w:val="001C3649"/>
    <w:rsid w:val="001C3A2D"/>
    <w:rsid w:val="001C3BB1"/>
    <w:rsid w:val="001C4C86"/>
    <w:rsid w:val="001C5632"/>
    <w:rsid w:val="001C56F4"/>
    <w:rsid w:val="001C6741"/>
    <w:rsid w:val="001C6863"/>
    <w:rsid w:val="001C6A00"/>
    <w:rsid w:val="001C6D0A"/>
    <w:rsid w:val="001C707C"/>
    <w:rsid w:val="001D024E"/>
    <w:rsid w:val="001D05AC"/>
    <w:rsid w:val="001D0E30"/>
    <w:rsid w:val="001D15EB"/>
    <w:rsid w:val="001D2BC4"/>
    <w:rsid w:val="001D38AC"/>
    <w:rsid w:val="001D4095"/>
    <w:rsid w:val="001D4624"/>
    <w:rsid w:val="001D4C1F"/>
    <w:rsid w:val="001D52C5"/>
    <w:rsid w:val="001D60F5"/>
    <w:rsid w:val="001D6349"/>
    <w:rsid w:val="001D63EC"/>
    <w:rsid w:val="001D6AA0"/>
    <w:rsid w:val="001D6DF1"/>
    <w:rsid w:val="001D6FEB"/>
    <w:rsid w:val="001D762D"/>
    <w:rsid w:val="001D76C2"/>
    <w:rsid w:val="001E0107"/>
    <w:rsid w:val="001E0730"/>
    <w:rsid w:val="001E13A2"/>
    <w:rsid w:val="001E1D3B"/>
    <w:rsid w:val="001E2010"/>
    <w:rsid w:val="001E21CE"/>
    <w:rsid w:val="001E246F"/>
    <w:rsid w:val="001E3D41"/>
    <w:rsid w:val="001E3E8F"/>
    <w:rsid w:val="001E409A"/>
    <w:rsid w:val="001E4330"/>
    <w:rsid w:val="001E444C"/>
    <w:rsid w:val="001E4CE1"/>
    <w:rsid w:val="001E537C"/>
    <w:rsid w:val="001E5696"/>
    <w:rsid w:val="001E5E1D"/>
    <w:rsid w:val="001E6422"/>
    <w:rsid w:val="001E6F49"/>
    <w:rsid w:val="001E7263"/>
    <w:rsid w:val="001F02BE"/>
    <w:rsid w:val="001F09FA"/>
    <w:rsid w:val="001F1761"/>
    <w:rsid w:val="001F1B69"/>
    <w:rsid w:val="001F26F4"/>
    <w:rsid w:val="001F2D39"/>
    <w:rsid w:val="001F3048"/>
    <w:rsid w:val="001F3A28"/>
    <w:rsid w:val="001F4003"/>
    <w:rsid w:val="001F427B"/>
    <w:rsid w:val="001F4303"/>
    <w:rsid w:val="001F4519"/>
    <w:rsid w:val="001F4BE4"/>
    <w:rsid w:val="001F4E95"/>
    <w:rsid w:val="001F505F"/>
    <w:rsid w:val="001F5141"/>
    <w:rsid w:val="001F5412"/>
    <w:rsid w:val="001F575F"/>
    <w:rsid w:val="001F5F86"/>
    <w:rsid w:val="001F6962"/>
    <w:rsid w:val="001F7216"/>
    <w:rsid w:val="001F7612"/>
    <w:rsid w:val="001F79BE"/>
    <w:rsid w:val="001F7C1B"/>
    <w:rsid w:val="001F7F4A"/>
    <w:rsid w:val="002000B2"/>
    <w:rsid w:val="002000D0"/>
    <w:rsid w:val="002001C0"/>
    <w:rsid w:val="00200E5B"/>
    <w:rsid w:val="00201ADF"/>
    <w:rsid w:val="002033EB"/>
    <w:rsid w:val="0020554A"/>
    <w:rsid w:val="002055EF"/>
    <w:rsid w:val="002059C7"/>
    <w:rsid w:val="00206714"/>
    <w:rsid w:val="00206A5B"/>
    <w:rsid w:val="002108F8"/>
    <w:rsid w:val="00210D17"/>
    <w:rsid w:val="00210DA3"/>
    <w:rsid w:val="00210E1E"/>
    <w:rsid w:val="00211776"/>
    <w:rsid w:val="00211D60"/>
    <w:rsid w:val="00212F6A"/>
    <w:rsid w:val="00213E30"/>
    <w:rsid w:val="002143D9"/>
    <w:rsid w:val="00214DB3"/>
    <w:rsid w:val="00215459"/>
    <w:rsid w:val="0021568E"/>
    <w:rsid w:val="00215823"/>
    <w:rsid w:val="00215F5E"/>
    <w:rsid w:val="00216083"/>
    <w:rsid w:val="00216103"/>
    <w:rsid w:val="00216166"/>
    <w:rsid w:val="00217331"/>
    <w:rsid w:val="00217552"/>
    <w:rsid w:val="00217676"/>
    <w:rsid w:val="002200D3"/>
    <w:rsid w:val="00220716"/>
    <w:rsid w:val="002208B0"/>
    <w:rsid w:val="00220CCC"/>
    <w:rsid w:val="00220E3C"/>
    <w:rsid w:val="00221161"/>
    <w:rsid w:val="00221906"/>
    <w:rsid w:val="00221C21"/>
    <w:rsid w:val="00221F39"/>
    <w:rsid w:val="0022209F"/>
    <w:rsid w:val="00222406"/>
    <w:rsid w:val="002238C6"/>
    <w:rsid w:val="0022424E"/>
    <w:rsid w:val="002254F3"/>
    <w:rsid w:val="002260DF"/>
    <w:rsid w:val="0022669B"/>
    <w:rsid w:val="0022676A"/>
    <w:rsid w:val="00226902"/>
    <w:rsid w:val="002273DE"/>
    <w:rsid w:val="002273F8"/>
    <w:rsid w:val="00227C62"/>
    <w:rsid w:val="0023008F"/>
    <w:rsid w:val="002302A4"/>
    <w:rsid w:val="00230973"/>
    <w:rsid w:val="00230CF5"/>
    <w:rsid w:val="00231FE0"/>
    <w:rsid w:val="002324A6"/>
    <w:rsid w:val="002345A8"/>
    <w:rsid w:val="00234A75"/>
    <w:rsid w:val="00234B33"/>
    <w:rsid w:val="00234D69"/>
    <w:rsid w:val="00235353"/>
    <w:rsid w:val="00235C8B"/>
    <w:rsid w:val="00236200"/>
    <w:rsid w:val="00236ED1"/>
    <w:rsid w:val="00237FAE"/>
    <w:rsid w:val="002404D2"/>
    <w:rsid w:val="00240500"/>
    <w:rsid w:val="0024089E"/>
    <w:rsid w:val="00240DA6"/>
    <w:rsid w:val="002417C3"/>
    <w:rsid w:val="00241EB3"/>
    <w:rsid w:val="0024331C"/>
    <w:rsid w:val="002435F7"/>
    <w:rsid w:val="00244147"/>
    <w:rsid w:val="00244C00"/>
    <w:rsid w:val="002451BA"/>
    <w:rsid w:val="002465E5"/>
    <w:rsid w:val="00246660"/>
    <w:rsid w:val="00246BE6"/>
    <w:rsid w:val="0024719F"/>
    <w:rsid w:val="00247662"/>
    <w:rsid w:val="00247C46"/>
    <w:rsid w:val="00250A74"/>
    <w:rsid w:val="00250D31"/>
    <w:rsid w:val="00251D70"/>
    <w:rsid w:val="002520D8"/>
    <w:rsid w:val="00252428"/>
    <w:rsid w:val="00252A0C"/>
    <w:rsid w:val="002530B0"/>
    <w:rsid w:val="00253D0A"/>
    <w:rsid w:val="00254074"/>
    <w:rsid w:val="002540E7"/>
    <w:rsid w:val="0025434D"/>
    <w:rsid w:val="00254798"/>
    <w:rsid w:val="0025581D"/>
    <w:rsid w:val="002564C4"/>
    <w:rsid w:val="002564CD"/>
    <w:rsid w:val="00256A73"/>
    <w:rsid w:val="002571E0"/>
    <w:rsid w:val="00257DFC"/>
    <w:rsid w:val="00260B0D"/>
    <w:rsid w:val="00260B9B"/>
    <w:rsid w:val="002629EC"/>
    <w:rsid w:val="00262EA0"/>
    <w:rsid w:val="00262F59"/>
    <w:rsid w:val="0026415D"/>
    <w:rsid w:val="00264233"/>
    <w:rsid w:val="00264417"/>
    <w:rsid w:val="00264511"/>
    <w:rsid w:val="00264A23"/>
    <w:rsid w:val="00264B94"/>
    <w:rsid w:val="00264FF0"/>
    <w:rsid w:val="0026532F"/>
    <w:rsid w:val="002658DE"/>
    <w:rsid w:val="002660FB"/>
    <w:rsid w:val="002663FD"/>
    <w:rsid w:val="0026661B"/>
    <w:rsid w:val="002667CE"/>
    <w:rsid w:val="0026735C"/>
    <w:rsid w:val="0026776E"/>
    <w:rsid w:val="00267E67"/>
    <w:rsid w:val="0027003A"/>
    <w:rsid w:val="00271193"/>
    <w:rsid w:val="00271541"/>
    <w:rsid w:val="00271A24"/>
    <w:rsid w:val="00271CCC"/>
    <w:rsid w:val="002721F2"/>
    <w:rsid w:val="0027230C"/>
    <w:rsid w:val="002725A2"/>
    <w:rsid w:val="002742E7"/>
    <w:rsid w:val="0027436A"/>
    <w:rsid w:val="002758FA"/>
    <w:rsid w:val="00275B0E"/>
    <w:rsid w:val="0027603E"/>
    <w:rsid w:val="0027616C"/>
    <w:rsid w:val="0027677F"/>
    <w:rsid w:val="002773E9"/>
    <w:rsid w:val="002779B7"/>
    <w:rsid w:val="002811F1"/>
    <w:rsid w:val="00281607"/>
    <w:rsid w:val="00281963"/>
    <w:rsid w:val="002820F8"/>
    <w:rsid w:val="00283B16"/>
    <w:rsid w:val="00284349"/>
    <w:rsid w:val="00284479"/>
    <w:rsid w:val="00284883"/>
    <w:rsid w:val="00284A10"/>
    <w:rsid w:val="00284A44"/>
    <w:rsid w:val="00284AF1"/>
    <w:rsid w:val="00285CCB"/>
    <w:rsid w:val="0028621B"/>
    <w:rsid w:val="002862A5"/>
    <w:rsid w:val="002867A4"/>
    <w:rsid w:val="002875CC"/>
    <w:rsid w:val="00287D52"/>
    <w:rsid w:val="002900A6"/>
    <w:rsid w:val="00290CAF"/>
    <w:rsid w:val="002910D1"/>
    <w:rsid w:val="0029118B"/>
    <w:rsid w:val="002914EA"/>
    <w:rsid w:val="00291711"/>
    <w:rsid w:val="002922B4"/>
    <w:rsid w:val="002922E2"/>
    <w:rsid w:val="00292980"/>
    <w:rsid w:val="0029337E"/>
    <w:rsid w:val="00293CCB"/>
    <w:rsid w:val="00293DD6"/>
    <w:rsid w:val="00294100"/>
    <w:rsid w:val="0029485B"/>
    <w:rsid w:val="00294E72"/>
    <w:rsid w:val="0029596D"/>
    <w:rsid w:val="00295A77"/>
    <w:rsid w:val="00296141"/>
    <w:rsid w:val="00296FB7"/>
    <w:rsid w:val="00297E24"/>
    <w:rsid w:val="002A1D55"/>
    <w:rsid w:val="002A25EB"/>
    <w:rsid w:val="002A2906"/>
    <w:rsid w:val="002A29EE"/>
    <w:rsid w:val="002A2AC9"/>
    <w:rsid w:val="002A2E23"/>
    <w:rsid w:val="002A3219"/>
    <w:rsid w:val="002A3234"/>
    <w:rsid w:val="002A3B0B"/>
    <w:rsid w:val="002A5292"/>
    <w:rsid w:val="002A5BE4"/>
    <w:rsid w:val="002A5FFF"/>
    <w:rsid w:val="002A6412"/>
    <w:rsid w:val="002A6448"/>
    <w:rsid w:val="002A6FEF"/>
    <w:rsid w:val="002A742B"/>
    <w:rsid w:val="002A7866"/>
    <w:rsid w:val="002B0D6F"/>
    <w:rsid w:val="002B15FA"/>
    <w:rsid w:val="002B1C35"/>
    <w:rsid w:val="002B1D05"/>
    <w:rsid w:val="002B1DE0"/>
    <w:rsid w:val="002B2712"/>
    <w:rsid w:val="002B3239"/>
    <w:rsid w:val="002B3442"/>
    <w:rsid w:val="002B3912"/>
    <w:rsid w:val="002B3BBD"/>
    <w:rsid w:val="002B3C34"/>
    <w:rsid w:val="002B3EAA"/>
    <w:rsid w:val="002B42D1"/>
    <w:rsid w:val="002B4C58"/>
    <w:rsid w:val="002B513D"/>
    <w:rsid w:val="002B622E"/>
    <w:rsid w:val="002B6C4A"/>
    <w:rsid w:val="002B6C8E"/>
    <w:rsid w:val="002B6DEE"/>
    <w:rsid w:val="002B7809"/>
    <w:rsid w:val="002B7D9A"/>
    <w:rsid w:val="002B7E0E"/>
    <w:rsid w:val="002B7E0F"/>
    <w:rsid w:val="002C1620"/>
    <w:rsid w:val="002C1BAB"/>
    <w:rsid w:val="002C22DB"/>
    <w:rsid w:val="002C2AE3"/>
    <w:rsid w:val="002C2CB1"/>
    <w:rsid w:val="002C31B8"/>
    <w:rsid w:val="002C3604"/>
    <w:rsid w:val="002C3D86"/>
    <w:rsid w:val="002C4345"/>
    <w:rsid w:val="002C4771"/>
    <w:rsid w:val="002C4D1A"/>
    <w:rsid w:val="002C50CF"/>
    <w:rsid w:val="002C574F"/>
    <w:rsid w:val="002C5DE3"/>
    <w:rsid w:val="002C6986"/>
    <w:rsid w:val="002C6F27"/>
    <w:rsid w:val="002C7018"/>
    <w:rsid w:val="002C720A"/>
    <w:rsid w:val="002C7FF9"/>
    <w:rsid w:val="002C7FFA"/>
    <w:rsid w:val="002D12D2"/>
    <w:rsid w:val="002D159E"/>
    <w:rsid w:val="002D1865"/>
    <w:rsid w:val="002D2223"/>
    <w:rsid w:val="002D22E5"/>
    <w:rsid w:val="002D2753"/>
    <w:rsid w:val="002D3076"/>
    <w:rsid w:val="002D3657"/>
    <w:rsid w:val="002D3B3D"/>
    <w:rsid w:val="002D3B97"/>
    <w:rsid w:val="002D43C4"/>
    <w:rsid w:val="002D4477"/>
    <w:rsid w:val="002D47A9"/>
    <w:rsid w:val="002D4C18"/>
    <w:rsid w:val="002D518D"/>
    <w:rsid w:val="002D5A03"/>
    <w:rsid w:val="002D5CB4"/>
    <w:rsid w:val="002D5DA9"/>
    <w:rsid w:val="002D627C"/>
    <w:rsid w:val="002D675C"/>
    <w:rsid w:val="002E01B8"/>
    <w:rsid w:val="002E0EFD"/>
    <w:rsid w:val="002E118E"/>
    <w:rsid w:val="002E15A9"/>
    <w:rsid w:val="002E1732"/>
    <w:rsid w:val="002E1E0E"/>
    <w:rsid w:val="002E2065"/>
    <w:rsid w:val="002E213E"/>
    <w:rsid w:val="002E2ACA"/>
    <w:rsid w:val="002E2CF3"/>
    <w:rsid w:val="002E2D7B"/>
    <w:rsid w:val="002E32CC"/>
    <w:rsid w:val="002E35BF"/>
    <w:rsid w:val="002E3876"/>
    <w:rsid w:val="002E3D6F"/>
    <w:rsid w:val="002E4DC1"/>
    <w:rsid w:val="002E5980"/>
    <w:rsid w:val="002E61C5"/>
    <w:rsid w:val="002E70BB"/>
    <w:rsid w:val="002E72A3"/>
    <w:rsid w:val="002E73A4"/>
    <w:rsid w:val="002E74FF"/>
    <w:rsid w:val="002E766D"/>
    <w:rsid w:val="002E7E14"/>
    <w:rsid w:val="002F05DC"/>
    <w:rsid w:val="002F1F7F"/>
    <w:rsid w:val="002F22C7"/>
    <w:rsid w:val="002F2CAE"/>
    <w:rsid w:val="002F3646"/>
    <w:rsid w:val="002F380F"/>
    <w:rsid w:val="002F3890"/>
    <w:rsid w:val="002F3EDE"/>
    <w:rsid w:val="002F3F59"/>
    <w:rsid w:val="002F4D1D"/>
    <w:rsid w:val="002F51AE"/>
    <w:rsid w:val="002F5E90"/>
    <w:rsid w:val="002F6172"/>
    <w:rsid w:val="002F61B9"/>
    <w:rsid w:val="002F62AA"/>
    <w:rsid w:val="002F62B4"/>
    <w:rsid w:val="002F6B37"/>
    <w:rsid w:val="002F6E0C"/>
    <w:rsid w:val="002F72AD"/>
    <w:rsid w:val="002F7527"/>
    <w:rsid w:val="002F7B97"/>
    <w:rsid w:val="003005E8"/>
    <w:rsid w:val="003007A4"/>
    <w:rsid w:val="00300D0E"/>
    <w:rsid w:val="00301FFD"/>
    <w:rsid w:val="003023BC"/>
    <w:rsid w:val="00302403"/>
    <w:rsid w:val="003036D2"/>
    <w:rsid w:val="00304155"/>
    <w:rsid w:val="00304B32"/>
    <w:rsid w:val="00305602"/>
    <w:rsid w:val="00305F48"/>
    <w:rsid w:val="003061F0"/>
    <w:rsid w:val="0030659B"/>
    <w:rsid w:val="00306E4F"/>
    <w:rsid w:val="00306FD8"/>
    <w:rsid w:val="0030729E"/>
    <w:rsid w:val="00307659"/>
    <w:rsid w:val="00307A5C"/>
    <w:rsid w:val="00307C95"/>
    <w:rsid w:val="00310246"/>
    <w:rsid w:val="00310DD3"/>
    <w:rsid w:val="00312A4E"/>
    <w:rsid w:val="00312C75"/>
    <w:rsid w:val="00312DB3"/>
    <w:rsid w:val="00312E5B"/>
    <w:rsid w:val="00313865"/>
    <w:rsid w:val="00313AA4"/>
    <w:rsid w:val="00313FE7"/>
    <w:rsid w:val="00314C15"/>
    <w:rsid w:val="00315259"/>
    <w:rsid w:val="00315839"/>
    <w:rsid w:val="003162EE"/>
    <w:rsid w:val="003163B1"/>
    <w:rsid w:val="00316A00"/>
    <w:rsid w:val="003172A4"/>
    <w:rsid w:val="0031759E"/>
    <w:rsid w:val="00317BA6"/>
    <w:rsid w:val="00317EB6"/>
    <w:rsid w:val="00317FCC"/>
    <w:rsid w:val="0032027E"/>
    <w:rsid w:val="003204C9"/>
    <w:rsid w:val="00321103"/>
    <w:rsid w:val="0032163E"/>
    <w:rsid w:val="00321740"/>
    <w:rsid w:val="003220E9"/>
    <w:rsid w:val="00322363"/>
    <w:rsid w:val="0032261C"/>
    <w:rsid w:val="00322B88"/>
    <w:rsid w:val="00322BAD"/>
    <w:rsid w:val="00324B0C"/>
    <w:rsid w:val="00325AC0"/>
    <w:rsid w:val="00326C36"/>
    <w:rsid w:val="00327101"/>
    <w:rsid w:val="00327861"/>
    <w:rsid w:val="00327A0F"/>
    <w:rsid w:val="00330251"/>
    <w:rsid w:val="003304F9"/>
    <w:rsid w:val="00330818"/>
    <w:rsid w:val="0033091D"/>
    <w:rsid w:val="0033198A"/>
    <w:rsid w:val="00331C22"/>
    <w:rsid w:val="00332162"/>
    <w:rsid w:val="00332293"/>
    <w:rsid w:val="003323B4"/>
    <w:rsid w:val="0033295D"/>
    <w:rsid w:val="00333437"/>
    <w:rsid w:val="00333545"/>
    <w:rsid w:val="00334473"/>
    <w:rsid w:val="00334798"/>
    <w:rsid w:val="00334EA2"/>
    <w:rsid w:val="00335198"/>
    <w:rsid w:val="003356ED"/>
    <w:rsid w:val="003357C3"/>
    <w:rsid w:val="00335C45"/>
    <w:rsid w:val="00335E5A"/>
    <w:rsid w:val="00335E95"/>
    <w:rsid w:val="00336CC3"/>
    <w:rsid w:val="00337623"/>
    <w:rsid w:val="00337C6C"/>
    <w:rsid w:val="00340491"/>
    <w:rsid w:val="0034094B"/>
    <w:rsid w:val="003411FA"/>
    <w:rsid w:val="00342244"/>
    <w:rsid w:val="003429BB"/>
    <w:rsid w:val="00342E8C"/>
    <w:rsid w:val="0034356B"/>
    <w:rsid w:val="00343BF8"/>
    <w:rsid w:val="00343F6C"/>
    <w:rsid w:val="00343FCA"/>
    <w:rsid w:val="0034406F"/>
    <w:rsid w:val="00344730"/>
    <w:rsid w:val="0034478D"/>
    <w:rsid w:val="00344A23"/>
    <w:rsid w:val="00345A34"/>
    <w:rsid w:val="00345C01"/>
    <w:rsid w:val="003461C8"/>
    <w:rsid w:val="00346F9F"/>
    <w:rsid w:val="0034706E"/>
    <w:rsid w:val="003472A2"/>
    <w:rsid w:val="00347623"/>
    <w:rsid w:val="003507A6"/>
    <w:rsid w:val="00350D86"/>
    <w:rsid w:val="003510FF"/>
    <w:rsid w:val="0035169D"/>
    <w:rsid w:val="00351824"/>
    <w:rsid w:val="00352622"/>
    <w:rsid w:val="00352921"/>
    <w:rsid w:val="00353983"/>
    <w:rsid w:val="00353C3D"/>
    <w:rsid w:val="00354FEC"/>
    <w:rsid w:val="00355190"/>
    <w:rsid w:val="00356032"/>
    <w:rsid w:val="003561AE"/>
    <w:rsid w:val="003563BF"/>
    <w:rsid w:val="003565B6"/>
    <w:rsid w:val="00356680"/>
    <w:rsid w:val="0035669E"/>
    <w:rsid w:val="00360A85"/>
    <w:rsid w:val="00361A8B"/>
    <w:rsid w:val="00361EB0"/>
    <w:rsid w:val="0036295C"/>
    <w:rsid w:val="00362CB7"/>
    <w:rsid w:val="00362CE3"/>
    <w:rsid w:val="003632E1"/>
    <w:rsid w:val="003637F4"/>
    <w:rsid w:val="0036398F"/>
    <w:rsid w:val="00363D19"/>
    <w:rsid w:val="0036479F"/>
    <w:rsid w:val="00364945"/>
    <w:rsid w:val="00364BED"/>
    <w:rsid w:val="00365B42"/>
    <w:rsid w:val="00365DC6"/>
    <w:rsid w:val="00366F31"/>
    <w:rsid w:val="0036707A"/>
    <w:rsid w:val="003672B1"/>
    <w:rsid w:val="0036771F"/>
    <w:rsid w:val="00367769"/>
    <w:rsid w:val="00367B8A"/>
    <w:rsid w:val="00367F95"/>
    <w:rsid w:val="00370CF5"/>
    <w:rsid w:val="0037157C"/>
    <w:rsid w:val="00371C2C"/>
    <w:rsid w:val="00371C75"/>
    <w:rsid w:val="0037236B"/>
    <w:rsid w:val="003724FC"/>
    <w:rsid w:val="00372594"/>
    <w:rsid w:val="00372914"/>
    <w:rsid w:val="00374D66"/>
    <w:rsid w:val="003757DF"/>
    <w:rsid w:val="00375D67"/>
    <w:rsid w:val="0037619A"/>
    <w:rsid w:val="00376A69"/>
    <w:rsid w:val="003774BB"/>
    <w:rsid w:val="0037759D"/>
    <w:rsid w:val="0037791B"/>
    <w:rsid w:val="003803BA"/>
    <w:rsid w:val="003810E1"/>
    <w:rsid w:val="00381F14"/>
    <w:rsid w:val="00384804"/>
    <w:rsid w:val="003850D3"/>
    <w:rsid w:val="003853B5"/>
    <w:rsid w:val="00385657"/>
    <w:rsid w:val="00385663"/>
    <w:rsid w:val="00385ECD"/>
    <w:rsid w:val="0038601D"/>
    <w:rsid w:val="00386225"/>
    <w:rsid w:val="00386321"/>
    <w:rsid w:val="00386548"/>
    <w:rsid w:val="0038742B"/>
    <w:rsid w:val="00387517"/>
    <w:rsid w:val="00387812"/>
    <w:rsid w:val="0039268B"/>
    <w:rsid w:val="003937FC"/>
    <w:rsid w:val="00393A66"/>
    <w:rsid w:val="003948EA"/>
    <w:rsid w:val="00394A29"/>
    <w:rsid w:val="00395614"/>
    <w:rsid w:val="00395B75"/>
    <w:rsid w:val="003964B0"/>
    <w:rsid w:val="00397301"/>
    <w:rsid w:val="003977AD"/>
    <w:rsid w:val="0039787C"/>
    <w:rsid w:val="003978C2"/>
    <w:rsid w:val="003A00B7"/>
    <w:rsid w:val="003A03C8"/>
    <w:rsid w:val="003A04D2"/>
    <w:rsid w:val="003A04ED"/>
    <w:rsid w:val="003A087E"/>
    <w:rsid w:val="003A1C7A"/>
    <w:rsid w:val="003A1D1B"/>
    <w:rsid w:val="003A1DE6"/>
    <w:rsid w:val="003A230C"/>
    <w:rsid w:val="003A2965"/>
    <w:rsid w:val="003A29AC"/>
    <w:rsid w:val="003A2A87"/>
    <w:rsid w:val="003A2B49"/>
    <w:rsid w:val="003A2B8D"/>
    <w:rsid w:val="003A2CCC"/>
    <w:rsid w:val="003A2F89"/>
    <w:rsid w:val="003A351E"/>
    <w:rsid w:val="003A35A6"/>
    <w:rsid w:val="003A39FD"/>
    <w:rsid w:val="003A3CCC"/>
    <w:rsid w:val="003A3D37"/>
    <w:rsid w:val="003A3ECD"/>
    <w:rsid w:val="003A4643"/>
    <w:rsid w:val="003A5544"/>
    <w:rsid w:val="003A5F87"/>
    <w:rsid w:val="003A7049"/>
    <w:rsid w:val="003A70C6"/>
    <w:rsid w:val="003A7165"/>
    <w:rsid w:val="003A7334"/>
    <w:rsid w:val="003A75BE"/>
    <w:rsid w:val="003A7BB8"/>
    <w:rsid w:val="003A7C11"/>
    <w:rsid w:val="003A7CF4"/>
    <w:rsid w:val="003B05F1"/>
    <w:rsid w:val="003B0D40"/>
    <w:rsid w:val="003B140D"/>
    <w:rsid w:val="003B15BD"/>
    <w:rsid w:val="003B1F5F"/>
    <w:rsid w:val="003B257F"/>
    <w:rsid w:val="003B2ABA"/>
    <w:rsid w:val="003B38A2"/>
    <w:rsid w:val="003B38B2"/>
    <w:rsid w:val="003B3D0F"/>
    <w:rsid w:val="003B403F"/>
    <w:rsid w:val="003B447C"/>
    <w:rsid w:val="003B5A01"/>
    <w:rsid w:val="003B702B"/>
    <w:rsid w:val="003B70C7"/>
    <w:rsid w:val="003B7447"/>
    <w:rsid w:val="003C043D"/>
    <w:rsid w:val="003C0FF4"/>
    <w:rsid w:val="003C1A9D"/>
    <w:rsid w:val="003C36F0"/>
    <w:rsid w:val="003C3848"/>
    <w:rsid w:val="003C3BF3"/>
    <w:rsid w:val="003C4253"/>
    <w:rsid w:val="003C46DE"/>
    <w:rsid w:val="003C49E0"/>
    <w:rsid w:val="003C5005"/>
    <w:rsid w:val="003C5910"/>
    <w:rsid w:val="003C5A9B"/>
    <w:rsid w:val="003C60CE"/>
    <w:rsid w:val="003C6348"/>
    <w:rsid w:val="003C69E5"/>
    <w:rsid w:val="003C6C20"/>
    <w:rsid w:val="003C6EA5"/>
    <w:rsid w:val="003C782A"/>
    <w:rsid w:val="003C7C59"/>
    <w:rsid w:val="003C7D4E"/>
    <w:rsid w:val="003D00CA"/>
    <w:rsid w:val="003D0AD0"/>
    <w:rsid w:val="003D23FF"/>
    <w:rsid w:val="003D282E"/>
    <w:rsid w:val="003D3388"/>
    <w:rsid w:val="003D3C71"/>
    <w:rsid w:val="003D3CB1"/>
    <w:rsid w:val="003D3E7D"/>
    <w:rsid w:val="003D4388"/>
    <w:rsid w:val="003D48DA"/>
    <w:rsid w:val="003D5A59"/>
    <w:rsid w:val="003D62F8"/>
    <w:rsid w:val="003D66BC"/>
    <w:rsid w:val="003D672C"/>
    <w:rsid w:val="003D7183"/>
    <w:rsid w:val="003D720C"/>
    <w:rsid w:val="003D7B89"/>
    <w:rsid w:val="003D7DAF"/>
    <w:rsid w:val="003E00BD"/>
    <w:rsid w:val="003E06C2"/>
    <w:rsid w:val="003E07A9"/>
    <w:rsid w:val="003E082B"/>
    <w:rsid w:val="003E0CD6"/>
    <w:rsid w:val="003E18CB"/>
    <w:rsid w:val="003E1BD4"/>
    <w:rsid w:val="003E2439"/>
    <w:rsid w:val="003E24CE"/>
    <w:rsid w:val="003E2F24"/>
    <w:rsid w:val="003E2F5A"/>
    <w:rsid w:val="003E30A8"/>
    <w:rsid w:val="003E3216"/>
    <w:rsid w:val="003E38E0"/>
    <w:rsid w:val="003E3BC6"/>
    <w:rsid w:val="003E41AD"/>
    <w:rsid w:val="003E428C"/>
    <w:rsid w:val="003E44A9"/>
    <w:rsid w:val="003E4573"/>
    <w:rsid w:val="003E5A04"/>
    <w:rsid w:val="003E6C8B"/>
    <w:rsid w:val="003E750E"/>
    <w:rsid w:val="003F017A"/>
    <w:rsid w:val="003F0F37"/>
    <w:rsid w:val="003F118C"/>
    <w:rsid w:val="003F1430"/>
    <w:rsid w:val="003F2348"/>
    <w:rsid w:val="003F26D0"/>
    <w:rsid w:val="003F2700"/>
    <w:rsid w:val="003F2904"/>
    <w:rsid w:val="003F2D5E"/>
    <w:rsid w:val="003F2F66"/>
    <w:rsid w:val="003F3486"/>
    <w:rsid w:val="003F3636"/>
    <w:rsid w:val="003F380E"/>
    <w:rsid w:val="003F3DC1"/>
    <w:rsid w:val="003F3FC5"/>
    <w:rsid w:val="003F43F2"/>
    <w:rsid w:val="003F4CAA"/>
    <w:rsid w:val="003F5CC4"/>
    <w:rsid w:val="003F6183"/>
    <w:rsid w:val="003F692A"/>
    <w:rsid w:val="003F6E6C"/>
    <w:rsid w:val="003F72B3"/>
    <w:rsid w:val="003F73F1"/>
    <w:rsid w:val="003F75EA"/>
    <w:rsid w:val="003F785B"/>
    <w:rsid w:val="003F7DFB"/>
    <w:rsid w:val="004004EE"/>
    <w:rsid w:val="00400AFB"/>
    <w:rsid w:val="00400CFE"/>
    <w:rsid w:val="00401D65"/>
    <w:rsid w:val="00401FD1"/>
    <w:rsid w:val="00404661"/>
    <w:rsid w:val="004050B4"/>
    <w:rsid w:val="00405586"/>
    <w:rsid w:val="00405763"/>
    <w:rsid w:val="00406F2C"/>
    <w:rsid w:val="00407263"/>
    <w:rsid w:val="00407827"/>
    <w:rsid w:val="0041053A"/>
    <w:rsid w:val="004107B6"/>
    <w:rsid w:val="004110F0"/>
    <w:rsid w:val="0041138F"/>
    <w:rsid w:val="004113D8"/>
    <w:rsid w:val="00411629"/>
    <w:rsid w:val="00411F2C"/>
    <w:rsid w:val="0041214E"/>
    <w:rsid w:val="00412402"/>
    <w:rsid w:val="00412C25"/>
    <w:rsid w:val="00412DE6"/>
    <w:rsid w:val="00413E07"/>
    <w:rsid w:val="00414354"/>
    <w:rsid w:val="004159B3"/>
    <w:rsid w:val="004166D8"/>
    <w:rsid w:val="00416E1B"/>
    <w:rsid w:val="004171E4"/>
    <w:rsid w:val="004177CB"/>
    <w:rsid w:val="00417ED6"/>
    <w:rsid w:val="00421550"/>
    <w:rsid w:val="004216C2"/>
    <w:rsid w:val="0042172C"/>
    <w:rsid w:val="004218C2"/>
    <w:rsid w:val="00421A7A"/>
    <w:rsid w:val="00421F96"/>
    <w:rsid w:val="0042210E"/>
    <w:rsid w:val="00422876"/>
    <w:rsid w:val="00422CA4"/>
    <w:rsid w:val="004233E4"/>
    <w:rsid w:val="0042389F"/>
    <w:rsid w:val="00423980"/>
    <w:rsid w:val="00423DED"/>
    <w:rsid w:val="004241D4"/>
    <w:rsid w:val="0042447E"/>
    <w:rsid w:val="004247BE"/>
    <w:rsid w:val="00424AE3"/>
    <w:rsid w:val="00424C45"/>
    <w:rsid w:val="00426095"/>
    <w:rsid w:val="00426496"/>
    <w:rsid w:val="00426F66"/>
    <w:rsid w:val="0042702F"/>
    <w:rsid w:val="00427D89"/>
    <w:rsid w:val="00430299"/>
    <w:rsid w:val="0043037C"/>
    <w:rsid w:val="00430CAB"/>
    <w:rsid w:val="00430F8B"/>
    <w:rsid w:val="004323BC"/>
    <w:rsid w:val="004325D5"/>
    <w:rsid w:val="004329B6"/>
    <w:rsid w:val="00432C31"/>
    <w:rsid w:val="00433BDF"/>
    <w:rsid w:val="004348ED"/>
    <w:rsid w:val="004353BD"/>
    <w:rsid w:val="00435671"/>
    <w:rsid w:val="00435929"/>
    <w:rsid w:val="00435C78"/>
    <w:rsid w:val="0043640F"/>
    <w:rsid w:val="00436650"/>
    <w:rsid w:val="0043686F"/>
    <w:rsid w:val="00436AC5"/>
    <w:rsid w:val="00436D05"/>
    <w:rsid w:val="00436D4E"/>
    <w:rsid w:val="00436FC0"/>
    <w:rsid w:val="00437EEB"/>
    <w:rsid w:val="00440077"/>
    <w:rsid w:val="00440312"/>
    <w:rsid w:val="00441CCB"/>
    <w:rsid w:val="00441F30"/>
    <w:rsid w:val="00441F6B"/>
    <w:rsid w:val="004437DC"/>
    <w:rsid w:val="00444165"/>
    <w:rsid w:val="004449B4"/>
    <w:rsid w:val="00444A8F"/>
    <w:rsid w:val="00444C5F"/>
    <w:rsid w:val="004455AA"/>
    <w:rsid w:val="00446D5E"/>
    <w:rsid w:val="00446DE3"/>
    <w:rsid w:val="004470FA"/>
    <w:rsid w:val="004474E6"/>
    <w:rsid w:val="00447A36"/>
    <w:rsid w:val="00447B04"/>
    <w:rsid w:val="00447D7D"/>
    <w:rsid w:val="004504B7"/>
    <w:rsid w:val="00450DDF"/>
    <w:rsid w:val="004510FE"/>
    <w:rsid w:val="004515C0"/>
    <w:rsid w:val="00451712"/>
    <w:rsid w:val="00451CF3"/>
    <w:rsid w:val="00451D75"/>
    <w:rsid w:val="004523F9"/>
    <w:rsid w:val="00452D3D"/>
    <w:rsid w:val="00453150"/>
    <w:rsid w:val="0045386F"/>
    <w:rsid w:val="00456338"/>
    <w:rsid w:val="004563C9"/>
    <w:rsid w:val="004568F3"/>
    <w:rsid w:val="00460288"/>
    <w:rsid w:val="00460584"/>
    <w:rsid w:val="00461483"/>
    <w:rsid w:val="00461C05"/>
    <w:rsid w:val="00462820"/>
    <w:rsid w:val="004635D6"/>
    <w:rsid w:val="00464695"/>
    <w:rsid w:val="004649E2"/>
    <w:rsid w:val="00464A21"/>
    <w:rsid w:val="004661BB"/>
    <w:rsid w:val="00466A5F"/>
    <w:rsid w:val="0047014E"/>
    <w:rsid w:val="004715DA"/>
    <w:rsid w:val="00471C1A"/>
    <w:rsid w:val="0047220E"/>
    <w:rsid w:val="0047353B"/>
    <w:rsid w:val="004735CE"/>
    <w:rsid w:val="00473660"/>
    <w:rsid w:val="00475AE6"/>
    <w:rsid w:val="004765E9"/>
    <w:rsid w:val="00476675"/>
    <w:rsid w:val="0047675D"/>
    <w:rsid w:val="0047750E"/>
    <w:rsid w:val="00477578"/>
    <w:rsid w:val="00477BDC"/>
    <w:rsid w:val="00481298"/>
    <w:rsid w:val="004812A3"/>
    <w:rsid w:val="0048346E"/>
    <w:rsid w:val="0048347C"/>
    <w:rsid w:val="004836E7"/>
    <w:rsid w:val="00484C6E"/>
    <w:rsid w:val="0048502F"/>
    <w:rsid w:val="004853D9"/>
    <w:rsid w:val="004856E0"/>
    <w:rsid w:val="004856FF"/>
    <w:rsid w:val="00486011"/>
    <w:rsid w:val="00486721"/>
    <w:rsid w:val="00486F1F"/>
    <w:rsid w:val="00486F41"/>
    <w:rsid w:val="004873A2"/>
    <w:rsid w:val="0048747B"/>
    <w:rsid w:val="00487805"/>
    <w:rsid w:val="0049012B"/>
    <w:rsid w:val="0049043D"/>
    <w:rsid w:val="00490898"/>
    <w:rsid w:val="0049136F"/>
    <w:rsid w:val="0049166C"/>
    <w:rsid w:val="004916EC"/>
    <w:rsid w:val="00491A7A"/>
    <w:rsid w:val="00492D50"/>
    <w:rsid w:val="0049315B"/>
    <w:rsid w:val="00494757"/>
    <w:rsid w:val="004947F0"/>
    <w:rsid w:val="004949E3"/>
    <w:rsid w:val="00495432"/>
    <w:rsid w:val="004967CA"/>
    <w:rsid w:val="004967EE"/>
    <w:rsid w:val="004969E8"/>
    <w:rsid w:val="00496C72"/>
    <w:rsid w:val="00496EC3"/>
    <w:rsid w:val="00497D98"/>
    <w:rsid w:val="004A0A29"/>
    <w:rsid w:val="004A0E30"/>
    <w:rsid w:val="004A13E4"/>
    <w:rsid w:val="004A1855"/>
    <w:rsid w:val="004A1A94"/>
    <w:rsid w:val="004A1ADD"/>
    <w:rsid w:val="004A1F23"/>
    <w:rsid w:val="004A2026"/>
    <w:rsid w:val="004A30BB"/>
    <w:rsid w:val="004A348C"/>
    <w:rsid w:val="004A38D3"/>
    <w:rsid w:val="004A4241"/>
    <w:rsid w:val="004A47FF"/>
    <w:rsid w:val="004A4AE1"/>
    <w:rsid w:val="004A5175"/>
    <w:rsid w:val="004A52FD"/>
    <w:rsid w:val="004A5682"/>
    <w:rsid w:val="004A5C85"/>
    <w:rsid w:val="004A6093"/>
    <w:rsid w:val="004A66BE"/>
    <w:rsid w:val="004A7147"/>
    <w:rsid w:val="004A7CA3"/>
    <w:rsid w:val="004A7D0A"/>
    <w:rsid w:val="004B03F5"/>
    <w:rsid w:val="004B0EDC"/>
    <w:rsid w:val="004B1483"/>
    <w:rsid w:val="004B160B"/>
    <w:rsid w:val="004B1994"/>
    <w:rsid w:val="004B2949"/>
    <w:rsid w:val="004B319E"/>
    <w:rsid w:val="004B36A6"/>
    <w:rsid w:val="004B3BB0"/>
    <w:rsid w:val="004B40CF"/>
    <w:rsid w:val="004B497A"/>
    <w:rsid w:val="004B4A1C"/>
    <w:rsid w:val="004B4F65"/>
    <w:rsid w:val="004B5313"/>
    <w:rsid w:val="004B545B"/>
    <w:rsid w:val="004B5BCA"/>
    <w:rsid w:val="004B6643"/>
    <w:rsid w:val="004B6B3F"/>
    <w:rsid w:val="004C00F2"/>
    <w:rsid w:val="004C0DC5"/>
    <w:rsid w:val="004C0FDD"/>
    <w:rsid w:val="004C1021"/>
    <w:rsid w:val="004C1583"/>
    <w:rsid w:val="004C24D1"/>
    <w:rsid w:val="004C25D1"/>
    <w:rsid w:val="004C34A2"/>
    <w:rsid w:val="004C3DDF"/>
    <w:rsid w:val="004C40DA"/>
    <w:rsid w:val="004C40EE"/>
    <w:rsid w:val="004C4804"/>
    <w:rsid w:val="004C5421"/>
    <w:rsid w:val="004C56CD"/>
    <w:rsid w:val="004C6D1F"/>
    <w:rsid w:val="004C6F05"/>
    <w:rsid w:val="004C6FC3"/>
    <w:rsid w:val="004C74D1"/>
    <w:rsid w:val="004D021D"/>
    <w:rsid w:val="004D0706"/>
    <w:rsid w:val="004D0923"/>
    <w:rsid w:val="004D120E"/>
    <w:rsid w:val="004D13DC"/>
    <w:rsid w:val="004D1504"/>
    <w:rsid w:val="004D1618"/>
    <w:rsid w:val="004D2DEE"/>
    <w:rsid w:val="004D3168"/>
    <w:rsid w:val="004D341B"/>
    <w:rsid w:val="004D392B"/>
    <w:rsid w:val="004D3DEF"/>
    <w:rsid w:val="004D422B"/>
    <w:rsid w:val="004D4335"/>
    <w:rsid w:val="004D47B9"/>
    <w:rsid w:val="004D47F2"/>
    <w:rsid w:val="004D4B0D"/>
    <w:rsid w:val="004D5060"/>
    <w:rsid w:val="004D571E"/>
    <w:rsid w:val="004D5BEC"/>
    <w:rsid w:val="004D5ED8"/>
    <w:rsid w:val="004D6A00"/>
    <w:rsid w:val="004D7022"/>
    <w:rsid w:val="004D7517"/>
    <w:rsid w:val="004D7FCC"/>
    <w:rsid w:val="004E0986"/>
    <w:rsid w:val="004E0DF1"/>
    <w:rsid w:val="004E15C9"/>
    <w:rsid w:val="004E1DCF"/>
    <w:rsid w:val="004E1E84"/>
    <w:rsid w:val="004E20CB"/>
    <w:rsid w:val="004E22C9"/>
    <w:rsid w:val="004E288C"/>
    <w:rsid w:val="004E2FCF"/>
    <w:rsid w:val="004E3189"/>
    <w:rsid w:val="004E32C2"/>
    <w:rsid w:val="004E36EE"/>
    <w:rsid w:val="004E3935"/>
    <w:rsid w:val="004E3B2C"/>
    <w:rsid w:val="004E462C"/>
    <w:rsid w:val="004E57CE"/>
    <w:rsid w:val="004E57E1"/>
    <w:rsid w:val="004E6C00"/>
    <w:rsid w:val="004E6D17"/>
    <w:rsid w:val="004E735A"/>
    <w:rsid w:val="004E7ACB"/>
    <w:rsid w:val="004F05AD"/>
    <w:rsid w:val="004F11B4"/>
    <w:rsid w:val="004F131F"/>
    <w:rsid w:val="004F1653"/>
    <w:rsid w:val="004F341A"/>
    <w:rsid w:val="004F3532"/>
    <w:rsid w:val="004F41F5"/>
    <w:rsid w:val="004F46FF"/>
    <w:rsid w:val="004F4A64"/>
    <w:rsid w:val="004F52AC"/>
    <w:rsid w:val="004F6171"/>
    <w:rsid w:val="004F6746"/>
    <w:rsid w:val="004F6803"/>
    <w:rsid w:val="004F7336"/>
    <w:rsid w:val="004F7A19"/>
    <w:rsid w:val="005002A8"/>
    <w:rsid w:val="00500A00"/>
    <w:rsid w:val="00500E28"/>
    <w:rsid w:val="005016BB"/>
    <w:rsid w:val="00501867"/>
    <w:rsid w:val="00501DBF"/>
    <w:rsid w:val="005023AE"/>
    <w:rsid w:val="00503671"/>
    <w:rsid w:val="00503B0F"/>
    <w:rsid w:val="00503D8F"/>
    <w:rsid w:val="005043BE"/>
    <w:rsid w:val="0050457C"/>
    <w:rsid w:val="00505551"/>
    <w:rsid w:val="005059EA"/>
    <w:rsid w:val="00506D6E"/>
    <w:rsid w:val="00507C0E"/>
    <w:rsid w:val="00510A5A"/>
    <w:rsid w:val="00510FC5"/>
    <w:rsid w:val="00511041"/>
    <w:rsid w:val="005122A3"/>
    <w:rsid w:val="00512804"/>
    <w:rsid w:val="005129D9"/>
    <w:rsid w:val="00512AFC"/>
    <w:rsid w:val="00512BC7"/>
    <w:rsid w:val="00512E24"/>
    <w:rsid w:val="0051345A"/>
    <w:rsid w:val="005137EB"/>
    <w:rsid w:val="005137F6"/>
    <w:rsid w:val="00514693"/>
    <w:rsid w:val="00514E2F"/>
    <w:rsid w:val="00514E7B"/>
    <w:rsid w:val="0051513C"/>
    <w:rsid w:val="00515C5B"/>
    <w:rsid w:val="00516048"/>
    <w:rsid w:val="005166DA"/>
    <w:rsid w:val="005166F4"/>
    <w:rsid w:val="00516A3B"/>
    <w:rsid w:val="00517AA1"/>
    <w:rsid w:val="00517ABB"/>
    <w:rsid w:val="00517D6D"/>
    <w:rsid w:val="00520647"/>
    <w:rsid w:val="00520734"/>
    <w:rsid w:val="00520F52"/>
    <w:rsid w:val="00521200"/>
    <w:rsid w:val="005217A9"/>
    <w:rsid w:val="00522053"/>
    <w:rsid w:val="00522179"/>
    <w:rsid w:val="0052221D"/>
    <w:rsid w:val="00522264"/>
    <w:rsid w:val="00522295"/>
    <w:rsid w:val="005225E4"/>
    <w:rsid w:val="00522726"/>
    <w:rsid w:val="00522935"/>
    <w:rsid w:val="00522F9D"/>
    <w:rsid w:val="00523A60"/>
    <w:rsid w:val="005240A7"/>
    <w:rsid w:val="00524218"/>
    <w:rsid w:val="00525860"/>
    <w:rsid w:val="005259D7"/>
    <w:rsid w:val="00525ED1"/>
    <w:rsid w:val="00525FAC"/>
    <w:rsid w:val="005266A7"/>
    <w:rsid w:val="005272F0"/>
    <w:rsid w:val="00527385"/>
    <w:rsid w:val="00527E1C"/>
    <w:rsid w:val="00527E9A"/>
    <w:rsid w:val="00531342"/>
    <w:rsid w:val="005317B5"/>
    <w:rsid w:val="005319AC"/>
    <w:rsid w:val="00531BEE"/>
    <w:rsid w:val="00533671"/>
    <w:rsid w:val="00533733"/>
    <w:rsid w:val="005337B3"/>
    <w:rsid w:val="00533873"/>
    <w:rsid w:val="00533CE6"/>
    <w:rsid w:val="005342DE"/>
    <w:rsid w:val="00534774"/>
    <w:rsid w:val="005349CC"/>
    <w:rsid w:val="00534BD1"/>
    <w:rsid w:val="005353AA"/>
    <w:rsid w:val="00537CBE"/>
    <w:rsid w:val="00537D3B"/>
    <w:rsid w:val="0054006B"/>
    <w:rsid w:val="0054024C"/>
    <w:rsid w:val="005405AA"/>
    <w:rsid w:val="0054067D"/>
    <w:rsid w:val="005406C3"/>
    <w:rsid w:val="00540E46"/>
    <w:rsid w:val="005412A9"/>
    <w:rsid w:val="00541405"/>
    <w:rsid w:val="005417DA"/>
    <w:rsid w:val="00542935"/>
    <w:rsid w:val="005439E9"/>
    <w:rsid w:val="0054491A"/>
    <w:rsid w:val="0054511C"/>
    <w:rsid w:val="00545B9E"/>
    <w:rsid w:val="00546710"/>
    <w:rsid w:val="00547996"/>
    <w:rsid w:val="00550812"/>
    <w:rsid w:val="005513E4"/>
    <w:rsid w:val="005518EE"/>
    <w:rsid w:val="00551B49"/>
    <w:rsid w:val="005524BB"/>
    <w:rsid w:val="00552CF9"/>
    <w:rsid w:val="00552ED1"/>
    <w:rsid w:val="00553FF9"/>
    <w:rsid w:val="0055440F"/>
    <w:rsid w:val="005550F5"/>
    <w:rsid w:val="00555916"/>
    <w:rsid w:val="00555B54"/>
    <w:rsid w:val="005562F1"/>
    <w:rsid w:val="00556628"/>
    <w:rsid w:val="0055669D"/>
    <w:rsid w:val="005567C3"/>
    <w:rsid w:val="005570AF"/>
    <w:rsid w:val="00557240"/>
    <w:rsid w:val="00557503"/>
    <w:rsid w:val="00557B84"/>
    <w:rsid w:val="00560006"/>
    <w:rsid w:val="0056003B"/>
    <w:rsid w:val="00560334"/>
    <w:rsid w:val="00560965"/>
    <w:rsid w:val="005612F0"/>
    <w:rsid w:val="00561850"/>
    <w:rsid w:val="00561C65"/>
    <w:rsid w:val="00562338"/>
    <w:rsid w:val="00562F79"/>
    <w:rsid w:val="00563121"/>
    <w:rsid w:val="0056383F"/>
    <w:rsid w:val="0056417A"/>
    <w:rsid w:val="00564420"/>
    <w:rsid w:val="00566704"/>
    <w:rsid w:val="005667C7"/>
    <w:rsid w:val="00566919"/>
    <w:rsid w:val="005669D7"/>
    <w:rsid w:val="00567BC8"/>
    <w:rsid w:val="00567E54"/>
    <w:rsid w:val="00570381"/>
    <w:rsid w:val="005703AB"/>
    <w:rsid w:val="005705FE"/>
    <w:rsid w:val="005709E5"/>
    <w:rsid w:val="00570DB5"/>
    <w:rsid w:val="00571D17"/>
    <w:rsid w:val="00572006"/>
    <w:rsid w:val="00572282"/>
    <w:rsid w:val="00572716"/>
    <w:rsid w:val="0057287E"/>
    <w:rsid w:val="00572D34"/>
    <w:rsid w:val="00572FD5"/>
    <w:rsid w:val="005737B8"/>
    <w:rsid w:val="00573B8A"/>
    <w:rsid w:val="00573F9D"/>
    <w:rsid w:val="005749DA"/>
    <w:rsid w:val="00574C8F"/>
    <w:rsid w:val="00574CAE"/>
    <w:rsid w:val="00574DB6"/>
    <w:rsid w:val="00574E35"/>
    <w:rsid w:val="00576DA1"/>
    <w:rsid w:val="00577E23"/>
    <w:rsid w:val="00580033"/>
    <w:rsid w:val="00580BEC"/>
    <w:rsid w:val="00580D0D"/>
    <w:rsid w:val="005814FE"/>
    <w:rsid w:val="0058194D"/>
    <w:rsid w:val="00581980"/>
    <w:rsid w:val="005819AB"/>
    <w:rsid w:val="00582BF5"/>
    <w:rsid w:val="00583DD8"/>
    <w:rsid w:val="00584330"/>
    <w:rsid w:val="005846E4"/>
    <w:rsid w:val="00584755"/>
    <w:rsid w:val="00584EFB"/>
    <w:rsid w:val="00585279"/>
    <w:rsid w:val="00585388"/>
    <w:rsid w:val="00585605"/>
    <w:rsid w:val="005860AC"/>
    <w:rsid w:val="00586CC4"/>
    <w:rsid w:val="00586E4F"/>
    <w:rsid w:val="00586E8B"/>
    <w:rsid w:val="00586FF3"/>
    <w:rsid w:val="00587627"/>
    <w:rsid w:val="00591007"/>
    <w:rsid w:val="00591550"/>
    <w:rsid w:val="00592104"/>
    <w:rsid w:val="00592228"/>
    <w:rsid w:val="00592FCD"/>
    <w:rsid w:val="005937CC"/>
    <w:rsid w:val="00593EDF"/>
    <w:rsid w:val="00594132"/>
    <w:rsid w:val="00594C1A"/>
    <w:rsid w:val="00595475"/>
    <w:rsid w:val="00595895"/>
    <w:rsid w:val="0059593B"/>
    <w:rsid w:val="00595B50"/>
    <w:rsid w:val="00596673"/>
    <w:rsid w:val="0059683B"/>
    <w:rsid w:val="00597D81"/>
    <w:rsid w:val="005A0E1E"/>
    <w:rsid w:val="005A1641"/>
    <w:rsid w:val="005A22F3"/>
    <w:rsid w:val="005A31DB"/>
    <w:rsid w:val="005A3B2B"/>
    <w:rsid w:val="005A4DAB"/>
    <w:rsid w:val="005A5AE1"/>
    <w:rsid w:val="005A5FF6"/>
    <w:rsid w:val="005A62E9"/>
    <w:rsid w:val="005A6444"/>
    <w:rsid w:val="005A676B"/>
    <w:rsid w:val="005A68F0"/>
    <w:rsid w:val="005A6A87"/>
    <w:rsid w:val="005A6ECA"/>
    <w:rsid w:val="005B03F2"/>
    <w:rsid w:val="005B0441"/>
    <w:rsid w:val="005B07C8"/>
    <w:rsid w:val="005B192C"/>
    <w:rsid w:val="005B21D0"/>
    <w:rsid w:val="005B2692"/>
    <w:rsid w:val="005B2954"/>
    <w:rsid w:val="005B374E"/>
    <w:rsid w:val="005B3BED"/>
    <w:rsid w:val="005B3F80"/>
    <w:rsid w:val="005B4482"/>
    <w:rsid w:val="005B457B"/>
    <w:rsid w:val="005B5148"/>
    <w:rsid w:val="005B545C"/>
    <w:rsid w:val="005B5600"/>
    <w:rsid w:val="005B5771"/>
    <w:rsid w:val="005B5CCF"/>
    <w:rsid w:val="005B628B"/>
    <w:rsid w:val="005B6778"/>
    <w:rsid w:val="005B6DC2"/>
    <w:rsid w:val="005B73BA"/>
    <w:rsid w:val="005B7F2F"/>
    <w:rsid w:val="005C019C"/>
    <w:rsid w:val="005C11CA"/>
    <w:rsid w:val="005C1338"/>
    <w:rsid w:val="005C2597"/>
    <w:rsid w:val="005C2E3F"/>
    <w:rsid w:val="005C428F"/>
    <w:rsid w:val="005C4DAF"/>
    <w:rsid w:val="005C5838"/>
    <w:rsid w:val="005C6434"/>
    <w:rsid w:val="005C678A"/>
    <w:rsid w:val="005C7B60"/>
    <w:rsid w:val="005C7BEF"/>
    <w:rsid w:val="005D05FD"/>
    <w:rsid w:val="005D09B2"/>
    <w:rsid w:val="005D1922"/>
    <w:rsid w:val="005D1A60"/>
    <w:rsid w:val="005D2687"/>
    <w:rsid w:val="005D35B0"/>
    <w:rsid w:val="005D432F"/>
    <w:rsid w:val="005D47B0"/>
    <w:rsid w:val="005D4B4A"/>
    <w:rsid w:val="005D4BEA"/>
    <w:rsid w:val="005D6BAC"/>
    <w:rsid w:val="005D79E3"/>
    <w:rsid w:val="005D7FE4"/>
    <w:rsid w:val="005E00E2"/>
    <w:rsid w:val="005E01A3"/>
    <w:rsid w:val="005E1687"/>
    <w:rsid w:val="005E3569"/>
    <w:rsid w:val="005E3F80"/>
    <w:rsid w:val="005E4829"/>
    <w:rsid w:val="005E491C"/>
    <w:rsid w:val="005E4A2D"/>
    <w:rsid w:val="005E4B4D"/>
    <w:rsid w:val="005E515F"/>
    <w:rsid w:val="005E52DF"/>
    <w:rsid w:val="005E539A"/>
    <w:rsid w:val="005E5955"/>
    <w:rsid w:val="005E5ED2"/>
    <w:rsid w:val="005E602B"/>
    <w:rsid w:val="005E64F8"/>
    <w:rsid w:val="005E6535"/>
    <w:rsid w:val="005E6709"/>
    <w:rsid w:val="005E69F8"/>
    <w:rsid w:val="005E6EB7"/>
    <w:rsid w:val="005E6FB1"/>
    <w:rsid w:val="005F18FE"/>
    <w:rsid w:val="005F2160"/>
    <w:rsid w:val="005F244E"/>
    <w:rsid w:val="005F27E5"/>
    <w:rsid w:val="005F2B08"/>
    <w:rsid w:val="005F3508"/>
    <w:rsid w:val="005F3AF1"/>
    <w:rsid w:val="005F46C5"/>
    <w:rsid w:val="005F5811"/>
    <w:rsid w:val="005F5864"/>
    <w:rsid w:val="005F674A"/>
    <w:rsid w:val="005F74A3"/>
    <w:rsid w:val="005F7822"/>
    <w:rsid w:val="006000C6"/>
    <w:rsid w:val="00600174"/>
    <w:rsid w:val="00600938"/>
    <w:rsid w:val="00600A42"/>
    <w:rsid w:val="00601508"/>
    <w:rsid w:val="0060277B"/>
    <w:rsid w:val="006029F6"/>
    <w:rsid w:val="00603700"/>
    <w:rsid w:val="00604DC4"/>
    <w:rsid w:val="00605A72"/>
    <w:rsid w:val="006062BE"/>
    <w:rsid w:val="0060686B"/>
    <w:rsid w:val="006078E5"/>
    <w:rsid w:val="00607CB3"/>
    <w:rsid w:val="00607FD8"/>
    <w:rsid w:val="0061221B"/>
    <w:rsid w:val="00613324"/>
    <w:rsid w:val="00613409"/>
    <w:rsid w:val="0061394E"/>
    <w:rsid w:val="00614983"/>
    <w:rsid w:val="006149E6"/>
    <w:rsid w:val="00614B5C"/>
    <w:rsid w:val="0061505F"/>
    <w:rsid w:val="00616778"/>
    <w:rsid w:val="00616D43"/>
    <w:rsid w:val="0061751B"/>
    <w:rsid w:val="00617799"/>
    <w:rsid w:val="00617A0F"/>
    <w:rsid w:val="00617E75"/>
    <w:rsid w:val="006207FF"/>
    <w:rsid w:val="006212D8"/>
    <w:rsid w:val="006220A4"/>
    <w:rsid w:val="006220CF"/>
    <w:rsid w:val="00622821"/>
    <w:rsid w:val="006228B1"/>
    <w:rsid w:val="0062297D"/>
    <w:rsid w:val="00622BE8"/>
    <w:rsid w:val="0062402B"/>
    <w:rsid w:val="00624A07"/>
    <w:rsid w:val="006251CD"/>
    <w:rsid w:val="0062559D"/>
    <w:rsid w:val="006261AC"/>
    <w:rsid w:val="00626498"/>
    <w:rsid w:val="006266FC"/>
    <w:rsid w:val="00626C21"/>
    <w:rsid w:val="00626D83"/>
    <w:rsid w:val="00627326"/>
    <w:rsid w:val="00627A07"/>
    <w:rsid w:val="0063003A"/>
    <w:rsid w:val="00630057"/>
    <w:rsid w:val="00630264"/>
    <w:rsid w:val="00630623"/>
    <w:rsid w:val="006307BE"/>
    <w:rsid w:val="00630A39"/>
    <w:rsid w:val="00630DB8"/>
    <w:rsid w:val="006318E9"/>
    <w:rsid w:val="0063194D"/>
    <w:rsid w:val="00631E09"/>
    <w:rsid w:val="0063269F"/>
    <w:rsid w:val="00632965"/>
    <w:rsid w:val="00632F4D"/>
    <w:rsid w:val="00633297"/>
    <w:rsid w:val="006338FE"/>
    <w:rsid w:val="00633C53"/>
    <w:rsid w:val="00634604"/>
    <w:rsid w:val="00634763"/>
    <w:rsid w:val="00634DD2"/>
    <w:rsid w:val="00635118"/>
    <w:rsid w:val="00635BFC"/>
    <w:rsid w:val="00636512"/>
    <w:rsid w:val="00636B08"/>
    <w:rsid w:val="00636B9F"/>
    <w:rsid w:val="00637564"/>
    <w:rsid w:val="00640000"/>
    <w:rsid w:val="00640463"/>
    <w:rsid w:val="00640D08"/>
    <w:rsid w:val="006411C1"/>
    <w:rsid w:val="006416B7"/>
    <w:rsid w:val="006428A4"/>
    <w:rsid w:val="006430EC"/>
    <w:rsid w:val="0064353B"/>
    <w:rsid w:val="006435F4"/>
    <w:rsid w:val="00643918"/>
    <w:rsid w:val="00643F71"/>
    <w:rsid w:val="00644283"/>
    <w:rsid w:val="00644D67"/>
    <w:rsid w:val="0064515F"/>
    <w:rsid w:val="00645D96"/>
    <w:rsid w:val="00647BF8"/>
    <w:rsid w:val="006502B6"/>
    <w:rsid w:val="00651298"/>
    <w:rsid w:val="00651811"/>
    <w:rsid w:val="00651AD7"/>
    <w:rsid w:val="0065258D"/>
    <w:rsid w:val="00652F82"/>
    <w:rsid w:val="00653871"/>
    <w:rsid w:val="00653A59"/>
    <w:rsid w:val="00654462"/>
    <w:rsid w:val="006545E3"/>
    <w:rsid w:val="0065581F"/>
    <w:rsid w:val="0065589F"/>
    <w:rsid w:val="0065597F"/>
    <w:rsid w:val="00656343"/>
    <w:rsid w:val="00656819"/>
    <w:rsid w:val="00656A7B"/>
    <w:rsid w:val="006575B4"/>
    <w:rsid w:val="006575CC"/>
    <w:rsid w:val="0065763D"/>
    <w:rsid w:val="00657B44"/>
    <w:rsid w:val="00660082"/>
    <w:rsid w:val="0066012A"/>
    <w:rsid w:val="006608C0"/>
    <w:rsid w:val="006608FB"/>
    <w:rsid w:val="006609D4"/>
    <w:rsid w:val="00660CAC"/>
    <w:rsid w:val="006612DA"/>
    <w:rsid w:val="00661C10"/>
    <w:rsid w:val="00662EC6"/>
    <w:rsid w:val="00663143"/>
    <w:rsid w:val="0066349D"/>
    <w:rsid w:val="00663E09"/>
    <w:rsid w:val="00664005"/>
    <w:rsid w:val="0066409E"/>
    <w:rsid w:val="00665598"/>
    <w:rsid w:val="00667508"/>
    <w:rsid w:val="0066778F"/>
    <w:rsid w:val="00670000"/>
    <w:rsid w:val="006706B8"/>
    <w:rsid w:val="006712CF"/>
    <w:rsid w:val="006713CE"/>
    <w:rsid w:val="006713F4"/>
    <w:rsid w:val="0067249B"/>
    <w:rsid w:val="00672DCE"/>
    <w:rsid w:val="00672F38"/>
    <w:rsid w:val="0067384A"/>
    <w:rsid w:val="00674666"/>
    <w:rsid w:val="00674D1A"/>
    <w:rsid w:val="00675E1B"/>
    <w:rsid w:val="0067630F"/>
    <w:rsid w:val="0067664E"/>
    <w:rsid w:val="0067682D"/>
    <w:rsid w:val="00676B87"/>
    <w:rsid w:val="00677AE3"/>
    <w:rsid w:val="00677EE0"/>
    <w:rsid w:val="006804BB"/>
    <w:rsid w:val="00680DFB"/>
    <w:rsid w:val="006812C9"/>
    <w:rsid w:val="00681E4F"/>
    <w:rsid w:val="00682213"/>
    <w:rsid w:val="00682492"/>
    <w:rsid w:val="006824DC"/>
    <w:rsid w:val="00682B23"/>
    <w:rsid w:val="0068377E"/>
    <w:rsid w:val="0068380A"/>
    <w:rsid w:val="0068449E"/>
    <w:rsid w:val="0068456E"/>
    <w:rsid w:val="0068494A"/>
    <w:rsid w:val="006853B2"/>
    <w:rsid w:val="00685F34"/>
    <w:rsid w:val="00686086"/>
    <w:rsid w:val="0068762B"/>
    <w:rsid w:val="006904A6"/>
    <w:rsid w:val="006908A5"/>
    <w:rsid w:val="006919E3"/>
    <w:rsid w:val="006920EE"/>
    <w:rsid w:val="00692311"/>
    <w:rsid w:val="00692792"/>
    <w:rsid w:val="0069296E"/>
    <w:rsid w:val="00692C6D"/>
    <w:rsid w:val="00692F54"/>
    <w:rsid w:val="006930EB"/>
    <w:rsid w:val="00693655"/>
    <w:rsid w:val="0069397F"/>
    <w:rsid w:val="00693F6E"/>
    <w:rsid w:val="00693FFF"/>
    <w:rsid w:val="00694090"/>
    <w:rsid w:val="00695173"/>
    <w:rsid w:val="00695920"/>
    <w:rsid w:val="00695CB5"/>
    <w:rsid w:val="00695DBC"/>
    <w:rsid w:val="0069649F"/>
    <w:rsid w:val="006972A1"/>
    <w:rsid w:val="006975C3"/>
    <w:rsid w:val="00697A3C"/>
    <w:rsid w:val="00697A77"/>
    <w:rsid w:val="006A0287"/>
    <w:rsid w:val="006A1B61"/>
    <w:rsid w:val="006A1C58"/>
    <w:rsid w:val="006A2630"/>
    <w:rsid w:val="006A2AC4"/>
    <w:rsid w:val="006A2BF7"/>
    <w:rsid w:val="006A35D7"/>
    <w:rsid w:val="006A3F65"/>
    <w:rsid w:val="006A40F6"/>
    <w:rsid w:val="006A4F2B"/>
    <w:rsid w:val="006A52C2"/>
    <w:rsid w:val="006A5A8D"/>
    <w:rsid w:val="006A7439"/>
    <w:rsid w:val="006B0389"/>
    <w:rsid w:val="006B05C4"/>
    <w:rsid w:val="006B0BE4"/>
    <w:rsid w:val="006B1A28"/>
    <w:rsid w:val="006B270F"/>
    <w:rsid w:val="006B34F8"/>
    <w:rsid w:val="006B48F4"/>
    <w:rsid w:val="006B4CC3"/>
    <w:rsid w:val="006B4CD6"/>
    <w:rsid w:val="006B4F37"/>
    <w:rsid w:val="006B5198"/>
    <w:rsid w:val="006B5566"/>
    <w:rsid w:val="006B5921"/>
    <w:rsid w:val="006B5B56"/>
    <w:rsid w:val="006B70B7"/>
    <w:rsid w:val="006B7A01"/>
    <w:rsid w:val="006C0202"/>
    <w:rsid w:val="006C059A"/>
    <w:rsid w:val="006C0D00"/>
    <w:rsid w:val="006C1E3C"/>
    <w:rsid w:val="006C2262"/>
    <w:rsid w:val="006C29C4"/>
    <w:rsid w:val="006C2ABD"/>
    <w:rsid w:val="006C2C8D"/>
    <w:rsid w:val="006C2FB8"/>
    <w:rsid w:val="006C31CA"/>
    <w:rsid w:val="006C3822"/>
    <w:rsid w:val="006C3DE4"/>
    <w:rsid w:val="006C46A9"/>
    <w:rsid w:val="006C596B"/>
    <w:rsid w:val="006C607D"/>
    <w:rsid w:val="006C6767"/>
    <w:rsid w:val="006C6A5D"/>
    <w:rsid w:val="006C6B5F"/>
    <w:rsid w:val="006C6F4C"/>
    <w:rsid w:val="006C72F0"/>
    <w:rsid w:val="006D027C"/>
    <w:rsid w:val="006D0E9F"/>
    <w:rsid w:val="006D1F58"/>
    <w:rsid w:val="006D3374"/>
    <w:rsid w:val="006D39B9"/>
    <w:rsid w:val="006D3D08"/>
    <w:rsid w:val="006D3D20"/>
    <w:rsid w:val="006D4020"/>
    <w:rsid w:val="006D4D50"/>
    <w:rsid w:val="006D5F1D"/>
    <w:rsid w:val="006D6079"/>
    <w:rsid w:val="006D69AC"/>
    <w:rsid w:val="006D6A41"/>
    <w:rsid w:val="006D6D5A"/>
    <w:rsid w:val="006E0600"/>
    <w:rsid w:val="006E0961"/>
    <w:rsid w:val="006E1382"/>
    <w:rsid w:val="006E1D81"/>
    <w:rsid w:val="006E2306"/>
    <w:rsid w:val="006E2B7F"/>
    <w:rsid w:val="006E2E09"/>
    <w:rsid w:val="006E2F2E"/>
    <w:rsid w:val="006E3737"/>
    <w:rsid w:val="006E3864"/>
    <w:rsid w:val="006E47CF"/>
    <w:rsid w:val="006E4AD3"/>
    <w:rsid w:val="006E58AA"/>
    <w:rsid w:val="006E674F"/>
    <w:rsid w:val="006E6E31"/>
    <w:rsid w:val="006F0469"/>
    <w:rsid w:val="006F087E"/>
    <w:rsid w:val="006F08FA"/>
    <w:rsid w:val="006F2771"/>
    <w:rsid w:val="006F278C"/>
    <w:rsid w:val="006F2C20"/>
    <w:rsid w:val="006F3DE2"/>
    <w:rsid w:val="006F3E56"/>
    <w:rsid w:val="006F4253"/>
    <w:rsid w:val="006F42F0"/>
    <w:rsid w:val="006F4E5E"/>
    <w:rsid w:val="006F4FDE"/>
    <w:rsid w:val="006F5227"/>
    <w:rsid w:val="006F572C"/>
    <w:rsid w:val="006F58EC"/>
    <w:rsid w:val="006F6720"/>
    <w:rsid w:val="006F70F2"/>
    <w:rsid w:val="006F726D"/>
    <w:rsid w:val="006F7318"/>
    <w:rsid w:val="006F7611"/>
    <w:rsid w:val="006F79F0"/>
    <w:rsid w:val="007003CF"/>
    <w:rsid w:val="00700589"/>
    <w:rsid w:val="00700593"/>
    <w:rsid w:val="0070060A"/>
    <w:rsid w:val="00700730"/>
    <w:rsid w:val="00700ECC"/>
    <w:rsid w:val="00701A83"/>
    <w:rsid w:val="00702575"/>
    <w:rsid w:val="00702D01"/>
    <w:rsid w:val="00702DA6"/>
    <w:rsid w:val="00702DAD"/>
    <w:rsid w:val="00702E88"/>
    <w:rsid w:val="00703498"/>
    <w:rsid w:val="00703BBC"/>
    <w:rsid w:val="00703C8D"/>
    <w:rsid w:val="00703CF2"/>
    <w:rsid w:val="00704CF3"/>
    <w:rsid w:val="0070535A"/>
    <w:rsid w:val="00705479"/>
    <w:rsid w:val="00705827"/>
    <w:rsid w:val="00705838"/>
    <w:rsid w:val="00705D31"/>
    <w:rsid w:val="00705E2D"/>
    <w:rsid w:val="007065D7"/>
    <w:rsid w:val="00706803"/>
    <w:rsid w:val="0070694E"/>
    <w:rsid w:val="00706BE0"/>
    <w:rsid w:val="00706D5C"/>
    <w:rsid w:val="00706FD3"/>
    <w:rsid w:val="00707BBA"/>
    <w:rsid w:val="00710616"/>
    <w:rsid w:val="00711585"/>
    <w:rsid w:val="007116E4"/>
    <w:rsid w:val="00711FB2"/>
    <w:rsid w:val="00712C77"/>
    <w:rsid w:val="00712E1C"/>
    <w:rsid w:val="00712FE4"/>
    <w:rsid w:val="00713559"/>
    <w:rsid w:val="00714439"/>
    <w:rsid w:val="00714CCD"/>
    <w:rsid w:val="00715115"/>
    <w:rsid w:val="00715A42"/>
    <w:rsid w:val="00715FCA"/>
    <w:rsid w:val="0071627D"/>
    <w:rsid w:val="00716CEF"/>
    <w:rsid w:val="00716D60"/>
    <w:rsid w:val="00717673"/>
    <w:rsid w:val="00717729"/>
    <w:rsid w:val="007178D3"/>
    <w:rsid w:val="00717BF1"/>
    <w:rsid w:val="007207EC"/>
    <w:rsid w:val="00720889"/>
    <w:rsid w:val="00720A67"/>
    <w:rsid w:val="00720D2A"/>
    <w:rsid w:val="00721830"/>
    <w:rsid w:val="007223E4"/>
    <w:rsid w:val="00722A26"/>
    <w:rsid w:val="00723B41"/>
    <w:rsid w:val="00724442"/>
    <w:rsid w:val="00724BFA"/>
    <w:rsid w:val="00724D6B"/>
    <w:rsid w:val="00725919"/>
    <w:rsid w:val="007265B2"/>
    <w:rsid w:val="00727817"/>
    <w:rsid w:val="00727DDA"/>
    <w:rsid w:val="00730BC4"/>
    <w:rsid w:val="0073114A"/>
    <w:rsid w:val="00731E57"/>
    <w:rsid w:val="00731FE6"/>
    <w:rsid w:val="0073214A"/>
    <w:rsid w:val="007321F0"/>
    <w:rsid w:val="00733361"/>
    <w:rsid w:val="007335B1"/>
    <w:rsid w:val="007336B0"/>
    <w:rsid w:val="0073370E"/>
    <w:rsid w:val="0073451C"/>
    <w:rsid w:val="00734F5A"/>
    <w:rsid w:val="00734FBD"/>
    <w:rsid w:val="00735058"/>
    <w:rsid w:val="00735FF9"/>
    <w:rsid w:val="0073602A"/>
    <w:rsid w:val="00736325"/>
    <w:rsid w:val="00736E91"/>
    <w:rsid w:val="007375FF"/>
    <w:rsid w:val="00737812"/>
    <w:rsid w:val="00737C02"/>
    <w:rsid w:val="00740296"/>
    <w:rsid w:val="00740BE0"/>
    <w:rsid w:val="0074192A"/>
    <w:rsid w:val="00741B83"/>
    <w:rsid w:val="00741F80"/>
    <w:rsid w:val="007423B9"/>
    <w:rsid w:val="00742416"/>
    <w:rsid w:val="007427F1"/>
    <w:rsid w:val="00742EB4"/>
    <w:rsid w:val="00743140"/>
    <w:rsid w:val="007436E5"/>
    <w:rsid w:val="00743FD1"/>
    <w:rsid w:val="0074441D"/>
    <w:rsid w:val="00744CA5"/>
    <w:rsid w:val="007450AE"/>
    <w:rsid w:val="00745A81"/>
    <w:rsid w:val="00746721"/>
    <w:rsid w:val="00746CAB"/>
    <w:rsid w:val="00746D02"/>
    <w:rsid w:val="0074784B"/>
    <w:rsid w:val="00747A63"/>
    <w:rsid w:val="00747F7F"/>
    <w:rsid w:val="00750AA4"/>
    <w:rsid w:val="00751388"/>
    <w:rsid w:val="007516D9"/>
    <w:rsid w:val="00752200"/>
    <w:rsid w:val="00753356"/>
    <w:rsid w:val="00753551"/>
    <w:rsid w:val="0075473F"/>
    <w:rsid w:val="00754905"/>
    <w:rsid w:val="00754957"/>
    <w:rsid w:val="00754A10"/>
    <w:rsid w:val="00755673"/>
    <w:rsid w:val="0075588E"/>
    <w:rsid w:val="00755FAC"/>
    <w:rsid w:val="00756922"/>
    <w:rsid w:val="007576B4"/>
    <w:rsid w:val="00757BDF"/>
    <w:rsid w:val="00757FE7"/>
    <w:rsid w:val="00760518"/>
    <w:rsid w:val="00761701"/>
    <w:rsid w:val="00762662"/>
    <w:rsid w:val="0076286E"/>
    <w:rsid w:val="007633E7"/>
    <w:rsid w:val="00763BA0"/>
    <w:rsid w:val="007641F5"/>
    <w:rsid w:val="007649B0"/>
    <w:rsid w:val="007654EA"/>
    <w:rsid w:val="0076563E"/>
    <w:rsid w:val="00765BC3"/>
    <w:rsid w:val="00765E2C"/>
    <w:rsid w:val="007666CF"/>
    <w:rsid w:val="00766AF3"/>
    <w:rsid w:val="007701FB"/>
    <w:rsid w:val="00770C32"/>
    <w:rsid w:val="0077152B"/>
    <w:rsid w:val="007718ED"/>
    <w:rsid w:val="00771EE7"/>
    <w:rsid w:val="00771FEE"/>
    <w:rsid w:val="00772452"/>
    <w:rsid w:val="00773F6E"/>
    <w:rsid w:val="00774473"/>
    <w:rsid w:val="0077461F"/>
    <w:rsid w:val="00774933"/>
    <w:rsid w:val="00774BF8"/>
    <w:rsid w:val="00775261"/>
    <w:rsid w:val="00775473"/>
    <w:rsid w:val="0077640A"/>
    <w:rsid w:val="007767F1"/>
    <w:rsid w:val="00776FC4"/>
    <w:rsid w:val="007773A8"/>
    <w:rsid w:val="007776EE"/>
    <w:rsid w:val="00780838"/>
    <w:rsid w:val="00780A8D"/>
    <w:rsid w:val="00781013"/>
    <w:rsid w:val="0078104F"/>
    <w:rsid w:val="00781A61"/>
    <w:rsid w:val="00781CAE"/>
    <w:rsid w:val="00781D20"/>
    <w:rsid w:val="00783165"/>
    <w:rsid w:val="00783836"/>
    <w:rsid w:val="00783C62"/>
    <w:rsid w:val="00783CEC"/>
    <w:rsid w:val="00783EE6"/>
    <w:rsid w:val="00783F5F"/>
    <w:rsid w:val="00784520"/>
    <w:rsid w:val="007845DA"/>
    <w:rsid w:val="00784A17"/>
    <w:rsid w:val="007861DF"/>
    <w:rsid w:val="00786F3B"/>
    <w:rsid w:val="00787075"/>
    <w:rsid w:val="0078755B"/>
    <w:rsid w:val="00787A5E"/>
    <w:rsid w:val="00787C7D"/>
    <w:rsid w:val="00787FD2"/>
    <w:rsid w:val="00790D82"/>
    <w:rsid w:val="00791309"/>
    <w:rsid w:val="00792394"/>
    <w:rsid w:val="007925ED"/>
    <w:rsid w:val="00792ED2"/>
    <w:rsid w:val="007935D1"/>
    <w:rsid w:val="007940D1"/>
    <w:rsid w:val="00794831"/>
    <w:rsid w:val="00794B9D"/>
    <w:rsid w:val="00794FD6"/>
    <w:rsid w:val="0079582F"/>
    <w:rsid w:val="0079640B"/>
    <w:rsid w:val="0079690F"/>
    <w:rsid w:val="007975E7"/>
    <w:rsid w:val="007A0296"/>
    <w:rsid w:val="007A0376"/>
    <w:rsid w:val="007A07C9"/>
    <w:rsid w:val="007A093C"/>
    <w:rsid w:val="007A0BCE"/>
    <w:rsid w:val="007A0DF2"/>
    <w:rsid w:val="007A1CDE"/>
    <w:rsid w:val="007A1CF6"/>
    <w:rsid w:val="007A1D2D"/>
    <w:rsid w:val="007A2033"/>
    <w:rsid w:val="007A2E63"/>
    <w:rsid w:val="007A2EF3"/>
    <w:rsid w:val="007A37A3"/>
    <w:rsid w:val="007A3D6C"/>
    <w:rsid w:val="007A4A19"/>
    <w:rsid w:val="007A4FF2"/>
    <w:rsid w:val="007A570A"/>
    <w:rsid w:val="007A6058"/>
    <w:rsid w:val="007A65F1"/>
    <w:rsid w:val="007A74F3"/>
    <w:rsid w:val="007A7855"/>
    <w:rsid w:val="007A7DD9"/>
    <w:rsid w:val="007A7E16"/>
    <w:rsid w:val="007A7F36"/>
    <w:rsid w:val="007B00A9"/>
    <w:rsid w:val="007B01B5"/>
    <w:rsid w:val="007B0826"/>
    <w:rsid w:val="007B1234"/>
    <w:rsid w:val="007B12C6"/>
    <w:rsid w:val="007B191E"/>
    <w:rsid w:val="007B1A88"/>
    <w:rsid w:val="007B1E4A"/>
    <w:rsid w:val="007B2127"/>
    <w:rsid w:val="007B2883"/>
    <w:rsid w:val="007B2C08"/>
    <w:rsid w:val="007B3197"/>
    <w:rsid w:val="007B3B7B"/>
    <w:rsid w:val="007B40EB"/>
    <w:rsid w:val="007B4A49"/>
    <w:rsid w:val="007B4E5E"/>
    <w:rsid w:val="007B542D"/>
    <w:rsid w:val="007B5A5A"/>
    <w:rsid w:val="007B5E48"/>
    <w:rsid w:val="007C0271"/>
    <w:rsid w:val="007C08CF"/>
    <w:rsid w:val="007C0A4C"/>
    <w:rsid w:val="007C0CEC"/>
    <w:rsid w:val="007C0E05"/>
    <w:rsid w:val="007C13CD"/>
    <w:rsid w:val="007C1502"/>
    <w:rsid w:val="007C1901"/>
    <w:rsid w:val="007C1EB3"/>
    <w:rsid w:val="007C1F8D"/>
    <w:rsid w:val="007C28CC"/>
    <w:rsid w:val="007C2A2E"/>
    <w:rsid w:val="007C2C25"/>
    <w:rsid w:val="007C2F36"/>
    <w:rsid w:val="007C3FCF"/>
    <w:rsid w:val="007C4074"/>
    <w:rsid w:val="007C45E2"/>
    <w:rsid w:val="007C4ABC"/>
    <w:rsid w:val="007C4FB6"/>
    <w:rsid w:val="007C5426"/>
    <w:rsid w:val="007C56A2"/>
    <w:rsid w:val="007C56CF"/>
    <w:rsid w:val="007C5AEB"/>
    <w:rsid w:val="007C5AF5"/>
    <w:rsid w:val="007C5D2E"/>
    <w:rsid w:val="007C5E93"/>
    <w:rsid w:val="007C6AAE"/>
    <w:rsid w:val="007C6FF5"/>
    <w:rsid w:val="007C71E5"/>
    <w:rsid w:val="007C7FE7"/>
    <w:rsid w:val="007D0AB2"/>
    <w:rsid w:val="007D0D6D"/>
    <w:rsid w:val="007D165A"/>
    <w:rsid w:val="007D197B"/>
    <w:rsid w:val="007D1BB7"/>
    <w:rsid w:val="007D22A1"/>
    <w:rsid w:val="007D24B7"/>
    <w:rsid w:val="007D38B8"/>
    <w:rsid w:val="007D4279"/>
    <w:rsid w:val="007D458A"/>
    <w:rsid w:val="007D4B5E"/>
    <w:rsid w:val="007D5008"/>
    <w:rsid w:val="007D5300"/>
    <w:rsid w:val="007D5312"/>
    <w:rsid w:val="007D5426"/>
    <w:rsid w:val="007D7230"/>
    <w:rsid w:val="007D788F"/>
    <w:rsid w:val="007D78DD"/>
    <w:rsid w:val="007E008E"/>
    <w:rsid w:val="007E0193"/>
    <w:rsid w:val="007E15F7"/>
    <w:rsid w:val="007E15F9"/>
    <w:rsid w:val="007E183A"/>
    <w:rsid w:val="007E1D7B"/>
    <w:rsid w:val="007E23B9"/>
    <w:rsid w:val="007E2C63"/>
    <w:rsid w:val="007E2F12"/>
    <w:rsid w:val="007E2F94"/>
    <w:rsid w:val="007E34EA"/>
    <w:rsid w:val="007E3839"/>
    <w:rsid w:val="007E4C19"/>
    <w:rsid w:val="007E6520"/>
    <w:rsid w:val="007E6719"/>
    <w:rsid w:val="007E6F24"/>
    <w:rsid w:val="007E7203"/>
    <w:rsid w:val="007E7BA1"/>
    <w:rsid w:val="007F0068"/>
    <w:rsid w:val="007F0408"/>
    <w:rsid w:val="007F05D2"/>
    <w:rsid w:val="007F1285"/>
    <w:rsid w:val="007F164A"/>
    <w:rsid w:val="007F179E"/>
    <w:rsid w:val="007F2747"/>
    <w:rsid w:val="007F2C13"/>
    <w:rsid w:val="007F387A"/>
    <w:rsid w:val="007F3888"/>
    <w:rsid w:val="007F3920"/>
    <w:rsid w:val="007F4F45"/>
    <w:rsid w:val="007F56F4"/>
    <w:rsid w:val="007F58BB"/>
    <w:rsid w:val="007F5953"/>
    <w:rsid w:val="007F5C77"/>
    <w:rsid w:val="007F6817"/>
    <w:rsid w:val="007F71EF"/>
    <w:rsid w:val="007F7F0C"/>
    <w:rsid w:val="00800DFA"/>
    <w:rsid w:val="00801B41"/>
    <w:rsid w:val="00801E11"/>
    <w:rsid w:val="0080264B"/>
    <w:rsid w:val="00803474"/>
    <w:rsid w:val="008037CA"/>
    <w:rsid w:val="00803F7E"/>
    <w:rsid w:val="00804368"/>
    <w:rsid w:val="008046A0"/>
    <w:rsid w:val="00804B93"/>
    <w:rsid w:val="00804F6D"/>
    <w:rsid w:val="008052F6"/>
    <w:rsid w:val="00805314"/>
    <w:rsid w:val="008066AA"/>
    <w:rsid w:val="00806A92"/>
    <w:rsid w:val="00806C4B"/>
    <w:rsid w:val="0080785B"/>
    <w:rsid w:val="00810673"/>
    <w:rsid w:val="00810B0A"/>
    <w:rsid w:val="008115C3"/>
    <w:rsid w:val="008118BE"/>
    <w:rsid w:val="00812A73"/>
    <w:rsid w:val="00812C1B"/>
    <w:rsid w:val="00812D77"/>
    <w:rsid w:val="008136AE"/>
    <w:rsid w:val="0081376A"/>
    <w:rsid w:val="00814023"/>
    <w:rsid w:val="00814306"/>
    <w:rsid w:val="00814F0B"/>
    <w:rsid w:val="008151C0"/>
    <w:rsid w:val="0081525F"/>
    <w:rsid w:val="00815660"/>
    <w:rsid w:val="008158FD"/>
    <w:rsid w:val="008161A4"/>
    <w:rsid w:val="0081682B"/>
    <w:rsid w:val="008169A6"/>
    <w:rsid w:val="00817203"/>
    <w:rsid w:val="00817CBD"/>
    <w:rsid w:val="008200B5"/>
    <w:rsid w:val="008208AB"/>
    <w:rsid w:val="00820CC1"/>
    <w:rsid w:val="00820F9B"/>
    <w:rsid w:val="00821114"/>
    <w:rsid w:val="0082166E"/>
    <w:rsid w:val="00821E05"/>
    <w:rsid w:val="00821EF5"/>
    <w:rsid w:val="008222EC"/>
    <w:rsid w:val="008222F7"/>
    <w:rsid w:val="008230EA"/>
    <w:rsid w:val="0082393C"/>
    <w:rsid w:val="00824666"/>
    <w:rsid w:val="00825261"/>
    <w:rsid w:val="0082547C"/>
    <w:rsid w:val="00826306"/>
    <w:rsid w:val="008270A2"/>
    <w:rsid w:val="00827344"/>
    <w:rsid w:val="008275EC"/>
    <w:rsid w:val="00827C6A"/>
    <w:rsid w:val="00830EAA"/>
    <w:rsid w:val="00831278"/>
    <w:rsid w:val="008315B0"/>
    <w:rsid w:val="0083162B"/>
    <w:rsid w:val="00833D7F"/>
    <w:rsid w:val="008356D6"/>
    <w:rsid w:val="00835F5D"/>
    <w:rsid w:val="00836E46"/>
    <w:rsid w:val="0083755D"/>
    <w:rsid w:val="008379DD"/>
    <w:rsid w:val="00840AA0"/>
    <w:rsid w:val="00841D8C"/>
    <w:rsid w:val="008428C4"/>
    <w:rsid w:val="008429D4"/>
    <w:rsid w:val="008429E7"/>
    <w:rsid w:val="00843273"/>
    <w:rsid w:val="00843D3D"/>
    <w:rsid w:val="008441FC"/>
    <w:rsid w:val="008443D9"/>
    <w:rsid w:val="00844441"/>
    <w:rsid w:val="00844DED"/>
    <w:rsid w:val="00844E98"/>
    <w:rsid w:val="008462B2"/>
    <w:rsid w:val="00847011"/>
    <w:rsid w:val="00847025"/>
    <w:rsid w:val="008479FB"/>
    <w:rsid w:val="00847D90"/>
    <w:rsid w:val="00847E10"/>
    <w:rsid w:val="008513E5"/>
    <w:rsid w:val="0085148B"/>
    <w:rsid w:val="00852067"/>
    <w:rsid w:val="008529BC"/>
    <w:rsid w:val="00852ACC"/>
    <w:rsid w:val="00852C3E"/>
    <w:rsid w:val="0085382B"/>
    <w:rsid w:val="008549CD"/>
    <w:rsid w:val="00854C07"/>
    <w:rsid w:val="00854CEA"/>
    <w:rsid w:val="0085504A"/>
    <w:rsid w:val="0085535C"/>
    <w:rsid w:val="00855C4F"/>
    <w:rsid w:val="008568AE"/>
    <w:rsid w:val="008568B0"/>
    <w:rsid w:val="00856F82"/>
    <w:rsid w:val="008574FB"/>
    <w:rsid w:val="00857D48"/>
    <w:rsid w:val="008602AB"/>
    <w:rsid w:val="00860935"/>
    <w:rsid w:val="0086103A"/>
    <w:rsid w:val="0086108A"/>
    <w:rsid w:val="0086110B"/>
    <w:rsid w:val="00861650"/>
    <w:rsid w:val="008616F3"/>
    <w:rsid w:val="0086178C"/>
    <w:rsid w:val="00861C8B"/>
    <w:rsid w:val="00862661"/>
    <w:rsid w:val="0086303A"/>
    <w:rsid w:val="00864767"/>
    <w:rsid w:val="0086515B"/>
    <w:rsid w:val="0086578B"/>
    <w:rsid w:val="00866309"/>
    <w:rsid w:val="00866783"/>
    <w:rsid w:val="008675B7"/>
    <w:rsid w:val="00870144"/>
    <w:rsid w:val="00870A6D"/>
    <w:rsid w:val="00871408"/>
    <w:rsid w:val="00871F81"/>
    <w:rsid w:val="00872715"/>
    <w:rsid w:val="0087344F"/>
    <w:rsid w:val="008734B8"/>
    <w:rsid w:val="00873DA5"/>
    <w:rsid w:val="00874525"/>
    <w:rsid w:val="008749A6"/>
    <w:rsid w:val="008752F2"/>
    <w:rsid w:val="00875DB6"/>
    <w:rsid w:val="00875F9E"/>
    <w:rsid w:val="008762F4"/>
    <w:rsid w:val="008765B6"/>
    <w:rsid w:val="008768F0"/>
    <w:rsid w:val="00876E91"/>
    <w:rsid w:val="00877E5C"/>
    <w:rsid w:val="008804D8"/>
    <w:rsid w:val="008804E1"/>
    <w:rsid w:val="008809CB"/>
    <w:rsid w:val="00880E58"/>
    <w:rsid w:val="00882127"/>
    <w:rsid w:val="00882253"/>
    <w:rsid w:val="00882544"/>
    <w:rsid w:val="008826CB"/>
    <w:rsid w:val="00883102"/>
    <w:rsid w:val="008832AA"/>
    <w:rsid w:val="0088385C"/>
    <w:rsid w:val="00883C23"/>
    <w:rsid w:val="008848A7"/>
    <w:rsid w:val="008859DA"/>
    <w:rsid w:val="00885DD8"/>
    <w:rsid w:val="008863BE"/>
    <w:rsid w:val="008868A4"/>
    <w:rsid w:val="008869E4"/>
    <w:rsid w:val="00887734"/>
    <w:rsid w:val="00887CFA"/>
    <w:rsid w:val="00887D28"/>
    <w:rsid w:val="00890190"/>
    <w:rsid w:val="00890B4C"/>
    <w:rsid w:val="00890D39"/>
    <w:rsid w:val="0089114A"/>
    <w:rsid w:val="00892210"/>
    <w:rsid w:val="00892CAF"/>
    <w:rsid w:val="00892F40"/>
    <w:rsid w:val="008938B2"/>
    <w:rsid w:val="00893907"/>
    <w:rsid w:val="00893BD5"/>
    <w:rsid w:val="0089458D"/>
    <w:rsid w:val="00894740"/>
    <w:rsid w:val="0089509E"/>
    <w:rsid w:val="0089710C"/>
    <w:rsid w:val="0089778C"/>
    <w:rsid w:val="008977C5"/>
    <w:rsid w:val="00897C66"/>
    <w:rsid w:val="008A06EB"/>
    <w:rsid w:val="008A0AB0"/>
    <w:rsid w:val="008A0C40"/>
    <w:rsid w:val="008A1079"/>
    <w:rsid w:val="008A2185"/>
    <w:rsid w:val="008A3732"/>
    <w:rsid w:val="008A4353"/>
    <w:rsid w:val="008A4D87"/>
    <w:rsid w:val="008A5EC0"/>
    <w:rsid w:val="008A5F0A"/>
    <w:rsid w:val="008A79DB"/>
    <w:rsid w:val="008B02BE"/>
    <w:rsid w:val="008B02D4"/>
    <w:rsid w:val="008B12C3"/>
    <w:rsid w:val="008B1448"/>
    <w:rsid w:val="008B1813"/>
    <w:rsid w:val="008B1835"/>
    <w:rsid w:val="008B1F53"/>
    <w:rsid w:val="008B23B4"/>
    <w:rsid w:val="008B27C1"/>
    <w:rsid w:val="008B2A9A"/>
    <w:rsid w:val="008B2C16"/>
    <w:rsid w:val="008B316E"/>
    <w:rsid w:val="008B4012"/>
    <w:rsid w:val="008B50C9"/>
    <w:rsid w:val="008B5AA2"/>
    <w:rsid w:val="008B5D2B"/>
    <w:rsid w:val="008B6525"/>
    <w:rsid w:val="008B6798"/>
    <w:rsid w:val="008B69A1"/>
    <w:rsid w:val="008B70F4"/>
    <w:rsid w:val="008C031B"/>
    <w:rsid w:val="008C0C64"/>
    <w:rsid w:val="008C226C"/>
    <w:rsid w:val="008C26B2"/>
    <w:rsid w:val="008C2E4A"/>
    <w:rsid w:val="008C34FE"/>
    <w:rsid w:val="008C3D55"/>
    <w:rsid w:val="008C698A"/>
    <w:rsid w:val="008C7501"/>
    <w:rsid w:val="008C7752"/>
    <w:rsid w:val="008C78B1"/>
    <w:rsid w:val="008D0767"/>
    <w:rsid w:val="008D1EE9"/>
    <w:rsid w:val="008D26F4"/>
    <w:rsid w:val="008D36A8"/>
    <w:rsid w:val="008D3D38"/>
    <w:rsid w:val="008D413E"/>
    <w:rsid w:val="008D5029"/>
    <w:rsid w:val="008D52AF"/>
    <w:rsid w:val="008D5857"/>
    <w:rsid w:val="008D5F8A"/>
    <w:rsid w:val="008D60AE"/>
    <w:rsid w:val="008D6D1C"/>
    <w:rsid w:val="008D71E4"/>
    <w:rsid w:val="008D7869"/>
    <w:rsid w:val="008D7DFA"/>
    <w:rsid w:val="008E0476"/>
    <w:rsid w:val="008E13E8"/>
    <w:rsid w:val="008E253C"/>
    <w:rsid w:val="008E2B09"/>
    <w:rsid w:val="008E2D42"/>
    <w:rsid w:val="008E31B0"/>
    <w:rsid w:val="008E31E1"/>
    <w:rsid w:val="008E38F6"/>
    <w:rsid w:val="008E4243"/>
    <w:rsid w:val="008E555F"/>
    <w:rsid w:val="008E6003"/>
    <w:rsid w:val="008E66B6"/>
    <w:rsid w:val="008E6F6B"/>
    <w:rsid w:val="008E7646"/>
    <w:rsid w:val="008E7A8F"/>
    <w:rsid w:val="008E7FA9"/>
    <w:rsid w:val="008E7FF6"/>
    <w:rsid w:val="008F0278"/>
    <w:rsid w:val="008F2F0D"/>
    <w:rsid w:val="008F3470"/>
    <w:rsid w:val="008F3B94"/>
    <w:rsid w:val="008F3D68"/>
    <w:rsid w:val="008F497B"/>
    <w:rsid w:val="008F4D5A"/>
    <w:rsid w:val="008F5002"/>
    <w:rsid w:val="008F5105"/>
    <w:rsid w:val="008F542A"/>
    <w:rsid w:val="008F5BBC"/>
    <w:rsid w:val="008F6661"/>
    <w:rsid w:val="008F6807"/>
    <w:rsid w:val="008F68B1"/>
    <w:rsid w:val="008F693E"/>
    <w:rsid w:val="00900FF0"/>
    <w:rsid w:val="00901405"/>
    <w:rsid w:val="009025A1"/>
    <w:rsid w:val="00902C35"/>
    <w:rsid w:val="00903271"/>
    <w:rsid w:val="009033AA"/>
    <w:rsid w:val="009034E5"/>
    <w:rsid w:val="00903687"/>
    <w:rsid w:val="0090383E"/>
    <w:rsid w:val="00904539"/>
    <w:rsid w:val="00904648"/>
    <w:rsid w:val="00904977"/>
    <w:rsid w:val="00904D23"/>
    <w:rsid w:val="009052C3"/>
    <w:rsid w:val="00905FAB"/>
    <w:rsid w:val="00907204"/>
    <w:rsid w:val="00907878"/>
    <w:rsid w:val="00907D2E"/>
    <w:rsid w:val="00910281"/>
    <w:rsid w:val="00910B3F"/>
    <w:rsid w:val="00910BDC"/>
    <w:rsid w:val="00910D31"/>
    <w:rsid w:val="00910D3C"/>
    <w:rsid w:val="009115AB"/>
    <w:rsid w:val="0091195E"/>
    <w:rsid w:val="009121A8"/>
    <w:rsid w:val="00912336"/>
    <w:rsid w:val="00912446"/>
    <w:rsid w:val="00912510"/>
    <w:rsid w:val="009127F3"/>
    <w:rsid w:val="0091370A"/>
    <w:rsid w:val="0091437A"/>
    <w:rsid w:val="00914A6D"/>
    <w:rsid w:val="00914B0A"/>
    <w:rsid w:val="00914C14"/>
    <w:rsid w:val="00914F50"/>
    <w:rsid w:val="00915077"/>
    <w:rsid w:val="0091585E"/>
    <w:rsid w:val="00916C7C"/>
    <w:rsid w:val="009172F6"/>
    <w:rsid w:val="00917B4E"/>
    <w:rsid w:val="009208AF"/>
    <w:rsid w:val="00921058"/>
    <w:rsid w:val="0092132C"/>
    <w:rsid w:val="009214EA"/>
    <w:rsid w:val="00921626"/>
    <w:rsid w:val="00921D2A"/>
    <w:rsid w:val="00921D6D"/>
    <w:rsid w:val="00921E23"/>
    <w:rsid w:val="009221CB"/>
    <w:rsid w:val="00922F59"/>
    <w:rsid w:val="00923514"/>
    <w:rsid w:val="00923ACF"/>
    <w:rsid w:val="0092470E"/>
    <w:rsid w:val="00924BEC"/>
    <w:rsid w:val="00924E0F"/>
    <w:rsid w:val="0092535B"/>
    <w:rsid w:val="009256CC"/>
    <w:rsid w:val="009256EF"/>
    <w:rsid w:val="00925DD2"/>
    <w:rsid w:val="00926247"/>
    <w:rsid w:val="009268E8"/>
    <w:rsid w:val="00926C91"/>
    <w:rsid w:val="00926EF5"/>
    <w:rsid w:val="0092744A"/>
    <w:rsid w:val="00927529"/>
    <w:rsid w:val="00927E47"/>
    <w:rsid w:val="00927F78"/>
    <w:rsid w:val="00930869"/>
    <w:rsid w:val="009314D4"/>
    <w:rsid w:val="00931ABD"/>
    <w:rsid w:val="00931DAE"/>
    <w:rsid w:val="0093235E"/>
    <w:rsid w:val="009323F1"/>
    <w:rsid w:val="00932778"/>
    <w:rsid w:val="00932B14"/>
    <w:rsid w:val="00932DB3"/>
    <w:rsid w:val="00933560"/>
    <w:rsid w:val="00933845"/>
    <w:rsid w:val="00934463"/>
    <w:rsid w:val="009352AB"/>
    <w:rsid w:val="0093669A"/>
    <w:rsid w:val="00936C83"/>
    <w:rsid w:val="00936FE8"/>
    <w:rsid w:val="0093766B"/>
    <w:rsid w:val="00937703"/>
    <w:rsid w:val="0093771A"/>
    <w:rsid w:val="009377CB"/>
    <w:rsid w:val="00937A8C"/>
    <w:rsid w:val="00937A94"/>
    <w:rsid w:val="0094058B"/>
    <w:rsid w:val="00941991"/>
    <w:rsid w:val="00941BD0"/>
    <w:rsid w:val="00942B84"/>
    <w:rsid w:val="009435A5"/>
    <w:rsid w:val="00943B39"/>
    <w:rsid w:val="00943D62"/>
    <w:rsid w:val="00943E53"/>
    <w:rsid w:val="00944469"/>
    <w:rsid w:val="0094498A"/>
    <w:rsid w:val="00944E4C"/>
    <w:rsid w:val="00945464"/>
    <w:rsid w:val="00945D76"/>
    <w:rsid w:val="00945F4D"/>
    <w:rsid w:val="0094605E"/>
    <w:rsid w:val="00946E9A"/>
    <w:rsid w:val="00947010"/>
    <w:rsid w:val="0094716A"/>
    <w:rsid w:val="00947B2D"/>
    <w:rsid w:val="00947F03"/>
    <w:rsid w:val="00950244"/>
    <w:rsid w:val="00950A0B"/>
    <w:rsid w:val="00950C89"/>
    <w:rsid w:val="0095354D"/>
    <w:rsid w:val="00953ABE"/>
    <w:rsid w:val="00953FE6"/>
    <w:rsid w:val="0095451A"/>
    <w:rsid w:val="00954AD4"/>
    <w:rsid w:val="00954C94"/>
    <w:rsid w:val="009551CE"/>
    <w:rsid w:val="00955B3F"/>
    <w:rsid w:val="00955B79"/>
    <w:rsid w:val="009561D1"/>
    <w:rsid w:val="00956B46"/>
    <w:rsid w:val="00956BCE"/>
    <w:rsid w:val="0095721B"/>
    <w:rsid w:val="00957533"/>
    <w:rsid w:val="0096028A"/>
    <w:rsid w:val="00960C1C"/>
    <w:rsid w:val="00961494"/>
    <w:rsid w:val="009618DF"/>
    <w:rsid w:val="00961ED8"/>
    <w:rsid w:val="00961F92"/>
    <w:rsid w:val="0096213B"/>
    <w:rsid w:val="00962AAC"/>
    <w:rsid w:val="00962C63"/>
    <w:rsid w:val="00962FD0"/>
    <w:rsid w:val="00963ABA"/>
    <w:rsid w:val="00964A85"/>
    <w:rsid w:val="00964B8C"/>
    <w:rsid w:val="00964C4A"/>
    <w:rsid w:val="00964CB0"/>
    <w:rsid w:val="00966C88"/>
    <w:rsid w:val="00966D82"/>
    <w:rsid w:val="009672E2"/>
    <w:rsid w:val="009679F4"/>
    <w:rsid w:val="00967CDC"/>
    <w:rsid w:val="00967D5A"/>
    <w:rsid w:val="00967EEF"/>
    <w:rsid w:val="00970103"/>
    <w:rsid w:val="009705A8"/>
    <w:rsid w:val="00970733"/>
    <w:rsid w:val="00971371"/>
    <w:rsid w:val="00971677"/>
    <w:rsid w:val="009718AB"/>
    <w:rsid w:val="00971D06"/>
    <w:rsid w:val="00972889"/>
    <w:rsid w:val="00972D89"/>
    <w:rsid w:val="00972E1B"/>
    <w:rsid w:val="00973DFA"/>
    <w:rsid w:val="00973F97"/>
    <w:rsid w:val="00974E8C"/>
    <w:rsid w:val="009757D5"/>
    <w:rsid w:val="0097583E"/>
    <w:rsid w:val="00975CF5"/>
    <w:rsid w:val="00975E31"/>
    <w:rsid w:val="00976D74"/>
    <w:rsid w:val="0097707F"/>
    <w:rsid w:val="009771AF"/>
    <w:rsid w:val="00977444"/>
    <w:rsid w:val="00977ED1"/>
    <w:rsid w:val="00977FDC"/>
    <w:rsid w:val="00980BD1"/>
    <w:rsid w:val="00981378"/>
    <w:rsid w:val="00981859"/>
    <w:rsid w:val="0098185C"/>
    <w:rsid w:val="009824C0"/>
    <w:rsid w:val="00983B92"/>
    <w:rsid w:val="0098415F"/>
    <w:rsid w:val="00984A8A"/>
    <w:rsid w:val="00985876"/>
    <w:rsid w:val="00985A2D"/>
    <w:rsid w:val="009862FE"/>
    <w:rsid w:val="00986439"/>
    <w:rsid w:val="009864B5"/>
    <w:rsid w:val="00986786"/>
    <w:rsid w:val="009869CB"/>
    <w:rsid w:val="00986C85"/>
    <w:rsid w:val="009875AC"/>
    <w:rsid w:val="00987705"/>
    <w:rsid w:val="00987FB4"/>
    <w:rsid w:val="009912F1"/>
    <w:rsid w:val="009913AA"/>
    <w:rsid w:val="00991D16"/>
    <w:rsid w:val="00991F75"/>
    <w:rsid w:val="0099259E"/>
    <w:rsid w:val="00992BA3"/>
    <w:rsid w:val="00992C3A"/>
    <w:rsid w:val="00992D25"/>
    <w:rsid w:val="009930C6"/>
    <w:rsid w:val="0099327B"/>
    <w:rsid w:val="00993A1F"/>
    <w:rsid w:val="00993FA4"/>
    <w:rsid w:val="00994072"/>
    <w:rsid w:val="00994990"/>
    <w:rsid w:val="00994CB7"/>
    <w:rsid w:val="00995A1B"/>
    <w:rsid w:val="00996313"/>
    <w:rsid w:val="00996866"/>
    <w:rsid w:val="00996DE4"/>
    <w:rsid w:val="00996DE5"/>
    <w:rsid w:val="009976E0"/>
    <w:rsid w:val="00997AC2"/>
    <w:rsid w:val="009A0F13"/>
    <w:rsid w:val="009A13E9"/>
    <w:rsid w:val="009A2615"/>
    <w:rsid w:val="009A2FBA"/>
    <w:rsid w:val="009A38C0"/>
    <w:rsid w:val="009A3B85"/>
    <w:rsid w:val="009A3C3F"/>
    <w:rsid w:val="009A5AE7"/>
    <w:rsid w:val="009A614A"/>
    <w:rsid w:val="009A6956"/>
    <w:rsid w:val="009A7944"/>
    <w:rsid w:val="009B0871"/>
    <w:rsid w:val="009B0BA7"/>
    <w:rsid w:val="009B0D52"/>
    <w:rsid w:val="009B1001"/>
    <w:rsid w:val="009B17E7"/>
    <w:rsid w:val="009B195D"/>
    <w:rsid w:val="009B4C77"/>
    <w:rsid w:val="009B5552"/>
    <w:rsid w:val="009B5636"/>
    <w:rsid w:val="009B5AE3"/>
    <w:rsid w:val="009B5D1E"/>
    <w:rsid w:val="009B5D92"/>
    <w:rsid w:val="009B5DF4"/>
    <w:rsid w:val="009B608B"/>
    <w:rsid w:val="009B62F8"/>
    <w:rsid w:val="009B68C8"/>
    <w:rsid w:val="009B7F53"/>
    <w:rsid w:val="009C0C43"/>
    <w:rsid w:val="009C0ECF"/>
    <w:rsid w:val="009C118F"/>
    <w:rsid w:val="009C1FC7"/>
    <w:rsid w:val="009C2B49"/>
    <w:rsid w:val="009C4048"/>
    <w:rsid w:val="009C4AE0"/>
    <w:rsid w:val="009C53F9"/>
    <w:rsid w:val="009C583E"/>
    <w:rsid w:val="009C5B11"/>
    <w:rsid w:val="009C5C32"/>
    <w:rsid w:val="009C5E31"/>
    <w:rsid w:val="009C6754"/>
    <w:rsid w:val="009C76FB"/>
    <w:rsid w:val="009D03FA"/>
    <w:rsid w:val="009D1190"/>
    <w:rsid w:val="009D1FCF"/>
    <w:rsid w:val="009D2573"/>
    <w:rsid w:val="009D2775"/>
    <w:rsid w:val="009D4398"/>
    <w:rsid w:val="009D4D1E"/>
    <w:rsid w:val="009D53D2"/>
    <w:rsid w:val="009D605E"/>
    <w:rsid w:val="009D6278"/>
    <w:rsid w:val="009D7BBF"/>
    <w:rsid w:val="009D7DB6"/>
    <w:rsid w:val="009E0153"/>
    <w:rsid w:val="009E1E73"/>
    <w:rsid w:val="009E2777"/>
    <w:rsid w:val="009E3888"/>
    <w:rsid w:val="009E4906"/>
    <w:rsid w:val="009E4A6B"/>
    <w:rsid w:val="009E4FEC"/>
    <w:rsid w:val="009E5960"/>
    <w:rsid w:val="009E5DDB"/>
    <w:rsid w:val="009E60C2"/>
    <w:rsid w:val="009E6682"/>
    <w:rsid w:val="009E6EED"/>
    <w:rsid w:val="009E704B"/>
    <w:rsid w:val="009E72D6"/>
    <w:rsid w:val="009E7F04"/>
    <w:rsid w:val="009F08B4"/>
    <w:rsid w:val="009F0A44"/>
    <w:rsid w:val="009F103C"/>
    <w:rsid w:val="009F117B"/>
    <w:rsid w:val="009F184B"/>
    <w:rsid w:val="009F20B2"/>
    <w:rsid w:val="009F25EE"/>
    <w:rsid w:val="009F2F0A"/>
    <w:rsid w:val="009F307E"/>
    <w:rsid w:val="009F34DD"/>
    <w:rsid w:val="009F3AF8"/>
    <w:rsid w:val="009F3DE4"/>
    <w:rsid w:val="009F4286"/>
    <w:rsid w:val="009F44CD"/>
    <w:rsid w:val="009F4EBB"/>
    <w:rsid w:val="009F59A1"/>
    <w:rsid w:val="009F61FC"/>
    <w:rsid w:val="009F6566"/>
    <w:rsid w:val="009F6BC0"/>
    <w:rsid w:val="009F74B3"/>
    <w:rsid w:val="009F76C6"/>
    <w:rsid w:val="00A0054A"/>
    <w:rsid w:val="00A00AB8"/>
    <w:rsid w:val="00A013B9"/>
    <w:rsid w:val="00A01422"/>
    <w:rsid w:val="00A01D7D"/>
    <w:rsid w:val="00A02071"/>
    <w:rsid w:val="00A027AD"/>
    <w:rsid w:val="00A02A49"/>
    <w:rsid w:val="00A02D05"/>
    <w:rsid w:val="00A02EBC"/>
    <w:rsid w:val="00A02F5D"/>
    <w:rsid w:val="00A04389"/>
    <w:rsid w:val="00A04807"/>
    <w:rsid w:val="00A04C41"/>
    <w:rsid w:val="00A0532D"/>
    <w:rsid w:val="00A07527"/>
    <w:rsid w:val="00A07810"/>
    <w:rsid w:val="00A10469"/>
    <w:rsid w:val="00A105B7"/>
    <w:rsid w:val="00A10BBB"/>
    <w:rsid w:val="00A1252B"/>
    <w:rsid w:val="00A12891"/>
    <w:rsid w:val="00A1296F"/>
    <w:rsid w:val="00A12AD3"/>
    <w:rsid w:val="00A12C87"/>
    <w:rsid w:val="00A136C4"/>
    <w:rsid w:val="00A13C38"/>
    <w:rsid w:val="00A15153"/>
    <w:rsid w:val="00A15381"/>
    <w:rsid w:val="00A15D80"/>
    <w:rsid w:val="00A15EF9"/>
    <w:rsid w:val="00A15F33"/>
    <w:rsid w:val="00A1603D"/>
    <w:rsid w:val="00A162E4"/>
    <w:rsid w:val="00A164ED"/>
    <w:rsid w:val="00A16A1C"/>
    <w:rsid w:val="00A17099"/>
    <w:rsid w:val="00A173B1"/>
    <w:rsid w:val="00A17687"/>
    <w:rsid w:val="00A2139D"/>
    <w:rsid w:val="00A21BCC"/>
    <w:rsid w:val="00A21E62"/>
    <w:rsid w:val="00A21F56"/>
    <w:rsid w:val="00A221A2"/>
    <w:rsid w:val="00A224F3"/>
    <w:rsid w:val="00A2267E"/>
    <w:rsid w:val="00A22C6C"/>
    <w:rsid w:val="00A2336D"/>
    <w:rsid w:val="00A2337C"/>
    <w:rsid w:val="00A23876"/>
    <w:rsid w:val="00A24A4F"/>
    <w:rsid w:val="00A24AA7"/>
    <w:rsid w:val="00A24C55"/>
    <w:rsid w:val="00A25EB9"/>
    <w:rsid w:val="00A267E0"/>
    <w:rsid w:val="00A26D88"/>
    <w:rsid w:val="00A27ACD"/>
    <w:rsid w:val="00A27C4E"/>
    <w:rsid w:val="00A27E1E"/>
    <w:rsid w:val="00A27EBF"/>
    <w:rsid w:val="00A30014"/>
    <w:rsid w:val="00A30089"/>
    <w:rsid w:val="00A30D7E"/>
    <w:rsid w:val="00A3126C"/>
    <w:rsid w:val="00A31B5A"/>
    <w:rsid w:val="00A31C5B"/>
    <w:rsid w:val="00A31D15"/>
    <w:rsid w:val="00A31FF2"/>
    <w:rsid w:val="00A321F0"/>
    <w:rsid w:val="00A32F98"/>
    <w:rsid w:val="00A33892"/>
    <w:rsid w:val="00A3394E"/>
    <w:rsid w:val="00A33A48"/>
    <w:rsid w:val="00A33B33"/>
    <w:rsid w:val="00A341EB"/>
    <w:rsid w:val="00A365D4"/>
    <w:rsid w:val="00A3688A"/>
    <w:rsid w:val="00A3707A"/>
    <w:rsid w:val="00A3722F"/>
    <w:rsid w:val="00A3761C"/>
    <w:rsid w:val="00A377BC"/>
    <w:rsid w:val="00A37985"/>
    <w:rsid w:val="00A37C70"/>
    <w:rsid w:val="00A4004B"/>
    <w:rsid w:val="00A407D2"/>
    <w:rsid w:val="00A40A48"/>
    <w:rsid w:val="00A41F86"/>
    <w:rsid w:val="00A4340C"/>
    <w:rsid w:val="00A43727"/>
    <w:rsid w:val="00A43A9A"/>
    <w:rsid w:val="00A44C1C"/>
    <w:rsid w:val="00A454C1"/>
    <w:rsid w:val="00A46A98"/>
    <w:rsid w:val="00A46F94"/>
    <w:rsid w:val="00A4776F"/>
    <w:rsid w:val="00A47E33"/>
    <w:rsid w:val="00A50201"/>
    <w:rsid w:val="00A50754"/>
    <w:rsid w:val="00A5131E"/>
    <w:rsid w:val="00A5152B"/>
    <w:rsid w:val="00A5191B"/>
    <w:rsid w:val="00A519C6"/>
    <w:rsid w:val="00A51AE1"/>
    <w:rsid w:val="00A52742"/>
    <w:rsid w:val="00A529E9"/>
    <w:rsid w:val="00A52F5C"/>
    <w:rsid w:val="00A53466"/>
    <w:rsid w:val="00A53E06"/>
    <w:rsid w:val="00A54310"/>
    <w:rsid w:val="00A544DD"/>
    <w:rsid w:val="00A54AA7"/>
    <w:rsid w:val="00A54B25"/>
    <w:rsid w:val="00A54D1F"/>
    <w:rsid w:val="00A55CE0"/>
    <w:rsid w:val="00A56A1F"/>
    <w:rsid w:val="00A57111"/>
    <w:rsid w:val="00A57DB8"/>
    <w:rsid w:val="00A57F8E"/>
    <w:rsid w:val="00A603EE"/>
    <w:rsid w:val="00A61801"/>
    <w:rsid w:val="00A61E23"/>
    <w:rsid w:val="00A62F43"/>
    <w:rsid w:val="00A635E6"/>
    <w:rsid w:val="00A63830"/>
    <w:rsid w:val="00A64152"/>
    <w:rsid w:val="00A643C0"/>
    <w:rsid w:val="00A64597"/>
    <w:rsid w:val="00A64C9B"/>
    <w:rsid w:val="00A650D9"/>
    <w:rsid w:val="00A6559F"/>
    <w:rsid w:val="00A6692D"/>
    <w:rsid w:val="00A66A44"/>
    <w:rsid w:val="00A66AE6"/>
    <w:rsid w:val="00A677B6"/>
    <w:rsid w:val="00A677BF"/>
    <w:rsid w:val="00A679A7"/>
    <w:rsid w:val="00A679E4"/>
    <w:rsid w:val="00A67C1A"/>
    <w:rsid w:val="00A70291"/>
    <w:rsid w:val="00A70774"/>
    <w:rsid w:val="00A70A04"/>
    <w:rsid w:val="00A7253D"/>
    <w:rsid w:val="00A726E2"/>
    <w:rsid w:val="00A727AF"/>
    <w:rsid w:val="00A72A1D"/>
    <w:rsid w:val="00A73776"/>
    <w:rsid w:val="00A739AD"/>
    <w:rsid w:val="00A7449B"/>
    <w:rsid w:val="00A7480F"/>
    <w:rsid w:val="00A75216"/>
    <w:rsid w:val="00A75C29"/>
    <w:rsid w:val="00A76DAF"/>
    <w:rsid w:val="00A77EFF"/>
    <w:rsid w:val="00A80633"/>
    <w:rsid w:val="00A810C4"/>
    <w:rsid w:val="00A81278"/>
    <w:rsid w:val="00A81300"/>
    <w:rsid w:val="00A816DB"/>
    <w:rsid w:val="00A820EC"/>
    <w:rsid w:val="00A82BB2"/>
    <w:rsid w:val="00A83926"/>
    <w:rsid w:val="00A83DC5"/>
    <w:rsid w:val="00A8495F"/>
    <w:rsid w:val="00A84965"/>
    <w:rsid w:val="00A84997"/>
    <w:rsid w:val="00A85265"/>
    <w:rsid w:val="00A855D3"/>
    <w:rsid w:val="00A85622"/>
    <w:rsid w:val="00A85A38"/>
    <w:rsid w:val="00A85B83"/>
    <w:rsid w:val="00A863A0"/>
    <w:rsid w:val="00A86F8D"/>
    <w:rsid w:val="00A87F35"/>
    <w:rsid w:val="00A905A2"/>
    <w:rsid w:val="00A90C51"/>
    <w:rsid w:val="00A90E4C"/>
    <w:rsid w:val="00A912F5"/>
    <w:rsid w:val="00A9287E"/>
    <w:rsid w:val="00A93478"/>
    <w:rsid w:val="00A93988"/>
    <w:rsid w:val="00A93AA3"/>
    <w:rsid w:val="00A93C0B"/>
    <w:rsid w:val="00A94BDA"/>
    <w:rsid w:val="00A94C7E"/>
    <w:rsid w:val="00A954EA"/>
    <w:rsid w:val="00A960A0"/>
    <w:rsid w:val="00A960CD"/>
    <w:rsid w:val="00A96F03"/>
    <w:rsid w:val="00A97124"/>
    <w:rsid w:val="00A9754B"/>
    <w:rsid w:val="00A97D2C"/>
    <w:rsid w:val="00AA0BC4"/>
    <w:rsid w:val="00AA151A"/>
    <w:rsid w:val="00AA2076"/>
    <w:rsid w:val="00AA2D1B"/>
    <w:rsid w:val="00AA3546"/>
    <w:rsid w:val="00AA3C4D"/>
    <w:rsid w:val="00AA3E1D"/>
    <w:rsid w:val="00AA40DF"/>
    <w:rsid w:val="00AA48EE"/>
    <w:rsid w:val="00AA5F6B"/>
    <w:rsid w:val="00AA64A4"/>
    <w:rsid w:val="00AA679F"/>
    <w:rsid w:val="00AA74A4"/>
    <w:rsid w:val="00AA751F"/>
    <w:rsid w:val="00AA7F3C"/>
    <w:rsid w:val="00AB17C0"/>
    <w:rsid w:val="00AB214D"/>
    <w:rsid w:val="00AB2559"/>
    <w:rsid w:val="00AB27C4"/>
    <w:rsid w:val="00AB2BB6"/>
    <w:rsid w:val="00AB340C"/>
    <w:rsid w:val="00AB3B2A"/>
    <w:rsid w:val="00AB3CAC"/>
    <w:rsid w:val="00AB458A"/>
    <w:rsid w:val="00AB4A85"/>
    <w:rsid w:val="00AB5839"/>
    <w:rsid w:val="00AB5870"/>
    <w:rsid w:val="00AB5A27"/>
    <w:rsid w:val="00AB6782"/>
    <w:rsid w:val="00AB753F"/>
    <w:rsid w:val="00AB7742"/>
    <w:rsid w:val="00AB77E4"/>
    <w:rsid w:val="00AC0510"/>
    <w:rsid w:val="00AC0BAC"/>
    <w:rsid w:val="00AC0F1E"/>
    <w:rsid w:val="00AC14EC"/>
    <w:rsid w:val="00AC15EA"/>
    <w:rsid w:val="00AC16CF"/>
    <w:rsid w:val="00AC1C16"/>
    <w:rsid w:val="00AC1E0E"/>
    <w:rsid w:val="00AC20F1"/>
    <w:rsid w:val="00AC2129"/>
    <w:rsid w:val="00AC2479"/>
    <w:rsid w:val="00AC29DD"/>
    <w:rsid w:val="00AC3ED0"/>
    <w:rsid w:val="00AC48AE"/>
    <w:rsid w:val="00AC628F"/>
    <w:rsid w:val="00AC6D94"/>
    <w:rsid w:val="00AC7726"/>
    <w:rsid w:val="00AD0C7E"/>
    <w:rsid w:val="00AD0F2A"/>
    <w:rsid w:val="00AD1331"/>
    <w:rsid w:val="00AD223E"/>
    <w:rsid w:val="00AD2BF9"/>
    <w:rsid w:val="00AD38E4"/>
    <w:rsid w:val="00AD440A"/>
    <w:rsid w:val="00AD45EE"/>
    <w:rsid w:val="00AD4A49"/>
    <w:rsid w:val="00AD4B14"/>
    <w:rsid w:val="00AD4E4D"/>
    <w:rsid w:val="00AD5218"/>
    <w:rsid w:val="00AD5630"/>
    <w:rsid w:val="00AD5C18"/>
    <w:rsid w:val="00AD68E1"/>
    <w:rsid w:val="00AD6AA9"/>
    <w:rsid w:val="00AD73FD"/>
    <w:rsid w:val="00AD7CBE"/>
    <w:rsid w:val="00AE20B2"/>
    <w:rsid w:val="00AE3B8F"/>
    <w:rsid w:val="00AE5FC8"/>
    <w:rsid w:val="00AE6277"/>
    <w:rsid w:val="00AE6BC7"/>
    <w:rsid w:val="00AE6D49"/>
    <w:rsid w:val="00AE76BF"/>
    <w:rsid w:val="00AE77E9"/>
    <w:rsid w:val="00AE77EB"/>
    <w:rsid w:val="00AE7D87"/>
    <w:rsid w:val="00AF0725"/>
    <w:rsid w:val="00AF205F"/>
    <w:rsid w:val="00AF214F"/>
    <w:rsid w:val="00AF286A"/>
    <w:rsid w:val="00AF2F4F"/>
    <w:rsid w:val="00AF386C"/>
    <w:rsid w:val="00AF3E6F"/>
    <w:rsid w:val="00AF4521"/>
    <w:rsid w:val="00AF53D3"/>
    <w:rsid w:val="00AF568C"/>
    <w:rsid w:val="00AF5F11"/>
    <w:rsid w:val="00AF6C80"/>
    <w:rsid w:val="00AF7058"/>
    <w:rsid w:val="00AF7ACE"/>
    <w:rsid w:val="00B003E9"/>
    <w:rsid w:val="00B00582"/>
    <w:rsid w:val="00B011F0"/>
    <w:rsid w:val="00B01357"/>
    <w:rsid w:val="00B01D5F"/>
    <w:rsid w:val="00B024DF"/>
    <w:rsid w:val="00B03516"/>
    <w:rsid w:val="00B035EC"/>
    <w:rsid w:val="00B038B0"/>
    <w:rsid w:val="00B03C9D"/>
    <w:rsid w:val="00B03E67"/>
    <w:rsid w:val="00B04E5D"/>
    <w:rsid w:val="00B04F66"/>
    <w:rsid w:val="00B05325"/>
    <w:rsid w:val="00B0598E"/>
    <w:rsid w:val="00B05E9D"/>
    <w:rsid w:val="00B06267"/>
    <w:rsid w:val="00B063C8"/>
    <w:rsid w:val="00B0645B"/>
    <w:rsid w:val="00B06601"/>
    <w:rsid w:val="00B06A20"/>
    <w:rsid w:val="00B06CD5"/>
    <w:rsid w:val="00B074E0"/>
    <w:rsid w:val="00B07BE1"/>
    <w:rsid w:val="00B110D3"/>
    <w:rsid w:val="00B11338"/>
    <w:rsid w:val="00B118A3"/>
    <w:rsid w:val="00B123ED"/>
    <w:rsid w:val="00B12BE5"/>
    <w:rsid w:val="00B13E95"/>
    <w:rsid w:val="00B140D1"/>
    <w:rsid w:val="00B14436"/>
    <w:rsid w:val="00B14589"/>
    <w:rsid w:val="00B149B7"/>
    <w:rsid w:val="00B14A36"/>
    <w:rsid w:val="00B15302"/>
    <w:rsid w:val="00B153FE"/>
    <w:rsid w:val="00B15409"/>
    <w:rsid w:val="00B162A9"/>
    <w:rsid w:val="00B167DF"/>
    <w:rsid w:val="00B16AA3"/>
    <w:rsid w:val="00B17C1E"/>
    <w:rsid w:val="00B21DDD"/>
    <w:rsid w:val="00B21E43"/>
    <w:rsid w:val="00B21E88"/>
    <w:rsid w:val="00B21F67"/>
    <w:rsid w:val="00B21F6A"/>
    <w:rsid w:val="00B22A7F"/>
    <w:rsid w:val="00B232BA"/>
    <w:rsid w:val="00B233ED"/>
    <w:rsid w:val="00B244F1"/>
    <w:rsid w:val="00B247E9"/>
    <w:rsid w:val="00B24DD2"/>
    <w:rsid w:val="00B26382"/>
    <w:rsid w:val="00B26559"/>
    <w:rsid w:val="00B26B9A"/>
    <w:rsid w:val="00B279A4"/>
    <w:rsid w:val="00B30096"/>
    <w:rsid w:val="00B302B5"/>
    <w:rsid w:val="00B30640"/>
    <w:rsid w:val="00B31286"/>
    <w:rsid w:val="00B31743"/>
    <w:rsid w:val="00B319BC"/>
    <w:rsid w:val="00B31E0E"/>
    <w:rsid w:val="00B3204B"/>
    <w:rsid w:val="00B324DA"/>
    <w:rsid w:val="00B32860"/>
    <w:rsid w:val="00B32E22"/>
    <w:rsid w:val="00B3390A"/>
    <w:rsid w:val="00B33B83"/>
    <w:rsid w:val="00B33E79"/>
    <w:rsid w:val="00B346AD"/>
    <w:rsid w:val="00B35629"/>
    <w:rsid w:val="00B36564"/>
    <w:rsid w:val="00B366C8"/>
    <w:rsid w:val="00B36FE9"/>
    <w:rsid w:val="00B3720B"/>
    <w:rsid w:val="00B375FC"/>
    <w:rsid w:val="00B37D4D"/>
    <w:rsid w:val="00B37DC5"/>
    <w:rsid w:val="00B37F5A"/>
    <w:rsid w:val="00B37FCF"/>
    <w:rsid w:val="00B41DC7"/>
    <w:rsid w:val="00B424E5"/>
    <w:rsid w:val="00B437C8"/>
    <w:rsid w:val="00B43983"/>
    <w:rsid w:val="00B43D93"/>
    <w:rsid w:val="00B44171"/>
    <w:rsid w:val="00B4449D"/>
    <w:rsid w:val="00B46508"/>
    <w:rsid w:val="00B47952"/>
    <w:rsid w:val="00B50809"/>
    <w:rsid w:val="00B50EB7"/>
    <w:rsid w:val="00B51168"/>
    <w:rsid w:val="00B525DE"/>
    <w:rsid w:val="00B52E09"/>
    <w:rsid w:val="00B53336"/>
    <w:rsid w:val="00B533F3"/>
    <w:rsid w:val="00B5359B"/>
    <w:rsid w:val="00B53A48"/>
    <w:rsid w:val="00B54079"/>
    <w:rsid w:val="00B5499F"/>
    <w:rsid w:val="00B55011"/>
    <w:rsid w:val="00B5501C"/>
    <w:rsid w:val="00B55728"/>
    <w:rsid w:val="00B559DE"/>
    <w:rsid w:val="00B56F45"/>
    <w:rsid w:val="00B57048"/>
    <w:rsid w:val="00B57289"/>
    <w:rsid w:val="00B60586"/>
    <w:rsid w:val="00B60F65"/>
    <w:rsid w:val="00B61035"/>
    <w:rsid w:val="00B61BBE"/>
    <w:rsid w:val="00B621F9"/>
    <w:rsid w:val="00B63C44"/>
    <w:rsid w:val="00B63DF3"/>
    <w:rsid w:val="00B649F8"/>
    <w:rsid w:val="00B650A5"/>
    <w:rsid w:val="00B65156"/>
    <w:rsid w:val="00B65405"/>
    <w:rsid w:val="00B65A75"/>
    <w:rsid w:val="00B65C41"/>
    <w:rsid w:val="00B66EF3"/>
    <w:rsid w:val="00B67069"/>
    <w:rsid w:val="00B670B4"/>
    <w:rsid w:val="00B67616"/>
    <w:rsid w:val="00B67D19"/>
    <w:rsid w:val="00B67DAC"/>
    <w:rsid w:val="00B706F7"/>
    <w:rsid w:val="00B709F1"/>
    <w:rsid w:val="00B71090"/>
    <w:rsid w:val="00B71862"/>
    <w:rsid w:val="00B718BF"/>
    <w:rsid w:val="00B72404"/>
    <w:rsid w:val="00B724E9"/>
    <w:rsid w:val="00B72E76"/>
    <w:rsid w:val="00B7301C"/>
    <w:rsid w:val="00B734A1"/>
    <w:rsid w:val="00B74526"/>
    <w:rsid w:val="00B74EA1"/>
    <w:rsid w:val="00B74FBC"/>
    <w:rsid w:val="00B7500A"/>
    <w:rsid w:val="00B75AD6"/>
    <w:rsid w:val="00B76391"/>
    <w:rsid w:val="00B764B2"/>
    <w:rsid w:val="00B765B0"/>
    <w:rsid w:val="00B768BF"/>
    <w:rsid w:val="00B76B40"/>
    <w:rsid w:val="00B77BDE"/>
    <w:rsid w:val="00B8054C"/>
    <w:rsid w:val="00B80762"/>
    <w:rsid w:val="00B80A4D"/>
    <w:rsid w:val="00B80FB5"/>
    <w:rsid w:val="00B82081"/>
    <w:rsid w:val="00B82C0B"/>
    <w:rsid w:val="00B82D9E"/>
    <w:rsid w:val="00B83362"/>
    <w:rsid w:val="00B835EB"/>
    <w:rsid w:val="00B8383F"/>
    <w:rsid w:val="00B83BAE"/>
    <w:rsid w:val="00B83EB3"/>
    <w:rsid w:val="00B84094"/>
    <w:rsid w:val="00B84296"/>
    <w:rsid w:val="00B8508D"/>
    <w:rsid w:val="00B85B84"/>
    <w:rsid w:val="00B85BED"/>
    <w:rsid w:val="00B85BFC"/>
    <w:rsid w:val="00B8620D"/>
    <w:rsid w:val="00B865E8"/>
    <w:rsid w:val="00B867F1"/>
    <w:rsid w:val="00B86D10"/>
    <w:rsid w:val="00B908B1"/>
    <w:rsid w:val="00B90E0C"/>
    <w:rsid w:val="00B91C87"/>
    <w:rsid w:val="00B921EF"/>
    <w:rsid w:val="00B939F0"/>
    <w:rsid w:val="00B93A4E"/>
    <w:rsid w:val="00B942AC"/>
    <w:rsid w:val="00B95649"/>
    <w:rsid w:val="00B9575B"/>
    <w:rsid w:val="00B9612B"/>
    <w:rsid w:val="00B97711"/>
    <w:rsid w:val="00BA0026"/>
    <w:rsid w:val="00BA0A5C"/>
    <w:rsid w:val="00BA1356"/>
    <w:rsid w:val="00BA14EF"/>
    <w:rsid w:val="00BA1870"/>
    <w:rsid w:val="00BA1CD3"/>
    <w:rsid w:val="00BA241D"/>
    <w:rsid w:val="00BA2857"/>
    <w:rsid w:val="00BA2C54"/>
    <w:rsid w:val="00BA2CAF"/>
    <w:rsid w:val="00BA35ED"/>
    <w:rsid w:val="00BA3AC5"/>
    <w:rsid w:val="00BA3AD2"/>
    <w:rsid w:val="00BA4A04"/>
    <w:rsid w:val="00BA4BCC"/>
    <w:rsid w:val="00BA5207"/>
    <w:rsid w:val="00BA53F4"/>
    <w:rsid w:val="00BA540D"/>
    <w:rsid w:val="00BA544D"/>
    <w:rsid w:val="00BA5FB9"/>
    <w:rsid w:val="00BA60A9"/>
    <w:rsid w:val="00BA6DA9"/>
    <w:rsid w:val="00BA7414"/>
    <w:rsid w:val="00BA7751"/>
    <w:rsid w:val="00BA789C"/>
    <w:rsid w:val="00BB0A4D"/>
    <w:rsid w:val="00BB105F"/>
    <w:rsid w:val="00BB17CB"/>
    <w:rsid w:val="00BB1ADB"/>
    <w:rsid w:val="00BB2404"/>
    <w:rsid w:val="00BB2A5C"/>
    <w:rsid w:val="00BB3353"/>
    <w:rsid w:val="00BB3A4F"/>
    <w:rsid w:val="00BB40F8"/>
    <w:rsid w:val="00BB4393"/>
    <w:rsid w:val="00BB4CFF"/>
    <w:rsid w:val="00BB60C6"/>
    <w:rsid w:val="00BB7D7E"/>
    <w:rsid w:val="00BC0041"/>
    <w:rsid w:val="00BC1273"/>
    <w:rsid w:val="00BC13EB"/>
    <w:rsid w:val="00BC2689"/>
    <w:rsid w:val="00BC293B"/>
    <w:rsid w:val="00BC3737"/>
    <w:rsid w:val="00BC3A02"/>
    <w:rsid w:val="00BC4193"/>
    <w:rsid w:val="00BC4355"/>
    <w:rsid w:val="00BC4D06"/>
    <w:rsid w:val="00BC5692"/>
    <w:rsid w:val="00BC68E7"/>
    <w:rsid w:val="00BC7CDA"/>
    <w:rsid w:val="00BC7DDE"/>
    <w:rsid w:val="00BD01EF"/>
    <w:rsid w:val="00BD0699"/>
    <w:rsid w:val="00BD0766"/>
    <w:rsid w:val="00BD21F5"/>
    <w:rsid w:val="00BD2821"/>
    <w:rsid w:val="00BD2E11"/>
    <w:rsid w:val="00BD369D"/>
    <w:rsid w:val="00BD372B"/>
    <w:rsid w:val="00BD41CC"/>
    <w:rsid w:val="00BD57AD"/>
    <w:rsid w:val="00BD5B54"/>
    <w:rsid w:val="00BD5C96"/>
    <w:rsid w:val="00BD6180"/>
    <w:rsid w:val="00BD6DA7"/>
    <w:rsid w:val="00BD716E"/>
    <w:rsid w:val="00BE0411"/>
    <w:rsid w:val="00BE0688"/>
    <w:rsid w:val="00BE0A17"/>
    <w:rsid w:val="00BE0FF5"/>
    <w:rsid w:val="00BE1CD2"/>
    <w:rsid w:val="00BE206D"/>
    <w:rsid w:val="00BE359E"/>
    <w:rsid w:val="00BE35E0"/>
    <w:rsid w:val="00BE508E"/>
    <w:rsid w:val="00BE5629"/>
    <w:rsid w:val="00BE5AC5"/>
    <w:rsid w:val="00BE5EA7"/>
    <w:rsid w:val="00BE5F93"/>
    <w:rsid w:val="00BE6AB8"/>
    <w:rsid w:val="00BE7F92"/>
    <w:rsid w:val="00BF07F8"/>
    <w:rsid w:val="00BF0EF9"/>
    <w:rsid w:val="00BF120B"/>
    <w:rsid w:val="00BF14F4"/>
    <w:rsid w:val="00BF1661"/>
    <w:rsid w:val="00BF19CC"/>
    <w:rsid w:val="00BF1E48"/>
    <w:rsid w:val="00BF256E"/>
    <w:rsid w:val="00BF2BA9"/>
    <w:rsid w:val="00BF2E91"/>
    <w:rsid w:val="00BF3058"/>
    <w:rsid w:val="00BF3415"/>
    <w:rsid w:val="00BF3613"/>
    <w:rsid w:val="00BF3A65"/>
    <w:rsid w:val="00BF3F49"/>
    <w:rsid w:val="00BF4678"/>
    <w:rsid w:val="00BF47AC"/>
    <w:rsid w:val="00BF5216"/>
    <w:rsid w:val="00BF52F8"/>
    <w:rsid w:val="00BF654A"/>
    <w:rsid w:val="00BF695D"/>
    <w:rsid w:val="00BF6E41"/>
    <w:rsid w:val="00C0002E"/>
    <w:rsid w:val="00C01EE3"/>
    <w:rsid w:val="00C0202F"/>
    <w:rsid w:val="00C03A1C"/>
    <w:rsid w:val="00C03AAE"/>
    <w:rsid w:val="00C03D65"/>
    <w:rsid w:val="00C04A64"/>
    <w:rsid w:val="00C04E33"/>
    <w:rsid w:val="00C04E7C"/>
    <w:rsid w:val="00C04F80"/>
    <w:rsid w:val="00C053D1"/>
    <w:rsid w:val="00C055B0"/>
    <w:rsid w:val="00C05C35"/>
    <w:rsid w:val="00C05DA3"/>
    <w:rsid w:val="00C06473"/>
    <w:rsid w:val="00C06545"/>
    <w:rsid w:val="00C06ACE"/>
    <w:rsid w:val="00C0700C"/>
    <w:rsid w:val="00C071C0"/>
    <w:rsid w:val="00C0722A"/>
    <w:rsid w:val="00C07297"/>
    <w:rsid w:val="00C07980"/>
    <w:rsid w:val="00C07E0B"/>
    <w:rsid w:val="00C1022E"/>
    <w:rsid w:val="00C1082D"/>
    <w:rsid w:val="00C11439"/>
    <w:rsid w:val="00C114D0"/>
    <w:rsid w:val="00C11A01"/>
    <w:rsid w:val="00C126E4"/>
    <w:rsid w:val="00C13663"/>
    <w:rsid w:val="00C13C4C"/>
    <w:rsid w:val="00C13D7D"/>
    <w:rsid w:val="00C14F4B"/>
    <w:rsid w:val="00C154EF"/>
    <w:rsid w:val="00C1554E"/>
    <w:rsid w:val="00C1594A"/>
    <w:rsid w:val="00C162F8"/>
    <w:rsid w:val="00C17905"/>
    <w:rsid w:val="00C20C04"/>
    <w:rsid w:val="00C2108A"/>
    <w:rsid w:val="00C21B42"/>
    <w:rsid w:val="00C21EBD"/>
    <w:rsid w:val="00C223F7"/>
    <w:rsid w:val="00C22608"/>
    <w:rsid w:val="00C226FE"/>
    <w:rsid w:val="00C232FC"/>
    <w:rsid w:val="00C243E3"/>
    <w:rsid w:val="00C25111"/>
    <w:rsid w:val="00C25162"/>
    <w:rsid w:val="00C254B2"/>
    <w:rsid w:val="00C25F19"/>
    <w:rsid w:val="00C269BF"/>
    <w:rsid w:val="00C26D30"/>
    <w:rsid w:val="00C26E48"/>
    <w:rsid w:val="00C27A22"/>
    <w:rsid w:val="00C27A96"/>
    <w:rsid w:val="00C27D9B"/>
    <w:rsid w:val="00C303C2"/>
    <w:rsid w:val="00C315BC"/>
    <w:rsid w:val="00C31AE1"/>
    <w:rsid w:val="00C31FA4"/>
    <w:rsid w:val="00C32729"/>
    <w:rsid w:val="00C329FB"/>
    <w:rsid w:val="00C342E4"/>
    <w:rsid w:val="00C34ACD"/>
    <w:rsid w:val="00C34B0F"/>
    <w:rsid w:val="00C34DD9"/>
    <w:rsid w:val="00C361F3"/>
    <w:rsid w:val="00C36270"/>
    <w:rsid w:val="00C3639E"/>
    <w:rsid w:val="00C364D7"/>
    <w:rsid w:val="00C36907"/>
    <w:rsid w:val="00C36EB7"/>
    <w:rsid w:val="00C37F27"/>
    <w:rsid w:val="00C40202"/>
    <w:rsid w:val="00C4073B"/>
    <w:rsid w:val="00C40FC8"/>
    <w:rsid w:val="00C41867"/>
    <w:rsid w:val="00C422D9"/>
    <w:rsid w:val="00C424D2"/>
    <w:rsid w:val="00C42615"/>
    <w:rsid w:val="00C426E5"/>
    <w:rsid w:val="00C43A8D"/>
    <w:rsid w:val="00C446CA"/>
    <w:rsid w:val="00C45A42"/>
    <w:rsid w:val="00C45E43"/>
    <w:rsid w:val="00C462DC"/>
    <w:rsid w:val="00C467B8"/>
    <w:rsid w:val="00C46957"/>
    <w:rsid w:val="00C4760D"/>
    <w:rsid w:val="00C5000A"/>
    <w:rsid w:val="00C50083"/>
    <w:rsid w:val="00C5027F"/>
    <w:rsid w:val="00C50C25"/>
    <w:rsid w:val="00C513DF"/>
    <w:rsid w:val="00C51B15"/>
    <w:rsid w:val="00C5231C"/>
    <w:rsid w:val="00C5237E"/>
    <w:rsid w:val="00C527EC"/>
    <w:rsid w:val="00C52883"/>
    <w:rsid w:val="00C5321F"/>
    <w:rsid w:val="00C5354F"/>
    <w:rsid w:val="00C539C5"/>
    <w:rsid w:val="00C53FA7"/>
    <w:rsid w:val="00C54BA2"/>
    <w:rsid w:val="00C559D8"/>
    <w:rsid w:val="00C565BF"/>
    <w:rsid w:val="00C56722"/>
    <w:rsid w:val="00C5726B"/>
    <w:rsid w:val="00C578DF"/>
    <w:rsid w:val="00C60695"/>
    <w:rsid w:val="00C609EC"/>
    <w:rsid w:val="00C6171F"/>
    <w:rsid w:val="00C625C8"/>
    <w:rsid w:val="00C62B33"/>
    <w:rsid w:val="00C630B8"/>
    <w:rsid w:val="00C6312A"/>
    <w:rsid w:val="00C633D8"/>
    <w:rsid w:val="00C63538"/>
    <w:rsid w:val="00C63E36"/>
    <w:rsid w:val="00C63FEA"/>
    <w:rsid w:val="00C643B3"/>
    <w:rsid w:val="00C64D2F"/>
    <w:rsid w:val="00C65D8B"/>
    <w:rsid w:val="00C65F7E"/>
    <w:rsid w:val="00C665F9"/>
    <w:rsid w:val="00C6667C"/>
    <w:rsid w:val="00C6714A"/>
    <w:rsid w:val="00C67E47"/>
    <w:rsid w:val="00C67F9C"/>
    <w:rsid w:val="00C67FB4"/>
    <w:rsid w:val="00C70258"/>
    <w:rsid w:val="00C70A9F"/>
    <w:rsid w:val="00C710D4"/>
    <w:rsid w:val="00C71F26"/>
    <w:rsid w:val="00C728DB"/>
    <w:rsid w:val="00C72942"/>
    <w:rsid w:val="00C73186"/>
    <w:rsid w:val="00C732E7"/>
    <w:rsid w:val="00C73616"/>
    <w:rsid w:val="00C73925"/>
    <w:rsid w:val="00C73966"/>
    <w:rsid w:val="00C73ECE"/>
    <w:rsid w:val="00C73ED1"/>
    <w:rsid w:val="00C740CE"/>
    <w:rsid w:val="00C7497D"/>
    <w:rsid w:val="00C76782"/>
    <w:rsid w:val="00C7698C"/>
    <w:rsid w:val="00C76F2A"/>
    <w:rsid w:val="00C7703B"/>
    <w:rsid w:val="00C77102"/>
    <w:rsid w:val="00C77776"/>
    <w:rsid w:val="00C807A8"/>
    <w:rsid w:val="00C80B36"/>
    <w:rsid w:val="00C80F19"/>
    <w:rsid w:val="00C815F2"/>
    <w:rsid w:val="00C82EA8"/>
    <w:rsid w:val="00C8309D"/>
    <w:rsid w:val="00C830C9"/>
    <w:rsid w:val="00C8342A"/>
    <w:rsid w:val="00C83561"/>
    <w:rsid w:val="00C841FD"/>
    <w:rsid w:val="00C844A8"/>
    <w:rsid w:val="00C84C05"/>
    <w:rsid w:val="00C851C0"/>
    <w:rsid w:val="00C8584C"/>
    <w:rsid w:val="00C85B0C"/>
    <w:rsid w:val="00C85C4C"/>
    <w:rsid w:val="00C86E4D"/>
    <w:rsid w:val="00C877ED"/>
    <w:rsid w:val="00C90205"/>
    <w:rsid w:val="00C9089B"/>
    <w:rsid w:val="00C911BB"/>
    <w:rsid w:val="00C916D9"/>
    <w:rsid w:val="00C92177"/>
    <w:rsid w:val="00C92614"/>
    <w:rsid w:val="00C92862"/>
    <w:rsid w:val="00C92BE5"/>
    <w:rsid w:val="00C93642"/>
    <w:rsid w:val="00C936C3"/>
    <w:rsid w:val="00C93D6A"/>
    <w:rsid w:val="00C93E20"/>
    <w:rsid w:val="00C945DF"/>
    <w:rsid w:val="00C94B06"/>
    <w:rsid w:val="00C9551C"/>
    <w:rsid w:val="00C958CF"/>
    <w:rsid w:val="00C95C93"/>
    <w:rsid w:val="00C9601F"/>
    <w:rsid w:val="00C96480"/>
    <w:rsid w:val="00C978BF"/>
    <w:rsid w:val="00C978DB"/>
    <w:rsid w:val="00CA00F3"/>
    <w:rsid w:val="00CA0271"/>
    <w:rsid w:val="00CA0D6B"/>
    <w:rsid w:val="00CA1B0F"/>
    <w:rsid w:val="00CA267E"/>
    <w:rsid w:val="00CA2C0A"/>
    <w:rsid w:val="00CA2E7B"/>
    <w:rsid w:val="00CA2FA0"/>
    <w:rsid w:val="00CA2FCA"/>
    <w:rsid w:val="00CA3449"/>
    <w:rsid w:val="00CA373B"/>
    <w:rsid w:val="00CA3BC8"/>
    <w:rsid w:val="00CA4B5D"/>
    <w:rsid w:val="00CA5886"/>
    <w:rsid w:val="00CA594C"/>
    <w:rsid w:val="00CA7121"/>
    <w:rsid w:val="00CA7497"/>
    <w:rsid w:val="00CA7722"/>
    <w:rsid w:val="00CA7859"/>
    <w:rsid w:val="00CA7931"/>
    <w:rsid w:val="00CB0732"/>
    <w:rsid w:val="00CB0D9F"/>
    <w:rsid w:val="00CB1160"/>
    <w:rsid w:val="00CB1FF6"/>
    <w:rsid w:val="00CB2A78"/>
    <w:rsid w:val="00CB357A"/>
    <w:rsid w:val="00CB380B"/>
    <w:rsid w:val="00CB3EC5"/>
    <w:rsid w:val="00CB41EC"/>
    <w:rsid w:val="00CB425C"/>
    <w:rsid w:val="00CB4495"/>
    <w:rsid w:val="00CB5A5B"/>
    <w:rsid w:val="00CB6C85"/>
    <w:rsid w:val="00CB6EA7"/>
    <w:rsid w:val="00CB6F87"/>
    <w:rsid w:val="00CC0909"/>
    <w:rsid w:val="00CC113B"/>
    <w:rsid w:val="00CC23BA"/>
    <w:rsid w:val="00CC26E9"/>
    <w:rsid w:val="00CC3035"/>
    <w:rsid w:val="00CC32C0"/>
    <w:rsid w:val="00CC36F7"/>
    <w:rsid w:val="00CC3849"/>
    <w:rsid w:val="00CC3AF5"/>
    <w:rsid w:val="00CC4081"/>
    <w:rsid w:val="00CC41B2"/>
    <w:rsid w:val="00CC50C9"/>
    <w:rsid w:val="00CC5178"/>
    <w:rsid w:val="00CC52A1"/>
    <w:rsid w:val="00CC5B8E"/>
    <w:rsid w:val="00CC5BE8"/>
    <w:rsid w:val="00CC657B"/>
    <w:rsid w:val="00CC7239"/>
    <w:rsid w:val="00CC790C"/>
    <w:rsid w:val="00CD0230"/>
    <w:rsid w:val="00CD0449"/>
    <w:rsid w:val="00CD1922"/>
    <w:rsid w:val="00CD3420"/>
    <w:rsid w:val="00CD4B89"/>
    <w:rsid w:val="00CD502A"/>
    <w:rsid w:val="00CD68DA"/>
    <w:rsid w:val="00CD78B1"/>
    <w:rsid w:val="00CE038D"/>
    <w:rsid w:val="00CE03E3"/>
    <w:rsid w:val="00CE0551"/>
    <w:rsid w:val="00CE0985"/>
    <w:rsid w:val="00CE09A5"/>
    <w:rsid w:val="00CE0BDC"/>
    <w:rsid w:val="00CE2848"/>
    <w:rsid w:val="00CE2BEA"/>
    <w:rsid w:val="00CE2C5F"/>
    <w:rsid w:val="00CE2F73"/>
    <w:rsid w:val="00CE3F1F"/>
    <w:rsid w:val="00CE3F4B"/>
    <w:rsid w:val="00CE4179"/>
    <w:rsid w:val="00CE5377"/>
    <w:rsid w:val="00CE59D3"/>
    <w:rsid w:val="00CE5DF6"/>
    <w:rsid w:val="00CE5E93"/>
    <w:rsid w:val="00CE604F"/>
    <w:rsid w:val="00CE6B19"/>
    <w:rsid w:val="00CE6C8C"/>
    <w:rsid w:val="00CE7198"/>
    <w:rsid w:val="00CE73FE"/>
    <w:rsid w:val="00CF0500"/>
    <w:rsid w:val="00CF0DBA"/>
    <w:rsid w:val="00CF1544"/>
    <w:rsid w:val="00CF1DA9"/>
    <w:rsid w:val="00CF2418"/>
    <w:rsid w:val="00CF284E"/>
    <w:rsid w:val="00CF2B50"/>
    <w:rsid w:val="00CF2C43"/>
    <w:rsid w:val="00CF3059"/>
    <w:rsid w:val="00CF3F2F"/>
    <w:rsid w:val="00CF41CB"/>
    <w:rsid w:val="00CF433B"/>
    <w:rsid w:val="00CF4B09"/>
    <w:rsid w:val="00CF5022"/>
    <w:rsid w:val="00CF50B1"/>
    <w:rsid w:val="00CF51E4"/>
    <w:rsid w:val="00CF51FB"/>
    <w:rsid w:val="00CF54C2"/>
    <w:rsid w:val="00CF550F"/>
    <w:rsid w:val="00CF5536"/>
    <w:rsid w:val="00CF5B2B"/>
    <w:rsid w:val="00CF6662"/>
    <w:rsid w:val="00CF6FE6"/>
    <w:rsid w:val="00CF728F"/>
    <w:rsid w:val="00CF74A4"/>
    <w:rsid w:val="00D00364"/>
    <w:rsid w:val="00D00B3C"/>
    <w:rsid w:val="00D0105F"/>
    <w:rsid w:val="00D01185"/>
    <w:rsid w:val="00D013AB"/>
    <w:rsid w:val="00D0153B"/>
    <w:rsid w:val="00D01981"/>
    <w:rsid w:val="00D02339"/>
    <w:rsid w:val="00D025D2"/>
    <w:rsid w:val="00D02785"/>
    <w:rsid w:val="00D029C1"/>
    <w:rsid w:val="00D034A7"/>
    <w:rsid w:val="00D0481B"/>
    <w:rsid w:val="00D04820"/>
    <w:rsid w:val="00D04FBD"/>
    <w:rsid w:val="00D05E2A"/>
    <w:rsid w:val="00D06AD4"/>
    <w:rsid w:val="00D07BA3"/>
    <w:rsid w:val="00D0CCA0"/>
    <w:rsid w:val="00D1009F"/>
    <w:rsid w:val="00D10386"/>
    <w:rsid w:val="00D106DF"/>
    <w:rsid w:val="00D107E7"/>
    <w:rsid w:val="00D10B3F"/>
    <w:rsid w:val="00D112F6"/>
    <w:rsid w:val="00D11413"/>
    <w:rsid w:val="00D1193F"/>
    <w:rsid w:val="00D11D91"/>
    <w:rsid w:val="00D1218D"/>
    <w:rsid w:val="00D124EF"/>
    <w:rsid w:val="00D132BE"/>
    <w:rsid w:val="00D13C6D"/>
    <w:rsid w:val="00D142FD"/>
    <w:rsid w:val="00D14C36"/>
    <w:rsid w:val="00D15683"/>
    <w:rsid w:val="00D1610D"/>
    <w:rsid w:val="00D16521"/>
    <w:rsid w:val="00D165AD"/>
    <w:rsid w:val="00D17B78"/>
    <w:rsid w:val="00D207DB"/>
    <w:rsid w:val="00D20815"/>
    <w:rsid w:val="00D2163E"/>
    <w:rsid w:val="00D22E09"/>
    <w:rsid w:val="00D232C6"/>
    <w:rsid w:val="00D236AC"/>
    <w:rsid w:val="00D236FF"/>
    <w:rsid w:val="00D23F5B"/>
    <w:rsid w:val="00D2404D"/>
    <w:rsid w:val="00D24427"/>
    <w:rsid w:val="00D24945"/>
    <w:rsid w:val="00D24FCA"/>
    <w:rsid w:val="00D25519"/>
    <w:rsid w:val="00D25D6D"/>
    <w:rsid w:val="00D26389"/>
    <w:rsid w:val="00D2719A"/>
    <w:rsid w:val="00D27531"/>
    <w:rsid w:val="00D3038B"/>
    <w:rsid w:val="00D30873"/>
    <w:rsid w:val="00D30A31"/>
    <w:rsid w:val="00D322C0"/>
    <w:rsid w:val="00D325EF"/>
    <w:rsid w:val="00D3490B"/>
    <w:rsid w:val="00D34956"/>
    <w:rsid w:val="00D34E16"/>
    <w:rsid w:val="00D3537A"/>
    <w:rsid w:val="00D3557F"/>
    <w:rsid w:val="00D37186"/>
    <w:rsid w:val="00D37248"/>
    <w:rsid w:val="00D37654"/>
    <w:rsid w:val="00D37F81"/>
    <w:rsid w:val="00D4084B"/>
    <w:rsid w:val="00D40947"/>
    <w:rsid w:val="00D41241"/>
    <w:rsid w:val="00D41798"/>
    <w:rsid w:val="00D41F57"/>
    <w:rsid w:val="00D424DE"/>
    <w:rsid w:val="00D42788"/>
    <w:rsid w:val="00D42FA1"/>
    <w:rsid w:val="00D43ED9"/>
    <w:rsid w:val="00D449E6"/>
    <w:rsid w:val="00D44B81"/>
    <w:rsid w:val="00D45151"/>
    <w:rsid w:val="00D46BB0"/>
    <w:rsid w:val="00D5005F"/>
    <w:rsid w:val="00D501F3"/>
    <w:rsid w:val="00D5055F"/>
    <w:rsid w:val="00D50CA8"/>
    <w:rsid w:val="00D51C03"/>
    <w:rsid w:val="00D522B7"/>
    <w:rsid w:val="00D52465"/>
    <w:rsid w:val="00D525DD"/>
    <w:rsid w:val="00D5263C"/>
    <w:rsid w:val="00D52FD6"/>
    <w:rsid w:val="00D5313C"/>
    <w:rsid w:val="00D53213"/>
    <w:rsid w:val="00D53317"/>
    <w:rsid w:val="00D54685"/>
    <w:rsid w:val="00D5491C"/>
    <w:rsid w:val="00D54C7B"/>
    <w:rsid w:val="00D55B4C"/>
    <w:rsid w:val="00D5657C"/>
    <w:rsid w:val="00D567A1"/>
    <w:rsid w:val="00D56CFE"/>
    <w:rsid w:val="00D57360"/>
    <w:rsid w:val="00D5738B"/>
    <w:rsid w:val="00D5755C"/>
    <w:rsid w:val="00D57F8E"/>
    <w:rsid w:val="00D6051D"/>
    <w:rsid w:val="00D60DAF"/>
    <w:rsid w:val="00D61779"/>
    <w:rsid w:val="00D61E48"/>
    <w:rsid w:val="00D627BE"/>
    <w:rsid w:val="00D62D60"/>
    <w:rsid w:val="00D62D7B"/>
    <w:rsid w:val="00D63428"/>
    <w:rsid w:val="00D636B9"/>
    <w:rsid w:val="00D63750"/>
    <w:rsid w:val="00D64540"/>
    <w:rsid w:val="00D658BD"/>
    <w:rsid w:val="00D66184"/>
    <w:rsid w:val="00D6642E"/>
    <w:rsid w:val="00D6691E"/>
    <w:rsid w:val="00D676FF"/>
    <w:rsid w:val="00D678B4"/>
    <w:rsid w:val="00D7000E"/>
    <w:rsid w:val="00D7007E"/>
    <w:rsid w:val="00D70AC2"/>
    <w:rsid w:val="00D716E5"/>
    <w:rsid w:val="00D71A5A"/>
    <w:rsid w:val="00D72C4C"/>
    <w:rsid w:val="00D72DB8"/>
    <w:rsid w:val="00D72DB9"/>
    <w:rsid w:val="00D733CB"/>
    <w:rsid w:val="00D7350A"/>
    <w:rsid w:val="00D743C3"/>
    <w:rsid w:val="00D753A3"/>
    <w:rsid w:val="00D753FF"/>
    <w:rsid w:val="00D7569B"/>
    <w:rsid w:val="00D76D90"/>
    <w:rsid w:val="00D77740"/>
    <w:rsid w:val="00D77975"/>
    <w:rsid w:val="00D779E7"/>
    <w:rsid w:val="00D807BB"/>
    <w:rsid w:val="00D80C85"/>
    <w:rsid w:val="00D825AD"/>
    <w:rsid w:val="00D825FE"/>
    <w:rsid w:val="00D832C5"/>
    <w:rsid w:val="00D83A63"/>
    <w:rsid w:val="00D84660"/>
    <w:rsid w:val="00D84BB5"/>
    <w:rsid w:val="00D84D16"/>
    <w:rsid w:val="00D853A8"/>
    <w:rsid w:val="00D85F44"/>
    <w:rsid w:val="00D86A8F"/>
    <w:rsid w:val="00D8772E"/>
    <w:rsid w:val="00D87896"/>
    <w:rsid w:val="00D87A1E"/>
    <w:rsid w:val="00D900F8"/>
    <w:rsid w:val="00D90123"/>
    <w:rsid w:val="00D9043E"/>
    <w:rsid w:val="00D90F74"/>
    <w:rsid w:val="00D9114F"/>
    <w:rsid w:val="00D914F2"/>
    <w:rsid w:val="00D918DE"/>
    <w:rsid w:val="00D91CAC"/>
    <w:rsid w:val="00D91D9F"/>
    <w:rsid w:val="00D92A82"/>
    <w:rsid w:val="00D92EF2"/>
    <w:rsid w:val="00D9312B"/>
    <w:rsid w:val="00D9327F"/>
    <w:rsid w:val="00D9361E"/>
    <w:rsid w:val="00D9392F"/>
    <w:rsid w:val="00D93B10"/>
    <w:rsid w:val="00D93B8F"/>
    <w:rsid w:val="00D944EE"/>
    <w:rsid w:val="00D94981"/>
    <w:rsid w:val="00D9536A"/>
    <w:rsid w:val="00D95A7B"/>
    <w:rsid w:val="00D95B82"/>
    <w:rsid w:val="00D95F85"/>
    <w:rsid w:val="00D96B20"/>
    <w:rsid w:val="00D9701F"/>
    <w:rsid w:val="00D972B7"/>
    <w:rsid w:val="00D975C8"/>
    <w:rsid w:val="00D97ADB"/>
    <w:rsid w:val="00D97C46"/>
    <w:rsid w:val="00D97E72"/>
    <w:rsid w:val="00DA0AF1"/>
    <w:rsid w:val="00DA0B70"/>
    <w:rsid w:val="00DA1152"/>
    <w:rsid w:val="00DA1A48"/>
    <w:rsid w:val="00DA2206"/>
    <w:rsid w:val="00DA28C7"/>
    <w:rsid w:val="00DA2FAC"/>
    <w:rsid w:val="00DA2FB4"/>
    <w:rsid w:val="00DA3203"/>
    <w:rsid w:val="00DA449E"/>
    <w:rsid w:val="00DA4C06"/>
    <w:rsid w:val="00DA4C44"/>
    <w:rsid w:val="00DA5A9E"/>
    <w:rsid w:val="00DA5C78"/>
    <w:rsid w:val="00DA6838"/>
    <w:rsid w:val="00DA691A"/>
    <w:rsid w:val="00DA6E05"/>
    <w:rsid w:val="00DB0119"/>
    <w:rsid w:val="00DB03DC"/>
    <w:rsid w:val="00DB0B52"/>
    <w:rsid w:val="00DB0C10"/>
    <w:rsid w:val="00DB1113"/>
    <w:rsid w:val="00DB20CA"/>
    <w:rsid w:val="00DB2401"/>
    <w:rsid w:val="00DB3097"/>
    <w:rsid w:val="00DB329F"/>
    <w:rsid w:val="00DB36E4"/>
    <w:rsid w:val="00DB3EA0"/>
    <w:rsid w:val="00DB3F0D"/>
    <w:rsid w:val="00DB45A0"/>
    <w:rsid w:val="00DB573A"/>
    <w:rsid w:val="00DB594D"/>
    <w:rsid w:val="00DB5D80"/>
    <w:rsid w:val="00DB6164"/>
    <w:rsid w:val="00DB63C0"/>
    <w:rsid w:val="00DB76AF"/>
    <w:rsid w:val="00DC0493"/>
    <w:rsid w:val="00DC12FD"/>
    <w:rsid w:val="00DC2077"/>
    <w:rsid w:val="00DC3B01"/>
    <w:rsid w:val="00DC422F"/>
    <w:rsid w:val="00DC4B62"/>
    <w:rsid w:val="00DC5166"/>
    <w:rsid w:val="00DC52C9"/>
    <w:rsid w:val="00DC550F"/>
    <w:rsid w:val="00DC559C"/>
    <w:rsid w:val="00DC55A5"/>
    <w:rsid w:val="00DC55C0"/>
    <w:rsid w:val="00DC5C2F"/>
    <w:rsid w:val="00DC5DDB"/>
    <w:rsid w:val="00DC6238"/>
    <w:rsid w:val="00DC6393"/>
    <w:rsid w:val="00DC645D"/>
    <w:rsid w:val="00DC6918"/>
    <w:rsid w:val="00DC6E6F"/>
    <w:rsid w:val="00DC6E85"/>
    <w:rsid w:val="00DC7F58"/>
    <w:rsid w:val="00DC7FF7"/>
    <w:rsid w:val="00DD031F"/>
    <w:rsid w:val="00DD065D"/>
    <w:rsid w:val="00DD0F92"/>
    <w:rsid w:val="00DD108A"/>
    <w:rsid w:val="00DD1B76"/>
    <w:rsid w:val="00DD1F84"/>
    <w:rsid w:val="00DD1FDE"/>
    <w:rsid w:val="00DD27FD"/>
    <w:rsid w:val="00DD5283"/>
    <w:rsid w:val="00DD5291"/>
    <w:rsid w:val="00DD5A8C"/>
    <w:rsid w:val="00DD5D55"/>
    <w:rsid w:val="00DD5FD9"/>
    <w:rsid w:val="00DD609E"/>
    <w:rsid w:val="00DD660F"/>
    <w:rsid w:val="00DD6743"/>
    <w:rsid w:val="00DD69F0"/>
    <w:rsid w:val="00DD6CCD"/>
    <w:rsid w:val="00DD765B"/>
    <w:rsid w:val="00DE0466"/>
    <w:rsid w:val="00DE0904"/>
    <w:rsid w:val="00DE0E60"/>
    <w:rsid w:val="00DE18F0"/>
    <w:rsid w:val="00DE1ACE"/>
    <w:rsid w:val="00DE1B3D"/>
    <w:rsid w:val="00DE1CB1"/>
    <w:rsid w:val="00DE20AE"/>
    <w:rsid w:val="00DE2961"/>
    <w:rsid w:val="00DE3410"/>
    <w:rsid w:val="00DE3925"/>
    <w:rsid w:val="00DE3D4F"/>
    <w:rsid w:val="00DE3E93"/>
    <w:rsid w:val="00DE448F"/>
    <w:rsid w:val="00DE49E8"/>
    <w:rsid w:val="00DE4A87"/>
    <w:rsid w:val="00DE50AA"/>
    <w:rsid w:val="00DE671C"/>
    <w:rsid w:val="00DE6995"/>
    <w:rsid w:val="00DE764B"/>
    <w:rsid w:val="00DE7ADB"/>
    <w:rsid w:val="00DF0213"/>
    <w:rsid w:val="00DF05E9"/>
    <w:rsid w:val="00DF0C01"/>
    <w:rsid w:val="00DF0F6B"/>
    <w:rsid w:val="00DF12C9"/>
    <w:rsid w:val="00DF12D7"/>
    <w:rsid w:val="00DF1357"/>
    <w:rsid w:val="00DF1CCC"/>
    <w:rsid w:val="00DF2123"/>
    <w:rsid w:val="00DF226A"/>
    <w:rsid w:val="00DF28A1"/>
    <w:rsid w:val="00DF3732"/>
    <w:rsid w:val="00DF43C8"/>
    <w:rsid w:val="00DF4496"/>
    <w:rsid w:val="00DF4FD5"/>
    <w:rsid w:val="00DF5230"/>
    <w:rsid w:val="00DF5410"/>
    <w:rsid w:val="00DF5912"/>
    <w:rsid w:val="00DF59B9"/>
    <w:rsid w:val="00DF6574"/>
    <w:rsid w:val="00DF669F"/>
    <w:rsid w:val="00DF6948"/>
    <w:rsid w:val="00DF7F65"/>
    <w:rsid w:val="00E0005F"/>
    <w:rsid w:val="00E002F7"/>
    <w:rsid w:val="00E00E89"/>
    <w:rsid w:val="00E01600"/>
    <w:rsid w:val="00E01B76"/>
    <w:rsid w:val="00E021C1"/>
    <w:rsid w:val="00E0258D"/>
    <w:rsid w:val="00E03431"/>
    <w:rsid w:val="00E03C26"/>
    <w:rsid w:val="00E04A52"/>
    <w:rsid w:val="00E05365"/>
    <w:rsid w:val="00E0555A"/>
    <w:rsid w:val="00E056B0"/>
    <w:rsid w:val="00E0579C"/>
    <w:rsid w:val="00E058C9"/>
    <w:rsid w:val="00E058F2"/>
    <w:rsid w:val="00E06A83"/>
    <w:rsid w:val="00E06C14"/>
    <w:rsid w:val="00E06FFE"/>
    <w:rsid w:val="00E07AC9"/>
    <w:rsid w:val="00E07CFD"/>
    <w:rsid w:val="00E10351"/>
    <w:rsid w:val="00E108FB"/>
    <w:rsid w:val="00E1112D"/>
    <w:rsid w:val="00E113B7"/>
    <w:rsid w:val="00E113FD"/>
    <w:rsid w:val="00E1159E"/>
    <w:rsid w:val="00E116A8"/>
    <w:rsid w:val="00E11910"/>
    <w:rsid w:val="00E11DF6"/>
    <w:rsid w:val="00E1242D"/>
    <w:rsid w:val="00E12655"/>
    <w:rsid w:val="00E12D07"/>
    <w:rsid w:val="00E130C5"/>
    <w:rsid w:val="00E1361A"/>
    <w:rsid w:val="00E13F14"/>
    <w:rsid w:val="00E14376"/>
    <w:rsid w:val="00E1526B"/>
    <w:rsid w:val="00E16F2E"/>
    <w:rsid w:val="00E171FD"/>
    <w:rsid w:val="00E17D55"/>
    <w:rsid w:val="00E17EF8"/>
    <w:rsid w:val="00E20457"/>
    <w:rsid w:val="00E20F8F"/>
    <w:rsid w:val="00E2129C"/>
    <w:rsid w:val="00E21323"/>
    <w:rsid w:val="00E216DA"/>
    <w:rsid w:val="00E217BF"/>
    <w:rsid w:val="00E21D2D"/>
    <w:rsid w:val="00E2296D"/>
    <w:rsid w:val="00E22F86"/>
    <w:rsid w:val="00E2352F"/>
    <w:rsid w:val="00E2387F"/>
    <w:rsid w:val="00E23957"/>
    <w:rsid w:val="00E23E90"/>
    <w:rsid w:val="00E24C5C"/>
    <w:rsid w:val="00E24CC5"/>
    <w:rsid w:val="00E2589D"/>
    <w:rsid w:val="00E25C41"/>
    <w:rsid w:val="00E26469"/>
    <w:rsid w:val="00E2680C"/>
    <w:rsid w:val="00E26A94"/>
    <w:rsid w:val="00E26AFA"/>
    <w:rsid w:val="00E26BAA"/>
    <w:rsid w:val="00E274CE"/>
    <w:rsid w:val="00E2762B"/>
    <w:rsid w:val="00E27BB5"/>
    <w:rsid w:val="00E27E4F"/>
    <w:rsid w:val="00E30C03"/>
    <w:rsid w:val="00E310DF"/>
    <w:rsid w:val="00E313BA"/>
    <w:rsid w:val="00E32337"/>
    <w:rsid w:val="00E32CA1"/>
    <w:rsid w:val="00E33AEE"/>
    <w:rsid w:val="00E33C5A"/>
    <w:rsid w:val="00E33FEA"/>
    <w:rsid w:val="00E34272"/>
    <w:rsid w:val="00E34475"/>
    <w:rsid w:val="00E34788"/>
    <w:rsid w:val="00E34B62"/>
    <w:rsid w:val="00E34DA9"/>
    <w:rsid w:val="00E35221"/>
    <w:rsid w:val="00E354EC"/>
    <w:rsid w:val="00E36178"/>
    <w:rsid w:val="00E36577"/>
    <w:rsid w:val="00E365A9"/>
    <w:rsid w:val="00E369D4"/>
    <w:rsid w:val="00E370FF"/>
    <w:rsid w:val="00E3775C"/>
    <w:rsid w:val="00E37F31"/>
    <w:rsid w:val="00E40032"/>
    <w:rsid w:val="00E4067B"/>
    <w:rsid w:val="00E40D38"/>
    <w:rsid w:val="00E4305B"/>
    <w:rsid w:val="00E43081"/>
    <w:rsid w:val="00E43557"/>
    <w:rsid w:val="00E43BF1"/>
    <w:rsid w:val="00E44242"/>
    <w:rsid w:val="00E443D6"/>
    <w:rsid w:val="00E44C5C"/>
    <w:rsid w:val="00E45B28"/>
    <w:rsid w:val="00E46529"/>
    <w:rsid w:val="00E46C48"/>
    <w:rsid w:val="00E46FC4"/>
    <w:rsid w:val="00E4734E"/>
    <w:rsid w:val="00E475FE"/>
    <w:rsid w:val="00E47727"/>
    <w:rsid w:val="00E5064E"/>
    <w:rsid w:val="00E50DAC"/>
    <w:rsid w:val="00E51672"/>
    <w:rsid w:val="00E51F76"/>
    <w:rsid w:val="00E520ED"/>
    <w:rsid w:val="00E5243A"/>
    <w:rsid w:val="00E5280B"/>
    <w:rsid w:val="00E52EEE"/>
    <w:rsid w:val="00E530F2"/>
    <w:rsid w:val="00E533E4"/>
    <w:rsid w:val="00E53469"/>
    <w:rsid w:val="00E534D3"/>
    <w:rsid w:val="00E53EAC"/>
    <w:rsid w:val="00E542B0"/>
    <w:rsid w:val="00E542B8"/>
    <w:rsid w:val="00E5544D"/>
    <w:rsid w:val="00E55871"/>
    <w:rsid w:val="00E55935"/>
    <w:rsid w:val="00E55CF3"/>
    <w:rsid w:val="00E5647D"/>
    <w:rsid w:val="00E564FF"/>
    <w:rsid w:val="00E56675"/>
    <w:rsid w:val="00E5687A"/>
    <w:rsid w:val="00E57108"/>
    <w:rsid w:val="00E60D67"/>
    <w:rsid w:val="00E60FB1"/>
    <w:rsid w:val="00E611E2"/>
    <w:rsid w:val="00E61304"/>
    <w:rsid w:val="00E6164F"/>
    <w:rsid w:val="00E61C2A"/>
    <w:rsid w:val="00E61D8E"/>
    <w:rsid w:val="00E622BC"/>
    <w:rsid w:val="00E634C6"/>
    <w:rsid w:val="00E63B56"/>
    <w:rsid w:val="00E647E0"/>
    <w:rsid w:val="00E64FA8"/>
    <w:rsid w:val="00E668B7"/>
    <w:rsid w:val="00E668C9"/>
    <w:rsid w:val="00E66962"/>
    <w:rsid w:val="00E6737A"/>
    <w:rsid w:val="00E6753F"/>
    <w:rsid w:val="00E703F5"/>
    <w:rsid w:val="00E7244D"/>
    <w:rsid w:val="00E73416"/>
    <w:rsid w:val="00E74199"/>
    <w:rsid w:val="00E7420E"/>
    <w:rsid w:val="00E75337"/>
    <w:rsid w:val="00E753E2"/>
    <w:rsid w:val="00E756F9"/>
    <w:rsid w:val="00E75FD9"/>
    <w:rsid w:val="00E76464"/>
    <w:rsid w:val="00E76BF4"/>
    <w:rsid w:val="00E76C05"/>
    <w:rsid w:val="00E76C84"/>
    <w:rsid w:val="00E76F16"/>
    <w:rsid w:val="00E77071"/>
    <w:rsid w:val="00E775ED"/>
    <w:rsid w:val="00E7768B"/>
    <w:rsid w:val="00E77823"/>
    <w:rsid w:val="00E77A96"/>
    <w:rsid w:val="00E8050E"/>
    <w:rsid w:val="00E805EE"/>
    <w:rsid w:val="00E8179E"/>
    <w:rsid w:val="00E81D49"/>
    <w:rsid w:val="00E820A4"/>
    <w:rsid w:val="00E822D7"/>
    <w:rsid w:val="00E822DA"/>
    <w:rsid w:val="00E826C8"/>
    <w:rsid w:val="00E82F4E"/>
    <w:rsid w:val="00E8355F"/>
    <w:rsid w:val="00E83776"/>
    <w:rsid w:val="00E83BA0"/>
    <w:rsid w:val="00E83E05"/>
    <w:rsid w:val="00E84679"/>
    <w:rsid w:val="00E84D28"/>
    <w:rsid w:val="00E8519B"/>
    <w:rsid w:val="00E859B7"/>
    <w:rsid w:val="00E85B22"/>
    <w:rsid w:val="00E86160"/>
    <w:rsid w:val="00E864D9"/>
    <w:rsid w:val="00E86947"/>
    <w:rsid w:val="00E86BCE"/>
    <w:rsid w:val="00E87B64"/>
    <w:rsid w:val="00E87D17"/>
    <w:rsid w:val="00E9061D"/>
    <w:rsid w:val="00E90D7D"/>
    <w:rsid w:val="00E913D5"/>
    <w:rsid w:val="00E9263C"/>
    <w:rsid w:val="00E92A0F"/>
    <w:rsid w:val="00E93AAD"/>
    <w:rsid w:val="00E95B49"/>
    <w:rsid w:val="00E95C4B"/>
    <w:rsid w:val="00E95DC2"/>
    <w:rsid w:val="00E95F23"/>
    <w:rsid w:val="00E960F3"/>
    <w:rsid w:val="00E96992"/>
    <w:rsid w:val="00E96D28"/>
    <w:rsid w:val="00E96E7E"/>
    <w:rsid w:val="00E96E92"/>
    <w:rsid w:val="00E97208"/>
    <w:rsid w:val="00E97856"/>
    <w:rsid w:val="00E97FFA"/>
    <w:rsid w:val="00EA0197"/>
    <w:rsid w:val="00EA040E"/>
    <w:rsid w:val="00EA0FE0"/>
    <w:rsid w:val="00EA104A"/>
    <w:rsid w:val="00EA1085"/>
    <w:rsid w:val="00EA175A"/>
    <w:rsid w:val="00EA2258"/>
    <w:rsid w:val="00EA2316"/>
    <w:rsid w:val="00EA24A0"/>
    <w:rsid w:val="00EA2F40"/>
    <w:rsid w:val="00EA2FD3"/>
    <w:rsid w:val="00EA38E4"/>
    <w:rsid w:val="00EA3B53"/>
    <w:rsid w:val="00EA40AC"/>
    <w:rsid w:val="00EA4E2C"/>
    <w:rsid w:val="00EA55D1"/>
    <w:rsid w:val="00EA5E0D"/>
    <w:rsid w:val="00EA603A"/>
    <w:rsid w:val="00EA6214"/>
    <w:rsid w:val="00EA6260"/>
    <w:rsid w:val="00EA631B"/>
    <w:rsid w:val="00EA6629"/>
    <w:rsid w:val="00EA754B"/>
    <w:rsid w:val="00EA7B5A"/>
    <w:rsid w:val="00EA7B8A"/>
    <w:rsid w:val="00EB082E"/>
    <w:rsid w:val="00EB0E07"/>
    <w:rsid w:val="00EB11D7"/>
    <w:rsid w:val="00EB134B"/>
    <w:rsid w:val="00EB1B46"/>
    <w:rsid w:val="00EB2EB4"/>
    <w:rsid w:val="00EB3852"/>
    <w:rsid w:val="00EB4577"/>
    <w:rsid w:val="00EB4877"/>
    <w:rsid w:val="00EB5FBA"/>
    <w:rsid w:val="00EB622C"/>
    <w:rsid w:val="00EB6D5C"/>
    <w:rsid w:val="00EB71F0"/>
    <w:rsid w:val="00EB7290"/>
    <w:rsid w:val="00EB7642"/>
    <w:rsid w:val="00EB7ABF"/>
    <w:rsid w:val="00EB7AE9"/>
    <w:rsid w:val="00EB7B9F"/>
    <w:rsid w:val="00EC01DE"/>
    <w:rsid w:val="00EC114B"/>
    <w:rsid w:val="00EC1D8C"/>
    <w:rsid w:val="00EC206B"/>
    <w:rsid w:val="00EC258E"/>
    <w:rsid w:val="00EC28E8"/>
    <w:rsid w:val="00EC398E"/>
    <w:rsid w:val="00EC41F0"/>
    <w:rsid w:val="00EC43AF"/>
    <w:rsid w:val="00EC43D0"/>
    <w:rsid w:val="00EC4848"/>
    <w:rsid w:val="00EC4D17"/>
    <w:rsid w:val="00EC5155"/>
    <w:rsid w:val="00EC57CB"/>
    <w:rsid w:val="00EC5C35"/>
    <w:rsid w:val="00EC60D7"/>
    <w:rsid w:val="00EC6636"/>
    <w:rsid w:val="00EC6814"/>
    <w:rsid w:val="00EC6EEC"/>
    <w:rsid w:val="00EC6F8E"/>
    <w:rsid w:val="00ED076C"/>
    <w:rsid w:val="00ED0A60"/>
    <w:rsid w:val="00ED14CD"/>
    <w:rsid w:val="00ED1761"/>
    <w:rsid w:val="00ED181E"/>
    <w:rsid w:val="00ED1891"/>
    <w:rsid w:val="00ED266A"/>
    <w:rsid w:val="00ED284A"/>
    <w:rsid w:val="00ED2CB5"/>
    <w:rsid w:val="00ED2FA3"/>
    <w:rsid w:val="00ED332B"/>
    <w:rsid w:val="00ED37A9"/>
    <w:rsid w:val="00ED3B19"/>
    <w:rsid w:val="00ED40FA"/>
    <w:rsid w:val="00ED4703"/>
    <w:rsid w:val="00ED47A9"/>
    <w:rsid w:val="00ED590A"/>
    <w:rsid w:val="00ED66CE"/>
    <w:rsid w:val="00ED6AC1"/>
    <w:rsid w:val="00ED7838"/>
    <w:rsid w:val="00EE0334"/>
    <w:rsid w:val="00EE04B4"/>
    <w:rsid w:val="00EE058D"/>
    <w:rsid w:val="00EE0BFE"/>
    <w:rsid w:val="00EE145E"/>
    <w:rsid w:val="00EE20F1"/>
    <w:rsid w:val="00EE329D"/>
    <w:rsid w:val="00EE448B"/>
    <w:rsid w:val="00EE48DC"/>
    <w:rsid w:val="00EE6226"/>
    <w:rsid w:val="00EE7207"/>
    <w:rsid w:val="00EF01E6"/>
    <w:rsid w:val="00EF0512"/>
    <w:rsid w:val="00EF0BDF"/>
    <w:rsid w:val="00EF0F80"/>
    <w:rsid w:val="00EF130F"/>
    <w:rsid w:val="00EF2277"/>
    <w:rsid w:val="00EF2684"/>
    <w:rsid w:val="00EF26D9"/>
    <w:rsid w:val="00EF31D4"/>
    <w:rsid w:val="00EF3235"/>
    <w:rsid w:val="00EF337C"/>
    <w:rsid w:val="00EF3BB1"/>
    <w:rsid w:val="00EF3CC1"/>
    <w:rsid w:val="00EF6258"/>
    <w:rsid w:val="00EF6E37"/>
    <w:rsid w:val="00EF6E8B"/>
    <w:rsid w:val="00EF73B3"/>
    <w:rsid w:val="00EF7C07"/>
    <w:rsid w:val="00F00E0F"/>
    <w:rsid w:val="00F0173C"/>
    <w:rsid w:val="00F01AD7"/>
    <w:rsid w:val="00F0202E"/>
    <w:rsid w:val="00F023A2"/>
    <w:rsid w:val="00F023C8"/>
    <w:rsid w:val="00F0398A"/>
    <w:rsid w:val="00F03E83"/>
    <w:rsid w:val="00F04026"/>
    <w:rsid w:val="00F05821"/>
    <w:rsid w:val="00F05D16"/>
    <w:rsid w:val="00F05E97"/>
    <w:rsid w:val="00F06BF8"/>
    <w:rsid w:val="00F06D5E"/>
    <w:rsid w:val="00F10C41"/>
    <w:rsid w:val="00F116E4"/>
    <w:rsid w:val="00F118C6"/>
    <w:rsid w:val="00F13033"/>
    <w:rsid w:val="00F13068"/>
    <w:rsid w:val="00F13ECE"/>
    <w:rsid w:val="00F14500"/>
    <w:rsid w:val="00F1469C"/>
    <w:rsid w:val="00F1486B"/>
    <w:rsid w:val="00F15303"/>
    <w:rsid w:val="00F1600F"/>
    <w:rsid w:val="00F162D9"/>
    <w:rsid w:val="00F162DD"/>
    <w:rsid w:val="00F169B8"/>
    <w:rsid w:val="00F17701"/>
    <w:rsid w:val="00F17758"/>
    <w:rsid w:val="00F20E6E"/>
    <w:rsid w:val="00F2106C"/>
    <w:rsid w:val="00F21594"/>
    <w:rsid w:val="00F218EE"/>
    <w:rsid w:val="00F219C5"/>
    <w:rsid w:val="00F22517"/>
    <w:rsid w:val="00F22C0C"/>
    <w:rsid w:val="00F22F16"/>
    <w:rsid w:val="00F232F4"/>
    <w:rsid w:val="00F23A1B"/>
    <w:rsid w:val="00F23AC7"/>
    <w:rsid w:val="00F23B7D"/>
    <w:rsid w:val="00F2405B"/>
    <w:rsid w:val="00F24DB4"/>
    <w:rsid w:val="00F257E4"/>
    <w:rsid w:val="00F25A12"/>
    <w:rsid w:val="00F2659C"/>
    <w:rsid w:val="00F268A0"/>
    <w:rsid w:val="00F27893"/>
    <w:rsid w:val="00F301B1"/>
    <w:rsid w:val="00F30317"/>
    <w:rsid w:val="00F309B9"/>
    <w:rsid w:val="00F309DA"/>
    <w:rsid w:val="00F30A01"/>
    <w:rsid w:val="00F311BB"/>
    <w:rsid w:val="00F314A7"/>
    <w:rsid w:val="00F31562"/>
    <w:rsid w:val="00F319CA"/>
    <w:rsid w:val="00F31D42"/>
    <w:rsid w:val="00F32157"/>
    <w:rsid w:val="00F32305"/>
    <w:rsid w:val="00F3293E"/>
    <w:rsid w:val="00F32F2A"/>
    <w:rsid w:val="00F33B65"/>
    <w:rsid w:val="00F344F5"/>
    <w:rsid w:val="00F349B6"/>
    <w:rsid w:val="00F34CCF"/>
    <w:rsid w:val="00F34E84"/>
    <w:rsid w:val="00F36A72"/>
    <w:rsid w:val="00F36FFD"/>
    <w:rsid w:val="00F370FC"/>
    <w:rsid w:val="00F375CF"/>
    <w:rsid w:val="00F3760E"/>
    <w:rsid w:val="00F37B23"/>
    <w:rsid w:val="00F37D25"/>
    <w:rsid w:val="00F427F5"/>
    <w:rsid w:val="00F43758"/>
    <w:rsid w:val="00F44466"/>
    <w:rsid w:val="00F458F2"/>
    <w:rsid w:val="00F46943"/>
    <w:rsid w:val="00F469F1"/>
    <w:rsid w:val="00F46B83"/>
    <w:rsid w:val="00F4725C"/>
    <w:rsid w:val="00F47C84"/>
    <w:rsid w:val="00F47E64"/>
    <w:rsid w:val="00F47F0E"/>
    <w:rsid w:val="00F50050"/>
    <w:rsid w:val="00F500F7"/>
    <w:rsid w:val="00F501A9"/>
    <w:rsid w:val="00F501C9"/>
    <w:rsid w:val="00F50900"/>
    <w:rsid w:val="00F50BB9"/>
    <w:rsid w:val="00F51221"/>
    <w:rsid w:val="00F517B6"/>
    <w:rsid w:val="00F51B2F"/>
    <w:rsid w:val="00F51B98"/>
    <w:rsid w:val="00F51CD8"/>
    <w:rsid w:val="00F523F2"/>
    <w:rsid w:val="00F5354F"/>
    <w:rsid w:val="00F53C2F"/>
    <w:rsid w:val="00F53D12"/>
    <w:rsid w:val="00F53EC4"/>
    <w:rsid w:val="00F546DD"/>
    <w:rsid w:val="00F54D8C"/>
    <w:rsid w:val="00F54FEE"/>
    <w:rsid w:val="00F5505A"/>
    <w:rsid w:val="00F55AAE"/>
    <w:rsid w:val="00F55AD8"/>
    <w:rsid w:val="00F55AE6"/>
    <w:rsid w:val="00F55EC3"/>
    <w:rsid w:val="00F56122"/>
    <w:rsid w:val="00F57315"/>
    <w:rsid w:val="00F605E7"/>
    <w:rsid w:val="00F60A8F"/>
    <w:rsid w:val="00F60CC5"/>
    <w:rsid w:val="00F60DB9"/>
    <w:rsid w:val="00F6123E"/>
    <w:rsid w:val="00F61A80"/>
    <w:rsid w:val="00F63A11"/>
    <w:rsid w:val="00F641DB"/>
    <w:rsid w:val="00F64220"/>
    <w:rsid w:val="00F64BD5"/>
    <w:rsid w:val="00F6520B"/>
    <w:rsid w:val="00F65513"/>
    <w:rsid w:val="00F656D3"/>
    <w:rsid w:val="00F65C1E"/>
    <w:rsid w:val="00F65F0D"/>
    <w:rsid w:val="00F67120"/>
    <w:rsid w:val="00F67298"/>
    <w:rsid w:val="00F67350"/>
    <w:rsid w:val="00F67748"/>
    <w:rsid w:val="00F70426"/>
    <w:rsid w:val="00F70BBF"/>
    <w:rsid w:val="00F71231"/>
    <w:rsid w:val="00F7176D"/>
    <w:rsid w:val="00F71DC9"/>
    <w:rsid w:val="00F728EB"/>
    <w:rsid w:val="00F729F1"/>
    <w:rsid w:val="00F72D67"/>
    <w:rsid w:val="00F731A4"/>
    <w:rsid w:val="00F73718"/>
    <w:rsid w:val="00F74686"/>
    <w:rsid w:val="00F74AB7"/>
    <w:rsid w:val="00F74E64"/>
    <w:rsid w:val="00F757B1"/>
    <w:rsid w:val="00F75BA1"/>
    <w:rsid w:val="00F75BD0"/>
    <w:rsid w:val="00F76B3D"/>
    <w:rsid w:val="00F77581"/>
    <w:rsid w:val="00F77928"/>
    <w:rsid w:val="00F80344"/>
    <w:rsid w:val="00F8070A"/>
    <w:rsid w:val="00F808AC"/>
    <w:rsid w:val="00F80AD4"/>
    <w:rsid w:val="00F80EA7"/>
    <w:rsid w:val="00F8171D"/>
    <w:rsid w:val="00F81D3F"/>
    <w:rsid w:val="00F82872"/>
    <w:rsid w:val="00F82DFF"/>
    <w:rsid w:val="00F83152"/>
    <w:rsid w:val="00F8377E"/>
    <w:rsid w:val="00F83804"/>
    <w:rsid w:val="00F838C3"/>
    <w:rsid w:val="00F85E5B"/>
    <w:rsid w:val="00F87802"/>
    <w:rsid w:val="00F87D02"/>
    <w:rsid w:val="00F87ECA"/>
    <w:rsid w:val="00F90B13"/>
    <w:rsid w:val="00F90DA9"/>
    <w:rsid w:val="00F9166C"/>
    <w:rsid w:val="00F91BBF"/>
    <w:rsid w:val="00F926CF"/>
    <w:rsid w:val="00F92E5C"/>
    <w:rsid w:val="00F938C2"/>
    <w:rsid w:val="00F93ADA"/>
    <w:rsid w:val="00F93C8D"/>
    <w:rsid w:val="00F93D08"/>
    <w:rsid w:val="00F942E8"/>
    <w:rsid w:val="00F9471F"/>
    <w:rsid w:val="00F947F4"/>
    <w:rsid w:val="00F94E87"/>
    <w:rsid w:val="00F9609C"/>
    <w:rsid w:val="00F9612E"/>
    <w:rsid w:val="00F96C10"/>
    <w:rsid w:val="00F977B5"/>
    <w:rsid w:val="00F97860"/>
    <w:rsid w:val="00FA003B"/>
    <w:rsid w:val="00FA0280"/>
    <w:rsid w:val="00FA04DD"/>
    <w:rsid w:val="00FA2214"/>
    <w:rsid w:val="00FA3587"/>
    <w:rsid w:val="00FA3EEC"/>
    <w:rsid w:val="00FA4460"/>
    <w:rsid w:val="00FA4D27"/>
    <w:rsid w:val="00FA5E89"/>
    <w:rsid w:val="00FA5F4F"/>
    <w:rsid w:val="00FA62BE"/>
    <w:rsid w:val="00FA63C1"/>
    <w:rsid w:val="00FA7256"/>
    <w:rsid w:val="00FA7463"/>
    <w:rsid w:val="00FA768F"/>
    <w:rsid w:val="00FA77C1"/>
    <w:rsid w:val="00FA79F9"/>
    <w:rsid w:val="00FA7B4D"/>
    <w:rsid w:val="00FB0507"/>
    <w:rsid w:val="00FB12E2"/>
    <w:rsid w:val="00FB175A"/>
    <w:rsid w:val="00FB2C13"/>
    <w:rsid w:val="00FB32A5"/>
    <w:rsid w:val="00FB3345"/>
    <w:rsid w:val="00FB3434"/>
    <w:rsid w:val="00FB4A0F"/>
    <w:rsid w:val="00FB4AFD"/>
    <w:rsid w:val="00FB4CB2"/>
    <w:rsid w:val="00FB5105"/>
    <w:rsid w:val="00FB61A9"/>
    <w:rsid w:val="00FB7F2E"/>
    <w:rsid w:val="00FC0043"/>
    <w:rsid w:val="00FC1F87"/>
    <w:rsid w:val="00FC26EF"/>
    <w:rsid w:val="00FC3DCA"/>
    <w:rsid w:val="00FC48C2"/>
    <w:rsid w:val="00FC4BBB"/>
    <w:rsid w:val="00FC64B4"/>
    <w:rsid w:val="00FC65EA"/>
    <w:rsid w:val="00FC6E55"/>
    <w:rsid w:val="00FC7744"/>
    <w:rsid w:val="00FC7E23"/>
    <w:rsid w:val="00FD0317"/>
    <w:rsid w:val="00FD05C0"/>
    <w:rsid w:val="00FD0FFF"/>
    <w:rsid w:val="00FD1803"/>
    <w:rsid w:val="00FD1ADC"/>
    <w:rsid w:val="00FD1E2B"/>
    <w:rsid w:val="00FD1ED4"/>
    <w:rsid w:val="00FD2407"/>
    <w:rsid w:val="00FD2954"/>
    <w:rsid w:val="00FD306A"/>
    <w:rsid w:val="00FD34A6"/>
    <w:rsid w:val="00FD36D9"/>
    <w:rsid w:val="00FD380F"/>
    <w:rsid w:val="00FD3EB3"/>
    <w:rsid w:val="00FD4CFA"/>
    <w:rsid w:val="00FD57F5"/>
    <w:rsid w:val="00FD668C"/>
    <w:rsid w:val="00FD66C1"/>
    <w:rsid w:val="00FD753E"/>
    <w:rsid w:val="00FD7DC7"/>
    <w:rsid w:val="00FD7E58"/>
    <w:rsid w:val="00FE0012"/>
    <w:rsid w:val="00FE03CC"/>
    <w:rsid w:val="00FE06F9"/>
    <w:rsid w:val="00FE0A31"/>
    <w:rsid w:val="00FE0AC2"/>
    <w:rsid w:val="00FE0DB5"/>
    <w:rsid w:val="00FE1C0F"/>
    <w:rsid w:val="00FE1CB2"/>
    <w:rsid w:val="00FE1E37"/>
    <w:rsid w:val="00FE2493"/>
    <w:rsid w:val="00FE31D4"/>
    <w:rsid w:val="00FE3598"/>
    <w:rsid w:val="00FE3B85"/>
    <w:rsid w:val="00FE3EEB"/>
    <w:rsid w:val="00FE4105"/>
    <w:rsid w:val="00FE446D"/>
    <w:rsid w:val="00FE4D08"/>
    <w:rsid w:val="00FE5E7D"/>
    <w:rsid w:val="00FE697B"/>
    <w:rsid w:val="00FE7351"/>
    <w:rsid w:val="00FE77F9"/>
    <w:rsid w:val="00FF05C8"/>
    <w:rsid w:val="00FF07DF"/>
    <w:rsid w:val="00FF0C5A"/>
    <w:rsid w:val="00FF11CF"/>
    <w:rsid w:val="00FF18F1"/>
    <w:rsid w:val="00FF23FF"/>
    <w:rsid w:val="00FF2DAA"/>
    <w:rsid w:val="00FF2F39"/>
    <w:rsid w:val="00FF34EE"/>
    <w:rsid w:val="00FF3E8B"/>
    <w:rsid w:val="00FF4ABE"/>
    <w:rsid w:val="00FF5CCA"/>
    <w:rsid w:val="00FF5FE7"/>
    <w:rsid w:val="00FF6975"/>
    <w:rsid w:val="00FF6F09"/>
    <w:rsid w:val="00FF740A"/>
    <w:rsid w:val="01A00AB1"/>
    <w:rsid w:val="0E41AB58"/>
    <w:rsid w:val="17043696"/>
    <w:rsid w:val="1769F07D"/>
    <w:rsid w:val="1E547A29"/>
    <w:rsid w:val="257251AA"/>
    <w:rsid w:val="399D8F25"/>
    <w:rsid w:val="3B409CB2"/>
    <w:rsid w:val="50001986"/>
    <w:rsid w:val="596C09A6"/>
    <w:rsid w:val="5993146B"/>
    <w:rsid w:val="5A7A515E"/>
    <w:rsid w:val="5CB5A059"/>
    <w:rsid w:val="5E8F7E49"/>
    <w:rsid w:val="6264C386"/>
    <w:rsid w:val="64CA832D"/>
    <w:rsid w:val="6EDC4B9E"/>
    <w:rsid w:val="73176847"/>
    <w:rsid w:val="760AD8EE"/>
    <w:rsid w:val="78125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5156DF9E-47B7-476C-BCA2-20EF9579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10F0"/>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 w:type="character" w:styleId="CommentReference">
    <w:name w:val="annotation reference"/>
    <w:basedOn w:val="DefaultParagraphFont"/>
    <w:semiHidden/>
    <w:unhideWhenUsed/>
    <w:rsid w:val="004A7CA3"/>
    <w:rPr>
      <w:sz w:val="16"/>
      <w:szCs w:val="16"/>
    </w:rPr>
  </w:style>
  <w:style w:type="paragraph" w:styleId="CommentText">
    <w:name w:val="annotation text"/>
    <w:basedOn w:val="Normal"/>
    <w:link w:val="CommentTextChar"/>
    <w:unhideWhenUsed/>
    <w:rsid w:val="004A7CA3"/>
    <w:pPr>
      <w:spacing w:line="240" w:lineRule="auto"/>
    </w:pPr>
  </w:style>
  <w:style w:type="character" w:customStyle="1" w:styleId="CommentTextChar">
    <w:name w:val="Comment Text Char"/>
    <w:basedOn w:val="DefaultParagraphFont"/>
    <w:link w:val="CommentText"/>
    <w:rsid w:val="004A7CA3"/>
  </w:style>
  <w:style w:type="paragraph" w:styleId="CommentSubject">
    <w:name w:val="annotation subject"/>
    <w:basedOn w:val="CommentText"/>
    <w:next w:val="CommentText"/>
    <w:link w:val="CommentSubjectChar"/>
    <w:semiHidden/>
    <w:unhideWhenUsed/>
    <w:rsid w:val="004A7CA3"/>
    <w:rPr>
      <w:b/>
      <w:bCs/>
    </w:rPr>
  </w:style>
  <w:style w:type="character" w:customStyle="1" w:styleId="CommentSubjectChar">
    <w:name w:val="Comment Subject Char"/>
    <w:basedOn w:val="CommentTextChar"/>
    <w:link w:val="CommentSubject"/>
    <w:semiHidden/>
    <w:rsid w:val="004A7CA3"/>
    <w:rPr>
      <w:b/>
      <w:bCs/>
    </w:rPr>
  </w:style>
  <w:style w:type="paragraph" w:styleId="Revision">
    <w:name w:val="Revision"/>
    <w:hidden/>
    <w:uiPriority w:val="99"/>
    <w:semiHidden/>
    <w:rsid w:val="0091251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3978">
      <w:bodyDiv w:val="1"/>
      <w:marLeft w:val="0"/>
      <w:marRight w:val="0"/>
      <w:marTop w:val="0"/>
      <w:marBottom w:val="0"/>
      <w:divBdr>
        <w:top w:val="none" w:sz="0" w:space="0" w:color="auto"/>
        <w:left w:val="none" w:sz="0" w:space="0" w:color="auto"/>
        <w:bottom w:val="none" w:sz="0" w:space="0" w:color="auto"/>
        <w:right w:val="none" w:sz="0" w:space="0" w:color="auto"/>
      </w:divBdr>
    </w:div>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701275022">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2.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01d4838c-d2b8-44b3-899f-22572ea8604d"/>
  </ds:schemaRefs>
</ds:datastoreItem>
</file>

<file path=customXml/itemProps4.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5.xml><?xml version="1.0" encoding="utf-8"?>
<ds:datastoreItem xmlns:ds="http://schemas.openxmlformats.org/officeDocument/2006/customXml" ds:itemID="{21EEC87F-6B8F-4FDD-A7D3-8C277060BAE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40</TotalTime>
  <Pages>4</Pages>
  <Words>1394</Words>
  <Characters>7947</Characters>
  <Application>Microsoft Office Word</Application>
  <DocSecurity>0</DocSecurity>
  <Lines>66</Lines>
  <Paragraphs>18</Paragraphs>
  <ScaleCrop>false</ScaleCrop>
  <Company/>
  <LinksUpToDate>false</LinksUpToDate>
  <CharactersWithSpaces>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Mawson</dc:creator>
  <cp:keywords/>
  <cp:lastModifiedBy>Guy Srinivasan</cp:lastModifiedBy>
  <cp:revision>9</cp:revision>
  <cp:lastPrinted>2026-02-11T11:22:00Z</cp:lastPrinted>
  <dcterms:created xsi:type="dcterms:W3CDTF">2026-03-04T01:28:00Z</dcterms:created>
  <dcterms:modified xsi:type="dcterms:W3CDTF">2026-03-04T04:11:00Z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0x0101002433C758267226489158CEB4649F9D96</vt:lpwstr>
  </property>
</Properties>
</file>