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1ED8D" w14:textId="413F62D8" w:rsidR="005553FA" w:rsidRPr="005553FA" w:rsidRDefault="004D2DEE" w:rsidP="005553FA">
      <w:pPr>
        <w:pStyle w:val="Title"/>
        <w:spacing w:before="840" w:after="840"/>
        <w:ind w:left="0"/>
        <w:rPr>
          <w:noProof/>
          <w:sz w:val="56"/>
        </w:rPr>
      </w:pPr>
      <w:r w:rsidRPr="00FE1E48">
        <w:rPr>
          <w:noProof/>
          <w:sz w:val="56"/>
        </w:rPr>
        <w:drawing>
          <wp:anchor distT="0" distB="0" distL="114300" distR="114300" simplePos="0" relativeHeight="251658752" behindDoc="1" locked="0" layoutInCell="1" allowOverlap="1" wp14:anchorId="0CED6B26" wp14:editId="0B34469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48" w:rsidRPr="00FE1E48">
        <w:rPr>
          <w:noProof/>
          <w:sz w:val="56"/>
        </w:rPr>
        <w:t>Project Plan template</w:t>
      </w:r>
    </w:p>
    <w:p w14:paraId="1F05DF8D" w14:textId="278F9453" w:rsidR="00FE1E48" w:rsidRPr="00FE1E48" w:rsidRDefault="00FE1E48" w:rsidP="00FE1E48">
      <w:pPr>
        <w:pStyle w:val="Heading1"/>
      </w:pPr>
      <w:r w:rsidRPr="00FE1E48">
        <w:t>Introduction</w:t>
      </w:r>
    </w:p>
    <w:p w14:paraId="3F5DDE38" w14:textId="081BEA33" w:rsidR="00FE1E48" w:rsidRPr="00845A7B" w:rsidRDefault="00FE1E48" w:rsidP="00FE1E48">
      <w:pPr>
        <w:pStyle w:val="BodyText"/>
        <w:rPr>
          <w:sz w:val="24"/>
          <w:szCs w:val="24"/>
        </w:rPr>
      </w:pPr>
      <w:r w:rsidRPr="00845A7B">
        <w:rPr>
          <w:sz w:val="24"/>
          <w:szCs w:val="24"/>
        </w:rPr>
        <w:t>The City of Greater Geelong has prepared this template to help community organisations get ready for grant applications—either to us or to other funders. It is a tool to help you explain your project clearly: what you want to do, why it matters, how you will do it, and what it will cost.</w:t>
      </w:r>
    </w:p>
    <w:p w14:paraId="463D0BE8" w14:textId="77777777" w:rsidR="00FE1E48" w:rsidRPr="00845A7B" w:rsidRDefault="00FE1E48" w:rsidP="00FE1E48">
      <w:pPr>
        <w:pStyle w:val="BodyText"/>
        <w:rPr>
          <w:sz w:val="24"/>
          <w:szCs w:val="24"/>
        </w:rPr>
      </w:pPr>
      <w:r w:rsidRPr="00845A7B">
        <w:rPr>
          <w:sz w:val="24"/>
          <w:szCs w:val="24"/>
        </w:rPr>
        <w:t>Using this template can make your application stronger and help your project run smoothly. You can change the template to suit your group or the funding rules.</w:t>
      </w:r>
    </w:p>
    <w:p w14:paraId="76439DEF" w14:textId="75FBD99E" w:rsidR="00FE1E48" w:rsidRPr="00FE1E48" w:rsidRDefault="00FE1E48" w:rsidP="00FE1E48">
      <w:pPr>
        <w:pStyle w:val="Heading1"/>
      </w:pPr>
      <w:r>
        <w:t>Using this template</w:t>
      </w:r>
    </w:p>
    <w:p w14:paraId="41C8DAD1" w14:textId="1B0ED695" w:rsidR="001976D9" w:rsidRPr="009071AA" w:rsidRDefault="00FE1E48" w:rsidP="00FE1E48">
      <w:pPr>
        <w:pStyle w:val="BodyText"/>
        <w:rPr>
          <w:sz w:val="24"/>
          <w:szCs w:val="24"/>
        </w:rPr>
      </w:pPr>
      <w:r w:rsidRPr="009071AA">
        <w:rPr>
          <w:sz w:val="24"/>
          <w:szCs w:val="24"/>
        </w:rPr>
        <w:t>This template is a guide only. It does not guarantee funding or take the place of a real application. Every grant has different rules. Please read the funder’s guidelines and ask for help if you need it.</w:t>
      </w:r>
    </w:p>
    <w:p w14:paraId="5D2D532D" w14:textId="766DB738" w:rsidR="001434C9" w:rsidRPr="001434C9" w:rsidRDefault="001434C9" w:rsidP="00736FC4">
      <w:pPr>
        <w:pStyle w:val="Heading1"/>
        <w:spacing w:after="300"/>
        <w:rPr>
          <w:sz w:val="28"/>
          <w:szCs w:val="28"/>
        </w:rPr>
      </w:pPr>
      <w:r w:rsidRPr="001434C9">
        <w:rPr>
          <w:sz w:val="28"/>
          <w:szCs w:val="28"/>
        </w:rPr>
        <w:t>Project</w:t>
      </w:r>
    </w:p>
    <w:tbl>
      <w:tblPr>
        <w:tblStyle w:val="TableGrid"/>
        <w:tblW w:w="0" w:type="auto"/>
        <w:tblBorders>
          <w:insideV w:val="single" w:sz="4" w:space="0" w:color="8ACED7" w:themeColor="accent1"/>
        </w:tblBorders>
        <w:tblLook w:val="0600" w:firstRow="0" w:lastRow="0" w:firstColumn="0" w:lastColumn="0" w:noHBand="1" w:noVBand="1"/>
      </w:tblPr>
      <w:tblGrid>
        <w:gridCol w:w="3402"/>
        <w:gridCol w:w="6946"/>
      </w:tblGrid>
      <w:tr w:rsidR="006D7056" w:rsidRPr="00533771" w14:paraId="42EFE57E" w14:textId="77777777" w:rsidTr="008E6706">
        <w:trPr>
          <w:trHeight w:val="567"/>
        </w:trPr>
        <w:tc>
          <w:tcPr>
            <w:tcW w:w="3402" w:type="dxa"/>
          </w:tcPr>
          <w:p w14:paraId="7C643BBC" w14:textId="77777777" w:rsidR="00FE1E48" w:rsidRPr="00B06F84" w:rsidRDefault="00FE1E48" w:rsidP="006D7056">
            <w:pPr>
              <w:pStyle w:val="BodyText"/>
              <w:rPr>
                <w:rFonts w:cstheme="minorHAnsi"/>
                <w:bCs/>
                <w:sz w:val="24"/>
                <w:szCs w:val="24"/>
              </w:rPr>
            </w:pPr>
            <w:r w:rsidRPr="00B06F84">
              <w:rPr>
                <w:rFonts w:cstheme="minorHAnsi"/>
                <w:sz w:val="24"/>
                <w:szCs w:val="24"/>
              </w:rPr>
              <w:t>Project Name</w:t>
            </w:r>
          </w:p>
        </w:tc>
        <w:tc>
          <w:tcPr>
            <w:tcW w:w="6946" w:type="dxa"/>
          </w:tcPr>
          <w:p w14:paraId="2C548E9D" w14:textId="77777777" w:rsidR="00FE1E48" w:rsidRPr="00533771" w:rsidRDefault="00FE1E48" w:rsidP="006D7056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1F61E2" w:rsidRPr="00533771" w14:paraId="1B335EF0" w14:textId="77777777" w:rsidTr="008E6706">
        <w:trPr>
          <w:trHeight w:val="567"/>
        </w:trPr>
        <w:tc>
          <w:tcPr>
            <w:tcW w:w="3402" w:type="dxa"/>
          </w:tcPr>
          <w:p w14:paraId="0843DF0E" w14:textId="77777777" w:rsidR="00FE1E48" w:rsidRPr="00B06F84" w:rsidRDefault="00FE1E48" w:rsidP="006D7056">
            <w:pPr>
              <w:pStyle w:val="BodyText"/>
              <w:rPr>
                <w:rFonts w:cstheme="minorHAnsi"/>
                <w:bCs/>
                <w:sz w:val="24"/>
                <w:szCs w:val="24"/>
              </w:rPr>
            </w:pPr>
            <w:r w:rsidRPr="00B06F84">
              <w:rPr>
                <w:rFonts w:cstheme="minorHAnsi"/>
                <w:sz w:val="24"/>
                <w:szCs w:val="24"/>
              </w:rPr>
              <w:t>Project Plan prepared by</w:t>
            </w:r>
          </w:p>
        </w:tc>
        <w:tc>
          <w:tcPr>
            <w:tcW w:w="6946" w:type="dxa"/>
          </w:tcPr>
          <w:p w14:paraId="2ED0CC1E" w14:textId="77777777" w:rsidR="00FE1E48" w:rsidRPr="00533771" w:rsidRDefault="00FE1E48" w:rsidP="006D7056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1F61E2" w:rsidRPr="00533771" w14:paraId="656A0049" w14:textId="77777777" w:rsidTr="008E6706">
        <w:trPr>
          <w:trHeight w:val="567"/>
        </w:trPr>
        <w:tc>
          <w:tcPr>
            <w:tcW w:w="3402" w:type="dxa"/>
          </w:tcPr>
          <w:p w14:paraId="1CCDCDF8" w14:textId="77777777" w:rsidR="00FE1E48" w:rsidRPr="00B06F84" w:rsidRDefault="00FE1E48" w:rsidP="006D7056">
            <w:pPr>
              <w:pStyle w:val="BodyText"/>
              <w:rPr>
                <w:rFonts w:cstheme="minorHAnsi"/>
                <w:bCs/>
                <w:sz w:val="24"/>
                <w:szCs w:val="24"/>
              </w:rPr>
            </w:pPr>
            <w:r w:rsidRPr="00B06F84">
              <w:rPr>
                <w:rFonts w:cstheme="minorHAnsi"/>
                <w:sz w:val="24"/>
                <w:szCs w:val="24"/>
              </w:rPr>
              <w:t>Date prepared</w:t>
            </w:r>
          </w:p>
        </w:tc>
        <w:tc>
          <w:tcPr>
            <w:tcW w:w="6946" w:type="dxa"/>
          </w:tcPr>
          <w:p w14:paraId="1E636016" w14:textId="77777777" w:rsidR="00FE1E48" w:rsidRPr="00533771" w:rsidRDefault="00FE1E48" w:rsidP="006D7056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</w:tbl>
    <w:p w14:paraId="7F9BD45F" w14:textId="5CCFA9B1" w:rsidR="00532D10" w:rsidRDefault="00532D10" w:rsidP="002135D9">
      <w:pPr>
        <w:pStyle w:val="Heading1"/>
        <w:numPr>
          <w:ilvl w:val="0"/>
          <w:numId w:val="28"/>
        </w:numPr>
        <w:spacing w:after="300"/>
        <w:rPr>
          <w:sz w:val="28"/>
          <w:szCs w:val="28"/>
        </w:rPr>
      </w:pPr>
      <w:r w:rsidRPr="001434C9">
        <w:rPr>
          <w:sz w:val="28"/>
          <w:szCs w:val="28"/>
        </w:rPr>
        <w:t>Project</w:t>
      </w:r>
      <w:r>
        <w:rPr>
          <w:sz w:val="28"/>
          <w:szCs w:val="28"/>
        </w:rPr>
        <w:t xml:space="preserve"> </w:t>
      </w:r>
      <w:r w:rsidR="002135D9">
        <w:rPr>
          <w:sz w:val="28"/>
          <w:szCs w:val="28"/>
        </w:rPr>
        <w:t>OVerview</w:t>
      </w: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620" w:firstRow="1" w:lastRow="0" w:firstColumn="0" w:lastColumn="0" w:noHBand="1" w:noVBand="1"/>
      </w:tblPr>
      <w:tblGrid>
        <w:gridCol w:w="4301"/>
        <w:gridCol w:w="6164"/>
      </w:tblGrid>
      <w:tr w:rsidR="0077014D" w:rsidRPr="00736FC4" w14:paraId="285DD7A2" w14:textId="77777777" w:rsidTr="00F32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16"/>
        </w:trPr>
        <w:tc>
          <w:tcPr>
            <w:tcW w:w="4301" w:type="dxa"/>
            <w:shd w:val="clear" w:color="auto" w:fill="B8E1E7" w:themeFill="accent1" w:themeFillTint="99"/>
          </w:tcPr>
          <w:p w14:paraId="129125F5" w14:textId="77777777" w:rsidR="0077014D" w:rsidRPr="00736FC4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color w:val="003263" w:themeColor="text2"/>
                <w:sz w:val="24"/>
                <w:szCs w:val="24"/>
              </w:rPr>
            </w:pPr>
            <w:r w:rsidRPr="00736FC4">
              <w:rPr>
                <w:rFonts w:ascii="Arial" w:hAnsi="Arial" w:cstheme="minorHAnsi"/>
                <w:color w:val="003263" w:themeColor="text2"/>
                <w:sz w:val="24"/>
                <w:szCs w:val="24"/>
              </w:rPr>
              <w:t>Section</w:t>
            </w:r>
          </w:p>
        </w:tc>
        <w:tc>
          <w:tcPr>
            <w:tcW w:w="6164" w:type="dxa"/>
            <w:shd w:val="clear" w:color="auto" w:fill="B8E1E7" w:themeFill="accent1" w:themeFillTint="99"/>
          </w:tcPr>
          <w:p w14:paraId="6569D6AF" w14:textId="77777777" w:rsidR="0077014D" w:rsidRPr="00736FC4" w:rsidRDefault="0077014D" w:rsidP="00F322E7">
            <w:pPr>
              <w:pStyle w:val="BodyText"/>
              <w:spacing w:before="120" w:after="120"/>
              <w:rPr>
                <w:rFonts w:cstheme="minorHAnsi"/>
                <w:i/>
                <w:iCs/>
                <w:color w:val="003263" w:themeColor="text2"/>
                <w:sz w:val="24"/>
                <w:szCs w:val="24"/>
              </w:rPr>
            </w:pPr>
            <w:r w:rsidRPr="00736FC4">
              <w:rPr>
                <w:rFonts w:ascii="Arial" w:hAnsi="Arial" w:cstheme="minorHAnsi"/>
                <w:caps w:val="0"/>
                <w:color w:val="003263" w:themeColor="text2"/>
                <w:sz w:val="24"/>
                <w:szCs w:val="24"/>
              </w:rPr>
              <w:t>RESPONSE</w:t>
            </w:r>
          </w:p>
        </w:tc>
      </w:tr>
      <w:tr w:rsidR="0077014D" w:rsidRPr="00533771" w14:paraId="5B345D5F" w14:textId="77777777" w:rsidTr="00F322E7">
        <w:trPr>
          <w:trHeight w:val="1312"/>
        </w:trPr>
        <w:tc>
          <w:tcPr>
            <w:tcW w:w="4301" w:type="dxa"/>
          </w:tcPr>
          <w:p w14:paraId="33263672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Project Purpose</w:t>
            </w:r>
          </w:p>
          <w:p w14:paraId="5C039006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will you do?</w:t>
            </w:r>
          </w:p>
          <w:p w14:paraId="0FB92381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Why are you doing it?</w:t>
            </w:r>
          </w:p>
        </w:tc>
        <w:tc>
          <w:tcPr>
            <w:tcW w:w="6164" w:type="dxa"/>
          </w:tcPr>
          <w:p w14:paraId="4C93BFDD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  <w:r w:rsidRPr="00EB1AA5">
              <w:rPr>
                <w:rFonts w:cstheme="minorHAnsi"/>
                <w:i/>
                <w:iCs/>
                <w:sz w:val="24"/>
                <w:szCs w:val="24"/>
              </w:rPr>
              <w:t>e.g. The purpose of this project is to host an 8-week story-time program for children under 3 to improve children’s literacy and foster social connection.</w:t>
            </w:r>
          </w:p>
        </w:tc>
      </w:tr>
      <w:tr w:rsidR="0077014D" w:rsidRPr="00533771" w14:paraId="6DB4F8F9" w14:textId="77777777" w:rsidTr="00F322E7">
        <w:trPr>
          <w:trHeight w:val="2948"/>
        </w:trPr>
        <w:tc>
          <w:tcPr>
            <w:tcW w:w="4301" w:type="dxa"/>
          </w:tcPr>
          <w:p w14:paraId="02EEE86C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Background/Issues</w:t>
            </w:r>
          </w:p>
          <w:p w14:paraId="225721B9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Why do you need to do the project?</w:t>
            </w:r>
          </w:p>
          <w:p w14:paraId="03B56951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is the problem you are trying to solve?</w:t>
            </w:r>
          </w:p>
          <w:p w14:paraId="6195E7E5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How do you know that this is a problem?</w:t>
            </w:r>
          </w:p>
          <w:p w14:paraId="4EEE211F" w14:textId="77777777" w:rsidR="0077014D" w:rsidRPr="009331C6" w:rsidRDefault="0077014D" w:rsidP="00F322E7">
            <w:pPr>
              <w:pStyle w:val="BodyText"/>
              <w:spacing w:before="12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evidence can you provide to support the need for the project?</w:t>
            </w:r>
          </w:p>
        </w:tc>
        <w:tc>
          <w:tcPr>
            <w:tcW w:w="6164" w:type="dxa"/>
          </w:tcPr>
          <w:p w14:paraId="20796F71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77014D" w:rsidRPr="00533771" w14:paraId="2ADA3989" w14:textId="77777777" w:rsidTr="00F322E7">
        <w:trPr>
          <w:trHeight w:val="2820"/>
        </w:trPr>
        <w:tc>
          <w:tcPr>
            <w:tcW w:w="4301" w:type="dxa"/>
          </w:tcPr>
          <w:p w14:paraId="52C047C4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lastRenderedPageBreak/>
              <w:t>Project Objectives</w:t>
            </w:r>
          </w:p>
          <w:p w14:paraId="358E05D7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 xml:space="preserve">What will the project do to solve the problem? </w:t>
            </w:r>
          </w:p>
          <w:p w14:paraId="2482E891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Which groups of people in the community will benefit from the project?</w:t>
            </w:r>
          </w:p>
          <w:p w14:paraId="4D20C5E3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is the project going to achieve (outcomes)?</w:t>
            </w:r>
          </w:p>
        </w:tc>
        <w:tc>
          <w:tcPr>
            <w:tcW w:w="6164" w:type="dxa"/>
          </w:tcPr>
          <w:p w14:paraId="7D546CAE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77014D" w:rsidRPr="00533771" w14:paraId="5A77FF7A" w14:textId="77777777" w:rsidTr="00F322E7">
        <w:trPr>
          <w:trHeight w:val="1700"/>
        </w:trPr>
        <w:tc>
          <w:tcPr>
            <w:tcW w:w="4301" w:type="dxa"/>
          </w:tcPr>
          <w:p w14:paraId="10DE0D05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Project Management</w:t>
            </w:r>
          </w:p>
          <w:p w14:paraId="31A640E6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Who will manage the project?</w:t>
            </w:r>
          </w:p>
          <w:p w14:paraId="5214875A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experience do they have?</w:t>
            </w:r>
          </w:p>
          <w:p w14:paraId="789972B1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How will it be managed?</w:t>
            </w:r>
          </w:p>
        </w:tc>
        <w:tc>
          <w:tcPr>
            <w:tcW w:w="6164" w:type="dxa"/>
          </w:tcPr>
          <w:p w14:paraId="31D1D8D4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77014D" w:rsidRPr="00533771" w14:paraId="368A66F2" w14:textId="77777777" w:rsidTr="00F322E7">
        <w:trPr>
          <w:trHeight w:val="1592"/>
        </w:trPr>
        <w:tc>
          <w:tcPr>
            <w:tcW w:w="4301" w:type="dxa"/>
          </w:tcPr>
          <w:p w14:paraId="4890C994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Key stakeholders</w:t>
            </w:r>
          </w:p>
          <w:p w14:paraId="75921FEF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Who will be involved with the project?</w:t>
            </w:r>
          </w:p>
          <w:p w14:paraId="01E0069E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 xml:space="preserve">Who needs to know about the project? </w:t>
            </w:r>
          </w:p>
        </w:tc>
        <w:tc>
          <w:tcPr>
            <w:tcW w:w="6164" w:type="dxa"/>
          </w:tcPr>
          <w:p w14:paraId="0A6A995E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77014D" w:rsidRPr="00533771" w14:paraId="5843A0AC" w14:textId="77777777" w:rsidTr="00F322E7">
        <w:trPr>
          <w:trHeight w:val="2927"/>
        </w:trPr>
        <w:tc>
          <w:tcPr>
            <w:tcW w:w="4301" w:type="dxa"/>
          </w:tcPr>
          <w:p w14:paraId="769C1A6F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Resources</w:t>
            </w:r>
          </w:p>
          <w:p w14:paraId="5DAEFEA5" w14:textId="77777777" w:rsidR="0077014D" w:rsidRPr="009331C6" w:rsidRDefault="0077014D" w:rsidP="00F322E7">
            <w:pPr>
              <w:pStyle w:val="BodyText"/>
              <w:spacing w:before="180" w:after="120"/>
              <w:ind w:left="142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things do you need to do the project?</w:t>
            </w:r>
          </w:p>
          <w:p w14:paraId="1D6BF68E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Do you have these? If not, where will you get them from?</w:t>
            </w:r>
          </w:p>
          <w:p w14:paraId="51DE6DAB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Do you need to hire a venue, furniture or equipment?</w:t>
            </w:r>
          </w:p>
          <w:p w14:paraId="5D2208EB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iCs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iCs/>
                <w:sz w:val="24"/>
                <w:szCs w:val="28"/>
              </w:rPr>
              <w:t>e.g. grant funding, volunteers</w:t>
            </w:r>
          </w:p>
        </w:tc>
        <w:tc>
          <w:tcPr>
            <w:tcW w:w="6164" w:type="dxa"/>
          </w:tcPr>
          <w:p w14:paraId="7DBD0A5E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  <w:tr w:rsidR="0077014D" w:rsidRPr="00533771" w14:paraId="29C43B36" w14:textId="77777777" w:rsidTr="00F322E7">
        <w:trPr>
          <w:trHeight w:val="2561"/>
        </w:trPr>
        <w:tc>
          <w:tcPr>
            <w:tcW w:w="4301" w:type="dxa"/>
          </w:tcPr>
          <w:p w14:paraId="3577CF4F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b/>
                <w:bCs/>
                <w:color w:val="003263" w:themeColor="text2"/>
                <w:sz w:val="24"/>
                <w:szCs w:val="28"/>
              </w:rPr>
              <w:t>Evaluation</w:t>
            </w:r>
          </w:p>
          <w:p w14:paraId="5058E7F5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How will you know if your project has been successful?</w:t>
            </w:r>
          </w:p>
          <w:p w14:paraId="7DC78F2C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evidence will you collect to show you have been successful?</w:t>
            </w:r>
          </w:p>
          <w:p w14:paraId="6BCC7DC6" w14:textId="77777777" w:rsidR="0077014D" w:rsidRPr="009331C6" w:rsidRDefault="0077014D" w:rsidP="00F322E7">
            <w:pPr>
              <w:pStyle w:val="BodyText"/>
              <w:spacing w:before="180" w:after="120"/>
              <w:rPr>
                <w:rFonts w:ascii="Arial" w:hAnsi="Arial" w:cstheme="minorHAnsi"/>
                <w:sz w:val="24"/>
                <w:szCs w:val="28"/>
              </w:rPr>
            </w:pPr>
            <w:r w:rsidRPr="009331C6">
              <w:rPr>
                <w:rFonts w:ascii="Arial" w:hAnsi="Arial" w:cstheme="minorHAnsi"/>
                <w:sz w:val="24"/>
                <w:szCs w:val="28"/>
              </w:rPr>
              <w:t>What will people learn or feel after doing the project?</w:t>
            </w:r>
          </w:p>
        </w:tc>
        <w:tc>
          <w:tcPr>
            <w:tcW w:w="6164" w:type="dxa"/>
          </w:tcPr>
          <w:p w14:paraId="1F01F943" w14:textId="77777777" w:rsidR="0077014D" w:rsidRPr="00533771" w:rsidRDefault="0077014D" w:rsidP="00F322E7">
            <w:pPr>
              <w:pStyle w:val="BodyText"/>
              <w:rPr>
                <w:rFonts w:cstheme="minorHAnsi"/>
                <w:sz w:val="28"/>
                <w:szCs w:val="28"/>
              </w:rPr>
            </w:pPr>
          </w:p>
        </w:tc>
      </w:tr>
    </w:tbl>
    <w:p w14:paraId="06D5F3A2" w14:textId="77777777" w:rsidR="0077014D" w:rsidRDefault="0077014D" w:rsidP="0077014D">
      <w:pPr>
        <w:pStyle w:val="BodyText"/>
      </w:pPr>
    </w:p>
    <w:p w14:paraId="284116B5" w14:textId="3F9D2F5A" w:rsidR="00FE1E48" w:rsidRPr="00C8582F" w:rsidRDefault="00FE1E48" w:rsidP="00C8582F">
      <w:pPr>
        <w:pStyle w:val="Heading1"/>
        <w:numPr>
          <w:ilvl w:val="0"/>
          <w:numId w:val="28"/>
        </w:numPr>
        <w:spacing w:after="300"/>
        <w:rPr>
          <w:sz w:val="28"/>
          <w:szCs w:val="28"/>
        </w:rPr>
      </w:pPr>
      <w:r w:rsidRPr="00C8582F">
        <w:rPr>
          <w:sz w:val="28"/>
          <w:szCs w:val="28"/>
        </w:rPr>
        <w:lastRenderedPageBreak/>
        <w:t>Key Tasks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04"/>
        <w:gridCol w:w="3969"/>
      </w:tblGrid>
      <w:tr w:rsidR="00FE1E48" w:rsidRPr="006322B4" w14:paraId="116144EC" w14:textId="77777777" w:rsidTr="00632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B8E1E7" w:themeFill="accent1" w:themeFillTint="99"/>
          </w:tcPr>
          <w:p w14:paraId="6410D845" w14:textId="77777777" w:rsidR="00FE1E48" w:rsidRPr="006322B4" w:rsidRDefault="00FE1E48" w:rsidP="00F322E7">
            <w:pPr>
              <w:rPr>
                <w:rFonts w:asciiTheme="minorHAnsi" w:hAnsiTheme="minorHAnsi" w:cstheme="minorHAnsi"/>
                <w:b w:val="0"/>
                <w:bCs/>
                <w:color w:val="003263" w:themeColor="text2"/>
                <w:sz w:val="24"/>
                <w:szCs w:val="24"/>
              </w:rPr>
            </w:pPr>
            <w:r w:rsidRPr="006322B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What key tasks do you need to do for the project?</w:t>
            </w:r>
          </w:p>
        </w:tc>
        <w:tc>
          <w:tcPr>
            <w:tcW w:w="3969" w:type="dxa"/>
            <w:shd w:val="clear" w:color="auto" w:fill="B8E1E7" w:themeFill="accent1" w:themeFillTint="99"/>
          </w:tcPr>
          <w:p w14:paraId="7545C9F2" w14:textId="77777777" w:rsidR="00FE1E48" w:rsidRPr="006322B4" w:rsidRDefault="00FE1E48" w:rsidP="00F32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color w:val="003263" w:themeColor="text2"/>
                <w:sz w:val="24"/>
                <w:szCs w:val="24"/>
              </w:rPr>
            </w:pPr>
            <w:r w:rsidRPr="006322B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When does the task need to be done?</w:t>
            </w:r>
          </w:p>
        </w:tc>
      </w:tr>
      <w:tr w:rsidR="00FE1E48" w14:paraId="0F81F7BA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5B9DDCE3" w14:textId="77777777" w:rsidR="00FE1E48" w:rsidRPr="00263B40" w:rsidRDefault="00FE1E48" w:rsidP="00F322E7">
            <w:pPr>
              <w:rPr>
                <w:i/>
                <w:iCs/>
              </w:rPr>
            </w:pPr>
            <w:r w:rsidRPr="00263B40">
              <w:rPr>
                <w:i/>
                <w:iCs/>
              </w:rPr>
              <w:t>e.g. Promote the event through social media, community newsletters and community radio.</w:t>
            </w:r>
          </w:p>
        </w:tc>
        <w:tc>
          <w:tcPr>
            <w:tcW w:w="3969" w:type="dxa"/>
          </w:tcPr>
          <w:p w14:paraId="522FD16C" w14:textId="77777777" w:rsidR="00FE1E48" w:rsidRPr="00263B40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63B40">
              <w:rPr>
                <w:i/>
                <w:iCs/>
              </w:rPr>
              <w:t xml:space="preserve">e.g. </w:t>
            </w:r>
            <w:r>
              <w:rPr>
                <w:i/>
                <w:iCs/>
              </w:rPr>
              <w:t>March 2026</w:t>
            </w:r>
          </w:p>
        </w:tc>
      </w:tr>
      <w:tr w:rsidR="00FE1E48" w14:paraId="2A2DC66F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080945BC" w14:textId="77777777" w:rsidR="00FE1E48" w:rsidRDefault="00FE1E48" w:rsidP="00F322E7"/>
        </w:tc>
        <w:tc>
          <w:tcPr>
            <w:tcW w:w="3969" w:type="dxa"/>
          </w:tcPr>
          <w:p w14:paraId="66C4E262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571B037F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39225B54" w14:textId="77777777" w:rsidR="00FE1E48" w:rsidRDefault="00FE1E48" w:rsidP="00F322E7"/>
        </w:tc>
        <w:tc>
          <w:tcPr>
            <w:tcW w:w="3969" w:type="dxa"/>
          </w:tcPr>
          <w:p w14:paraId="76167888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49E9C04D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2621659" w14:textId="77777777" w:rsidR="00FE1E48" w:rsidRDefault="00FE1E48" w:rsidP="00F322E7"/>
        </w:tc>
        <w:tc>
          <w:tcPr>
            <w:tcW w:w="3969" w:type="dxa"/>
          </w:tcPr>
          <w:p w14:paraId="48002DCC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55697FC6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278337F8" w14:textId="77777777" w:rsidR="00FE1E48" w:rsidRDefault="00FE1E48" w:rsidP="00F322E7"/>
        </w:tc>
        <w:tc>
          <w:tcPr>
            <w:tcW w:w="3969" w:type="dxa"/>
          </w:tcPr>
          <w:p w14:paraId="7006F171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6EF5" w14:paraId="64357175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2BA64703" w14:textId="77777777" w:rsidR="00096EF5" w:rsidRDefault="00096EF5" w:rsidP="00F322E7"/>
        </w:tc>
        <w:tc>
          <w:tcPr>
            <w:tcW w:w="3969" w:type="dxa"/>
          </w:tcPr>
          <w:p w14:paraId="24FEF623" w14:textId="77777777" w:rsidR="00096EF5" w:rsidRDefault="00096EF5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3844E10B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77552A2B" w14:textId="77777777" w:rsidR="00FE1E48" w:rsidRDefault="00FE1E48" w:rsidP="00F322E7"/>
        </w:tc>
        <w:tc>
          <w:tcPr>
            <w:tcW w:w="3969" w:type="dxa"/>
          </w:tcPr>
          <w:p w14:paraId="193F9BB3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378D6E59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57A339E" w14:textId="77777777" w:rsidR="00FE1E48" w:rsidRDefault="00FE1E48" w:rsidP="00F322E7"/>
        </w:tc>
        <w:tc>
          <w:tcPr>
            <w:tcW w:w="3969" w:type="dxa"/>
          </w:tcPr>
          <w:p w14:paraId="7C1B1F51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37121D69" w14:textId="77777777" w:rsidTr="006322B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7CF12FD" w14:textId="77777777" w:rsidR="00FE1E48" w:rsidRDefault="00FE1E48" w:rsidP="00F322E7"/>
        </w:tc>
        <w:tc>
          <w:tcPr>
            <w:tcW w:w="3969" w:type="dxa"/>
          </w:tcPr>
          <w:p w14:paraId="6E1858C3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379AE06" w14:textId="2FB25A4F" w:rsidR="00FE1E48" w:rsidRPr="00096EF5" w:rsidRDefault="00FE1E48" w:rsidP="002135D9">
      <w:pPr>
        <w:pStyle w:val="Heading1"/>
        <w:numPr>
          <w:ilvl w:val="0"/>
          <w:numId w:val="28"/>
        </w:numPr>
        <w:spacing w:after="300"/>
        <w:rPr>
          <w:sz w:val="28"/>
          <w:szCs w:val="28"/>
        </w:rPr>
      </w:pPr>
      <w:r w:rsidRPr="00096EF5">
        <w:rPr>
          <w:sz w:val="28"/>
          <w:szCs w:val="28"/>
        </w:rPr>
        <w:t>Risk Identification and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7"/>
        <w:gridCol w:w="5446"/>
      </w:tblGrid>
      <w:tr w:rsidR="00FE1E48" w14:paraId="43ACADF1" w14:textId="77777777" w:rsidTr="00096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1E161D95" w14:textId="77777777" w:rsidR="00FE1E48" w:rsidRPr="00096EF5" w:rsidRDefault="00FE1E48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096EF5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What could go wrong?</w:t>
            </w:r>
          </w:p>
        </w:tc>
        <w:tc>
          <w:tcPr>
            <w:tcW w:w="5446" w:type="dxa"/>
          </w:tcPr>
          <w:p w14:paraId="5179AB47" w14:textId="77777777" w:rsidR="00FE1E48" w:rsidRPr="00096EF5" w:rsidRDefault="00FE1E48" w:rsidP="00F32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096EF5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What could you do to prevent this happening?</w:t>
            </w:r>
          </w:p>
        </w:tc>
      </w:tr>
      <w:tr w:rsidR="00FE1E48" w14:paraId="2E4D399B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5299C6A6" w14:textId="77777777" w:rsidR="00FE1E48" w:rsidRPr="00263B40" w:rsidRDefault="00FE1E48" w:rsidP="00F322E7">
            <w:pPr>
              <w:rPr>
                <w:i/>
                <w:iCs/>
              </w:rPr>
            </w:pPr>
            <w:r w:rsidRPr="00263B40">
              <w:rPr>
                <w:i/>
                <w:iCs/>
              </w:rPr>
              <w:t>e.g. Low community participation in the activity</w:t>
            </w:r>
          </w:p>
        </w:tc>
        <w:tc>
          <w:tcPr>
            <w:tcW w:w="5446" w:type="dxa"/>
          </w:tcPr>
          <w:p w14:paraId="7066AECF" w14:textId="77777777" w:rsidR="00FE1E48" w:rsidRPr="00263B40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63B40">
              <w:rPr>
                <w:i/>
                <w:iCs/>
              </w:rPr>
              <w:t>e.g. Reach out to local playgroups to promote the activity.</w:t>
            </w:r>
          </w:p>
        </w:tc>
      </w:tr>
      <w:tr w:rsidR="00FE1E48" w14:paraId="7D1BC1A2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63A7B344" w14:textId="77777777" w:rsidR="00FE1E48" w:rsidRDefault="00FE1E48" w:rsidP="00F322E7"/>
        </w:tc>
        <w:tc>
          <w:tcPr>
            <w:tcW w:w="5446" w:type="dxa"/>
          </w:tcPr>
          <w:p w14:paraId="33952E3E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0D198AEF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0883CC45" w14:textId="77777777" w:rsidR="00FE1E48" w:rsidRDefault="00FE1E48" w:rsidP="00F322E7"/>
        </w:tc>
        <w:tc>
          <w:tcPr>
            <w:tcW w:w="5446" w:type="dxa"/>
          </w:tcPr>
          <w:p w14:paraId="4340195B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6781A23C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27F3A241" w14:textId="77777777" w:rsidR="00FE1E48" w:rsidRDefault="00FE1E48" w:rsidP="00F322E7"/>
        </w:tc>
        <w:tc>
          <w:tcPr>
            <w:tcW w:w="5446" w:type="dxa"/>
          </w:tcPr>
          <w:p w14:paraId="48A470A1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17D1596B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7339B827" w14:textId="77777777" w:rsidR="00FE1E48" w:rsidRDefault="00FE1E48" w:rsidP="00F322E7"/>
        </w:tc>
        <w:tc>
          <w:tcPr>
            <w:tcW w:w="5446" w:type="dxa"/>
          </w:tcPr>
          <w:p w14:paraId="085AA0A4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261029F9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55602D4B" w14:textId="77777777" w:rsidR="00FE1E48" w:rsidRDefault="00FE1E48" w:rsidP="00F322E7"/>
        </w:tc>
        <w:tc>
          <w:tcPr>
            <w:tcW w:w="5446" w:type="dxa"/>
          </w:tcPr>
          <w:p w14:paraId="65B684C3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1E48" w14:paraId="5486DC80" w14:textId="77777777" w:rsidTr="00096E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7" w:type="dxa"/>
          </w:tcPr>
          <w:p w14:paraId="5526F5F8" w14:textId="77777777" w:rsidR="00FE1E48" w:rsidRDefault="00FE1E48" w:rsidP="00F322E7"/>
        </w:tc>
        <w:tc>
          <w:tcPr>
            <w:tcW w:w="5446" w:type="dxa"/>
          </w:tcPr>
          <w:p w14:paraId="52B713FE" w14:textId="77777777" w:rsidR="00FE1E48" w:rsidRDefault="00FE1E48" w:rsidP="00F32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4C6038C" w14:textId="77777777" w:rsidR="00FE1E48" w:rsidRDefault="00FE1E48" w:rsidP="00FE1E48"/>
    <w:p w14:paraId="7C6497FC" w14:textId="4EFCE931" w:rsidR="00FE1E48" w:rsidRPr="00096EF5" w:rsidRDefault="00FE1E48" w:rsidP="002135D9">
      <w:pPr>
        <w:pStyle w:val="Heading1"/>
        <w:numPr>
          <w:ilvl w:val="0"/>
          <w:numId w:val="28"/>
        </w:numPr>
        <w:spacing w:after="300"/>
        <w:rPr>
          <w:sz w:val="28"/>
          <w:szCs w:val="28"/>
        </w:rPr>
      </w:pPr>
      <w:r w:rsidRPr="00096EF5">
        <w:rPr>
          <w:sz w:val="28"/>
          <w:szCs w:val="28"/>
        </w:rPr>
        <w:lastRenderedPageBreak/>
        <w:t>Budget</w:t>
      </w:r>
      <w:r w:rsidR="00515F76">
        <w:rPr>
          <w:sz w:val="28"/>
          <w:szCs w:val="28"/>
        </w:rPr>
        <w:t xml:space="preserve"> </w:t>
      </w:r>
    </w:p>
    <w:p w14:paraId="24934CF5" w14:textId="77777777" w:rsidR="00D7322B" w:rsidRPr="00D7322B" w:rsidRDefault="00D7322B" w:rsidP="00D7322B">
      <w:pPr>
        <w:pStyle w:val="BodyText"/>
        <w:rPr>
          <w:sz w:val="22"/>
          <w:szCs w:val="22"/>
        </w:rPr>
      </w:pPr>
      <w:r w:rsidRPr="00D7322B">
        <w:rPr>
          <w:sz w:val="22"/>
          <w:szCs w:val="22"/>
        </w:rPr>
        <w:t>Use this budget template to show the costs and income for your activity. This helps funders understand how much your activity will cost and how grant funding will be used.</w:t>
      </w:r>
    </w:p>
    <w:p w14:paraId="41FC10D2" w14:textId="77777777" w:rsidR="00D7322B" w:rsidRPr="00D7322B" w:rsidRDefault="00D7322B" w:rsidP="00D7322B">
      <w:pPr>
        <w:pStyle w:val="BodyText"/>
        <w:rPr>
          <w:sz w:val="22"/>
          <w:szCs w:val="22"/>
        </w:rPr>
      </w:pPr>
      <w:r w:rsidRPr="00D7322B">
        <w:rPr>
          <w:sz w:val="22"/>
          <w:szCs w:val="22"/>
        </w:rPr>
        <w:t>Please include GST in all figures, both in costs and income. This means you should show the total amount that will be paid or received, including GST.</w:t>
      </w:r>
    </w:p>
    <w:p w14:paraId="7E1E1C81" w14:textId="089126C7" w:rsidR="00D7322B" w:rsidRPr="00D7322B" w:rsidRDefault="00D7322B" w:rsidP="00D7322B">
      <w:pPr>
        <w:pStyle w:val="BodyText"/>
        <w:rPr>
          <w:sz w:val="22"/>
          <w:szCs w:val="22"/>
        </w:rPr>
      </w:pPr>
      <w:r w:rsidRPr="00D7322B">
        <w:rPr>
          <w:sz w:val="22"/>
          <w:szCs w:val="22"/>
        </w:rPr>
        <w:t xml:space="preserve">We understand GST can be confusing. Our </w:t>
      </w:r>
      <w:r w:rsidR="00232B44">
        <w:rPr>
          <w:sz w:val="22"/>
          <w:szCs w:val="22"/>
        </w:rPr>
        <w:t>suggestion</w:t>
      </w:r>
      <w:r w:rsidRPr="00D7322B">
        <w:rPr>
          <w:sz w:val="22"/>
          <w:szCs w:val="22"/>
        </w:rPr>
        <w:t xml:space="preserve"> is to prepare your draft budget using GST-</w:t>
      </w:r>
      <w:r w:rsidR="00C5730C">
        <w:rPr>
          <w:sz w:val="22"/>
          <w:szCs w:val="22"/>
        </w:rPr>
        <w:t xml:space="preserve"> </w:t>
      </w:r>
      <w:r w:rsidRPr="00D7322B">
        <w:rPr>
          <w:sz w:val="22"/>
          <w:szCs w:val="22"/>
        </w:rPr>
        <w:t>inclusive figures first, then read the funding guidelines or talk to your Treasurer, accountant, or bookkeeper to make sure your figures are correct.</w:t>
      </w:r>
    </w:p>
    <w:p w14:paraId="6438875C" w14:textId="77777777" w:rsidR="00D7322B" w:rsidRPr="00D7322B" w:rsidRDefault="00D7322B" w:rsidP="00D7322B">
      <w:pPr>
        <w:pStyle w:val="BodyText"/>
        <w:rPr>
          <w:sz w:val="22"/>
          <w:szCs w:val="22"/>
        </w:rPr>
      </w:pPr>
      <w:r w:rsidRPr="00D7322B">
        <w:rPr>
          <w:sz w:val="22"/>
          <w:szCs w:val="22"/>
        </w:rPr>
        <w:t>Before completing your grant application, make sure you read the instructions provided by the funding body. Different funders may have different requirements for how to present your figures.</w:t>
      </w:r>
    </w:p>
    <w:p w14:paraId="3B87F6ED" w14:textId="77777777" w:rsidR="00D7322B" w:rsidRPr="00411631" w:rsidRDefault="00D7322B" w:rsidP="00FE1E48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834"/>
        <w:gridCol w:w="2384"/>
      </w:tblGrid>
      <w:tr w:rsidR="00FE1E48" w:rsidRPr="006B1078" w14:paraId="5F5F9C3D" w14:textId="77777777" w:rsidTr="0015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08439D89" w14:textId="77777777" w:rsidR="00FE1E48" w:rsidRPr="006B1078" w:rsidRDefault="00FE1E48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6B1078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Income Type</w:t>
            </w:r>
          </w:p>
        </w:tc>
        <w:tc>
          <w:tcPr>
            <w:tcW w:w="2384" w:type="dxa"/>
          </w:tcPr>
          <w:p w14:paraId="40DC52C1" w14:textId="613ADF62" w:rsidR="00FE1E48" w:rsidRPr="006B1078" w:rsidRDefault="00294536" w:rsidP="00D572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Column </w:t>
            </w:r>
            <w:proofErr w:type="gramStart"/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</w:t>
            </w:r>
            <w:proofErr w:type="gramEnd"/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 </w:t>
            </w:r>
            <w:r w:rsidR="00FE1E48" w:rsidRPr="006B1078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Amount</w:t>
            </w:r>
            <w:r w:rsidR="00D572AB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 $</w:t>
            </w:r>
          </w:p>
        </w:tc>
      </w:tr>
      <w:tr w:rsidR="00BE7B3E" w:rsidRPr="00BE7B3E" w14:paraId="591CA7D0" w14:textId="77777777" w:rsidTr="001530D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2F9E9A49" w14:textId="2641E3D6" w:rsidR="00BE7B3E" w:rsidRPr="00C43C3B" w:rsidRDefault="006D048B" w:rsidP="00F322E7">
            <w:pPr>
              <w:rPr>
                <w:b w:val="0"/>
                <w:bCs/>
                <w:i/>
                <w:iCs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sz w:val="24"/>
                <w:szCs w:val="28"/>
              </w:rPr>
              <w:t xml:space="preserve">E.G. </w:t>
            </w:r>
            <w:r w:rsidR="003A46C8">
              <w:rPr>
                <w:b w:val="0"/>
                <w:bCs/>
                <w:i/>
                <w:iCs/>
                <w:sz w:val="24"/>
                <w:szCs w:val="28"/>
              </w:rPr>
              <w:t xml:space="preserve">INCOME. cHANGE </w:t>
            </w:r>
            <w:r w:rsidR="00BE7B3E" w:rsidRPr="00C43C3B">
              <w:rPr>
                <w:b w:val="0"/>
                <w:bCs/>
                <w:i/>
                <w:iCs/>
                <w:sz w:val="24"/>
                <w:szCs w:val="28"/>
              </w:rPr>
              <w:t xml:space="preserve">to suit your </w:t>
            </w:r>
            <w:r w:rsidR="00A053C6" w:rsidRPr="00C43C3B">
              <w:rPr>
                <w:b w:val="0"/>
                <w:bCs/>
                <w:i/>
                <w:iCs/>
                <w:sz w:val="24"/>
                <w:szCs w:val="28"/>
              </w:rPr>
              <w:t>activity</w:t>
            </w:r>
          </w:p>
        </w:tc>
        <w:tc>
          <w:tcPr>
            <w:tcW w:w="2384" w:type="dxa"/>
          </w:tcPr>
          <w:p w14:paraId="7291A966" w14:textId="77777777" w:rsidR="00BE7B3E" w:rsidRPr="008E408F" w:rsidRDefault="00BE7B3E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caps/>
                <w:sz w:val="24"/>
                <w:szCs w:val="28"/>
              </w:rPr>
            </w:pPr>
          </w:p>
        </w:tc>
      </w:tr>
      <w:tr w:rsidR="00FE1E48" w14:paraId="47EBCDD7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0313E221" w14:textId="3CB91C5B" w:rsidR="00FE1E48" w:rsidRPr="00C43C3B" w:rsidRDefault="00570E81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F</w:t>
            </w:r>
            <w:r w:rsidR="002E0F37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undraising (e.g. raffle, silent auction</w:t>
            </w:r>
            <w:r w:rsidR="00A053C6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)</w:t>
            </w:r>
          </w:p>
        </w:tc>
        <w:tc>
          <w:tcPr>
            <w:tcW w:w="2384" w:type="dxa"/>
          </w:tcPr>
          <w:p w14:paraId="2CD6CFBA" w14:textId="77777777" w:rsidR="00FE1E48" w:rsidRPr="008E408F" w:rsidRDefault="00FE1E4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A053C6" w14:paraId="6AC9A268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687EE4FF" w14:textId="3F4E00E7" w:rsidR="00A053C6" w:rsidRPr="00C43C3B" w:rsidRDefault="00A053C6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 xml:space="preserve">Sales – </w:t>
            </w:r>
            <w:r w:rsidR="00E528A0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 xml:space="preserve">tickets, registration fees, </w:t>
            </w: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food, merchandise</w:t>
            </w:r>
          </w:p>
        </w:tc>
        <w:tc>
          <w:tcPr>
            <w:tcW w:w="2384" w:type="dxa"/>
          </w:tcPr>
          <w:p w14:paraId="6723FDB9" w14:textId="77777777" w:rsidR="00A053C6" w:rsidRPr="008E408F" w:rsidRDefault="00A053C6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0B431F" w14:paraId="54A6774D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2B4962A6" w14:textId="1D38D564" w:rsidR="000B431F" w:rsidRPr="00C43C3B" w:rsidRDefault="00847C4D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Sponsorship</w:t>
            </w:r>
            <w:r w:rsidR="00BE7B3E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s and donations</w:t>
            </w:r>
          </w:p>
        </w:tc>
        <w:tc>
          <w:tcPr>
            <w:tcW w:w="2384" w:type="dxa"/>
          </w:tcPr>
          <w:p w14:paraId="395A34C0" w14:textId="77777777" w:rsidR="000B431F" w:rsidRPr="008E408F" w:rsidRDefault="000B431F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FE1E48" w14:paraId="0A0F6BC3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41DB7F1F" w14:textId="38CA044E" w:rsidR="00FE1E48" w:rsidRPr="00C43C3B" w:rsidRDefault="009171B3" w:rsidP="00F322E7">
            <w:pPr>
              <w:rPr>
                <w:b w:val="0"/>
                <w:bCs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Your group cash contribution</w:t>
            </w:r>
          </w:p>
        </w:tc>
        <w:tc>
          <w:tcPr>
            <w:tcW w:w="2384" w:type="dxa"/>
          </w:tcPr>
          <w:p w14:paraId="1CA892AB" w14:textId="77777777" w:rsidR="00FE1E48" w:rsidRPr="008E408F" w:rsidRDefault="00FE1E4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FE1E48" w:rsidRPr="003F1C33" w14:paraId="4A0BCDE9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0CA5CFD1" w14:textId="146F5952" w:rsidR="00FE1E48" w:rsidRPr="00C43C3B" w:rsidRDefault="003F1C33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 xml:space="preserve">In-kind value of donated goods or services. </w:t>
            </w:r>
          </w:p>
        </w:tc>
        <w:tc>
          <w:tcPr>
            <w:tcW w:w="2384" w:type="dxa"/>
          </w:tcPr>
          <w:p w14:paraId="50222C56" w14:textId="77777777" w:rsidR="00FE1E48" w:rsidRPr="008E408F" w:rsidRDefault="00FE1E4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4"/>
                <w:szCs w:val="28"/>
              </w:rPr>
            </w:pPr>
          </w:p>
        </w:tc>
      </w:tr>
      <w:tr w:rsidR="00FE1E48" w14:paraId="0E2E5962" w14:textId="77777777" w:rsidTr="001530D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4" w:type="dxa"/>
          </w:tcPr>
          <w:p w14:paraId="41E74859" w14:textId="77777777" w:rsidR="00FE1E48" w:rsidRPr="00411631" w:rsidRDefault="00FE1E48" w:rsidP="00F322E7">
            <w:pPr>
              <w:rPr>
                <w:b w:val="0"/>
                <w:bCs/>
                <w:sz w:val="24"/>
                <w:szCs w:val="24"/>
              </w:rPr>
            </w:pPr>
            <w:r w:rsidRPr="00411631">
              <w:rPr>
                <w:sz w:val="24"/>
                <w:szCs w:val="24"/>
              </w:rPr>
              <w:t>Total</w:t>
            </w:r>
            <w:r>
              <w:rPr>
                <w:sz w:val="24"/>
                <w:szCs w:val="24"/>
              </w:rPr>
              <w:t xml:space="preserve"> Income</w:t>
            </w:r>
          </w:p>
        </w:tc>
        <w:tc>
          <w:tcPr>
            <w:tcW w:w="2384" w:type="dxa"/>
          </w:tcPr>
          <w:p w14:paraId="60CF5CF7" w14:textId="77777777" w:rsidR="00FE1E48" w:rsidRPr="00411631" w:rsidRDefault="00FE1E4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</w:tbl>
    <w:p w14:paraId="31EB7ECF" w14:textId="77777777" w:rsidR="00FE1E48" w:rsidRPr="00981E84" w:rsidRDefault="00FE1E48" w:rsidP="009A068B">
      <w:pPr>
        <w:spacing w:before="120" w:after="120"/>
        <w:rPr>
          <w:sz w:val="14"/>
          <w:szCs w:val="14"/>
        </w:rPr>
      </w:pP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792"/>
        <w:gridCol w:w="2409"/>
      </w:tblGrid>
      <w:tr w:rsidR="006B1078" w:rsidRPr="006B1078" w14:paraId="229977A6" w14:textId="77777777" w:rsidTr="004318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3C51D2F" w14:textId="77777777" w:rsidR="006B1078" w:rsidRPr="006B1078" w:rsidRDefault="006B1078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6B1078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Expenditure Type</w:t>
            </w:r>
          </w:p>
        </w:tc>
        <w:tc>
          <w:tcPr>
            <w:tcW w:w="2409" w:type="dxa"/>
          </w:tcPr>
          <w:p w14:paraId="1584CC2C" w14:textId="562FD255" w:rsidR="006B1078" w:rsidRPr="006B1078" w:rsidRDefault="00294536" w:rsidP="006B1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column B </w:t>
            </w:r>
            <w:r w:rsidR="00D572AB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Amount $</w:t>
            </w:r>
          </w:p>
        </w:tc>
      </w:tr>
      <w:tr w:rsidR="006B1078" w14:paraId="72A61CC6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48FCF9A" w14:textId="615E2DFB" w:rsidR="006B1078" w:rsidRPr="00C43C3B" w:rsidRDefault="006D048B" w:rsidP="00F322E7">
            <w:pPr>
              <w:rPr>
                <w:b w:val="0"/>
                <w:bCs/>
                <w:i/>
                <w:iCs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sz w:val="24"/>
                <w:szCs w:val="28"/>
              </w:rPr>
              <w:t>E.</w:t>
            </w:r>
            <w:r w:rsidR="003A46C8" w:rsidRPr="00C43C3B">
              <w:rPr>
                <w:b w:val="0"/>
                <w:bCs/>
                <w:i/>
                <w:iCs/>
                <w:sz w:val="24"/>
                <w:szCs w:val="28"/>
              </w:rPr>
              <w:t>G. EXPENSES</w:t>
            </w:r>
            <w:r w:rsidR="003A46C8">
              <w:rPr>
                <w:b w:val="0"/>
                <w:bCs/>
                <w:i/>
                <w:iCs/>
                <w:sz w:val="24"/>
                <w:szCs w:val="28"/>
              </w:rPr>
              <w:t>. cHANGE</w:t>
            </w:r>
            <w:r w:rsidRPr="00C43C3B">
              <w:rPr>
                <w:b w:val="0"/>
                <w:bCs/>
                <w:i/>
                <w:iCs/>
                <w:sz w:val="24"/>
                <w:szCs w:val="28"/>
              </w:rPr>
              <w:t xml:space="preserve"> </w:t>
            </w:r>
            <w:r w:rsidR="009171B3" w:rsidRPr="00C43C3B">
              <w:rPr>
                <w:b w:val="0"/>
                <w:bCs/>
                <w:i/>
                <w:iCs/>
                <w:sz w:val="24"/>
                <w:szCs w:val="28"/>
              </w:rPr>
              <w:t>to suit your activit</w:t>
            </w:r>
            <w:r w:rsidR="0061600A" w:rsidRPr="00C43C3B">
              <w:rPr>
                <w:b w:val="0"/>
                <w:bCs/>
                <w:i/>
                <w:iCs/>
                <w:sz w:val="24"/>
                <w:szCs w:val="28"/>
              </w:rPr>
              <w:t>y</w:t>
            </w:r>
          </w:p>
        </w:tc>
        <w:tc>
          <w:tcPr>
            <w:tcW w:w="2409" w:type="dxa"/>
          </w:tcPr>
          <w:p w14:paraId="4C1C3EE8" w14:textId="77777777" w:rsidR="006B1078" w:rsidRPr="008E408F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8"/>
              </w:rPr>
            </w:pPr>
          </w:p>
        </w:tc>
      </w:tr>
      <w:tr w:rsidR="006B1078" w:rsidRPr="009171B3" w14:paraId="55FA7455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9AAD79B" w14:textId="306C2995" w:rsidR="006B1078" w:rsidRPr="00C43C3B" w:rsidRDefault="009171B3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Venue and equipment hire</w:t>
            </w:r>
          </w:p>
        </w:tc>
        <w:tc>
          <w:tcPr>
            <w:tcW w:w="2409" w:type="dxa"/>
          </w:tcPr>
          <w:p w14:paraId="5A1E42ED" w14:textId="77777777" w:rsidR="006B1078" w:rsidRPr="008E408F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8"/>
              </w:rPr>
            </w:pPr>
          </w:p>
        </w:tc>
      </w:tr>
      <w:tr w:rsidR="006B1078" w:rsidRPr="009171B3" w14:paraId="20211939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136827C" w14:textId="20405844" w:rsidR="006B1078" w:rsidRPr="00C43C3B" w:rsidRDefault="009171B3" w:rsidP="00F322E7">
            <w:pPr>
              <w:rPr>
                <w:b w:val="0"/>
                <w:b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Catering</w:t>
            </w:r>
          </w:p>
        </w:tc>
        <w:tc>
          <w:tcPr>
            <w:tcW w:w="2409" w:type="dxa"/>
          </w:tcPr>
          <w:p w14:paraId="3338ABBC" w14:textId="77777777" w:rsidR="006B1078" w:rsidRPr="008E408F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6B1078" w:rsidRPr="009171B3" w14:paraId="0F497D0C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0D175F3" w14:textId="5FCF6DE4" w:rsidR="006B1078" w:rsidRPr="00C43C3B" w:rsidRDefault="006B7FE4" w:rsidP="00F322E7">
            <w:pPr>
              <w:rPr>
                <w:b w:val="0"/>
                <w:b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Marketing and signage</w:t>
            </w:r>
          </w:p>
        </w:tc>
        <w:tc>
          <w:tcPr>
            <w:tcW w:w="2409" w:type="dxa"/>
          </w:tcPr>
          <w:p w14:paraId="6EA6C7BD" w14:textId="77777777" w:rsidR="006B1078" w:rsidRPr="008E408F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6B1078" w:rsidRPr="009171B3" w14:paraId="68CE29FE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14EF1AE" w14:textId="794EB2AB" w:rsidR="006B1078" w:rsidRPr="00C43C3B" w:rsidRDefault="006B7FE4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 xml:space="preserve">Performers / facilitators / </w:t>
            </w:r>
            <w:r w:rsidR="0061600A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guest speaker fees</w:t>
            </w:r>
          </w:p>
        </w:tc>
        <w:tc>
          <w:tcPr>
            <w:tcW w:w="2409" w:type="dxa"/>
          </w:tcPr>
          <w:p w14:paraId="1C9A5C28" w14:textId="77777777" w:rsidR="006B1078" w:rsidRPr="008E408F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3F1C33" w:rsidRPr="009171B3" w14:paraId="1C1D25BF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CE51DE0" w14:textId="327460C4" w:rsidR="003F1C33" w:rsidRPr="00C43C3B" w:rsidRDefault="003F1C33" w:rsidP="00F322E7">
            <w:pPr>
              <w:rPr>
                <w:b w:val="0"/>
                <w:bCs/>
                <w:i/>
                <w:iCs/>
                <w:caps w:val="0"/>
                <w:sz w:val="24"/>
                <w:szCs w:val="28"/>
              </w:rPr>
            </w:pPr>
            <w:r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>In</w:t>
            </w:r>
            <w:r w:rsidR="0062367E" w:rsidRPr="00C43C3B">
              <w:rPr>
                <w:b w:val="0"/>
                <w:bCs/>
                <w:i/>
                <w:iCs/>
                <w:caps w:val="0"/>
                <w:sz w:val="24"/>
                <w:szCs w:val="28"/>
              </w:rPr>
              <w:t xml:space="preserve">-kind value of donated goods or services </w:t>
            </w:r>
          </w:p>
        </w:tc>
        <w:tc>
          <w:tcPr>
            <w:tcW w:w="2409" w:type="dxa"/>
          </w:tcPr>
          <w:p w14:paraId="5CB80ED0" w14:textId="77777777" w:rsidR="003F1C33" w:rsidRPr="008E408F" w:rsidRDefault="003F1C33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</w:p>
        </w:tc>
      </w:tr>
      <w:tr w:rsidR="006B1078" w14:paraId="4CFD8215" w14:textId="77777777" w:rsidTr="004318A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482DEFB5" w14:textId="77777777" w:rsidR="006B1078" w:rsidRPr="00411631" w:rsidRDefault="006B1078" w:rsidP="00F322E7">
            <w:pPr>
              <w:rPr>
                <w:b w:val="0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Total Expenses</w:t>
            </w:r>
          </w:p>
        </w:tc>
        <w:tc>
          <w:tcPr>
            <w:tcW w:w="2409" w:type="dxa"/>
          </w:tcPr>
          <w:p w14:paraId="2551C4F4" w14:textId="77777777" w:rsidR="006B1078" w:rsidRPr="00411631" w:rsidRDefault="006B1078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</w:tbl>
    <w:p w14:paraId="6BA599DA" w14:textId="14BA664D" w:rsidR="00CB2127" w:rsidRPr="00981E84" w:rsidRDefault="00CB2127" w:rsidP="00926F20">
      <w:pPr>
        <w:spacing w:before="120" w:after="120"/>
        <w:rPr>
          <w:sz w:val="14"/>
          <w:szCs w:val="14"/>
        </w:rPr>
      </w:pP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900"/>
        <w:gridCol w:w="2404"/>
      </w:tblGrid>
      <w:tr w:rsidR="0041221D" w:rsidRPr="00C90103" w14:paraId="54FF3DA7" w14:textId="77777777" w:rsidTr="00C90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0" w:type="dxa"/>
          </w:tcPr>
          <w:p w14:paraId="4359B995" w14:textId="1F9227AB" w:rsidR="0041221D" w:rsidRPr="00C90103" w:rsidRDefault="00EE2ECB" w:rsidP="00F322E7">
            <w:pPr>
              <w:rPr>
                <w:rFonts w:asciiTheme="minorHAnsi" w:hAnsiTheme="minorHAnsi" w:cstheme="minorHAnsi"/>
                <w:color w:val="003263" w:themeColor="text2"/>
                <w:szCs w:val="22"/>
              </w:rPr>
            </w:pPr>
            <w:bookmarkStart w:id="0" w:name="_Hlk198722271"/>
            <w:r w:rsidRPr="00C90103">
              <w:rPr>
                <w:rFonts w:asciiTheme="minorHAnsi" w:hAnsiTheme="minorHAnsi" w:cstheme="minorHAnsi"/>
                <w:color w:val="003263" w:themeColor="text2"/>
                <w:szCs w:val="22"/>
              </w:rPr>
              <w:t>Grant funding request</w:t>
            </w:r>
          </w:p>
        </w:tc>
        <w:tc>
          <w:tcPr>
            <w:tcW w:w="2404" w:type="dxa"/>
          </w:tcPr>
          <w:p w14:paraId="64315E65" w14:textId="719D17BB" w:rsidR="0041221D" w:rsidRPr="00C90103" w:rsidRDefault="00F6653E" w:rsidP="00973B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Cs w:val="22"/>
              </w:rPr>
            </w:pPr>
            <w:r w:rsidRPr="00C90103">
              <w:rPr>
                <w:rFonts w:asciiTheme="minorHAnsi" w:hAnsiTheme="minorHAnsi" w:cstheme="minorHAnsi"/>
                <w:color w:val="003263" w:themeColor="text2"/>
                <w:szCs w:val="22"/>
              </w:rPr>
              <w:t>$</w:t>
            </w:r>
          </w:p>
        </w:tc>
      </w:tr>
      <w:tr w:rsidR="0041221D" w:rsidRPr="00C90103" w14:paraId="614D5F03" w14:textId="77777777" w:rsidTr="00C90103">
        <w:trPr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0" w:type="dxa"/>
          </w:tcPr>
          <w:p w14:paraId="771A1A7E" w14:textId="63D90186" w:rsidR="0041221D" w:rsidRPr="008E408F" w:rsidRDefault="0041221D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8E408F">
              <w:rPr>
                <w:b w:val="0"/>
                <w:bCs/>
                <w:caps w:val="0"/>
                <w:sz w:val="24"/>
                <w:szCs w:val="24"/>
              </w:rPr>
              <w:t xml:space="preserve">Total Income – </w:t>
            </w:r>
            <w:r w:rsidR="0026158D">
              <w:rPr>
                <w:b w:val="0"/>
                <w:bCs/>
                <w:caps w:val="0"/>
                <w:sz w:val="24"/>
                <w:szCs w:val="24"/>
              </w:rPr>
              <w:t>E</w:t>
            </w:r>
            <w:r w:rsidR="00F6653E" w:rsidRPr="008E408F">
              <w:rPr>
                <w:b w:val="0"/>
                <w:bCs/>
                <w:caps w:val="0"/>
                <w:sz w:val="24"/>
                <w:szCs w:val="24"/>
              </w:rPr>
              <w:t xml:space="preserve">nter amount from </w:t>
            </w:r>
            <w:r w:rsidRPr="008E408F">
              <w:rPr>
                <w:b w:val="0"/>
                <w:bCs/>
                <w:caps w:val="0"/>
                <w:sz w:val="24"/>
                <w:szCs w:val="24"/>
              </w:rPr>
              <w:t>Column A</w:t>
            </w:r>
          </w:p>
        </w:tc>
        <w:tc>
          <w:tcPr>
            <w:tcW w:w="2404" w:type="dxa"/>
          </w:tcPr>
          <w:p w14:paraId="3F775D91" w14:textId="77777777" w:rsidR="0041221D" w:rsidRPr="008E408F" w:rsidRDefault="0041221D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</w:p>
        </w:tc>
      </w:tr>
      <w:tr w:rsidR="0041221D" w:rsidRPr="00C90103" w14:paraId="3381734F" w14:textId="77777777" w:rsidTr="00C90103">
        <w:trPr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0" w:type="dxa"/>
          </w:tcPr>
          <w:p w14:paraId="7042E009" w14:textId="36641E24" w:rsidR="0041221D" w:rsidRPr="008E408F" w:rsidRDefault="00316094" w:rsidP="00F6653E">
            <w:pPr>
              <w:ind w:left="142"/>
              <w:rPr>
                <w:b w:val="0"/>
                <w:bCs/>
                <w:caps w:val="0"/>
                <w:sz w:val="24"/>
                <w:szCs w:val="24"/>
              </w:rPr>
            </w:pPr>
            <w:r w:rsidRPr="008E408F">
              <w:rPr>
                <w:b w:val="0"/>
                <w:bCs/>
                <w:caps w:val="0"/>
                <w:sz w:val="24"/>
                <w:szCs w:val="24"/>
              </w:rPr>
              <w:t xml:space="preserve">Total expenses – </w:t>
            </w:r>
            <w:r w:rsidR="0026158D">
              <w:rPr>
                <w:b w:val="0"/>
                <w:bCs/>
                <w:caps w:val="0"/>
                <w:sz w:val="24"/>
                <w:szCs w:val="24"/>
              </w:rPr>
              <w:t>E</w:t>
            </w:r>
            <w:r w:rsidR="00F6653E" w:rsidRPr="008E408F">
              <w:rPr>
                <w:b w:val="0"/>
                <w:bCs/>
                <w:caps w:val="0"/>
                <w:sz w:val="24"/>
                <w:szCs w:val="24"/>
              </w:rPr>
              <w:t xml:space="preserve">nter amount from </w:t>
            </w:r>
            <w:r w:rsidRPr="008E408F">
              <w:rPr>
                <w:b w:val="0"/>
                <w:bCs/>
                <w:caps w:val="0"/>
                <w:sz w:val="24"/>
                <w:szCs w:val="24"/>
              </w:rPr>
              <w:t>Column B</w:t>
            </w:r>
          </w:p>
        </w:tc>
        <w:tc>
          <w:tcPr>
            <w:tcW w:w="2404" w:type="dxa"/>
          </w:tcPr>
          <w:p w14:paraId="5099B354" w14:textId="77777777" w:rsidR="0041221D" w:rsidRPr="008E408F" w:rsidRDefault="0041221D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</w:p>
        </w:tc>
      </w:tr>
      <w:tr w:rsidR="00316094" w:rsidRPr="00C90103" w14:paraId="39788560" w14:textId="77777777" w:rsidTr="00C90103">
        <w:trPr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0" w:type="dxa"/>
          </w:tcPr>
          <w:p w14:paraId="40336FE7" w14:textId="251130B4" w:rsidR="00A35786" w:rsidRPr="008E408F" w:rsidRDefault="00973BE3" w:rsidP="00981E84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8E408F">
              <w:rPr>
                <w:b w:val="0"/>
                <w:bCs/>
                <w:caps w:val="0"/>
                <w:sz w:val="24"/>
                <w:szCs w:val="24"/>
              </w:rPr>
              <w:t xml:space="preserve">Income less expenses = </w:t>
            </w:r>
            <w:r w:rsidR="0026158D">
              <w:rPr>
                <w:b w:val="0"/>
                <w:bCs/>
                <w:caps w:val="0"/>
                <w:sz w:val="24"/>
                <w:szCs w:val="24"/>
              </w:rPr>
              <w:t>G</w:t>
            </w:r>
            <w:r w:rsidRPr="008E408F">
              <w:rPr>
                <w:b w:val="0"/>
                <w:bCs/>
                <w:caps w:val="0"/>
                <w:sz w:val="24"/>
                <w:szCs w:val="24"/>
              </w:rPr>
              <w:t xml:space="preserve">rant </w:t>
            </w:r>
            <w:r w:rsidR="005157FF" w:rsidRPr="008E408F">
              <w:rPr>
                <w:b w:val="0"/>
                <w:bCs/>
                <w:caps w:val="0"/>
                <w:sz w:val="24"/>
                <w:szCs w:val="24"/>
              </w:rPr>
              <w:t>Funding</w:t>
            </w:r>
            <w:r w:rsidRPr="008E408F">
              <w:rPr>
                <w:b w:val="0"/>
                <w:bCs/>
                <w:caps w:val="0"/>
                <w:sz w:val="24"/>
                <w:szCs w:val="24"/>
              </w:rPr>
              <w:t xml:space="preserve"> required to do the project.</w:t>
            </w:r>
            <w:r w:rsidR="00981E84" w:rsidRPr="008E408F">
              <w:rPr>
                <w:b w:val="0"/>
                <w:bCs/>
                <w:caps w:val="0"/>
                <w:sz w:val="24"/>
                <w:szCs w:val="24"/>
              </w:rPr>
              <w:t xml:space="preserve"> </w:t>
            </w:r>
          </w:p>
        </w:tc>
        <w:tc>
          <w:tcPr>
            <w:tcW w:w="2404" w:type="dxa"/>
          </w:tcPr>
          <w:p w14:paraId="1058CB36" w14:textId="77777777" w:rsidR="00316094" w:rsidRPr="008E408F" w:rsidRDefault="00316094" w:rsidP="008E40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</w:p>
        </w:tc>
      </w:tr>
    </w:tbl>
    <w:bookmarkEnd w:id="0"/>
    <w:p w14:paraId="0DE47838" w14:textId="77777777" w:rsidR="00FE1E48" w:rsidRPr="00096EF5" w:rsidRDefault="00FE1E48" w:rsidP="00096EF5">
      <w:pPr>
        <w:pStyle w:val="Heading1"/>
        <w:spacing w:after="300"/>
        <w:rPr>
          <w:sz w:val="28"/>
          <w:szCs w:val="28"/>
        </w:rPr>
      </w:pPr>
      <w:r w:rsidRPr="00096EF5">
        <w:rPr>
          <w:sz w:val="28"/>
          <w:szCs w:val="28"/>
        </w:rPr>
        <w:lastRenderedPageBreak/>
        <w:t>Budget Example</w:t>
      </w: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933"/>
        <w:gridCol w:w="2273"/>
      </w:tblGrid>
      <w:tr w:rsidR="00FE1E48" w:rsidRPr="000B431F" w14:paraId="24EE85CC" w14:textId="77777777" w:rsidTr="00970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4C3A43E5" w14:textId="77777777" w:rsidR="00FE1E48" w:rsidRPr="000B431F" w:rsidRDefault="00FE1E48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0B431F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Income Type</w:t>
            </w:r>
          </w:p>
        </w:tc>
        <w:tc>
          <w:tcPr>
            <w:tcW w:w="2273" w:type="dxa"/>
          </w:tcPr>
          <w:p w14:paraId="0D8AE7E2" w14:textId="034CEE84" w:rsidR="00FE1E48" w:rsidRPr="000B431F" w:rsidRDefault="00F80750" w:rsidP="00492E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Column </w:t>
            </w:r>
            <w:proofErr w:type="gramStart"/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</w:t>
            </w:r>
            <w:proofErr w:type="gramEnd"/>
            <w: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 </w:t>
            </w:r>
            <w:r w:rsidR="00AD1C6C" w:rsidRPr="000B431F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Amount $</w:t>
            </w:r>
          </w:p>
        </w:tc>
      </w:tr>
      <w:tr w:rsidR="00FE1E48" w14:paraId="13CFD36F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D8F9B87" w14:textId="707F3127" w:rsidR="00FE1E48" w:rsidRPr="00423E64" w:rsidRDefault="00FE1E48" w:rsidP="00F322E7">
            <w:pPr>
              <w:rPr>
                <w:b w:val="0"/>
                <w:bCs/>
                <w:i/>
                <w:i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 xml:space="preserve">Participant Fees (20 </w:t>
            </w:r>
            <w:r w:rsidR="007B4AC0" w:rsidRPr="00423E64">
              <w:rPr>
                <w:b w:val="0"/>
                <w:bCs/>
                <w:caps w:val="0"/>
                <w:sz w:val="24"/>
                <w:szCs w:val="24"/>
              </w:rPr>
              <w:t xml:space="preserve">people </w:t>
            </w:r>
            <w:r w:rsidRPr="00423E64">
              <w:rPr>
                <w:b w:val="0"/>
                <w:bCs/>
                <w:caps w:val="0"/>
                <w:sz w:val="24"/>
                <w:szCs w:val="24"/>
              </w:rPr>
              <w:t>x $5.50</w:t>
            </w:r>
            <w:r w:rsidR="007B4AC0" w:rsidRPr="00423E64">
              <w:rPr>
                <w:b w:val="0"/>
                <w:bCs/>
                <w:caps w:val="0"/>
                <w:sz w:val="24"/>
                <w:szCs w:val="24"/>
              </w:rPr>
              <w:t xml:space="preserve"> each</w:t>
            </w:r>
            <w:r w:rsidRPr="00423E64">
              <w:rPr>
                <w:b w:val="0"/>
                <w:bCs/>
                <w:caps w:val="0"/>
                <w:sz w:val="24"/>
                <w:szCs w:val="24"/>
              </w:rPr>
              <w:t>)</w:t>
            </w:r>
          </w:p>
        </w:tc>
        <w:tc>
          <w:tcPr>
            <w:tcW w:w="2273" w:type="dxa"/>
          </w:tcPr>
          <w:p w14:paraId="394E81A1" w14:textId="77777777" w:rsidR="00FE1E48" w:rsidRPr="00423E64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100</w:t>
            </w:r>
          </w:p>
        </w:tc>
      </w:tr>
      <w:tr w:rsidR="00FE1E48" w14:paraId="5831C5B2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26EF09EA" w14:textId="77777777" w:rsidR="00FE1E48" w:rsidRPr="00423E64" w:rsidRDefault="00FE1E48" w:rsidP="00F322E7">
            <w:pPr>
              <w:rPr>
                <w:b w:val="0"/>
                <w:bCs/>
                <w:i/>
                <w:i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Cash contribution by our group</w:t>
            </w:r>
          </w:p>
        </w:tc>
        <w:tc>
          <w:tcPr>
            <w:tcW w:w="2273" w:type="dxa"/>
          </w:tcPr>
          <w:p w14:paraId="3B5C1F83" w14:textId="77777777" w:rsidR="00FE1E48" w:rsidRPr="00423E64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500</w:t>
            </w:r>
          </w:p>
        </w:tc>
      </w:tr>
      <w:tr w:rsidR="00FE1E48" w14:paraId="4880476B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087A2718" w14:textId="77777777" w:rsidR="00FE1E48" w:rsidRPr="00423E64" w:rsidRDefault="00FE1E48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Sponsorship</w:t>
            </w:r>
          </w:p>
        </w:tc>
        <w:tc>
          <w:tcPr>
            <w:tcW w:w="2273" w:type="dxa"/>
          </w:tcPr>
          <w:p w14:paraId="513A66A2" w14:textId="77777777" w:rsidR="00FE1E48" w:rsidRPr="00423E64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100</w:t>
            </w:r>
          </w:p>
        </w:tc>
      </w:tr>
      <w:tr w:rsidR="00FE1E48" w14:paraId="6D6AD00B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C40A34B" w14:textId="77777777" w:rsidR="00FE1E48" w:rsidRPr="00423E64" w:rsidRDefault="00FE1E48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In-kind donation of materials from local newsagent</w:t>
            </w:r>
          </w:p>
        </w:tc>
        <w:tc>
          <w:tcPr>
            <w:tcW w:w="2273" w:type="dxa"/>
          </w:tcPr>
          <w:p w14:paraId="56C562C4" w14:textId="77777777" w:rsidR="00FE1E48" w:rsidRPr="00423E64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300</w:t>
            </w:r>
          </w:p>
        </w:tc>
      </w:tr>
      <w:tr w:rsidR="00FE1E48" w14:paraId="604E2A72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5BC23D8" w14:textId="58AB7953" w:rsidR="00FE1E48" w:rsidRPr="00423E64" w:rsidRDefault="00FE1E48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In-kind volunteer time at events (10 hrs @ $50 must also include as expense)</w:t>
            </w:r>
          </w:p>
        </w:tc>
        <w:tc>
          <w:tcPr>
            <w:tcW w:w="2273" w:type="dxa"/>
          </w:tcPr>
          <w:p w14:paraId="0DB7D40A" w14:textId="77777777" w:rsidR="00FE1E48" w:rsidRPr="00423E64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1,000</w:t>
            </w:r>
          </w:p>
        </w:tc>
      </w:tr>
      <w:tr w:rsidR="00FE1E48" w:rsidRPr="00543A88" w14:paraId="61753CE1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1BF34B3" w14:textId="77777777" w:rsidR="00FE1E48" w:rsidRPr="00492E96" w:rsidRDefault="00FE1E48" w:rsidP="00F322E7">
            <w:pPr>
              <w:rPr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caps w:val="0"/>
                <w:color w:val="003263" w:themeColor="text2"/>
                <w:sz w:val="24"/>
                <w:szCs w:val="24"/>
              </w:rPr>
              <w:t>Total Income</w:t>
            </w:r>
          </w:p>
        </w:tc>
        <w:tc>
          <w:tcPr>
            <w:tcW w:w="2273" w:type="dxa"/>
          </w:tcPr>
          <w:p w14:paraId="0F559657" w14:textId="77777777" w:rsidR="00FE1E48" w:rsidRPr="00492E96" w:rsidRDefault="00FE1E4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263" w:themeColor="text2"/>
                <w:sz w:val="24"/>
                <w:szCs w:val="24"/>
              </w:rPr>
            </w:pPr>
            <w:r w:rsidRPr="00492E96">
              <w:rPr>
                <w:b/>
                <w:color w:val="003263" w:themeColor="text2"/>
                <w:sz w:val="24"/>
                <w:szCs w:val="24"/>
              </w:rPr>
              <w:t>2,000</w:t>
            </w:r>
          </w:p>
        </w:tc>
      </w:tr>
    </w:tbl>
    <w:p w14:paraId="76C1B75B" w14:textId="77777777" w:rsidR="00FE1E48" w:rsidRDefault="00FE1E48" w:rsidP="00FE1E48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933"/>
        <w:gridCol w:w="2273"/>
      </w:tblGrid>
      <w:tr w:rsidR="00C15EA3" w:rsidRPr="00423E64" w14:paraId="4F5E2BA9" w14:textId="77777777" w:rsidTr="00970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FC79451" w14:textId="77777777" w:rsidR="00C15EA3" w:rsidRPr="00423E64" w:rsidRDefault="00C15EA3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Expenditure Type</w:t>
            </w:r>
          </w:p>
        </w:tc>
        <w:tc>
          <w:tcPr>
            <w:tcW w:w="2273" w:type="dxa"/>
          </w:tcPr>
          <w:p w14:paraId="2CE45A05" w14:textId="79A40854" w:rsidR="00C15EA3" w:rsidRPr="00423E64" w:rsidRDefault="00F80750" w:rsidP="00492E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Colum</w:t>
            </w:r>
            <w:r w:rsidR="00A63FE8"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n B </w:t>
            </w:r>
            <w:r w:rsidR="00AD1C6C"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Amount</w:t>
            </w:r>
            <w:r w:rsidR="000B431F"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 xml:space="preserve"> </w:t>
            </w:r>
            <w:r w:rsidR="00C15EA3"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$</w:t>
            </w:r>
          </w:p>
        </w:tc>
      </w:tr>
      <w:tr w:rsidR="00C15EA3" w:rsidRPr="00423E64" w14:paraId="68881D73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ABDE06D" w14:textId="419A2ABB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 xml:space="preserve">Venue Hire (2 </w:t>
            </w:r>
            <w:r w:rsidR="002E35EF" w:rsidRPr="00423E64">
              <w:rPr>
                <w:b w:val="0"/>
                <w:bCs/>
                <w:caps w:val="0"/>
                <w:sz w:val="24"/>
                <w:szCs w:val="24"/>
              </w:rPr>
              <w:t xml:space="preserve">sessions </w:t>
            </w:r>
            <w:r w:rsidRPr="00423E64">
              <w:rPr>
                <w:b w:val="0"/>
                <w:bCs/>
                <w:caps w:val="0"/>
                <w:sz w:val="24"/>
                <w:szCs w:val="24"/>
              </w:rPr>
              <w:t>x $100</w:t>
            </w:r>
            <w:r w:rsidR="002E35EF" w:rsidRPr="00423E64">
              <w:rPr>
                <w:b w:val="0"/>
                <w:bCs/>
                <w:caps w:val="0"/>
                <w:sz w:val="24"/>
                <w:szCs w:val="24"/>
              </w:rPr>
              <w:t xml:space="preserve"> per session</w:t>
            </w:r>
            <w:r w:rsidRPr="00423E64">
              <w:rPr>
                <w:b w:val="0"/>
                <w:bCs/>
                <w:caps w:val="0"/>
                <w:sz w:val="24"/>
                <w:szCs w:val="24"/>
              </w:rPr>
              <w:t>)</w:t>
            </w:r>
          </w:p>
        </w:tc>
        <w:tc>
          <w:tcPr>
            <w:tcW w:w="2273" w:type="dxa"/>
          </w:tcPr>
          <w:p w14:paraId="115798A8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200</w:t>
            </w:r>
          </w:p>
        </w:tc>
      </w:tr>
      <w:tr w:rsidR="00C15EA3" w:rsidRPr="00423E64" w14:paraId="58CDF385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48DEBC5D" w14:textId="77777777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Facilitator (2 sessions x $350 per session)</w:t>
            </w:r>
          </w:p>
        </w:tc>
        <w:tc>
          <w:tcPr>
            <w:tcW w:w="2273" w:type="dxa"/>
          </w:tcPr>
          <w:p w14:paraId="23ED11BB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700</w:t>
            </w:r>
          </w:p>
        </w:tc>
      </w:tr>
      <w:tr w:rsidR="00C15EA3" w:rsidRPr="00423E64" w14:paraId="03EA9724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004252F" w14:textId="77777777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Catering (2 session x 10 people per session x $15 per person)</w:t>
            </w:r>
          </w:p>
        </w:tc>
        <w:tc>
          <w:tcPr>
            <w:tcW w:w="2273" w:type="dxa"/>
          </w:tcPr>
          <w:p w14:paraId="6A135D2E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300</w:t>
            </w:r>
          </w:p>
        </w:tc>
      </w:tr>
      <w:tr w:rsidR="00C15EA3" w:rsidRPr="00423E64" w14:paraId="26E03388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9B4E2FE" w14:textId="77777777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Design and Printing (100 flyers)</w:t>
            </w:r>
          </w:p>
        </w:tc>
        <w:tc>
          <w:tcPr>
            <w:tcW w:w="2273" w:type="dxa"/>
          </w:tcPr>
          <w:p w14:paraId="0B751CD8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500</w:t>
            </w:r>
          </w:p>
        </w:tc>
      </w:tr>
      <w:tr w:rsidR="00C15EA3" w:rsidRPr="00423E64" w14:paraId="64F9F525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0225B091" w14:textId="77777777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In-kind donation of materials from local newsagent</w:t>
            </w:r>
          </w:p>
        </w:tc>
        <w:tc>
          <w:tcPr>
            <w:tcW w:w="2273" w:type="dxa"/>
          </w:tcPr>
          <w:p w14:paraId="7AF35B14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300</w:t>
            </w:r>
          </w:p>
        </w:tc>
      </w:tr>
      <w:tr w:rsidR="00C15EA3" w:rsidRPr="00423E64" w14:paraId="1AF45BD8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43E65FB" w14:textId="6C1F8780" w:rsidR="00C15EA3" w:rsidRPr="00423E64" w:rsidRDefault="00C15EA3" w:rsidP="00F322E7">
            <w:pPr>
              <w:rPr>
                <w:b w:val="0"/>
                <w:bCs/>
                <w:caps w:val="0"/>
                <w:sz w:val="24"/>
                <w:szCs w:val="24"/>
              </w:rPr>
            </w:pPr>
            <w:r w:rsidRPr="00423E64">
              <w:rPr>
                <w:b w:val="0"/>
                <w:bCs/>
                <w:caps w:val="0"/>
                <w:sz w:val="24"/>
                <w:szCs w:val="24"/>
              </w:rPr>
              <w:t>In-kind volunteer time at events (10 hrs @ $50 must also include as income)</w:t>
            </w:r>
          </w:p>
        </w:tc>
        <w:tc>
          <w:tcPr>
            <w:tcW w:w="2273" w:type="dxa"/>
          </w:tcPr>
          <w:p w14:paraId="48DB2A58" w14:textId="77777777" w:rsidR="00C15EA3" w:rsidRPr="00423E64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23E64">
              <w:rPr>
                <w:bCs/>
                <w:sz w:val="24"/>
                <w:szCs w:val="24"/>
              </w:rPr>
              <w:t>1,000</w:t>
            </w:r>
          </w:p>
        </w:tc>
      </w:tr>
      <w:tr w:rsidR="00C15EA3" w:rsidRPr="00423E64" w14:paraId="29947A09" w14:textId="77777777" w:rsidTr="009702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2B743A32" w14:textId="77777777" w:rsidR="00C15EA3" w:rsidRPr="00492E96" w:rsidRDefault="00C15EA3" w:rsidP="00F322E7">
            <w:pPr>
              <w:rPr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caps w:val="0"/>
                <w:color w:val="003263" w:themeColor="text2"/>
                <w:sz w:val="24"/>
                <w:szCs w:val="24"/>
              </w:rPr>
              <w:t>Total Expenses</w:t>
            </w:r>
          </w:p>
        </w:tc>
        <w:tc>
          <w:tcPr>
            <w:tcW w:w="2273" w:type="dxa"/>
          </w:tcPr>
          <w:p w14:paraId="24E96A01" w14:textId="77777777" w:rsidR="00C15EA3" w:rsidRPr="00492E96" w:rsidRDefault="00C15EA3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263" w:themeColor="text2"/>
                <w:sz w:val="24"/>
                <w:szCs w:val="24"/>
              </w:rPr>
            </w:pPr>
            <w:r w:rsidRPr="00492E96">
              <w:rPr>
                <w:b/>
                <w:color w:val="003263" w:themeColor="text2"/>
                <w:sz w:val="24"/>
                <w:szCs w:val="24"/>
              </w:rPr>
              <w:t>3,000</w:t>
            </w:r>
          </w:p>
        </w:tc>
      </w:tr>
    </w:tbl>
    <w:p w14:paraId="7B588651" w14:textId="77777777" w:rsidR="00C15EA3" w:rsidRDefault="00C15EA3" w:rsidP="00FE1E48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left w:val="single" w:sz="4" w:space="0" w:color="8ACED7" w:themeColor="accent1"/>
          <w:right w:val="single" w:sz="4" w:space="0" w:color="8ACED7" w:themeColor="accent1"/>
          <w:insideV w:val="single" w:sz="4" w:space="0" w:color="8ACED7" w:themeColor="accent1"/>
        </w:tblBorders>
        <w:tblLook w:val="04A0" w:firstRow="1" w:lastRow="0" w:firstColumn="1" w:lastColumn="0" w:noHBand="0" w:noVBand="1"/>
      </w:tblPr>
      <w:tblGrid>
        <w:gridCol w:w="7933"/>
        <w:gridCol w:w="2273"/>
      </w:tblGrid>
      <w:tr w:rsidR="00F80750" w:rsidRPr="00423E64" w14:paraId="0C4C5C60" w14:textId="77777777" w:rsidTr="00970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2A3E0702" w14:textId="77777777" w:rsidR="00F80750" w:rsidRPr="00423E64" w:rsidRDefault="00F80750" w:rsidP="00F322E7">
            <w:pPr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Grant funding request</w:t>
            </w:r>
          </w:p>
        </w:tc>
        <w:tc>
          <w:tcPr>
            <w:tcW w:w="2273" w:type="dxa"/>
          </w:tcPr>
          <w:p w14:paraId="289F8F62" w14:textId="77777777" w:rsidR="00F80750" w:rsidRPr="00423E64" w:rsidRDefault="00F80750" w:rsidP="00423E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</w:pPr>
            <w:r w:rsidRPr="00423E64">
              <w:rPr>
                <w:rFonts w:asciiTheme="minorHAnsi" w:hAnsiTheme="minorHAnsi" w:cstheme="minorHAnsi"/>
                <w:color w:val="003263" w:themeColor="text2"/>
                <w:sz w:val="24"/>
                <w:szCs w:val="24"/>
              </w:rPr>
              <w:t>$</w:t>
            </w:r>
          </w:p>
        </w:tc>
      </w:tr>
      <w:tr w:rsidR="00F80750" w:rsidRPr="00423E64" w14:paraId="2E70DB06" w14:textId="77777777" w:rsidTr="009702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8808412" w14:textId="249FBF58" w:rsidR="00F80750" w:rsidRPr="00492E96" w:rsidRDefault="00F80750" w:rsidP="00F322E7">
            <w:pPr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Total Income –</w:t>
            </w:r>
            <w:r w:rsidR="00432AA9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 xml:space="preserve"> </w:t>
            </w: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amount from Column A</w:t>
            </w:r>
          </w:p>
        </w:tc>
        <w:tc>
          <w:tcPr>
            <w:tcW w:w="2273" w:type="dxa"/>
          </w:tcPr>
          <w:p w14:paraId="2557A565" w14:textId="17096609" w:rsidR="00F80750" w:rsidRPr="00492E96" w:rsidRDefault="00A63FE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b/>
                <w:color w:val="003263" w:themeColor="text2"/>
                <w:sz w:val="24"/>
                <w:szCs w:val="24"/>
              </w:rPr>
              <w:t>2,000</w:t>
            </w:r>
          </w:p>
        </w:tc>
      </w:tr>
      <w:tr w:rsidR="00F80750" w:rsidRPr="00423E64" w14:paraId="706ABD2C" w14:textId="77777777" w:rsidTr="009702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A8F4C06" w14:textId="279BF200" w:rsidR="00F80750" w:rsidRPr="00492E96" w:rsidRDefault="00F80750" w:rsidP="00F322E7">
            <w:pPr>
              <w:ind w:left="142"/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Total expenses –</w:t>
            </w:r>
            <w:r w:rsidR="00432AA9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 xml:space="preserve"> </w:t>
            </w: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amount from Column B</w:t>
            </w:r>
          </w:p>
        </w:tc>
        <w:tc>
          <w:tcPr>
            <w:tcW w:w="2273" w:type="dxa"/>
          </w:tcPr>
          <w:p w14:paraId="266449AA" w14:textId="1CC82044" w:rsidR="00F80750" w:rsidRPr="00492E96" w:rsidRDefault="00A63FE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b/>
                <w:color w:val="003263" w:themeColor="text2"/>
                <w:sz w:val="24"/>
                <w:szCs w:val="24"/>
              </w:rPr>
              <w:t>3000</w:t>
            </w:r>
          </w:p>
        </w:tc>
      </w:tr>
      <w:tr w:rsidR="00F80750" w:rsidRPr="00423E64" w14:paraId="2260C98F" w14:textId="77777777" w:rsidTr="009702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49E82696" w14:textId="7A21FE93" w:rsidR="00F80750" w:rsidRPr="00492E96" w:rsidRDefault="00F80750" w:rsidP="00F322E7">
            <w:pPr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Income less expenses</w:t>
            </w:r>
            <w:r w:rsidR="00CF0973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 xml:space="preserve"> = </w:t>
            </w:r>
            <w:r w:rsidR="00B65D60"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grant funding required to do project</w:t>
            </w:r>
            <w:r w:rsidR="00432AA9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.</w:t>
            </w:r>
          </w:p>
          <w:p w14:paraId="6A1D2E05" w14:textId="40DB1D57" w:rsidR="00F80750" w:rsidRPr="00492E96" w:rsidRDefault="00B65D60" w:rsidP="00F322E7">
            <w:pPr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</w:pP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 xml:space="preserve">We will </w:t>
            </w:r>
            <w:r w:rsidR="00034861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>apply</w:t>
            </w:r>
            <w:r w:rsidRPr="00492E96">
              <w:rPr>
                <w:rFonts w:ascii="Arial" w:hAnsi="Arial"/>
                <w:caps w:val="0"/>
                <w:color w:val="003263" w:themeColor="text2"/>
                <w:sz w:val="24"/>
                <w:szCs w:val="24"/>
              </w:rPr>
              <w:t xml:space="preserve"> for $1,000 in grant funding.</w:t>
            </w:r>
          </w:p>
        </w:tc>
        <w:tc>
          <w:tcPr>
            <w:tcW w:w="2273" w:type="dxa"/>
            <w:shd w:val="clear" w:color="auto" w:fill="FFFF00"/>
          </w:tcPr>
          <w:p w14:paraId="7C7B545F" w14:textId="01840640" w:rsidR="00F80750" w:rsidRPr="00492E96" w:rsidRDefault="00A63FE8" w:rsidP="00F322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color w:val="003263" w:themeColor="text2"/>
                <w:sz w:val="24"/>
                <w:szCs w:val="24"/>
              </w:rPr>
            </w:pPr>
            <w:r w:rsidRPr="00CF0973">
              <w:rPr>
                <w:rFonts w:ascii="Arial" w:hAnsi="Arial"/>
                <w:b/>
                <w:color w:val="003263" w:themeColor="text2"/>
                <w:sz w:val="24"/>
                <w:szCs w:val="24"/>
              </w:rPr>
              <w:t>1,000</w:t>
            </w:r>
          </w:p>
        </w:tc>
      </w:tr>
    </w:tbl>
    <w:p w14:paraId="39F4CB24" w14:textId="77777777" w:rsidR="00F80750" w:rsidRDefault="00F80750" w:rsidP="00FE1E48">
      <w:pPr>
        <w:rPr>
          <w:b/>
          <w:bCs/>
          <w:sz w:val="24"/>
          <w:szCs w:val="24"/>
        </w:rPr>
      </w:pPr>
    </w:p>
    <w:p w14:paraId="55E8F41C" w14:textId="77777777" w:rsidR="00F80750" w:rsidRDefault="00F80750" w:rsidP="00FE1E48">
      <w:pPr>
        <w:rPr>
          <w:b/>
          <w:bCs/>
          <w:sz w:val="24"/>
          <w:szCs w:val="24"/>
        </w:rPr>
      </w:pPr>
    </w:p>
    <w:sectPr w:rsidR="00F80750" w:rsidSect="00CE3F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A9606" w14:textId="77777777" w:rsidR="00FE1E48" w:rsidRDefault="00FE1E48" w:rsidP="00CE604F">
      <w:r>
        <w:separator/>
      </w:r>
    </w:p>
    <w:p w14:paraId="549A242B" w14:textId="77777777" w:rsidR="00FE1E48" w:rsidRDefault="00FE1E48" w:rsidP="00CE604F"/>
    <w:p w14:paraId="386A641B" w14:textId="77777777" w:rsidR="00FE1E48" w:rsidRDefault="00FE1E48" w:rsidP="00CE604F"/>
    <w:p w14:paraId="648F3B85" w14:textId="77777777" w:rsidR="00FE1E48" w:rsidRDefault="00FE1E48" w:rsidP="00CE604F"/>
  </w:endnote>
  <w:endnote w:type="continuationSeparator" w:id="0">
    <w:p w14:paraId="0D92B57B" w14:textId="77777777" w:rsidR="00FE1E48" w:rsidRDefault="00FE1E48" w:rsidP="00CE604F">
      <w:r>
        <w:continuationSeparator/>
      </w:r>
    </w:p>
    <w:p w14:paraId="5048E0E9" w14:textId="77777777" w:rsidR="00FE1E48" w:rsidRDefault="00FE1E48" w:rsidP="00CE604F"/>
    <w:p w14:paraId="16E93173" w14:textId="77777777" w:rsidR="00FE1E48" w:rsidRDefault="00FE1E48" w:rsidP="00CE604F"/>
    <w:p w14:paraId="0B1AC459" w14:textId="77777777" w:rsidR="00FE1E48" w:rsidRDefault="00FE1E48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79D290-EFFB-4945-B7F1-CD9E25DA528D}"/>
    <w:embedBold r:id="rId2" w:fontKey="{8F040209-2710-4A55-9C71-565B50396D91}"/>
    <w:embedItalic r:id="rId3" w:fontKey="{61ECFB56-7B67-4743-B864-C1E34F107BFC}"/>
    <w:embedBoldItalic r:id="rId4" w:fontKey="{2FD65435-37BB-4744-8CD8-A2F85C797F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4A31" w14:textId="77777777" w:rsidR="001530DA" w:rsidRDefault="00153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C740" w14:textId="77777777" w:rsidR="004D2DEE" w:rsidRDefault="00DB30D4" w:rsidP="00DB30D4">
    <w:pPr>
      <w:pStyle w:val="Footer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0DCF130" wp14:editId="2357F901">
          <wp:simplePos x="0" y="0"/>
          <wp:positionH relativeFrom="page">
            <wp:posOffset>9525</wp:posOffset>
          </wp:positionH>
          <wp:positionV relativeFrom="page">
            <wp:align>bottom</wp:align>
          </wp:positionV>
          <wp:extent cx="7553960" cy="638175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322"/>
                  <a:stretch/>
                </pic:blipFill>
                <pic:spPr bwMode="auto">
                  <a:xfrm>
                    <a:off x="0" y="0"/>
                    <a:ext cx="7553960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DOCPROPERTY TRIM-recNumber \* MERGEFORMAT ">
      <w:r w:rsidR="00FE1E48">
        <w:t>Record Number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B8EDF" w14:textId="77777777" w:rsidR="001530DA" w:rsidRDefault="00153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2403" w14:textId="77777777" w:rsidR="00FE1E48" w:rsidRDefault="00FE1E48" w:rsidP="00CE604F">
      <w:r>
        <w:separator/>
      </w:r>
    </w:p>
    <w:p w14:paraId="7120874A" w14:textId="77777777" w:rsidR="00FE1E48" w:rsidRDefault="00FE1E48" w:rsidP="00CE604F"/>
    <w:p w14:paraId="07F319FF" w14:textId="77777777" w:rsidR="00FE1E48" w:rsidRDefault="00FE1E48" w:rsidP="00CE604F"/>
    <w:p w14:paraId="143905B6" w14:textId="77777777" w:rsidR="00FE1E48" w:rsidRDefault="00FE1E48" w:rsidP="00CE604F"/>
  </w:footnote>
  <w:footnote w:type="continuationSeparator" w:id="0">
    <w:p w14:paraId="1AC4AA06" w14:textId="77777777" w:rsidR="00FE1E48" w:rsidRDefault="00FE1E48" w:rsidP="00CE604F">
      <w:r>
        <w:continuationSeparator/>
      </w:r>
    </w:p>
    <w:p w14:paraId="05BB7104" w14:textId="77777777" w:rsidR="00FE1E48" w:rsidRDefault="00FE1E48" w:rsidP="00CE604F"/>
    <w:p w14:paraId="02EB48D9" w14:textId="77777777" w:rsidR="00FE1E48" w:rsidRDefault="00FE1E48" w:rsidP="00CE604F"/>
    <w:p w14:paraId="17566E9F" w14:textId="77777777" w:rsidR="00FE1E48" w:rsidRDefault="00FE1E48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23938" w14:textId="77777777" w:rsidR="001530DA" w:rsidRDefault="001530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E9B3" w14:textId="77777777" w:rsidR="001530DA" w:rsidRDefault="001530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95D1" w14:textId="77777777" w:rsidR="001530DA" w:rsidRDefault="001530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BD56C48"/>
    <w:multiLevelType w:val="hybridMultilevel"/>
    <w:tmpl w:val="B5F40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AB40E54"/>
    <w:multiLevelType w:val="hybridMultilevel"/>
    <w:tmpl w:val="EECED7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01979"/>
    <w:multiLevelType w:val="hybridMultilevel"/>
    <w:tmpl w:val="A39658FA"/>
    <w:lvl w:ilvl="0" w:tplc="13EA69F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968322759">
    <w:abstractNumId w:val="14"/>
  </w:num>
  <w:num w:numId="2" w16cid:durableId="763114818">
    <w:abstractNumId w:val="11"/>
  </w:num>
  <w:num w:numId="3" w16cid:durableId="2143618480">
    <w:abstractNumId w:val="20"/>
  </w:num>
  <w:num w:numId="4" w16cid:durableId="492792809">
    <w:abstractNumId w:val="15"/>
  </w:num>
  <w:num w:numId="5" w16cid:durableId="1482845197">
    <w:abstractNumId w:val="10"/>
  </w:num>
  <w:num w:numId="6" w16cid:durableId="1066536530">
    <w:abstractNumId w:val="17"/>
  </w:num>
  <w:num w:numId="7" w16cid:durableId="597713446">
    <w:abstractNumId w:val="3"/>
  </w:num>
  <w:num w:numId="8" w16cid:durableId="740717949">
    <w:abstractNumId w:val="9"/>
  </w:num>
  <w:num w:numId="9" w16cid:durableId="961038319">
    <w:abstractNumId w:val="8"/>
  </w:num>
  <w:num w:numId="10" w16cid:durableId="1485707222">
    <w:abstractNumId w:val="2"/>
  </w:num>
  <w:num w:numId="11" w16cid:durableId="95490927">
    <w:abstractNumId w:val="12"/>
  </w:num>
  <w:num w:numId="12" w16cid:durableId="226763393">
    <w:abstractNumId w:val="16"/>
  </w:num>
  <w:num w:numId="13" w16cid:durableId="2097171051">
    <w:abstractNumId w:val="7"/>
  </w:num>
  <w:num w:numId="14" w16cid:durableId="1155878577">
    <w:abstractNumId w:val="6"/>
  </w:num>
  <w:num w:numId="15" w16cid:durableId="999886936">
    <w:abstractNumId w:val="9"/>
    <w:lvlOverride w:ilvl="0">
      <w:startOverride w:val="1"/>
    </w:lvlOverride>
  </w:num>
  <w:num w:numId="16" w16cid:durableId="936714412">
    <w:abstractNumId w:val="16"/>
  </w:num>
  <w:num w:numId="17" w16cid:durableId="1364133688">
    <w:abstractNumId w:val="16"/>
  </w:num>
  <w:num w:numId="18" w16cid:durableId="379790279">
    <w:abstractNumId w:val="16"/>
  </w:num>
  <w:num w:numId="19" w16cid:durableId="227233849">
    <w:abstractNumId w:val="12"/>
  </w:num>
  <w:num w:numId="20" w16cid:durableId="1323241186">
    <w:abstractNumId w:val="12"/>
  </w:num>
  <w:num w:numId="21" w16cid:durableId="1321039907">
    <w:abstractNumId w:val="12"/>
  </w:num>
  <w:num w:numId="22" w16cid:durableId="1567448966">
    <w:abstractNumId w:val="5"/>
  </w:num>
  <w:num w:numId="23" w16cid:durableId="1811553100">
    <w:abstractNumId w:val="4"/>
  </w:num>
  <w:num w:numId="24" w16cid:durableId="2128696980">
    <w:abstractNumId w:val="1"/>
  </w:num>
  <w:num w:numId="25" w16cid:durableId="399719019">
    <w:abstractNumId w:val="0"/>
  </w:num>
  <w:num w:numId="26" w16cid:durableId="279915726">
    <w:abstractNumId w:val="19"/>
  </w:num>
  <w:num w:numId="27" w16cid:durableId="593899575">
    <w:abstractNumId w:val="13"/>
  </w:num>
  <w:num w:numId="28" w16cid:durableId="149534184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48"/>
    <w:rsid w:val="0000578C"/>
    <w:rsid w:val="00010362"/>
    <w:rsid w:val="00012493"/>
    <w:rsid w:val="00015395"/>
    <w:rsid w:val="00015489"/>
    <w:rsid w:val="00021629"/>
    <w:rsid w:val="000340A9"/>
    <w:rsid w:val="00034861"/>
    <w:rsid w:val="00035765"/>
    <w:rsid w:val="00035E23"/>
    <w:rsid w:val="00041675"/>
    <w:rsid w:val="000440E8"/>
    <w:rsid w:val="00051849"/>
    <w:rsid w:val="00056673"/>
    <w:rsid w:val="00072C00"/>
    <w:rsid w:val="000767E6"/>
    <w:rsid w:val="0008298C"/>
    <w:rsid w:val="000830C8"/>
    <w:rsid w:val="000846FE"/>
    <w:rsid w:val="0008501D"/>
    <w:rsid w:val="000873E7"/>
    <w:rsid w:val="0009559C"/>
    <w:rsid w:val="00095E19"/>
    <w:rsid w:val="00096EF5"/>
    <w:rsid w:val="000A0633"/>
    <w:rsid w:val="000A73E8"/>
    <w:rsid w:val="000B431F"/>
    <w:rsid w:val="000B5463"/>
    <w:rsid w:val="000B6FE3"/>
    <w:rsid w:val="000C2502"/>
    <w:rsid w:val="000C7C0F"/>
    <w:rsid w:val="000C7DD4"/>
    <w:rsid w:val="000D5474"/>
    <w:rsid w:val="000D6EA5"/>
    <w:rsid w:val="000E22A7"/>
    <w:rsid w:val="000E46A7"/>
    <w:rsid w:val="000F52FE"/>
    <w:rsid w:val="000F71C6"/>
    <w:rsid w:val="00103137"/>
    <w:rsid w:val="00104560"/>
    <w:rsid w:val="0011261B"/>
    <w:rsid w:val="00113B8E"/>
    <w:rsid w:val="00114534"/>
    <w:rsid w:val="0011699E"/>
    <w:rsid w:val="001207DA"/>
    <w:rsid w:val="00121968"/>
    <w:rsid w:val="00122A8D"/>
    <w:rsid w:val="0012356D"/>
    <w:rsid w:val="00126586"/>
    <w:rsid w:val="001359F2"/>
    <w:rsid w:val="0013729F"/>
    <w:rsid w:val="001434C9"/>
    <w:rsid w:val="0015135C"/>
    <w:rsid w:val="00152D85"/>
    <w:rsid w:val="001530DA"/>
    <w:rsid w:val="00153248"/>
    <w:rsid w:val="001546E5"/>
    <w:rsid w:val="0015593C"/>
    <w:rsid w:val="00156786"/>
    <w:rsid w:val="001626E3"/>
    <w:rsid w:val="00162A63"/>
    <w:rsid w:val="00171B11"/>
    <w:rsid w:val="001864B5"/>
    <w:rsid w:val="001874B0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1E2"/>
    <w:rsid w:val="001F6962"/>
    <w:rsid w:val="00206A5B"/>
    <w:rsid w:val="002108F8"/>
    <w:rsid w:val="00210D17"/>
    <w:rsid w:val="002135D9"/>
    <w:rsid w:val="00214DB3"/>
    <w:rsid w:val="00215F5E"/>
    <w:rsid w:val="00217331"/>
    <w:rsid w:val="00220CCC"/>
    <w:rsid w:val="002213E9"/>
    <w:rsid w:val="00221F39"/>
    <w:rsid w:val="00230CF5"/>
    <w:rsid w:val="00232B44"/>
    <w:rsid w:val="002345A8"/>
    <w:rsid w:val="00240500"/>
    <w:rsid w:val="002417C3"/>
    <w:rsid w:val="002435F7"/>
    <w:rsid w:val="00245664"/>
    <w:rsid w:val="002501DB"/>
    <w:rsid w:val="00250A74"/>
    <w:rsid w:val="00250D31"/>
    <w:rsid w:val="00260B9B"/>
    <w:rsid w:val="0026158D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94536"/>
    <w:rsid w:val="002A29EE"/>
    <w:rsid w:val="002A5BE4"/>
    <w:rsid w:val="002B0C88"/>
    <w:rsid w:val="002B3442"/>
    <w:rsid w:val="002C3604"/>
    <w:rsid w:val="002C3D86"/>
    <w:rsid w:val="002C720A"/>
    <w:rsid w:val="002D2753"/>
    <w:rsid w:val="002D627C"/>
    <w:rsid w:val="002E0EFD"/>
    <w:rsid w:val="002E0F37"/>
    <w:rsid w:val="002E1732"/>
    <w:rsid w:val="002E2D7B"/>
    <w:rsid w:val="002E35EF"/>
    <w:rsid w:val="002F61B9"/>
    <w:rsid w:val="003007A4"/>
    <w:rsid w:val="00306FD8"/>
    <w:rsid w:val="00307A5C"/>
    <w:rsid w:val="00307C95"/>
    <w:rsid w:val="00312DB3"/>
    <w:rsid w:val="00316094"/>
    <w:rsid w:val="003162EE"/>
    <w:rsid w:val="00316A00"/>
    <w:rsid w:val="0031759E"/>
    <w:rsid w:val="00317C9E"/>
    <w:rsid w:val="0032261C"/>
    <w:rsid w:val="00322897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46C8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1C33"/>
    <w:rsid w:val="003F2AF5"/>
    <w:rsid w:val="003F3636"/>
    <w:rsid w:val="004004EE"/>
    <w:rsid w:val="004054EF"/>
    <w:rsid w:val="00406F2C"/>
    <w:rsid w:val="0041053A"/>
    <w:rsid w:val="004107B6"/>
    <w:rsid w:val="00411F2C"/>
    <w:rsid w:val="0041214E"/>
    <w:rsid w:val="0041221D"/>
    <w:rsid w:val="0042172C"/>
    <w:rsid w:val="00421F96"/>
    <w:rsid w:val="00423980"/>
    <w:rsid w:val="00423E64"/>
    <w:rsid w:val="00426496"/>
    <w:rsid w:val="004318AE"/>
    <w:rsid w:val="00432AA9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2E96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0C65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00F2D"/>
    <w:rsid w:val="0050329E"/>
    <w:rsid w:val="00506C9C"/>
    <w:rsid w:val="005129D9"/>
    <w:rsid w:val="00512BC7"/>
    <w:rsid w:val="0051345A"/>
    <w:rsid w:val="005157FF"/>
    <w:rsid w:val="00515F76"/>
    <w:rsid w:val="00523A60"/>
    <w:rsid w:val="00530A63"/>
    <w:rsid w:val="00531BEE"/>
    <w:rsid w:val="00532D10"/>
    <w:rsid w:val="00533771"/>
    <w:rsid w:val="00533CE6"/>
    <w:rsid w:val="00534C97"/>
    <w:rsid w:val="005353AA"/>
    <w:rsid w:val="00543A88"/>
    <w:rsid w:val="00551B4A"/>
    <w:rsid w:val="00552ED1"/>
    <w:rsid w:val="005553FA"/>
    <w:rsid w:val="00555916"/>
    <w:rsid w:val="005562F1"/>
    <w:rsid w:val="005567C3"/>
    <w:rsid w:val="00557B84"/>
    <w:rsid w:val="00561C65"/>
    <w:rsid w:val="00563121"/>
    <w:rsid w:val="00570E81"/>
    <w:rsid w:val="00585605"/>
    <w:rsid w:val="00593EDF"/>
    <w:rsid w:val="005943D2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4A2D"/>
    <w:rsid w:val="005E5955"/>
    <w:rsid w:val="005F5864"/>
    <w:rsid w:val="0060315D"/>
    <w:rsid w:val="00607FD8"/>
    <w:rsid w:val="0061505F"/>
    <w:rsid w:val="0061600A"/>
    <w:rsid w:val="0061751B"/>
    <w:rsid w:val="0062297D"/>
    <w:rsid w:val="0062367E"/>
    <w:rsid w:val="006251CD"/>
    <w:rsid w:val="006322B4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0607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A31CD"/>
    <w:rsid w:val="006B1078"/>
    <w:rsid w:val="006B5921"/>
    <w:rsid w:val="006B5B56"/>
    <w:rsid w:val="006B7FE4"/>
    <w:rsid w:val="006C059A"/>
    <w:rsid w:val="006C596B"/>
    <w:rsid w:val="006D048B"/>
    <w:rsid w:val="006D39B9"/>
    <w:rsid w:val="006D7056"/>
    <w:rsid w:val="006E58AA"/>
    <w:rsid w:val="006E6E31"/>
    <w:rsid w:val="006F0469"/>
    <w:rsid w:val="006F2C20"/>
    <w:rsid w:val="006F5A95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26B24"/>
    <w:rsid w:val="00730BC4"/>
    <w:rsid w:val="00735058"/>
    <w:rsid w:val="00736FC4"/>
    <w:rsid w:val="00740BE0"/>
    <w:rsid w:val="00742416"/>
    <w:rsid w:val="00743140"/>
    <w:rsid w:val="00743881"/>
    <w:rsid w:val="00746CAB"/>
    <w:rsid w:val="00754905"/>
    <w:rsid w:val="007641F5"/>
    <w:rsid w:val="00765E2C"/>
    <w:rsid w:val="0077014D"/>
    <w:rsid w:val="00773F6E"/>
    <w:rsid w:val="0077461F"/>
    <w:rsid w:val="00774933"/>
    <w:rsid w:val="0077640A"/>
    <w:rsid w:val="00781A61"/>
    <w:rsid w:val="00783165"/>
    <w:rsid w:val="00784832"/>
    <w:rsid w:val="007861DF"/>
    <w:rsid w:val="0078656D"/>
    <w:rsid w:val="00787A5E"/>
    <w:rsid w:val="00790D82"/>
    <w:rsid w:val="007A1CDE"/>
    <w:rsid w:val="007A4A19"/>
    <w:rsid w:val="007A7DD9"/>
    <w:rsid w:val="007B12C6"/>
    <w:rsid w:val="007B4AC0"/>
    <w:rsid w:val="007C0A4C"/>
    <w:rsid w:val="007C1EB3"/>
    <w:rsid w:val="007C3F0A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18E7"/>
    <w:rsid w:val="008046A0"/>
    <w:rsid w:val="008066AA"/>
    <w:rsid w:val="008115C3"/>
    <w:rsid w:val="008169A6"/>
    <w:rsid w:val="00830EAA"/>
    <w:rsid w:val="0083162B"/>
    <w:rsid w:val="00837C2B"/>
    <w:rsid w:val="00841D8C"/>
    <w:rsid w:val="008428C4"/>
    <w:rsid w:val="008429D4"/>
    <w:rsid w:val="00845A7B"/>
    <w:rsid w:val="00847025"/>
    <w:rsid w:val="00847C4D"/>
    <w:rsid w:val="00847D90"/>
    <w:rsid w:val="00854CEA"/>
    <w:rsid w:val="00860935"/>
    <w:rsid w:val="008616F3"/>
    <w:rsid w:val="00862661"/>
    <w:rsid w:val="00864767"/>
    <w:rsid w:val="0087344F"/>
    <w:rsid w:val="008832AA"/>
    <w:rsid w:val="008B12C3"/>
    <w:rsid w:val="008B1448"/>
    <w:rsid w:val="008B2A9A"/>
    <w:rsid w:val="008D1900"/>
    <w:rsid w:val="008D5F8A"/>
    <w:rsid w:val="008E13E8"/>
    <w:rsid w:val="008E31E1"/>
    <w:rsid w:val="008E408F"/>
    <w:rsid w:val="008E6706"/>
    <w:rsid w:val="008F3B94"/>
    <w:rsid w:val="008F5002"/>
    <w:rsid w:val="008F6661"/>
    <w:rsid w:val="00901511"/>
    <w:rsid w:val="00903687"/>
    <w:rsid w:val="009071AA"/>
    <w:rsid w:val="00910B60"/>
    <w:rsid w:val="00910D31"/>
    <w:rsid w:val="009115AB"/>
    <w:rsid w:val="00912336"/>
    <w:rsid w:val="009171B3"/>
    <w:rsid w:val="009172F6"/>
    <w:rsid w:val="00922F59"/>
    <w:rsid w:val="00923ACF"/>
    <w:rsid w:val="00926F20"/>
    <w:rsid w:val="00930869"/>
    <w:rsid w:val="00931538"/>
    <w:rsid w:val="0093235E"/>
    <w:rsid w:val="009331C6"/>
    <w:rsid w:val="00937703"/>
    <w:rsid w:val="0093771A"/>
    <w:rsid w:val="0094605E"/>
    <w:rsid w:val="00953ABE"/>
    <w:rsid w:val="00954C94"/>
    <w:rsid w:val="00963ABA"/>
    <w:rsid w:val="00966C88"/>
    <w:rsid w:val="0097022E"/>
    <w:rsid w:val="00970733"/>
    <w:rsid w:val="00971677"/>
    <w:rsid w:val="00972889"/>
    <w:rsid w:val="00973BE3"/>
    <w:rsid w:val="00981378"/>
    <w:rsid w:val="00981E84"/>
    <w:rsid w:val="00983462"/>
    <w:rsid w:val="0098415F"/>
    <w:rsid w:val="00984A8A"/>
    <w:rsid w:val="00985876"/>
    <w:rsid w:val="00986C85"/>
    <w:rsid w:val="00994CB7"/>
    <w:rsid w:val="00995A1B"/>
    <w:rsid w:val="009976E0"/>
    <w:rsid w:val="009A068B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9F46B7"/>
    <w:rsid w:val="009F7796"/>
    <w:rsid w:val="00A01D7D"/>
    <w:rsid w:val="00A02A49"/>
    <w:rsid w:val="00A02F5D"/>
    <w:rsid w:val="00A053C6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5786"/>
    <w:rsid w:val="00A377BC"/>
    <w:rsid w:val="00A37C70"/>
    <w:rsid w:val="00A41F86"/>
    <w:rsid w:val="00A4340C"/>
    <w:rsid w:val="00A4776F"/>
    <w:rsid w:val="00A529E9"/>
    <w:rsid w:val="00A54310"/>
    <w:rsid w:val="00A61E23"/>
    <w:rsid w:val="00A63FE8"/>
    <w:rsid w:val="00A75C29"/>
    <w:rsid w:val="00A82BB2"/>
    <w:rsid w:val="00A83926"/>
    <w:rsid w:val="00A855D3"/>
    <w:rsid w:val="00A85ED5"/>
    <w:rsid w:val="00A93988"/>
    <w:rsid w:val="00A93AA3"/>
    <w:rsid w:val="00A93C0B"/>
    <w:rsid w:val="00A94C7E"/>
    <w:rsid w:val="00A97124"/>
    <w:rsid w:val="00AA14D2"/>
    <w:rsid w:val="00AA751F"/>
    <w:rsid w:val="00AB458A"/>
    <w:rsid w:val="00AB4A85"/>
    <w:rsid w:val="00AB5839"/>
    <w:rsid w:val="00AC0510"/>
    <w:rsid w:val="00AC1E0E"/>
    <w:rsid w:val="00AC5952"/>
    <w:rsid w:val="00AD1C6C"/>
    <w:rsid w:val="00AD38E4"/>
    <w:rsid w:val="00AD440A"/>
    <w:rsid w:val="00AD45EE"/>
    <w:rsid w:val="00AD4E4D"/>
    <w:rsid w:val="00AE1988"/>
    <w:rsid w:val="00AE5FC8"/>
    <w:rsid w:val="00AE74D6"/>
    <w:rsid w:val="00AE76BF"/>
    <w:rsid w:val="00AF214F"/>
    <w:rsid w:val="00AF386C"/>
    <w:rsid w:val="00B03C9D"/>
    <w:rsid w:val="00B04F66"/>
    <w:rsid w:val="00B06F84"/>
    <w:rsid w:val="00B118A3"/>
    <w:rsid w:val="00B14589"/>
    <w:rsid w:val="00B15409"/>
    <w:rsid w:val="00B21E43"/>
    <w:rsid w:val="00B21E88"/>
    <w:rsid w:val="00B21F67"/>
    <w:rsid w:val="00B21F6A"/>
    <w:rsid w:val="00B32E22"/>
    <w:rsid w:val="00B37153"/>
    <w:rsid w:val="00B47952"/>
    <w:rsid w:val="00B50EB7"/>
    <w:rsid w:val="00B5359B"/>
    <w:rsid w:val="00B60586"/>
    <w:rsid w:val="00B60F65"/>
    <w:rsid w:val="00B65D60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B529E"/>
    <w:rsid w:val="00BD2821"/>
    <w:rsid w:val="00BE1CD2"/>
    <w:rsid w:val="00BE7B3E"/>
    <w:rsid w:val="00BF3A65"/>
    <w:rsid w:val="00BF3F49"/>
    <w:rsid w:val="00C04A64"/>
    <w:rsid w:val="00C04F80"/>
    <w:rsid w:val="00C05C35"/>
    <w:rsid w:val="00C07297"/>
    <w:rsid w:val="00C1594A"/>
    <w:rsid w:val="00C15EA3"/>
    <w:rsid w:val="00C162F8"/>
    <w:rsid w:val="00C21EBD"/>
    <w:rsid w:val="00C223F7"/>
    <w:rsid w:val="00C25111"/>
    <w:rsid w:val="00C25162"/>
    <w:rsid w:val="00C269EE"/>
    <w:rsid w:val="00C303C2"/>
    <w:rsid w:val="00C34ACD"/>
    <w:rsid w:val="00C34DD9"/>
    <w:rsid w:val="00C424D2"/>
    <w:rsid w:val="00C43C3B"/>
    <w:rsid w:val="00C46957"/>
    <w:rsid w:val="00C5027F"/>
    <w:rsid w:val="00C513DF"/>
    <w:rsid w:val="00C559D8"/>
    <w:rsid w:val="00C5730C"/>
    <w:rsid w:val="00C609EC"/>
    <w:rsid w:val="00C6312A"/>
    <w:rsid w:val="00C65F7E"/>
    <w:rsid w:val="00C7036C"/>
    <w:rsid w:val="00C73186"/>
    <w:rsid w:val="00C73616"/>
    <w:rsid w:val="00C7497D"/>
    <w:rsid w:val="00C76782"/>
    <w:rsid w:val="00C7698C"/>
    <w:rsid w:val="00C807A8"/>
    <w:rsid w:val="00C815F2"/>
    <w:rsid w:val="00C82605"/>
    <w:rsid w:val="00C83561"/>
    <w:rsid w:val="00C851C0"/>
    <w:rsid w:val="00C8582F"/>
    <w:rsid w:val="00C85B0C"/>
    <w:rsid w:val="00C86E4D"/>
    <w:rsid w:val="00C877ED"/>
    <w:rsid w:val="00C90103"/>
    <w:rsid w:val="00C9089B"/>
    <w:rsid w:val="00C911BB"/>
    <w:rsid w:val="00C92689"/>
    <w:rsid w:val="00C92BE5"/>
    <w:rsid w:val="00CA3449"/>
    <w:rsid w:val="00CA7121"/>
    <w:rsid w:val="00CA7859"/>
    <w:rsid w:val="00CB1160"/>
    <w:rsid w:val="00CB2127"/>
    <w:rsid w:val="00CB5A5B"/>
    <w:rsid w:val="00CB6F87"/>
    <w:rsid w:val="00CC3035"/>
    <w:rsid w:val="00CC3849"/>
    <w:rsid w:val="00CC78C0"/>
    <w:rsid w:val="00CD4B89"/>
    <w:rsid w:val="00CE0BDC"/>
    <w:rsid w:val="00CE2F73"/>
    <w:rsid w:val="00CE348B"/>
    <w:rsid w:val="00CE3F4B"/>
    <w:rsid w:val="00CE604F"/>
    <w:rsid w:val="00CE6C8C"/>
    <w:rsid w:val="00CF0500"/>
    <w:rsid w:val="00CF0973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0A31"/>
    <w:rsid w:val="00D3557F"/>
    <w:rsid w:val="00D37654"/>
    <w:rsid w:val="00D42FA1"/>
    <w:rsid w:val="00D46BB0"/>
    <w:rsid w:val="00D51C03"/>
    <w:rsid w:val="00D52465"/>
    <w:rsid w:val="00D572AB"/>
    <w:rsid w:val="00D61C74"/>
    <w:rsid w:val="00D6201D"/>
    <w:rsid w:val="00D64540"/>
    <w:rsid w:val="00D64A8C"/>
    <w:rsid w:val="00D6642E"/>
    <w:rsid w:val="00D72DB9"/>
    <w:rsid w:val="00D7322B"/>
    <w:rsid w:val="00D7569B"/>
    <w:rsid w:val="00D866CF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0D4"/>
    <w:rsid w:val="00DB329F"/>
    <w:rsid w:val="00DB5D80"/>
    <w:rsid w:val="00DB6164"/>
    <w:rsid w:val="00DB63C0"/>
    <w:rsid w:val="00DC211A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31B8"/>
    <w:rsid w:val="00DE671C"/>
    <w:rsid w:val="00DF1357"/>
    <w:rsid w:val="00DF43C8"/>
    <w:rsid w:val="00DF5912"/>
    <w:rsid w:val="00DF59B9"/>
    <w:rsid w:val="00DF6574"/>
    <w:rsid w:val="00DF669F"/>
    <w:rsid w:val="00DF6953"/>
    <w:rsid w:val="00E002F7"/>
    <w:rsid w:val="00E0111A"/>
    <w:rsid w:val="00E03C5E"/>
    <w:rsid w:val="00E1112D"/>
    <w:rsid w:val="00E1361A"/>
    <w:rsid w:val="00E14E2E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8A0"/>
    <w:rsid w:val="00E52EEE"/>
    <w:rsid w:val="00E60012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1AA5"/>
    <w:rsid w:val="00EB2041"/>
    <w:rsid w:val="00EB4577"/>
    <w:rsid w:val="00EB7290"/>
    <w:rsid w:val="00EC1D8C"/>
    <w:rsid w:val="00ED14CD"/>
    <w:rsid w:val="00ED47A9"/>
    <w:rsid w:val="00EE2ECB"/>
    <w:rsid w:val="00EE7207"/>
    <w:rsid w:val="00EF31D4"/>
    <w:rsid w:val="00EF4B5B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6653E"/>
    <w:rsid w:val="00F70426"/>
    <w:rsid w:val="00F731A4"/>
    <w:rsid w:val="00F73718"/>
    <w:rsid w:val="00F74686"/>
    <w:rsid w:val="00F757B1"/>
    <w:rsid w:val="00F80344"/>
    <w:rsid w:val="00F80750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4695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1E48"/>
    <w:rsid w:val="00FE3EEB"/>
    <w:rsid w:val="00FE446D"/>
    <w:rsid w:val="00FE697B"/>
    <w:rsid w:val="00FF23FF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8ABAEB"/>
  <w15:docId w15:val="{169BAD2F-7E7E-4ED6-BD10-B3EDE737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rsid w:val="00D30A3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1E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1E48"/>
    <w:pPr>
      <w:spacing w:after="160" w:line="240" w:lineRule="auto"/>
    </w:pPr>
    <w:rPr>
      <w:rFonts w:ascii="Calibri" w:eastAsiaTheme="minorHAnsi" w:hAnsi="Calibri" w:cs="Calibri"/>
      <w:bCs/>
      <w:color w:val="231F20" w:themeColor="text1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1E48"/>
    <w:rPr>
      <w:rFonts w:ascii="Calibri" w:eastAsiaTheme="minorHAnsi" w:hAnsi="Calibri" w:cs="Calibri"/>
      <w:bCs/>
      <w:color w:val="231F20" w:themeColor="text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12998\AppData\Roaming\Microsoft\Templates\TRIM\Corporate%20Templates\COGG%20File%20Note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AA0947C-BBAF-4555-AE29-38454D347D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F83D3D-649E-431B-8831-2FDE07E52A4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File Note Template.DOTX</Template>
  <TotalTime>276</TotalTime>
  <Pages>5</Pages>
  <Words>804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Beck</dc:creator>
  <cp:lastModifiedBy>Sally Beck</cp:lastModifiedBy>
  <cp:revision>121</cp:revision>
  <cp:lastPrinted>2017-06-30T00:27:00Z</cp:lastPrinted>
  <dcterms:created xsi:type="dcterms:W3CDTF">2025-05-21T00:03:00Z</dcterms:created>
  <dcterms:modified xsi:type="dcterms:W3CDTF">2025-05-21T05:26:00Z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Record Number</vt:lpwstr>
  </property>
</Properties>
</file>