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0F4D7" w14:textId="77777777" w:rsidR="00923ACF" w:rsidRPr="00923ACF" w:rsidRDefault="004D2DEE" w:rsidP="00923ACF">
      <w:pPr>
        <w:pStyle w:val="Title"/>
        <w:spacing w:before="600"/>
        <w:rPr>
          <w:sz w:val="72"/>
          <w:szCs w:val="72"/>
        </w:rPr>
      </w:pPr>
      <w:r w:rsidRPr="00923ACF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1B2979B" wp14:editId="1B6F0EEB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4DD">
        <w:rPr>
          <w:sz w:val="72"/>
          <w:szCs w:val="72"/>
        </w:rPr>
        <w:t>minutes</w:t>
      </w:r>
      <w:r w:rsidR="00D30A31" w:rsidRPr="00923ACF">
        <w:rPr>
          <w:sz w:val="72"/>
          <w:szCs w:val="72"/>
        </w:rPr>
        <w:t xml:space="preserve"> </w:t>
      </w:r>
    </w:p>
    <w:p w14:paraId="673DCB39" w14:textId="09A9EF57" w:rsidR="00113B8E" w:rsidRDefault="0036189E" w:rsidP="00D30A31">
      <w:pPr>
        <w:pStyle w:val="Title"/>
      </w:pPr>
      <w:r>
        <w:t>caos network meeting</w:t>
      </w:r>
    </w:p>
    <w:p w14:paraId="48AA31DB" w14:textId="77777777" w:rsidR="00D30A31" w:rsidRDefault="00D30A31" w:rsidP="007207EC">
      <w:pPr>
        <w:rPr>
          <w:b/>
        </w:rPr>
      </w:pPr>
    </w:p>
    <w:p w14:paraId="44478AD4" w14:textId="077C6A8D" w:rsidR="001976D9" w:rsidRPr="004110F0" w:rsidRDefault="00A02FAD" w:rsidP="00D30A31">
      <w:pPr>
        <w:pStyle w:val="Heading1"/>
      </w:pPr>
      <w:r>
        <w:t>3 march</w:t>
      </w:r>
      <w:r w:rsidR="00E00523">
        <w:t xml:space="preserve"> 202</w:t>
      </w:r>
      <w:r>
        <w:t>6</w:t>
      </w:r>
      <w:r w:rsidR="00E00523">
        <w:t>, 1</w:t>
      </w:r>
      <w:r>
        <w:t>0</w:t>
      </w:r>
      <w:r w:rsidR="00E00523">
        <w:t>:00am-1</w:t>
      </w:r>
      <w:r>
        <w:t>1</w:t>
      </w:r>
      <w:r w:rsidR="000C45CF">
        <w:t>:</w:t>
      </w:r>
      <w:r>
        <w:t>3</w:t>
      </w:r>
      <w:r w:rsidR="00850DDE">
        <w:t>0</w:t>
      </w:r>
      <w:r w:rsidR="000C45CF">
        <w:t>p</w:t>
      </w:r>
      <w:r w:rsidR="00E00523">
        <w:t xml:space="preserve">m, </w:t>
      </w:r>
      <w:r>
        <w:t>the nest youth hub</w:t>
      </w:r>
    </w:p>
    <w:p w14:paraId="07A5D2EB" w14:textId="77777777" w:rsidR="001976D9" w:rsidRDefault="00D30A31" w:rsidP="00D30A31">
      <w:pPr>
        <w:pStyle w:val="Heading1"/>
      </w:pPr>
      <w:r>
        <w:t>Attendees</w:t>
      </w:r>
    </w:p>
    <w:p w14:paraId="7F99240F" w14:textId="00DAD786" w:rsidR="00D30A31" w:rsidRDefault="00EE0B07" w:rsidP="004110F0">
      <w:r>
        <w:t>Lisa Sitlington</w:t>
      </w:r>
      <w:r w:rsidR="00E00523">
        <w:t xml:space="preserve"> (chair)</w:t>
      </w:r>
      <w:r w:rsidR="002B0D13">
        <w:t xml:space="preserve">, </w:t>
      </w:r>
      <w:r>
        <w:t xml:space="preserve">Simon Crase, </w:t>
      </w:r>
      <w:r w:rsidR="000C45CF">
        <w:t xml:space="preserve">Caroline Caldwell, </w:t>
      </w:r>
      <w:r w:rsidR="00A02FAD">
        <w:t>Marcie Jones, Erica Thompson, Sinead Tobin, Grace</w:t>
      </w:r>
      <w:r w:rsidR="00DF7FBC">
        <w:t xml:space="preserve"> Dove</w:t>
      </w:r>
      <w:r w:rsidR="00A02FAD">
        <w:t>, Alison Smith, Sheldan Alexander, Anthea Warlond</w:t>
      </w:r>
    </w:p>
    <w:p w14:paraId="31095779" w14:textId="087FCB4A" w:rsidR="00D30A31" w:rsidRDefault="00D30A31" w:rsidP="00D30A31">
      <w:pPr>
        <w:pStyle w:val="Heading1"/>
      </w:pPr>
      <w:r>
        <w:t>Apologies</w:t>
      </w:r>
      <w:r w:rsidR="00850DDE">
        <w:t xml:space="preserve"> </w:t>
      </w:r>
    </w:p>
    <w:p w14:paraId="7432A8A0" w14:textId="1C89C6AD" w:rsidR="00850DDE" w:rsidRPr="00850DDE" w:rsidRDefault="00A02FAD" w:rsidP="00850DDE">
      <w:pPr>
        <w:pStyle w:val="BodyText"/>
      </w:pPr>
      <w:r>
        <w:t>Libby Preedy, Sally Merryfull</w:t>
      </w: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329D5343" w14:textId="77777777" w:rsidTr="00180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7" w:type="dxa"/>
          </w:tcPr>
          <w:p w14:paraId="601C23FC" w14:textId="229216D5" w:rsidR="004107B6" w:rsidRPr="00EF0BDF" w:rsidRDefault="00D30A31" w:rsidP="00330251">
            <w:pPr>
              <w:pStyle w:val="ListParagraph"/>
            </w:pPr>
            <w:r w:rsidRPr="00330251">
              <w:t>Welcome</w:t>
            </w:r>
          </w:p>
        </w:tc>
      </w:tr>
      <w:tr w:rsidR="00330251" w14:paraId="2965B13F" w14:textId="77777777" w:rsidTr="00180029">
        <w:tc>
          <w:tcPr>
            <w:tcW w:w="11057" w:type="dxa"/>
          </w:tcPr>
          <w:p w14:paraId="40580286" w14:textId="215F4A8C" w:rsidR="00330251" w:rsidRDefault="00EE0B07" w:rsidP="00421F96">
            <w:r>
              <w:t>Lisa Sitlington</w:t>
            </w:r>
            <w:r w:rsidR="005F3112">
              <w:t xml:space="preserve"> completed Acknowledgement </w:t>
            </w:r>
            <w:r w:rsidR="006C5469">
              <w:t>of Country</w:t>
            </w:r>
          </w:p>
          <w:p w14:paraId="58900D93" w14:textId="5BFA0E35" w:rsidR="00E15A53" w:rsidRDefault="00E15A53" w:rsidP="00421F96"/>
        </w:tc>
      </w:tr>
    </w:tbl>
    <w:p w14:paraId="3D4D867E" w14:textId="77777777" w:rsidR="001976D9" w:rsidRDefault="001976D9" w:rsidP="00283B16">
      <w:pPr>
        <w:pStyle w:val="Spacebeforetable"/>
      </w:pPr>
    </w:p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A02FAD" w14:paraId="777EB29A" w14:textId="77777777" w:rsidTr="00FF4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57" w:type="dxa"/>
          </w:tcPr>
          <w:p w14:paraId="691F7955" w14:textId="211BB916" w:rsidR="00A02FAD" w:rsidRPr="00EF0BDF" w:rsidRDefault="00A02FAD" w:rsidP="00FF4D2E">
            <w:pPr>
              <w:pStyle w:val="ListParagraph"/>
            </w:pPr>
            <w:r>
              <w:t>City of Greater Geelong – Sheldan Alexander – Social Inclusion Action Group</w:t>
            </w:r>
          </w:p>
        </w:tc>
      </w:tr>
      <w:tr w:rsidR="00A02FAD" w14:paraId="012F2F4E" w14:textId="77777777" w:rsidTr="00FF4D2E">
        <w:tc>
          <w:tcPr>
            <w:tcW w:w="11057" w:type="dxa"/>
          </w:tcPr>
          <w:p w14:paraId="0654E635" w14:textId="5A4782E1" w:rsidR="00A02FAD" w:rsidRPr="00E81F1E" w:rsidRDefault="00A02FAD" w:rsidP="00A02FAD">
            <w:r>
              <w:t xml:space="preserve">Sheldan </w:t>
            </w:r>
            <w:r w:rsidR="00E81F1E">
              <w:t>provided an update on the Social Inclusion Action Group and the needs analysis findings on barriers and enablers for connection.</w:t>
            </w:r>
          </w:p>
          <w:p w14:paraId="07B4DB87" w14:textId="77777777" w:rsidR="00E81F1E" w:rsidRPr="00E81F1E" w:rsidRDefault="00E81F1E" w:rsidP="00A02FAD"/>
          <w:p w14:paraId="7C5FC5AB" w14:textId="6D638751" w:rsidR="00A02FAD" w:rsidRPr="00A02FAD" w:rsidRDefault="001358DB" w:rsidP="00A02FAD">
            <w:r>
              <w:object w:dxaOrig="1487" w:dyaOrig="993" w14:anchorId="1E4B2F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10" o:title=""/>
                </v:shape>
                <o:OLEObject Type="Embed" ProgID="Acrobat.Document.DC" ShapeID="_x0000_i1025" DrawAspect="Icon" ObjectID="_1835166606" r:id="rId11"/>
              </w:object>
            </w:r>
          </w:p>
        </w:tc>
      </w:tr>
    </w:tbl>
    <w:p w14:paraId="4C5E6C00" w14:textId="77777777" w:rsidR="00A02FAD" w:rsidRPr="00283B16" w:rsidRDefault="00A02FAD" w:rsidP="00283B16">
      <w:pPr>
        <w:pStyle w:val="Spacebeforetable"/>
      </w:pPr>
    </w:p>
    <w:tbl>
      <w:tblPr>
        <w:tblStyle w:val="TableGrid"/>
        <w:tblW w:w="11075" w:type="dxa"/>
        <w:tblLook w:val="0620" w:firstRow="1" w:lastRow="0" w:firstColumn="0" w:lastColumn="0" w:noHBand="1" w:noVBand="1"/>
      </w:tblPr>
      <w:tblGrid>
        <w:gridCol w:w="11075"/>
      </w:tblGrid>
      <w:tr w:rsidR="004107B6" w14:paraId="09922406" w14:textId="77777777" w:rsidTr="00203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75" w:type="dxa"/>
          </w:tcPr>
          <w:p w14:paraId="0A9ECFAF" w14:textId="5C3F407D" w:rsidR="004107B6" w:rsidRPr="00D30A31" w:rsidRDefault="00D06A52" w:rsidP="00330251">
            <w:pPr>
              <w:pStyle w:val="ListParagraph"/>
            </w:pPr>
            <w:r>
              <w:t>Around the Room</w:t>
            </w:r>
            <w:r w:rsidR="009208A1">
              <w:t xml:space="preserve"> </w:t>
            </w:r>
            <w:r w:rsidR="00D1778E">
              <w:t>Discussion</w:t>
            </w:r>
          </w:p>
        </w:tc>
      </w:tr>
      <w:tr w:rsidR="00330251" w14:paraId="3A803C49" w14:textId="77777777" w:rsidTr="00203937">
        <w:tc>
          <w:tcPr>
            <w:tcW w:w="11075" w:type="dxa"/>
          </w:tcPr>
          <w:p w14:paraId="6CDB8A35" w14:textId="77777777" w:rsidR="00E85448" w:rsidRDefault="00E85448" w:rsidP="00EB6837">
            <w:pPr>
              <w:rPr>
                <w:rFonts w:cstheme="minorHAnsi"/>
                <w:b/>
                <w:bCs/>
              </w:rPr>
            </w:pPr>
          </w:p>
          <w:p w14:paraId="1B300099" w14:textId="2CD119E7" w:rsidR="00EB6837" w:rsidRDefault="000959F9" w:rsidP="00EB683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Caroline Caldwell</w:t>
            </w:r>
            <w:r w:rsidR="00EB6837" w:rsidRPr="008A24E9">
              <w:rPr>
                <w:rFonts w:cstheme="minorHAnsi"/>
                <w:b/>
                <w:bCs/>
              </w:rPr>
              <w:t xml:space="preserve"> –</w:t>
            </w:r>
            <w:r w:rsidR="00EB6837">
              <w:rPr>
                <w:rFonts w:cstheme="minorHAnsi"/>
                <w:b/>
                <w:bCs/>
              </w:rPr>
              <w:t xml:space="preserve"> </w:t>
            </w:r>
            <w:r w:rsidR="00E66C45">
              <w:rPr>
                <w:rFonts w:cstheme="minorHAnsi"/>
                <w:b/>
                <w:bCs/>
              </w:rPr>
              <w:t>Inclusion Pathway Mentor</w:t>
            </w:r>
            <w:r w:rsidR="00574466">
              <w:rPr>
                <w:rFonts w:cstheme="minorHAnsi"/>
                <w:b/>
                <w:bCs/>
              </w:rPr>
              <w:t xml:space="preserve"> – </w:t>
            </w:r>
            <w:r w:rsidR="00E66C45">
              <w:rPr>
                <w:rFonts w:cstheme="minorHAnsi"/>
                <w:b/>
                <w:bCs/>
              </w:rPr>
              <w:t xml:space="preserve">The Gordon </w:t>
            </w:r>
            <w:r>
              <w:rPr>
                <w:rFonts w:cstheme="minorHAnsi"/>
                <w:b/>
                <w:bCs/>
              </w:rPr>
              <w:t xml:space="preserve">Skills </w:t>
            </w:r>
            <w:proofErr w:type="gramStart"/>
            <w:r>
              <w:rPr>
                <w:rFonts w:cstheme="minorHAnsi"/>
                <w:b/>
                <w:bCs/>
              </w:rPr>
              <w:t>And</w:t>
            </w:r>
            <w:proofErr w:type="gramEnd"/>
            <w:r>
              <w:rPr>
                <w:rFonts w:cstheme="minorHAnsi"/>
                <w:b/>
                <w:bCs/>
              </w:rPr>
              <w:t xml:space="preserve"> Jobs Centre</w:t>
            </w:r>
          </w:p>
          <w:p w14:paraId="05CEAFBB" w14:textId="3C6DE3CF" w:rsidR="00E66C45" w:rsidRDefault="00E66C45" w:rsidP="00285ECD">
            <w:pPr>
              <w:pStyle w:val="ListBullet"/>
            </w:pPr>
            <w:r>
              <w:t>Support/Mentor community members who have a disability or barrier with their employment/career journey.</w:t>
            </w:r>
          </w:p>
          <w:p w14:paraId="6B2D83DD" w14:textId="1012B26A" w:rsidR="00E66C45" w:rsidRDefault="00E66C45" w:rsidP="00285ECD">
            <w:pPr>
              <w:pStyle w:val="ListBullet"/>
            </w:pPr>
            <w:r>
              <w:t>There is a team who speaks to students/people before applying for free courses to make sure it’s the correct choice.</w:t>
            </w:r>
          </w:p>
          <w:p w14:paraId="70904CC3" w14:textId="066996B6" w:rsidR="00E66C45" w:rsidRDefault="00E66C45" w:rsidP="00285ECD">
            <w:pPr>
              <w:pStyle w:val="ListBullet"/>
            </w:pPr>
            <w:r>
              <w:t>Volunteering opportunities are explored which can assist in employment pathway.</w:t>
            </w:r>
          </w:p>
          <w:p w14:paraId="37430CA3" w14:textId="25D8B619" w:rsidR="00285ECD" w:rsidRDefault="000F0814" w:rsidP="00285ECD">
            <w:pPr>
              <w:pStyle w:val="ListBullet"/>
            </w:pPr>
            <w:r>
              <w:t xml:space="preserve">Free </w:t>
            </w:r>
            <w:r w:rsidR="00D1443F">
              <w:t xml:space="preserve">Employment &amp; </w:t>
            </w:r>
            <w:r>
              <w:t>Career Advice at Corio Library, Wednesdays 11:00am-1:00pm - no appointment required</w:t>
            </w:r>
          </w:p>
          <w:p w14:paraId="73643590" w14:textId="29C59A19" w:rsidR="00D1443F" w:rsidRDefault="00E66C45" w:rsidP="00285ECD">
            <w:pPr>
              <w:pStyle w:val="ListBullet"/>
            </w:pPr>
            <w:r>
              <w:t>Centre of Excellence</w:t>
            </w:r>
            <w:r w:rsidR="00FB696B">
              <w:t xml:space="preserve"> in Disability Inclusion to be completed in 2027, located as The Gordon.</w:t>
            </w:r>
          </w:p>
          <w:p w14:paraId="0806EEF7" w14:textId="25CD5309" w:rsidR="00FA3FAA" w:rsidRDefault="000959F9" w:rsidP="00993568">
            <w:pPr>
              <w:pStyle w:val="ListBullet"/>
            </w:pPr>
            <w:r>
              <w:t xml:space="preserve">Reach out with any queries: </w:t>
            </w:r>
            <w:hyperlink r:id="rId12" w:history="1">
              <w:r w:rsidRPr="00CC3991">
                <w:rPr>
                  <w:rStyle w:val="Hyperlink"/>
                </w:rPr>
                <w:t>skillscentre@gordontafe.edu.au</w:t>
              </w:r>
            </w:hyperlink>
            <w:r>
              <w:t xml:space="preserve"> </w:t>
            </w:r>
          </w:p>
          <w:p w14:paraId="033B0BBF" w14:textId="1059E4DE" w:rsidR="000F0814" w:rsidRDefault="000F0814" w:rsidP="000F0814">
            <w:pPr>
              <w:pStyle w:val="ListBullet"/>
              <w:numPr>
                <w:ilvl w:val="0"/>
                <w:numId w:val="0"/>
              </w:numPr>
              <w:ind w:left="644"/>
            </w:pPr>
            <w:hyperlink r:id="rId13" w:history="1">
              <w:r w:rsidRPr="00EC046C">
                <w:rPr>
                  <w:rStyle w:val="Hyperlink"/>
                </w:rPr>
                <w:t>https://www.thegordon.edu.au/industry/skills-and-jobs-centre</w:t>
              </w:r>
            </w:hyperlink>
            <w:r>
              <w:t xml:space="preserve"> </w:t>
            </w:r>
          </w:p>
          <w:p w14:paraId="5D719511" w14:textId="77777777" w:rsidR="00993568" w:rsidRDefault="00993568" w:rsidP="00993568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72E2B762" w14:textId="2A531B1E" w:rsidR="00FA3FAA" w:rsidRDefault="000959F9" w:rsidP="00FA3FA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Simon Crase</w:t>
            </w:r>
            <w:r w:rsidR="008522D2">
              <w:rPr>
                <w:rFonts w:cstheme="minorHAnsi"/>
                <w:b/>
                <w:bCs/>
              </w:rPr>
              <w:t xml:space="preserve"> </w:t>
            </w:r>
            <w:r w:rsidR="00FA3FAA">
              <w:rPr>
                <w:rFonts w:cstheme="minorHAnsi"/>
                <w:b/>
                <w:bCs/>
              </w:rPr>
              <w:t>–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0959F9">
              <w:rPr>
                <w:rFonts w:cstheme="minorHAnsi"/>
                <w:b/>
                <w:bCs/>
              </w:rPr>
              <w:t>Prevention and Community Engagement Officer </w:t>
            </w:r>
            <w:r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Barwon Community Legal Services</w:t>
            </w:r>
          </w:p>
          <w:p w14:paraId="09565AF4" w14:textId="0EF25328" w:rsidR="003D6424" w:rsidRDefault="00E85448" w:rsidP="00285ECD">
            <w:pPr>
              <w:pStyle w:val="ListBullet"/>
            </w:pPr>
            <w:r>
              <w:t xml:space="preserve">Changing Minds &amp; </w:t>
            </w:r>
            <w:r w:rsidR="00E36ED4">
              <w:t xml:space="preserve">Positive Ageing </w:t>
            </w:r>
            <w:r>
              <w:t>Expo</w:t>
            </w:r>
            <w:r w:rsidR="00E36ED4">
              <w:t xml:space="preserve"> </w:t>
            </w:r>
            <w:r>
              <w:t>coming up in October.</w:t>
            </w:r>
          </w:p>
          <w:p w14:paraId="116E0D3C" w14:textId="0B367FC1" w:rsidR="00E85448" w:rsidRDefault="00E85448" w:rsidP="00285ECD">
            <w:pPr>
              <w:pStyle w:val="ListBullet"/>
            </w:pPr>
            <w:r>
              <w:lastRenderedPageBreak/>
              <w:t>Victorian Law Week runs from 18-24 May, having an event with The Good Neighbourhood Project at Norlane.</w:t>
            </w:r>
          </w:p>
          <w:p w14:paraId="4CF08ED7" w14:textId="2B1F4D25" w:rsidR="00B52D4F" w:rsidRDefault="000959F9" w:rsidP="00285ECD">
            <w:pPr>
              <w:pStyle w:val="ListBullet"/>
            </w:pPr>
            <w:r>
              <w:t xml:space="preserve">Reach out with any queries: </w:t>
            </w:r>
            <w:hyperlink r:id="rId14" w:history="1">
              <w:r w:rsidR="00E36ED4" w:rsidRPr="00EC046C">
                <w:rPr>
                  <w:rStyle w:val="Hyperlink"/>
                </w:rPr>
                <w:t>simon.crase@barwoncommunitylegal.org.au</w:t>
              </w:r>
            </w:hyperlink>
            <w:r w:rsidR="00E36ED4">
              <w:t xml:space="preserve"> </w:t>
            </w:r>
          </w:p>
          <w:p w14:paraId="6E4AABA3" w14:textId="3E26403B" w:rsidR="00806D51" w:rsidRDefault="00806D51" w:rsidP="009D010C">
            <w:pPr>
              <w:ind w:left="360"/>
              <w:rPr>
                <w:rFonts w:cstheme="minorHAnsi"/>
                <w:b/>
                <w:bCs/>
              </w:rPr>
            </w:pPr>
          </w:p>
          <w:p w14:paraId="2105A0A0" w14:textId="7DA431B6" w:rsidR="00806D51" w:rsidRDefault="00A02FAD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Marcie Jones</w:t>
            </w:r>
            <w:r w:rsidR="00806D51" w:rsidRPr="008A24E9">
              <w:rPr>
                <w:rFonts w:cstheme="minorHAnsi"/>
                <w:b/>
                <w:bCs/>
              </w:rPr>
              <w:t xml:space="preserve"> 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C</w:t>
            </w:r>
            <w:r w:rsidR="00BA5034">
              <w:rPr>
                <w:rFonts w:cstheme="minorHAnsi"/>
                <w:b/>
                <w:bCs/>
              </w:rPr>
              <w:t>ommunity Support Doorways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 w:rsidR="000959F9"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Salvation Army</w:t>
            </w:r>
          </w:p>
          <w:p w14:paraId="459C55E1" w14:textId="601E0D9D" w:rsidR="00B52D4F" w:rsidRPr="000B085E" w:rsidRDefault="00BA5034" w:rsidP="006A0D8B">
            <w:pPr>
              <w:pStyle w:val="ListBullet"/>
            </w:pPr>
            <w:r>
              <w:t>Providing pathways for community members 18 years and over</w:t>
            </w:r>
            <w:r w:rsidR="000B085E">
              <w:t>.</w:t>
            </w:r>
          </w:p>
          <w:p w14:paraId="2B39781B" w14:textId="707D8F26" w:rsidR="006A0D8B" w:rsidRDefault="006A0D8B" w:rsidP="006A0D8B">
            <w:pPr>
              <w:pStyle w:val="ListBullet"/>
            </w:pPr>
            <w:r>
              <w:t xml:space="preserve">Reach out </w:t>
            </w:r>
            <w:r w:rsidR="000959F9">
              <w:t>with any queries</w:t>
            </w:r>
            <w:r>
              <w:t xml:space="preserve">: </w:t>
            </w:r>
            <w:hyperlink r:id="rId15" w:history="1">
              <w:r w:rsidR="00BA5034" w:rsidRPr="000C1F9D">
                <w:rPr>
                  <w:rStyle w:val="Hyperlink"/>
                </w:rPr>
                <w:t>Marcie.jones@salvationarmy.org.au</w:t>
              </w:r>
            </w:hyperlink>
            <w:r w:rsidR="00BA5034">
              <w:t xml:space="preserve"> </w:t>
            </w:r>
          </w:p>
          <w:p w14:paraId="7BA49878" w14:textId="77777777" w:rsidR="008C312A" w:rsidRDefault="008C312A" w:rsidP="00806D51">
            <w:pPr>
              <w:rPr>
                <w:rFonts w:cstheme="minorHAnsi"/>
                <w:b/>
                <w:bCs/>
              </w:rPr>
            </w:pPr>
          </w:p>
          <w:p w14:paraId="0EE58DA6" w14:textId="0540425B" w:rsidR="008C312A" w:rsidRDefault="00A02FAD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Sinead Tobin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 w:rsidR="00993568"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Women &amp; Mentoring</w:t>
            </w:r>
          </w:p>
          <w:p w14:paraId="20486FFA" w14:textId="7E140BB8" w:rsidR="00993568" w:rsidRDefault="00BA5034" w:rsidP="00993568">
            <w:pPr>
              <w:pStyle w:val="ListBullet"/>
            </w:pPr>
            <w:r>
              <w:t>Women &amp; Mentoring is a volunteer-based organisation offering an early intervention program that supports women and non-binary people in contact with the legal system</w:t>
            </w:r>
            <w:r w:rsidR="00331669">
              <w:t>.</w:t>
            </w:r>
          </w:p>
          <w:p w14:paraId="56CB3A3B" w14:textId="723574DC" w:rsidR="00BA5034" w:rsidRDefault="00BA5034" w:rsidP="00993568">
            <w:pPr>
              <w:pStyle w:val="ListBullet"/>
            </w:pPr>
            <w:r>
              <w:t xml:space="preserve">Looking for volunteers, </w:t>
            </w:r>
            <w:r w:rsidR="004C413B">
              <w:t>2-day</w:t>
            </w:r>
            <w:r>
              <w:t xml:space="preserve"> training is provided. </w:t>
            </w:r>
          </w:p>
          <w:p w14:paraId="757CF708" w14:textId="4586CB5B" w:rsidR="00BA5034" w:rsidRDefault="00BA5034" w:rsidP="00993568">
            <w:pPr>
              <w:pStyle w:val="ListBullet"/>
            </w:pPr>
            <w:r>
              <w:t>There is a Lived Experience Peer Group that meets remotely</w:t>
            </w:r>
            <w:r w:rsidR="004C413B">
              <w:t>.</w:t>
            </w:r>
          </w:p>
          <w:p w14:paraId="7D6D62AB" w14:textId="014D655F" w:rsidR="00BA5034" w:rsidRDefault="00BA5034" w:rsidP="00993568">
            <w:pPr>
              <w:pStyle w:val="ListBullet"/>
            </w:pPr>
            <w:hyperlink r:id="rId16" w:history="1">
              <w:r w:rsidRPr="000C1F9D">
                <w:rPr>
                  <w:rStyle w:val="Hyperlink"/>
                </w:rPr>
                <w:t>https://www.womenandmentoring.org.au/</w:t>
              </w:r>
            </w:hyperlink>
            <w:r>
              <w:t xml:space="preserve"> </w:t>
            </w:r>
          </w:p>
          <w:p w14:paraId="7C4B459E" w14:textId="4DD5A341" w:rsidR="00184374" w:rsidRDefault="000959F9" w:rsidP="004860A1">
            <w:pPr>
              <w:pStyle w:val="ListBullet"/>
            </w:pPr>
            <w:r>
              <w:t>R</w:t>
            </w:r>
            <w:r w:rsidR="004860A1">
              <w:t>each out</w:t>
            </w:r>
            <w:r>
              <w:t xml:space="preserve"> with any queries</w:t>
            </w:r>
            <w:r w:rsidR="004860A1">
              <w:t xml:space="preserve">: </w:t>
            </w:r>
            <w:hyperlink r:id="rId17" w:history="1">
              <w:r w:rsidR="00BA5034" w:rsidRPr="000C1F9D">
                <w:rPr>
                  <w:rStyle w:val="Hyperlink"/>
                </w:rPr>
                <w:t>sinead.t@womenandmentoring.org.au</w:t>
              </w:r>
            </w:hyperlink>
            <w:r>
              <w:t xml:space="preserve"> </w:t>
            </w:r>
          </w:p>
          <w:p w14:paraId="7660E5FC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3FF93810" w14:textId="2EFFE391" w:rsidR="002A2618" w:rsidRDefault="00A02FAD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Alison Smith</w:t>
            </w:r>
            <w:r w:rsidR="002A2618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Carer Engagement Officer</w:t>
            </w:r>
            <w:r w:rsidR="00574EAC">
              <w:rPr>
                <w:rFonts w:cstheme="minorHAnsi"/>
                <w:b/>
                <w:bCs/>
              </w:rPr>
              <w:t xml:space="preserve"> - </w:t>
            </w:r>
            <w:r w:rsidR="000959F9">
              <w:rPr>
                <w:rFonts w:cstheme="minorHAnsi"/>
                <w:b/>
                <w:bCs/>
              </w:rPr>
              <w:t>Barwon Health</w:t>
            </w:r>
          </w:p>
          <w:p w14:paraId="6FE9C1AE" w14:textId="47885E18" w:rsidR="004C413B" w:rsidRDefault="004C413B" w:rsidP="00B26D9A">
            <w:pPr>
              <w:pStyle w:val="ListBullet"/>
            </w:pPr>
            <w:r>
              <w:t xml:space="preserve">Local service outlet for Carer Gateway in the </w:t>
            </w:r>
            <w:proofErr w:type="gramStart"/>
            <w:r>
              <w:t>South West</w:t>
            </w:r>
            <w:proofErr w:type="gramEnd"/>
            <w:r>
              <w:t xml:space="preserve"> Barwon region</w:t>
            </w:r>
          </w:p>
          <w:p w14:paraId="7A589CAA" w14:textId="17BAFB5A" w:rsidR="00467618" w:rsidRDefault="004C413B" w:rsidP="00B26D9A">
            <w:pPr>
              <w:pStyle w:val="ListBullet"/>
            </w:pPr>
            <w:r>
              <w:t>Offer supports, services, events and programs for carers in an unpaid role.</w:t>
            </w:r>
            <w:r w:rsidR="00447E9D">
              <w:t xml:space="preserve"> </w:t>
            </w:r>
          </w:p>
          <w:p w14:paraId="1E2834C2" w14:textId="04DC106F" w:rsidR="004C413B" w:rsidRDefault="004C413B" w:rsidP="004C413B">
            <w:pPr>
              <w:pStyle w:val="ListBullet2"/>
            </w:pPr>
            <w:r>
              <w:t>Carer Retreats – half day</w:t>
            </w:r>
          </w:p>
          <w:p w14:paraId="0657EEAD" w14:textId="7911623B" w:rsidR="004C413B" w:rsidRDefault="004C413B" w:rsidP="004C413B">
            <w:pPr>
              <w:pStyle w:val="ListBullet2"/>
            </w:pPr>
            <w:r>
              <w:t>Lunches, walks, movie days</w:t>
            </w:r>
          </w:p>
          <w:p w14:paraId="30633E62" w14:textId="285F296D" w:rsidR="004C413B" w:rsidRDefault="004C413B" w:rsidP="004C413B">
            <w:pPr>
              <w:pStyle w:val="ListBullet2"/>
            </w:pPr>
            <w:r>
              <w:t>Peer support groups</w:t>
            </w:r>
          </w:p>
          <w:p w14:paraId="4C24E681" w14:textId="7210EEB4" w:rsidR="004C413B" w:rsidRDefault="004C413B" w:rsidP="004C413B">
            <w:pPr>
              <w:pStyle w:val="ListBullet2"/>
              <w:numPr>
                <w:ilvl w:val="0"/>
                <w:numId w:val="0"/>
              </w:numPr>
              <w:ind w:left="1004" w:hanging="360"/>
            </w:pPr>
            <w:hyperlink r:id="rId18" w:history="1">
              <w:r w:rsidRPr="000C1F9D">
                <w:rPr>
                  <w:rStyle w:val="Hyperlink"/>
                </w:rPr>
                <w:t>https://www.carergateway.gov.au/</w:t>
              </w:r>
            </w:hyperlink>
            <w:r>
              <w:t xml:space="preserve"> </w:t>
            </w:r>
          </w:p>
          <w:p w14:paraId="6D03632B" w14:textId="7CDDA1EF" w:rsidR="00B6066B" w:rsidRDefault="00B6066B" w:rsidP="00B26D9A">
            <w:pPr>
              <w:pStyle w:val="ListBullet"/>
            </w:pPr>
            <w:r>
              <w:t xml:space="preserve">Reach out for more information: </w:t>
            </w:r>
            <w:hyperlink r:id="rId19" w:history="1">
              <w:r w:rsidR="004C413B" w:rsidRPr="000C1F9D">
                <w:rPr>
                  <w:rStyle w:val="Hyperlink"/>
                </w:rPr>
                <w:t>alison.smith2@barwonhealth.org.au</w:t>
              </w:r>
            </w:hyperlink>
            <w:r w:rsidR="004C413B">
              <w:t xml:space="preserve"> </w:t>
            </w:r>
          </w:p>
          <w:p w14:paraId="166753F6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2648B05F" w14:textId="63FA82EB" w:rsidR="002A2618" w:rsidRDefault="00A02FAD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Erica Thompson</w:t>
            </w:r>
            <w:r w:rsidR="002A2618">
              <w:rPr>
                <w:rFonts w:cstheme="minorHAnsi"/>
                <w:b/>
                <w:bCs/>
              </w:rPr>
              <w:t xml:space="preserve"> – </w:t>
            </w:r>
            <w:r>
              <w:rPr>
                <w:rFonts w:cstheme="minorHAnsi"/>
                <w:b/>
                <w:bCs/>
              </w:rPr>
              <w:t>Local Connections Program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 w:rsidR="00DF7FBC">
              <w:rPr>
                <w:rFonts w:cstheme="minorHAnsi"/>
                <w:b/>
                <w:bCs/>
              </w:rPr>
              <w:t>Mental Health &amp; Wellbeing Local</w:t>
            </w:r>
          </w:p>
          <w:p w14:paraId="2E638CE1" w14:textId="7FB70574" w:rsidR="004860A1" w:rsidRDefault="00FB696B" w:rsidP="004860A1">
            <w:pPr>
              <w:pStyle w:val="ListBullet"/>
            </w:pPr>
            <w:r>
              <w:t>At present there are approx. 800 people registered using the service.</w:t>
            </w:r>
          </w:p>
          <w:p w14:paraId="169819CA" w14:textId="41852DC0" w:rsidR="00FB696B" w:rsidRDefault="00FB696B" w:rsidP="004860A1">
            <w:pPr>
              <w:pStyle w:val="ListBullet"/>
            </w:pPr>
            <w:r>
              <w:t>Receiving 250-300 referrals each month, via walk-ins, phone, GP’s</w:t>
            </w:r>
          </w:p>
          <w:p w14:paraId="7B1EC79F" w14:textId="2CD1AABA" w:rsidR="00FB696B" w:rsidRDefault="00FB696B" w:rsidP="004860A1">
            <w:pPr>
              <w:pStyle w:val="ListBullet"/>
            </w:pPr>
            <w:r>
              <w:t>Monthly newsletter is printed and distributed, if you have any supports, services etc that you would like to offer please email content to Erica (email below).</w:t>
            </w:r>
          </w:p>
          <w:p w14:paraId="199E5976" w14:textId="65B476B9" w:rsidR="004860A1" w:rsidRDefault="004860A1" w:rsidP="004860A1">
            <w:pPr>
              <w:pStyle w:val="ListBullet"/>
            </w:pPr>
            <w:r>
              <w:t xml:space="preserve">Feel free to reach out </w:t>
            </w:r>
            <w:hyperlink r:id="rId20" w:history="1">
              <w:r w:rsidR="00FB696B" w:rsidRPr="000C1F9D">
                <w:rPr>
                  <w:rStyle w:val="Hyperlink"/>
                </w:rPr>
                <w:t>ggqlocalconnections@barwonhealth.org.au</w:t>
              </w:r>
            </w:hyperlink>
            <w:r w:rsidR="00FB696B">
              <w:t xml:space="preserve"> </w:t>
            </w:r>
          </w:p>
          <w:p w14:paraId="71620BB3" w14:textId="77777777" w:rsidR="002A2618" w:rsidRDefault="002A2618" w:rsidP="00806D51">
            <w:pPr>
              <w:rPr>
                <w:rFonts w:cstheme="minorHAnsi"/>
                <w:b/>
                <w:bCs/>
              </w:rPr>
            </w:pPr>
          </w:p>
          <w:p w14:paraId="7DD3C05E" w14:textId="09E207E3" w:rsidR="002A2618" w:rsidRDefault="00DF7FBC" w:rsidP="00806D5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Grace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Dove </w:t>
            </w:r>
            <w:r w:rsidR="002A2618">
              <w:rPr>
                <w:rFonts w:cstheme="minorHAnsi"/>
                <w:b/>
                <w:bCs/>
              </w:rPr>
              <w:t>–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574EAC">
              <w:rPr>
                <w:rFonts w:cstheme="minorHAnsi"/>
                <w:b/>
                <w:bCs/>
              </w:rPr>
              <w:t xml:space="preserve">Engagement </w:t>
            </w:r>
            <w:r>
              <w:rPr>
                <w:rFonts w:cstheme="minorHAnsi"/>
                <w:b/>
                <w:bCs/>
              </w:rPr>
              <w:t>&amp; Operations Lead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 w:rsidR="00574EAC">
              <w:rPr>
                <w:rFonts w:cstheme="minorHAnsi"/>
                <w:b/>
                <w:bCs/>
              </w:rPr>
              <w:t>–</w:t>
            </w:r>
            <w:r w:rsidR="002A2618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The Outpost</w:t>
            </w:r>
          </w:p>
          <w:p w14:paraId="0572B421" w14:textId="4057A632" w:rsidR="000B085E" w:rsidRDefault="004C413B" w:rsidP="004860A1">
            <w:pPr>
              <w:pStyle w:val="ListBullet"/>
            </w:pPr>
            <w:r>
              <w:t>120 volunteers support the Outpost</w:t>
            </w:r>
            <w:r w:rsidR="00E04B01">
              <w:t>.</w:t>
            </w:r>
          </w:p>
          <w:p w14:paraId="0AC94713" w14:textId="0616D288" w:rsidR="004C413B" w:rsidRDefault="004C413B" w:rsidP="004860A1">
            <w:pPr>
              <w:pStyle w:val="ListBullet"/>
            </w:pPr>
            <w:r>
              <w:t>The Outpost is open 7 days a week providing meals and provisions to about 60 community members per day.</w:t>
            </w:r>
          </w:p>
          <w:p w14:paraId="498EB96D" w14:textId="7600BC87" w:rsidR="004C413B" w:rsidRDefault="004C413B" w:rsidP="004C413B">
            <w:pPr>
              <w:pStyle w:val="ListBullet"/>
              <w:numPr>
                <w:ilvl w:val="0"/>
                <w:numId w:val="0"/>
              </w:numPr>
              <w:ind w:left="360"/>
            </w:pPr>
            <w:hyperlink r:id="rId21" w:history="1">
              <w:r w:rsidRPr="000C1F9D">
                <w:rPr>
                  <w:rStyle w:val="Hyperlink"/>
                </w:rPr>
                <w:t>https://www.outpostgeelong.org.au/</w:t>
              </w:r>
            </w:hyperlink>
          </w:p>
          <w:p w14:paraId="62D35459" w14:textId="5794854B" w:rsidR="004C413B" w:rsidRDefault="004C413B" w:rsidP="004C413B">
            <w:pPr>
              <w:pStyle w:val="ListBullet"/>
              <w:numPr>
                <w:ilvl w:val="0"/>
                <w:numId w:val="39"/>
              </w:numPr>
            </w:pPr>
            <w:r>
              <w:t xml:space="preserve">Reach out for more information: </w:t>
            </w:r>
            <w:hyperlink r:id="rId22" w:history="1">
              <w:r w:rsidR="00E66C45" w:rsidRPr="000C1F9D">
                <w:rPr>
                  <w:rStyle w:val="Hyperlink"/>
                </w:rPr>
                <w:t>hello@outpostgeeling.org.au</w:t>
              </w:r>
            </w:hyperlink>
            <w:r w:rsidR="00E66C45">
              <w:t xml:space="preserve"> </w:t>
            </w:r>
          </w:p>
          <w:p w14:paraId="3B238DCC" w14:textId="5ABF73EA" w:rsidR="004860A1" w:rsidRDefault="004860A1" w:rsidP="000B085E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1BBF4475" w14:textId="49A8B38F" w:rsidR="00B26D9A" w:rsidRDefault="00B26D9A" w:rsidP="00B26D9A">
            <w:pPr>
              <w:pStyle w:val="ListBullet"/>
              <w:numPr>
                <w:ilvl w:val="0"/>
                <w:numId w:val="0"/>
              </w:numPr>
              <w:ind w:left="284" w:hanging="284"/>
            </w:pPr>
            <w:r>
              <w:rPr>
                <w:rFonts w:cstheme="minorHAnsi"/>
                <w:b/>
                <w:bCs/>
              </w:rPr>
              <w:t xml:space="preserve">  Lisa Sitlington – Community Development Project Officer – City of Greater Geelong</w:t>
            </w:r>
          </w:p>
          <w:p w14:paraId="146451A7" w14:textId="3B3B6A91" w:rsidR="00781BA8" w:rsidRDefault="00E85448" w:rsidP="00877B12">
            <w:pPr>
              <w:pStyle w:val="ListBullet"/>
            </w:pPr>
            <w:r>
              <w:t>Women in Community Life Celebration Event – 11 March, 5.30pm-7.30pm – Geelong Arts Centre</w:t>
            </w:r>
          </w:p>
          <w:p w14:paraId="2D92335F" w14:textId="0CC2C352" w:rsidR="00B26D9A" w:rsidRDefault="00781BA8" w:rsidP="00781BA8">
            <w:pPr>
              <w:pStyle w:val="ListBullet"/>
              <w:numPr>
                <w:ilvl w:val="0"/>
                <w:numId w:val="0"/>
              </w:numPr>
              <w:ind w:left="644"/>
            </w:pPr>
            <w:r>
              <w:lastRenderedPageBreak/>
              <w:t xml:space="preserve">Registrations: </w:t>
            </w:r>
            <w:hyperlink r:id="rId23" w:history="1">
              <w:r w:rsidR="00FF0664" w:rsidRPr="000C1F9D">
                <w:rPr>
                  <w:rStyle w:val="Hyperlink"/>
                </w:rPr>
                <w:t>https://tickets.geelongaustralia.com.au/event/iwd2026</w:t>
              </w:r>
            </w:hyperlink>
            <w:r w:rsidR="00FF0664">
              <w:t xml:space="preserve"> </w:t>
            </w:r>
          </w:p>
          <w:p w14:paraId="27850B81" w14:textId="77777777" w:rsidR="00FF0664" w:rsidRDefault="00FF0664" w:rsidP="00781BA8">
            <w:pPr>
              <w:pStyle w:val="ListBullet"/>
              <w:numPr>
                <w:ilvl w:val="0"/>
                <w:numId w:val="0"/>
              </w:numPr>
              <w:ind w:left="644"/>
            </w:pPr>
          </w:p>
          <w:p w14:paraId="31584E8A" w14:textId="5547A719" w:rsidR="00FF0664" w:rsidRDefault="00FF0664" w:rsidP="00FF0664">
            <w:pPr>
              <w:pStyle w:val="ListBullet"/>
              <w:numPr>
                <w:ilvl w:val="0"/>
                <w:numId w:val="39"/>
              </w:numPr>
            </w:pPr>
            <w:r>
              <w:t>A Lived Experience Workshop – 24 March, 9.00am-12.30pm – Norlane ARC (Aquatic Recreation Centre)</w:t>
            </w:r>
          </w:p>
          <w:p w14:paraId="5B90E3B0" w14:textId="2CC3392D" w:rsidR="00FF0664" w:rsidRDefault="00FF0664" w:rsidP="00FF0664">
            <w:pPr>
              <w:pStyle w:val="ListBullet"/>
              <w:numPr>
                <w:ilvl w:val="0"/>
                <w:numId w:val="0"/>
              </w:numPr>
              <w:ind w:left="720"/>
            </w:pPr>
            <w:r>
              <w:t xml:space="preserve">Registrations: </w:t>
            </w:r>
            <w:hyperlink r:id="rId24" w:history="1">
              <w:r w:rsidRPr="00FF0664">
                <w:rPr>
                  <w:rStyle w:val="Hyperlink"/>
                </w:rPr>
                <w:t>Tickets for A Lived Experience Workshop in Norlane from Geelong Australia</w:t>
              </w:r>
            </w:hyperlink>
            <w:r>
              <w:t xml:space="preserve"> </w:t>
            </w:r>
          </w:p>
          <w:p w14:paraId="467CBD8A" w14:textId="79EA8202" w:rsidR="00923C74" w:rsidRPr="00D877D8" w:rsidRDefault="00923C74" w:rsidP="00C92224">
            <w:pPr>
              <w:pStyle w:val="ListBullet"/>
              <w:numPr>
                <w:ilvl w:val="0"/>
                <w:numId w:val="0"/>
              </w:numPr>
              <w:ind w:left="644"/>
            </w:pPr>
          </w:p>
        </w:tc>
      </w:tr>
    </w:tbl>
    <w:p w14:paraId="00BC77E4" w14:textId="77777777" w:rsidR="00706FD3" w:rsidRDefault="00706FD3" w:rsidP="00421F96"/>
    <w:tbl>
      <w:tblPr>
        <w:tblStyle w:val="TableGrid"/>
        <w:tblW w:w="11057" w:type="dxa"/>
        <w:tblLook w:val="0620" w:firstRow="1" w:lastRow="0" w:firstColumn="0" w:lastColumn="0" w:noHBand="1" w:noVBand="1"/>
      </w:tblPr>
      <w:tblGrid>
        <w:gridCol w:w="11057"/>
      </w:tblGrid>
      <w:tr w:rsidR="004107B6" w14:paraId="6E58347E" w14:textId="77777777" w:rsidTr="000C0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tcW w:w="11057" w:type="dxa"/>
          </w:tcPr>
          <w:p w14:paraId="59500838" w14:textId="31A18435" w:rsidR="004107B6" w:rsidRPr="00EF0BDF" w:rsidRDefault="005C22AF" w:rsidP="00330251">
            <w:pPr>
              <w:pStyle w:val="ListParagraph"/>
            </w:pPr>
            <w:r>
              <w:t>Next Meeting</w:t>
            </w:r>
            <w:r w:rsidR="001D1594">
              <w:t>s</w:t>
            </w:r>
          </w:p>
        </w:tc>
      </w:tr>
      <w:tr w:rsidR="00330251" w14:paraId="3D8D0842" w14:textId="77777777" w:rsidTr="000C0CBA">
        <w:trPr>
          <w:trHeight w:val="21"/>
        </w:trPr>
        <w:tc>
          <w:tcPr>
            <w:tcW w:w="11057" w:type="dxa"/>
          </w:tcPr>
          <w:p w14:paraId="7FB889FF" w14:textId="4F88C726" w:rsidR="00C9485E" w:rsidRDefault="00F61AC3" w:rsidP="00F81891">
            <w:r>
              <w:rPr>
                <w:b/>
                <w:bCs/>
              </w:rPr>
              <w:t>CAOS Network Meeting</w:t>
            </w:r>
            <w:r w:rsidR="00C9485E">
              <w:rPr>
                <w:b/>
                <w:bCs/>
              </w:rPr>
              <w:t xml:space="preserve"> </w:t>
            </w:r>
            <w:r w:rsidR="00574EAC">
              <w:rPr>
                <w:b/>
                <w:bCs/>
              </w:rPr>
              <w:t>–</w:t>
            </w:r>
            <w:r w:rsidR="008C312A">
              <w:rPr>
                <w:b/>
                <w:bCs/>
              </w:rPr>
              <w:t xml:space="preserve"> </w:t>
            </w:r>
            <w:r w:rsidR="00DF7FBC">
              <w:t>May</w:t>
            </w:r>
            <w:r w:rsidR="00574EAC">
              <w:t xml:space="preserve"> </w:t>
            </w:r>
            <w:r w:rsidR="00F72265">
              <w:t>202</w:t>
            </w:r>
            <w:r w:rsidR="00574EAC">
              <w:t>6</w:t>
            </w:r>
          </w:p>
          <w:p w14:paraId="4B140441" w14:textId="49377AE3" w:rsidR="00AF4B01" w:rsidRPr="00AF4B01" w:rsidRDefault="00AF4B01" w:rsidP="00F81891">
            <w:r>
              <w:rPr>
                <w:b/>
                <w:bCs/>
              </w:rPr>
              <w:t>Venue:</w:t>
            </w:r>
            <w:r>
              <w:t xml:space="preserve"> </w:t>
            </w:r>
            <w:r w:rsidR="008C312A">
              <w:t>to be advised</w:t>
            </w:r>
          </w:p>
          <w:p w14:paraId="48E2BD82" w14:textId="001C8B63" w:rsidR="00584876" w:rsidRDefault="00584876" w:rsidP="00AF4B01"/>
        </w:tc>
      </w:tr>
    </w:tbl>
    <w:p w14:paraId="78248FFD" w14:textId="690D68C3" w:rsidR="00B874DD" w:rsidRDefault="00B874DD">
      <w:pPr>
        <w:spacing w:line="260" w:lineRule="atLeast"/>
      </w:pPr>
    </w:p>
    <w:sectPr w:rsidR="00B874DD" w:rsidSect="00CE3F4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6BE54" w14:textId="77777777" w:rsidR="00A5694D" w:rsidRDefault="00A5694D" w:rsidP="00CE604F">
      <w:r>
        <w:separator/>
      </w:r>
    </w:p>
    <w:p w14:paraId="45D05CA7" w14:textId="77777777" w:rsidR="00A5694D" w:rsidRDefault="00A5694D" w:rsidP="00CE604F"/>
    <w:p w14:paraId="657F5F16" w14:textId="77777777" w:rsidR="00A5694D" w:rsidRDefault="00A5694D" w:rsidP="00CE604F"/>
    <w:p w14:paraId="626FC8D3" w14:textId="77777777" w:rsidR="00A5694D" w:rsidRDefault="00A5694D" w:rsidP="00CE604F"/>
  </w:endnote>
  <w:endnote w:type="continuationSeparator" w:id="0">
    <w:p w14:paraId="1E82FC6D" w14:textId="77777777" w:rsidR="00A5694D" w:rsidRDefault="00A5694D" w:rsidP="00CE604F">
      <w:r>
        <w:continuationSeparator/>
      </w:r>
    </w:p>
    <w:p w14:paraId="221AB658" w14:textId="77777777" w:rsidR="00A5694D" w:rsidRDefault="00A5694D" w:rsidP="00CE604F"/>
    <w:p w14:paraId="75D21227" w14:textId="77777777" w:rsidR="00A5694D" w:rsidRDefault="00A5694D" w:rsidP="00CE604F"/>
    <w:p w14:paraId="170F4740" w14:textId="77777777" w:rsidR="00A5694D" w:rsidRDefault="00A5694D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57D90588-1E1E-4209-B161-471D7327D3BB}"/>
    <w:embedBold r:id="rId2" w:subsetted="1" w:fontKey="{B28E7435-2A7A-498A-9FBE-AAE2065BFA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474D" w14:textId="77777777" w:rsidR="000E75DC" w:rsidRDefault="000E7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5F7A3" w14:textId="77777777" w:rsidR="000E75DC" w:rsidRDefault="000E75DC" w:rsidP="000E75DC">
    <w:pPr>
      <w:pStyle w:val="Footer"/>
    </w:pPr>
  </w:p>
  <w:p w14:paraId="4E09CDE7" w14:textId="37E65DFF" w:rsidR="004D2DEE" w:rsidRPr="007E25CD" w:rsidRDefault="007E25CD" w:rsidP="000E75DC">
    <w:pPr>
      <w:pStyle w:val="Footer"/>
      <w:jc w:val="center"/>
      <w:rPr>
        <w:sz w:val="18"/>
        <w:szCs w:val="18"/>
      </w:rPr>
    </w:pP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DOCPROPERTY TRIM-recNumber \* MERGEFORMAT </w:instrText>
    </w:r>
    <w:r w:rsidRPr="007E25CD">
      <w:rPr>
        <w:sz w:val="18"/>
        <w:szCs w:val="18"/>
      </w:rPr>
      <w:fldChar w:fldCharType="separate"/>
    </w:r>
    <w:r w:rsidR="00A02FAD">
      <w:rPr>
        <w:sz w:val="18"/>
        <w:szCs w:val="18"/>
      </w:rPr>
      <w:t>D26-77264</w:t>
    </w:r>
    <w:r w:rsidRPr="007E25CD">
      <w:rPr>
        <w:sz w:val="18"/>
        <w:szCs w:val="18"/>
      </w:rPr>
      <w:fldChar w:fldCharType="end"/>
    </w:r>
    <w:r w:rsidR="004D2DEE" w:rsidRPr="007E25CD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CEBEFB8" wp14:editId="02585B09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2CFEC4" w14:textId="77777777" w:rsidR="000E75DC" w:rsidRPr="007E25CD" w:rsidRDefault="000E75DC" w:rsidP="000E75DC">
    <w:pPr>
      <w:pStyle w:val="Footer"/>
      <w:jc w:val="right"/>
      <w:rPr>
        <w:sz w:val="18"/>
        <w:szCs w:val="18"/>
      </w:rPr>
    </w:pPr>
    <w:r w:rsidRPr="007E25CD">
      <w:rPr>
        <w:sz w:val="18"/>
        <w:szCs w:val="18"/>
      </w:rPr>
      <w:t xml:space="preserve">Page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PAGE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1</w:t>
    </w:r>
    <w:r w:rsidRPr="007E25CD">
      <w:rPr>
        <w:sz w:val="18"/>
        <w:szCs w:val="18"/>
      </w:rPr>
      <w:fldChar w:fldCharType="end"/>
    </w:r>
    <w:r w:rsidRPr="007E25CD">
      <w:rPr>
        <w:sz w:val="18"/>
        <w:szCs w:val="18"/>
      </w:rPr>
      <w:t xml:space="preserve"> of </w:t>
    </w:r>
    <w:r w:rsidRPr="007E25CD">
      <w:rPr>
        <w:sz w:val="18"/>
        <w:szCs w:val="18"/>
      </w:rPr>
      <w:fldChar w:fldCharType="begin"/>
    </w:r>
    <w:r w:rsidRPr="007E25CD">
      <w:rPr>
        <w:sz w:val="18"/>
        <w:szCs w:val="18"/>
      </w:rPr>
      <w:instrText xml:space="preserve"> NUMPAGES  \* Arabic  \* MERGEFORMAT </w:instrText>
    </w:r>
    <w:r w:rsidRPr="007E25CD">
      <w:rPr>
        <w:sz w:val="18"/>
        <w:szCs w:val="18"/>
      </w:rPr>
      <w:fldChar w:fldCharType="separate"/>
    </w:r>
    <w:r w:rsidR="007E25CD">
      <w:rPr>
        <w:noProof/>
        <w:sz w:val="18"/>
        <w:szCs w:val="18"/>
      </w:rPr>
      <w:t>3</w:t>
    </w:r>
    <w:r w:rsidRPr="007E25CD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3D16" w14:textId="77777777" w:rsidR="000E75DC" w:rsidRDefault="000E7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DCDE7" w14:textId="77777777" w:rsidR="00A5694D" w:rsidRDefault="00A5694D" w:rsidP="00CE604F">
      <w:r>
        <w:separator/>
      </w:r>
    </w:p>
    <w:p w14:paraId="18D11A6B" w14:textId="77777777" w:rsidR="00A5694D" w:rsidRDefault="00A5694D" w:rsidP="00CE604F"/>
    <w:p w14:paraId="28EF4C52" w14:textId="77777777" w:rsidR="00A5694D" w:rsidRDefault="00A5694D" w:rsidP="00CE604F"/>
    <w:p w14:paraId="7F4FAA45" w14:textId="77777777" w:rsidR="00A5694D" w:rsidRDefault="00A5694D" w:rsidP="00CE604F"/>
  </w:footnote>
  <w:footnote w:type="continuationSeparator" w:id="0">
    <w:p w14:paraId="05A6FC86" w14:textId="77777777" w:rsidR="00A5694D" w:rsidRDefault="00A5694D" w:rsidP="00CE604F">
      <w:r>
        <w:continuationSeparator/>
      </w:r>
    </w:p>
    <w:p w14:paraId="723257D3" w14:textId="77777777" w:rsidR="00A5694D" w:rsidRDefault="00A5694D" w:rsidP="00CE604F"/>
    <w:p w14:paraId="10602DDF" w14:textId="77777777" w:rsidR="00A5694D" w:rsidRDefault="00A5694D" w:rsidP="00CE604F"/>
    <w:p w14:paraId="54CC6CFF" w14:textId="77777777" w:rsidR="00A5694D" w:rsidRDefault="00A5694D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0C9EC" w14:textId="77777777" w:rsidR="000E75DC" w:rsidRDefault="000E7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27668" w14:textId="77777777" w:rsidR="000E75DC" w:rsidRDefault="000E75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A28C0" w14:textId="77777777" w:rsidR="000E75DC" w:rsidRDefault="000E7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0FFED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6E5E7A"/>
    <w:multiLevelType w:val="hybridMultilevel"/>
    <w:tmpl w:val="5DA29FE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380011C"/>
    <w:multiLevelType w:val="hybridMultilevel"/>
    <w:tmpl w:val="6330A0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23C463D"/>
    <w:multiLevelType w:val="hybridMultilevel"/>
    <w:tmpl w:val="8CFAD268"/>
    <w:lvl w:ilvl="0" w:tplc="95ECE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85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4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2E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0E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25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A2B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9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6AA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034F58"/>
    <w:multiLevelType w:val="multilevel"/>
    <w:tmpl w:val="691A7A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19977E0E"/>
    <w:multiLevelType w:val="hybridMultilevel"/>
    <w:tmpl w:val="2FAC5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76F97"/>
    <w:multiLevelType w:val="multilevel"/>
    <w:tmpl w:val="7728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8B5810"/>
    <w:multiLevelType w:val="hybridMultilevel"/>
    <w:tmpl w:val="2C88EAB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944149"/>
    <w:multiLevelType w:val="hybridMultilevel"/>
    <w:tmpl w:val="B87AB83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6443A9A"/>
    <w:multiLevelType w:val="hybridMultilevel"/>
    <w:tmpl w:val="3FFAE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5B68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FA6E4C"/>
    <w:multiLevelType w:val="hybridMultilevel"/>
    <w:tmpl w:val="6F8C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DDC02C4"/>
    <w:multiLevelType w:val="hybridMultilevel"/>
    <w:tmpl w:val="639CBF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9026C9"/>
    <w:multiLevelType w:val="multilevel"/>
    <w:tmpl w:val="F356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240800"/>
    <w:multiLevelType w:val="hybridMultilevel"/>
    <w:tmpl w:val="4C48E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B2BDC"/>
    <w:multiLevelType w:val="multilevel"/>
    <w:tmpl w:val="3272B762"/>
    <w:lvl w:ilvl="0">
      <w:start w:val="1"/>
      <w:numFmt w:val="bullet"/>
      <w:pStyle w:val="List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1211"/>
        </w:tabs>
        <w:ind w:left="121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22" w15:restartNumberingAfterBreak="0">
    <w:nsid w:val="3ABD2221"/>
    <w:multiLevelType w:val="hybridMultilevel"/>
    <w:tmpl w:val="F7C4E4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C66B2F"/>
    <w:multiLevelType w:val="hybridMultilevel"/>
    <w:tmpl w:val="8F645A1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40D6197F"/>
    <w:multiLevelType w:val="hybridMultilevel"/>
    <w:tmpl w:val="AF2A5A2A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 w15:restartNumberingAfterBreak="0">
    <w:nsid w:val="4138547D"/>
    <w:multiLevelType w:val="hybridMultilevel"/>
    <w:tmpl w:val="F544D11A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42062709"/>
    <w:multiLevelType w:val="hybridMultilevel"/>
    <w:tmpl w:val="D1009FC4"/>
    <w:lvl w:ilvl="0" w:tplc="A1026AD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844" w:hanging="360"/>
      </w:pPr>
    </w:lvl>
    <w:lvl w:ilvl="2" w:tplc="0C09001B" w:tentative="1">
      <w:start w:val="1"/>
      <w:numFmt w:val="lowerRoman"/>
      <w:lvlText w:val="%3."/>
      <w:lvlJc w:val="right"/>
      <w:pPr>
        <w:ind w:left="1564" w:hanging="180"/>
      </w:pPr>
    </w:lvl>
    <w:lvl w:ilvl="3" w:tplc="0C09000F" w:tentative="1">
      <w:start w:val="1"/>
      <w:numFmt w:val="decimal"/>
      <w:lvlText w:val="%4."/>
      <w:lvlJc w:val="left"/>
      <w:pPr>
        <w:ind w:left="2284" w:hanging="360"/>
      </w:pPr>
    </w:lvl>
    <w:lvl w:ilvl="4" w:tplc="0C090019" w:tentative="1">
      <w:start w:val="1"/>
      <w:numFmt w:val="lowerLetter"/>
      <w:lvlText w:val="%5."/>
      <w:lvlJc w:val="left"/>
      <w:pPr>
        <w:ind w:left="3004" w:hanging="360"/>
      </w:pPr>
    </w:lvl>
    <w:lvl w:ilvl="5" w:tplc="0C09001B" w:tentative="1">
      <w:start w:val="1"/>
      <w:numFmt w:val="lowerRoman"/>
      <w:lvlText w:val="%6."/>
      <w:lvlJc w:val="right"/>
      <w:pPr>
        <w:ind w:left="3724" w:hanging="180"/>
      </w:pPr>
    </w:lvl>
    <w:lvl w:ilvl="6" w:tplc="0C09000F" w:tentative="1">
      <w:start w:val="1"/>
      <w:numFmt w:val="decimal"/>
      <w:lvlText w:val="%7."/>
      <w:lvlJc w:val="left"/>
      <w:pPr>
        <w:ind w:left="4444" w:hanging="360"/>
      </w:pPr>
    </w:lvl>
    <w:lvl w:ilvl="7" w:tplc="0C090019" w:tentative="1">
      <w:start w:val="1"/>
      <w:numFmt w:val="lowerLetter"/>
      <w:lvlText w:val="%8."/>
      <w:lvlJc w:val="left"/>
      <w:pPr>
        <w:ind w:left="5164" w:hanging="360"/>
      </w:pPr>
    </w:lvl>
    <w:lvl w:ilvl="8" w:tplc="0C09001B" w:tentative="1">
      <w:start w:val="1"/>
      <w:numFmt w:val="lowerRoman"/>
      <w:lvlText w:val="%9."/>
      <w:lvlJc w:val="right"/>
      <w:pPr>
        <w:ind w:left="5884" w:hanging="180"/>
      </w:pPr>
    </w:lvl>
  </w:abstractNum>
  <w:abstractNum w:abstractNumId="27" w15:restartNumberingAfterBreak="0">
    <w:nsid w:val="42115B02"/>
    <w:multiLevelType w:val="hybridMultilevel"/>
    <w:tmpl w:val="826846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2A56EC8"/>
    <w:multiLevelType w:val="hybridMultilevel"/>
    <w:tmpl w:val="79066B96"/>
    <w:lvl w:ilvl="0" w:tplc="D58AC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1AF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D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45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0A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0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AA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AE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6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71C2F04"/>
    <w:multiLevelType w:val="hybridMultilevel"/>
    <w:tmpl w:val="F1943AB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0" w15:restartNumberingAfterBreak="0">
    <w:nsid w:val="4BB23F99"/>
    <w:multiLevelType w:val="hybridMultilevel"/>
    <w:tmpl w:val="41F6F50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4E43382A"/>
    <w:multiLevelType w:val="multilevel"/>
    <w:tmpl w:val="C030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6C44E9"/>
    <w:multiLevelType w:val="hybridMultilevel"/>
    <w:tmpl w:val="9CD62D42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3" w15:restartNumberingAfterBreak="0">
    <w:nsid w:val="5B383490"/>
    <w:multiLevelType w:val="hybridMultilevel"/>
    <w:tmpl w:val="539AC980"/>
    <w:lvl w:ilvl="0" w:tplc="D388B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942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04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23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6A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CE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364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0D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0A42E7"/>
    <w:multiLevelType w:val="hybridMultilevel"/>
    <w:tmpl w:val="CEDC618C"/>
    <w:lvl w:ilvl="0" w:tplc="CF2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CE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0C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8A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E4D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43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01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A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4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0C418FF"/>
    <w:multiLevelType w:val="hybridMultilevel"/>
    <w:tmpl w:val="2E9691DA"/>
    <w:lvl w:ilvl="0" w:tplc="0C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6" w15:restartNumberingAfterBreak="0">
    <w:nsid w:val="68072027"/>
    <w:multiLevelType w:val="hybridMultilevel"/>
    <w:tmpl w:val="4490C5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C2D5183"/>
    <w:multiLevelType w:val="hybridMultilevel"/>
    <w:tmpl w:val="8D289838"/>
    <w:lvl w:ilvl="0" w:tplc="08061DD2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6FA0272C"/>
    <w:multiLevelType w:val="hybridMultilevel"/>
    <w:tmpl w:val="F4ACFDAA"/>
    <w:lvl w:ilvl="0" w:tplc="F39AE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B81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A1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E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44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A88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D6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3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4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3083A70"/>
    <w:multiLevelType w:val="hybridMultilevel"/>
    <w:tmpl w:val="2E88A8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DE4AE7"/>
    <w:multiLevelType w:val="hybridMultilevel"/>
    <w:tmpl w:val="F5F2DF74"/>
    <w:lvl w:ilvl="0" w:tplc="08061DD2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42" w15:restartNumberingAfterBreak="0">
    <w:nsid w:val="7BD61826"/>
    <w:multiLevelType w:val="multilevel"/>
    <w:tmpl w:val="6044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5156992">
    <w:abstractNumId w:val="21"/>
  </w:num>
  <w:num w:numId="2" w16cid:durableId="242379225">
    <w:abstractNumId w:val="7"/>
  </w:num>
  <w:num w:numId="3" w16cid:durableId="1314675469">
    <w:abstractNumId w:val="26"/>
  </w:num>
  <w:num w:numId="4" w16cid:durableId="1858154525">
    <w:abstractNumId w:val="20"/>
  </w:num>
  <w:num w:numId="5" w16cid:durableId="850528605">
    <w:abstractNumId w:val="40"/>
  </w:num>
  <w:num w:numId="6" w16cid:durableId="1056316761">
    <w:abstractNumId w:val="37"/>
  </w:num>
  <w:num w:numId="7" w16cid:durableId="1356347200">
    <w:abstractNumId w:val="22"/>
  </w:num>
  <w:num w:numId="8" w16cid:durableId="559251129">
    <w:abstractNumId w:val="1"/>
  </w:num>
  <w:num w:numId="9" w16cid:durableId="1848909314">
    <w:abstractNumId w:val="26"/>
    <w:lvlOverride w:ilvl="0">
      <w:startOverride w:val="1"/>
    </w:lvlOverride>
  </w:num>
  <w:num w:numId="10" w16cid:durableId="2019194011">
    <w:abstractNumId w:val="23"/>
  </w:num>
  <w:num w:numId="11" w16cid:durableId="1802112238">
    <w:abstractNumId w:val="14"/>
  </w:num>
  <w:num w:numId="12" w16cid:durableId="103967725">
    <w:abstractNumId w:val="19"/>
  </w:num>
  <w:num w:numId="13" w16cid:durableId="1168013425">
    <w:abstractNumId w:val="26"/>
  </w:num>
  <w:num w:numId="14" w16cid:durableId="2058432751">
    <w:abstractNumId w:val="6"/>
  </w:num>
  <w:num w:numId="15" w16cid:durableId="174685923">
    <w:abstractNumId w:val="38"/>
  </w:num>
  <w:num w:numId="16" w16cid:durableId="1357466836">
    <w:abstractNumId w:val="34"/>
  </w:num>
  <w:num w:numId="17" w16cid:durableId="567224916">
    <w:abstractNumId w:val="33"/>
  </w:num>
  <w:num w:numId="18" w16cid:durableId="622272736">
    <w:abstractNumId w:val="28"/>
  </w:num>
  <w:num w:numId="19" w16cid:durableId="114759479">
    <w:abstractNumId w:val="35"/>
  </w:num>
  <w:num w:numId="20" w16cid:durableId="738401767">
    <w:abstractNumId w:val="13"/>
  </w:num>
  <w:num w:numId="21" w16cid:durableId="1553273916">
    <w:abstractNumId w:val="39"/>
  </w:num>
  <w:num w:numId="22" w16cid:durableId="1923952940">
    <w:abstractNumId w:val="18"/>
  </w:num>
  <w:num w:numId="23" w16cid:durableId="561870930">
    <w:abstractNumId w:val="27"/>
  </w:num>
  <w:num w:numId="24" w16cid:durableId="1737165495">
    <w:abstractNumId w:val="32"/>
  </w:num>
  <w:num w:numId="25" w16cid:durableId="1004019018">
    <w:abstractNumId w:val="29"/>
  </w:num>
  <w:num w:numId="26" w16cid:durableId="1404572590">
    <w:abstractNumId w:val="25"/>
  </w:num>
  <w:num w:numId="27" w16cid:durableId="2144929857">
    <w:abstractNumId w:val="36"/>
  </w:num>
  <w:num w:numId="28" w16cid:durableId="508563020">
    <w:abstractNumId w:val="8"/>
  </w:num>
  <w:num w:numId="29" w16cid:durableId="1714771125">
    <w:abstractNumId w:val="31"/>
  </w:num>
  <w:num w:numId="30" w16cid:durableId="1657227483">
    <w:abstractNumId w:val="15"/>
  </w:num>
  <w:num w:numId="31" w16cid:durableId="559874091">
    <w:abstractNumId w:val="11"/>
  </w:num>
  <w:num w:numId="32" w16cid:durableId="221721594">
    <w:abstractNumId w:val="24"/>
  </w:num>
  <w:num w:numId="33" w16cid:durableId="1331907521">
    <w:abstractNumId w:val="2"/>
  </w:num>
  <w:num w:numId="34" w16cid:durableId="631374846">
    <w:abstractNumId w:val="30"/>
  </w:num>
  <w:num w:numId="35" w16cid:durableId="1355225729">
    <w:abstractNumId w:val="4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 w16cid:durableId="1743944843">
    <w:abstractNumId w:val="12"/>
  </w:num>
  <w:num w:numId="37" w16cid:durableId="487212162">
    <w:abstractNumId w:val="4"/>
  </w:num>
  <w:num w:numId="38" w16cid:durableId="2137722047">
    <w:abstractNumId w:val="10"/>
  </w:num>
  <w:num w:numId="39" w16cid:durableId="161246687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95"/>
    <w:rsid w:val="00001D6C"/>
    <w:rsid w:val="00002F81"/>
    <w:rsid w:val="0000578C"/>
    <w:rsid w:val="00006B08"/>
    <w:rsid w:val="0001014D"/>
    <w:rsid w:val="00010362"/>
    <w:rsid w:val="00012493"/>
    <w:rsid w:val="0001291B"/>
    <w:rsid w:val="00015326"/>
    <w:rsid w:val="00015395"/>
    <w:rsid w:val="00015489"/>
    <w:rsid w:val="00020BA0"/>
    <w:rsid w:val="00020D7F"/>
    <w:rsid w:val="00021629"/>
    <w:rsid w:val="00025733"/>
    <w:rsid w:val="00026402"/>
    <w:rsid w:val="00026E7B"/>
    <w:rsid w:val="000325CE"/>
    <w:rsid w:val="00032E10"/>
    <w:rsid w:val="00032EF1"/>
    <w:rsid w:val="000340A9"/>
    <w:rsid w:val="00035765"/>
    <w:rsid w:val="00035E23"/>
    <w:rsid w:val="00036650"/>
    <w:rsid w:val="00037A37"/>
    <w:rsid w:val="00041675"/>
    <w:rsid w:val="00043B79"/>
    <w:rsid w:val="00047A41"/>
    <w:rsid w:val="00051849"/>
    <w:rsid w:val="00056673"/>
    <w:rsid w:val="00060365"/>
    <w:rsid w:val="00060501"/>
    <w:rsid w:val="000635E0"/>
    <w:rsid w:val="00071C7A"/>
    <w:rsid w:val="00072C00"/>
    <w:rsid w:val="00075C66"/>
    <w:rsid w:val="000767E6"/>
    <w:rsid w:val="0007795F"/>
    <w:rsid w:val="0008298C"/>
    <w:rsid w:val="000830C8"/>
    <w:rsid w:val="000846FE"/>
    <w:rsid w:val="00085091"/>
    <w:rsid w:val="000873E7"/>
    <w:rsid w:val="00091D5A"/>
    <w:rsid w:val="0009559C"/>
    <w:rsid w:val="000959F9"/>
    <w:rsid w:val="00095E19"/>
    <w:rsid w:val="000A0633"/>
    <w:rsid w:val="000A1D02"/>
    <w:rsid w:val="000A3A2C"/>
    <w:rsid w:val="000A3CE5"/>
    <w:rsid w:val="000A48AF"/>
    <w:rsid w:val="000A5055"/>
    <w:rsid w:val="000A73E8"/>
    <w:rsid w:val="000B085E"/>
    <w:rsid w:val="000B2A24"/>
    <w:rsid w:val="000B5463"/>
    <w:rsid w:val="000B579B"/>
    <w:rsid w:val="000B6D9B"/>
    <w:rsid w:val="000C0CBA"/>
    <w:rsid w:val="000C2502"/>
    <w:rsid w:val="000C3B3B"/>
    <w:rsid w:val="000C45CF"/>
    <w:rsid w:val="000C4826"/>
    <w:rsid w:val="000C4C66"/>
    <w:rsid w:val="000C7DD4"/>
    <w:rsid w:val="000D1870"/>
    <w:rsid w:val="000D19CE"/>
    <w:rsid w:val="000D6EA5"/>
    <w:rsid w:val="000E22A7"/>
    <w:rsid w:val="000E46A7"/>
    <w:rsid w:val="000E75DC"/>
    <w:rsid w:val="000F0814"/>
    <w:rsid w:val="000F52FE"/>
    <w:rsid w:val="000F686B"/>
    <w:rsid w:val="000F6BBC"/>
    <w:rsid w:val="000F71C6"/>
    <w:rsid w:val="00103137"/>
    <w:rsid w:val="00104560"/>
    <w:rsid w:val="00106542"/>
    <w:rsid w:val="00106655"/>
    <w:rsid w:val="001107AF"/>
    <w:rsid w:val="00112343"/>
    <w:rsid w:val="00112D17"/>
    <w:rsid w:val="00113392"/>
    <w:rsid w:val="00113B8E"/>
    <w:rsid w:val="001141FD"/>
    <w:rsid w:val="00114534"/>
    <w:rsid w:val="00115750"/>
    <w:rsid w:val="001158B6"/>
    <w:rsid w:val="0011699E"/>
    <w:rsid w:val="001173CD"/>
    <w:rsid w:val="001207DA"/>
    <w:rsid w:val="00121968"/>
    <w:rsid w:val="0012356D"/>
    <w:rsid w:val="00125564"/>
    <w:rsid w:val="0012623D"/>
    <w:rsid w:val="00126586"/>
    <w:rsid w:val="00130C97"/>
    <w:rsid w:val="001358DB"/>
    <w:rsid w:val="001359F2"/>
    <w:rsid w:val="00136DC5"/>
    <w:rsid w:val="0013729F"/>
    <w:rsid w:val="001452A2"/>
    <w:rsid w:val="00147049"/>
    <w:rsid w:val="0015135C"/>
    <w:rsid w:val="00152D85"/>
    <w:rsid w:val="00153248"/>
    <w:rsid w:val="001546E5"/>
    <w:rsid w:val="0015593C"/>
    <w:rsid w:val="001626E3"/>
    <w:rsid w:val="00162A63"/>
    <w:rsid w:val="00162F2A"/>
    <w:rsid w:val="0016452C"/>
    <w:rsid w:val="00164B5C"/>
    <w:rsid w:val="00171B11"/>
    <w:rsid w:val="00171C5D"/>
    <w:rsid w:val="00174AF5"/>
    <w:rsid w:val="00180029"/>
    <w:rsid w:val="001802D1"/>
    <w:rsid w:val="00182F9D"/>
    <w:rsid w:val="00183591"/>
    <w:rsid w:val="00184374"/>
    <w:rsid w:val="001864B5"/>
    <w:rsid w:val="00191177"/>
    <w:rsid w:val="0019206C"/>
    <w:rsid w:val="0019445B"/>
    <w:rsid w:val="001946CF"/>
    <w:rsid w:val="00194A12"/>
    <w:rsid w:val="00196728"/>
    <w:rsid w:val="001976D9"/>
    <w:rsid w:val="001A12C7"/>
    <w:rsid w:val="001A3E10"/>
    <w:rsid w:val="001A7292"/>
    <w:rsid w:val="001A729F"/>
    <w:rsid w:val="001B0978"/>
    <w:rsid w:val="001B0E1A"/>
    <w:rsid w:val="001B1BE4"/>
    <w:rsid w:val="001B3939"/>
    <w:rsid w:val="001B461A"/>
    <w:rsid w:val="001B4EBD"/>
    <w:rsid w:val="001B547E"/>
    <w:rsid w:val="001B6944"/>
    <w:rsid w:val="001C0182"/>
    <w:rsid w:val="001C5632"/>
    <w:rsid w:val="001C6741"/>
    <w:rsid w:val="001C6D0A"/>
    <w:rsid w:val="001D1594"/>
    <w:rsid w:val="001D3E35"/>
    <w:rsid w:val="001D5393"/>
    <w:rsid w:val="001D6803"/>
    <w:rsid w:val="001D7028"/>
    <w:rsid w:val="001E2C85"/>
    <w:rsid w:val="001E2E17"/>
    <w:rsid w:val="001E444C"/>
    <w:rsid w:val="001E5696"/>
    <w:rsid w:val="001E5DDC"/>
    <w:rsid w:val="001E64E8"/>
    <w:rsid w:val="001F09FA"/>
    <w:rsid w:val="001F3BC4"/>
    <w:rsid w:val="001F427B"/>
    <w:rsid w:val="001F5141"/>
    <w:rsid w:val="001F6962"/>
    <w:rsid w:val="00203937"/>
    <w:rsid w:val="00205E4F"/>
    <w:rsid w:val="00206A5B"/>
    <w:rsid w:val="002108F8"/>
    <w:rsid w:val="00210D17"/>
    <w:rsid w:val="002120B2"/>
    <w:rsid w:val="00214DB3"/>
    <w:rsid w:val="00215F5E"/>
    <w:rsid w:val="00217331"/>
    <w:rsid w:val="00220CCC"/>
    <w:rsid w:val="00221F39"/>
    <w:rsid w:val="00222CA7"/>
    <w:rsid w:val="002244A2"/>
    <w:rsid w:val="00224BDA"/>
    <w:rsid w:val="002274B8"/>
    <w:rsid w:val="00227935"/>
    <w:rsid w:val="00230CF5"/>
    <w:rsid w:val="002345A8"/>
    <w:rsid w:val="00240500"/>
    <w:rsid w:val="00240B76"/>
    <w:rsid w:val="002417C3"/>
    <w:rsid w:val="002435F7"/>
    <w:rsid w:val="002446AC"/>
    <w:rsid w:val="00245CD3"/>
    <w:rsid w:val="002505A7"/>
    <w:rsid w:val="00250A74"/>
    <w:rsid w:val="00250D31"/>
    <w:rsid w:val="0025188F"/>
    <w:rsid w:val="00251A8D"/>
    <w:rsid w:val="00260B9B"/>
    <w:rsid w:val="002619E4"/>
    <w:rsid w:val="002702BF"/>
    <w:rsid w:val="00270318"/>
    <w:rsid w:val="00271541"/>
    <w:rsid w:val="002720CA"/>
    <w:rsid w:val="0027230C"/>
    <w:rsid w:val="00275B0E"/>
    <w:rsid w:val="0027603E"/>
    <w:rsid w:val="0027624B"/>
    <w:rsid w:val="00276B1B"/>
    <w:rsid w:val="00280A74"/>
    <w:rsid w:val="00282D54"/>
    <w:rsid w:val="00283B16"/>
    <w:rsid w:val="00284A44"/>
    <w:rsid w:val="00284D4D"/>
    <w:rsid w:val="00284F2E"/>
    <w:rsid w:val="002853A3"/>
    <w:rsid w:val="00285ECD"/>
    <w:rsid w:val="002862A5"/>
    <w:rsid w:val="0028758F"/>
    <w:rsid w:val="002900A6"/>
    <w:rsid w:val="00291386"/>
    <w:rsid w:val="002914EA"/>
    <w:rsid w:val="002922E2"/>
    <w:rsid w:val="00292E4F"/>
    <w:rsid w:val="00293F24"/>
    <w:rsid w:val="00294100"/>
    <w:rsid w:val="002A14A1"/>
    <w:rsid w:val="002A2618"/>
    <w:rsid w:val="002A29EE"/>
    <w:rsid w:val="002A3A49"/>
    <w:rsid w:val="002A5BE4"/>
    <w:rsid w:val="002B0D13"/>
    <w:rsid w:val="002B3442"/>
    <w:rsid w:val="002C0E1E"/>
    <w:rsid w:val="002C1D18"/>
    <w:rsid w:val="002C3604"/>
    <w:rsid w:val="002C3D86"/>
    <w:rsid w:val="002C54BE"/>
    <w:rsid w:val="002C720A"/>
    <w:rsid w:val="002D2753"/>
    <w:rsid w:val="002D2D20"/>
    <w:rsid w:val="002D627C"/>
    <w:rsid w:val="002E0EFD"/>
    <w:rsid w:val="002E1732"/>
    <w:rsid w:val="002E2D7B"/>
    <w:rsid w:val="002F4068"/>
    <w:rsid w:val="002F47F4"/>
    <w:rsid w:val="002F61B9"/>
    <w:rsid w:val="002F62AA"/>
    <w:rsid w:val="002F6941"/>
    <w:rsid w:val="002F769F"/>
    <w:rsid w:val="002F78A3"/>
    <w:rsid w:val="003007A4"/>
    <w:rsid w:val="00300E47"/>
    <w:rsid w:val="00306FD8"/>
    <w:rsid w:val="00307A5C"/>
    <w:rsid w:val="00307C95"/>
    <w:rsid w:val="003109AB"/>
    <w:rsid w:val="003129D9"/>
    <w:rsid w:val="00312DB3"/>
    <w:rsid w:val="003162EE"/>
    <w:rsid w:val="00316964"/>
    <w:rsid w:val="00316A00"/>
    <w:rsid w:val="0031759E"/>
    <w:rsid w:val="0032176B"/>
    <w:rsid w:val="0032261C"/>
    <w:rsid w:val="003269CB"/>
    <w:rsid w:val="00330035"/>
    <w:rsid w:val="00330251"/>
    <w:rsid w:val="00331669"/>
    <w:rsid w:val="0033198A"/>
    <w:rsid w:val="0033295D"/>
    <w:rsid w:val="003357C3"/>
    <w:rsid w:val="00340D05"/>
    <w:rsid w:val="00343F6C"/>
    <w:rsid w:val="00345902"/>
    <w:rsid w:val="0034693D"/>
    <w:rsid w:val="00354327"/>
    <w:rsid w:val="003563BF"/>
    <w:rsid w:val="0036189E"/>
    <w:rsid w:val="00361EB0"/>
    <w:rsid w:val="003633A3"/>
    <w:rsid w:val="00363884"/>
    <w:rsid w:val="00363D19"/>
    <w:rsid w:val="00365267"/>
    <w:rsid w:val="00366F31"/>
    <w:rsid w:val="00367DB6"/>
    <w:rsid w:val="0037075F"/>
    <w:rsid w:val="0037157C"/>
    <w:rsid w:val="00373820"/>
    <w:rsid w:val="0038026A"/>
    <w:rsid w:val="00382834"/>
    <w:rsid w:val="003838BE"/>
    <w:rsid w:val="0038420C"/>
    <w:rsid w:val="00386225"/>
    <w:rsid w:val="00390208"/>
    <w:rsid w:val="0039086B"/>
    <w:rsid w:val="00392A74"/>
    <w:rsid w:val="003936DC"/>
    <w:rsid w:val="003937FC"/>
    <w:rsid w:val="00395614"/>
    <w:rsid w:val="00395B75"/>
    <w:rsid w:val="003A069E"/>
    <w:rsid w:val="003A1C7A"/>
    <w:rsid w:val="003A1DE6"/>
    <w:rsid w:val="003A2B8D"/>
    <w:rsid w:val="003A75BE"/>
    <w:rsid w:val="003B1510"/>
    <w:rsid w:val="003B39F5"/>
    <w:rsid w:val="003B403F"/>
    <w:rsid w:val="003B7CE2"/>
    <w:rsid w:val="003C2C38"/>
    <w:rsid w:val="003C4C75"/>
    <w:rsid w:val="003C5A9B"/>
    <w:rsid w:val="003C6348"/>
    <w:rsid w:val="003D00CA"/>
    <w:rsid w:val="003D1F89"/>
    <w:rsid w:val="003D282E"/>
    <w:rsid w:val="003D48DA"/>
    <w:rsid w:val="003D4A9E"/>
    <w:rsid w:val="003D6424"/>
    <w:rsid w:val="003D720C"/>
    <w:rsid w:val="003E0FD7"/>
    <w:rsid w:val="003E4573"/>
    <w:rsid w:val="003E5B5A"/>
    <w:rsid w:val="003F017A"/>
    <w:rsid w:val="003F3636"/>
    <w:rsid w:val="003F534F"/>
    <w:rsid w:val="003F6096"/>
    <w:rsid w:val="003F64AA"/>
    <w:rsid w:val="004004EE"/>
    <w:rsid w:val="00403322"/>
    <w:rsid w:val="004035A5"/>
    <w:rsid w:val="00404F45"/>
    <w:rsid w:val="00405102"/>
    <w:rsid w:val="00406F2C"/>
    <w:rsid w:val="00407E5D"/>
    <w:rsid w:val="0041053A"/>
    <w:rsid w:val="004107B6"/>
    <w:rsid w:val="004110F0"/>
    <w:rsid w:val="00411F2C"/>
    <w:rsid w:val="0041214E"/>
    <w:rsid w:val="00413B4E"/>
    <w:rsid w:val="0042172C"/>
    <w:rsid w:val="00421AAA"/>
    <w:rsid w:val="00421F96"/>
    <w:rsid w:val="00423980"/>
    <w:rsid w:val="00425F0D"/>
    <w:rsid w:val="00426496"/>
    <w:rsid w:val="00435B76"/>
    <w:rsid w:val="00436650"/>
    <w:rsid w:val="004400F3"/>
    <w:rsid w:val="004432E1"/>
    <w:rsid w:val="00444C5F"/>
    <w:rsid w:val="004470FA"/>
    <w:rsid w:val="00447B04"/>
    <w:rsid w:val="00447E9D"/>
    <w:rsid w:val="00456338"/>
    <w:rsid w:val="004568F3"/>
    <w:rsid w:val="00456907"/>
    <w:rsid w:val="00461C05"/>
    <w:rsid w:val="00462820"/>
    <w:rsid w:val="0046304E"/>
    <w:rsid w:val="00463FE5"/>
    <w:rsid w:val="00466280"/>
    <w:rsid w:val="00466A5F"/>
    <w:rsid w:val="00467618"/>
    <w:rsid w:val="00470BD0"/>
    <w:rsid w:val="004735CE"/>
    <w:rsid w:val="00474E58"/>
    <w:rsid w:val="0048346E"/>
    <w:rsid w:val="00484C6E"/>
    <w:rsid w:val="004853D9"/>
    <w:rsid w:val="00485EAA"/>
    <w:rsid w:val="004860A1"/>
    <w:rsid w:val="0048747B"/>
    <w:rsid w:val="00487805"/>
    <w:rsid w:val="00490898"/>
    <w:rsid w:val="0049166C"/>
    <w:rsid w:val="00491AB1"/>
    <w:rsid w:val="00492037"/>
    <w:rsid w:val="00492180"/>
    <w:rsid w:val="004928E3"/>
    <w:rsid w:val="004930DA"/>
    <w:rsid w:val="0049315B"/>
    <w:rsid w:val="00494757"/>
    <w:rsid w:val="00495432"/>
    <w:rsid w:val="004A1855"/>
    <w:rsid w:val="004A1ADD"/>
    <w:rsid w:val="004A1F23"/>
    <w:rsid w:val="004A4AE1"/>
    <w:rsid w:val="004A6717"/>
    <w:rsid w:val="004B0307"/>
    <w:rsid w:val="004B497A"/>
    <w:rsid w:val="004B545B"/>
    <w:rsid w:val="004B6646"/>
    <w:rsid w:val="004B6B3F"/>
    <w:rsid w:val="004C34A2"/>
    <w:rsid w:val="004C413B"/>
    <w:rsid w:val="004C5421"/>
    <w:rsid w:val="004C64FA"/>
    <w:rsid w:val="004D13DC"/>
    <w:rsid w:val="004D2DEE"/>
    <w:rsid w:val="004D392B"/>
    <w:rsid w:val="004D39F0"/>
    <w:rsid w:val="004D3C99"/>
    <w:rsid w:val="004E05CA"/>
    <w:rsid w:val="004E0DF1"/>
    <w:rsid w:val="004E1E84"/>
    <w:rsid w:val="004E3189"/>
    <w:rsid w:val="004E4130"/>
    <w:rsid w:val="004E57CE"/>
    <w:rsid w:val="004E735A"/>
    <w:rsid w:val="004F10AD"/>
    <w:rsid w:val="004F4674"/>
    <w:rsid w:val="004F46FF"/>
    <w:rsid w:val="004F4BF8"/>
    <w:rsid w:val="004F52AC"/>
    <w:rsid w:val="004F6746"/>
    <w:rsid w:val="005022DB"/>
    <w:rsid w:val="00505A5E"/>
    <w:rsid w:val="00511458"/>
    <w:rsid w:val="00511C32"/>
    <w:rsid w:val="00512447"/>
    <w:rsid w:val="005129D9"/>
    <w:rsid w:val="00512BC7"/>
    <w:rsid w:val="0051345A"/>
    <w:rsid w:val="0051767F"/>
    <w:rsid w:val="0051777B"/>
    <w:rsid w:val="005200FA"/>
    <w:rsid w:val="00521081"/>
    <w:rsid w:val="005234EE"/>
    <w:rsid w:val="00523A60"/>
    <w:rsid w:val="00531ACE"/>
    <w:rsid w:val="00531BEE"/>
    <w:rsid w:val="0053249D"/>
    <w:rsid w:val="00533CE6"/>
    <w:rsid w:val="005353AA"/>
    <w:rsid w:val="00541CE9"/>
    <w:rsid w:val="0054553E"/>
    <w:rsid w:val="00552ED1"/>
    <w:rsid w:val="005550BE"/>
    <w:rsid w:val="00555916"/>
    <w:rsid w:val="005562F1"/>
    <w:rsid w:val="005567C3"/>
    <w:rsid w:val="00557B84"/>
    <w:rsid w:val="00560178"/>
    <w:rsid w:val="00560A45"/>
    <w:rsid w:val="00561907"/>
    <w:rsid w:val="00561C65"/>
    <w:rsid w:val="00563121"/>
    <w:rsid w:val="00571E05"/>
    <w:rsid w:val="00574466"/>
    <w:rsid w:val="00574EAC"/>
    <w:rsid w:val="0057633D"/>
    <w:rsid w:val="00580519"/>
    <w:rsid w:val="005834D9"/>
    <w:rsid w:val="00584876"/>
    <w:rsid w:val="00585605"/>
    <w:rsid w:val="00586D71"/>
    <w:rsid w:val="00592C91"/>
    <w:rsid w:val="00593EDF"/>
    <w:rsid w:val="00595475"/>
    <w:rsid w:val="00595895"/>
    <w:rsid w:val="005A1435"/>
    <w:rsid w:val="005A18C4"/>
    <w:rsid w:val="005B374E"/>
    <w:rsid w:val="005B4482"/>
    <w:rsid w:val="005B79B6"/>
    <w:rsid w:val="005B7F2F"/>
    <w:rsid w:val="005C11CA"/>
    <w:rsid w:val="005C158F"/>
    <w:rsid w:val="005C1746"/>
    <w:rsid w:val="005C22AF"/>
    <w:rsid w:val="005C428F"/>
    <w:rsid w:val="005C52D4"/>
    <w:rsid w:val="005D35B0"/>
    <w:rsid w:val="005D47B0"/>
    <w:rsid w:val="005D4B4A"/>
    <w:rsid w:val="005E0C04"/>
    <w:rsid w:val="005E4A2D"/>
    <w:rsid w:val="005E5955"/>
    <w:rsid w:val="005F3112"/>
    <w:rsid w:val="005F5864"/>
    <w:rsid w:val="0060278B"/>
    <w:rsid w:val="00603F09"/>
    <w:rsid w:val="0060543A"/>
    <w:rsid w:val="00607FD8"/>
    <w:rsid w:val="00611140"/>
    <w:rsid w:val="0061505F"/>
    <w:rsid w:val="0061751B"/>
    <w:rsid w:val="0062067B"/>
    <w:rsid w:val="0062297D"/>
    <w:rsid w:val="00623305"/>
    <w:rsid w:val="006243CF"/>
    <w:rsid w:val="006251CD"/>
    <w:rsid w:val="00626002"/>
    <w:rsid w:val="00626D79"/>
    <w:rsid w:val="006313A3"/>
    <w:rsid w:val="006338FE"/>
    <w:rsid w:val="00634604"/>
    <w:rsid w:val="0064515F"/>
    <w:rsid w:val="006456CD"/>
    <w:rsid w:val="00645D96"/>
    <w:rsid w:val="006465E4"/>
    <w:rsid w:val="00646B4D"/>
    <w:rsid w:val="00647CE5"/>
    <w:rsid w:val="00652CCD"/>
    <w:rsid w:val="00652F4F"/>
    <w:rsid w:val="00653A59"/>
    <w:rsid w:val="00654462"/>
    <w:rsid w:val="006545E3"/>
    <w:rsid w:val="0065589F"/>
    <w:rsid w:val="00655C4F"/>
    <w:rsid w:val="0065618D"/>
    <w:rsid w:val="006608C0"/>
    <w:rsid w:val="006612DA"/>
    <w:rsid w:val="00661C07"/>
    <w:rsid w:val="00662EC6"/>
    <w:rsid w:val="0066502B"/>
    <w:rsid w:val="00671BFF"/>
    <w:rsid w:val="0067249B"/>
    <w:rsid w:val="00672BD9"/>
    <w:rsid w:val="00672BF2"/>
    <w:rsid w:val="00674F0F"/>
    <w:rsid w:val="00676B87"/>
    <w:rsid w:val="00677EE0"/>
    <w:rsid w:val="0068097B"/>
    <w:rsid w:val="00680DFB"/>
    <w:rsid w:val="00681B2D"/>
    <w:rsid w:val="0068456E"/>
    <w:rsid w:val="00684C9D"/>
    <w:rsid w:val="0068762B"/>
    <w:rsid w:val="006904B2"/>
    <w:rsid w:val="0069112A"/>
    <w:rsid w:val="00692792"/>
    <w:rsid w:val="00692D58"/>
    <w:rsid w:val="00693023"/>
    <w:rsid w:val="006A0287"/>
    <w:rsid w:val="006A0D8B"/>
    <w:rsid w:val="006A0FF3"/>
    <w:rsid w:val="006A1C58"/>
    <w:rsid w:val="006A2BF7"/>
    <w:rsid w:val="006A6CF1"/>
    <w:rsid w:val="006B20CF"/>
    <w:rsid w:val="006B2371"/>
    <w:rsid w:val="006B3968"/>
    <w:rsid w:val="006B5195"/>
    <w:rsid w:val="006B5921"/>
    <w:rsid w:val="006B5B56"/>
    <w:rsid w:val="006B6889"/>
    <w:rsid w:val="006C059A"/>
    <w:rsid w:val="006C2B16"/>
    <w:rsid w:val="006C2FD9"/>
    <w:rsid w:val="006C5469"/>
    <w:rsid w:val="006C596B"/>
    <w:rsid w:val="006D16E2"/>
    <w:rsid w:val="006D39B9"/>
    <w:rsid w:val="006D466E"/>
    <w:rsid w:val="006E1F1B"/>
    <w:rsid w:val="006E3781"/>
    <w:rsid w:val="006E4EE3"/>
    <w:rsid w:val="006E58AA"/>
    <w:rsid w:val="006E6C2A"/>
    <w:rsid w:val="006E6E31"/>
    <w:rsid w:val="006F0469"/>
    <w:rsid w:val="006F2C20"/>
    <w:rsid w:val="006F7A7A"/>
    <w:rsid w:val="007003CF"/>
    <w:rsid w:val="00701A83"/>
    <w:rsid w:val="00702575"/>
    <w:rsid w:val="00703498"/>
    <w:rsid w:val="00704FFD"/>
    <w:rsid w:val="00705479"/>
    <w:rsid w:val="00705838"/>
    <w:rsid w:val="0070694E"/>
    <w:rsid w:val="00706BE0"/>
    <w:rsid w:val="00706FD3"/>
    <w:rsid w:val="00710616"/>
    <w:rsid w:val="00710C70"/>
    <w:rsid w:val="00712E1C"/>
    <w:rsid w:val="0071516A"/>
    <w:rsid w:val="007169D4"/>
    <w:rsid w:val="00717673"/>
    <w:rsid w:val="007207EC"/>
    <w:rsid w:val="00730BC4"/>
    <w:rsid w:val="0073298F"/>
    <w:rsid w:val="00735058"/>
    <w:rsid w:val="00736BD5"/>
    <w:rsid w:val="00736DF1"/>
    <w:rsid w:val="0073729F"/>
    <w:rsid w:val="00740BE0"/>
    <w:rsid w:val="00742416"/>
    <w:rsid w:val="0074246D"/>
    <w:rsid w:val="00743140"/>
    <w:rsid w:val="00744E6A"/>
    <w:rsid w:val="00746CAB"/>
    <w:rsid w:val="00747EE0"/>
    <w:rsid w:val="007507A3"/>
    <w:rsid w:val="00752B85"/>
    <w:rsid w:val="00754905"/>
    <w:rsid w:val="00761366"/>
    <w:rsid w:val="007641F5"/>
    <w:rsid w:val="00765E2C"/>
    <w:rsid w:val="007663E4"/>
    <w:rsid w:val="0076787B"/>
    <w:rsid w:val="0077078E"/>
    <w:rsid w:val="00773F6E"/>
    <w:rsid w:val="0077461F"/>
    <w:rsid w:val="00774933"/>
    <w:rsid w:val="00774AB2"/>
    <w:rsid w:val="0077640A"/>
    <w:rsid w:val="00780C2E"/>
    <w:rsid w:val="00781A61"/>
    <w:rsid w:val="00781BA8"/>
    <w:rsid w:val="00783165"/>
    <w:rsid w:val="00785DD8"/>
    <w:rsid w:val="007861DF"/>
    <w:rsid w:val="00787A5E"/>
    <w:rsid w:val="00790D82"/>
    <w:rsid w:val="007A1CDE"/>
    <w:rsid w:val="007A4A19"/>
    <w:rsid w:val="007A7DD9"/>
    <w:rsid w:val="007B0AC4"/>
    <w:rsid w:val="007B12C6"/>
    <w:rsid w:val="007C0A4C"/>
    <w:rsid w:val="007C1EB3"/>
    <w:rsid w:val="007C3039"/>
    <w:rsid w:val="007C5426"/>
    <w:rsid w:val="007C5AF5"/>
    <w:rsid w:val="007C5D2E"/>
    <w:rsid w:val="007C652E"/>
    <w:rsid w:val="007C65EC"/>
    <w:rsid w:val="007C6B4A"/>
    <w:rsid w:val="007D5312"/>
    <w:rsid w:val="007D788F"/>
    <w:rsid w:val="007E0193"/>
    <w:rsid w:val="007E23B9"/>
    <w:rsid w:val="007E25CD"/>
    <w:rsid w:val="007E34EA"/>
    <w:rsid w:val="007E3CA6"/>
    <w:rsid w:val="007F05D2"/>
    <w:rsid w:val="007F3320"/>
    <w:rsid w:val="008013BA"/>
    <w:rsid w:val="008046A0"/>
    <w:rsid w:val="008066AA"/>
    <w:rsid w:val="00806D51"/>
    <w:rsid w:val="00807B54"/>
    <w:rsid w:val="0081037D"/>
    <w:rsid w:val="008115C3"/>
    <w:rsid w:val="00812AC8"/>
    <w:rsid w:val="0081600E"/>
    <w:rsid w:val="008169A6"/>
    <w:rsid w:val="00821B74"/>
    <w:rsid w:val="0082692C"/>
    <w:rsid w:val="00830EAA"/>
    <w:rsid w:val="0083162B"/>
    <w:rsid w:val="00841217"/>
    <w:rsid w:val="00841D8C"/>
    <w:rsid w:val="008428C4"/>
    <w:rsid w:val="008429D4"/>
    <w:rsid w:val="00846AA1"/>
    <w:rsid w:val="00847025"/>
    <w:rsid w:val="00847C4E"/>
    <w:rsid w:val="00847D90"/>
    <w:rsid w:val="00850DDE"/>
    <w:rsid w:val="00851A32"/>
    <w:rsid w:val="008522D2"/>
    <w:rsid w:val="00854CEA"/>
    <w:rsid w:val="00860935"/>
    <w:rsid w:val="008616F3"/>
    <w:rsid w:val="00862661"/>
    <w:rsid w:val="00864767"/>
    <w:rsid w:val="00866D02"/>
    <w:rsid w:val="00873243"/>
    <w:rsid w:val="0087344F"/>
    <w:rsid w:val="008735C3"/>
    <w:rsid w:val="00877B12"/>
    <w:rsid w:val="00881861"/>
    <w:rsid w:val="008832AA"/>
    <w:rsid w:val="008842B2"/>
    <w:rsid w:val="00892550"/>
    <w:rsid w:val="00896B42"/>
    <w:rsid w:val="008978FD"/>
    <w:rsid w:val="008A24E9"/>
    <w:rsid w:val="008A4F1E"/>
    <w:rsid w:val="008B0B71"/>
    <w:rsid w:val="008B12C3"/>
    <w:rsid w:val="008B1448"/>
    <w:rsid w:val="008B2A9A"/>
    <w:rsid w:val="008B5827"/>
    <w:rsid w:val="008B5995"/>
    <w:rsid w:val="008C10F6"/>
    <w:rsid w:val="008C312A"/>
    <w:rsid w:val="008C67F2"/>
    <w:rsid w:val="008D080B"/>
    <w:rsid w:val="008D5F8A"/>
    <w:rsid w:val="008D6B07"/>
    <w:rsid w:val="008D7AB3"/>
    <w:rsid w:val="008E13E8"/>
    <w:rsid w:val="008E315F"/>
    <w:rsid w:val="008E31E1"/>
    <w:rsid w:val="008E37AD"/>
    <w:rsid w:val="008E696E"/>
    <w:rsid w:val="008E6FEF"/>
    <w:rsid w:val="008F3B94"/>
    <w:rsid w:val="008F5002"/>
    <w:rsid w:val="008F55F9"/>
    <w:rsid w:val="008F6661"/>
    <w:rsid w:val="00902721"/>
    <w:rsid w:val="009033AA"/>
    <w:rsid w:val="00903687"/>
    <w:rsid w:val="0090375B"/>
    <w:rsid w:val="00906DC1"/>
    <w:rsid w:val="00910D31"/>
    <w:rsid w:val="009115AB"/>
    <w:rsid w:val="00912336"/>
    <w:rsid w:val="00912EC6"/>
    <w:rsid w:val="00912FF1"/>
    <w:rsid w:val="00915B14"/>
    <w:rsid w:val="009172F6"/>
    <w:rsid w:val="00917ADF"/>
    <w:rsid w:val="009208A1"/>
    <w:rsid w:val="00922F59"/>
    <w:rsid w:val="00923ACF"/>
    <w:rsid w:val="00923C74"/>
    <w:rsid w:val="009304C5"/>
    <w:rsid w:val="00930869"/>
    <w:rsid w:val="009315B2"/>
    <w:rsid w:val="0093235E"/>
    <w:rsid w:val="0093451F"/>
    <w:rsid w:val="00937703"/>
    <w:rsid w:val="0093771A"/>
    <w:rsid w:val="00940657"/>
    <w:rsid w:val="00944502"/>
    <w:rsid w:val="0094605E"/>
    <w:rsid w:val="009467F2"/>
    <w:rsid w:val="0094757B"/>
    <w:rsid w:val="00953ABE"/>
    <w:rsid w:val="00954C94"/>
    <w:rsid w:val="00956A2C"/>
    <w:rsid w:val="00963ABA"/>
    <w:rsid w:val="009654D3"/>
    <w:rsid w:val="00966C88"/>
    <w:rsid w:val="00970733"/>
    <w:rsid w:val="00970CAC"/>
    <w:rsid w:val="00971677"/>
    <w:rsid w:val="009718A0"/>
    <w:rsid w:val="0097282D"/>
    <w:rsid w:val="00972889"/>
    <w:rsid w:val="0097371F"/>
    <w:rsid w:val="00980359"/>
    <w:rsid w:val="00981378"/>
    <w:rsid w:val="0098415F"/>
    <w:rsid w:val="00984382"/>
    <w:rsid w:val="00984A8A"/>
    <w:rsid w:val="00985876"/>
    <w:rsid w:val="0098619B"/>
    <w:rsid w:val="00986C85"/>
    <w:rsid w:val="00991D98"/>
    <w:rsid w:val="00993568"/>
    <w:rsid w:val="00994CB7"/>
    <w:rsid w:val="00995A1B"/>
    <w:rsid w:val="009976E0"/>
    <w:rsid w:val="009A0C67"/>
    <w:rsid w:val="009A2615"/>
    <w:rsid w:val="009A2FBA"/>
    <w:rsid w:val="009A38C0"/>
    <w:rsid w:val="009A7121"/>
    <w:rsid w:val="009B2C47"/>
    <w:rsid w:val="009B5BA9"/>
    <w:rsid w:val="009B5D92"/>
    <w:rsid w:val="009B6AD7"/>
    <w:rsid w:val="009C5C32"/>
    <w:rsid w:val="009D010C"/>
    <w:rsid w:val="009D47C8"/>
    <w:rsid w:val="009D6278"/>
    <w:rsid w:val="009E0153"/>
    <w:rsid w:val="009E191F"/>
    <w:rsid w:val="009E3888"/>
    <w:rsid w:val="009E4906"/>
    <w:rsid w:val="009E7347"/>
    <w:rsid w:val="009F15D8"/>
    <w:rsid w:val="009F184B"/>
    <w:rsid w:val="009F25EE"/>
    <w:rsid w:val="009F44CD"/>
    <w:rsid w:val="00A01D7D"/>
    <w:rsid w:val="00A02A49"/>
    <w:rsid w:val="00A02F5D"/>
    <w:rsid w:val="00A02FAD"/>
    <w:rsid w:val="00A04B72"/>
    <w:rsid w:val="00A1012A"/>
    <w:rsid w:val="00A107A2"/>
    <w:rsid w:val="00A110AC"/>
    <w:rsid w:val="00A12C87"/>
    <w:rsid w:val="00A15D80"/>
    <w:rsid w:val="00A15EF9"/>
    <w:rsid w:val="00A17099"/>
    <w:rsid w:val="00A216A6"/>
    <w:rsid w:val="00A21F56"/>
    <w:rsid w:val="00A24C55"/>
    <w:rsid w:val="00A26D88"/>
    <w:rsid w:val="00A27EBF"/>
    <w:rsid w:val="00A3200F"/>
    <w:rsid w:val="00A33299"/>
    <w:rsid w:val="00A33B33"/>
    <w:rsid w:val="00A377BC"/>
    <w:rsid w:val="00A37C70"/>
    <w:rsid w:val="00A408DA"/>
    <w:rsid w:val="00A41F86"/>
    <w:rsid w:val="00A4267C"/>
    <w:rsid w:val="00A4340C"/>
    <w:rsid w:val="00A45D9F"/>
    <w:rsid w:val="00A4776F"/>
    <w:rsid w:val="00A500F5"/>
    <w:rsid w:val="00A529E9"/>
    <w:rsid w:val="00A53E93"/>
    <w:rsid w:val="00A54310"/>
    <w:rsid w:val="00A5694D"/>
    <w:rsid w:val="00A57662"/>
    <w:rsid w:val="00A61BBE"/>
    <w:rsid w:val="00A61E23"/>
    <w:rsid w:val="00A627DF"/>
    <w:rsid w:val="00A62AE6"/>
    <w:rsid w:val="00A66992"/>
    <w:rsid w:val="00A741CA"/>
    <w:rsid w:val="00A75C29"/>
    <w:rsid w:val="00A80A09"/>
    <w:rsid w:val="00A80AE5"/>
    <w:rsid w:val="00A825FD"/>
    <w:rsid w:val="00A82BB2"/>
    <w:rsid w:val="00A83926"/>
    <w:rsid w:val="00A83D1E"/>
    <w:rsid w:val="00A84741"/>
    <w:rsid w:val="00A855D3"/>
    <w:rsid w:val="00A92ED5"/>
    <w:rsid w:val="00A93988"/>
    <w:rsid w:val="00A93AA3"/>
    <w:rsid w:val="00A93C0B"/>
    <w:rsid w:val="00A94C7E"/>
    <w:rsid w:val="00A97124"/>
    <w:rsid w:val="00AA1D54"/>
    <w:rsid w:val="00AA4135"/>
    <w:rsid w:val="00AA6890"/>
    <w:rsid w:val="00AA751F"/>
    <w:rsid w:val="00AB06EF"/>
    <w:rsid w:val="00AB0DB3"/>
    <w:rsid w:val="00AB324C"/>
    <w:rsid w:val="00AB458A"/>
    <w:rsid w:val="00AB4A85"/>
    <w:rsid w:val="00AB5839"/>
    <w:rsid w:val="00AC0510"/>
    <w:rsid w:val="00AC1E0E"/>
    <w:rsid w:val="00AC67C9"/>
    <w:rsid w:val="00AD38E4"/>
    <w:rsid w:val="00AD440A"/>
    <w:rsid w:val="00AD45EE"/>
    <w:rsid w:val="00AD4E4D"/>
    <w:rsid w:val="00AD7C89"/>
    <w:rsid w:val="00AE5FC8"/>
    <w:rsid w:val="00AE76BF"/>
    <w:rsid w:val="00AF214F"/>
    <w:rsid w:val="00AF386C"/>
    <w:rsid w:val="00AF4B01"/>
    <w:rsid w:val="00B008A4"/>
    <w:rsid w:val="00B02AFB"/>
    <w:rsid w:val="00B03BEF"/>
    <w:rsid w:val="00B03C9D"/>
    <w:rsid w:val="00B0425E"/>
    <w:rsid w:val="00B04F66"/>
    <w:rsid w:val="00B050B1"/>
    <w:rsid w:val="00B07A2D"/>
    <w:rsid w:val="00B110AF"/>
    <w:rsid w:val="00B118A3"/>
    <w:rsid w:val="00B12C7B"/>
    <w:rsid w:val="00B14589"/>
    <w:rsid w:val="00B14920"/>
    <w:rsid w:val="00B1505B"/>
    <w:rsid w:val="00B15409"/>
    <w:rsid w:val="00B157B6"/>
    <w:rsid w:val="00B17D5F"/>
    <w:rsid w:val="00B21E43"/>
    <w:rsid w:val="00B21E88"/>
    <w:rsid w:val="00B21F67"/>
    <w:rsid w:val="00B21F6A"/>
    <w:rsid w:val="00B26CDB"/>
    <w:rsid w:val="00B26D9A"/>
    <w:rsid w:val="00B27008"/>
    <w:rsid w:val="00B275CF"/>
    <w:rsid w:val="00B32564"/>
    <w:rsid w:val="00B327D4"/>
    <w:rsid w:val="00B32E22"/>
    <w:rsid w:val="00B33340"/>
    <w:rsid w:val="00B33F0A"/>
    <w:rsid w:val="00B42E41"/>
    <w:rsid w:val="00B43AA8"/>
    <w:rsid w:val="00B45F22"/>
    <w:rsid w:val="00B47952"/>
    <w:rsid w:val="00B50EB7"/>
    <w:rsid w:val="00B5138F"/>
    <w:rsid w:val="00B52983"/>
    <w:rsid w:val="00B52D4F"/>
    <w:rsid w:val="00B5359B"/>
    <w:rsid w:val="00B60586"/>
    <w:rsid w:val="00B6066B"/>
    <w:rsid w:val="00B6098B"/>
    <w:rsid w:val="00B60F65"/>
    <w:rsid w:val="00B6671D"/>
    <w:rsid w:val="00B67069"/>
    <w:rsid w:val="00B670B4"/>
    <w:rsid w:val="00B67D19"/>
    <w:rsid w:val="00B70543"/>
    <w:rsid w:val="00B72E76"/>
    <w:rsid w:val="00B7301C"/>
    <w:rsid w:val="00B734A1"/>
    <w:rsid w:val="00B81245"/>
    <w:rsid w:val="00B85B84"/>
    <w:rsid w:val="00B8630E"/>
    <w:rsid w:val="00B874DD"/>
    <w:rsid w:val="00B912C9"/>
    <w:rsid w:val="00B93359"/>
    <w:rsid w:val="00B939F0"/>
    <w:rsid w:val="00B95649"/>
    <w:rsid w:val="00B9575B"/>
    <w:rsid w:val="00B97711"/>
    <w:rsid w:val="00BA0683"/>
    <w:rsid w:val="00BA0A5C"/>
    <w:rsid w:val="00BA1870"/>
    <w:rsid w:val="00BA3A7F"/>
    <w:rsid w:val="00BA3AD2"/>
    <w:rsid w:val="00BA5034"/>
    <w:rsid w:val="00BA540D"/>
    <w:rsid w:val="00BB105F"/>
    <w:rsid w:val="00BB13FC"/>
    <w:rsid w:val="00BB17CB"/>
    <w:rsid w:val="00BB1ADB"/>
    <w:rsid w:val="00BB1D8C"/>
    <w:rsid w:val="00BB4393"/>
    <w:rsid w:val="00BB4745"/>
    <w:rsid w:val="00BB58E1"/>
    <w:rsid w:val="00BB7463"/>
    <w:rsid w:val="00BC3C1A"/>
    <w:rsid w:val="00BD029B"/>
    <w:rsid w:val="00BD2821"/>
    <w:rsid w:val="00BD3F05"/>
    <w:rsid w:val="00BE1CD2"/>
    <w:rsid w:val="00BE4CB3"/>
    <w:rsid w:val="00BF0ED9"/>
    <w:rsid w:val="00BF2C32"/>
    <w:rsid w:val="00BF3A65"/>
    <w:rsid w:val="00BF3F49"/>
    <w:rsid w:val="00BF7985"/>
    <w:rsid w:val="00C020D7"/>
    <w:rsid w:val="00C029D9"/>
    <w:rsid w:val="00C03E70"/>
    <w:rsid w:val="00C04A64"/>
    <w:rsid w:val="00C04E33"/>
    <w:rsid w:val="00C04F80"/>
    <w:rsid w:val="00C05C35"/>
    <w:rsid w:val="00C06D81"/>
    <w:rsid w:val="00C07297"/>
    <w:rsid w:val="00C106F4"/>
    <w:rsid w:val="00C1594A"/>
    <w:rsid w:val="00C162F8"/>
    <w:rsid w:val="00C21EBD"/>
    <w:rsid w:val="00C223F7"/>
    <w:rsid w:val="00C23A33"/>
    <w:rsid w:val="00C25111"/>
    <w:rsid w:val="00C25162"/>
    <w:rsid w:val="00C27ED5"/>
    <w:rsid w:val="00C303C2"/>
    <w:rsid w:val="00C330E0"/>
    <w:rsid w:val="00C34ACD"/>
    <w:rsid w:val="00C34DD9"/>
    <w:rsid w:val="00C350B6"/>
    <w:rsid w:val="00C35638"/>
    <w:rsid w:val="00C424D2"/>
    <w:rsid w:val="00C46957"/>
    <w:rsid w:val="00C5027F"/>
    <w:rsid w:val="00C513DF"/>
    <w:rsid w:val="00C559D8"/>
    <w:rsid w:val="00C5713B"/>
    <w:rsid w:val="00C609EC"/>
    <w:rsid w:val="00C619DA"/>
    <w:rsid w:val="00C6312A"/>
    <w:rsid w:val="00C63286"/>
    <w:rsid w:val="00C63AD8"/>
    <w:rsid w:val="00C65F7E"/>
    <w:rsid w:val="00C73186"/>
    <w:rsid w:val="00C73616"/>
    <w:rsid w:val="00C7497D"/>
    <w:rsid w:val="00C76782"/>
    <w:rsid w:val="00C7698C"/>
    <w:rsid w:val="00C807A8"/>
    <w:rsid w:val="00C815F2"/>
    <w:rsid w:val="00C82C6F"/>
    <w:rsid w:val="00C83561"/>
    <w:rsid w:val="00C84771"/>
    <w:rsid w:val="00C851C0"/>
    <w:rsid w:val="00C85B0C"/>
    <w:rsid w:val="00C86E4D"/>
    <w:rsid w:val="00C877ED"/>
    <w:rsid w:val="00C9089B"/>
    <w:rsid w:val="00C911BB"/>
    <w:rsid w:val="00C92224"/>
    <w:rsid w:val="00C92BE5"/>
    <w:rsid w:val="00C9485E"/>
    <w:rsid w:val="00CA2A15"/>
    <w:rsid w:val="00CA3449"/>
    <w:rsid w:val="00CA6947"/>
    <w:rsid w:val="00CA7043"/>
    <w:rsid w:val="00CA7121"/>
    <w:rsid w:val="00CA7859"/>
    <w:rsid w:val="00CB1160"/>
    <w:rsid w:val="00CB21ED"/>
    <w:rsid w:val="00CB29B5"/>
    <w:rsid w:val="00CB5A5B"/>
    <w:rsid w:val="00CB6F87"/>
    <w:rsid w:val="00CB7D35"/>
    <w:rsid w:val="00CC0BA8"/>
    <w:rsid w:val="00CC1AD9"/>
    <w:rsid w:val="00CC3035"/>
    <w:rsid w:val="00CC3849"/>
    <w:rsid w:val="00CC4DCB"/>
    <w:rsid w:val="00CC5EB3"/>
    <w:rsid w:val="00CC7E43"/>
    <w:rsid w:val="00CD17B6"/>
    <w:rsid w:val="00CD2595"/>
    <w:rsid w:val="00CD4B89"/>
    <w:rsid w:val="00CD5701"/>
    <w:rsid w:val="00CD7508"/>
    <w:rsid w:val="00CE0BDC"/>
    <w:rsid w:val="00CE2F73"/>
    <w:rsid w:val="00CE3E10"/>
    <w:rsid w:val="00CE3F4B"/>
    <w:rsid w:val="00CE4681"/>
    <w:rsid w:val="00CE5145"/>
    <w:rsid w:val="00CE604F"/>
    <w:rsid w:val="00CE6C8C"/>
    <w:rsid w:val="00CF0500"/>
    <w:rsid w:val="00CF198F"/>
    <w:rsid w:val="00CF2B50"/>
    <w:rsid w:val="00CF3059"/>
    <w:rsid w:val="00CF3C6A"/>
    <w:rsid w:val="00CF54C2"/>
    <w:rsid w:val="00CF646E"/>
    <w:rsid w:val="00CF72C6"/>
    <w:rsid w:val="00CF7591"/>
    <w:rsid w:val="00D018B6"/>
    <w:rsid w:val="00D02339"/>
    <w:rsid w:val="00D034A7"/>
    <w:rsid w:val="00D04820"/>
    <w:rsid w:val="00D06A52"/>
    <w:rsid w:val="00D06AD4"/>
    <w:rsid w:val="00D10B3F"/>
    <w:rsid w:val="00D10FC0"/>
    <w:rsid w:val="00D1443F"/>
    <w:rsid w:val="00D147E6"/>
    <w:rsid w:val="00D1644A"/>
    <w:rsid w:val="00D1778E"/>
    <w:rsid w:val="00D17B78"/>
    <w:rsid w:val="00D20815"/>
    <w:rsid w:val="00D20C44"/>
    <w:rsid w:val="00D24945"/>
    <w:rsid w:val="00D26389"/>
    <w:rsid w:val="00D2719A"/>
    <w:rsid w:val="00D3019E"/>
    <w:rsid w:val="00D30873"/>
    <w:rsid w:val="00D30A31"/>
    <w:rsid w:val="00D30D8C"/>
    <w:rsid w:val="00D33A84"/>
    <w:rsid w:val="00D340FF"/>
    <w:rsid w:val="00D34EAD"/>
    <w:rsid w:val="00D3557F"/>
    <w:rsid w:val="00D36535"/>
    <w:rsid w:val="00D37654"/>
    <w:rsid w:val="00D42FA1"/>
    <w:rsid w:val="00D46BB0"/>
    <w:rsid w:val="00D506E8"/>
    <w:rsid w:val="00D51C03"/>
    <w:rsid w:val="00D52465"/>
    <w:rsid w:val="00D56D20"/>
    <w:rsid w:val="00D57124"/>
    <w:rsid w:val="00D606EA"/>
    <w:rsid w:val="00D64540"/>
    <w:rsid w:val="00D6642E"/>
    <w:rsid w:val="00D70C3A"/>
    <w:rsid w:val="00D72DB9"/>
    <w:rsid w:val="00D7569B"/>
    <w:rsid w:val="00D80759"/>
    <w:rsid w:val="00D837E4"/>
    <w:rsid w:val="00D84F5B"/>
    <w:rsid w:val="00D877D8"/>
    <w:rsid w:val="00D90123"/>
    <w:rsid w:val="00D914F2"/>
    <w:rsid w:val="00D918DE"/>
    <w:rsid w:val="00D91CAC"/>
    <w:rsid w:val="00D9361E"/>
    <w:rsid w:val="00D93B10"/>
    <w:rsid w:val="00D94981"/>
    <w:rsid w:val="00D95242"/>
    <w:rsid w:val="00D952A2"/>
    <w:rsid w:val="00D974D7"/>
    <w:rsid w:val="00DA1A48"/>
    <w:rsid w:val="00DA39FC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3F9A"/>
    <w:rsid w:val="00DD5283"/>
    <w:rsid w:val="00DD5FD9"/>
    <w:rsid w:val="00DD763A"/>
    <w:rsid w:val="00DD765B"/>
    <w:rsid w:val="00DE0466"/>
    <w:rsid w:val="00DE0904"/>
    <w:rsid w:val="00DE12C4"/>
    <w:rsid w:val="00DE20AE"/>
    <w:rsid w:val="00DE671C"/>
    <w:rsid w:val="00DF1357"/>
    <w:rsid w:val="00DF43C8"/>
    <w:rsid w:val="00DF4FD5"/>
    <w:rsid w:val="00DF5912"/>
    <w:rsid w:val="00DF59B9"/>
    <w:rsid w:val="00DF6574"/>
    <w:rsid w:val="00DF669F"/>
    <w:rsid w:val="00DF7FBC"/>
    <w:rsid w:val="00E0001E"/>
    <w:rsid w:val="00E002F7"/>
    <w:rsid w:val="00E00523"/>
    <w:rsid w:val="00E014DD"/>
    <w:rsid w:val="00E019E9"/>
    <w:rsid w:val="00E01ABE"/>
    <w:rsid w:val="00E04B01"/>
    <w:rsid w:val="00E05F7B"/>
    <w:rsid w:val="00E062E0"/>
    <w:rsid w:val="00E07EA8"/>
    <w:rsid w:val="00E10176"/>
    <w:rsid w:val="00E10F2B"/>
    <w:rsid w:val="00E1112D"/>
    <w:rsid w:val="00E1361A"/>
    <w:rsid w:val="00E13765"/>
    <w:rsid w:val="00E13CB4"/>
    <w:rsid w:val="00E15A53"/>
    <w:rsid w:val="00E1605A"/>
    <w:rsid w:val="00E172B9"/>
    <w:rsid w:val="00E20F8F"/>
    <w:rsid w:val="00E21732"/>
    <w:rsid w:val="00E23E90"/>
    <w:rsid w:val="00E26469"/>
    <w:rsid w:val="00E26BAA"/>
    <w:rsid w:val="00E3076E"/>
    <w:rsid w:val="00E30930"/>
    <w:rsid w:val="00E30BBF"/>
    <w:rsid w:val="00E30C03"/>
    <w:rsid w:val="00E32337"/>
    <w:rsid w:val="00E3302E"/>
    <w:rsid w:val="00E3316A"/>
    <w:rsid w:val="00E33C5A"/>
    <w:rsid w:val="00E35308"/>
    <w:rsid w:val="00E36ED4"/>
    <w:rsid w:val="00E376B4"/>
    <w:rsid w:val="00E3775C"/>
    <w:rsid w:val="00E4067B"/>
    <w:rsid w:val="00E41946"/>
    <w:rsid w:val="00E44FD1"/>
    <w:rsid w:val="00E46529"/>
    <w:rsid w:val="00E46C48"/>
    <w:rsid w:val="00E51749"/>
    <w:rsid w:val="00E51F76"/>
    <w:rsid w:val="00E52BD3"/>
    <w:rsid w:val="00E52EEE"/>
    <w:rsid w:val="00E60FD4"/>
    <w:rsid w:val="00E64FA8"/>
    <w:rsid w:val="00E66C45"/>
    <w:rsid w:val="00E7267E"/>
    <w:rsid w:val="00E73ADD"/>
    <w:rsid w:val="00E75FD9"/>
    <w:rsid w:val="00E7768B"/>
    <w:rsid w:val="00E77A62"/>
    <w:rsid w:val="00E8179E"/>
    <w:rsid w:val="00E81F1E"/>
    <w:rsid w:val="00E81FBF"/>
    <w:rsid w:val="00E85448"/>
    <w:rsid w:val="00E85B22"/>
    <w:rsid w:val="00E9010C"/>
    <w:rsid w:val="00E90486"/>
    <w:rsid w:val="00E95F23"/>
    <w:rsid w:val="00E96E92"/>
    <w:rsid w:val="00EA1085"/>
    <w:rsid w:val="00EA40AC"/>
    <w:rsid w:val="00EA4B0E"/>
    <w:rsid w:val="00EA4ED0"/>
    <w:rsid w:val="00EB082E"/>
    <w:rsid w:val="00EB1058"/>
    <w:rsid w:val="00EB134B"/>
    <w:rsid w:val="00EB3554"/>
    <w:rsid w:val="00EB3D7B"/>
    <w:rsid w:val="00EB436D"/>
    <w:rsid w:val="00EB4577"/>
    <w:rsid w:val="00EB6837"/>
    <w:rsid w:val="00EB6B56"/>
    <w:rsid w:val="00EB7290"/>
    <w:rsid w:val="00EB76C8"/>
    <w:rsid w:val="00EC1D8C"/>
    <w:rsid w:val="00EC533A"/>
    <w:rsid w:val="00EC5584"/>
    <w:rsid w:val="00EC646D"/>
    <w:rsid w:val="00EC6636"/>
    <w:rsid w:val="00EC6CBC"/>
    <w:rsid w:val="00EC7E07"/>
    <w:rsid w:val="00ED08EF"/>
    <w:rsid w:val="00ED14CD"/>
    <w:rsid w:val="00ED47A9"/>
    <w:rsid w:val="00EE0B07"/>
    <w:rsid w:val="00EE1A39"/>
    <w:rsid w:val="00EE7207"/>
    <w:rsid w:val="00EE73CF"/>
    <w:rsid w:val="00EF0BDF"/>
    <w:rsid w:val="00EF31D4"/>
    <w:rsid w:val="00EF45E2"/>
    <w:rsid w:val="00EF5356"/>
    <w:rsid w:val="00EF5A31"/>
    <w:rsid w:val="00EF6258"/>
    <w:rsid w:val="00EF6E8B"/>
    <w:rsid w:val="00EF7C07"/>
    <w:rsid w:val="00F00C3E"/>
    <w:rsid w:val="00F023C8"/>
    <w:rsid w:val="00F0253F"/>
    <w:rsid w:val="00F04026"/>
    <w:rsid w:val="00F05002"/>
    <w:rsid w:val="00F066A3"/>
    <w:rsid w:val="00F070D3"/>
    <w:rsid w:val="00F07926"/>
    <w:rsid w:val="00F10911"/>
    <w:rsid w:val="00F132BD"/>
    <w:rsid w:val="00F14500"/>
    <w:rsid w:val="00F14F41"/>
    <w:rsid w:val="00F15BA3"/>
    <w:rsid w:val="00F1736C"/>
    <w:rsid w:val="00F20E6E"/>
    <w:rsid w:val="00F21594"/>
    <w:rsid w:val="00F219C5"/>
    <w:rsid w:val="00F232F4"/>
    <w:rsid w:val="00F260F9"/>
    <w:rsid w:val="00F26B95"/>
    <w:rsid w:val="00F32305"/>
    <w:rsid w:val="00F33B65"/>
    <w:rsid w:val="00F344F5"/>
    <w:rsid w:val="00F34E70"/>
    <w:rsid w:val="00F375CF"/>
    <w:rsid w:val="00F3761F"/>
    <w:rsid w:val="00F4300E"/>
    <w:rsid w:val="00F474FE"/>
    <w:rsid w:val="00F51A7E"/>
    <w:rsid w:val="00F51B2F"/>
    <w:rsid w:val="00F52B69"/>
    <w:rsid w:val="00F53D12"/>
    <w:rsid w:val="00F53EC4"/>
    <w:rsid w:val="00F562BB"/>
    <w:rsid w:val="00F60A8F"/>
    <w:rsid w:val="00F60DB9"/>
    <w:rsid w:val="00F61AC3"/>
    <w:rsid w:val="00F621A7"/>
    <w:rsid w:val="00F62330"/>
    <w:rsid w:val="00F65C1E"/>
    <w:rsid w:val="00F65F0D"/>
    <w:rsid w:val="00F66FEA"/>
    <w:rsid w:val="00F70426"/>
    <w:rsid w:val="00F72265"/>
    <w:rsid w:val="00F7229D"/>
    <w:rsid w:val="00F731A4"/>
    <w:rsid w:val="00F73718"/>
    <w:rsid w:val="00F737B2"/>
    <w:rsid w:val="00F74686"/>
    <w:rsid w:val="00F757B1"/>
    <w:rsid w:val="00F769D0"/>
    <w:rsid w:val="00F80344"/>
    <w:rsid w:val="00F8171D"/>
    <w:rsid w:val="00F81891"/>
    <w:rsid w:val="00F85184"/>
    <w:rsid w:val="00F85DCC"/>
    <w:rsid w:val="00F85E5B"/>
    <w:rsid w:val="00F9166C"/>
    <w:rsid w:val="00F926CF"/>
    <w:rsid w:val="00F938C2"/>
    <w:rsid w:val="00F93C8D"/>
    <w:rsid w:val="00F942E8"/>
    <w:rsid w:val="00F947F4"/>
    <w:rsid w:val="00FA28A3"/>
    <w:rsid w:val="00FA3EEC"/>
    <w:rsid w:val="00FA3FAA"/>
    <w:rsid w:val="00FA4A84"/>
    <w:rsid w:val="00FA77C1"/>
    <w:rsid w:val="00FB175A"/>
    <w:rsid w:val="00FB19AB"/>
    <w:rsid w:val="00FB20C8"/>
    <w:rsid w:val="00FB22DC"/>
    <w:rsid w:val="00FB3742"/>
    <w:rsid w:val="00FB61A9"/>
    <w:rsid w:val="00FB696B"/>
    <w:rsid w:val="00FB69FC"/>
    <w:rsid w:val="00FC0043"/>
    <w:rsid w:val="00FC1031"/>
    <w:rsid w:val="00FC4BBB"/>
    <w:rsid w:val="00FC6841"/>
    <w:rsid w:val="00FC7074"/>
    <w:rsid w:val="00FD06B6"/>
    <w:rsid w:val="00FD1ED4"/>
    <w:rsid w:val="00FD2407"/>
    <w:rsid w:val="00FD2B29"/>
    <w:rsid w:val="00FD306A"/>
    <w:rsid w:val="00FD36D9"/>
    <w:rsid w:val="00FD57F5"/>
    <w:rsid w:val="00FD77E4"/>
    <w:rsid w:val="00FD7DC7"/>
    <w:rsid w:val="00FD7E58"/>
    <w:rsid w:val="00FE0A31"/>
    <w:rsid w:val="00FE0DB5"/>
    <w:rsid w:val="00FE1E37"/>
    <w:rsid w:val="00FE317B"/>
    <w:rsid w:val="00FE36A3"/>
    <w:rsid w:val="00FE3EEB"/>
    <w:rsid w:val="00FE446D"/>
    <w:rsid w:val="00FE697B"/>
    <w:rsid w:val="00FE6F38"/>
    <w:rsid w:val="00FF0664"/>
    <w:rsid w:val="00FF23FF"/>
    <w:rsid w:val="00FF48CE"/>
    <w:rsid w:val="00FF64C7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D18BA5E"/>
  <w15:docId w15:val="{833CCCD4-0E95-42C0-BA6F-969EF60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C2C38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4110F0"/>
    <w:pPr>
      <w:spacing w:line="200" w:lineRule="exact"/>
      <w:ind w:left="113" w:right="113"/>
    </w:p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top w:w="57" w:type="dxa"/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110F0"/>
    <w:pPr>
      <w:numPr>
        <w:numId w:val="3"/>
      </w:numPr>
      <w:ind w:left="473" w:right="113"/>
      <w:contextualSpacing/>
    </w:pPr>
    <w:rPr>
      <w:rFonts w:asciiTheme="majorHAnsi" w:hAnsiTheme="majorHAnsi"/>
      <w:b/>
      <w:caps/>
      <w:color w:val="FFFFFF" w:themeColor="background1"/>
      <w:spacing w:val="6"/>
      <w:sz w:val="24"/>
    </w:rPr>
  </w:style>
  <w:style w:type="character" w:styleId="Hyperlink">
    <w:name w:val="Hyperlink"/>
    <w:basedOn w:val="DefaultParagraphFont"/>
    <w:uiPriority w:val="99"/>
    <w:unhideWhenUsed/>
    <w:rsid w:val="00CF75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029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52B6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F52B69"/>
    <w:rPr>
      <w:color w:val="8ACED7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3F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xmsolistparagraph">
    <w:name w:val="x_xmsolistparagraph"/>
    <w:basedOn w:val="Normal"/>
    <w:rsid w:val="007C3039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xxmsohyperlink">
    <w:name w:val="x_xmsohyperlink"/>
    <w:basedOn w:val="DefaultParagraphFont"/>
    <w:rsid w:val="007C3039"/>
  </w:style>
  <w:style w:type="character" w:styleId="CommentReference">
    <w:name w:val="annotation reference"/>
    <w:basedOn w:val="DefaultParagraphFont"/>
    <w:semiHidden/>
    <w:unhideWhenUsed/>
    <w:rsid w:val="00D177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778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D1778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7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778E"/>
    <w:rPr>
      <w:b/>
      <w:bCs/>
    </w:rPr>
  </w:style>
  <w:style w:type="paragraph" w:styleId="Revision">
    <w:name w:val="Revision"/>
    <w:hidden/>
    <w:uiPriority w:val="99"/>
    <w:semiHidden/>
    <w:rsid w:val="00D1778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310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379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12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9798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447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9082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3606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70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6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4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1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21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2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1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6040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2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2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17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73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90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6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32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53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8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4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2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hegordon.edu.au/industry/skills-and-jobs-centre" TargetMode="External"/><Relationship Id="rId18" Type="http://schemas.openxmlformats.org/officeDocument/2006/relationships/hyperlink" Target="https://www.carergateway.gov.au/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www.outpostgeelong.org.au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killscentre@gordontafe.edu.au" TargetMode="External"/><Relationship Id="rId17" Type="http://schemas.openxmlformats.org/officeDocument/2006/relationships/hyperlink" Target="mailto:sinead.t@womenandmentoring.org.au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menandmentoring.org.au/" TargetMode="External"/><Relationship Id="rId20" Type="http://schemas.openxmlformats.org/officeDocument/2006/relationships/hyperlink" Target="mailto:ggqlocalconnections@barwonhealth.org.au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tickets.geelongaustralia.com.au/event/a-lived-experience-workshop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arcie.jones@salvationarmy.org.au" TargetMode="External"/><Relationship Id="rId23" Type="http://schemas.openxmlformats.org/officeDocument/2006/relationships/hyperlink" Target="https://tickets.geelongaustralia.com.au/event/iwd2026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alison.smith2@barwonhealth.org.au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imon.crase@barwoncommunitylegal.org.au" TargetMode="External"/><Relationship Id="rId22" Type="http://schemas.openxmlformats.org/officeDocument/2006/relationships/hyperlink" Target="mailto:hello@outpostgeeling.org.au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13651\AppData\Roaming\Microsoft\Templates\TRIM\Corporate%20Templates\COGG%20Minutes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F5B975-9936-4A62-8491-0600D8AD1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8664D3-3325-4C93-BAF9-EC074C0EDA7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Minutes Template.DOTX</Template>
  <TotalTime>1</TotalTime>
  <Pages>3</Pages>
  <Words>507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Sitlington</dc:creator>
  <cp:lastModifiedBy>Lisa Sitlington</cp:lastModifiedBy>
  <cp:revision>3</cp:revision>
  <cp:lastPrinted>2017-08-25T05:53:00Z</cp:lastPrinted>
  <dcterms:created xsi:type="dcterms:W3CDTF">2026-03-16T00:43:00Z</dcterms:created>
  <dcterms:modified xsi:type="dcterms:W3CDTF">2026-03-16T00:44:00Z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D26-77264</vt:lpwstr>
  </property>
</Properties>
</file>