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1373BE68"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15EAE">
        <w:rPr>
          <w:sz w:val="72"/>
          <w:szCs w:val="72"/>
        </w:rPr>
        <w:t>MINUTES</w:t>
      </w:r>
      <w:r w:rsidR="00D30A31" w:rsidRPr="00923ACF">
        <w:rPr>
          <w:sz w:val="72"/>
          <w:szCs w:val="72"/>
        </w:rPr>
        <w:t xml:space="preserve"> </w:t>
      </w:r>
    </w:p>
    <w:p w14:paraId="7B26B329" w14:textId="22B9C12F" w:rsidR="00D30A31" w:rsidRPr="001E440F" w:rsidRDefault="00016CE1" w:rsidP="0036479F">
      <w:pPr>
        <w:pStyle w:val="Title"/>
        <w:tabs>
          <w:tab w:val="left" w:pos="8588"/>
        </w:tabs>
        <w:rPr>
          <w:sz w:val="48"/>
          <w:szCs w:val="52"/>
        </w:rPr>
      </w:pPr>
      <w:r w:rsidRPr="001E440F">
        <w:rPr>
          <w:sz w:val="48"/>
          <w:szCs w:val="52"/>
        </w:rPr>
        <w:t xml:space="preserve">Youth council </w:t>
      </w:r>
      <w:r w:rsidR="0036479F" w:rsidRPr="001E440F">
        <w:rPr>
          <w:sz w:val="48"/>
          <w:szCs w:val="52"/>
        </w:rPr>
        <w:tab/>
      </w:r>
      <w:r w:rsidRPr="001E440F">
        <w:rPr>
          <w:sz w:val="48"/>
          <w:szCs w:val="52"/>
        </w:rPr>
        <w:br/>
        <w:t>ADvisory Committee</w:t>
      </w:r>
    </w:p>
    <w:p w14:paraId="516A1F4A" w14:textId="4063975C" w:rsidR="00E01B76" w:rsidRPr="004110F0" w:rsidRDefault="00E01B76" w:rsidP="00E01B76">
      <w:pPr>
        <w:pStyle w:val="Heading1"/>
      </w:pPr>
      <w:r>
        <w:t xml:space="preserve">Monday </w:t>
      </w:r>
      <w:r w:rsidR="004F7D75">
        <w:t>30</w:t>
      </w:r>
      <w:r w:rsidR="001038F6">
        <w:t xml:space="preserve"> </w:t>
      </w:r>
      <w:r w:rsidR="00CC5B8E">
        <w:t>MARCH</w:t>
      </w:r>
      <w:r w:rsidR="001038F6">
        <w:t xml:space="preserve"> 202</w:t>
      </w:r>
      <w:r w:rsidR="00D658BD">
        <w:t>6</w:t>
      </w:r>
      <w:r>
        <w:t xml:space="preserve">| </w:t>
      </w:r>
      <w:r w:rsidR="004F7D75">
        <w:t>4</w:t>
      </w:r>
      <w:r w:rsidR="00921058">
        <w:t>:</w:t>
      </w:r>
      <w:r w:rsidR="004F7D75">
        <w:t>45PM</w:t>
      </w:r>
      <w:r>
        <w:t>-</w:t>
      </w:r>
      <w:r w:rsidR="001038F6">
        <w:t>7</w:t>
      </w:r>
      <w:r>
        <w:t>:</w:t>
      </w:r>
      <w:r w:rsidR="001038F6">
        <w:t>3</w:t>
      </w:r>
      <w:r>
        <w:t xml:space="preserve">0pm | </w:t>
      </w:r>
      <w:r w:rsidR="00284AF1">
        <w:t>City Hall</w:t>
      </w:r>
      <w:r w:rsidR="004B40CF">
        <w:t xml:space="preserve"> </w:t>
      </w:r>
    </w:p>
    <w:p w14:paraId="35CFE1C7" w14:textId="77777777" w:rsidR="008D7869" w:rsidRDefault="008D7869" w:rsidP="008D7869">
      <w:pPr>
        <w:pStyle w:val="Heading1"/>
      </w:pPr>
      <w:r>
        <w:t>Attendees</w:t>
      </w:r>
    </w:p>
    <w:p w14:paraId="03156278" w14:textId="269BB259"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D658BD">
        <w:rPr>
          <w:rFonts w:asciiTheme="majorHAnsi" w:hAnsiTheme="majorHAnsi" w:cstheme="majorHAnsi"/>
        </w:rPr>
        <w:t>Vignesh Ram</w:t>
      </w:r>
      <w:r w:rsidR="00DA0B70" w:rsidRPr="00035864">
        <w:rPr>
          <w:rFonts w:asciiTheme="majorHAnsi" w:hAnsiTheme="majorHAnsi" w:cstheme="majorHAnsi"/>
        </w:rPr>
        <w:t xml:space="preserve"> (Junior Mayor)</w:t>
      </w:r>
    </w:p>
    <w:p w14:paraId="666F3A88" w14:textId="77777777" w:rsidR="008D7869" w:rsidRPr="00F9539A" w:rsidRDefault="008D7869" w:rsidP="0063269F">
      <w:pPr>
        <w:rPr>
          <w:color w:val="8ACED7" w:themeColor="accent1"/>
        </w:rPr>
      </w:pPr>
    </w:p>
    <w:p w14:paraId="214E2F6A" w14:textId="15BBC139" w:rsidR="006F0919" w:rsidRPr="006F0919" w:rsidRDefault="006F0919" w:rsidP="006F0919">
      <w:pPr>
        <w:rPr>
          <w:rFonts w:ascii="Calibri" w:hAnsi="Calibri" w:cs="Calibri"/>
        </w:rPr>
      </w:pPr>
      <w:r w:rsidRPr="006F0919">
        <w:rPr>
          <w:rFonts w:ascii="Calibri" w:hAnsi="Calibri" w:cs="Calibri"/>
          <w:b/>
          <w:bCs/>
        </w:rPr>
        <w:t>Youth Council Members</w:t>
      </w:r>
      <w:r w:rsidRPr="006F0919">
        <w:rPr>
          <w:rFonts w:ascii="Calibri" w:hAnsi="Calibri" w:cs="Calibri"/>
        </w:rPr>
        <w:t xml:space="preserve"> –</w:t>
      </w:r>
      <w:r w:rsidRPr="002169B2">
        <w:rPr>
          <w:rFonts w:ascii="Calibri" w:hAnsi="Calibri" w:cs="Calibri"/>
        </w:rPr>
        <w:t xml:space="preserve"> </w:t>
      </w:r>
      <w:r w:rsidR="002169B2" w:rsidRPr="002169B2">
        <w:rPr>
          <w:rFonts w:ascii="Calibri" w:hAnsi="Calibri" w:cs="Calibri"/>
        </w:rPr>
        <w:t xml:space="preserve">Bailey Roberts (Junior Deputy Mayor), </w:t>
      </w:r>
      <w:r w:rsidRPr="006F0919">
        <w:rPr>
          <w:rFonts w:ascii="Calibri" w:hAnsi="Calibri" w:cs="Calibri"/>
        </w:rPr>
        <w:t xml:space="preserve">Anthony Huynh, Ethan Pearce, Farzan Samar, Kieley Delbridge, JJ Naijan, </w:t>
      </w:r>
      <w:r w:rsidR="00C6008F" w:rsidRPr="00E85EED">
        <w:rPr>
          <w:rFonts w:ascii="Calibri" w:hAnsi="Calibri" w:cs="Calibri"/>
        </w:rPr>
        <w:t>Matilda Singleton</w:t>
      </w:r>
      <w:r w:rsidR="00C6008F">
        <w:rPr>
          <w:rFonts w:ascii="Calibri" w:hAnsi="Calibri" w:cs="Calibri"/>
        </w:rPr>
        <w:t>,</w:t>
      </w:r>
      <w:r w:rsidR="00C6008F" w:rsidRPr="00E85EED">
        <w:rPr>
          <w:rFonts w:ascii="Calibri" w:hAnsi="Calibri" w:cs="Calibri"/>
        </w:rPr>
        <w:t xml:space="preserve"> </w:t>
      </w:r>
      <w:r w:rsidRPr="006F0919">
        <w:rPr>
          <w:rFonts w:ascii="Calibri" w:hAnsi="Calibri" w:cs="Calibri"/>
        </w:rPr>
        <w:t>Mustafa Hussaini, Nevaeh Huynh, Zara Leith</w:t>
      </w:r>
    </w:p>
    <w:p w14:paraId="4F7DC9CD" w14:textId="77777777" w:rsidR="006F0919" w:rsidRPr="006F0919" w:rsidRDefault="006F0919" w:rsidP="006F0919">
      <w:pPr>
        <w:rPr>
          <w:rFonts w:ascii="Calibri" w:hAnsi="Calibri" w:cs="Calibri"/>
        </w:rPr>
      </w:pPr>
    </w:p>
    <w:p w14:paraId="27B3A493" w14:textId="6A274C03" w:rsidR="006F0919" w:rsidRPr="006F0919" w:rsidRDefault="006F0919" w:rsidP="006F0919">
      <w:pPr>
        <w:rPr>
          <w:rFonts w:ascii="Arial" w:hAnsi="Arial"/>
        </w:rPr>
      </w:pPr>
      <w:r w:rsidRPr="006F0919">
        <w:rPr>
          <w:rFonts w:ascii="Calibri" w:hAnsi="Calibri" w:cs="Calibri"/>
          <w:b/>
          <w:bCs/>
        </w:rPr>
        <w:t>Council Officers</w:t>
      </w:r>
      <w:r w:rsidRPr="006F0919">
        <w:rPr>
          <w:rFonts w:ascii="Calibri" w:hAnsi="Calibri" w:cs="Calibri"/>
        </w:rPr>
        <w:t xml:space="preserve"> –</w:t>
      </w:r>
      <w:r w:rsidR="002B26B8">
        <w:rPr>
          <w:rFonts w:ascii="Calibri" w:hAnsi="Calibri" w:cs="Calibri"/>
        </w:rPr>
        <w:t xml:space="preserve"> </w:t>
      </w:r>
      <w:r w:rsidRPr="006F0919">
        <w:rPr>
          <w:rFonts w:ascii="Calibri" w:hAnsi="Calibri" w:cs="Calibri"/>
        </w:rPr>
        <w:t xml:space="preserve">Zoe Eastick, </w:t>
      </w:r>
      <w:r w:rsidR="002B26B8">
        <w:rPr>
          <w:rFonts w:ascii="Calibri" w:hAnsi="Calibri" w:cs="Calibri"/>
        </w:rPr>
        <w:t>Greg Chadwick</w:t>
      </w:r>
    </w:p>
    <w:p w14:paraId="31BD72D8" w14:textId="77777777" w:rsidR="006F0919" w:rsidRPr="006F0919" w:rsidRDefault="006F0919" w:rsidP="006F0919">
      <w:pPr>
        <w:keepNext/>
        <w:spacing w:before="300" w:after="100" w:line="240" w:lineRule="auto"/>
        <w:outlineLvl w:val="0"/>
        <w:rPr>
          <w:rFonts w:ascii="Calibri" w:hAnsi="Calibri"/>
          <w:b/>
          <w:caps/>
          <w:color w:val="003263" w:themeColor="text2"/>
          <w:spacing w:val="6"/>
          <w:sz w:val="22"/>
        </w:rPr>
      </w:pPr>
      <w:r w:rsidRPr="006F0919">
        <w:rPr>
          <w:rFonts w:ascii="Calibri" w:hAnsi="Calibri"/>
          <w:b/>
          <w:caps/>
          <w:color w:val="003263" w:themeColor="text2"/>
          <w:spacing w:val="6"/>
          <w:sz w:val="22"/>
        </w:rPr>
        <w:t xml:space="preserve">Guests </w:t>
      </w:r>
    </w:p>
    <w:p w14:paraId="44D19E13" w14:textId="77777777" w:rsidR="00490BCF" w:rsidRDefault="00490BCF" w:rsidP="00490BCF">
      <w:pPr>
        <w:spacing w:line="240" w:lineRule="auto"/>
        <w:rPr>
          <w:rFonts w:asciiTheme="majorHAnsi" w:hAnsiTheme="majorHAnsi" w:cstheme="majorHAnsi"/>
        </w:rPr>
      </w:pPr>
      <w:r w:rsidRPr="006B4FAA">
        <w:rPr>
          <w:rFonts w:asciiTheme="majorHAnsi" w:hAnsiTheme="majorHAnsi" w:cstheme="majorHAnsi"/>
        </w:rPr>
        <w:t>Anastasiia Hogan</w:t>
      </w:r>
      <w:r>
        <w:rPr>
          <w:rFonts w:asciiTheme="majorHAnsi" w:hAnsiTheme="majorHAnsi" w:cstheme="majorHAnsi"/>
        </w:rPr>
        <w:t xml:space="preserve"> |</w:t>
      </w:r>
      <w:r w:rsidRPr="00F761A2">
        <w:rPr>
          <w:rFonts w:asciiTheme="majorHAnsi" w:hAnsiTheme="majorHAnsi" w:cstheme="majorHAnsi"/>
        </w:rPr>
        <w:t xml:space="preserve"> </w:t>
      </w:r>
      <w:r>
        <w:rPr>
          <w:rFonts w:asciiTheme="majorHAnsi" w:hAnsiTheme="majorHAnsi" w:cstheme="majorHAnsi"/>
        </w:rPr>
        <w:t>Community Engagement and Communications Coordinator – Support Services| Cultura</w:t>
      </w:r>
    </w:p>
    <w:p w14:paraId="2999240E" w14:textId="35764B8F" w:rsidR="006F0919" w:rsidRPr="00C6008F" w:rsidRDefault="00490BCF" w:rsidP="006F0919">
      <w:pPr>
        <w:spacing w:line="240" w:lineRule="auto"/>
        <w:rPr>
          <w:rFonts w:asciiTheme="majorHAnsi" w:hAnsiTheme="majorHAnsi" w:cstheme="majorHAnsi"/>
        </w:rPr>
      </w:pPr>
      <w:r>
        <w:rPr>
          <w:rFonts w:asciiTheme="majorHAnsi" w:hAnsiTheme="majorHAnsi" w:cstheme="majorHAnsi"/>
        </w:rPr>
        <w:t>Members from Cultura’s</w:t>
      </w:r>
      <w:r w:rsidR="008074E7">
        <w:rPr>
          <w:rFonts w:asciiTheme="majorHAnsi" w:hAnsiTheme="majorHAnsi" w:cstheme="majorHAnsi"/>
        </w:rPr>
        <w:t xml:space="preserve"> Multicultural</w:t>
      </w:r>
      <w:r>
        <w:rPr>
          <w:rFonts w:asciiTheme="majorHAnsi" w:hAnsiTheme="majorHAnsi" w:cstheme="majorHAnsi"/>
        </w:rPr>
        <w:t xml:space="preserve"> Youth Council</w:t>
      </w:r>
    </w:p>
    <w:p w14:paraId="7308EF52" w14:textId="77777777" w:rsidR="006F0919" w:rsidRPr="006F0919" w:rsidRDefault="006F0919" w:rsidP="006F0919">
      <w:pPr>
        <w:keepNext/>
        <w:spacing w:before="300" w:after="100" w:line="240" w:lineRule="auto"/>
        <w:outlineLvl w:val="0"/>
        <w:rPr>
          <w:rFonts w:ascii="Calibri" w:hAnsi="Calibri"/>
          <w:b/>
          <w:caps/>
          <w:color w:val="003263" w:themeColor="text2"/>
          <w:spacing w:val="6"/>
          <w:sz w:val="22"/>
        </w:rPr>
      </w:pPr>
      <w:r w:rsidRPr="006F0919">
        <w:rPr>
          <w:rFonts w:ascii="Calibri" w:hAnsi="Calibri"/>
          <w:b/>
          <w:caps/>
          <w:color w:val="003263" w:themeColor="text2"/>
          <w:spacing w:val="6"/>
          <w:sz w:val="22"/>
        </w:rPr>
        <w:t>Apologies</w:t>
      </w:r>
    </w:p>
    <w:p w14:paraId="6D36AA78" w14:textId="3E3AEA58" w:rsidR="006F0919" w:rsidRPr="006F0919" w:rsidRDefault="002169B2" w:rsidP="006F0919">
      <w:pPr>
        <w:spacing w:before="100" w:after="200"/>
        <w:rPr>
          <w:rFonts w:ascii="Calibri" w:hAnsi="Calibri" w:cs="Calibri"/>
        </w:rPr>
      </w:pPr>
      <w:r>
        <w:rPr>
          <w:rFonts w:ascii="Calibri" w:hAnsi="Calibri" w:cs="Calibri"/>
        </w:rPr>
        <w:t>Guy Srinivasan</w:t>
      </w:r>
      <w:r w:rsidRPr="006F0919">
        <w:rPr>
          <w:rFonts w:ascii="Calibri" w:hAnsi="Calibri" w:cs="Calibri"/>
        </w:rPr>
        <w:t>| Youth</w:t>
      </w:r>
      <w:r>
        <w:rPr>
          <w:rFonts w:ascii="Calibri" w:hAnsi="Calibri" w:cs="Calibri"/>
        </w:rPr>
        <w:t xml:space="preserve"> Community</w:t>
      </w:r>
      <w:r w:rsidRPr="006F0919">
        <w:rPr>
          <w:rFonts w:ascii="Calibri" w:hAnsi="Calibri" w:cs="Calibri"/>
        </w:rPr>
        <w:t xml:space="preserve"> Development </w:t>
      </w:r>
      <w:r>
        <w:rPr>
          <w:rFonts w:ascii="Calibri" w:hAnsi="Calibri" w:cs="Calibri"/>
        </w:rPr>
        <w:t>Officer – Civic Participation</w:t>
      </w:r>
      <w:r w:rsidRPr="006F0919">
        <w:rPr>
          <w:rFonts w:ascii="Calibri" w:hAnsi="Calibri" w:cs="Calibri"/>
        </w:rPr>
        <w:t xml:space="preserve"> | COGG </w:t>
      </w:r>
    </w:p>
    <w:tbl>
      <w:tblPr>
        <w:tblStyle w:val="TableGrid"/>
        <w:tblW w:w="10777" w:type="dxa"/>
        <w:tblLook w:val="0620" w:firstRow="1" w:lastRow="0" w:firstColumn="0" w:lastColumn="0" w:noHBand="1" w:noVBand="1"/>
      </w:tblPr>
      <w:tblGrid>
        <w:gridCol w:w="10777"/>
      </w:tblGrid>
      <w:tr w:rsidR="004107B6" w14:paraId="18C36713" w14:textId="77777777" w:rsidTr="1F0F9C4B">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sidRPr="00AB0F75">
              <w:rPr>
                <w:rFonts w:cstheme="majorHAnsi"/>
                <w:b w:val="0"/>
                <w:caps w:val="0"/>
                <w:sz w:val="20"/>
              </w:rPr>
              <w:t xml:space="preserve">1. </w:t>
            </w:r>
            <w:r w:rsidR="00016CE1" w:rsidRPr="00AB0F75">
              <w:rPr>
                <w:rFonts w:cstheme="majorHAnsi"/>
                <w:b w:val="0"/>
                <w:caps w:val="0"/>
                <w:sz w:val="20"/>
              </w:rPr>
              <w:t>Welcome &amp; Acknowledgement of Country</w:t>
            </w:r>
            <w:r w:rsidR="001A51A4" w:rsidRPr="00BB4CFF">
              <w:rPr>
                <w:b w:val="0"/>
                <w:caps w:val="0"/>
              </w:rPr>
              <w:t xml:space="preserve"> </w:t>
            </w:r>
          </w:p>
        </w:tc>
      </w:tr>
      <w:tr w:rsidR="00330251" w:rsidRPr="001D2BC4" w14:paraId="4D956F2D" w14:textId="77777777" w:rsidTr="1F0F9C4B">
        <w:tc>
          <w:tcPr>
            <w:tcW w:w="10777" w:type="dxa"/>
          </w:tcPr>
          <w:p w14:paraId="50D62BA6" w14:textId="2F0ED092" w:rsidR="00B735EF" w:rsidRDefault="00144ED1" w:rsidP="00144ED1">
            <w:pPr>
              <w:tabs>
                <w:tab w:val="right" w:pos="10632"/>
              </w:tabs>
              <w:rPr>
                <w:rFonts w:asciiTheme="majorHAnsi" w:hAnsiTheme="majorHAnsi" w:cstheme="majorBidi"/>
                <w:b/>
                <w:bCs/>
              </w:rPr>
            </w:pPr>
            <w:r>
              <w:rPr>
                <w:rFonts w:asciiTheme="majorHAnsi" w:hAnsiTheme="majorHAnsi" w:cstheme="majorBidi"/>
                <w:b/>
                <w:bCs/>
              </w:rPr>
              <w:t xml:space="preserve">JJ delivered </w:t>
            </w:r>
            <w:r w:rsidR="003204C9" w:rsidRPr="1F0F9C4B">
              <w:rPr>
                <w:rFonts w:asciiTheme="majorHAnsi" w:hAnsiTheme="majorHAnsi" w:cstheme="majorBidi"/>
                <w:b/>
                <w:bCs/>
              </w:rPr>
              <w:t>Acknowledgement of Country</w:t>
            </w:r>
            <w:r>
              <w:rPr>
                <w:rFonts w:asciiTheme="majorHAnsi" w:hAnsiTheme="majorHAnsi" w:cstheme="majorBidi"/>
                <w:b/>
                <w:bCs/>
              </w:rPr>
              <w:t>:</w:t>
            </w:r>
          </w:p>
          <w:p w14:paraId="618BA284" w14:textId="77777777" w:rsidR="00144ED1" w:rsidRPr="00144ED1" w:rsidRDefault="00144ED1" w:rsidP="00144ED1">
            <w:pPr>
              <w:tabs>
                <w:tab w:val="right" w:pos="10632"/>
              </w:tabs>
              <w:rPr>
                <w:rStyle w:val="normaltextrun"/>
                <w:rFonts w:asciiTheme="majorHAnsi" w:hAnsiTheme="majorHAnsi" w:cstheme="majorBidi"/>
                <w:b/>
                <w:bCs/>
              </w:rPr>
            </w:pPr>
          </w:p>
          <w:p w14:paraId="1B5601F2" w14:textId="79869B96" w:rsidR="00330251" w:rsidRPr="001D2BC4" w:rsidRDefault="003204C9" w:rsidP="00827344">
            <w:pPr>
              <w:rPr>
                <w:rFonts w:asciiTheme="majorHAnsi" w:hAnsiTheme="majorHAnsi" w:cstheme="majorHAnsi"/>
              </w:rPr>
            </w:pPr>
            <w:r w:rsidRPr="001D2BC4">
              <w:rPr>
                <w:rStyle w:val="normaltextrun"/>
                <w:rFonts w:asciiTheme="majorHAnsi" w:hAnsiTheme="majorHAnsi" w:cstheme="majorHAnsi"/>
              </w:rPr>
              <w:t xml:space="preserve">On behalf of the Youth Council, I acknowledge the Wadawurrung People as the Traditional Owners of the land where we live, learn, work and play. We pay our respects to their Elders past and present. We honour their deep spiritual connection to Country, where the soil beneath our feet, the water in our streams and the sun rising in the sky carry stories passed down through the generations. We walk alongside Wadawurrung people and the wider First Nations community to build an inclusive and respectful community, and to preserve Country, so it can thrive for generations to come. We extend our acknowledgment to all First Nations people who are part of our Greater Geelong community and acknowledge any First Nations people present at today’s meeting.  </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096BEB56" w:rsidR="002A5BE4" w:rsidRPr="001D2BC4" w:rsidRDefault="001C749D" w:rsidP="00765A92">
      <w:pPr>
        <w:pStyle w:val="Spacebeforetable"/>
        <w:rPr>
          <w:rFonts w:asciiTheme="majorHAnsi" w:hAnsiTheme="majorHAnsi" w:cstheme="majorHAnsi"/>
        </w:rPr>
      </w:pPr>
      <w:r w:rsidRPr="001C749D">
        <w:rPr>
          <w:rFonts w:asciiTheme="majorHAnsi" w:hAnsiTheme="majorHAnsi" w:cstheme="majorHAnsi"/>
        </w:rPr>
        <w:t>A quorum was met.</w:t>
      </w:r>
    </w:p>
    <w:tbl>
      <w:tblPr>
        <w:tblStyle w:val="TableGrid"/>
        <w:tblW w:w="10777" w:type="dxa"/>
        <w:tblLook w:val="0620" w:firstRow="1" w:lastRow="0" w:firstColumn="0" w:lastColumn="0" w:noHBand="1" w:noVBand="1"/>
      </w:tblPr>
      <w:tblGrid>
        <w:gridCol w:w="10777"/>
      </w:tblGrid>
      <w:tr w:rsidR="004107B6" w:rsidRPr="001D2BC4"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bl>
    <w:p w14:paraId="1CF413F3" w14:textId="79D2F7D6" w:rsidR="00285CCB" w:rsidRPr="001D2BC4" w:rsidRDefault="00D60D81" w:rsidP="00765A92">
      <w:pPr>
        <w:rPr>
          <w:rFonts w:asciiTheme="majorHAnsi" w:hAnsiTheme="majorHAnsi" w:cstheme="majorHAnsi"/>
        </w:rPr>
      </w:pPr>
      <w:r w:rsidRPr="00D60D81">
        <w:rPr>
          <w:rFonts w:asciiTheme="majorHAnsi" w:hAnsiTheme="majorHAnsi" w:cstheme="majorHAnsi"/>
        </w:rPr>
        <w:t>No conflicts of interest were declared.</w:t>
      </w:r>
    </w:p>
    <w:tbl>
      <w:tblPr>
        <w:tblStyle w:val="TableGrid"/>
        <w:tblW w:w="10777" w:type="dxa"/>
        <w:tblLook w:val="0620" w:firstRow="1" w:lastRow="0" w:firstColumn="0" w:lastColumn="0" w:noHBand="1" w:noVBand="1"/>
      </w:tblPr>
      <w:tblGrid>
        <w:gridCol w:w="10777"/>
      </w:tblGrid>
      <w:tr w:rsidR="004107B6" w:rsidRPr="001D2BC4" w14:paraId="7DED1F6B" w14:textId="77777777" w:rsidTr="1F0F9C4B">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1F0F9C4B">
        <w:tc>
          <w:tcPr>
            <w:tcW w:w="10777" w:type="dxa"/>
          </w:tcPr>
          <w:p w14:paraId="0D7E4649" w14:textId="4099D177" w:rsidR="006062BE" w:rsidRDefault="006062BE" w:rsidP="006062BE">
            <w:pPr>
              <w:ind w:left="0"/>
              <w:rPr>
                <w:rFonts w:asciiTheme="majorHAnsi" w:hAnsiTheme="majorHAnsi" w:cstheme="majorHAnsi"/>
              </w:rPr>
            </w:pPr>
            <w:r>
              <w:rPr>
                <w:rFonts w:asciiTheme="majorHAnsi" w:hAnsiTheme="majorHAnsi" w:cstheme="majorHAnsi"/>
              </w:rPr>
              <w:t>Youth Council meeting minutes – 0</w:t>
            </w:r>
            <w:r w:rsidR="00966D3F">
              <w:rPr>
                <w:rFonts w:asciiTheme="majorHAnsi" w:hAnsiTheme="majorHAnsi" w:cstheme="majorHAnsi"/>
              </w:rPr>
              <w:t>2</w:t>
            </w:r>
            <w:r>
              <w:rPr>
                <w:rFonts w:asciiTheme="majorHAnsi" w:hAnsiTheme="majorHAnsi" w:cstheme="majorHAnsi"/>
              </w:rPr>
              <w:t xml:space="preserve"> </w:t>
            </w:r>
            <w:r w:rsidR="00966D3F">
              <w:rPr>
                <w:rFonts w:asciiTheme="majorHAnsi" w:hAnsiTheme="majorHAnsi" w:cstheme="majorHAnsi"/>
              </w:rPr>
              <w:t>March</w:t>
            </w:r>
            <w:r>
              <w:rPr>
                <w:rFonts w:asciiTheme="majorHAnsi" w:hAnsiTheme="majorHAnsi" w:cstheme="majorHAnsi"/>
              </w:rPr>
              <w:t xml:space="preserve"> 2026</w:t>
            </w:r>
          </w:p>
          <w:p w14:paraId="674A4246" w14:textId="77777777" w:rsidR="00330251" w:rsidRDefault="00330251" w:rsidP="001F4003">
            <w:pPr>
              <w:ind w:left="0"/>
              <w:rPr>
                <w:rFonts w:asciiTheme="majorHAnsi" w:hAnsiTheme="majorHAnsi" w:cstheme="majorHAnsi"/>
              </w:rPr>
            </w:pPr>
          </w:p>
          <w:p w14:paraId="0CDB4050" w14:textId="51A77FB9" w:rsidR="00C6008F" w:rsidRPr="001D2BC4" w:rsidRDefault="2A34D984" w:rsidP="1F0F9C4B">
            <w:pPr>
              <w:ind w:left="0"/>
              <w:rPr>
                <w:rFonts w:asciiTheme="majorHAnsi" w:hAnsiTheme="majorHAnsi" w:cstheme="majorBidi"/>
              </w:rPr>
            </w:pPr>
            <w:r w:rsidRPr="1F0F9C4B">
              <w:rPr>
                <w:rFonts w:asciiTheme="majorHAnsi" w:hAnsiTheme="majorHAnsi" w:cstheme="majorBidi"/>
                <w:b/>
                <w:bCs/>
              </w:rPr>
              <w:t>Moved</w:t>
            </w:r>
            <w:r w:rsidRPr="1F0F9C4B">
              <w:rPr>
                <w:rFonts w:asciiTheme="majorHAnsi" w:hAnsiTheme="majorHAnsi" w:cstheme="majorBidi"/>
              </w:rPr>
              <w:t>:</w:t>
            </w:r>
            <w:r w:rsidR="00E36BCE">
              <w:tab/>
            </w:r>
            <w:r w:rsidR="10D25FFA" w:rsidRPr="1F0F9C4B">
              <w:rPr>
                <w:rFonts w:asciiTheme="majorHAnsi" w:hAnsiTheme="majorHAnsi" w:cstheme="majorBidi"/>
              </w:rPr>
              <w:t>Zara</w:t>
            </w:r>
            <w:r w:rsidR="00E36BCE">
              <w:tab/>
            </w:r>
            <w:r w:rsidR="00E36BCE">
              <w:tab/>
            </w:r>
            <w:r w:rsidR="00E36BCE">
              <w:tab/>
            </w:r>
            <w:r w:rsidR="00E36BCE">
              <w:tab/>
            </w:r>
            <w:r w:rsidR="00E36BCE">
              <w:tab/>
            </w:r>
            <w:r w:rsidRPr="1F0F9C4B">
              <w:rPr>
                <w:rFonts w:asciiTheme="majorHAnsi" w:hAnsiTheme="majorHAnsi" w:cstheme="majorBidi"/>
                <w:b/>
                <w:bCs/>
              </w:rPr>
              <w:t>Seconded</w:t>
            </w:r>
            <w:r w:rsidRPr="1F0F9C4B">
              <w:rPr>
                <w:rFonts w:asciiTheme="majorHAnsi" w:hAnsiTheme="majorHAnsi" w:cstheme="majorBidi"/>
              </w:rPr>
              <w:t>:</w:t>
            </w:r>
            <w:r w:rsidR="6D7438B1" w:rsidRPr="1F0F9C4B">
              <w:rPr>
                <w:rFonts w:asciiTheme="majorHAnsi" w:hAnsiTheme="majorHAnsi" w:cstheme="majorBidi"/>
              </w:rPr>
              <w:t xml:space="preserve"> JJ</w:t>
            </w:r>
            <w:r w:rsidR="6E6D1094" w:rsidRPr="1F0F9C4B">
              <w:rPr>
                <w:rFonts w:asciiTheme="majorHAnsi" w:hAnsiTheme="majorHAnsi" w:cstheme="majorBidi"/>
              </w:rPr>
              <w:t xml:space="preserve"> </w:t>
            </w:r>
          </w:p>
        </w:tc>
      </w:tr>
    </w:tbl>
    <w:p w14:paraId="613F815C" w14:textId="77777777" w:rsidR="008768F0" w:rsidRDefault="008768F0" w:rsidP="0027616C">
      <w:pPr>
        <w:rPr>
          <w:rFonts w:asciiTheme="majorHAnsi" w:hAnsiTheme="majorHAnsi" w:cstheme="majorHAnsi"/>
        </w:rPr>
      </w:pPr>
    </w:p>
    <w:p w14:paraId="44E3CEDA" w14:textId="77777777" w:rsidR="00435606" w:rsidRDefault="00435606" w:rsidP="0027616C">
      <w:pPr>
        <w:rPr>
          <w:rFonts w:asciiTheme="majorHAnsi" w:hAnsiTheme="majorHAnsi" w:cstheme="majorHAnsi"/>
        </w:rPr>
      </w:pPr>
    </w:p>
    <w:tbl>
      <w:tblPr>
        <w:tblStyle w:val="TableGrid"/>
        <w:tblW w:w="10777" w:type="dxa"/>
        <w:tblLook w:val="04A0" w:firstRow="1" w:lastRow="0" w:firstColumn="1" w:lastColumn="0" w:noHBand="0" w:noVBand="1"/>
      </w:tblPr>
      <w:tblGrid>
        <w:gridCol w:w="10777"/>
      </w:tblGrid>
      <w:tr w:rsidR="003714F1" w:rsidRPr="001D2BC4" w14:paraId="6C2DD3DD" w14:textId="77777777" w:rsidTr="740C7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3160DDE8" w14:textId="5E861548" w:rsidR="003714F1" w:rsidRPr="001D2BC4" w:rsidRDefault="000351EB" w:rsidP="00406DB3">
            <w:pPr>
              <w:ind w:left="0"/>
              <w:rPr>
                <w:rFonts w:cstheme="majorHAnsi"/>
                <w:b w:val="0"/>
                <w:caps w:val="0"/>
                <w:sz w:val="20"/>
              </w:rPr>
            </w:pPr>
            <w:r>
              <w:rPr>
                <w:rFonts w:cstheme="majorHAnsi"/>
                <w:b w:val="0"/>
                <w:caps w:val="0"/>
                <w:sz w:val="20"/>
              </w:rPr>
              <w:lastRenderedPageBreak/>
              <w:t>5</w:t>
            </w:r>
            <w:r w:rsidR="007D1030" w:rsidRPr="007D1030">
              <w:rPr>
                <w:rFonts w:cstheme="majorHAnsi"/>
                <w:b w:val="0"/>
                <w:caps w:val="0"/>
                <w:sz w:val="20"/>
              </w:rPr>
              <w:t>. C</w:t>
            </w:r>
            <w:r w:rsidR="00281182">
              <w:rPr>
                <w:rFonts w:cstheme="majorHAnsi"/>
                <w:b w:val="0"/>
                <w:caps w:val="0"/>
                <w:sz w:val="20"/>
              </w:rPr>
              <w:t xml:space="preserve">ouncillor </w:t>
            </w:r>
            <w:r w:rsidR="007D1030" w:rsidRPr="007D1030">
              <w:rPr>
                <w:rFonts w:cstheme="majorHAnsi"/>
                <w:b w:val="0"/>
                <w:caps w:val="0"/>
                <w:sz w:val="20"/>
              </w:rPr>
              <w:t>C</w:t>
            </w:r>
            <w:r w:rsidR="00281182">
              <w:rPr>
                <w:rFonts w:cstheme="majorHAnsi"/>
                <w:b w:val="0"/>
                <w:caps w:val="0"/>
                <w:sz w:val="20"/>
              </w:rPr>
              <w:t xml:space="preserve">onnect Mentoring </w:t>
            </w:r>
            <w:r w:rsidR="007D1030" w:rsidRPr="007D1030">
              <w:rPr>
                <w:rFonts w:cstheme="majorHAnsi"/>
                <w:b w:val="0"/>
                <w:caps w:val="0"/>
                <w:sz w:val="20"/>
              </w:rPr>
              <w:t>P</w:t>
            </w:r>
            <w:r w:rsidR="00281182">
              <w:rPr>
                <w:rFonts w:cstheme="majorHAnsi"/>
                <w:b w:val="0"/>
                <w:caps w:val="0"/>
                <w:sz w:val="20"/>
              </w:rPr>
              <w:t>rogram (CCMP)</w:t>
            </w:r>
            <w:r w:rsidR="007D1030" w:rsidRPr="007D1030">
              <w:rPr>
                <w:rFonts w:cstheme="majorHAnsi"/>
                <w:b w:val="0"/>
                <w:caps w:val="0"/>
                <w:sz w:val="20"/>
              </w:rPr>
              <w:t xml:space="preserve"> </w:t>
            </w:r>
            <w:r w:rsidR="002C2DD8">
              <w:rPr>
                <w:rFonts w:cstheme="majorHAnsi"/>
                <w:b w:val="0"/>
                <w:caps w:val="0"/>
                <w:sz w:val="20"/>
              </w:rPr>
              <w:t>reflection</w:t>
            </w:r>
            <w:r w:rsidR="007D1030" w:rsidRPr="007D1030">
              <w:rPr>
                <w:rFonts w:cstheme="majorHAnsi"/>
                <w:b w:val="0"/>
                <w:caps w:val="0"/>
                <w:sz w:val="20"/>
              </w:rPr>
              <w:t xml:space="preserve"> </w:t>
            </w:r>
          </w:p>
        </w:tc>
      </w:tr>
      <w:tr w:rsidR="003714F1" w:rsidRPr="00AB0F75" w14:paraId="729652F6" w14:textId="77777777" w:rsidTr="740C74EB">
        <w:tc>
          <w:tcPr>
            <w:cnfStyle w:val="001000000000" w:firstRow="0" w:lastRow="0" w:firstColumn="1" w:lastColumn="0" w:oddVBand="0" w:evenVBand="0" w:oddHBand="0" w:evenHBand="0" w:firstRowFirstColumn="0" w:firstRowLastColumn="0" w:lastRowFirstColumn="0" w:lastRowLastColumn="0"/>
            <w:tcW w:w="10777" w:type="dxa"/>
            <w:tcBorders>
              <w:bottom w:val="nil"/>
            </w:tcBorders>
          </w:tcPr>
          <w:p w14:paraId="44C8AFE3" w14:textId="0F1C863F" w:rsidR="00E71482" w:rsidRPr="00E71482" w:rsidRDefault="00E71482" w:rsidP="008F37BA">
            <w:pPr>
              <w:pStyle w:val="NormalWeb"/>
              <w:spacing w:before="0" w:beforeAutospacing="0" w:after="0" w:afterAutospacing="0"/>
              <w:ind w:left="0"/>
              <w:rPr>
                <w:rFonts w:asciiTheme="majorHAnsi" w:hAnsiTheme="majorHAnsi" w:cstheme="majorBidi"/>
                <w:b w:val="0"/>
                <w:caps w:val="0"/>
                <w:sz w:val="20"/>
                <w:szCs w:val="20"/>
              </w:rPr>
            </w:pPr>
            <w:r w:rsidRPr="00E71482">
              <w:rPr>
                <w:rFonts w:asciiTheme="majorHAnsi" w:hAnsiTheme="majorHAnsi" w:cstheme="majorBidi"/>
                <w:b w:val="0"/>
                <w:caps w:val="0"/>
                <w:sz w:val="20"/>
                <w:szCs w:val="20"/>
              </w:rPr>
              <w:t xml:space="preserve">Zoe </w:t>
            </w:r>
            <w:r w:rsidR="000F123F">
              <w:rPr>
                <w:rFonts w:asciiTheme="majorHAnsi" w:hAnsiTheme="majorHAnsi" w:cstheme="majorBidi"/>
                <w:b w:val="0"/>
                <w:caps w:val="0"/>
                <w:sz w:val="20"/>
                <w:szCs w:val="20"/>
              </w:rPr>
              <w:t>presented</w:t>
            </w:r>
            <w:r w:rsidRPr="00E71482">
              <w:rPr>
                <w:rFonts w:asciiTheme="majorHAnsi" w:hAnsiTheme="majorHAnsi" w:cstheme="majorBidi"/>
                <w:b w:val="0"/>
                <w:caps w:val="0"/>
                <w:sz w:val="20"/>
                <w:szCs w:val="20"/>
              </w:rPr>
              <w:t xml:space="preserve"> a high</w:t>
            </w:r>
            <w:r w:rsidRPr="00E71482">
              <w:rPr>
                <w:rFonts w:ascii="Cambria Math" w:hAnsi="Cambria Math" w:cs="Cambria Math"/>
                <w:b w:val="0"/>
                <w:caps w:val="0"/>
                <w:sz w:val="20"/>
                <w:szCs w:val="20"/>
              </w:rPr>
              <w:t>‑</w:t>
            </w:r>
            <w:r w:rsidRPr="00E71482">
              <w:rPr>
                <w:rFonts w:asciiTheme="majorHAnsi" w:hAnsiTheme="majorHAnsi" w:cstheme="majorBidi"/>
                <w:b w:val="0"/>
                <w:caps w:val="0"/>
                <w:sz w:val="20"/>
                <w:szCs w:val="20"/>
              </w:rPr>
              <w:t>level overview of the CCMP meeting</w:t>
            </w:r>
            <w:r w:rsidR="000F123F">
              <w:rPr>
                <w:rFonts w:asciiTheme="majorHAnsi" w:hAnsiTheme="majorHAnsi" w:cstheme="majorBidi"/>
                <w:b w:val="0"/>
                <w:caps w:val="0"/>
                <w:sz w:val="20"/>
                <w:szCs w:val="20"/>
              </w:rPr>
              <w:t xml:space="preserve"> feedback provided by both Councillors and Youth Council members.</w:t>
            </w:r>
            <w:r w:rsidR="00281182">
              <w:rPr>
                <w:rFonts w:asciiTheme="majorHAnsi" w:hAnsiTheme="majorHAnsi" w:cstheme="majorBidi"/>
                <w:b w:val="0"/>
                <w:caps w:val="0"/>
                <w:sz w:val="20"/>
                <w:szCs w:val="20"/>
              </w:rPr>
              <w:t xml:space="preserve"> </w:t>
            </w:r>
            <w:r w:rsidRPr="00E71482">
              <w:rPr>
                <w:rFonts w:asciiTheme="majorHAnsi" w:hAnsiTheme="majorHAnsi" w:cstheme="majorBidi"/>
                <w:b w:val="0"/>
                <w:caps w:val="0"/>
                <w:sz w:val="20"/>
                <w:szCs w:val="20"/>
              </w:rPr>
              <w:t>Youth Council members shared reflections on their experience, noting that:</w:t>
            </w:r>
          </w:p>
          <w:p w14:paraId="621062D7" w14:textId="77777777" w:rsidR="00E71482" w:rsidRPr="00E71482" w:rsidRDefault="00E71482" w:rsidP="008F37BA">
            <w:pPr>
              <w:pStyle w:val="NormalWeb"/>
              <w:numPr>
                <w:ilvl w:val="0"/>
                <w:numId w:val="28"/>
              </w:numPr>
              <w:spacing w:before="0" w:beforeAutospacing="0" w:after="0" w:afterAutospacing="0"/>
              <w:rPr>
                <w:rFonts w:asciiTheme="majorHAnsi" w:hAnsiTheme="majorHAnsi" w:cstheme="majorBidi"/>
                <w:b w:val="0"/>
                <w:caps w:val="0"/>
                <w:sz w:val="20"/>
                <w:szCs w:val="20"/>
              </w:rPr>
            </w:pPr>
            <w:r w:rsidRPr="00E71482">
              <w:rPr>
                <w:rFonts w:asciiTheme="majorHAnsi" w:hAnsiTheme="majorHAnsi" w:cstheme="majorBidi"/>
                <w:b w:val="0"/>
                <w:caps w:val="0"/>
                <w:sz w:val="20"/>
                <w:szCs w:val="20"/>
              </w:rPr>
              <w:t>The session was engaging.</w:t>
            </w:r>
          </w:p>
          <w:p w14:paraId="29ACC7F8" w14:textId="77777777" w:rsidR="00E71482" w:rsidRPr="00E71482" w:rsidRDefault="00E71482" w:rsidP="008F37BA">
            <w:pPr>
              <w:pStyle w:val="NormalWeb"/>
              <w:numPr>
                <w:ilvl w:val="0"/>
                <w:numId w:val="28"/>
              </w:numPr>
              <w:spacing w:after="0" w:afterAutospacing="0"/>
              <w:rPr>
                <w:rFonts w:asciiTheme="majorHAnsi" w:hAnsiTheme="majorHAnsi" w:cstheme="majorBidi"/>
                <w:b w:val="0"/>
                <w:caps w:val="0"/>
                <w:sz w:val="20"/>
                <w:szCs w:val="20"/>
              </w:rPr>
            </w:pPr>
            <w:r w:rsidRPr="00E71482">
              <w:rPr>
                <w:rFonts w:asciiTheme="majorHAnsi" w:hAnsiTheme="majorHAnsi" w:cstheme="majorBidi"/>
                <w:b w:val="0"/>
                <w:caps w:val="0"/>
                <w:sz w:val="20"/>
                <w:szCs w:val="20"/>
              </w:rPr>
              <w:t>The complex questions were valuable and challenged their thinking.</w:t>
            </w:r>
          </w:p>
          <w:p w14:paraId="64804437" w14:textId="77777777" w:rsidR="00E71482" w:rsidRPr="00E71482" w:rsidRDefault="00E71482" w:rsidP="000F123F">
            <w:pPr>
              <w:pStyle w:val="NormalWeb"/>
              <w:numPr>
                <w:ilvl w:val="0"/>
                <w:numId w:val="28"/>
              </w:numPr>
              <w:rPr>
                <w:rFonts w:asciiTheme="majorHAnsi" w:hAnsiTheme="majorHAnsi" w:cstheme="majorBidi"/>
                <w:b w:val="0"/>
                <w:caps w:val="0"/>
                <w:sz w:val="20"/>
                <w:szCs w:val="20"/>
              </w:rPr>
            </w:pPr>
            <w:r w:rsidRPr="00E71482">
              <w:rPr>
                <w:rFonts w:asciiTheme="majorHAnsi" w:hAnsiTheme="majorHAnsi" w:cstheme="majorBidi"/>
                <w:b w:val="0"/>
                <w:caps w:val="0"/>
                <w:sz w:val="20"/>
                <w:szCs w:val="20"/>
              </w:rPr>
              <w:t>It encouraged them to think creatively and better understand issues surrounding loneliness.</w:t>
            </w:r>
          </w:p>
          <w:p w14:paraId="27C5EAFE" w14:textId="77777777" w:rsidR="00E71482" w:rsidRPr="00E71482" w:rsidRDefault="00E71482" w:rsidP="000F123F">
            <w:pPr>
              <w:pStyle w:val="NormalWeb"/>
              <w:numPr>
                <w:ilvl w:val="0"/>
                <w:numId w:val="28"/>
              </w:numPr>
              <w:rPr>
                <w:rFonts w:asciiTheme="majorHAnsi" w:hAnsiTheme="majorHAnsi" w:cstheme="majorBidi"/>
                <w:b w:val="0"/>
                <w:caps w:val="0"/>
                <w:sz w:val="20"/>
                <w:szCs w:val="20"/>
              </w:rPr>
            </w:pPr>
            <w:r w:rsidRPr="00E71482">
              <w:rPr>
                <w:rFonts w:asciiTheme="majorHAnsi" w:hAnsiTheme="majorHAnsi" w:cstheme="majorBidi"/>
                <w:b w:val="0"/>
                <w:caps w:val="0"/>
                <w:sz w:val="20"/>
                <w:szCs w:val="20"/>
              </w:rPr>
              <w:t>Conversation flowed naturally.</w:t>
            </w:r>
          </w:p>
          <w:p w14:paraId="6ED4D329" w14:textId="77777777" w:rsidR="00E71482" w:rsidRPr="00E71482" w:rsidRDefault="00E71482" w:rsidP="000F123F">
            <w:pPr>
              <w:pStyle w:val="NormalWeb"/>
              <w:numPr>
                <w:ilvl w:val="0"/>
                <w:numId w:val="28"/>
              </w:numPr>
              <w:rPr>
                <w:rFonts w:asciiTheme="majorHAnsi" w:hAnsiTheme="majorHAnsi" w:cstheme="majorBidi"/>
                <w:b w:val="0"/>
                <w:caps w:val="0"/>
                <w:sz w:val="20"/>
                <w:szCs w:val="20"/>
              </w:rPr>
            </w:pPr>
            <w:r w:rsidRPr="00E71482">
              <w:rPr>
                <w:rFonts w:asciiTheme="majorHAnsi" w:hAnsiTheme="majorHAnsi" w:cstheme="majorBidi"/>
                <w:b w:val="0"/>
                <w:caps w:val="0"/>
                <w:sz w:val="20"/>
                <w:szCs w:val="20"/>
              </w:rPr>
              <w:t>The food was well received.</w:t>
            </w:r>
          </w:p>
          <w:p w14:paraId="565E9B20" w14:textId="14150765" w:rsidR="00E71482" w:rsidRPr="00E71482" w:rsidRDefault="00E71482" w:rsidP="000F123F">
            <w:pPr>
              <w:pStyle w:val="NormalWeb"/>
              <w:numPr>
                <w:ilvl w:val="0"/>
                <w:numId w:val="28"/>
              </w:numPr>
              <w:rPr>
                <w:rFonts w:asciiTheme="majorHAnsi" w:hAnsiTheme="majorHAnsi" w:cstheme="majorBidi"/>
                <w:b w:val="0"/>
                <w:caps w:val="0"/>
                <w:sz w:val="20"/>
                <w:szCs w:val="20"/>
              </w:rPr>
            </w:pPr>
            <w:r w:rsidRPr="00E71482">
              <w:rPr>
                <w:rFonts w:asciiTheme="majorHAnsi" w:hAnsiTheme="majorHAnsi" w:cstheme="majorBidi"/>
                <w:b w:val="0"/>
                <w:caps w:val="0"/>
                <w:sz w:val="20"/>
                <w:szCs w:val="20"/>
              </w:rPr>
              <w:t>Splitting into two groups worked well, though some members felt they missed hearing the other group’s insights.</w:t>
            </w:r>
            <w:r w:rsidR="005801DE">
              <w:rPr>
                <w:rFonts w:asciiTheme="majorHAnsi" w:hAnsiTheme="majorHAnsi" w:cstheme="majorBidi"/>
                <w:b w:val="0"/>
                <w:caps w:val="0"/>
                <w:sz w:val="20"/>
                <w:szCs w:val="20"/>
              </w:rPr>
              <w:t xml:space="preserve"> The group will determine the best format before the next CCMP. </w:t>
            </w:r>
          </w:p>
          <w:p w14:paraId="6059E142" w14:textId="4E5FAA9C" w:rsidR="00E71482" w:rsidRPr="00E71482" w:rsidRDefault="005801DE" w:rsidP="008F37BA">
            <w:pPr>
              <w:pStyle w:val="NormalWeb"/>
              <w:spacing w:after="0" w:afterAutospacing="0"/>
              <w:rPr>
                <w:rFonts w:asciiTheme="majorHAnsi" w:hAnsiTheme="majorHAnsi" w:cstheme="majorBidi"/>
                <w:b w:val="0"/>
                <w:caps w:val="0"/>
                <w:sz w:val="20"/>
                <w:szCs w:val="20"/>
              </w:rPr>
            </w:pPr>
            <w:r>
              <w:rPr>
                <w:rFonts w:asciiTheme="majorHAnsi" w:hAnsiTheme="majorHAnsi" w:cstheme="majorBidi"/>
                <w:b w:val="0"/>
                <w:caps w:val="0"/>
                <w:sz w:val="20"/>
                <w:szCs w:val="20"/>
              </w:rPr>
              <w:t>The group</w:t>
            </w:r>
            <w:r w:rsidR="00E71482" w:rsidRPr="00E71482">
              <w:rPr>
                <w:rFonts w:asciiTheme="majorHAnsi" w:hAnsiTheme="majorHAnsi" w:cstheme="majorBidi"/>
                <w:b w:val="0"/>
                <w:caps w:val="0"/>
                <w:sz w:val="20"/>
                <w:szCs w:val="20"/>
              </w:rPr>
              <w:t xml:space="preserve"> identif</w:t>
            </w:r>
            <w:r>
              <w:rPr>
                <w:rFonts w:asciiTheme="majorHAnsi" w:hAnsiTheme="majorHAnsi" w:cstheme="majorBidi"/>
                <w:b w:val="0"/>
                <w:caps w:val="0"/>
                <w:sz w:val="20"/>
                <w:szCs w:val="20"/>
              </w:rPr>
              <w:t>ied</w:t>
            </w:r>
            <w:r w:rsidR="00E71482" w:rsidRPr="00E71482">
              <w:rPr>
                <w:rFonts w:asciiTheme="majorHAnsi" w:hAnsiTheme="majorHAnsi" w:cstheme="majorBidi"/>
                <w:b w:val="0"/>
                <w:caps w:val="0"/>
                <w:sz w:val="20"/>
                <w:szCs w:val="20"/>
              </w:rPr>
              <w:t xml:space="preserve"> key points raised by Councillors for Youth Council to consider in their planning. Key points included:</w:t>
            </w:r>
          </w:p>
          <w:p w14:paraId="7F848AF2" w14:textId="4CFF7CDE" w:rsidR="00DB03EE" w:rsidRPr="00DB03EE" w:rsidRDefault="00DB03EE" w:rsidP="00F76736">
            <w:pPr>
              <w:pStyle w:val="NormalWeb"/>
              <w:numPr>
                <w:ilvl w:val="0"/>
                <w:numId w:val="29"/>
              </w:numPr>
              <w:spacing w:before="0" w:beforeAutospacing="0"/>
              <w:rPr>
                <w:rFonts w:asciiTheme="majorHAnsi" w:hAnsiTheme="majorHAnsi" w:cstheme="majorBidi"/>
                <w:b w:val="0"/>
                <w:caps w:val="0"/>
                <w:sz w:val="20"/>
                <w:szCs w:val="20"/>
              </w:rPr>
            </w:pPr>
            <w:r w:rsidRPr="00DB03EE">
              <w:rPr>
                <w:rFonts w:asciiTheme="majorHAnsi" w:hAnsiTheme="majorHAnsi" w:cstheme="majorBidi"/>
                <w:b w:val="0"/>
                <w:caps w:val="0"/>
                <w:sz w:val="20"/>
                <w:szCs w:val="20"/>
              </w:rPr>
              <w:t>Councillors encouraged Youth Council to think deliberately about how to reach young people experiencing loneliness and social isolation. They emphasised the importance of designing marketing and event approaches that would feel welcoming, low</w:t>
            </w:r>
            <w:r w:rsidRPr="00DB03EE">
              <w:rPr>
                <w:rFonts w:ascii="Cambria Math" w:hAnsi="Cambria Math" w:cs="Cambria Math"/>
                <w:b w:val="0"/>
                <w:caps w:val="0"/>
                <w:sz w:val="20"/>
                <w:szCs w:val="20"/>
              </w:rPr>
              <w:t>‑</w:t>
            </w:r>
            <w:r w:rsidRPr="00DB03EE">
              <w:rPr>
                <w:rFonts w:asciiTheme="majorHAnsi" w:hAnsiTheme="majorHAnsi" w:cstheme="majorBidi"/>
                <w:b w:val="0"/>
                <w:caps w:val="0"/>
                <w:sz w:val="20"/>
                <w:szCs w:val="20"/>
              </w:rPr>
              <w:t>pressure, and appealing to young people who may be disconnected or hesitant to attend.</w:t>
            </w:r>
          </w:p>
          <w:p w14:paraId="4E373B5F" w14:textId="77777777" w:rsidR="00F92336" w:rsidRPr="00F92336" w:rsidRDefault="00F92336" w:rsidP="005801DE">
            <w:pPr>
              <w:pStyle w:val="NormalWeb"/>
              <w:numPr>
                <w:ilvl w:val="0"/>
                <w:numId w:val="29"/>
              </w:numPr>
              <w:spacing w:before="0" w:beforeAutospacing="0" w:after="0" w:afterAutospacing="0"/>
              <w:rPr>
                <w:rFonts w:asciiTheme="majorHAnsi" w:hAnsiTheme="majorHAnsi" w:cstheme="majorBidi"/>
                <w:b w:val="0"/>
                <w:caps w:val="0"/>
                <w:sz w:val="20"/>
                <w:szCs w:val="20"/>
              </w:rPr>
            </w:pPr>
            <w:r w:rsidRPr="00F92336">
              <w:rPr>
                <w:rFonts w:asciiTheme="majorHAnsi" w:hAnsiTheme="majorHAnsi" w:cstheme="majorBidi"/>
                <w:b w:val="0"/>
                <w:caps w:val="0"/>
                <w:sz w:val="20"/>
                <w:szCs w:val="20"/>
              </w:rPr>
              <w:t>Councillors expressed interest in the idea of extending the existing Little Malop Street market model. They reminded Youth Council to consider external factors such as weather and asked whether The Nest Youth Hub could be a viable alternative venue.</w:t>
            </w:r>
          </w:p>
          <w:p w14:paraId="345951E3" w14:textId="3BEE63BF" w:rsidR="00F92336" w:rsidRPr="00E34826" w:rsidRDefault="00F92336" w:rsidP="00F92336">
            <w:pPr>
              <w:pStyle w:val="NormalWeb"/>
              <w:numPr>
                <w:ilvl w:val="0"/>
                <w:numId w:val="29"/>
              </w:numPr>
              <w:spacing w:before="0" w:beforeAutospacing="0" w:after="0" w:afterAutospacing="0"/>
              <w:rPr>
                <w:rFonts w:asciiTheme="majorHAnsi" w:hAnsiTheme="majorHAnsi" w:cstheme="majorBidi"/>
                <w:sz w:val="20"/>
                <w:szCs w:val="20"/>
              </w:rPr>
            </w:pPr>
            <w:r w:rsidRPr="00F92336">
              <w:rPr>
                <w:rFonts w:asciiTheme="majorHAnsi" w:hAnsiTheme="majorHAnsi" w:cstheme="majorBidi"/>
                <w:b w:val="0"/>
                <w:caps w:val="0"/>
                <w:sz w:val="20"/>
                <w:szCs w:val="20"/>
              </w:rPr>
              <w:t>Councillors highlighted the need to clearly define the project scope. This includes specifying expectations around market stalls, music, activities, and overall event structure so that planning can progress effectively.</w:t>
            </w:r>
          </w:p>
          <w:p w14:paraId="5B5FBDB3" w14:textId="77777777" w:rsidR="004206CF" w:rsidRPr="004206CF" w:rsidRDefault="004206CF" w:rsidP="008F37BA">
            <w:pPr>
              <w:pStyle w:val="NormalWeb"/>
              <w:spacing w:after="0" w:afterAutospacing="0"/>
              <w:ind w:left="0"/>
              <w:rPr>
                <w:rFonts w:asciiTheme="majorHAnsi" w:hAnsiTheme="majorHAnsi" w:cstheme="majorBidi"/>
                <w:b w:val="0"/>
                <w:caps w:val="0"/>
                <w:sz w:val="20"/>
                <w:szCs w:val="20"/>
              </w:rPr>
            </w:pPr>
            <w:r w:rsidRPr="004206CF">
              <w:rPr>
                <w:rFonts w:asciiTheme="majorHAnsi" w:hAnsiTheme="majorHAnsi" w:cstheme="majorBidi"/>
                <w:b w:val="0"/>
                <w:caps w:val="0"/>
                <w:sz w:val="20"/>
                <w:szCs w:val="20"/>
              </w:rPr>
              <w:t>As part of the second brainstorming activity, Youth Council identified several ideas to improve future CCMP conversations. These included:</w:t>
            </w:r>
          </w:p>
          <w:p w14:paraId="02FD5C2A" w14:textId="2E27FCD4" w:rsidR="004206CF" w:rsidRPr="004206CF" w:rsidRDefault="004206CF" w:rsidP="00F76736">
            <w:pPr>
              <w:pStyle w:val="NormalWeb"/>
              <w:numPr>
                <w:ilvl w:val="0"/>
                <w:numId w:val="31"/>
              </w:numPr>
              <w:spacing w:before="0" w:beforeAutospacing="0"/>
              <w:rPr>
                <w:rFonts w:asciiTheme="majorHAnsi" w:hAnsiTheme="majorHAnsi" w:cstheme="majorBidi"/>
                <w:b w:val="0"/>
                <w:caps w:val="0"/>
                <w:sz w:val="20"/>
                <w:szCs w:val="20"/>
              </w:rPr>
            </w:pPr>
            <w:r w:rsidRPr="004206CF">
              <w:rPr>
                <w:rFonts w:asciiTheme="majorHAnsi" w:hAnsiTheme="majorHAnsi" w:cstheme="majorBidi"/>
                <w:b w:val="0"/>
                <w:caps w:val="0"/>
                <w:sz w:val="20"/>
                <w:szCs w:val="20"/>
              </w:rPr>
              <w:t xml:space="preserve">Increasing preparation beforehand. Members noted that they do not want the session to feel scripted or overly </w:t>
            </w:r>
            <w:r w:rsidR="00DD45EC" w:rsidRPr="004206CF">
              <w:rPr>
                <w:rFonts w:asciiTheme="majorHAnsi" w:hAnsiTheme="majorHAnsi" w:cstheme="majorBidi"/>
                <w:b w:val="0"/>
                <w:caps w:val="0"/>
                <w:sz w:val="20"/>
                <w:szCs w:val="20"/>
              </w:rPr>
              <w:t>structured but</w:t>
            </w:r>
            <w:r w:rsidRPr="004206CF">
              <w:rPr>
                <w:rFonts w:asciiTheme="majorHAnsi" w:hAnsiTheme="majorHAnsi" w:cstheme="majorBidi"/>
                <w:b w:val="0"/>
                <w:caps w:val="0"/>
                <w:sz w:val="20"/>
                <w:szCs w:val="20"/>
              </w:rPr>
              <w:t xml:space="preserve"> agreed that having approximately 50% planned structure (key talking points, shared understanding of the purpose, and agreed areas to raise) and 50% open, free</w:t>
            </w:r>
            <w:r w:rsidRPr="004206CF">
              <w:rPr>
                <w:rFonts w:asciiTheme="majorHAnsi" w:hAnsiTheme="majorHAnsi" w:cstheme="majorBidi"/>
                <w:b w:val="0"/>
                <w:caps w:val="0"/>
                <w:sz w:val="20"/>
                <w:szCs w:val="20"/>
              </w:rPr>
              <w:noBreakHyphen/>
              <w:t>flowing conversation would help balance confidence with authenticity.</w:t>
            </w:r>
          </w:p>
          <w:p w14:paraId="4CDE9CFF" w14:textId="77777777" w:rsidR="004206CF" w:rsidRPr="004206CF" w:rsidRDefault="004206CF" w:rsidP="004206CF">
            <w:pPr>
              <w:pStyle w:val="NormalWeb"/>
              <w:numPr>
                <w:ilvl w:val="0"/>
                <w:numId w:val="31"/>
              </w:numPr>
              <w:rPr>
                <w:rFonts w:asciiTheme="majorHAnsi" w:hAnsiTheme="majorHAnsi" w:cstheme="majorBidi"/>
                <w:b w:val="0"/>
                <w:caps w:val="0"/>
                <w:sz w:val="20"/>
                <w:szCs w:val="20"/>
              </w:rPr>
            </w:pPr>
            <w:r w:rsidRPr="004206CF">
              <w:rPr>
                <w:rFonts w:asciiTheme="majorHAnsi" w:hAnsiTheme="majorHAnsi" w:cstheme="majorBidi"/>
                <w:b w:val="0"/>
                <w:caps w:val="0"/>
                <w:sz w:val="20"/>
                <w:szCs w:val="20"/>
              </w:rPr>
              <w:t>Reviewing the Councillor swap process. Members suggested looking at how the swap is organised to reduce repetition between groups and ensure each Councillor conversation generates fresh insights.</w:t>
            </w:r>
          </w:p>
          <w:p w14:paraId="7FF19962" w14:textId="56C0B163" w:rsidR="005B5E92" w:rsidRPr="002C2DD8" w:rsidRDefault="004206CF" w:rsidP="005B5E92">
            <w:pPr>
              <w:pStyle w:val="NormalWeb"/>
              <w:spacing w:after="0" w:afterAutospacing="0"/>
              <w:ind w:left="0"/>
              <w:rPr>
                <w:rFonts w:asciiTheme="majorHAnsi" w:hAnsiTheme="majorHAnsi" w:cstheme="majorBidi"/>
                <w:sz w:val="20"/>
                <w:szCs w:val="20"/>
              </w:rPr>
            </w:pPr>
            <w:r w:rsidRPr="004206CF">
              <w:rPr>
                <w:rFonts w:asciiTheme="majorHAnsi" w:hAnsiTheme="majorHAnsi" w:cstheme="majorBidi"/>
                <w:b w:val="0"/>
                <w:caps w:val="0"/>
                <w:sz w:val="20"/>
                <w:szCs w:val="20"/>
              </w:rPr>
              <w:t>These points were recorded to guide the planning of future CCMP engagements.</w:t>
            </w:r>
          </w:p>
        </w:tc>
      </w:tr>
      <w:tr w:rsidR="0027616C" w:rsidRPr="001D2BC4" w14:paraId="1787B2F9" w14:textId="77777777" w:rsidTr="740C74EB">
        <w:tblPrEx>
          <w:tblLook w:val="0620" w:firstRow="1" w:lastRow="0" w:firstColumn="0" w:lastColumn="0" w:noHBand="1" w:noVBand="1"/>
        </w:tblPrEx>
        <w:tc>
          <w:tcPr>
            <w:tcW w:w="10777" w:type="dxa"/>
            <w:tcBorders>
              <w:top w:val="nil"/>
              <w:bottom w:val="nil"/>
            </w:tcBorders>
            <w:shd w:val="clear" w:color="auto" w:fill="8ACED7" w:themeFill="accent1"/>
          </w:tcPr>
          <w:p w14:paraId="45A9A0B9" w14:textId="01571215" w:rsidR="0027616C" w:rsidRPr="003714F1" w:rsidRDefault="00435606" w:rsidP="0007537E">
            <w:pPr>
              <w:ind w:left="0"/>
              <w:rPr>
                <w:rFonts w:cstheme="majorHAnsi"/>
                <w:color w:val="FFFFFF" w:themeColor="background1"/>
              </w:rPr>
            </w:pPr>
            <w:r>
              <w:rPr>
                <w:rFonts w:asciiTheme="majorHAnsi" w:hAnsiTheme="majorHAnsi" w:cstheme="majorHAnsi"/>
                <w:color w:val="FFFFFF" w:themeColor="background1"/>
                <w:spacing w:val="6"/>
              </w:rPr>
              <w:t>6</w:t>
            </w:r>
            <w:r w:rsidR="0007537E" w:rsidRPr="003714F1">
              <w:rPr>
                <w:rFonts w:asciiTheme="majorHAnsi" w:hAnsiTheme="majorHAnsi" w:cstheme="majorHAnsi"/>
                <w:color w:val="FFFFFF" w:themeColor="background1"/>
                <w:spacing w:val="6"/>
              </w:rPr>
              <w:t>.</w:t>
            </w:r>
            <w:r w:rsidR="00A52F5C" w:rsidRPr="003714F1">
              <w:rPr>
                <w:rFonts w:asciiTheme="majorHAnsi" w:hAnsiTheme="majorHAnsi" w:cstheme="majorHAnsi"/>
                <w:color w:val="FFFFFF" w:themeColor="background1"/>
                <w:spacing w:val="6"/>
              </w:rPr>
              <w:t xml:space="preserve"> </w:t>
            </w:r>
            <w:r w:rsidR="00966D3F" w:rsidRPr="003714F1">
              <w:rPr>
                <w:rFonts w:asciiTheme="majorHAnsi" w:hAnsiTheme="majorHAnsi" w:cstheme="majorHAnsi"/>
                <w:color w:val="FFFFFF" w:themeColor="background1"/>
                <w:spacing w:val="6"/>
              </w:rPr>
              <w:t xml:space="preserve">Updates </w:t>
            </w:r>
          </w:p>
        </w:tc>
      </w:tr>
      <w:tr w:rsidR="009F2F0A" w:rsidRPr="001D2BC4" w14:paraId="21B13B60" w14:textId="77777777" w:rsidTr="740C74EB">
        <w:tblPrEx>
          <w:tblLook w:val="0620" w:firstRow="1" w:lastRow="0" w:firstColumn="0" w:lastColumn="0" w:noHBand="1" w:noVBand="1"/>
        </w:tblPrEx>
        <w:trPr>
          <w:trHeight w:val="1924"/>
        </w:trPr>
        <w:tc>
          <w:tcPr>
            <w:tcW w:w="10777" w:type="dxa"/>
            <w:tcBorders>
              <w:top w:val="nil"/>
            </w:tcBorders>
          </w:tcPr>
          <w:p w14:paraId="275B2FD3" w14:textId="5C4BB8D2" w:rsidR="00246D3C" w:rsidRPr="00246D3C" w:rsidRDefault="5CAFD968" w:rsidP="00246D3C">
            <w:pPr>
              <w:pStyle w:val="NormalWeb"/>
              <w:spacing w:before="0" w:beforeAutospacing="0" w:after="0" w:afterAutospacing="0"/>
              <w:ind w:left="0"/>
              <w:rPr>
                <w:rFonts w:asciiTheme="majorHAnsi" w:hAnsiTheme="majorHAnsi" w:cstheme="majorBidi"/>
                <w:b/>
                <w:bCs/>
                <w:sz w:val="20"/>
                <w:szCs w:val="20"/>
              </w:rPr>
            </w:pPr>
            <w:r w:rsidRPr="00246D3C">
              <w:rPr>
                <w:rFonts w:asciiTheme="majorHAnsi" w:hAnsiTheme="majorHAnsi" w:cstheme="majorBidi"/>
                <w:b/>
                <w:bCs/>
                <w:sz w:val="20"/>
                <w:szCs w:val="20"/>
              </w:rPr>
              <w:t>6.1 Vape Prevention Short Film Screening</w:t>
            </w:r>
            <w:r w:rsidR="00EE5B95">
              <w:rPr>
                <w:rFonts w:asciiTheme="majorHAnsi" w:hAnsiTheme="majorHAnsi" w:cstheme="majorBidi"/>
                <w:b/>
                <w:bCs/>
                <w:sz w:val="20"/>
                <w:szCs w:val="20"/>
              </w:rPr>
              <w:t xml:space="preserve"> -</w:t>
            </w:r>
            <w:r w:rsidR="006F2AED" w:rsidRPr="00246D3C">
              <w:rPr>
                <w:rFonts w:asciiTheme="majorHAnsi" w:hAnsiTheme="majorHAnsi" w:cstheme="majorBidi"/>
                <w:b/>
                <w:bCs/>
                <w:sz w:val="20"/>
                <w:szCs w:val="20"/>
              </w:rPr>
              <w:t xml:space="preserve"> </w:t>
            </w:r>
            <w:r w:rsidRPr="00246D3C">
              <w:rPr>
                <w:rFonts w:asciiTheme="majorHAnsi" w:hAnsiTheme="majorHAnsi" w:cstheme="majorBidi"/>
                <w:b/>
                <w:bCs/>
                <w:sz w:val="20"/>
                <w:szCs w:val="20"/>
              </w:rPr>
              <w:t>Nevaeh</w:t>
            </w:r>
          </w:p>
          <w:p w14:paraId="5A209A67" w14:textId="61AB4AEC" w:rsidR="00246D3C" w:rsidRDefault="00246D3C" w:rsidP="00246D3C">
            <w:pPr>
              <w:pStyle w:val="NormalWeb"/>
              <w:spacing w:before="0" w:beforeAutospacing="0" w:after="0" w:afterAutospacing="0"/>
              <w:ind w:left="0"/>
              <w:rPr>
                <w:rFonts w:asciiTheme="majorHAnsi" w:hAnsiTheme="majorHAnsi" w:cstheme="majorBidi"/>
                <w:sz w:val="20"/>
                <w:szCs w:val="20"/>
              </w:rPr>
            </w:pPr>
            <w:r w:rsidRPr="00246D3C">
              <w:rPr>
                <w:rFonts w:asciiTheme="majorHAnsi" w:hAnsiTheme="majorHAnsi" w:cstheme="majorBidi"/>
                <w:sz w:val="20"/>
                <w:szCs w:val="20"/>
              </w:rPr>
              <w:t xml:space="preserve">Nevaeh reported that she and five other Youth Council members attended </w:t>
            </w:r>
            <w:r>
              <w:rPr>
                <w:rFonts w:asciiTheme="majorHAnsi" w:hAnsiTheme="majorHAnsi" w:cstheme="majorBidi"/>
                <w:sz w:val="20"/>
                <w:szCs w:val="20"/>
              </w:rPr>
              <w:t>the Vape Prevention Project Short Film screening event.</w:t>
            </w:r>
          </w:p>
          <w:p w14:paraId="09A88B04" w14:textId="03663407" w:rsidR="00246D3C" w:rsidRDefault="00246D3C" w:rsidP="00246D3C">
            <w:pPr>
              <w:pStyle w:val="NormalWeb"/>
              <w:spacing w:before="0" w:beforeAutospacing="0" w:after="0" w:afterAutospacing="0"/>
              <w:ind w:left="0"/>
              <w:rPr>
                <w:rFonts w:asciiTheme="majorHAnsi" w:hAnsiTheme="majorHAnsi" w:cstheme="majorBidi"/>
                <w:sz w:val="20"/>
                <w:szCs w:val="20"/>
              </w:rPr>
            </w:pPr>
            <w:r w:rsidRPr="00246D3C">
              <w:rPr>
                <w:rFonts w:asciiTheme="majorHAnsi" w:hAnsiTheme="majorHAnsi" w:cstheme="majorBidi"/>
                <w:sz w:val="20"/>
                <w:szCs w:val="20"/>
              </w:rPr>
              <w:t>Topics included risks for young people, motivations for vaping, and strategies to reduce youth vaping.</w:t>
            </w:r>
            <w:r>
              <w:rPr>
                <w:rFonts w:asciiTheme="majorHAnsi" w:hAnsiTheme="majorHAnsi" w:cstheme="majorBidi"/>
                <w:sz w:val="20"/>
                <w:szCs w:val="20"/>
              </w:rPr>
              <w:t xml:space="preserve"> </w:t>
            </w:r>
            <w:r w:rsidRPr="00246D3C">
              <w:rPr>
                <w:rFonts w:asciiTheme="majorHAnsi" w:hAnsiTheme="majorHAnsi" w:cstheme="majorBidi"/>
                <w:sz w:val="20"/>
                <w:szCs w:val="20"/>
              </w:rPr>
              <w:t>Her key takeaway was that vaping can lead to a cycle of social withdrawal, contributing to isolation</w:t>
            </w:r>
            <w:r>
              <w:rPr>
                <w:rFonts w:asciiTheme="majorHAnsi" w:hAnsiTheme="majorHAnsi" w:cstheme="majorBidi"/>
                <w:sz w:val="20"/>
                <w:szCs w:val="20"/>
              </w:rPr>
              <w:t xml:space="preserve">, </w:t>
            </w:r>
            <w:r w:rsidRPr="00246D3C">
              <w:rPr>
                <w:rFonts w:asciiTheme="majorHAnsi" w:hAnsiTheme="majorHAnsi" w:cstheme="majorBidi"/>
                <w:sz w:val="20"/>
                <w:szCs w:val="20"/>
              </w:rPr>
              <w:t>an insight relevant to the Youth Council’s focus area of Loneliness and Isolation.</w:t>
            </w:r>
          </w:p>
          <w:p w14:paraId="64A52BB2" w14:textId="77777777" w:rsidR="00246D3C" w:rsidRDefault="00246D3C" w:rsidP="00246D3C">
            <w:pPr>
              <w:pStyle w:val="NormalWeb"/>
              <w:spacing w:before="0" w:beforeAutospacing="0" w:after="0" w:afterAutospacing="0"/>
              <w:ind w:left="0"/>
              <w:rPr>
                <w:rFonts w:asciiTheme="majorHAnsi" w:hAnsiTheme="majorHAnsi" w:cstheme="majorBidi"/>
                <w:sz w:val="20"/>
                <w:szCs w:val="20"/>
              </w:rPr>
            </w:pPr>
          </w:p>
          <w:p w14:paraId="707C6695" w14:textId="5FFE2CE6" w:rsidR="009C3D45" w:rsidRPr="00BB12E7" w:rsidRDefault="5CAFD968" w:rsidP="00BB12E7">
            <w:pPr>
              <w:pStyle w:val="NormalWeb"/>
              <w:spacing w:before="0" w:beforeAutospacing="0" w:after="0" w:afterAutospacing="0"/>
              <w:ind w:left="0"/>
              <w:rPr>
                <w:rFonts w:asciiTheme="majorHAnsi" w:hAnsiTheme="majorHAnsi" w:cstheme="majorBidi"/>
                <w:b/>
                <w:bCs/>
                <w:sz w:val="20"/>
                <w:szCs w:val="20"/>
              </w:rPr>
            </w:pPr>
            <w:r w:rsidRPr="00BB12E7">
              <w:rPr>
                <w:rFonts w:asciiTheme="majorHAnsi" w:hAnsiTheme="majorHAnsi" w:cstheme="majorBidi"/>
                <w:b/>
                <w:bCs/>
                <w:sz w:val="20"/>
                <w:szCs w:val="20"/>
              </w:rPr>
              <w:t xml:space="preserve">6.2 Pako Festa </w:t>
            </w:r>
            <w:r w:rsidR="00246D3C" w:rsidRPr="00BB12E7">
              <w:rPr>
                <w:rFonts w:asciiTheme="majorHAnsi" w:hAnsiTheme="majorHAnsi" w:cstheme="majorBidi"/>
                <w:b/>
                <w:bCs/>
                <w:sz w:val="20"/>
                <w:szCs w:val="20"/>
              </w:rPr>
              <w:t xml:space="preserve">- </w:t>
            </w:r>
            <w:r w:rsidRPr="00BB12E7">
              <w:rPr>
                <w:rFonts w:asciiTheme="majorHAnsi" w:hAnsiTheme="majorHAnsi" w:cstheme="majorBidi"/>
                <w:b/>
                <w:bCs/>
                <w:sz w:val="20"/>
                <w:szCs w:val="20"/>
              </w:rPr>
              <w:t>Ethan</w:t>
            </w:r>
          </w:p>
          <w:p w14:paraId="6C7ECE80" w14:textId="1C364E25" w:rsidR="009C3D45" w:rsidRDefault="00BB12E7" w:rsidP="1F0F9C4B">
            <w:pPr>
              <w:pStyle w:val="NormalWeb"/>
              <w:spacing w:before="0" w:beforeAutospacing="0" w:after="0" w:afterAutospacing="0"/>
              <w:ind w:left="0"/>
              <w:rPr>
                <w:rFonts w:asciiTheme="majorHAnsi" w:hAnsiTheme="majorHAnsi" w:cstheme="majorBidi"/>
                <w:sz w:val="20"/>
                <w:szCs w:val="20"/>
              </w:rPr>
            </w:pPr>
            <w:r w:rsidRPr="00BB12E7">
              <w:rPr>
                <w:rFonts w:asciiTheme="majorHAnsi" w:hAnsiTheme="majorHAnsi" w:cstheme="majorBidi"/>
                <w:sz w:val="20"/>
                <w:szCs w:val="20"/>
              </w:rPr>
              <w:t>Nine Youth Council members assisted with surveying young people at Pako Festa. This was a positive experience and helped deepen understanding of cultural diversity.</w:t>
            </w:r>
          </w:p>
          <w:p w14:paraId="30409A5A" w14:textId="77777777" w:rsidR="00BB12E7" w:rsidRDefault="00BB12E7" w:rsidP="1F0F9C4B">
            <w:pPr>
              <w:pStyle w:val="NormalWeb"/>
              <w:spacing w:before="0" w:beforeAutospacing="0" w:after="0" w:afterAutospacing="0"/>
              <w:ind w:left="0"/>
              <w:rPr>
                <w:rFonts w:asciiTheme="majorHAnsi" w:hAnsiTheme="majorHAnsi" w:cstheme="majorBidi"/>
                <w:sz w:val="18"/>
                <w:szCs w:val="18"/>
              </w:rPr>
            </w:pPr>
          </w:p>
          <w:p w14:paraId="57C50500" w14:textId="0704BB30" w:rsidR="009C3D45" w:rsidRPr="00BB12E7" w:rsidRDefault="5CAFD968" w:rsidP="1F0F9C4B">
            <w:pPr>
              <w:pStyle w:val="NormalWeb"/>
              <w:spacing w:before="0" w:beforeAutospacing="0" w:after="0" w:afterAutospacing="0"/>
              <w:ind w:left="0"/>
              <w:rPr>
                <w:rFonts w:asciiTheme="majorHAnsi" w:hAnsiTheme="majorHAnsi" w:cstheme="majorBidi"/>
                <w:b/>
                <w:bCs/>
                <w:sz w:val="20"/>
                <w:szCs w:val="20"/>
              </w:rPr>
            </w:pPr>
            <w:r w:rsidRPr="00BB12E7">
              <w:rPr>
                <w:rFonts w:asciiTheme="majorHAnsi" w:hAnsiTheme="majorHAnsi" w:cstheme="majorBidi"/>
                <w:b/>
                <w:bCs/>
                <w:sz w:val="20"/>
                <w:szCs w:val="20"/>
              </w:rPr>
              <w:t>6.</w:t>
            </w:r>
            <w:r w:rsidR="00EE5B95">
              <w:rPr>
                <w:rFonts w:asciiTheme="majorHAnsi" w:hAnsiTheme="majorHAnsi" w:cstheme="majorBidi"/>
                <w:b/>
                <w:bCs/>
                <w:sz w:val="20"/>
                <w:szCs w:val="20"/>
              </w:rPr>
              <w:t>3</w:t>
            </w:r>
            <w:r w:rsidR="00387453">
              <w:rPr>
                <w:rFonts w:asciiTheme="majorHAnsi" w:hAnsiTheme="majorHAnsi" w:cstheme="majorBidi"/>
                <w:b/>
                <w:bCs/>
                <w:sz w:val="20"/>
                <w:szCs w:val="20"/>
              </w:rPr>
              <w:t xml:space="preserve"> </w:t>
            </w:r>
            <w:r w:rsidRPr="00BB12E7">
              <w:rPr>
                <w:rFonts w:asciiTheme="majorHAnsi" w:hAnsiTheme="majorHAnsi" w:cstheme="majorBidi"/>
                <w:b/>
                <w:bCs/>
                <w:sz w:val="20"/>
                <w:szCs w:val="20"/>
              </w:rPr>
              <w:t xml:space="preserve">Council Budget </w:t>
            </w:r>
            <w:r w:rsidR="00EE5B95">
              <w:rPr>
                <w:rFonts w:asciiTheme="majorHAnsi" w:hAnsiTheme="majorHAnsi" w:cstheme="majorBidi"/>
                <w:b/>
                <w:bCs/>
                <w:sz w:val="20"/>
                <w:szCs w:val="20"/>
              </w:rPr>
              <w:t>c</w:t>
            </w:r>
            <w:r w:rsidR="00387453">
              <w:rPr>
                <w:rFonts w:asciiTheme="majorHAnsi" w:hAnsiTheme="majorHAnsi" w:cstheme="majorBidi"/>
                <w:b/>
                <w:bCs/>
                <w:sz w:val="20"/>
                <w:szCs w:val="20"/>
              </w:rPr>
              <w:t>ommunity workshops</w:t>
            </w:r>
            <w:r w:rsidRPr="00BB12E7">
              <w:rPr>
                <w:rFonts w:asciiTheme="majorHAnsi" w:hAnsiTheme="majorHAnsi" w:cstheme="majorBidi"/>
                <w:b/>
                <w:bCs/>
                <w:sz w:val="20"/>
                <w:szCs w:val="20"/>
              </w:rPr>
              <w:t xml:space="preserve"> </w:t>
            </w:r>
            <w:r w:rsidR="00BB12E7">
              <w:rPr>
                <w:rFonts w:asciiTheme="majorHAnsi" w:hAnsiTheme="majorHAnsi" w:cstheme="majorBidi"/>
                <w:b/>
                <w:bCs/>
                <w:sz w:val="20"/>
                <w:szCs w:val="20"/>
              </w:rPr>
              <w:t xml:space="preserve">- </w:t>
            </w:r>
            <w:r w:rsidRPr="00BB12E7">
              <w:rPr>
                <w:rFonts w:asciiTheme="majorHAnsi" w:hAnsiTheme="majorHAnsi" w:cstheme="majorBidi"/>
                <w:b/>
                <w:bCs/>
                <w:sz w:val="20"/>
                <w:szCs w:val="20"/>
              </w:rPr>
              <w:t>Viggy</w:t>
            </w:r>
          </w:p>
          <w:p w14:paraId="09BD4CF0" w14:textId="3E2FB4F0" w:rsidR="51EB440C" w:rsidRDefault="51EB440C" w:rsidP="1F0F9C4B">
            <w:pPr>
              <w:pStyle w:val="NormalWeb"/>
              <w:spacing w:before="0" w:beforeAutospacing="0" w:after="0" w:afterAutospacing="0"/>
              <w:ind w:left="0"/>
              <w:rPr>
                <w:rFonts w:asciiTheme="majorHAnsi" w:hAnsiTheme="majorHAnsi" w:cstheme="majorBidi"/>
                <w:b/>
                <w:sz w:val="20"/>
                <w:szCs w:val="20"/>
              </w:rPr>
            </w:pPr>
            <w:r w:rsidRPr="1F0F9C4B">
              <w:rPr>
                <w:rFonts w:asciiTheme="majorHAnsi" w:hAnsiTheme="majorHAnsi" w:cstheme="majorBidi"/>
                <w:sz w:val="20"/>
                <w:szCs w:val="20"/>
              </w:rPr>
              <w:t>V</w:t>
            </w:r>
            <w:r w:rsidR="590BC3C6" w:rsidRPr="1F0F9C4B">
              <w:rPr>
                <w:rFonts w:asciiTheme="majorHAnsi" w:hAnsiTheme="majorHAnsi" w:cstheme="majorBidi"/>
                <w:sz w:val="20"/>
                <w:szCs w:val="20"/>
              </w:rPr>
              <w:t>iggy</w:t>
            </w:r>
            <w:r w:rsidR="0095487A">
              <w:rPr>
                <w:rFonts w:asciiTheme="majorHAnsi" w:hAnsiTheme="majorHAnsi" w:cstheme="majorBidi"/>
                <w:sz w:val="20"/>
                <w:szCs w:val="20"/>
              </w:rPr>
              <w:t xml:space="preserve">, </w:t>
            </w:r>
            <w:r w:rsidR="006B1743">
              <w:rPr>
                <w:rFonts w:asciiTheme="majorHAnsi" w:hAnsiTheme="majorHAnsi" w:cstheme="majorBidi"/>
                <w:sz w:val="20"/>
                <w:szCs w:val="20"/>
              </w:rPr>
              <w:t xml:space="preserve">shared that this was an interesting experience to be part of. </w:t>
            </w:r>
            <w:r w:rsidR="006B1743" w:rsidRPr="006B1743">
              <w:rPr>
                <w:rFonts w:asciiTheme="majorHAnsi" w:hAnsiTheme="majorHAnsi" w:cstheme="majorBidi"/>
                <w:sz w:val="20"/>
                <w:szCs w:val="20"/>
              </w:rPr>
              <w:t>The meeting covered debt reduction strategies and other financial matters.</w:t>
            </w:r>
          </w:p>
          <w:p w14:paraId="0B0CA119" w14:textId="77777777" w:rsidR="006B1743" w:rsidRDefault="006B1743" w:rsidP="009C3D45">
            <w:pPr>
              <w:pStyle w:val="NormalWeb"/>
              <w:spacing w:before="0" w:beforeAutospacing="0" w:after="0" w:afterAutospacing="0"/>
              <w:ind w:left="0"/>
              <w:rPr>
                <w:rFonts w:asciiTheme="majorHAnsi" w:hAnsiTheme="majorHAnsi" w:cstheme="majorHAnsi"/>
                <w:sz w:val="20"/>
                <w:szCs w:val="20"/>
              </w:rPr>
            </w:pPr>
          </w:p>
          <w:p w14:paraId="7366A9A2" w14:textId="7168AD44" w:rsidR="009C3D45" w:rsidRPr="006B1743" w:rsidRDefault="5CAFD968" w:rsidP="740C74EB">
            <w:pPr>
              <w:pStyle w:val="NormalWeb"/>
              <w:spacing w:before="0" w:beforeAutospacing="0" w:after="0" w:afterAutospacing="0"/>
              <w:ind w:left="0"/>
              <w:rPr>
                <w:rFonts w:asciiTheme="majorHAnsi" w:hAnsiTheme="majorHAnsi" w:cstheme="majorBidi"/>
                <w:b/>
                <w:bCs/>
                <w:sz w:val="20"/>
                <w:szCs w:val="20"/>
              </w:rPr>
            </w:pPr>
            <w:r w:rsidRPr="006B1743">
              <w:rPr>
                <w:rFonts w:asciiTheme="majorHAnsi" w:hAnsiTheme="majorHAnsi" w:cstheme="majorBidi"/>
                <w:b/>
                <w:bCs/>
                <w:sz w:val="20"/>
                <w:szCs w:val="20"/>
              </w:rPr>
              <w:t xml:space="preserve">6.4 Harmony Day </w:t>
            </w:r>
            <w:r w:rsidR="006B1743" w:rsidRPr="006B1743">
              <w:rPr>
                <w:rFonts w:asciiTheme="majorHAnsi" w:hAnsiTheme="majorHAnsi" w:cstheme="majorBidi"/>
                <w:b/>
                <w:bCs/>
                <w:sz w:val="20"/>
                <w:szCs w:val="20"/>
              </w:rPr>
              <w:t xml:space="preserve">- </w:t>
            </w:r>
            <w:r w:rsidRPr="006B1743">
              <w:rPr>
                <w:rFonts w:asciiTheme="majorHAnsi" w:hAnsiTheme="majorHAnsi" w:cstheme="majorBidi"/>
                <w:b/>
                <w:bCs/>
                <w:sz w:val="20"/>
                <w:szCs w:val="20"/>
              </w:rPr>
              <w:t>Tilly</w:t>
            </w:r>
            <w:r w:rsidR="5A8DEEF4" w:rsidRPr="006B1743">
              <w:rPr>
                <w:rFonts w:asciiTheme="majorHAnsi" w:hAnsiTheme="majorHAnsi" w:cstheme="majorBidi"/>
                <w:b/>
                <w:bCs/>
                <w:sz w:val="20"/>
                <w:szCs w:val="20"/>
              </w:rPr>
              <w:t xml:space="preserve"> and Zara</w:t>
            </w:r>
          </w:p>
          <w:p w14:paraId="4E7E287E" w14:textId="77777777" w:rsidR="00DF4F58" w:rsidRDefault="00DF4F58" w:rsidP="1F0F9C4B">
            <w:pPr>
              <w:pStyle w:val="NormalWeb"/>
              <w:spacing w:before="0" w:beforeAutospacing="0" w:after="0" w:afterAutospacing="0"/>
              <w:ind w:left="0"/>
              <w:rPr>
                <w:rFonts w:asciiTheme="majorHAnsi" w:hAnsiTheme="majorHAnsi" w:cstheme="majorBidi"/>
                <w:sz w:val="20"/>
                <w:szCs w:val="20"/>
              </w:rPr>
            </w:pPr>
            <w:r w:rsidRPr="00DF4F58">
              <w:rPr>
                <w:rFonts w:asciiTheme="majorHAnsi" w:hAnsiTheme="majorHAnsi" w:cstheme="majorBidi"/>
                <w:sz w:val="20"/>
                <w:szCs w:val="20"/>
              </w:rPr>
              <w:t>Tilly and Zara volunteered at Harmony Day, helping create pins representing different countries. They enjoyed the experience and learning about diverse cultures.</w:t>
            </w:r>
          </w:p>
          <w:p w14:paraId="44869DD1" w14:textId="6A5551B2" w:rsidR="009C3D45" w:rsidRPr="00DF4F58" w:rsidRDefault="009C3D45" w:rsidP="1F0F9C4B">
            <w:pPr>
              <w:pStyle w:val="NormalWeb"/>
              <w:spacing w:before="0" w:beforeAutospacing="0" w:after="0" w:afterAutospacing="0"/>
              <w:ind w:left="0"/>
              <w:rPr>
                <w:rFonts w:asciiTheme="majorHAnsi" w:hAnsiTheme="majorHAnsi" w:cstheme="majorBidi"/>
                <w:b/>
                <w:bCs/>
                <w:sz w:val="20"/>
                <w:szCs w:val="20"/>
              </w:rPr>
            </w:pPr>
            <w:r>
              <w:br/>
            </w:r>
            <w:r w:rsidR="5CAFD968" w:rsidRPr="00DF4F58">
              <w:rPr>
                <w:rFonts w:asciiTheme="majorHAnsi" w:hAnsiTheme="majorHAnsi" w:cstheme="majorBidi"/>
                <w:b/>
                <w:bCs/>
                <w:sz w:val="20"/>
                <w:szCs w:val="20"/>
              </w:rPr>
              <w:t>6.5 Reflection on</w:t>
            </w:r>
            <w:r w:rsidR="0095487A">
              <w:rPr>
                <w:rFonts w:asciiTheme="majorHAnsi" w:hAnsiTheme="majorHAnsi" w:cstheme="majorBidi"/>
                <w:b/>
                <w:bCs/>
                <w:sz w:val="20"/>
                <w:szCs w:val="20"/>
              </w:rPr>
              <w:t xml:space="preserve"> presentation of</w:t>
            </w:r>
            <w:r w:rsidR="5CAFD968" w:rsidRPr="00DF4F58">
              <w:rPr>
                <w:rFonts w:asciiTheme="majorHAnsi" w:hAnsiTheme="majorHAnsi" w:cstheme="majorBidi"/>
                <w:b/>
                <w:bCs/>
                <w:sz w:val="20"/>
                <w:szCs w:val="20"/>
              </w:rPr>
              <w:t xml:space="preserve"> </w:t>
            </w:r>
            <w:r w:rsidR="00EE5B95">
              <w:rPr>
                <w:rFonts w:asciiTheme="majorHAnsi" w:hAnsiTheme="majorHAnsi" w:cstheme="majorBidi"/>
                <w:b/>
                <w:bCs/>
                <w:sz w:val="20"/>
                <w:szCs w:val="20"/>
              </w:rPr>
              <w:t>f</w:t>
            </w:r>
            <w:r w:rsidR="5CAFD968" w:rsidRPr="00DF4F58">
              <w:rPr>
                <w:rFonts w:asciiTheme="majorHAnsi" w:hAnsiTheme="majorHAnsi" w:cstheme="majorBidi"/>
                <w:b/>
                <w:bCs/>
                <w:sz w:val="20"/>
                <w:szCs w:val="20"/>
              </w:rPr>
              <w:t xml:space="preserve">irst Youth Council </w:t>
            </w:r>
            <w:r w:rsidR="0095487A">
              <w:rPr>
                <w:rFonts w:asciiTheme="majorHAnsi" w:hAnsiTheme="majorHAnsi" w:cstheme="majorBidi"/>
                <w:b/>
                <w:bCs/>
                <w:sz w:val="20"/>
                <w:szCs w:val="20"/>
              </w:rPr>
              <w:t xml:space="preserve">Report to Council </w:t>
            </w:r>
            <w:r w:rsidR="00DF4F58" w:rsidRPr="00DF4F58">
              <w:rPr>
                <w:rFonts w:asciiTheme="majorHAnsi" w:hAnsiTheme="majorHAnsi" w:cstheme="majorBidi"/>
                <w:b/>
                <w:bCs/>
                <w:sz w:val="20"/>
                <w:szCs w:val="20"/>
              </w:rPr>
              <w:t>- JJ</w:t>
            </w:r>
          </w:p>
          <w:p w14:paraId="7B613F67" w14:textId="4C331AB0" w:rsidR="009C3D45" w:rsidRDefault="00EE5B95" w:rsidP="009C3D45">
            <w:pPr>
              <w:pStyle w:val="NormalWeb"/>
              <w:spacing w:before="0" w:beforeAutospacing="0" w:after="0" w:afterAutospacing="0"/>
              <w:ind w:left="0"/>
              <w:rPr>
                <w:rFonts w:asciiTheme="majorHAnsi" w:hAnsiTheme="majorHAnsi" w:cstheme="majorBidi"/>
                <w:sz w:val="20"/>
                <w:szCs w:val="20"/>
              </w:rPr>
            </w:pPr>
            <w:r w:rsidRPr="00EE5B95">
              <w:rPr>
                <w:rFonts w:asciiTheme="majorHAnsi" w:hAnsiTheme="majorHAnsi" w:cstheme="majorBidi"/>
                <w:sz w:val="20"/>
                <w:szCs w:val="20"/>
              </w:rPr>
              <w:t>Six members attended the official Council meeting. Viggy delivered the first Youth Council report and performed exceptionally well. The group expressed pride in his presentation.</w:t>
            </w:r>
          </w:p>
          <w:p w14:paraId="3D54986F" w14:textId="77777777" w:rsidR="00EE5B95" w:rsidRDefault="00EE5B95" w:rsidP="009C3D45">
            <w:pPr>
              <w:pStyle w:val="NormalWeb"/>
              <w:spacing w:before="0" w:beforeAutospacing="0" w:after="0" w:afterAutospacing="0"/>
              <w:ind w:left="0"/>
              <w:rPr>
                <w:rFonts w:asciiTheme="majorHAnsi" w:hAnsiTheme="majorHAnsi" w:cstheme="majorHAnsi"/>
                <w:sz w:val="20"/>
                <w:szCs w:val="20"/>
              </w:rPr>
            </w:pPr>
          </w:p>
          <w:p w14:paraId="4105C775" w14:textId="4ACC97DF" w:rsidR="00BF5F96" w:rsidRDefault="5CAFD968" w:rsidP="009C3D45">
            <w:pPr>
              <w:pStyle w:val="NormalWeb"/>
              <w:spacing w:before="0" w:beforeAutospacing="0" w:after="0" w:afterAutospacing="0"/>
              <w:ind w:left="0"/>
              <w:rPr>
                <w:rFonts w:asciiTheme="majorHAnsi" w:hAnsiTheme="majorHAnsi" w:cstheme="majorBidi"/>
                <w:sz w:val="20"/>
                <w:szCs w:val="20"/>
              </w:rPr>
            </w:pPr>
            <w:r w:rsidRPr="00BF5F96">
              <w:rPr>
                <w:rFonts w:asciiTheme="majorHAnsi" w:hAnsiTheme="majorHAnsi" w:cstheme="majorBidi"/>
                <w:b/>
                <w:bCs/>
                <w:sz w:val="20"/>
                <w:szCs w:val="20"/>
              </w:rPr>
              <w:t>6.6 Nest Reference Group –</w:t>
            </w:r>
            <w:r w:rsidR="00EE5B95" w:rsidRPr="00BF5F96">
              <w:rPr>
                <w:rFonts w:asciiTheme="majorHAnsi" w:hAnsiTheme="majorHAnsi" w:cstheme="majorBidi"/>
                <w:b/>
                <w:bCs/>
                <w:sz w:val="20"/>
                <w:szCs w:val="20"/>
              </w:rPr>
              <w:t xml:space="preserve"> Zoe</w:t>
            </w:r>
            <w:r>
              <w:br/>
            </w:r>
            <w:r w:rsidR="00D73BE3" w:rsidRPr="00D73BE3">
              <w:rPr>
                <w:rFonts w:asciiTheme="majorHAnsi" w:hAnsiTheme="majorHAnsi" w:cstheme="majorBidi"/>
                <w:sz w:val="20"/>
                <w:szCs w:val="20"/>
              </w:rPr>
              <w:t xml:space="preserve">Zoe provided an overview of The Nest Reference Group and invited members to consider whether they would like to participate in </w:t>
            </w:r>
            <w:r w:rsidR="00D73BE3" w:rsidRPr="00D73BE3">
              <w:rPr>
                <w:rFonts w:asciiTheme="majorHAnsi" w:hAnsiTheme="majorHAnsi" w:cstheme="majorBidi"/>
                <w:sz w:val="20"/>
                <w:szCs w:val="20"/>
              </w:rPr>
              <w:lastRenderedPageBreak/>
              <w:t>upcoming meetings. Ideally, one to two Youth Council members will attend each session. JJ and Nevaeh volunteered to attend the April meeting. Moving forward, volunteers will be encouraged to put their hand up at each Youth Council meeting.</w:t>
            </w:r>
          </w:p>
          <w:p w14:paraId="56666B3D" w14:textId="26A7B932" w:rsidR="009C3D45" w:rsidRPr="009A3EC4" w:rsidRDefault="009C3D45" w:rsidP="009C3D45">
            <w:pPr>
              <w:pStyle w:val="NormalWeb"/>
              <w:spacing w:before="0" w:beforeAutospacing="0" w:after="0" w:afterAutospacing="0"/>
              <w:ind w:left="0"/>
              <w:rPr>
                <w:rFonts w:asciiTheme="majorHAnsi" w:hAnsiTheme="majorHAnsi" w:cstheme="majorHAnsi"/>
                <w:b/>
                <w:bCs/>
                <w:sz w:val="20"/>
                <w:szCs w:val="20"/>
              </w:rPr>
            </w:pPr>
            <w:r>
              <w:br/>
            </w:r>
            <w:r w:rsidR="5CAFD968" w:rsidRPr="009A3EC4">
              <w:rPr>
                <w:rFonts w:asciiTheme="majorHAnsi" w:hAnsiTheme="majorHAnsi" w:cstheme="majorBidi"/>
                <w:b/>
                <w:bCs/>
                <w:sz w:val="20"/>
                <w:szCs w:val="20"/>
              </w:rPr>
              <w:t xml:space="preserve">6.7 Photo permissions </w:t>
            </w:r>
            <w:r w:rsidR="009A3EC4" w:rsidRPr="009A3EC4">
              <w:rPr>
                <w:rFonts w:asciiTheme="majorHAnsi" w:hAnsiTheme="majorHAnsi" w:cstheme="majorBidi"/>
                <w:b/>
                <w:bCs/>
                <w:sz w:val="20"/>
                <w:szCs w:val="20"/>
              </w:rPr>
              <w:t xml:space="preserve">- </w:t>
            </w:r>
            <w:r w:rsidR="5CAFD968" w:rsidRPr="009A3EC4">
              <w:rPr>
                <w:rFonts w:asciiTheme="majorHAnsi" w:hAnsiTheme="majorHAnsi" w:cstheme="majorBidi"/>
                <w:b/>
                <w:bCs/>
                <w:sz w:val="20"/>
                <w:szCs w:val="20"/>
              </w:rPr>
              <w:t>Zoe</w:t>
            </w:r>
          </w:p>
          <w:p w14:paraId="322CE039" w14:textId="41AB1B8E" w:rsidR="009C3D45" w:rsidRDefault="009705EC" w:rsidP="009C3D45">
            <w:pPr>
              <w:pStyle w:val="NormalWeb"/>
              <w:spacing w:before="0" w:beforeAutospacing="0" w:after="0" w:afterAutospacing="0"/>
              <w:ind w:left="0"/>
              <w:rPr>
                <w:rFonts w:asciiTheme="majorHAnsi" w:hAnsiTheme="majorHAnsi" w:cstheme="majorBidi"/>
                <w:sz w:val="20"/>
                <w:szCs w:val="20"/>
              </w:rPr>
            </w:pPr>
            <w:r w:rsidRPr="009705EC">
              <w:rPr>
                <w:rFonts w:asciiTheme="majorHAnsi" w:hAnsiTheme="majorHAnsi" w:cstheme="majorBidi"/>
                <w:sz w:val="20"/>
                <w:szCs w:val="20"/>
              </w:rPr>
              <w:t>Zoe reminded members not to</w:t>
            </w:r>
            <w:r>
              <w:rPr>
                <w:rFonts w:asciiTheme="majorHAnsi" w:hAnsiTheme="majorHAnsi" w:cstheme="majorBidi"/>
                <w:sz w:val="20"/>
                <w:szCs w:val="20"/>
              </w:rPr>
              <w:t xml:space="preserve"> take or</w:t>
            </w:r>
            <w:r w:rsidRPr="009705EC">
              <w:rPr>
                <w:rFonts w:asciiTheme="majorHAnsi" w:hAnsiTheme="majorHAnsi" w:cstheme="majorBidi"/>
                <w:sz w:val="20"/>
                <w:szCs w:val="20"/>
              </w:rPr>
              <w:t xml:space="preserve"> share photos of other</w:t>
            </w:r>
            <w:r w:rsidR="00761996">
              <w:rPr>
                <w:rFonts w:asciiTheme="majorHAnsi" w:hAnsiTheme="majorHAnsi" w:cstheme="majorBidi"/>
                <w:sz w:val="20"/>
                <w:szCs w:val="20"/>
              </w:rPr>
              <w:t xml:space="preserve"> members</w:t>
            </w:r>
            <w:r w:rsidRPr="009705EC">
              <w:rPr>
                <w:rFonts w:asciiTheme="majorHAnsi" w:hAnsiTheme="majorHAnsi" w:cstheme="majorBidi"/>
                <w:sz w:val="20"/>
                <w:szCs w:val="20"/>
              </w:rPr>
              <w:t xml:space="preserve"> without </w:t>
            </w:r>
            <w:r>
              <w:rPr>
                <w:rFonts w:asciiTheme="majorHAnsi" w:hAnsiTheme="majorHAnsi" w:cstheme="majorBidi"/>
                <w:sz w:val="20"/>
                <w:szCs w:val="20"/>
              </w:rPr>
              <w:t xml:space="preserve">their </w:t>
            </w:r>
            <w:r w:rsidRPr="009705EC">
              <w:rPr>
                <w:rFonts w:asciiTheme="majorHAnsi" w:hAnsiTheme="majorHAnsi" w:cstheme="majorBidi"/>
                <w:sz w:val="20"/>
                <w:szCs w:val="20"/>
              </w:rPr>
              <w:t>permission.</w:t>
            </w:r>
            <w:r>
              <w:rPr>
                <w:rFonts w:asciiTheme="majorHAnsi" w:hAnsiTheme="majorHAnsi" w:cstheme="majorBidi"/>
                <w:sz w:val="20"/>
                <w:szCs w:val="20"/>
              </w:rPr>
              <w:t xml:space="preserve"> </w:t>
            </w:r>
          </w:p>
          <w:p w14:paraId="3E59923D" w14:textId="77777777" w:rsidR="009705EC" w:rsidRPr="001E04AF" w:rsidRDefault="009705EC" w:rsidP="009C3D45">
            <w:pPr>
              <w:pStyle w:val="NormalWeb"/>
              <w:spacing w:before="0" w:beforeAutospacing="0" w:after="0" w:afterAutospacing="0"/>
              <w:ind w:left="0"/>
              <w:rPr>
                <w:rFonts w:asciiTheme="majorHAnsi" w:hAnsiTheme="majorHAnsi" w:cstheme="majorBidi"/>
                <w:sz w:val="20"/>
                <w:szCs w:val="20"/>
              </w:rPr>
            </w:pPr>
          </w:p>
          <w:p w14:paraId="6FA6EAEC" w14:textId="5C85E37B" w:rsidR="001E04AF" w:rsidRPr="001E04AF" w:rsidRDefault="5CAFD968" w:rsidP="001E04AF">
            <w:pPr>
              <w:pStyle w:val="NormalWeb"/>
              <w:spacing w:before="0" w:beforeAutospacing="0" w:after="0" w:afterAutospacing="0"/>
              <w:ind w:left="0"/>
              <w:rPr>
                <w:rFonts w:asciiTheme="majorHAnsi" w:hAnsiTheme="majorHAnsi" w:cstheme="majorBidi"/>
                <w:sz w:val="20"/>
                <w:szCs w:val="20"/>
              </w:rPr>
            </w:pPr>
            <w:r w:rsidRPr="001E04AF">
              <w:rPr>
                <w:rFonts w:asciiTheme="majorHAnsi" w:hAnsiTheme="majorHAnsi" w:cstheme="majorBidi"/>
                <w:b/>
                <w:bCs/>
                <w:sz w:val="20"/>
                <w:szCs w:val="20"/>
              </w:rPr>
              <w:t xml:space="preserve">6.8 </w:t>
            </w:r>
            <w:r w:rsidR="009705EC" w:rsidRPr="001E04AF">
              <w:rPr>
                <w:rFonts w:asciiTheme="majorHAnsi" w:hAnsiTheme="majorHAnsi" w:cstheme="majorBidi"/>
                <w:b/>
                <w:bCs/>
                <w:sz w:val="20"/>
                <w:szCs w:val="20"/>
              </w:rPr>
              <w:t xml:space="preserve">Upcoming Events </w:t>
            </w:r>
            <w:r w:rsidR="00761996">
              <w:rPr>
                <w:rFonts w:asciiTheme="majorHAnsi" w:hAnsiTheme="majorHAnsi" w:cstheme="majorBidi"/>
                <w:b/>
                <w:bCs/>
                <w:sz w:val="20"/>
                <w:szCs w:val="20"/>
              </w:rPr>
              <w:t>and</w:t>
            </w:r>
            <w:r w:rsidR="009705EC" w:rsidRPr="001E04AF">
              <w:rPr>
                <w:rFonts w:asciiTheme="majorHAnsi" w:hAnsiTheme="majorHAnsi" w:cstheme="majorBidi"/>
                <w:b/>
                <w:bCs/>
                <w:sz w:val="20"/>
                <w:szCs w:val="20"/>
              </w:rPr>
              <w:t xml:space="preserve"> Smoking Ceremony Invitation </w:t>
            </w:r>
            <w:r w:rsidR="009705EC" w:rsidRPr="001E04AF">
              <w:rPr>
                <w:rFonts w:asciiTheme="majorHAnsi" w:hAnsiTheme="majorHAnsi" w:cstheme="majorBidi"/>
                <w:b/>
                <w:bCs/>
                <w:sz w:val="20"/>
                <w:szCs w:val="20"/>
              </w:rPr>
              <w:t xml:space="preserve">- </w:t>
            </w:r>
            <w:r w:rsidR="009705EC" w:rsidRPr="001E04AF">
              <w:rPr>
                <w:rFonts w:asciiTheme="majorHAnsi" w:hAnsiTheme="majorHAnsi" w:cstheme="majorBidi"/>
                <w:b/>
                <w:bCs/>
                <w:sz w:val="20"/>
                <w:szCs w:val="20"/>
              </w:rPr>
              <w:t>Zoe</w:t>
            </w:r>
            <w:r w:rsidR="009C3D45" w:rsidRPr="001E04AF">
              <w:rPr>
                <w:rFonts w:asciiTheme="majorHAnsi" w:hAnsiTheme="majorHAnsi" w:cstheme="majorBidi"/>
                <w:sz w:val="20"/>
                <w:szCs w:val="20"/>
              </w:rPr>
              <w:br/>
            </w:r>
            <w:r w:rsidR="001E04AF" w:rsidRPr="001E04AF">
              <w:rPr>
                <w:rFonts w:asciiTheme="majorHAnsi" w:hAnsiTheme="majorHAnsi" w:cstheme="majorBidi"/>
                <w:sz w:val="20"/>
                <w:szCs w:val="20"/>
              </w:rPr>
              <w:t>Members were invit</w:t>
            </w:r>
            <w:r w:rsidR="00D8651E">
              <w:rPr>
                <w:rFonts w:asciiTheme="majorHAnsi" w:hAnsiTheme="majorHAnsi" w:cstheme="majorBidi"/>
                <w:sz w:val="20"/>
                <w:szCs w:val="20"/>
              </w:rPr>
              <w:t>ed</w:t>
            </w:r>
            <w:r w:rsidR="001E04AF" w:rsidRPr="001E04AF">
              <w:rPr>
                <w:rFonts w:asciiTheme="majorHAnsi" w:hAnsiTheme="majorHAnsi" w:cstheme="majorBidi"/>
                <w:sz w:val="20"/>
                <w:szCs w:val="20"/>
              </w:rPr>
              <w:t xml:space="preserve"> to an event where the Wathaurong Cultural Centre will conduct a Welcome to Country and Smoking Ceremony as part of Reconciliation Week, and to celebrate the establishment of the Ocean Grove Youth Program at the Ocean Grove Community House.</w:t>
            </w:r>
          </w:p>
          <w:p w14:paraId="373F05E7" w14:textId="77777777" w:rsidR="001E04AF" w:rsidRPr="001E04AF" w:rsidRDefault="001E04AF" w:rsidP="001E04AF">
            <w:pPr>
              <w:pStyle w:val="NormalWeb"/>
              <w:spacing w:before="0" w:beforeAutospacing="0" w:after="0" w:afterAutospacing="0"/>
              <w:ind w:left="0"/>
            </w:pPr>
          </w:p>
          <w:p w14:paraId="0D0FA1A3" w14:textId="718F54C5" w:rsidR="001E04AF" w:rsidRDefault="001E04AF" w:rsidP="001E04AF">
            <w:pPr>
              <w:pStyle w:val="NormalWeb"/>
              <w:spacing w:before="0" w:beforeAutospacing="0" w:after="0" w:afterAutospacing="0"/>
              <w:ind w:left="0"/>
              <w:rPr>
                <w:rFonts w:asciiTheme="majorHAnsi" w:hAnsiTheme="majorHAnsi" w:cstheme="majorHAnsi"/>
                <w:sz w:val="20"/>
                <w:szCs w:val="20"/>
              </w:rPr>
            </w:pPr>
            <w:r w:rsidRPr="001E04AF">
              <w:rPr>
                <w:rFonts w:asciiTheme="majorHAnsi" w:hAnsiTheme="majorHAnsi" w:cstheme="majorBidi"/>
                <w:sz w:val="20"/>
                <w:szCs w:val="20"/>
              </w:rPr>
              <w:t>Zoe asked who would like to attend the Smoking Ceremony. Several members expressed interest. Further details will be provided.</w:t>
            </w:r>
          </w:p>
          <w:p w14:paraId="63896C5A" w14:textId="77777777" w:rsidR="001E04AF" w:rsidRDefault="001E04AF" w:rsidP="009C3D45">
            <w:pPr>
              <w:pStyle w:val="NormalWeb"/>
              <w:spacing w:before="0" w:beforeAutospacing="0" w:after="0" w:afterAutospacing="0"/>
              <w:ind w:left="0"/>
              <w:rPr>
                <w:rFonts w:asciiTheme="majorHAnsi" w:hAnsiTheme="majorHAnsi" w:cstheme="majorHAnsi"/>
                <w:sz w:val="20"/>
                <w:szCs w:val="20"/>
              </w:rPr>
            </w:pPr>
          </w:p>
          <w:p w14:paraId="7AC4DBF6" w14:textId="65105579" w:rsidR="00570207" w:rsidRPr="00570207" w:rsidRDefault="001763DC" w:rsidP="1F0F9C4B">
            <w:pPr>
              <w:pStyle w:val="NormalWeb"/>
              <w:spacing w:before="0" w:beforeAutospacing="0" w:after="0" w:afterAutospacing="0"/>
              <w:ind w:left="0"/>
              <w:rPr>
                <w:rFonts w:asciiTheme="majorHAnsi" w:hAnsiTheme="majorHAnsi" w:cstheme="majorBidi"/>
                <w:b/>
                <w:bCs/>
                <w:sz w:val="20"/>
                <w:szCs w:val="20"/>
              </w:rPr>
            </w:pPr>
            <w:r>
              <w:rPr>
                <w:rFonts w:asciiTheme="majorHAnsi" w:hAnsiTheme="majorHAnsi" w:cstheme="majorBidi"/>
                <w:b/>
                <w:bCs/>
                <w:sz w:val="20"/>
                <w:szCs w:val="20"/>
              </w:rPr>
              <w:t xml:space="preserve">6.9 </w:t>
            </w:r>
            <w:r w:rsidR="00570207" w:rsidRPr="00570207">
              <w:rPr>
                <w:rFonts w:asciiTheme="majorHAnsi" w:hAnsiTheme="majorHAnsi" w:cstheme="majorBidi"/>
                <w:b/>
                <w:bCs/>
                <w:sz w:val="20"/>
                <w:szCs w:val="20"/>
              </w:rPr>
              <w:t xml:space="preserve">Acknowledgement of Country Update - </w:t>
            </w:r>
            <w:r w:rsidR="00570207" w:rsidRPr="00570207">
              <w:rPr>
                <w:rFonts w:asciiTheme="majorHAnsi" w:hAnsiTheme="majorHAnsi" w:cstheme="majorBidi"/>
                <w:b/>
                <w:bCs/>
                <w:sz w:val="20"/>
                <w:szCs w:val="20"/>
              </w:rPr>
              <w:t>Zoe</w:t>
            </w:r>
          </w:p>
          <w:p w14:paraId="4F8E0C39" w14:textId="098629F7" w:rsidR="009C3D45" w:rsidRDefault="001763DC" w:rsidP="1F0F9C4B">
            <w:pPr>
              <w:pStyle w:val="NormalWeb"/>
              <w:spacing w:before="0" w:beforeAutospacing="0" w:after="0" w:afterAutospacing="0"/>
              <w:ind w:left="0"/>
              <w:rPr>
                <w:rFonts w:asciiTheme="majorHAnsi" w:hAnsiTheme="majorHAnsi" w:cstheme="majorBidi"/>
                <w:sz w:val="20"/>
                <w:szCs w:val="20"/>
              </w:rPr>
            </w:pPr>
            <w:r w:rsidRPr="001763DC">
              <w:rPr>
                <w:rFonts w:asciiTheme="majorHAnsi" w:hAnsiTheme="majorHAnsi" w:cstheme="majorBidi"/>
                <w:sz w:val="20"/>
                <w:szCs w:val="20"/>
              </w:rPr>
              <w:t xml:space="preserve">Zoe advised that the 2026 </w:t>
            </w:r>
            <w:r>
              <w:rPr>
                <w:rFonts w:asciiTheme="majorHAnsi" w:hAnsiTheme="majorHAnsi" w:cstheme="majorBidi"/>
                <w:sz w:val="20"/>
                <w:szCs w:val="20"/>
              </w:rPr>
              <w:t>AoC</w:t>
            </w:r>
            <w:r w:rsidRPr="001763DC">
              <w:rPr>
                <w:rFonts w:asciiTheme="majorHAnsi" w:hAnsiTheme="majorHAnsi" w:cstheme="majorBidi"/>
                <w:sz w:val="20"/>
                <w:szCs w:val="20"/>
              </w:rPr>
              <w:t xml:space="preserve"> needs to be finalised. Once Guy returns, she will schedule a short online meeting. Members were asked to review the current AoC beforehand and consider any feedback.</w:t>
            </w:r>
          </w:p>
          <w:p w14:paraId="7BD52451" w14:textId="77777777" w:rsidR="001763DC" w:rsidRDefault="001763DC" w:rsidP="1F0F9C4B">
            <w:pPr>
              <w:pStyle w:val="NormalWeb"/>
              <w:spacing w:before="0" w:beforeAutospacing="0" w:after="0" w:afterAutospacing="0"/>
              <w:ind w:left="0"/>
              <w:rPr>
                <w:rFonts w:asciiTheme="majorHAnsi" w:hAnsiTheme="majorHAnsi" w:cstheme="majorBidi"/>
                <w:sz w:val="20"/>
                <w:szCs w:val="20"/>
              </w:rPr>
            </w:pPr>
          </w:p>
          <w:p w14:paraId="36EA90E6" w14:textId="77777777" w:rsidR="00F54434" w:rsidRPr="00F54434" w:rsidRDefault="00AB7F51" w:rsidP="00F54434">
            <w:pPr>
              <w:pStyle w:val="NormalWeb"/>
              <w:spacing w:before="0" w:beforeAutospacing="0" w:after="0" w:afterAutospacing="0"/>
              <w:ind w:left="0"/>
              <w:rPr>
                <w:rFonts w:asciiTheme="majorHAnsi" w:hAnsiTheme="majorHAnsi" w:cstheme="majorBidi"/>
                <w:sz w:val="20"/>
                <w:szCs w:val="20"/>
              </w:rPr>
            </w:pPr>
            <w:r w:rsidRPr="00F54434">
              <w:rPr>
                <w:rFonts w:asciiTheme="majorHAnsi" w:hAnsiTheme="majorHAnsi" w:cstheme="majorBidi"/>
                <w:b/>
                <w:bCs/>
                <w:sz w:val="20"/>
                <w:szCs w:val="20"/>
              </w:rPr>
              <w:t>6.</w:t>
            </w:r>
            <w:r w:rsidR="5CAFD968" w:rsidRPr="00F54434">
              <w:rPr>
                <w:rFonts w:asciiTheme="majorHAnsi" w:hAnsiTheme="majorHAnsi" w:cstheme="majorBidi"/>
                <w:b/>
                <w:bCs/>
                <w:sz w:val="20"/>
                <w:szCs w:val="20"/>
              </w:rPr>
              <w:t xml:space="preserve">10 Request from Guy </w:t>
            </w:r>
            <w:r w:rsidRPr="00F54434">
              <w:rPr>
                <w:rFonts w:asciiTheme="majorHAnsi" w:hAnsiTheme="majorHAnsi" w:cstheme="majorBidi"/>
                <w:b/>
                <w:bCs/>
                <w:sz w:val="20"/>
                <w:szCs w:val="20"/>
              </w:rPr>
              <w:t xml:space="preserve">– Read by </w:t>
            </w:r>
            <w:r w:rsidR="5CAFD968" w:rsidRPr="00F54434">
              <w:rPr>
                <w:rFonts w:asciiTheme="majorHAnsi" w:hAnsiTheme="majorHAnsi" w:cstheme="majorBidi"/>
                <w:b/>
                <w:bCs/>
                <w:sz w:val="20"/>
                <w:szCs w:val="20"/>
              </w:rPr>
              <w:t>Viggy</w:t>
            </w:r>
            <w:r w:rsidR="009C3D45" w:rsidRPr="00F54434">
              <w:rPr>
                <w:rFonts w:asciiTheme="majorHAnsi" w:hAnsiTheme="majorHAnsi" w:cstheme="majorBidi"/>
                <w:b/>
                <w:bCs/>
                <w:sz w:val="20"/>
                <w:szCs w:val="20"/>
              </w:rPr>
              <w:br/>
            </w:r>
            <w:r w:rsidR="00F54434" w:rsidRPr="00F54434">
              <w:rPr>
                <w:rFonts w:asciiTheme="majorHAnsi" w:hAnsiTheme="majorHAnsi" w:cstheme="majorBidi"/>
                <w:sz w:val="20"/>
                <w:szCs w:val="20"/>
              </w:rPr>
              <w:t>A message from Guy acknowledged and thanked Tilly for her outstanding effort and attitude during the youth branding workshop at her school, especially despite challenging weather.</w:t>
            </w:r>
          </w:p>
          <w:p w14:paraId="6B735A19" w14:textId="77777777" w:rsidR="009C3D45" w:rsidRPr="00F54434" w:rsidRDefault="009C3D45" w:rsidP="009C3D45">
            <w:pPr>
              <w:pStyle w:val="NormalWeb"/>
              <w:spacing w:before="0" w:beforeAutospacing="0" w:after="0" w:afterAutospacing="0"/>
              <w:ind w:left="0"/>
              <w:rPr>
                <w:rFonts w:asciiTheme="majorHAnsi" w:hAnsiTheme="majorHAnsi" w:cstheme="majorBidi"/>
                <w:b/>
                <w:bCs/>
                <w:sz w:val="20"/>
                <w:szCs w:val="20"/>
              </w:rPr>
            </w:pPr>
          </w:p>
          <w:p w14:paraId="4BD0BB60" w14:textId="5F866846" w:rsidR="00490BCF" w:rsidRPr="00490BCF" w:rsidRDefault="5CAFD968" w:rsidP="1F0F9C4B">
            <w:pPr>
              <w:pStyle w:val="NormalWeb"/>
              <w:spacing w:before="0" w:beforeAutospacing="0" w:after="0" w:afterAutospacing="0"/>
              <w:ind w:left="0"/>
              <w:rPr>
                <w:rFonts w:asciiTheme="majorHAnsi" w:hAnsiTheme="majorHAnsi" w:cstheme="majorBidi"/>
                <w:b/>
                <w:caps/>
                <w:sz w:val="20"/>
                <w:szCs w:val="20"/>
              </w:rPr>
            </w:pPr>
            <w:r w:rsidRPr="00797712">
              <w:rPr>
                <w:rFonts w:asciiTheme="majorHAnsi" w:hAnsiTheme="majorHAnsi" w:cstheme="majorBidi"/>
                <w:b/>
                <w:bCs/>
                <w:sz w:val="20"/>
                <w:szCs w:val="20"/>
              </w:rPr>
              <w:t xml:space="preserve">6.11 Youth </w:t>
            </w:r>
            <w:r w:rsidR="004C4BE0">
              <w:rPr>
                <w:rFonts w:asciiTheme="majorHAnsi" w:hAnsiTheme="majorHAnsi" w:cstheme="majorBidi"/>
                <w:b/>
                <w:bCs/>
                <w:sz w:val="20"/>
                <w:szCs w:val="20"/>
              </w:rPr>
              <w:t xml:space="preserve">Social Connect Project - </w:t>
            </w:r>
            <w:r w:rsidRPr="00797712">
              <w:rPr>
                <w:rFonts w:asciiTheme="majorHAnsi" w:hAnsiTheme="majorHAnsi" w:cstheme="majorBidi"/>
                <w:b/>
                <w:bCs/>
                <w:sz w:val="20"/>
                <w:szCs w:val="20"/>
              </w:rPr>
              <w:t>Zoe</w:t>
            </w:r>
            <w:r w:rsidR="009C3D45" w:rsidRPr="00797712">
              <w:rPr>
                <w:b/>
                <w:bCs/>
              </w:rPr>
              <w:br/>
            </w:r>
            <w:r w:rsidR="003C09BA" w:rsidRPr="003C09BA">
              <w:rPr>
                <w:rFonts w:asciiTheme="majorHAnsi" w:hAnsiTheme="majorHAnsi" w:cstheme="majorBidi"/>
                <w:sz w:val="20"/>
                <w:szCs w:val="20"/>
              </w:rPr>
              <w:t>Zoe announced that the project has now officially launched and asked Youth Council members to help promote the opportunity. It has not yet been determined whether Youth Council members will be eligible to participate directly in the co</w:t>
            </w:r>
            <w:r w:rsidR="003C09BA" w:rsidRPr="003C09BA">
              <w:rPr>
                <w:rFonts w:ascii="Cambria Math" w:hAnsi="Cambria Math" w:cs="Cambria Math"/>
                <w:sz w:val="20"/>
                <w:szCs w:val="20"/>
              </w:rPr>
              <w:t>‑</w:t>
            </w:r>
            <w:r w:rsidR="003C09BA" w:rsidRPr="003C09BA">
              <w:rPr>
                <w:rFonts w:asciiTheme="majorHAnsi" w:hAnsiTheme="majorHAnsi" w:cstheme="majorBidi"/>
                <w:sz w:val="20"/>
                <w:szCs w:val="20"/>
              </w:rPr>
              <w:t>design sessions; however, Zoe advised that it is acceptable to register interest for now, and suitability can be confirmed closer to the time. Regardless of eligibility for the sessions themselves, all members will have a role to play in the project in some capacity.</w:t>
            </w:r>
          </w:p>
        </w:tc>
      </w:tr>
    </w:tbl>
    <w:p w14:paraId="58708E2B" w14:textId="73D3269A" w:rsidR="00D05B20" w:rsidRPr="001D2BC4" w:rsidRDefault="00D05B20" w:rsidP="009C3D45">
      <w:pPr>
        <w:spacing w:before="240" w:after="240"/>
        <w:jc w:val="center"/>
        <w:rPr>
          <w:rFonts w:asciiTheme="majorHAnsi" w:hAnsiTheme="majorHAnsi" w:cstheme="majorHAnsi"/>
        </w:rPr>
      </w:pPr>
      <w:r>
        <w:rPr>
          <w:rFonts w:asciiTheme="majorHAnsi" w:hAnsiTheme="majorHAnsi" w:cstheme="majorHAnsi"/>
          <w:b/>
          <w:bCs/>
          <w:color w:val="8ACED7" w:themeColor="accent1"/>
        </w:rPr>
        <w:lastRenderedPageBreak/>
        <w:t>Welcome Cultura</w:t>
      </w:r>
    </w:p>
    <w:tbl>
      <w:tblPr>
        <w:tblStyle w:val="TableGrid"/>
        <w:tblW w:w="10777" w:type="dxa"/>
        <w:tblLook w:val="0620" w:firstRow="1" w:lastRow="0" w:firstColumn="0" w:lastColumn="0" w:noHBand="1" w:noVBand="1"/>
      </w:tblPr>
      <w:tblGrid>
        <w:gridCol w:w="10777"/>
      </w:tblGrid>
      <w:tr w:rsidR="00966D3F" w:rsidRPr="001D2BC4" w14:paraId="47E8FAB1" w14:textId="77777777" w:rsidTr="1F0F9C4B">
        <w:trPr>
          <w:cnfStyle w:val="100000000000" w:firstRow="1" w:lastRow="0" w:firstColumn="0" w:lastColumn="0" w:oddVBand="0" w:evenVBand="0" w:oddHBand="0" w:evenHBand="0" w:firstRowFirstColumn="0" w:firstRowLastColumn="0" w:lastRowFirstColumn="0" w:lastRowLastColumn="0"/>
        </w:trPr>
        <w:tc>
          <w:tcPr>
            <w:tcW w:w="10777" w:type="dxa"/>
          </w:tcPr>
          <w:p w14:paraId="70ECCFB3" w14:textId="47161212" w:rsidR="00966D3F" w:rsidRPr="001D2BC4" w:rsidRDefault="000351EB" w:rsidP="00966D3F">
            <w:pPr>
              <w:ind w:left="0"/>
              <w:rPr>
                <w:rFonts w:cstheme="majorHAnsi"/>
                <w:b w:val="0"/>
                <w:caps w:val="0"/>
                <w:sz w:val="20"/>
              </w:rPr>
            </w:pPr>
            <w:r>
              <w:rPr>
                <w:rFonts w:cstheme="majorBidi"/>
                <w:b w:val="0"/>
                <w:caps w:val="0"/>
                <w:sz w:val="20"/>
              </w:rPr>
              <w:t>7</w:t>
            </w:r>
            <w:r w:rsidR="004F6825" w:rsidRPr="6264C386">
              <w:rPr>
                <w:rFonts w:cstheme="majorBidi"/>
                <w:b w:val="0"/>
                <w:caps w:val="0"/>
                <w:sz w:val="20"/>
              </w:rPr>
              <w:t xml:space="preserve">. </w:t>
            </w:r>
            <w:r w:rsidR="004F6825">
              <w:rPr>
                <w:rFonts w:cstheme="majorBidi"/>
                <w:b w:val="0"/>
                <w:caps w:val="0"/>
                <w:sz w:val="20"/>
              </w:rPr>
              <w:t xml:space="preserve">Guest Presentation/Consultations </w:t>
            </w:r>
          </w:p>
        </w:tc>
      </w:tr>
      <w:tr w:rsidR="00966D3F" w:rsidRPr="001D2BC4" w14:paraId="01B8DE25" w14:textId="77777777" w:rsidTr="1F0F9C4B">
        <w:trPr>
          <w:trHeight w:val="376"/>
        </w:trPr>
        <w:tc>
          <w:tcPr>
            <w:tcW w:w="10777" w:type="dxa"/>
          </w:tcPr>
          <w:p w14:paraId="5211D4CA" w14:textId="77777777" w:rsidR="00D05B20" w:rsidRPr="00690D98" w:rsidRDefault="00D05B20" w:rsidP="00D05B20">
            <w:pPr>
              <w:spacing w:line="240" w:lineRule="auto"/>
              <w:rPr>
                <w:rFonts w:asciiTheme="majorHAnsi" w:hAnsiTheme="majorHAnsi" w:cstheme="majorHAnsi"/>
                <w:b/>
                <w:bCs/>
              </w:rPr>
            </w:pPr>
            <w:r w:rsidRPr="00690D98">
              <w:rPr>
                <w:rFonts w:asciiTheme="majorHAnsi" w:hAnsiTheme="majorHAnsi" w:cstheme="majorHAnsi"/>
                <w:b/>
                <w:bCs/>
              </w:rPr>
              <w:t>Anastasiia Hogan | Community Engagement and Communications Coordinator – Support Services| Cultura</w:t>
            </w:r>
          </w:p>
          <w:p w14:paraId="7A5A1039" w14:textId="77777777" w:rsidR="00A24403" w:rsidRPr="00A24403" w:rsidRDefault="00D05B20" w:rsidP="00A24403">
            <w:pPr>
              <w:spacing w:line="240" w:lineRule="auto"/>
              <w:rPr>
                <w:rFonts w:asciiTheme="majorHAnsi" w:hAnsiTheme="majorHAnsi" w:cstheme="majorHAnsi"/>
                <w:b/>
                <w:bCs/>
              </w:rPr>
            </w:pPr>
            <w:r w:rsidRPr="00690D98">
              <w:rPr>
                <w:rFonts w:asciiTheme="majorHAnsi" w:hAnsiTheme="majorHAnsi" w:cstheme="majorHAnsi"/>
                <w:b/>
                <w:bCs/>
              </w:rPr>
              <w:t>Members from Cultura’s Youth Council</w:t>
            </w:r>
            <w:r w:rsidR="00A24403">
              <w:rPr>
                <w:rFonts w:asciiTheme="majorHAnsi" w:hAnsiTheme="majorHAnsi" w:cstheme="majorHAnsi"/>
                <w:b/>
                <w:bCs/>
              </w:rPr>
              <w:t xml:space="preserve"> </w:t>
            </w:r>
            <w:r w:rsidR="00A24403" w:rsidRPr="00A24403">
              <w:rPr>
                <w:rFonts w:asciiTheme="majorHAnsi" w:hAnsiTheme="majorHAnsi" w:cstheme="majorHAnsi"/>
                <w:b/>
                <w:bCs/>
              </w:rPr>
              <w:t>(MCSG Youth Council)</w:t>
            </w:r>
          </w:p>
          <w:p w14:paraId="25A0B619" w14:textId="77777777" w:rsidR="00D05B20" w:rsidRDefault="00D05B20" w:rsidP="00D05B20">
            <w:pPr>
              <w:spacing w:line="240" w:lineRule="auto"/>
              <w:rPr>
                <w:rFonts w:asciiTheme="majorHAnsi" w:hAnsiTheme="majorHAnsi" w:cstheme="majorHAnsi"/>
              </w:rPr>
            </w:pPr>
          </w:p>
          <w:p w14:paraId="7E21ACCA" w14:textId="544F95F9" w:rsidR="00181BA0" w:rsidRPr="00181BA0" w:rsidRDefault="00181BA0" w:rsidP="00181BA0">
            <w:pPr>
              <w:spacing w:line="240" w:lineRule="auto"/>
              <w:rPr>
                <w:rFonts w:asciiTheme="majorHAnsi" w:hAnsiTheme="majorHAnsi" w:cstheme="majorBidi"/>
              </w:rPr>
            </w:pPr>
            <w:r w:rsidRPr="00181BA0">
              <w:rPr>
                <w:rFonts w:asciiTheme="majorHAnsi" w:hAnsiTheme="majorHAnsi" w:cstheme="majorBidi"/>
              </w:rPr>
              <w:t>Ana provided an overview of Cultura and showed a short promotional film. Key points included:</w:t>
            </w:r>
          </w:p>
          <w:p w14:paraId="6CEEB54B" w14:textId="77777777" w:rsidR="00181BA0" w:rsidRPr="00181BA0" w:rsidRDefault="00181BA0" w:rsidP="00181BA0">
            <w:pPr>
              <w:spacing w:line="240" w:lineRule="auto"/>
              <w:rPr>
                <w:rFonts w:asciiTheme="majorHAnsi" w:hAnsiTheme="majorHAnsi" w:cstheme="majorBidi"/>
              </w:rPr>
            </w:pPr>
          </w:p>
          <w:p w14:paraId="1CADFE73" w14:textId="21E11944" w:rsidR="00181BA0" w:rsidRPr="00A24403" w:rsidRDefault="00A24403" w:rsidP="00A24403">
            <w:pPr>
              <w:pStyle w:val="ListParagraph"/>
              <w:numPr>
                <w:ilvl w:val="0"/>
                <w:numId w:val="32"/>
              </w:numPr>
              <w:spacing w:line="240" w:lineRule="auto"/>
              <w:rPr>
                <w:rFonts w:cstheme="majorBidi"/>
                <w:b w:val="0"/>
                <w:bCs/>
                <w:color w:val="auto"/>
                <w:sz w:val="20"/>
              </w:rPr>
            </w:pPr>
            <w:r w:rsidRPr="00A24403">
              <w:rPr>
                <w:rFonts w:cstheme="majorBidi"/>
                <w:b w:val="0"/>
                <w:bCs/>
                <w:caps w:val="0"/>
                <w:color w:val="auto"/>
                <w:sz w:val="20"/>
              </w:rPr>
              <w:t xml:space="preserve">The Multicultural Community Services Geelong (MCSG) </w:t>
            </w:r>
            <w:r w:rsidR="00D960BB">
              <w:rPr>
                <w:rFonts w:cstheme="majorBidi"/>
                <w:b w:val="0"/>
                <w:bCs/>
                <w:caps w:val="0"/>
                <w:color w:val="auto"/>
                <w:sz w:val="20"/>
              </w:rPr>
              <w:t>C</w:t>
            </w:r>
            <w:r w:rsidRPr="00A24403">
              <w:rPr>
                <w:rFonts w:cstheme="majorBidi"/>
                <w:b w:val="0"/>
                <w:bCs/>
                <w:caps w:val="0"/>
                <w:color w:val="auto"/>
                <w:sz w:val="20"/>
              </w:rPr>
              <w:t>ouncil is made up of 49 multicultural groups.</w:t>
            </w:r>
          </w:p>
          <w:p w14:paraId="5A075386" w14:textId="0274DB7E" w:rsidR="00181BA0" w:rsidRPr="00A24403" w:rsidRDefault="00A24403" w:rsidP="00A24403">
            <w:pPr>
              <w:pStyle w:val="ListParagraph"/>
              <w:numPr>
                <w:ilvl w:val="0"/>
                <w:numId w:val="32"/>
              </w:numPr>
              <w:spacing w:line="240" w:lineRule="auto"/>
              <w:rPr>
                <w:rFonts w:cstheme="majorBidi"/>
                <w:b w:val="0"/>
                <w:bCs/>
                <w:color w:val="auto"/>
                <w:sz w:val="20"/>
              </w:rPr>
            </w:pPr>
            <w:r w:rsidRPr="00A24403">
              <w:rPr>
                <w:rFonts w:cstheme="majorBidi"/>
                <w:b w:val="0"/>
                <w:bCs/>
                <w:caps w:val="0"/>
                <w:color w:val="auto"/>
                <w:sz w:val="20"/>
              </w:rPr>
              <w:t xml:space="preserve">A major challenge is engaging young people; therefore, </w:t>
            </w:r>
            <w:r>
              <w:rPr>
                <w:rFonts w:cstheme="majorBidi"/>
                <w:b w:val="0"/>
                <w:bCs/>
                <w:caps w:val="0"/>
                <w:color w:val="auto"/>
                <w:sz w:val="20"/>
              </w:rPr>
              <w:t>C</w:t>
            </w:r>
            <w:r w:rsidRPr="00A24403">
              <w:rPr>
                <w:rFonts w:cstheme="majorBidi"/>
                <w:b w:val="0"/>
                <w:bCs/>
                <w:caps w:val="0"/>
                <w:color w:val="auto"/>
                <w:sz w:val="20"/>
              </w:rPr>
              <w:t>ultura established a youth council.</w:t>
            </w:r>
          </w:p>
          <w:p w14:paraId="661C1C09" w14:textId="75DAF954" w:rsidR="00181BA0" w:rsidRPr="00A24403" w:rsidRDefault="00A24403" w:rsidP="00A24403">
            <w:pPr>
              <w:pStyle w:val="ListParagraph"/>
              <w:numPr>
                <w:ilvl w:val="0"/>
                <w:numId w:val="32"/>
              </w:numPr>
              <w:spacing w:line="240" w:lineRule="auto"/>
              <w:rPr>
                <w:rFonts w:cstheme="majorBidi"/>
                <w:b w:val="0"/>
                <w:bCs/>
                <w:color w:val="auto"/>
                <w:sz w:val="20"/>
              </w:rPr>
            </w:pPr>
            <w:r w:rsidRPr="00A24403">
              <w:rPr>
                <w:rFonts w:cstheme="majorBidi"/>
                <w:b w:val="0"/>
                <w:bCs/>
                <w:caps w:val="0"/>
                <w:color w:val="auto"/>
                <w:sz w:val="20"/>
              </w:rPr>
              <w:t>Members of the MCSG youth council introduced themselves and their roles.</w:t>
            </w:r>
          </w:p>
          <w:p w14:paraId="5EED9FC9" w14:textId="040D7F4F" w:rsidR="00181BA0" w:rsidRPr="00A24403" w:rsidRDefault="00A24403" w:rsidP="00A24403">
            <w:pPr>
              <w:pStyle w:val="ListParagraph"/>
              <w:numPr>
                <w:ilvl w:val="0"/>
                <w:numId w:val="32"/>
              </w:numPr>
              <w:spacing w:line="240" w:lineRule="auto"/>
              <w:rPr>
                <w:rFonts w:cstheme="majorBidi"/>
                <w:b w:val="0"/>
                <w:bCs/>
                <w:color w:val="auto"/>
                <w:sz w:val="20"/>
              </w:rPr>
            </w:pPr>
            <w:r w:rsidRPr="00A24403">
              <w:rPr>
                <w:rFonts w:cstheme="majorBidi"/>
                <w:b w:val="0"/>
                <w:bCs/>
                <w:caps w:val="0"/>
                <w:color w:val="auto"/>
                <w:sz w:val="20"/>
              </w:rPr>
              <w:t>Their goals include:</w:t>
            </w:r>
          </w:p>
          <w:p w14:paraId="5D17D0D6" w14:textId="0D4586D8" w:rsidR="00181BA0" w:rsidRPr="00A24403" w:rsidRDefault="00A24403" w:rsidP="00A24403">
            <w:pPr>
              <w:pStyle w:val="ListParagraph"/>
              <w:numPr>
                <w:ilvl w:val="0"/>
                <w:numId w:val="33"/>
              </w:numPr>
              <w:spacing w:line="240" w:lineRule="auto"/>
              <w:ind w:left="1134" w:hanging="283"/>
              <w:rPr>
                <w:rFonts w:cstheme="majorBidi"/>
                <w:b w:val="0"/>
                <w:bCs/>
                <w:color w:val="auto"/>
                <w:sz w:val="20"/>
              </w:rPr>
            </w:pPr>
            <w:r w:rsidRPr="00A24403">
              <w:rPr>
                <w:rFonts w:cstheme="majorBidi"/>
                <w:b w:val="0"/>
                <w:bCs/>
                <w:caps w:val="0"/>
                <w:color w:val="auto"/>
                <w:sz w:val="20"/>
              </w:rPr>
              <w:t>Building stronger cultural connections</w:t>
            </w:r>
          </w:p>
          <w:p w14:paraId="75B39461" w14:textId="669D016F" w:rsidR="00181BA0" w:rsidRPr="00A24403" w:rsidRDefault="00A24403" w:rsidP="00A24403">
            <w:pPr>
              <w:pStyle w:val="ListParagraph"/>
              <w:numPr>
                <w:ilvl w:val="0"/>
                <w:numId w:val="33"/>
              </w:numPr>
              <w:spacing w:line="240" w:lineRule="auto"/>
              <w:ind w:left="1134" w:hanging="283"/>
              <w:rPr>
                <w:rFonts w:cstheme="majorBidi"/>
                <w:b w:val="0"/>
                <w:bCs/>
                <w:color w:val="auto"/>
                <w:sz w:val="20"/>
              </w:rPr>
            </w:pPr>
            <w:r w:rsidRPr="00A24403">
              <w:rPr>
                <w:rFonts w:cstheme="majorBidi"/>
                <w:b w:val="0"/>
                <w:bCs/>
                <w:caps w:val="0"/>
                <w:color w:val="auto"/>
                <w:sz w:val="20"/>
              </w:rPr>
              <w:t>Preserving cultural traditions</w:t>
            </w:r>
          </w:p>
          <w:p w14:paraId="055049FF" w14:textId="13921FA0" w:rsidR="00181BA0" w:rsidRPr="00A24403" w:rsidRDefault="00A24403" w:rsidP="00A24403">
            <w:pPr>
              <w:pStyle w:val="ListParagraph"/>
              <w:numPr>
                <w:ilvl w:val="0"/>
                <w:numId w:val="33"/>
              </w:numPr>
              <w:spacing w:line="240" w:lineRule="auto"/>
              <w:ind w:left="1134" w:hanging="283"/>
              <w:rPr>
                <w:rFonts w:cstheme="majorBidi"/>
                <w:b w:val="0"/>
                <w:bCs/>
                <w:color w:val="auto"/>
                <w:sz w:val="20"/>
              </w:rPr>
            </w:pPr>
            <w:r w:rsidRPr="00A24403">
              <w:rPr>
                <w:rFonts w:cstheme="majorBidi"/>
                <w:b w:val="0"/>
                <w:bCs/>
                <w:caps w:val="0"/>
                <w:color w:val="auto"/>
                <w:sz w:val="20"/>
              </w:rPr>
              <w:t>Combating racism and discrimination</w:t>
            </w:r>
          </w:p>
          <w:p w14:paraId="74337FBE" w14:textId="49EA284C" w:rsidR="00181BA0" w:rsidRPr="00A24403" w:rsidRDefault="00A24403" w:rsidP="00A24403">
            <w:pPr>
              <w:pStyle w:val="ListParagraph"/>
              <w:numPr>
                <w:ilvl w:val="0"/>
                <w:numId w:val="33"/>
              </w:numPr>
              <w:spacing w:line="240" w:lineRule="auto"/>
              <w:ind w:left="1134" w:hanging="283"/>
              <w:rPr>
                <w:rFonts w:cstheme="majorBidi"/>
                <w:b w:val="0"/>
                <w:bCs/>
                <w:color w:val="auto"/>
                <w:sz w:val="20"/>
              </w:rPr>
            </w:pPr>
            <w:r w:rsidRPr="00A24403">
              <w:rPr>
                <w:rFonts w:cstheme="majorBidi"/>
                <w:b w:val="0"/>
                <w:bCs/>
                <w:caps w:val="0"/>
                <w:color w:val="auto"/>
                <w:sz w:val="20"/>
              </w:rPr>
              <w:t>Supporting mental health</w:t>
            </w:r>
          </w:p>
          <w:p w14:paraId="17119C42" w14:textId="61069359" w:rsidR="00181BA0" w:rsidRPr="005E1B71" w:rsidRDefault="00A24403" w:rsidP="005E1B71">
            <w:pPr>
              <w:pStyle w:val="ListParagraph"/>
              <w:numPr>
                <w:ilvl w:val="0"/>
                <w:numId w:val="33"/>
              </w:numPr>
              <w:spacing w:line="240" w:lineRule="auto"/>
              <w:ind w:left="1134" w:hanging="283"/>
              <w:rPr>
                <w:rFonts w:cstheme="majorBidi"/>
                <w:b w:val="0"/>
                <w:bCs/>
                <w:color w:val="auto"/>
                <w:sz w:val="20"/>
              </w:rPr>
            </w:pPr>
            <w:r w:rsidRPr="00A24403">
              <w:rPr>
                <w:rFonts w:cstheme="majorBidi"/>
                <w:b w:val="0"/>
                <w:bCs/>
                <w:caps w:val="0"/>
                <w:color w:val="auto"/>
                <w:sz w:val="20"/>
              </w:rPr>
              <w:t>Strengthening employment pathways</w:t>
            </w:r>
          </w:p>
          <w:p w14:paraId="19A4542A" w14:textId="25B475C3" w:rsidR="00181BA0" w:rsidRPr="00C0192C" w:rsidRDefault="00D960BB" w:rsidP="00C0192C">
            <w:pPr>
              <w:pStyle w:val="ListParagraph"/>
              <w:numPr>
                <w:ilvl w:val="0"/>
                <w:numId w:val="32"/>
              </w:numPr>
              <w:spacing w:line="240" w:lineRule="auto"/>
              <w:rPr>
                <w:rFonts w:cstheme="majorBidi"/>
                <w:b w:val="0"/>
                <w:bCs/>
                <w:caps w:val="0"/>
                <w:color w:val="auto"/>
                <w:sz w:val="20"/>
              </w:rPr>
            </w:pPr>
            <w:r w:rsidRPr="00C0192C">
              <w:rPr>
                <w:rFonts w:cstheme="majorBidi"/>
                <w:b w:val="0"/>
                <w:bCs/>
                <w:caps w:val="0"/>
                <w:color w:val="auto"/>
                <w:sz w:val="20"/>
              </w:rPr>
              <w:t xml:space="preserve">Cultura </w:t>
            </w:r>
            <w:r w:rsidR="00181BA0" w:rsidRPr="00C0192C">
              <w:rPr>
                <w:rFonts w:cstheme="majorBidi"/>
                <w:b w:val="0"/>
                <w:bCs/>
                <w:caps w:val="0"/>
                <w:color w:val="auto"/>
                <w:sz w:val="20"/>
              </w:rPr>
              <w:t xml:space="preserve">Youth </w:t>
            </w:r>
            <w:r w:rsidRPr="00C0192C">
              <w:rPr>
                <w:rFonts w:cstheme="majorBidi"/>
                <w:b w:val="0"/>
                <w:bCs/>
                <w:caps w:val="0"/>
                <w:color w:val="auto"/>
                <w:sz w:val="20"/>
              </w:rPr>
              <w:t>C</w:t>
            </w:r>
            <w:r w:rsidR="00181BA0" w:rsidRPr="00C0192C">
              <w:rPr>
                <w:rFonts w:cstheme="majorBidi"/>
                <w:b w:val="0"/>
                <w:bCs/>
                <w:caps w:val="0"/>
                <w:color w:val="auto"/>
                <w:sz w:val="20"/>
              </w:rPr>
              <w:t>ouncil</w:t>
            </w:r>
            <w:r w:rsidRPr="00C0192C">
              <w:rPr>
                <w:rFonts w:cstheme="majorBidi"/>
                <w:b w:val="0"/>
                <w:bCs/>
                <w:caps w:val="0"/>
                <w:color w:val="auto"/>
                <w:sz w:val="20"/>
              </w:rPr>
              <w:t xml:space="preserve"> members</w:t>
            </w:r>
            <w:r w:rsidR="00181BA0" w:rsidRPr="00C0192C">
              <w:rPr>
                <w:rFonts w:cstheme="majorBidi"/>
                <w:b w:val="0"/>
                <w:bCs/>
                <w:caps w:val="0"/>
                <w:color w:val="auto"/>
                <w:sz w:val="20"/>
              </w:rPr>
              <w:t xml:space="preserve"> shared personal stories connected to these goals.</w:t>
            </w:r>
          </w:p>
          <w:p w14:paraId="503D8DF9" w14:textId="77777777" w:rsidR="00181BA0" w:rsidRPr="00C0192C" w:rsidRDefault="00181BA0" w:rsidP="00C0192C">
            <w:pPr>
              <w:pStyle w:val="ListParagraph"/>
              <w:numPr>
                <w:ilvl w:val="0"/>
                <w:numId w:val="32"/>
              </w:numPr>
              <w:spacing w:line="240" w:lineRule="auto"/>
              <w:rPr>
                <w:rFonts w:cstheme="majorBidi"/>
                <w:b w:val="0"/>
                <w:bCs/>
                <w:caps w:val="0"/>
                <w:color w:val="auto"/>
                <w:sz w:val="20"/>
              </w:rPr>
            </w:pPr>
            <w:r w:rsidRPr="00C0192C">
              <w:rPr>
                <w:rFonts w:cstheme="majorBidi"/>
                <w:b w:val="0"/>
                <w:bCs/>
                <w:caps w:val="0"/>
                <w:color w:val="auto"/>
                <w:sz w:val="20"/>
              </w:rPr>
              <w:t>They presented their strategy.</w:t>
            </w:r>
          </w:p>
          <w:p w14:paraId="647C6491" w14:textId="523269C2" w:rsidR="00181BA0" w:rsidRPr="00C0192C" w:rsidRDefault="00181BA0" w:rsidP="00C0192C">
            <w:pPr>
              <w:pStyle w:val="ListParagraph"/>
              <w:numPr>
                <w:ilvl w:val="0"/>
                <w:numId w:val="32"/>
              </w:numPr>
              <w:spacing w:line="240" w:lineRule="auto"/>
              <w:rPr>
                <w:rFonts w:cstheme="majorBidi"/>
                <w:b w:val="0"/>
                <w:bCs/>
                <w:caps w:val="0"/>
                <w:color w:val="auto"/>
                <w:sz w:val="20"/>
              </w:rPr>
            </w:pPr>
            <w:r w:rsidRPr="00C0192C">
              <w:rPr>
                <w:rFonts w:cstheme="majorBidi"/>
                <w:b w:val="0"/>
                <w:bCs/>
                <w:caps w:val="0"/>
                <w:color w:val="auto"/>
                <w:sz w:val="20"/>
              </w:rPr>
              <w:t xml:space="preserve">Q&amp;A session </w:t>
            </w:r>
          </w:p>
          <w:p w14:paraId="254E0E3C" w14:textId="77777777" w:rsidR="00181BA0" w:rsidRPr="00181BA0" w:rsidRDefault="00181BA0" w:rsidP="00C0192C">
            <w:pPr>
              <w:spacing w:line="240" w:lineRule="auto"/>
              <w:ind w:left="0"/>
              <w:rPr>
                <w:rFonts w:asciiTheme="majorHAnsi" w:hAnsiTheme="majorHAnsi" w:cstheme="majorBidi"/>
              </w:rPr>
            </w:pPr>
          </w:p>
          <w:p w14:paraId="3E84E565" w14:textId="1DDB366F" w:rsidR="00181BA0" w:rsidRDefault="00181BA0" w:rsidP="00181BA0">
            <w:pPr>
              <w:spacing w:line="240" w:lineRule="auto"/>
              <w:rPr>
                <w:rFonts w:asciiTheme="majorHAnsi" w:hAnsiTheme="majorHAnsi" w:cstheme="majorBidi"/>
              </w:rPr>
            </w:pPr>
            <w:r w:rsidRPr="00181BA0">
              <w:rPr>
                <w:rFonts w:asciiTheme="majorHAnsi" w:hAnsiTheme="majorHAnsi" w:cstheme="majorBidi"/>
              </w:rPr>
              <w:t xml:space="preserve">Viggy thanked the MCSG Youth Council </w:t>
            </w:r>
            <w:r w:rsidR="00570345">
              <w:rPr>
                <w:rFonts w:asciiTheme="majorHAnsi" w:hAnsiTheme="majorHAnsi" w:cstheme="majorBidi"/>
              </w:rPr>
              <w:t xml:space="preserve">and Ana </w:t>
            </w:r>
            <w:r w:rsidRPr="00181BA0">
              <w:rPr>
                <w:rFonts w:asciiTheme="majorHAnsi" w:hAnsiTheme="majorHAnsi" w:cstheme="majorBidi"/>
              </w:rPr>
              <w:t>for their presentation.</w:t>
            </w:r>
          </w:p>
          <w:p w14:paraId="1E2CC2E5" w14:textId="77777777" w:rsidR="00C0192C" w:rsidRPr="00181BA0" w:rsidRDefault="00C0192C" w:rsidP="00181BA0">
            <w:pPr>
              <w:spacing w:line="240" w:lineRule="auto"/>
              <w:rPr>
                <w:rFonts w:asciiTheme="majorHAnsi" w:hAnsiTheme="majorHAnsi" w:cstheme="majorBidi"/>
              </w:rPr>
            </w:pPr>
          </w:p>
          <w:p w14:paraId="0D335F67" w14:textId="0456DFAB" w:rsidR="1F0F9C4B" w:rsidRDefault="00181BA0" w:rsidP="00181BA0">
            <w:pPr>
              <w:spacing w:line="240" w:lineRule="auto"/>
              <w:rPr>
                <w:rFonts w:asciiTheme="majorHAnsi" w:hAnsiTheme="majorHAnsi" w:cstheme="majorBidi"/>
              </w:rPr>
            </w:pPr>
            <w:r w:rsidRPr="00181BA0">
              <w:rPr>
                <w:rFonts w:asciiTheme="majorHAnsi" w:hAnsiTheme="majorHAnsi" w:cstheme="majorBidi"/>
              </w:rPr>
              <w:t>Zoe facilitated a joint workshop with both Youth Councils to explore youth perspectives on the Geelong Bus Network Review and identify priorities to share with the Department of Transport and Planning.</w:t>
            </w:r>
          </w:p>
          <w:p w14:paraId="0C505AD2" w14:textId="6365C3B5" w:rsidR="00F538BD" w:rsidRPr="00E058C9" w:rsidRDefault="00F538BD" w:rsidP="00C0192C">
            <w:pPr>
              <w:spacing w:line="240" w:lineRule="auto"/>
              <w:ind w:left="0"/>
              <w:rPr>
                <w:rFonts w:asciiTheme="majorHAnsi" w:hAnsiTheme="majorHAnsi" w:cstheme="majorHAnsi"/>
              </w:rPr>
            </w:pPr>
          </w:p>
        </w:tc>
      </w:tr>
    </w:tbl>
    <w:p w14:paraId="432A21C2" w14:textId="2211A3CB" w:rsidR="00F8377E" w:rsidRDefault="00490BCF" w:rsidP="005E1B71">
      <w:pPr>
        <w:spacing w:before="240" w:after="240" w:line="240" w:lineRule="auto"/>
        <w:jc w:val="center"/>
        <w:rPr>
          <w:rFonts w:asciiTheme="majorHAnsi" w:hAnsiTheme="majorHAnsi" w:cstheme="majorHAnsi"/>
        </w:rPr>
      </w:pPr>
      <w:r w:rsidRPr="001D2BC4">
        <w:rPr>
          <w:rFonts w:asciiTheme="majorHAnsi" w:hAnsiTheme="majorHAnsi" w:cstheme="majorHAnsi"/>
          <w:b/>
          <w:bCs/>
          <w:color w:val="8ACED7" w:themeColor="accent1"/>
        </w:rPr>
        <w:t>Dinner</w:t>
      </w:r>
      <w:r w:rsidR="00690D98">
        <w:rPr>
          <w:rFonts w:asciiTheme="majorHAnsi" w:hAnsiTheme="majorHAnsi" w:cstheme="majorHAnsi"/>
          <w:b/>
          <w:bCs/>
          <w:color w:val="8ACED7" w:themeColor="accent1"/>
        </w:rPr>
        <w:t xml:space="preserve"> and Network</w:t>
      </w:r>
      <w:r w:rsidR="00C0192C">
        <w:rPr>
          <w:rFonts w:asciiTheme="majorHAnsi" w:hAnsiTheme="majorHAnsi" w:cstheme="majorHAnsi"/>
          <w:b/>
          <w:bCs/>
          <w:color w:val="8ACED7" w:themeColor="accent1"/>
        </w:rPr>
        <w:t>ing</w:t>
      </w:r>
    </w:p>
    <w:tbl>
      <w:tblPr>
        <w:tblStyle w:val="TableGrid"/>
        <w:tblW w:w="10777" w:type="dxa"/>
        <w:tblLook w:val="0620" w:firstRow="1" w:lastRow="0" w:firstColumn="0" w:lastColumn="0" w:noHBand="1" w:noVBand="1"/>
      </w:tblPr>
      <w:tblGrid>
        <w:gridCol w:w="10777"/>
      </w:tblGrid>
      <w:tr w:rsidR="008B316E" w:rsidRPr="001D2BC4" w14:paraId="694899BE" w14:textId="77777777" w:rsidTr="6264C386">
        <w:trPr>
          <w:cnfStyle w:val="100000000000" w:firstRow="1" w:lastRow="0" w:firstColumn="0" w:lastColumn="0" w:oddVBand="0" w:evenVBand="0" w:oddHBand="0" w:evenHBand="0" w:firstRowFirstColumn="0" w:firstRowLastColumn="0" w:lastRowFirstColumn="0" w:lastRowLastColumn="0"/>
        </w:trPr>
        <w:tc>
          <w:tcPr>
            <w:tcW w:w="10777" w:type="dxa"/>
          </w:tcPr>
          <w:p w14:paraId="5F7010FD" w14:textId="53B50F8D" w:rsidR="008B316E" w:rsidRPr="001D2BC4" w:rsidRDefault="000351EB" w:rsidP="6264C386">
            <w:pPr>
              <w:ind w:left="0" w:right="0"/>
              <w:rPr>
                <w:rFonts w:cstheme="majorBidi"/>
                <w:b w:val="0"/>
                <w:caps w:val="0"/>
                <w:sz w:val="20"/>
              </w:rPr>
            </w:pPr>
            <w:r>
              <w:rPr>
                <w:rFonts w:cstheme="majorHAnsi"/>
                <w:b w:val="0"/>
                <w:caps w:val="0"/>
                <w:sz w:val="20"/>
              </w:rPr>
              <w:lastRenderedPageBreak/>
              <w:t>8</w:t>
            </w:r>
            <w:r w:rsidRPr="001D2BC4">
              <w:rPr>
                <w:rFonts w:cstheme="majorHAnsi"/>
                <w:b w:val="0"/>
                <w:caps w:val="0"/>
                <w:sz w:val="20"/>
              </w:rPr>
              <w:t xml:space="preserve">. </w:t>
            </w:r>
            <w:r>
              <w:rPr>
                <w:rFonts w:cstheme="majorHAnsi"/>
                <w:b w:val="0"/>
                <w:caps w:val="0"/>
                <w:sz w:val="20"/>
              </w:rPr>
              <w:t>Youth Council Project discussion</w:t>
            </w:r>
          </w:p>
        </w:tc>
      </w:tr>
    </w:tbl>
    <w:p w14:paraId="3999DBD6" w14:textId="5E865D10" w:rsidR="000351EB" w:rsidRDefault="001034AC" w:rsidP="00597577">
      <w:pPr>
        <w:pStyle w:val="NormalWeb"/>
        <w:spacing w:before="0" w:beforeAutospacing="0" w:after="0" w:afterAutospacing="0"/>
        <w:rPr>
          <w:rFonts w:asciiTheme="majorHAnsi" w:hAnsiTheme="majorHAnsi" w:cstheme="majorBidi"/>
          <w:sz w:val="20"/>
          <w:szCs w:val="20"/>
        </w:rPr>
      </w:pPr>
      <w:r>
        <w:rPr>
          <w:rFonts w:asciiTheme="majorHAnsi" w:hAnsiTheme="majorHAnsi" w:cstheme="majorBidi"/>
          <w:b/>
          <w:bCs/>
          <w:sz w:val="20"/>
          <w:szCs w:val="20"/>
        </w:rPr>
        <w:t>8</w:t>
      </w:r>
      <w:r w:rsidR="000351EB" w:rsidRPr="1F0F9C4B">
        <w:rPr>
          <w:rFonts w:asciiTheme="majorHAnsi" w:hAnsiTheme="majorHAnsi" w:cstheme="majorBidi"/>
          <w:b/>
          <w:bCs/>
          <w:sz w:val="20"/>
          <w:szCs w:val="20"/>
        </w:rPr>
        <w:t xml:space="preserve">.1 Set scope for event design </w:t>
      </w:r>
    </w:p>
    <w:p w14:paraId="49E95298" w14:textId="77777777" w:rsidR="00597577" w:rsidRPr="00597577" w:rsidRDefault="00597577" w:rsidP="00597577">
      <w:pPr>
        <w:pStyle w:val="NormalWeb"/>
        <w:spacing w:before="0" w:beforeAutospacing="0" w:after="0" w:afterAutospacing="0"/>
        <w:rPr>
          <w:rFonts w:asciiTheme="majorHAnsi" w:hAnsiTheme="majorHAnsi" w:cstheme="majorBidi"/>
          <w:sz w:val="20"/>
          <w:szCs w:val="20"/>
        </w:rPr>
      </w:pPr>
      <w:r w:rsidRPr="00597577">
        <w:rPr>
          <w:rFonts w:asciiTheme="majorHAnsi" w:hAnsiTheme="majorHAnsi" w:cstheme="majorBidi"/>
          <w:sz w:val="20"/>
          <w:szCs w:val="20"/>
        </w:rPr>
        <w:t>The group discussed the importance of having a clear understanding of the project scope before progressing further. Establishing the event’s size, format, activities, and overall experience early on was identified as essential for guiding decisions and ensuring the project remains achievable.</w:t>
      </w:r>
    </w:p>
    <w:p w14:paraId="171267B0" w14:textId="77777777" w:rsidR="00597577" w:rsidRPr="00597577" w:rsidRDefault="00597577" w:rsidP="00597577">
      <w:pPr>
        <w:pStyle w:val="NormalWeb"/>
        <w:rPr>
          <w:rFonts w:asciiTheme="majorHAnsi" w:hAnsiTheme="majorHAnsi" w:cstheme="majorBidi"/>
          <w:sz w:val="20"/>
          <w:szCs w:val="20"/>
        </w:rPr>
      </w:pPr>
      <w:r w:rsidRPr="00597577">
        <w:rPr>
          <w:rFonts w:asciiTheme="majorHAnsi" w:hAnsiTheme="majorHAnsi" w:cstheme="majorBidi"/>
          <w:sz w:val="20"/>
          <w:szCs w:val="20"/>
        </w:rPr>
        <w:t>A very high</w:t>
      </w:r>
      <w:r w:rsidRPr="00597577">
        <w:rPr>
          <w:rFonts w:ascii="Cambria Math" w:hAnsi="Cambria Math" w:cs="Cambria Math"/>
          <w:sz w:val="20"/>
          <w:szCs w:val="20"/>
        </w:rPr>
        <w:t>‑</w:t>
      </w:r>
      <w:r w:rsidRPr="00597577">
        <w:rPr>
          <w:rFonts w:asciiTheme="majorHAnsi" w:hAnsiTheme="majorHAnsi" w:cstheme="majorBidi"/>
          <w:sz w:val="20"/>
          <w:szCs w:val="20"/>
        </w:rPr>
        <w:t>level consensus was sought, and the group agreed that the event would focus on creating an inclusive, youth</w:t>
      </w:r>
      <w:r w:rsidRPr="00597577">
        <w:rPr>
          <w:rFonts w:ascii="Cambria Math" w:hAnsi="Cambria Math" w:cs="Cambria Math"/>
          <w:sz w:val="20"/>
          <w:szCs w:val="20"/>
        </w:rPr>
        <w:t>‑</w:t>
      </w:r>
      <w:r w:rsidRPr="00597577">
        <w:rPr>
          <w:rFonts w:asciiTheme="majorHAnsi" w:hAnsiTheme="majorHAnsi" w:cstheme="majorBidi"/>
          <w:sz w:val="20"/>
          <w:szCs w:val="20"/>
        </w:rPr>
        <w:t>friendly market featuring stalls, music, and interactive activities, designed to encourage connection and participation among young people.</w:t>
      </w:r>
    </w:p>
    <w:p w14:paraId="48751947" w14:textId="382095F1" w:rsidR="1F0F9C4B" w:rsidRDefault="00597577" w:rsidP="003214E9">
      <w:pPr>
        <w:pStyle w:val="NormalWeb"/>
        <w:spacing w:before="0" w:beforeAutospacing="0" w:after="0" w:afterAutospacing="0"/>
        <w:rPr>
          <w:rFonts w:asciiTheme="majorHAnsi" w:hAnsiTheme="majorHAnsi" w:cstheme="majorBidi"/>
          <w:sz w:val="20"/>
          <w:szCs w:val="20"/>
        </w:rPr>
      </w:pPr>
      <w:r w:rsidRPr="00597577">
        <w:rPr>
          <w:rFonts w:asciiTheme="majorHAnsi" w:hAnsiTheme="majorHAnsi" w:cstheme="majorBidi"/>
          <w:sz w:val="20"/>
          <w:szCs w:val="20"/>
        </w:rPr>
        <w:t>Members then explored potential venues, feasibility for stallholders, target age groups, entertainment options, and other key elements of the Youth</w:t>
      </w:r>
      <w:r w:rsidRPr="00597577">
        <w:rPr>
          <w:rFonts w:ascii="Cambria Math" w:hAnsi="Cambria Math" w:cs="Cambria Math"/>
          <w:sz w:val="20"/>
          <w:szCs w:val="20"/>
        </w:rPr>
        <w:t>‑</w:t>
      </w:r>
      <w:r w:rsidRPr="00597577">
        <w:rPr>
          <w:rFonts w:asciiTheme="majorHAnsi" w:hAnsiTheme="majorHAnsi" w:cstheme="majorBidi"/>
          <w:sz w:val="20"/>
          <w:szCs w:val="20"/>
        </w:rPr>
        <w:t>Led Market Project.</w:t>
      </w:r>
    </w:p>
    <w:p w14:paraId="4FEF919B" w14:textId="77777777" w:rsidR="00597577" w:rsidRDefault="00597577" w:rsidP="003214E9">
      <w:pPr>
        <w:pStyle w:val="NormalWeb"/>
        <w:spacing w:before="0" w:beforeAutospacing="0" w:after="0" w:afterAutospacing="0"/>
        <w:rPr>
          <w:rFonts w:asciiTheme="majorHAnsi" w:hAnsiTheme="majorHAnsi" w:cstheme="majorBidi"/>
          <w:sz w:val="20"/>
          <w:szCs w:val="20"/>
        </w:rPr>
      </w:pPr>
    </w:p>
    <w:p w14:paraId="59C723D4" w14:textId="23F8A5F0" w:rsidR="000351EB" w:rsidRDefault="001034AC" w:rsidP="003214E9">
      <w:pPr>
        <w:pStyle w:val="NormalWeb"/>
        <w:spacing w:before="0" w:beforeAutospacing="0" w:after="0" w:afterAutospacing="0"/>
        <w:rPr>
          <w:rFonts w:asciiTheme="majorHAnsi" w:hAnsiTheme="majorHAnsi" w:cstheme="majorBidi"/>
          <w:sz w:val="20"/>
          <w:szCs w:val="20"/>
        </w:rPr>
      </w:pPr>
      <w:r>
        <w:rPr>
          <w:rFonts w:asciiTheme="majorHAnsi" w:hAnsiTheme="majorHAnsi" w:cstheme="majorBidi"/>
          <w:b/>
          <w:bCs/>
          <w:sz w:val="20"/>
          <w:szCs w:val="20"/>
        </w:rPr>
        <w:t>8</w:t>
      </w:r>
      <w:r w:rsidR="000351EB" w:rsidRPr="1F0F9C4B">
        <w:rPr>
          <w:rFonts w:asciiTheme="majorHAnsi" w:hAnsiTheme="majorHAnsi" w:cstheme="majorBidi"/>
          <w:b/>
          <w:bCs/>
          <w:sz w:val="20"/>
          <w:szCs w:val="20"/>
        </w:rPr>
        <w:t xml:space="preserve">.2 </w:t>
      </w:r>
      <w:r>
        <w:rPr>
          <w:rFonts w:asciiTheme="majorHAnsi" w:hAnsiTheme="majorHAnsi" w:cstheme="majorBidi"/>
          <w:b/>
          <w:bCs/>
          <w:sz w:val="20"/>
          <w:szCs w:val="20"/>
        </w:rPr>
        <w:t>M</w:t>
      </w:r>
      <w:r w:rsidR="000351EB" w:rsidRPr="1F0F9C4B">
        <w:rPr>
          <w:rFonts w:asciiTheme="majorHAnsi" w:hAnsiTheme="majorHAnsi" w:cstheme="majorBidi"/>
          <w:b/>
          <w:bCs/>
          <w:sz w:val="20"/>
          <w:szCs w:val="20"/>
        </w:rPr>
        <w:t xml:space="preserve">ilestones and working groups </w:t>
      </w:r>
    </w:p>
    <w:p w14:paraId="2DAB6A6A" w14:textId="77777777" w:rsidR="00542702" w:rsidRPr="00542702" w:rsidRDefault="00542702" w:rsidP="00542702">
      <w:pPr>
        <w:pStyle w:val="NormalWeb"/>
        <w:spacing w:before="0" w:beforeAutospacing="0" w:after="240" w:afterAutospacing="0"/>
        <w:rPr>
          <w:rFonts w:asciiTheme="majorHAnsi" w:hAnsiTheme="majorHAnsi" w:cstheme="majorBidi"/>
          <w:sz w:val="20"/>
          <w:szCs w:val="20"/>
        </w:rPr>
      </w:pPr>
      <w:r w:rsidRPr="00542702">
        <w:rPr>
          <w:rFonts w:asciiTheme="majorHAnsi" w:hAnsiTheme="majorHAnsi" w:cstheme="majorBidi"/>
          <w:sz w:val="20"/>
          <w:szCs w:val="20"/>
        </w:rPr>
        <w:t>A draft project plan was distributed, and the project planning process was outlined. Members were asked to review the proposed milestones and subcommittees prior to the next project meeting, and the group initially felt that the overall structure was suitable.</w:t>
      </w:r>
    </w:p>
    <w:p w14:paraId="70337E9C" w14:textId="241E30F0" w:rsidR="003214E9" w:rsidRDefault="00542702" w:rsidP="00542702">
      <w:pPr>
        <w:pStyle w:val="NormalWeb"/>
        <w:spacing w:before="0" w:beforeAutospacing="0" w:after="0" w:afterAutospacing="0"/>
        <w:rPr>
          <w:rFonts w:asciiTheme="majorHAnsi" w:hAnsiTheme="majorHAnsi" w:cstheme="majorBidi"/>
          <w:sz w:val="20"/>
          <w:szCs w:val="20"/>
        </w:rPr>
      </w:pPr>
      <w:r w:rsidRPr="00542702">
        <w:rPr>
          <w:rFonts w:asciiTheme="majorHAnsi" w:hAnsiTheme="majorHAnsi" w:cstheme="majorBidi"/>
          <w:sz w:val="20"/>
          <w:szCs w:val="20"/>
        </w:rPr>
        <w:t>The role of subcommittees was discussed, and members reviewed the draft list. The group suggested combining two of the proposed subcommittees and removing one so that the entire Youth Council will participate in evaluation. Members are encouraged to consider which subcommittee they may wish to join before the next project meeting.</w:t>
      </w:r>
    </w:p>
    <w:p w14:paraId="2C3BED9E" w14:textId="77777777" w:rsidR="00542702" w:rsidRPr="007D1030" w:rsidRDefault="00542702" w:rsidP="00542702">
      <w:pPr>
        <w:pStyle w:val="NormalWeb"/>
        <w:spacing w:before="0" w:beforeAutospacing="0" w:after="0" w:afterAutospacing="0"/>
        <w:rPr>
          <w:rFonts w:asciiTheme="majorHAnsi" w:hAnsiTheme="majorHAnsi" w:cstheme="majorHAnsi"/>
          <w:b/>
          <w:caps/>
          <w:sz w:val="20"/>
          <w:szCs w:val="20"/>
        </w:rPr>
      </w:pPr>
    </w:p>
    <w:p w14:paraId="23CFEFA0" w14:textId="7C0436FE" w:rsidR="007D1030" w:rsidRDefault="001034AC" w:rsidP="003214E9">
      <w:pPr>
        <w:rPr>
          <w:rFonts w:asciiTheme="majorHAnsi" w:hAnsiTheme="majorHAnsi" w:cstheme="majorBidi"/>
        </w:rPr>
      </w:pPr>
      <w:r>
        <w:rPr>
          <w:rFonts w:asciiTheme="majorHAnsi" w:hAnsiTheme="majorHAnsi" w:cstheme="majorBidi"/>
          <w:b/>
          <w:bCs/>
        </w:rPr>
        <w:t>8</w:t>
      </w:r>
      <w:r w:rsidR="000351EB" w:rsidRPr="1F0F9C4B">
        <w:rPr>
          <w:rFonts w:asciiTheme="majorHAnsi" w:hAnsiTheme="majorHAnsi" w:cstheme="majorBidi"/>
          <w:b/>
          <w:bCs/>
        </w:rPr>
        <w:t xml:space="preserve">.3 </w:t>
      </w:r>
      <w:r w:rsidR="003214E9">
        <w:rPr>
          <w:rFonts w:asciiTheme="majorHAnsi" w:hAnsiTheme="majorHAnsi" w:cstheme="majorBidi"/>
          <w:b/>
          <w:bCs/>
        </w:rPr>
        <w:t>Take-home activity</w:t>
      </w:r>
    </w:p>
    <w:p w14:paraId="2F70F9FD" w14:textId="51A87E1C" w:rsidR="00690D98" w:rsidRPr="001D2BC4" w:rsidRDefault="00C633D9" w:rsidP="00C633D9">
      <w:pPr>
        <w:spacing w:after="240" w:line="240" w:lineRule="auto"/>
        <w:rPr>
          <w:rFonts w:asciiTheme="majorHAnsi" w:hAnsiTheme="majorHAnsi" w:cstheme="majorHAnsi"/>
        </w:rPr>
      </w:pPr>
      <w:r w:rsidRPr="00C633D9">
        <w:rPr>
          <w:rFonts w:asciiTheme="majorHAnsi" w:hAnsiTheme="majorHAnsi" w:cstheme="majorBidi"/>
        </w:rPr>
        <w:t>Members were asked to conduct initial research following the meeting</w:t>
      </w:r>
      <w:r>
        <w:rPr>
          <w:rFonts w:asciiTheme="majorHAnsi" w:hAnsiTheme="majorHAnsi" w:cstheme="majorBidi"/>
        </w:rPr>
        <w:t xml:space="preserve"> </w:t>
      </w:r>
      <w:r w:rsidRPr="00C633D9">
        <w:rPr>
          <w:rFonts w:asciiTheme="majorHAnsi" w:hAnsiTheme="majorHAnsi" w:cstheme="majorBidi"/>
        </w:rPr>
        <w:t>looking at examples from other councils, event formats, feasibility considerations, and potential locations. Further details will be sent out with these minutes.</w:t>
      </w: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0B374193" w:rsidR="00EF0BDF" w:rsidRPr="001D2BC4" w:rsidRDefault="0042389F" w:rsidP="00BB4CFF">
            <w:pPr>
              <w:ind w:left="0"/>
              <w:rPr>
                <w:rFonts w:cstheme="majorHAnsi"/>
                <w:b w:val="0"/>
                <w:caps w:val="0"/>
                <w:sz w:val="20"/>
              </w:rPr>
            </w:pPr>
            <w:r>
              <w:rPr>
                <w:rFonts w:cstheme="majorHAnsi"/>
                <w:b w:val="0"/>
                <w:caps w:val="0"/>
                <w:sz w:val="20"/>
              </w:rPr>
              <w:t>9</w:t>
            </w:r>
            <w:r w:rsidR="00BB4CFF" w:rsidRPr="001D2BC4">
              <w:rPr>
                <w:rFonts w:cstheme="majorHAnsi"/>
                <w:b w:val="0"/>
                <w:caps w:val="0"/>
                <w:sz w:val="20"/>
              </w:rPr>
              <w:t xml:space="preserve">. </w:t>
            </w:r>
            <w:r w:rsidR="00CE5E93" w:rsidRPr="001D2BC4">
              <w:rPr>
                <w:rFonts w:cstheme="majorHAnsi"/>
                <w:b w:val="0"/>
                <w:caps w:val="0"/>
                <w:sz w:val="20"/>
              </w:rPr>
              <w:t xml:space="preserve">Other Business </w:t>
            </w:r>
          </w:p>
        </w:tc>
      </w:tr>
    </w:tbl>
    <w:p w14:paraId="13CD61EA" w14:textId="13402EA5" w:rsidR="0091370A" w:rsidRPr="00C633D9" w:rsidRDefault="00C633D9" w:rsidP="1F0F9C4B">
      <w:pPr>
        <w:pStyle w:val="BodyText"/>
        <w:spacing w:before="0" w:after="0"/>
        <w:rPr>
          <w:rFonts w:asciiTheme="majorHAnsi" w:hAnsiTheme="majorHAnsi" w:cstheme="majorBidi"/>
        </w:rPr>
      </w:pPr>
      <w:r w:rsidRPr="00C633D9">
        <w:rPr>
          <w:rFonts w:asciiTheme="majorHAnsi" w:hAnsiTheme="majorHAnsi" w:cstheme="majorBidi"/>
        </w:rPr>
        <w:t>Nil</w:t>
      </w:r>
    </w:p>
    <w:p w14:paraId="2E4A3942" w14:textId="2994D2FE" w:rsidR="1F0F9C4B" w:rsidRDefault="1F0F9C4B" w:rsidP="1F0F9C4B">
      <w:pPr>
        <w:pStyle w:val="BodyText"/>
        <w:spacing w:before="0" w:after="0"/>
        <w:rPr>
          <w:rFonts w:asciiTheme="majorHAnsi" w:hAnsiTheme="majorHAnsi" w:cstheme="majorBidi"/>
          <w:b/>
          <w:bCs/>
          <w:color w:val="8ACED7" w:themeColor="accent1"/>
        </w:rPr>
      </w:pPr>
    </w:p>
    <w:tbl>
      <w:tblPr>
        <w:tblStyle w:val="TableGrid"/>
        <w:tblW w:w="10777" w:type="dxa"/>
        <w:tblLook w:val="0620" w:firstRow="1" w:lastRow="0" w:firstColumn="0" w:lastColumn="0" w:noHBand="1" w:noVBand="1"/>
      </w:tblPr>
      <w:tblGrid>
        <w:gridCol w:w="10777"/>
      </w:tblGrid>
      <w:tr w:rsidR="00EF0BDF" w:rsidRPr="001D2BC4" w14:paraId="1385AF93"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35517539" w:rsidR="00EF0BDF" w:rsidRPr="001D2BC4" w:rsidRDefault="00E5544D" w:rsidP="00BB4CFF">
            <w:pPr>
              <w:ind w:left="0"/>
              <w:rPr>
                <w:rFonts w:cstheme="majorHAnsi"/>
                <w:b w:val="0"/>
                <w:caps w:val="0"/>
                <w:sz w:val="20"/>
              </w:rPr>
            </w:pPr>
            <w:r w:rsidRPr="001D2BC4">
              <w:rPr>
                <w:rFonts w:cstheme="majorHAnsi"/>
                <w:b w:val="0"/>
                <w:caps w:val="0"/>
                <w:sz w:val="20"/>
              </w:rPr>
              <w:t>1</w:t>
            </w:r>
            <w:r w:rsidR="0042389F">
              <w:rPr>
                <w:rFonts w:cstheme="majorHAnsi"/>
                <w:b w:val="0"/>
                <w:caps w:val="0"/>
                <w:sz w:val="20"/>
              </w:rPr>
              <w:t>0</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7C4F59D4" w14:textId="06404C2A" w:rsidR="00EE48DC" w:rsidRPr="001D2BC4" w:rsidRDefault="00CC4081" w:rsidP="00E90633">
      <w:pPr>
        <w:rPr>
          <w:rFonts w:asciiTheme="majorHAnsi" w:hAnsiTheme="majorHAnsi" w:cstheme="majorHAnsi"/>
        </w:rPr>
      </w:pPr>
      <w:r w:rsidRPr="001D2BC4">
        <w:rPr>
          <w:rFonts w:asciiTheme="majorHAnsi" w:hAnsiTheme="majorHAnsi" w:cstheme="majorHAnsi"/>
        </w:rPr>
        <w:t xml:space="preserve">Next meeting </w:t>
      </w:r>
      <w:r w:rsidR="00690D98">
        <w:rPr>
          <w:rFonts w:asciiTheme="majorHAnsi" w:hAnsiTheme="majorHAnsi" w:cstheme="majorHAnsi"/>
        </w:rPr>
        <w:t>4</w:t>
      </w:r>
      <w:r w:rsidR="00947010">
        <w:rPr>
          <w:rFonts w:asciiTheme="majorHAnsi" w:hAnsiTheme="majorHAnsi" w:cstheme="majorHAnsi"/>
        </w:rPr>
        <w:t>.</w:t>
      </w:r>
      <w:r w:rsidR="00690D98">
        <w:rPr>
          <w:rFonts w:asciiTheme="majorHAnsi" w:hAnsiTheme="majorHAnsi" w:cstheme="majorHAnsi"/>
        </w:rPr>
        <w:t>45</w:t>
      </w:r>
      <w:r w:rsidR="008C226C">
        <w:rPr>
          <w:rFonts w:asciiTheme="majorHAnsi" w:hAnsiTheme="majorHAnsi" w:cstheme="majorHAnsi"/>
        </w:rPr>
        <w:t xml:space="preserve">pm, </w:t>
      </w:r>
      <w:r w:rsidR="0091370A">
        <w:rPr>
          <w:rFonts w:asciiTheme="majorHAnsi" w:hAnsiTheme="majorHAnsi" w:cstheme="majorHAnsi"/>
        </w:rPr>
        <w:t>Mon,</w:t>
      </w:r>
      <w:r w:rsidR="00991D16">
        <w:rPr>
          <w:rFonts w:asciiTheme="majorHAnsi" w:hAnsiTheme="majorHAnsi" w:cstheme="majorHAnsi"/>
        </w:rPr>
        <w:t xml:space="preserve"> </w:t>
      </w:r>
      <w:r w:rsidR="00690D98">
        <w:rPr>
          <w:rFonts w:asciiTheme="majorHAnsi" w:hAnsiTheme="majorHAnsi" w:cstheme="majorHAnsi"/>
        </w:rPr>
        <w:t>4</w:t>
      </w:r>
      <w:r w:rsidR="00991D16">
        <w:rPr>
          <w:rFonts w:asciiTheme="majorHAnsi" w:hAnsiTheme="majorHAnsi" w:cstheme="majorHAnsi"/>
        </w:rPr>
        <w:t>th</w:t>
      </w:r>
      <w:r w:rsidR="001E5E1D">
        <w:rPr>
          <w:rFonts w:asciiTheme="majorHAnsi" w:hAnsiTheme="majorHAnsi" w:cstheme="majorHAnsi"/>
        </w:rPr>
        <w:t xml:space="preserve"> Ma</w:t>
      </w:r>
      <w:r w:rsidR="00690D98">
        <w:rPr>
          <w:rFonts w:asciiTheme="majorHAnsi" w:hAnsiTheme="majorHAnsi" w:cstheme="majorHAnsi"/>
        </w:rPr>
        <w:t>y</w:t>
      </w:r>
      <w:r w:rsidR="001E5E1D">
        <w:rPr>
          <w:rFonts w:asciiTheme="majorHAnsi" w:hAnsiTheme="majorHAnsi" w:cstheme="majorHAnsi"/>
        </w:rPr>
        <w:t xml:space="preserve"> 202</w:t>
      </w:r>
      <w:r w:rsidR="00991D16">
        <w:rPr>
          <w:rFonts w:asciiTheme="majorHAnsi" w:hAnsiTheme="majorHAnsi" w:cstheme="majorHAnsi"/>
        </w:rPr>
        <w:t>6</w:t>
      </w:r>
      <w:r w:rsidR="001E5E1D">
        <w:rPr>
          <w:rFonts w:asciiTheme="majorHAnsi" w:hAnsiTheme="majorHAnsi" w:cstheme="majorHAnsi"/>
        </w:rPr>
        <w:t>.</w:t>
      </w:r>
      <w:r w:rsidR="001D2BC4" w:rsidRPr="001D2BC4">
        <w:rPr>
          <w:rFonts w:asciiTheme="majorHAnsi" w:hAnsiTheme="majorHAnsi" w:cstheme="majorHAnsi"/>
        </w:rPr>
        <w:t xml:space="preserve"> </w:t>
      </w:r>
    </w:p>
    <w:sectPr w:rsidR="00EE48DC" w:rsidRPr="001D2BC4" w:rsidSect="00CE3F4B">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A4F40" w14:textId="77777777" w:rsidR="006F3A75" w:rsidRDefault="006F3A75" w:rsidP="00CE604F">
      <w:r>
        <w:separator/>
      </w:r>
    </w:p>
    <w:p w14:paraId="66EF510C" w14:textId="77777777" w:rsidR="006F3A75" w:rsidRDefault="006F3A75" w:rsidP="00CE604F"/>
    <w:p w14:paraId="06052170" w14:textId="77777777" w:rsidR="006F3A75" w:rsidRDefault="006F3A75" w:rsidP="00CE604F"/>
    <w:p w14:paraId="0DE084A1" w14:textId="77777777" w:rsidR="006F3A75" w:rsidRDefault="006F3A75" w:rsidP="00CE604F"/>
  </w:endnote>
  <w:endnote w:type="continuationSeparator" w:id="0">
    <w:p w14:paraId="14F2FA20" w14:textId="77777777" w:rsidR="006F3A75" w:rsidRDefault="006F3A75" w:rsidP="00CE604F">
      <w:r>
        <w:continuationSeparator/>
      </w:r>
    </w:p>
    <w:p w14:paraId="48725898" w14:textId="77777777" w:rsidR="006F3A75" w:rsidRDefault="006F3A75" w:rsidP="00CE604F"/>
    <w:p w14:paraId="65BD972F" w14:textId="77777777" w:rsidR="006F3A75" w:rsidRDefault="006F3A75" w:rsidP="00CE604F"/>
    <w:p w14:paraId="355DC95B" w14:textId="77777777" w:rsidR="006F3A75" w:rsidRDefault="006F3A75" w:rsidP="00CE604F"/>
  </w:endnote>
  <w:endnote w:type="continuationNotice" w:id="1">
    <w:p w14:paraId="7B5E1BD2" w14:textId="77777777" w:rsidR="006F3A75" w:rsidRDefault="006F3A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B46E1F-125C-453C-8E35-EDC38B1AAA67}"/>
    <w:embedBold r:id="rId2" w:fontKey="{1DEA218D-F5A0-453F-9A71-1EF6FA7D5140}"/>
    <w:embedItalic r:id="rId3" w:fontKey="{3C706B65-E535-4863-84DC-3C3AC5B28726}"/>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4" w:fontKey="{64E83408-D504-4973-A9B6-B8CBF3902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53721797"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917B4E">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6F3AA" w14:textId="77777777" w:rsidR="006F3A75" w:rsidRDefault="006F3A75" w:rsidP="00CE604F">
      <w:r>
        <w:separator/>
      </w:r>
    </w:p>
    <w:p w14:paraId="321E88EA" w14:textId="77777777" w:rsidR="006F3A75" w:rsidRDefault="006F3A75" w:rsidP="00CE604F"/>
    <w:p w14:paraId="58774FC6" w14:textId="77777777" w:rsidR="006F3A75" w:rsidRDefault="006F3A75" w:rsidP="00CE604F"/>
    <w:p w14:paraId="743C45CE" w14:textId="77777777" w:rsidR="006F3A75" w:rsidRDefault="006F3A75" w:rsidP="00CE604F"/>
  </w:footnote>
  <w:footnote w:type="continuationSeparator" w:id="0">
    <w:p w14:paraId="36DD8987" w14:textId="77777777" w:rsidR="006F3A75" w:rsidRDefault="006F3A75" w:rsidP="00CE604F">
      <w:r>
        <w:continuationSeparator/>
      </w:r>
    </w:p>
    <w:p w14:paraId="6BF1C2BA" w14:textId="77777777" w:rsidR="006F3A75" w:rsidRDefault="006F3A75" w:rsidP="00CE604F"/>
    <w:p w14:paraId="34C84CBC" w14:textId="77777777" w:rsidR="006F3A75" w:rsidRDefault="006F3A75" w:rsidP="00CE604F"/>
    <w:p w14:paraId="0334A92F" w14:textId="77777777" w:rsidR="006F3A75" w:rsidRDefault="006F3A75" w:rsidP="00CE604F"/>
  </w:footnote>
  <w:footnote w:type="continuationNotice" w:id="1">
    <w:p w14:paraId="5AD39314" w14:textId="77777777" w:rsidR="006F3A75" w:rsidRDefault="006F3A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intelligence2.xml><?xml version="1.0" encoding="utf-8"?>
<int2:intelligence xmlns:int2="http://schemas.microsoft.com/office/intelligence/2020/intelligence" xmlns:oel="http://schemas.microsoft.com/office/2019/extlst">
  <int2:observations>
    <int2:textHash int2:hashCode="rfUhiHeVVE+CYH" int2:id="5SGEXmrJ">
      <int2:state int2:value="Rejected" int2:type="spell"/>
    </int2:textHash>
    <int2:textHash int2:hashCode="geBg4mFpCfYOT1" int2:id="bOR0MHd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1496FB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87477F7"/>
    <w:multiLevelType w:val="hybridMultilevel"/>
    <w:tmpl w:val="2D5A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9A2256"/>
    <w:multiLevelType w:val="multilevel"/>
    <w:tmpl w:val="FA4E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7781BD1"/>
    <w:multiLevelType w:val="multilevel"/>
    <w:tmpl w:val="B11A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41685C"/>
    <w:multiLevelType w:val="hybridMultilevel"/>
    <w:tmpl w:val="9E9A0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D05CC5"/>
    <w:multiLevelType w:val="hybridMultilevel"/>
    <w:tmpl w:val="804AF380"/>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3D0808"/>
    <w:multiLevelType w:val="hybridMultilevel"/>
    <w:tmpl w:val="ABA2DAC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2"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3"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D84AF8"/>
    <w:multiLevelType w:val="multilevel"/>
    <w:tmpl w:val="BBE0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C621D8D"/>
    <w:multiLevelType w:val="hybridMultilevel"/>
    <w:tmpl w:val="B7BE9016"/>
    <w:lvl w:ilvl="0" w:tplc="385EEED4">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0E7AB5"/>
    <w:multiLevelType w:val="hybridMultilevel"/>
    <w:tmpl w:val="A93CD0B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54D77312"/>
    <w:multiLevelType w:val="hybridMultilevel"/>
    <w:tmpl w:val="9BC8D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6" w15:restartNumberingAfterBreak="0">
    <w:nsid w:val="78719AE2"/>
    <w:multiLevelType w:val="hybridMultilevel"/>
    <w:tmpl w:val="2724E07E"/>
    <w:lvl w:ilvl="0" w:tplc="F6C81188">
      <w:start w:val="1"/>
      <w:numFmt w:val="bullet"/>
      <w:lvlText w:val="-"/>
      <w:lvlJc w:val="left"/>
      <w:pPr>
        <w:ind w:left="473" w:hanging="360"/>
      </w:pPr>
      <w:rPr>
        <w:rFonts w:ascii="Aptos" w:hAnsi="Aptos" w:hint="default"/>
      </w:rPr>
    </w:lvl>
    <w:lvl w:ilvl="1" w:tplc="028638C4">
      <w:start w:val="1"/>
      <w:numFmt w:val="bullet"/>
      <w:lvlText w:val="o"/>
      <w:lvlJc w:val="left"/>
      <w:pPr>
        <w:ind w:left="1193" w:hanging="360"/>
      </w:pPr>
      <w:rPr>
        <w:rFonts w:ascii="Courier New" w:hAnsi="Courier New" w:hint="default"/>
      </w:rPr>
    </w:lvl>
    <w:lvl w:ilvl="2" w:tplc="2646A2C8">
      <w:start w:val="1"/>
      <w:numFmt w:val="bullet"/>
      <w:lvlText w:val=""/>
      <w:lvlJc w:val="left"/>
      <w:pPr>
        <w:ind w:left="1913" w:hanging="360"/>
      </w:pPr>
      <w:rPr>
        <w:rFonts w:ascii="Wingdings" w:hAnsi="Wingdings" w:hint="default"/>
      </w:rPr>
    </w:lvl>
    <w:lvl w:ilvl="3" w:tplc="51C8EDF4">
      <w:start w:val="1"/>
      <w:numFmt w:val="bullet"/>
      <w:lvlText w:val=""/>
      <w:lvlJc w:val="left"/>
      <w:pPr>
        <w:ind w:left="2633" w:hanging="360"/>
      </w:pPr>
      <w:rPr>
        <w:rFonts w:ascii="Symbol" w:hAnsi="Symbol" w:hint="default"/>
      </w:rPr>
    </w:lvl>
    <w:lvl w:ilvl="4" w:tplc="6204BEBE">
      <w:start w:val="1"/>
      <w:numFmt w:val="bullet"/>
      <w:lvlText w:val="o"/>
      <w:lvlJc w:val="left"/>
      <w:pPr>
        <w:ind w:left="3353" w:hanging="360"/>
      </w:pPr>
      <w:rPr>
        <w:rFonts w:ascii="Courier New" w:hAnsi="Courier New" w:hint="default"/>
      </w:rPr>
    </w:lvl>
    <w:lvl w:ilvl="5" w:tplc="2644867C">
      <w:start w:val="1"/>
      <w:numFmt w:val="bullet"/>
      <w:lvlText w:val=""/>
      <w:lvlJc w:val="left"/>
      <w:pPr>
        <w:ind w:left="4073" w:hanging="360"/>
      </w:pPr>
      <w:rPr>
        <w:rFonts w:ascii="Wingdings" w:hAnsi="Wingdings" w:hint="default"/>
      </w:rPr>
    </w:lvl>
    <w:lvl w:ilvl="6" w:tplc="B576F0C2">
      <w:start w:val="1"/>
      <w:numFmt w:val="bullet"/>
      <w:lvlText w:val=""/>
      <w:lvlJc w:val="left"/>
      <w:pPr>
        <w:ind w:left="4793" w:hanging="360"/>
      </w:pPr>
      <w:rPr>
        <w:rFonts w:ascii="Symbol" w:hAnsi="Symbol" w:hint="default"/>
      </w:rPr>
    </w:lvl>
    <w:lvl w:ilvl="7" w:tplc="08282A6E">
      <w:start w:val="1"/>
      <w:numFmt w:val="bullet"/>
      <w:lvlText w:val="o"/>
      <w:lvlJc w:val="left"/>
      <w:pPr>
        <w:ind w:left="5513" w:hanging="360"/>
      </w:pPr>
      <w:rPr>
        <w:rFonts w:ascii="Courier New" w:hAnsi="Courier New" w:hint="default"/>
      </w:rPr>
    </w:lvl>
    <w:lvl w:ilvl="8" w:tplc="0DCEEE9C">
      <w:start w:val="1"/>
      <w:numFmt w:val="bullet"/>
      <w:lvlText w:val=""/>
      <w:lvlJc w:val="left"/>
      <w:pPr>
        <w:ind w:left="6233" w:hanging="360"/>
      </w:pPr>
      <w:rPr>
        <w:rFonts w:ascii="Wingdings" w:hAnsi="Wingdings" w:hint="default"/>
      </w:rPr>
    </w:lvl>
  </w:abstractNum>
  <w:abstractNum w:abstractNumId="37"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8" w15:restartNumberingAfterBreak="0">
    <w:nsid w:val="7E2A08B4"/>
    <w:multiLevelType w:val="hybridMultilevel"/>
    <w:tmpl w:val="0ADAC1A6"/>
    <w:lvl w:ilvl="0" w:tplc="A09C28E6">
      <w:start w:val="1"/>
      <w:numFmt w:val="bullet"/>
      <w:lvlText w:val="-"/>
      <w:lvlJc w:val="left"/>
      <w:pPr>
        <w:ind w:left="720" w:hanging="360"/>
      </w:pPr>
      <w:rPr>
        <w:rFonts w:ascii="Aptos" w:hAnsi="Aptos" w:hint="default"/>
      </w:rPr>
    </w:lvl>
    <w:lvl w:ilvl="1" w:tplc="459C0118">
      <w:start w:val="1"/>
      <w:numFmt w:val="bullet"/>
      <w:lvlText w:val="o"/>
      <w:lvlJc w:val="left"/>
      <w:pPr>
        <w:ind w:left="1440" w:hanging="360"/>
      </w:pPr>
      <w:rPr>
        <w:rFonts w:ascii="Courier New" w:hAnsi="Courier New" w:hint="default"/>
      </w:rPr>
    </w:lvl>
    <w:lvl w:ilvl="2" w:tplc="783CF91C">
      <w:start w:val="1"/>
      <w:numFmt w:val="bullet"/>
      <w:lvlText w:val=""/>
      <w:lvlJc w:val="left"/>
      <w:pPr>
        <w:ind w:left="2160" w:hanging="360"/>
      </w:pPr>
      <w:rPr>
        <w:rFonts w:ascii="Wingdings" w:hAnsi="Wingdings" w:hint="default"/>
      </w:rPr>
    </w:lvl>
    <w:lvl w:ilvl="3" w:tplc="3DFA1AC2">
      <w:start w:val="1"/>
      <w:numFmt w:val="bullet"/>
      <w:lvlText w:val=""/>
      <w:lvlJc w:val="left"/>
      <w:pPr>
        <w:ind w:left="2880" w:hanging="360"/>
      </w:pPr>
      <w:rPr>
        <w:rFonts w:ascii="Symbol" w:hAnsi="Symbol" w:hint="default"/>
      </w:rPr>
    </w:lvl>
    <w:lvl w:ilvl="4" w:tplc="030A1888">
      <w:start w:val="1"/>
      <w:numFmt w:val="bullet"/>
      <w:lvlText w:val="o"/>
      <w:lvlJc w:val="left"/>
      <w:pPr>
        <w:ind w:left="3600" w:hanging="360"/>
      </w:pPr>
      <w:rPr>
        <w:rFonts w:ascii="Courier New" w:hAnsi="Courier New" w:hint="default"/>
      </w:rPr>
    </w:lvl>
    <w:lvl w:ilvl="5" w:tplc="836096BA">
      <w:start w:val="1"/>
      <w:numFmt w:val="bullet"/>
      <w:lvlText w:val=""/>
      <w:lvlJc w:val="left"/>
      <w:pPr>
        <w:ind w:left="4320" w:hanging="360"/>
      </w:pPr>
      <w:rPr>
        <w:rFonts w:ascii="Wingdings" w:hAnsi="Wingdings" w:hint="default"/>
      </w:rPr>
    </w:lvl>
    <w:lvl w:ilvl="6" w:tplc="0D885B8A">
      <w:start w:val="1"/>
      <w:numFmt w:val="bullet"/>
      <w:lvlText w:val=""/>
      <w:lvlJc w:val="left"/>
      <w:pPr>
        <w:ind w:left="5040" w:hanging="360"/>
      </w:pPr>
      <w:rPr>
        <w:rFonts w:ascii="Symbol" w:hAnsi="Symbol" w:hint="default"/>
      </w:rPr>
    </w:lvl>
    <w:lvl w:ilvl="7" w:tplc="263AF72A">
      <w:start w:val="1"/>
      <w:numFmt w:val="bullet"/>
      <w:lvlText w:val="o"/>
      <w:lvlJc w:val="left"/>
      <w:pPr>
        <w:ind w:left="5760" w:hanging="360"/>
      </w:pPr>
      <w:rPr>
        <w:rFonts w:ascii="Courier New" w:hAnsi="Courier New" w:hint="default"/>
      </w:rPr>
    </w:lvl>
    <w:lvl w:ilvl="8" w:tplc="BD60B35E">
      <w:start w:val="1"/>
      <w:numFmt w:val="bullet"/>
      <w:lvlText w:val=""/>
      <w:lvlJc w:val="left"/>
      <w:pPr>
        <w:ind w:left="6480" w:hanging="360"/>
      </w:pPr>
      <w:rPr>
        <w:rFonts w:ascii="Wingdings" w:hAnsi="Wingdings" w:hint="default"/>
      </w:rPr>
    </w:lvl>
  </w:abstractNum>
  <w:num w:numId="1" w16cid:durableId="790513366">
    <w:abstractNumId w:val="36"/>
  </w:num>
  <w:num w:numId="2" w16cid:durableId="1394045425">
    <w:abstractNumId w:val="38"/>
  </w:num>
  <w:num w:numId="3" w16cid:durableId="288633440">
    <w:abstractNumId w:val="20"/>
  </w:num>
  <w:num w:numId="4" w16cid:durableId="1567374070">
    <w:abstractNumId w:val="8"/>
  </w:num>
  <w:num w:numId="5" w16cid:durableId="428505251">
    <w:abstractNumId w:val="21"/>
  </w:num>
  <w:num w:numId="6" w16cid:durableId="1749767463">
    <w:abstractNumId w:val="32"/>
  </w:num>
  <w:num w:numId="7" w16cid:durableId="189300110">
    <w:abstractNumId w:val="3"/>
  </w:num>
  <w:num w:numId="8" w16cid:durableId="781145527">
    <w:abstractNumId w:val="12"/>
  </w:num>
  <w:num w:numId="9" w16cid:durableId="1246723325">
    <w:abstractNumId w:val="6"/>
  </w:num>
  <w:num w:numId="10" w16cid:durableId="1930969017">
    <w:abstractNumId w:val="1"/>
  </w:num>
  <w:num w:numId="11" w16cid:durableId="1149321039">
    <w:abstractNumId w:val="27"/>
  </w:num>
  <w:num w:numId="12" w16cid:durableId="559823660">
    <w:abstractNumId w:val="18"/>
  </w:num>
  <w:num w:numId="13" w16cid:durableId="26369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999688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6081197">
    <w:abstractNumId w:val="26"/>
  </w:num>
  <w:num w:numId="16" w16cid:durableId="695884847">
    <w:abstractNumId w:val="29"/>
  </w:num>
  <w:num w:numId="17" w16cid:durableId="10031196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4490264">
    <w:abstractNumId w:val="10"/>
  </w:num>
  <w:num w:numId="19" w16cid:durableId="643700122">
    <w:abstractNumId w:val="15"/>
  </w:num>
  <w:num w:numId="20" w16cid:durableId="1281183300">
    <w:abstractNumId w:val="24"/>
  </w:num>
  <w:num w:numId="21" w16cid:durableId="621307796">
    <w:abstractNumId w:val="33"/>
  </w:num>
  <w:num w:numId="22" w16cid:durableId="1007900863">
    <w:abstractNumId w:val="34"/>
  </w:num>
  <w:num w:numId="23" w16cid:durableId="195239897">
    <w:abstractNumId w:val="28"/>
  </w:num>
  <w:num w:numId="24" w16cid:durableId="1096903813">
    <w:abstractNumId w:val="22"/>
  </w:num>
  <w:num w:numId="25" w16cid:durableId="262803603">
    <w:abstractNumId w:val="5"/>
  </w:num>
  <w:num w:numId="26" w16cid:durableId="1526477680">
    <w:abstractNumId w:val="7"/>
  </w:num>
  <w:num w:numId="27" w16cid:durableId="2036223863">
    <w:abstractNumId w:val="25"/>
  </w:num>
  <w:num w:numId="28" w16cid:durableId="2143845992">
    <w:abstractNumId w:val="19"/>
  </w:num>
  <w:num w:numId="29" w16cid:durableId="2035375402">
    <w:abstractNumId w:val="31"/>
  </w:num>
  <w:num w:numId="30" w16cid:durableId="227151891">
    <w:abstractNumId w:val="9"/>
  </w:num>
  <w:num w:numId="31" w16cid:durableId="635529493">
    <w:abstractNumId w:val="13"/>
  </w:num>
  <w:num w:numId="32" w16cid:durableId="1064377329">
    <w:abstractNumId w:val="14"/>
  </w:num>
  <w:num w:numId="33" w16cid:durableId="1656453153">
    <w:abstractNumId w:val="30"/>
  </w:num>
  <w:num w:numId="34" w16cid:durableId="37388788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62F"/>
    <w:rsid w:val="00000769"/>
    <w:rsid w:val="00000C6D"/>
    <w:rsid w:val="00000E54"/>
    <w:rsid w:val="00001224"/>
    <w:rsid w:val="00001945"/>
    <w:rsid w:val="00001B5D"/>
    <w:rsid w:val="00001E9D"/>
    <w:rsid w:val="000020B7"/>
    <w:rsid w:val="00002291"/>
    <w:rsid w:val="00002838"/>
    <w:rsid w:val="000037E0"/>
    <w:rsid w:val="00003CDF"/>
    <w:rsid w:val="00004FB7"/>
    <w:rsid w:val="0000578C"/>
    <w:rsid w:val="00005F78"/>
    <w:rsid w:val="0000704C"/>
    <w:rsid w:val="000072F9"/>
    <w:rsid w:val="000074F7"/>
    <w:rsid w:val="00007C20"/>
    <w:rsid w:val="00010289"/>
    <w:rsid w:val="00010362"/>
    <w:rsid w:val="0001173B"/>
    <w:rsid w:val="00012493"/>
    <w:rsid w:val="0001263A"/>
    <w:rsid w:val="00013DD9"/>
    <w:rsid w:val="0001516F"/>
    <w:rsid w:val="00015395"/>
    <w:rsid w:val="00015489"/>
    <w:rsid w:val="000156CA"/>
    <w:rsid w:val="000158DC"/>
    <w:rsid w:val="00016B90"/>
    <w:rsid w:val="00016CE1"/>
    <w:rsid w:val="00017AA0"/>
    <w:rsid w:val="00017B93"/>
    <w:rsid w:val="00017F9D"/>
    <w:rsid w:val="000206A3"/>
    <w:rsid w:val="000206AB"/>
    <w:rsid w:val="00020780"/>
    <w:rsid w:val="00020D23"/>
    <w:rsid w:val="000215C5"/>
    <w:rsid w:val="00021629"/>
    <w:rsid w:val="00021D2C"/>
    <w:rsid w:val="00022479"/>
    <w:rsid w:val="00023855"/>
    <w:rsid w:val="00023894"/>
    <w:rsid w:val="00023AB2"/>
    <w:rsid w:val="00024773"/>
    <w:rsid w:val="00024B45"/>
    <w:rsid w:val="000258F0"/>
    <w:rsid w:val="00025989"/>
    <w:rsid w:val="00025F3B"/>
    <w:rsid w:val="00026C3E"/>
    <w:rsid w:val="00027AEC"/>
    <w:rsid w:val="0003048C"/>
    <w:rsid w:val="000308ED"/>
    <w:rsid w:val="00030CA4"/>
    <w:rsid w:val="00031DBD"/>
    <w:rsid w:val="00031EC5"/>
    <w:rsid w:val="00032B90"/>
    <w:rsid w:val="0003330D"/>
    <w:rsid w:val="00033513"/>
    <w:rsid w:val="000338DB"/>
    <w:rsid w:val="00033BE5"/>
    <w:rsid w:val="00033E58"/>
    <w:rsid w:val="000340A9"/>
    <w:rsid w:val="0003477E"/>
    <w:rsid w:val="000351EB"/>
    <w:rsid w:val="00035765"/>
    <w:rsid w:val="00035833"/>
    <w:rsid w:val="00035864"/>
    <w:rsid w:val="00035E23"/>
    <w:rsid w:val="00035F38"/>
    <w:rsid w:val="0003661C"/>
    <w:rsid w:val="00036BE9"/>
    <w:rsid w:val="0004048B"/>
    <w:rsid w:val="00040DF5"/>
    <w:rsid w:val="000410D7"/>
    <w:rsid w:val="00041675"/>
    <w:rsid w:val="0004255D"/>
    <w:rsid w:val="00042EEC"/>
    <w:rsid w:val="000431C8"/>
    <w:rsid w:val="000442F6"/>
    <w:rsid w:val="00044A08"/>
    <w:rsid w:val="00044A20"/>
    <w:rsid w:val="00044F18"/>
    <w:rsid w:val="000451E4"/>
    <w:rsid w:val="000454F7"/>
    <w:rsid w:val="00045CF4"/>
    <w:rsid w:val="0004707F"/>
    <w:rsid w:val="00047136"/>
    <w:rsid w:val="0004715F"/>
    <w:rsid w:val="000476BB"/>
    <w:rsid w:val="000479D4"/>
    <w:rsid w:val="0005036E"/>
    <w:rsid w:val="00050775"/>
    <w:rsid w:val="00051131"/>
    <w:rsid w:val="00051849"/>
    <w:rsid w:val="00051AD1"/>
    <w:rsid w:val="00051C55"/>
    <w:rsid w:val="00051F61"/>
    <w:rsid w:val="00052560"/>
    <w:rsid w:val="00053279"/>
    <w:rsid w:val="0005357E"/>
    <w:rsid w:val="0005393F"/>
    <w:rsid w:val="000539EB"/>
    <w:rsid w:val="00054270"/>
    <w:rsid w:val="00054780"/>
    <w:rsid w:val="000547F1"/>
    <w:rsid w:val="000548A2"/>
    <w:rsid w:val="0005535A"/>
    <w:rsid w:val="00055A76"/>
    <w:rsid w:val="00056673"/>
    <w:rsid w:val="00056833"/>
    <w:rsid w:val="00056A5E"/>
    <w:rsid w:val="00057D86"/>
    <w:rsid w:val="000600E8"/>
    <w:rsid w:val="00061625"/>
    <w:rsid w:val="0006187E"/>
    <w:rsid w:val="00061B4B"/>
    <w:rsid w:val="000624C7"/>
    <w:rsid w:val="0006343D"/>
    <w:rsid w:val="00063BE2"/>
    <w:rsid w:val="0006450F"/>
    <w:rsid w:val="00064516"/>
    <w:rsid w:val="00064DDF"/>
    <w:rsid w:val="0006546E"/>
    <w:rsid w:val="00066266"/>
    <w:rsid w:val="00066B76"/>
    <w:rsid w:val="00067E7D"/>
    <w:rsid w:val="00070725"/>
    <w:rsid w:val="00071E6E"/>
    <w:rsid w:val="00072C00"/>
    <w:rsid w:val="00072F52"/>
    <w:rsid w:val="000731FE"/>
    <w:rsid w:val="0007537E"/>
    <w:rsid w:val="000767E6"/>
    <w:rsid w:val="00077200"/>
    <w:rsid w:val="00077302"/>
    <w:rsid w:val="0007730A"/>
    <w:rsid w:val="00077F91"/>
    <w:rsid w:val="00080028"/>
    <w:rsid w:val="0008031A"/>
    <w:rsid w:val="00080321"/>
    <w:rsid w:val="00080C73"/>
    <w:rsid w:val="00081864"/>
    <w:rsid w:val="000818B8"/>
    <w:rsid w:val="00081B0B"/>
    <w:rsid w:val="00081D1A"/>
    <w:rsid w:val="0008242F"/>
    <w:rsid w:val="0008276D"/>
    <w:rsid w:val="0008298C"/>
    <w:rsid w:val="00082B67"/>
    <w:rsid w:val="000830C8"/>
    <w:rsid w:val="0008439F"/>
    <w:rsid w:val="000846FE"/>
    <w:rsid w:val="00084736"/>
    <w:rsid w:val="00084784"/>
    <w:rsid w:val="00084CEC"/>
    <w:rsid w:val="00085079"/>
    <w:rsid w:val="000856C5"/>
    <w:rsid w:val="000860CC"/>
    <w:rsid w:val="00086433"/>
    <w:rsid w:val="000864C2"/>
    <w:rsid w:val="000873E7"/>
    <w:rsid w:val="000905FC"/>
    <w:rsid w:val="000909C0"/>
    <w:rsid w:val="00090EBF"/>
    <w:rsid w:val="000912DD"/>
    <w:rsid w:val="00092A5A"/>
    <w:rsid w:val="00092CB1"/>
    <w:rsid w:val="00093720"/>
    <w:rsid w:val="00093BFB"/>
    <w:rsid w:val="0009448F"/>
    <w:rsid w:val="000949A6"/>
    <w:rsid w:val="00094AA2"/>
    <w:rsid w:val="00095552"/>
    <w:rsid w:val="0009559C"/>
    <w:rsid w:val="00095699"/>
    <w:rsid w:val="00095ADA"/>
    <w:rsid w:val="00095E19"/>
    <w:rsid w:val="000968F6"/>
    <w:rsid w:val="00096D9C"/>
    <w:rsid w:val="000971CB"/>
    <w:rsid w:val="0009738D"/>
    <w:rsid w:val="00097A7F"/>
    <w:rsid w:val="00097BCA"/>
    <w:rsid w:val="00097F51"/>
    <w:rsid w:val="000A0633"/>
    <w:rsid w:val="000A0DBA"/>
    <w:rsid w:val="000A113F"/>
    <w:rsid w:val="000A137E"/>
    <w:rsid w:val="000A1470"/>
    <w:rsid w:val="000A159C"/>
    <w:rsid w:val="000A1C62"/>
    <w:rsid w:val="000A1FC0"/>
    <w:rsid w:val="000A47D7"/>
    <w:rsid w:val="000A4916"/>
    <w:rsid w:val="000A4A3B"/>
    <w:rsid w:val="000A4CCE"/>
    <w:rsid w:val="000A58DA"/>
    <w:rsid w:val="000A6041"/>
    <w:rsid w:val="000A6A42"/>
    <w:rsid w:val="000A6A56"/>
    <w:rsid w:val="000A725F"/>
    <w:rsid w:val="000A73E8"/>
    <w:rsid w:val="000A7687"/>
    <w:rsid w:val="000B17DC"/>
    <w:rsid w:val="000B2404"/>
    <w:rsid w:val="000B31A5"/>
    <w:rsid w:val="000B345E"/>
    <w:rsid w:val="000B34E5"/>
    <w:rsid w:val="000B48E0"/>
    <w:rsid w:val="000B5463"/>
    <w:rsid w:val="000B6518"/>
    <w:rsid w:val="000B6761"/>
    <w:rsid w:val="000B73C3"/>
    <w:rsid w:val="000C0506"/>
    <w:rsid w:val="000C0753"/>
    <w:rsid w:val="000C0A51"/>
    <w:rsid w:val="000C11F7"/>
    <w:rsid w:val="000C16EF"/>
    <w:rsid w:val="000C18D4"/>
    <w:rsid w:val="000C1A69"/>
    <w:rsid w:val="000C1AE5"/>
    <w:rsid w:val="000C2502"/>
    <w:rsid w:val="000C27F3"/>
    <w:rsid w:val="000C2B09"/>
    <w:rsid w:val="000C5397"/>
    <w:rsid w:val="000C79BA"/>
    <w:rsid w:val="000C7DD4"/>
    <w:rsid w:val="000D13A0"/>
    <w:rsid w:val="000D1A42"/>
    <w:rsid w:val="000D1CC8"/>
    <w:rsid w:val="000D21D3"/>
    <w:rsid w:val="000D2B47"/>
    <w:rsid w:val="000D36B5"/>
    <w:rsid w:val="000D398E"/>
    <w:rsid w:val="000D4021"/>
    <w:rsid w:val="000D4E6A"/>
    <w:rsid w:val="000D5CE6"/>
    <w:rsid w:val="000D5F4D"/>
    <w:rsid w:val="000D62A3"/>
    <w:rsid w:val="000D6EA5"/>
    <w:rsid w:val="000E012E"/>
    <w:rsid w:val="000E01B4"/>
    <w:rsid w:val="000E10A4"/>
    <w:rsid w:val="000E1A6B"/>
    <w:rsid w:val="000E22A7"/>
    <w:rsid w:val="000E2484"/>
    <w:rsid w:val="000E31C4"/>
    <w:rsid w:val="000E364F"/>
    <w:rsid w:val="000E39B4"/>
    <w:rsid w:val="000E3BAC"/>
    <w:rsid w:val="000E40AD"/>
    <w:rsid w:val="000E46A7"/>
    <w:rsid w:val="000E4C89"/>
    <w:rsid w:val="000E52EE"/>
    <w:rsid w:val="000E5963"/>
    <w:rsid w:val="000E5973"/>
    <w:rsid w:val="000E6541"/>
    <w:rsid w:val="000E693C"/>
    <w:rsid w:val="000E6B27"/>
    <w:rsid w:val="000E6B7C"/>
    <w:rsid w:val="000E7E3C"/>
    <w:rsid w:val="000F0919"/>
    <w:rsid w:val="000F123F"/>
    <w:rsid w:val="000F1E08"/>
    <w:rsid w:val="000F2217"/>
    <w:rsid w:val="000F32E1"/>
    <w:rsid w:val="000F3CD9"/>
    <w:rsid w:val="000F41BF"/>
    <w:rsid w:val="000F511B"/>
    <w:rsid w:val="000F52FE"/>
    <w:rsid w:val="000F5345"/>
    <w:rsid w:val="000F60EE"/>
    <w:rsid w:val="000F6C75"/>
    <w:rsid w:val="000F700B"/>
    <w:rsid w:val="000F71C6"/>
    <w:rsid w:val="001005FD"/>
    <w:rsid w:val="00100A9B"/>
    <w:rsid w:val="0010112B"/>
    <w:rsid w:val="001011A1"/>
    <w:rsid w:val="00101639"/>
    <w:rsid w:val="0010262F"/>
    <w:rsid w:val="001027AB"/>
    <w:rsid w:val="00103137"/>
    <w:rsid w:val="001034AC"/>
    <w:rsid w:val="001038F6"/>
    <w:rsid w:val="00103D16"/>
    <w:rsid w:val="00103EE0"/>
    <w:rsid w:val="00104560"/>
    <w:rsid w:val="00105EE3"/>
    <w:rsid w:val="001065AC"/>
    <w:rsid w:val="001071FF"/>
    <w:rsid w:val="00107EB8"/>
    <w:rsid w:val="0011046F"/>
    <w:rsid w:val="00110562"/>
    <w:rsid w:val="00110705"/>
    <w:rsid w:val="0011131B"/>
    <w:rsid w:val="00111685"/>
    <w:rsid w:val="00111F9E"/>
    <w:rsid w:val="00112377"/>
    <w:rsid w:val="00112C74"/>
    <w:rsid w:val="001138B8"/>
    <w:rsid w:val="00113B8E"/>
    <w:rsid w:val="00114252"/>
    <w:rsid w:val="001142A6"/>
    <w:rsid w:val="00114534"/>
    <w:rsid w:val="00114F88"/>
    <w:rsid w:val="001150FB"/>
    <w:rsid w:val="00115AD9"/>
    <w:rsid w:val="00115D9A"/>
    <w:rsid w:val="001165A7"/>
    <w:rsid w:val="0011699E"/>
    <w:rsid w:val="00116B2E"/>
    <w:rsid w:val="001207DA"/>
    <w:rsid w:val="00120DA6"/>
    <w:rsid w:val="00121146"/>
    <w:rsid w:val="00121968"/>
    <w:rsid w:val="00121F87"/>
    <w:rsid w:val="00122D2A"/>
    <w:rsid w:val="0012356D"/>
    <w:rsid w:val="00124731"/>
    <w:rsid w:val="00124891"/>
    <w:rsid w:val="001255DB"/>
    <w:rsid w:val="00126016"/>
    <w:rsid w:val="00126586"/>
    <w:rsid w:val="00126810"/>
    <w:rsid w:val="0012713F"/>
    <w:rsid w:val="00127319"/>
    <w:rsid w:val="0012740B"/>
    <w:rsid w:val="00130088"/>
    <w:rsid w:val="00130436"/>
    <w:rsid w:val="00132C92"/>
    <w:rsid w:val="001339AE"/>
    <w:rsid w:val="0013403F"/>
    <w:rsid w:val="001344C6"/>
    <w:rsid w:val="00134CA2"/>
    <w:rsid w:val="001359F2"/>
    <w:rsid w:val="0013729F"/>
    <w:rsid w:val="00137511"/>
    <w:rsid w:val="0014004D"/>
    <w:rsid w:val="00140418"/>
    <w:rsid w:val="0014049F"/>
    <w:rsid w:val="00140A79"/>
    <w:rsid w:val="00140B55"/>
    <w:rsid w:val="00141246"/>
    <w:rsid w:val="00141481"/>
    <w:rsid w:val="00141F7D"/>
    <w:rsid w:val="001423DE"/>
    <w:rsid w:val="001427C1"/>
    <w:rsid w:val="00142F8A"/>
    <w:rsid w:val="00143438"/>
    <w:rsid w:val="0014383D"/>
    <w:rsid w:val="00143E21"/>
    <w:rsid w:val="00144B46"/>
    <w:rsid w:val="00144ED1"/>
    <w:rsid w:val="0014543A"/>
    <w:rsid w:val="00145489"/>
    <w:rsid w:val="00145C1D"/>
    <w:rsid w:val="00146392"/>
    <w:rsid w:val="001465CD"/>
    <w:rsid w:val="00146DBB"/>
    <w:rsid w:val="0015135C"/>
    <w:rsid w:val="00152D85"/>
    <w:rsid w:val="00153248"/>
    <w:rsid w:val="00153A4A"/>
    <w:rsid w:val="001546E5"/>
    <w:rsid w:val="0015593C"/>
    <w:rsid w:val="0015624C"/>
    <w:rsid w:val="0015661F"/>
    <w:rsid w:val="00156E16"/>
    <w:rsid w:val="00156E6B"/>
    <w:rsid w:val="001575B7"/>
    <w:rsid w:val="00157CBD"/>
    <w:rsid w:val="00160BAD"/>
    <w:rsid w:val="0016106A"/>
    <w:rsid w:val="00161AD2"/>
    <w:rsid w:val="00162269"/>
    <w:rsid w:val="001626E3"/>
    <w:rsid w:val="00162A63"/>
    <w:rsid w:val="00162BAE"/>
    <w:rsid w:val="00162D7E"/>
    <w:rsid w:val="0016359C"/>
    <w:rsid w:val="00163A78"/>
    <w:rsid w:val="001641B9"/>
    <w:rsid w:val="00164770"/>
    <w:rsid w:val="001650A8"/>
    <w:rsid w:val="001651F8"/>
    <w:rsid w:val="001654DC"/>
    <w:rsid w:val="00166B68"/>
    <w:rsid w:val="0017010D"/>
    <w:rsid w:val="00170611"/>
    <w:rsid w:val="001706F1"/>
    <w:rsid w:val="00170A33"/>
    <w:rsid w:val="00170D17"/>
    <w:rsid w:val="00170D71"/>
    <w:rsid w:val="00171105"/>
    <w:rsid w:val="001711E6"/>
    <w:rsid w:val="00171B11"/>
    <w:rsid w:val="0017260E"/>
    <w:rsid w:val="00172672"/>
    <w:rsid w:val="001726B1"/>
    <w:rsid w:val="001727E0"/>
    <w:rsid w:val="0017381A"/>
    <w:rsid w:val="00173AC8"/>
    <w:rsid w:val="00173DB3"/>
    <w:rsid w:val="00174445"/>
    <w:rsid w:val="00174CEB"/>
    <w:rsid w:val="0017516F"/>
    <w:rsid w:val="0017595E"/>
    <w:rsid w:val="001763DC"/>
    <w:rsid w:val="00176601"/>
    <w:rsid w:val="001769B5"/>
    <w:rsid w:val="00176A62"/>
    <w:rsid w:val="001770AB"/>
    <w:rsid w:val="00180C7F"/>
    <w:rsid w:val="00180DDA"/>
    <w:rsid w:val="00181173"/>
    <w:rsid w:val="00181BA0"/>
    <w:rsid w:val="001822C6"/>
    <w:rsid w:val="00182BAF"/>
    <w:rsid w:val="00182D4C"/>
    <w:rsid w:val="00183686"/>
    <w:rsid w:val="001851EE"/>
    <w:rsid w:val="00185226"/>
    <w:rsid w:val="00185FEC"/>
    <w:rsid w:val="001864B5"/>
    <w:rsid w:val="00186627"/>
    <w:rsid w:val="00186EC0"/>
    <w:rsid w:val="00186F9B"/>
    <w:rsid w:val="00187817"/>
    <w:rsid w:val="0018788F"/>
    <w:rsid w:val="00187F62"/>
    <w:rsid w:val="001902BB"/>
    <w:rsid w:val="00190414"/>
    <w:rsid w:val="00191177"/>
    <w:rsid w:val="00191DB9"/>
    <w:rsid w:val="001923EF"/>
    <w:rsid w:val="00192555"/>
    <w:rsid w:val="00192999"/>
    <w:rsid w:val="00192BAA"/>
    <w:rsid w:val="001940B0"/>
    <w:rsid w:val="0019445B"/>
    <w:rsid w:val="001946AE"/>
    <w:rsid w:val="001946CF"/>
    <w:rsid w:val="00194A12"/>
    <w:rsid w:val="00194FE5"/>
    <w:rsid w:val="00195221"/>
    <w:rsid w:val="00195A9E"/>
    <w:rsid w:val="00196728"/>
    <w:rsid w:val="001976D9"/>
    <w:rsid w:val="00197CAA"/>
    <w:rsid w:val="00197DCF"/>
    <w:rsid w:val="00197FAD"/>
    <w:rsid w:val="001A0051"/>
    <w:rsid w:val="001A0FA4"/>
    <w:rsid w:val="001A1A15"/>
    <w:rsid w:val="001A1B04"/>
    <w:rsid w:val="001A1B3C"/>
    <w:rsid w:val="001A29D2"/>
    <w:rsid w:val="001A29DF"/>
    <w:rsid w:val="001A307D"/>
    <w:rsid w:val="001A3E10"/>
    <w:rsid w:val="001A4826"/>
    <w:rsid w:val="001A4A3E"/>
    <w:rsid w:val="001A50A2"/>
    <w:rsid w:val="001A51A4"/>
    <w:rsid w:val="001A5D76"/>
    <w:rsid w:val="001A6E12"/>
    <w:rsid w:val="001A7320"/>
    <w:rsid w:val="001A7C44"/>
    <w:rsid w:val="001A7D87"/>
    <w:rsid w:val="001B0458"/>
    <w:rsid w:val="001B04C7"/>
    <w:rsid w:val="001B0978"/>
    <w:rsid w:val="001B0E1A"/>
    <w:rsid w:val="001B0FC1"/>
    <w:rsid w:val="001B1402"/>
    <w:rsid w:val="001B1586"/>
    <w:rsid w:val="001B1BE4"/>
    <w:rsid w:val="001B2295"/>
    <w:rsid w:val="001B2446"/>
    <w:rsid w:val="001B2934"/>
    <w:rsid w:val="001B2F76"/>
    <w:rsid w:val="001B2FBD"/>
    <w:rsid w:val="001B3160"/>
    <w:rsid w:val="001B3694"/>
    <w:rsid w:val="001B3738"/>
    <w:rsid w:val="001B3939"/>
    <w:rsid w:val="001B412D"/>
    <w:rsid w:val="001B4B7F"/>
    <w:rsid w:val="001B4D91"/>
    <w:rsid w:val="001B4F4E"/>
    <w:rsid w:val="001B547E"/>
    <w:rsid w:val="001B6EA6"/>
    <w:rsid w:val="001B6F9E"/>
    <w:rsid w:val="001B7DD5"/>
    <w:rsid w:val="001C002A"/>
    <w:rsid w:val="001C0248"/>
    <w:rsid w:val="001C0701"/>
    <w:rsid w:val="001C071D"/>
    <w:rsid w:val="001C08C1"/>
    <w:rsid w:val="001C10DD"/>
    <w:rsid w:val="001C11A7"/>
    <w:rsid w:val="001C2219"/>
    <w:rsid w:val="001C22E3"/>
    <w:rsid w:val="001C2879"/>
    <w:rsid w:val="001C3649"/>
    <w:rsid w:val="001C3A2D"/>
    <w:rsid w:val="001C3BB1"/>
    <w:rsid w:val="001C4C86"/>
    <w:rsid w:val="001C5632"/>
    <w:rsid w:val="001C56F4"/>
    <w:rsid w:val="001C6741"/>
    <w:rsid w:val="001C6863"/>
    <w:rsid w:val="001C6A00"/>
    <w:rsid w:val="001C6D0A"/>
    <w:rsid w:val="001C707C"/>
    <w:rsid w:val="001C749D"/>
    <w:rsid w:val="001D024E"/>
    <w:rsid w:val="001D05AC"/>
    <w:rsid w:val="001D0E30"/>
    <w:rsid w:val="001D15EB"/>
    <w:rsid w:val="001D2BC4"/>
    <w:rsid w:val="001D38AC"/>
    <w:rsid w:val="001D4095"/>
    <w:rsid w:val="001D4624"/>
    <w:rsid w:val="001D4C1F"/>
    <w:rsid w:val="001D60F5"/>
    <w:rsid w:val="001D6349"/>
    <w:rsid w:val="001D63EC"/>
    <w:rsid w:val="001D6AA0"/>
    <w:rsid w:val="001D6DF1"/>
    <w:rsid w:val="001D6FEB"/>
    <w:rsid w:val="001D762D"/>
    <w:rsid w:val="001D76C2"/>
    <w:rsid w:val="001E0107"/>
    <w:rsid w:val="001E04AF"/>
    <w:rsid w:val="001E0730"/>
    <w:rsid w:val="001E1D3B"/>
    <w:rsid w:val="001E2010"/>
    <w:rsid w:val="001E21CE"/>
    <w:rsid w:val="001E246F"/>
    <w:rsid w:val="001E3D41"/>
    <w:rsid w:val="001E3E8F"/>
    <w:rsid w:val="001E409A"/>
    <w:rsid w:val="001E4330"/>
    <w:rsid w:val="001E440F"/>
    <w:rsid w:val="001E444C"/>
    <w:rsid w:val="001E4CE1"/>
    <w:rsid w:val="001E537C"/>
    <w:rsid w:val="001E5696"/>
    <w:rsid w:val="001E5E1D"/>
    <w:rsid w:val="001E6422"/>
    <w:rsid w:val="001E6F49"/>
    <w:rsid w:val="001E7263"/>
    <w:rsid w:val="001F02BE"/>
    <w:rsid w:val="001F09FA"/>
    <w:rsid w:val="001F1761"/>
    <w:rsid w:val="001F1B69"/>
    <w:rsid w:val="001F26F4"/>
    <w:rsid w:val="001F2D39"/>
    <w:rsid w:val="001F3048"/>
    <w:rsid w:val="001F3A28"/>
    <w:rsid w:val="001F4003"/>
    <w:rsid w:val="001F427B"/>
    <w:rsid w:val="001F4519"/>
    <w:rsid w:val="001F4BE4"/>
    <w:rsid w:val="001F4E95"/>
    <w:rsid w:val="001F505F"/>
    <w:rsid w:val="001F5141"/>
    <w:rsid w:val="001F5412"/>
    <w:rsid w:val="001F575F"/>
    <w:rsid w:val="001F5F86"/>
    <w:rsid w:val="001F6962"/>
    <w:rsid w:val="001F7216"/>
    <w:rsid w:val="001F79BE"/>
    <w:rsid w:val="001F7C1B"/>
    <w:rsid w:val="001F7F4A"/>
    <w:rsid w:val="002000B2"/>
    <w:rsid w:val="002000D0"/>
    <w:rsid w:val="002001C0"/>
    <w:rsid w:val="00200E5B"/>
    <w:rsid w:val="00201ADF"/>
    <w:rsid w:val="002033EB"/>
    <w:rsid w:val="0020554A"/>
    <w:rsid w:val="002059C7"/>
    <w:rsid w:val="00206714"/>
    <w:rsid w:val="00206A5B"/>
    <w:rsid w:val="002108F8"/>
    <w:rsid w:val="00210D17"/>
    <w:rsid w:val="00210DA3"/>
    <w:rsid w:val="00210E1E"/>
    <w:rsid w:val="00211776"/>
    <w:rsid w:val="00211D60"/>
    <w:rsid w:val="00212F6A"/>
    <w:rsid w:val="00213E30"/>
    <w:rsid w:val="002143D9"/>
    <w:rsid w:val="00214DB3"/>
    <w:rsid w:val="00215459"/>
    <w:rsid w:val="0021568E"/>
    <w:rsid w:val="00215823"/>
    <w:rsid w:val="00215F5E"/>
    <w:rsid w:val="00216083"/>
    <w:rsid w:val="00216103"/>
    <w:rsid w:val="00216166"/>
    <w:rsid w:val="002169B2"/>
    <w:rsid w:val="00217331"/>
    <w:rsid w:val="00217552"/>
    <w:rsid w:val="00217676"/>
    <w:rsid w:val="002200D3"/>
    <w:rsid w:val="00220716"/>
    <w:rsid w:val="002208B0"/>
    <w:rsid w:val="00220CCC"/>
    <w:rsid w:val="00220E3C"/>
    <w:rsid w:val="00221161"/>
    <w:rsid w:val="00221906"/>
    <w:rsid w:val="00221C21"/>
    <w:rsid w:val="00221F39"/>
    <w:rsid w:val="0022209F"/>
    <w:rsid w:val="00222406"/>
    <w:rsid w:val="002238C6"/>
    <w:rsid w:val="0022424E"/>
    <w:rsid w:val="002254F3"/>
    <w:rsid w:val="00225E51"/>
    <w:rsid w:val="002260DF"/>
    <w:rsid w:val="0022669B"/>
    <w:rsid w:val="0022676A"/>
    <w:rsid w:val="00226902"/>
    <w:rsid w:val="002273DE"/>
    <w:rsid w:val="002273F8"/>
    <w:rsid w:val="00227C62"/>
    <w:rsid w:val="0023008F"/>
    <w:rsid w:val="002302A4"/>
    <w:rsid w:val="00230973"/>
    <w:rsid w:val="00230CF5"/>
    <w:rsid w:val="00231FE0"/>
    <w:rsid w:val="002324A6"/>
    <w:rsid w:val="002345A8"/>
    <w:rsid w:val="00234A75"/>
    <w:rsid w:val="00234B33"/>
    <w:rsid w:val="00234D69"/>
    <w:rsid w:val="00235353"/>
    <w:rsid w:val="00235C8B"/>
    <w:rsid w:val="00236200"/>
    <w:rsid w:val="00237FAE"/>
    <w:rsid w:val="002404D2"/>
    <w:rsid w:val="00240500"/>
    <w:rsid w:val="0024089E"/>
    <w:rsid w:val="00240DA6"/>
    <w:rsid w:val="002417C3"/>
    <w:rsid w:val="00241EB3"/>
    <w:rsid w:val="0024331C"/>
    <w:rsid w:val="002435F7"/>
    <w:rsid w:val="00244147"/>
    <w:rsid w:val="00244C00"/>
    <w:rsid w:val="002451BA"/>
    <w:rsid w:val="002465E5"/>
    <w:rsid w:val="00246660"/>
    <w:rsid w:val="00246BE6"/>
    <w:rsid w:val="00246D3C"/>
    <w:rsid w:val="0024719F"/>
    <w:rsid w:val="00247662"/>
    <w:rsid w:val="00247C46"/>
    <w:rsid w:val="00250A74"/>
    <w:rsid w:val="00250D31"/>
    <w:rsid w:val="00251D70"/>
    <w:rsid w:val="002520D8"/>
    <w:rsid w:val="00252428"/>
    <w:rsid w:val="00252A0C"/>
    <w:rsid w:val="002530B0"/>
    <w:rsid w:val="00253D0A"/>
    <w:rsid w:val="002540E7"/>
    <w:rsid w:val="0025434D"/>
    <w:rsid w:val="00254798"/>
    <w:rsid w:val="0025581D"/>
    <w:rsid w:val="002564C4"/>
    <w:rsid w:val="002564CD"/>
    <w:rsid w:val="00256A73"/>
    <w:rsid w:val="002571E0"/>
    <w:rsid w:val="00257DFC"/>
    <w:rsid w:val="00260B0D"/>
    <w:rsid w:val="00260B9B"/>
    <w:rsid w:val="002629EC"/>
    <w:rsid w:val="00262EA0"/>
    <w:rsid w:val="00262F59"/>
    <w:rsid w:val="0026415D"/>
    <w:rsid w:val="00264233"/>
    <w:rsid w:val="00264417"/>
    <w:rsid w:val="00264511"/>
    <w:rsid w:val="00264A23"/>
    <w:rsid w:val="00264B94"/>
    <w:rsid w:val="00264FF0"/>
    <w:rsid w:val="0026532F"/>
    <w:rsid w:val="002658DE"/>
    <w:rsid w:val="002660FB"/>
    <w:rsid w:val="002663FD"/>
    <w:rsid w:val="0026661B"/>
    <w:rsid w:val="002667CE"/>
    <w:rsid w:val="0026735C"/>
    <w:rsid w:val="0026776E"/>
    <w:rsid w:val="00267E67"/>
    <w:rsid w:val="0027003A"/>
    <w:rsid w:val="00271193"/>
    <w:rsid w:val="00271541"/>
    <w:rsid w:val="00271A24"/>
    <w:rsid w:val="00271CCC"/>
    <w:rsid w:val="002721F2"/>
    <w:rsid w:val="0027230C"/>
    <w:rsid w:val="002725A2"/>
    <w:rsid w:val="002742E7"/>
    <w:rsid w:val="0027436A"/>
    <w:rsid w:val="002758FA"/>
    <w:rsid w:val="00275B0E"/>
    <w:rsid w:val="0027603E"/>
    <w:rsid w:val="0027616C"/>
    <w:rsid w:val="0027677F"/>
    <w:rsid w:val="002773E9"/>
    <w:rsid w:val="002779B7"/>
    <w:rsid w:val="00281182"/>
    <w:rsid w:val="002811F1"/>
    <w:rsid w:val="00281607"/>
    <w:rsid w:val="00281963"/>
    <w:rsid w:val="002820F8"/>
    <w:rsid w:val="00283B16"/>
    <w:rsid w:val="00284349"/>
    <w:rsid w:val="00284479"/>
    <w:rsid w:val="00284883"/>
    <w:rsid w:val="00284A10"/>
    <w:rsid w:val="00284A44"/>
    <w:rsid w:val="00284AF1"/>
    <w:rsid w:val="00285CCB"/>
    <w:rsid w:val="0028621B"/>
    <w:rsid w:val="002862A5"/>
    <w:rsid w:val="002867A4"/>
    <w:rsid w:val="002875CC"/>
    <w:rsid w:val="00287D52"/>
    <w:rsid w:val="002900A6"/>
    <w:rsid w:val="00290CAF"/>
    <w:rsid w:val="002910D1"/>
    <w:rsid w:val="0029118B"/>
    <w:rsid w:val="002914EA"/>
    <w:rsid w:val="00291711"/>
    <w:rsid w:val="002922B4"/>
    <w:rsid w:val="002922E2"/>
    <w:rsid w:val="00292980"/>
    <w:rsid w:val="0029337E"/>
    <w:rsid w:val="00293CCB"/>
    <w:rsid w:val="00293DD6"/>
    <w:rsid w:val="00294100"/>
    <w:rsid w:val="0029485B"/>
    <w:rsid w:val="0029596D"/>
    <w:rsid w:val="00295A77"/>
    <w:rsid w:val="00296141"/>
    <w:rsid w:val="00296FB7"/>
    <w:rsid w:val="00297E24"/>
    <w:rsid w:val="002A1D55"/>
    <w:rsid w:val="002A25EB"/>
    <w:rsid w:val="002A2906"/>
    <w:rsid w:val="002A29EE"/>
    <w:rsid w:val="002A2AC9"/>
    <w:rsid w:val="002A2E23"/>
    <w:rsid w:val="002A3219"/>
    <w:rsid w:val="002A3234"/>
    <w:rsid w:val="002A3B0B"/>
    <w:rsid w:val="002A3C67"/>
    <w:rsid w:val="002A5292"/>
    <w:rsid w:val="002A5BE4"/>
    <w:rsid w:val="002A5FFF"/>
    <w:rsid w:val="002A6412"/>
    <w:rsid w:val="002A6448"/>
    <w:rsid w:val="002A6FEF"/>
    <w:rsid w:val="002A742B"/>
    <w:rsid w:val="002A7866"/>
    <w:rsid w:val="002B0D6F"/>
    <w:rsid w:val="002B15FA"/>
    <w:rsid w:val="002B1C35"/>
    <w:rsid w:val="002B1D05"/>
    <w:rsid w:val="002B1DE0"/>
    <w:rsid w:val="002B26B8"/>
    <w:rsid w:val="002B2712"/>
    <w:rsid w:val="002B3239"/>
    <w:rsid w:val="002B3442"/>
    <w:rsid w:val="002B3912"/>
    <w:rsid w:val="002B3BBD"/>
    <w:rsid w:val="002B3C34"/>
    <w:rsid w:val="002B3EAA"/>
    <w:rsid w:val="002B42D1"/>
    <w:rsid w:val="002B4571"/>
    <w:rsid w:val="002B4C58"/>
    <w:rsid w:val="002B513D"/>
    <w:rsid w:val="002B622E"/>
    <w:rsid w:val="002B6C4A"/>
    <w:rsid w:val="002B6C8E"/>
    <w:rsid w:val="002B6DEE"/>
    <w:rsid w:val="002B7809"/>
    <w:rsid w:val="002B7D9A"/>
    <w:rsid w:val="002B7E0E"/>
    <w:rsid w:val="002B7E0F"/>
    <w:rsid w:val="002C1620"/>
    <w:rsid w:val="002C1BAB"/>
    <w:rsid w:val="002C22DB"/>
    <w:rsid w:val="002C259F"/>
    <w:rsid w:val="002C2AE3"/>
    <w:rsid w:val="002C2CB1"/>
    <w:rsid w:val="002C2DD8"/>
    <w:rsid w:val="002C31B8"/>
    <w:rsid w:val="002C3604"/>
    <w:rsid w:val="002C3D86"/>
    <w:rsid w:val="002C4345"/>
    <w:rsid w:val="002C4771"/>
    <w:rsid w:val="002C4D1A"/>
    <w:rsid w:val="002C50CF"/>
    <w:rsid w:val="002C574F"/>
    <w:rsid w:val="002C5DE3"/>
    <w:rsid w:val="002C6986"/>
    <w:rsid w:val="002C6F27"/>
    <w:rsid w:val="002C7018"/>
    <w:rsid w:val="002C720A"/>
    <w:rsid w:val="002C7FF9"/>
    <w:rsid w:val="002C7FFA"/>
    <w:rsid w:val="002D12D2"/>
    <w:rsid w:val="002D1865"/>
    <w:rsid w:val="002D2223"/>
    <w:rsid w:val="002D22E5"/>
    <w:rsid w:val="002D2753"/>
    <w:rsid w:val="002D3076"/>
    <w:rsid w:val="002D3657"/>
    <w:rsid w:val="002D3B3D"/>
    <w:rsid w:val="002D3B97"/>
    <w:rsid w:val="002D43C4"/>
    <w:rsid w:val="002D4477"/>
    <w:rsid w:val="002D47A9"/>
    <w:rsid w:val="002D4C18"/>
    <w:rsid w:val="002D5A03"/>
    <w:rsid w:val="002D5CB4"/>
    <w:rsid w:val="002D5DA9"/>
    <w:rsid w:val="002D627C"/>
    <w:rsid w:val="002D675C"/>
    <w:rsid w:val="002E01B8"/>
    <w:rsid w:val="002E0EFD"/>
    <w:rsid w:val="002E118E"/>
    <w:rsid w:val="002E145B"/>
    <w:rsid w:val="002E15A9"/>
    <w:rsid w:val="002E1732"/>
    <w:rsid w:val="002E1E0E"/>
    <w:rsid w:val="002E2065"/>
    <w:rsid w:val="002E213E"/>
    <w:rsid w:val="002E2ACA"/>
    <w:rsid w:val="002E2CF3"/>
    <w:rsid w:val="002E2D7B"/>
    <w:rsid w:val="002E32CC"/>
    <w:rsid w:val="002E35BF"/>
    <w:rsid w:val="002E3876"/>
    <w:rsid w:val="002E3D6F"/>
    <w:rsid w:val="002E4DC1"/>
    <w:rsid w:val="002E5980"/>
    <w:rsid w:val="002E61C5"/>
    <w:rsid w:val="002E70BB"/>
    <w:rsid w:val="002E72A3"/>
    <w:rsid w:val="002E73A4"/>
    <w:rsid w:val="002E74FF"/>
    <w:rsid w:val="002E766D"/>
    <w:rsid w:val="002E7E14"/>
    <w:rsid w:val="002F05DC"/>
    <w:rsid w:val="002F1F7F"/>
    <w:rsid w:val="002F22C7"/>
    <w:rsid w:val="002F2CAE"/>
    <w:rsid w:val="002F3646"/>
    <w:rsid w:val="002F380F"/>
    <w:rsid w:val="002F3890"/>
    <w:rsid w:val="002F3EDE"/>
    <w:rsid w:val="002F3F59"/>
    <w:rsid w:val="002F4D1D"/>
    <w:rsid w:val="002F51AE"/>
    <w:rsid w:val="002F5E90"/>
    <w:rsid w:val="002F6172"/>
    <w:rsid w:val="002F61B9"/>
    <w:rsid w:val="002F62AA"/>
    <w:rsid w:val="002F62B4"/>
    <w:rsid w:val="002F6B37"/>
    <w:rsid w:val="002F6E0C"/>
    <w:rsid w:val="002F72AD"/>
    <w:rsid w:val="002F7527"/>
    <w:rsid w:val="002F7B97"/>
    <w:rsid w:val="003005E8"/>
    <w:rsid w:val="003007A4"/>
    <w:rsid w:val="00300D0E"/>
    <w:rsid w:val="00301FFD"/>
    <w:rsid w:val="003023BC"/>
    <w:rsid w:val="00302403"/>
    <w:rsid w:val="003036D2"/>
    <w:rsid w:val="00304155"/>
    <w:rsid w:val="00304B32"/>
    <w:rsid w:val="00305602"/>
    <w:rsid w:val="00305F48"/>
    <w:rsid w:val="003061F0"/>
    <w:rsid w:val="0030659B"/>
    <w:rsid w:val="00306E4F"/>
    <w:rsid w:val="00306FD8"/>
    <w:rsid w:val="0030729E"/>
    <w:rsid w:val="00307659"/>
    <w:rsid w:val="00307A5C"/>
    <w:rsid w:val="00307C95"/>
    <w:rsid w:val="00310246"/>
    <w:rsid w:val="00310DD3"/>
    <w:rsid w:val="00312A4E"/>
    <w:rsid w:val="00312C75"/>
    <w:rsid w:val="00312DB3"/>
    <w:rsid w:val="00312E5B"/>
    <w:rsid w:val="00313865"/>
    <w:rsid w:val="00313AA4"/>
    <w:rsid w:val="00313FE7"/>
    <w:rsid w:val="00314C15"/>
    <w:rsid w:val="00315259"/>
    <w:rsid w:val="00315839"/>
    <w:rsid w:val="003162EE"/>
    <w:rsid w:val="003163B1"/>
    <w:rsid w:val="00316A00"/>
    <w:rsid w:val="003172A4"/>
    <w:rsid w:val="0031759E"/>
    <w:rsid w:val="00317BA6"/>
    <w:rsid w:val="00317EB6"/>
    <w:rsid w:val="00317FCC"/>
    <w:rsid w:val="0032027E"/>
    <w:rsid w:val="003204C9"/>
    <w:rsid w:val="00321103"/>
    <w:rsid w:val="003214E9"/>
    <w:rsid w:val="0032163E"/>
    <w:rsid w:val="00321740"/>
    <w:rsid w:val="003220E9"/>
    <w:rsid w:val="00322363"/>
    <w:rsid w:val="0032261C"/>
    <w:rsid w:val="00322B88"/>
    <w:rsid w:val="00322BAD"/>
    <w:rsid w:val="00324B0C"/>
    <w:rsid w:val="00325AC0"/>
    <w:rsid w:val="00326C36"/>
    <w:rsid w:val="00327101"/>
    <w:rsid w:val="00327861"/>
    <w:rsid w:val="00327A0F"/>
    <w:rsid w:val="00330251"/>
    <w:rsid w:val="003304F9"/>
    <w:rsid w:val="00330818"/>
    <w:rsid w:val="0033091D"/>
    <w:rsid w:val="0033198A"/>
    <w:rsid w:val="00331C22"/>
    <w:rsid w:val="00332162"/>
    <w:rsid w:val="00332293"/>
    <w:rsid w:val="003323B4"/>
    <w:rsid w:val="0033295D"/>
    <w:rsid w:val="00333437"/>
    <w:rsid w:val="00333545"/>
    <w:rsid w:val="00334473"/>
    <w:rsid w:val="00334798"/>
    <w:rsid w:val="00334EA2"/>
    <w:rsid w:val="00335198"/>
    <w:rsid w:val="003356ED"/>
    <w:rsid w:val="003357C3"/>
    <w:rsid w:val="00335C45"/>
    <w:rsid w:val="00335E5A"/>
    <w:rsid w:val="00335E95"/>
    <w:rsid w:val="00336CC3"/>
    <w:rsid w:val="00337623"/>
    <w:rsid w:val="00337C6C"/>
    <w:rsid w:val="00340491"/>
    <w:rsid w:val="0034094B"/>
    <w:rsid w:val="003411FA"/>
    <w:rsid w:val="00342244"/>
    <w:rsid w:val="003429BB"/>
    <w:rsid w:val="00342E8C"/>
    <w:rsid w:val="0034356B"/>
    <w:rsid w:val="00343BF8"/>
    <w:rsid w:val="00343F6C"/>
    <w:rsid w:val="00343FCA"/>
    <w:rsid w:val="0034406F"/>
    <w:rsid w:val="00344730"/>
    <w:rsid w:val="0034478D"/>
    <w:rsid w:val="00344A23"/>
    <w:rsid w:val="00345A34"/>
    <w:rsid w:val="003461C8"/>
    <w:rsid w:val="00346F9F"/>
    <w:rsid w:val="0034706E"/>
    <w:rsid w:val="003472A2"/>
    <w:rsid w:val="00347623"/>
    <w:rsid w:val="003507A6"/>
    <w:rsid w:val="00350D86"/>
    <w:rsid w:val="003510FF"/>
    <w:rsid w:val="0035169D"/>
    <w:rsid w:val="00351824"/>
    <w:rsid w:val="00352622"/>
    <w:rsid w:val="00352921"/>
    <w:rsid w:val="00353983"/>
    <w:rsid w:val="00353C3D"/>
    <w:rsid w:val="00354FEC"/>
    <w:rsid w:val="00355190"/>
    <w:rsid w:val="00356032"/>
    <w:rsid w:val="003561AE"/>
    <w:rsid w:val="003563BF"/>
    <w:rsid w:val="0035653A"/>
    <w:rsid w:val="003565B6"/>
    <w:rsid w:val="00356680"/>
    <w:rsid w:val="00360A85"/>
    <w:rsid w:val="00361A8B"/>
    <w:rsid w:val="00361EB0"/>
    <w:rsid w:val="0036295C"/>
    <w:rsid w:val="00362CB7"/>
    <w:rsid w:val="00362CE3"/>
    <w:rsid w:val="003632E1"/>
    <w:rsid w:val="003637F4"/>
    <w:rsid w:val="0036398F"/>
    <w:rsid w:val="00363D19"/>
    <w:rsid w:val="0036479F"/>
    <w:rsid w:val="00364945"/>
    <w:rsid w:val="00364BED"/>
    <w:rsid w:val="00365B42"/>
    <w:rsid w:val="00365DC6"/>
    <w:rsid w:val="00366F31"/>
    <w:rsid w:val="0036707A"/>
    <w:rsid w:val="003672B1"/>
    <w:rsid w:val="0036771F"/>
    <w:rsid w:val="00367769"/>
    <w:rsid w:val="00367B8A"/>
    <w:rsid w:val="00367F95"/>
    <w:rsid w:val="00370CF5"/>
    <w:rsid w:val="003714F1"/>
    <w:rsid w:val="0037157C"/>
    <w:rsid w:val="00371C2C"/>
    <w:rsid w:val="0037236B"/>
    <w:rsid w:val="00372594"/>
    <w:rsid w:val="00372914"/>
    <w:rsid w:val="00374D66"/>
    <w:rsid w:val="003757DF"/>
    <w:rsid w:val="00375D67"/>
    <w:rsid w:val="0037619A"/>
    <w:rsid w:val="00376A69"/>
    <w:rsid w:val="003774BB"/>
    <w:rsid w:val="0037759D"/>
    <w:rsid w:val="0037791B"/>
    <w:rsid w:val="003803BA"/>
    <w:rsid w:val="003810E1"/>
    <w:rsid w:val="00381F14"/>
    <w:rsid w:val="00384804"/>
    <w:rsid w:val="00385657"/>
    <w:rsid w:val="00385663"/>
    <w:rsid w:val="00385ECD"/>
    <w:rsid w:val="00386225"/>
    <w:rsid w:val="00386321"/>
    <w:rsid w:val="00386548"/>
    <w:rsid w:val="0038742B"/>
    <w:rsid w:val="00387453"/>
    <w:rsid w:val="00387517"/>
    <w:rsid w:val="00387812"/>
    <w:rsid w:val="0039268B"/>
    <w:rsid w:val="003937FC"/>
    <w:rsid w:val="00393A66"/>
    <w:rsid w:val="003948EA"/>
    <w:rsid w:val="00394A29"/>
    <w:rsid w:val="00395614"/>
    <w:rsid w:val="00395B75"/>
    <w:rsid w:val="00396259"/>
    <w:rsid w:val="003964B0"/>
    <w:rsid w:val="00397301"/>
    <w:rsid w:val="003977AD"/>
    <w:rsid w:val="0039787C"/>
    <w:rsid w:val="003978C2"/>
    <w:rsid w:val="003A00B7"/>
    <w:rsid w:val="003A03C8"/>
    <w:rsid w:val="003A04D2"/>
    <w:rsid w:val="003A04ED"/>
    <w:rsid w:val="003A087E"/>
    <w:rsid w:val="003A167C"/>
    <w:rsid w:val="003A1C7A"/>
    <w:rsid w:val="003A1D1B"/>
    <w:rsid w:val="003A1DE6"/>
    <w:rsid w:val="003A230C"/>
    <w:rsid w:val="003A2965"/>
    <w:rsid w:val="003A29AC"/>
    <w:rsid w:val="003A2A87"/>
    <w:rsid w:val="003A2B49"/>
    <w:rsid w:val="003A2B8D"/>
    <w:rsid w:val="003A2CCC"/>
    <w:rsid w:val="003A2F89"/>
    <w:rsid w:val="003A351E"/>
    <w:rsid w:val="003A35A6"/>
    <w:rsid w:val="003A39FD"/>
    <w:rsid w:val="003A3CCC"/>
    <w:rsid w:val="003A3ECD"/>
    <w:rsid w:val="003A4643"/>
    <w:rsid w:val="003A5544"/>
    <w:rsid w:val="003A5F87"/>
    <w:rsid w:val="003A7049"/>
    <w:rsid w:val="003A70C6"/>
    <w:rsid w:val="003A7165"/>
    <w:rsid w:val="003A7334"/>
    <w:rsid w:val="003A75BE"/>
    <w:rsid w:val="003A7BB8"/>
    <w:rsid w:val="003A7C11"/>
    <w:rsid w:val="003A7CF4"/>
    <w:rsid w:val="003B05F1"/>
    <w:rsid w:val="003B140D"/>
    <w:rsid w:val="003B15BD"/>
    <w:rsid w:val="003B18F4"/>
    <w:rsid w:val="003B1F5F"/>
    <w:rsid w:val="003B257F"/>
    <w:rsid w:val="003B2ABA"/>
    <w:rsid w:val="003B38A2"/>
    <w:rsid w:val="003B38B2"/>
    <w:rsid w:val="003B3D0F"/>
    <w:rsid w:val="003B403F"/>
    <w:rsid w:val="003B447C"/>
    <w:rsid w:val="003B5A01"/>
    <w:rsid w:val="003B702B"/>
    <w:rsid w:val="003B70C7"/>
    <w:rsid w:val="003B7447"/>
    <w:rsid w:val="003C043D"/>
    <w:rsid w:val="003C09BA"/>
    <w:rsid w:val="003C0FF4"/>
    <w:rsid w:val="003C36F0"/>
    <w:rsid w:val="003C3848"/>
    <w:rsid w:val="003C3BF3"/>
    <w:rsid w:val="003C4253"/>
    <w:rsid w:val="003C46DE"/>
    <w:rsid w:val="003C494F"/>
    <w:rsid w:val="003C49E0"/>
    <w:rsid w:val="003C5005"/>
    <w:rsid w:val="003C5910"/>
    <w:rsid w:val="003C5A9B"/>
    <w:rsid w:val="003C60CE"/>
    <w:rsid w:val="003C6348"/>
    <w:rsid w:val="003C69E5"/>
    <w:rsid w:val="003C6C20"/>
    <w:rsid w:val="003C6EA5"/>
    <w:rsid w:val="003C782A"/>
    <w:rsid w:val="003C7C59"/>
    <w:rsid w:val="003C7D4E"/>
    <w:rsid w:val="003D00CA"/>
    <w:rsid w:val="003D0AD0"/>
    <w:rsid w:val="003D23FF"/>
    <w:rsid w:val="003D282E"/>
    <w:rsid w:val="003D3388"/>
    <w:rsid w:val="003D3579"/>
    <w:rsid w:val="003D3C71"/>
    <w:rsid w:val="003D3E7D"/>
    <w:rsid w:val="003D4388"/>
    <w:rsid w:val="003D48DA"/>
    <w:rsid w:val="003D5A59"/>
    <w:rsid w:val="003D62F8"/>
    <w:rsid w:val="003D672C"/>
    <w:rsid w:val="003D7183"/>
    <w:rsid w:val="003D720C"/>
    <w:rsid w:val="003D7B89"/>
    <w:rsid w:val="003D7DAF"/>
    <w:rsid w:val="003E00BD"/>
    <w:rsid w:val="003E06C2"/>
    <w:rsid w:val="003E07A9"/>
    <w:rsid w:val="003E082B"/>
    <w:rsid w:val="003E0CD6"/>
    <w:rsid w:val="003E18CB"/>
    <w:rsid w:val="003E1BD4"/>
    <w:rsid w:val="003E2439"/>
    <w:rsid w:val="003E24CE"/>
    <w:rsid w:val="003E2F24"/>
    <w:rsid w:val="003E2F5A"/>
    <w:rsid w:val="003E30A8"/>
    <w:rsid w:val="003E3216"/>
    <w:rsid w:val="003E38E0"/>
    <w:rsid w:val="003E3BC6"/>
    <w:rsid w:val="003E41AD"/>
    <w:rsid w:val="003E428C"/>
    <w:rsid w:val="003E44A9"/>
    <w:rsid w:val="003E4573"/>
    <w:rsid w:val="003E5A04"/>
    <w:rsid w:val="003E6C8B"/>
    <w:rsid w:val="003F017A"/>
    <w:rsid w:val="003F0F37"/>
    <w:rsid w:val="003F118C"/>
    <w:rsid w:val="003F1430"/>
    <w:rsid w:val="003F2348"/>
    <w:rsid w:val="003F26D0"/>
    <w:rsid w:val="003F2700"/>
    <w:rsid w:val="003F2904"/>
    <w:rsid w:val="003F2D5E"/>
    <w:rsid w:val="003F2F66"/>
    <w:rsid w:val="003F3486"/>
    <w:rsid w:val="003F3636"/>
    <w:rsid w:val="003F380E"/>
    <w:rsid w:val="003F3DC1"/>
    <w:rsid w:val="003F3FC5"/>
    <w:rsid w:val="003F43F2"/>
    <w:rsid w:val="003F4CAA"/>
    <w:rsid w:val="003F5769"/>
    <w:rsid w:val="003F5CC4"/>
    <w:rsid w:val="003F6183"/>
    <w:rsid w:val="003F692A"/>
    <w:rsid w:val="003F6E6C"/>
    <w:rsid w:val="003F72B3"/>
    <w:rsid w:val="003F73F1"/>
    <w:rsid w:val="003F75EA"/>
    <w:rsid w:val="003F785B"/>
    <w:rsid w:val="003F7DFB"/>
    <w:rsid w:val="004004EE"/>
    <w:rsid w:val="00400AFB"/>
    <w:rsid w:val="00400CFE"/>
    <w:rsid w:val="00401D65"/>
    <w:rsid w:val="00401FD1"/>
    <w:rsid w:val="00404661"/>
    <w:rsid w:val="004050B4"/>
    <w:rsid w:val="00405586"/>
    <w:rsid w:val="00405763"/>
    <w:rsid w:val="00406F2C"/>
    <w:rsid w:val="00407263"/>
    <w:rsid w:val="00407827"/>
    <w:rsid w:val="0041053A"/>
    <w:rsid w:val="004107B6"/>
    <w:rsid w:val="004110F0"/>
    <w:rsid w:val="0041138F"/>
    <w:rsid w:val="004113D8"/>
    <w:rsid w:val="00411629"/>
    <w:rsid w:val="00411F2C"/>
    <w:rsid w:val="0041214E"/>
    <w:rsid w:val="00412402"/>
    <w:rsid w:val="00412C25"/>
    <w:rsid w:val="00412DE6"/>
    <w:rsid w:val="00413E07"/>
    <w:rsid w:val="00414354"/>
    <w:rsid w:val="004159B3"/>
    <w:rsid w:val="004166D8"/>
    <w:rsid w:val="00416E1B"/>
    <w:rsid w:val="004171E4"/>
    <w:rsid w:val="004177CB"/>
    <w:rsid w:val="00417ED6"/>
    <w:rsid w:val="004206CF"/>
    <w:rsid w:val="00421550"/>
    <w:rsid w:val="004216C2"/>
    <w:rsid w:val="0042172C"/>
    <w:rsid w:val="004218C2"/>
    <w:rsid w:val="00421A7A"/>
    <w:rsid w:val="00421F96"/>
    <w:rsid w:val="00422876"/>
    <w:rsid w:val="00422CA4"/>
    <w:rsid w:val="004233E4"/>
    <w:rsid w:val="0042389F"/>
    <w:rsid w:val="00423980"/>
    <w:rsid w:val="004241D4"/>
    <w:rsid w:val="0042447E"/>
    <w:rsid w:val="00424AE3"/>
    <w:rsid w:val="00424C45"/>
    <w:rsid w:val="00426095"/>
    <w:rsid w:val="00426496"/>
    <w:rsid w:val="00426F66"/>
    <w:rsid w:val="0042702F"/>
    <w:rsid w:val="00427D89"/>
    <w:rsid w:val="00430299"/>
    <w:rsid w:val="0043037C"/>
    <w:rsid w:val="00430CAB"/>
    <w:rsid w:val="00430F8B"/>
    <w:rsid w:val="004323BC"/>
    <w:rsid w:val="004325D5"/>
    <w:rsid w:val="004329B6"/>
    <w:rsid w:val="00432C31"/>
    <w:rsid w:val="00433BDF"/>
    <w:rsid w:val="004348ED"/>
    <w:rsid w:val="004353BD"/>
    <w:rsid w:val="00435606"/>
    <w:rsid w:val="00435671"/>
    <w:rsid w:val="00435929"/>
    <w:rsid w:val="00435C78"/>
    <w:rsid w:val="0043640F"/>
    <w:rsid w:val="00436650"/>
    <w:rsid w:val="0043686F"/>
    <w:rsid w:val="00436AC5"/>
    <w:rsid w:val="00436D05"/>
    <w:rsid w:val="00436D4E"/>
    <w:rsid w:val="00436FC0"/>
    <w:rsid w:val="00437EEB"/>
    <w:rsid w:val="00440077"/>
    <w:rsid w:val="00440312"/>
    <w:rsid w:val="00441CCB"/>
    <w:rsid w:val="00441F30"/>
    <w:rsid w:val="00441F6B"/>
    <w:rsid w:val="004437DC"/>
    <w:rsid w:val="00444165"/>
    <w:rsid w:val="004449B4"/>
    <w:rsid w:val="00444A8F"/>
    <w:rsid w:val="00444C5F"/>
    <w:rsid w:val="004455AA"/>
    <w:rsid w:val="00446D5E"/>
    <w:rsid w:val="00446DE3"/>
    <w:rsid w:val="004470FA"/>
    <w:rsid w:val="004474E6"/>
    <w:rsid w:val="00447A36"/>
    <w:rsid w:val="00447B04"/>
    <w:rsid w:val="00447D7D"/>
    <w:rsid w:val="004504B7"/>
    <w:rsid w:val="00450DDF"/>
    <w:rsid w:val="004510FE"/>
    <w:rsid w:val="004515C0"/>
    <w:rsid w:val="00451712"/>
    <w:rsid w:val="00451CF3"/>
    <w:rsid w:val="00451D75"/>
    <w:rsid w:val="004523F9"/>
    <w:rsid w:val="00452D3D"/>
    <w:rsid w:val="00453150"/>
    <w:rsid w:val="0045386F"/>
    <w:rsid w:val="00453F16"/>
    <w:rsid w:val="00456338"/>
    <w:rsid w:val="004563C9"/>
    <w:rsid w:val="004568F3"/>
    <w:rsid w:val="00460288"/>
    <w:rsid w:val="00460584"/>
    <w:rsid w:val="00461483"/>
    <w:rsid w:val="00461C05"/>
    <w:rsid w:val="00462820"/>
    <w:rsid w:val="004635D6"/>
    <w:rsid w:val="00464695"/>
    <w:rsid w:val="004649E2"/>
    <w:rsid w:val="00464A21"/>
    <w:rsid w:val="004661BB"/>
    <w:rsid w:val="00466A5F"/>
    <w:rsid w:val="0047014E"/>
    <w:rsid w:val="004715DA"/>
    <w:rsid w:val="00471C1A"/>
    <w:rsid w:val="0047220E"/>
    <w:rsid w:val="0047353B"/>
    <w:rsid w:val="004735CE"/>
    <w:rsid w:val="00473660"/>
    <w:rsid w:val="00475AE6"/>
    <w:rsid w:val="004765E9"/>
    <w:rsid w:val="00476675"/>
    <w:rsid w:val="0047675D"/>
    <w:rsid w:val="0047750E"/>
    <w:rsid w:val="00477578"/>
    <w:rsid w:val="00477BDC"/>
    <w:rsid w:val="00481298"/>
    <w:rsid w:val="004812A3"/>
    <w:rsid w:val="0048346E"/>
    <w:rsid w:val="0048347C"/>
    <w:rsid w:val="004836E7"/>
    <w:rsid w:val="00484C6E"/>
    <w:rsid w:val="0048502F"/>
    <w:rsid w:val="004853D9"/>
    <w:rsid w:val="004856E0"/>
    <w:rsid w:val="004856FF"/>
    <w:rsid w:val="00486011"/>
    <w:rsid w:val="00486721"/>
    <w:rsid w:val="00486F1F"/>
    <w:rsid w:val="00486F41"/>
    <w:rsid w:val="004873A2"/>
    <w:rsid w:val="0048747B"/>
    <w:rsid w:val="00487805"/>
    <w:rsid w:val="0049012B"/>
    <w:rsid w:val="0049043D"/>
    <w:rsid w:val="00490898"/>
    <w:rsid w:val="00490BCF"/>
    <w:rsid w:val="0049136F"/>
    <w:rsid w:val="0049166C"/>
    <w:rsid w:val="004916EC"/>
    <w:rsid w:val="00491A7A"/>
    <w:rsid w:val="00492D50"/>
    <w:rsid w:val="0049315B"/>
    <w:rsid w:val="00494757"/>
    <w:rsid w:val="004947F0"/>
    <w:rsid w:val="004949E3"/>
    <w:rsid w:val="00495432"/>
    <w:rsid w:val="004967CA"/>
    <w:rsid w:val="004967EE"/>
    <w:rsid w:val="004969E8"/>
    <w:rsid w:val="00496C72"/>
    <w:rsid w:val="00496EC3"/>
    <w:rsid w:val="00497D98"/>
    <w:rsid w:val="004A0A29"/>
    <w:rsid w:val="004A0E30"/>
    <w:rsid w:val="004A13E4"/>
    <w:rsid w:val="004A1855"/>
    <w:rsid w:val="004A1A94"/>
    <w:rsid w:val="004A1ADD"/>
    <w:rsid w:val="004A1F23"/>
    <w:rsid w:val="004A2026"/>
    <w:rsid w:val="004A30BB"/>
    <w:rsid w:val="004A348C"/>
    <w:rsid w:val="004A38D3"/>
    <w:rsid w:val="004A4241"/>
    <w:rsid w:val="004A47FF"/>
    <w:rsid w:val="004A4AE1"/>
    <w:rsid w:val="004A5175"/>
    <w:rsid w:val="004A52FD"/>
    <w:rsid w:val="004A5682"/>
    <w:rsid w:val="004A5C85"/>
    <w:rsid w:val="004A6093"/>
    <w:rsid w:val="004A66BE"/>
    <w:rsid w:val="004A6FF5"/>
    <w:rsid w:val="004A7147"/>
    <w:rsid w:val="004A7CA3"/>
    <w:rsid w:val="004A7D0A"/>
    <w:rsid w:val="004B03F5"/>
    <w:rsid w:val="004B0EDC"/>
    <w:rsid w:val="004B1483"/>
    <w:rsid w:val="004B160B"/>
    <w:rsid w:val="004B18D9"/>
    <w:rsid w:val="004B1994"/>
    <w:rsid w:val="004B2949"/>
    <w:rsid w:val="004B319E"/>
    <w:rsid w:val="004B36A6"/>
    <w:rsid w:val="004B40CF"/>
    <w:rsid w:val="004B497A"/>
    <w:rsid w:val="004B4A1C"/>
    <w:rsid w:val="004B4F65"/>
    <w:rsid w:val="004B5313"/>
    <w:rsid w:val="004B545B"/>
    <w:rsid w:val="004B5BCA"/>
    <w:rsid w:val="004B6643"/>
    <w:rsid w:val="004B6B3F"/>
    <w:rsid w:val="004C00F2"/>
    <w:rsid w:val="004C0DC5"/>
    <w:rsid w:val="004C0FDD"/>
    <w:rsid w:val="004C1021"/>
    <w:rsid w:val="004C1583"/>
    <w:rsid w:val="004C24D1"/>
    <w:rsid w:val="004C25D1"/>
    <w:rsid w:val="004C3138"/>
    <w:rsid w:val="004C34A2"/>
    <w:rsid w:val="004C3DDF"/>
    <w:rsid w:val="004C40A8"/>
    <w:rsid w:val="004C40DA"/>
    <w:rsid w:val="004C40EE"/>
    <w:rsid w:val="004C4804"/>
    <w:rsid w:val="004C4BE0"/>
    <w:rsid w:val="004C5421"/>
    <w:rsid w:val="004C56CD"/>
    <w:rsid w:val="004C6D1F"/>
    <w:rsid w:val="004C6F05"/>
    <w:rsid w:val="004C6FC3"/>
    <w:rsid w:val="004C74D1"/>
    <w:rsid w:val="004D021D"/>
    <w:rsid w:val="004D0706"/>
    <w:rsid w:val="004D0923"/>
    <w:rsid w:val="004D120E"/>
    <w:rsid w:val="004D13DC"/>
    <w:rsid w:val="004D1504"/>
    <w:rsid w:val="004D1618"/>
    <w:rsid w:val="004D2DEE"/>
    <w:rsid w:val="004D3168"/>
    <w:rsid w:val="004D341B"/>
    <w:rsid w:val="004D392B"/>
    <w:rsid w:val="004D3DEF"/>
    <w:rsid w:val="004D422B"/>
    <w:rsid w:val="004D4335"/>
    <w:rsid w:val="004D47B9"/>
    <w:rsid w:val="004D47F2"/>
    <w:rsid w:val="004D4B0D"/>
    <w:rsid w:val="004D5060"/>
    <w:rsid w:val="004D571E"/>
    <w:rsid w:val="004D5ED8"/>
    <w:rsid w:val="004D6A00"/>
    <w:rsid w:val="004D7022"/>
    <w:rsid w:val="004D7517"/>
    <w:rsid w:val="004D7FCC"/>
    <w:rsid w:val="004E0986"/>
    <w:rsid w:val="004E0DF1"/>
    <w:rsid w:val="004E15C9"/>
    <w:rsid w:val="004E1DCF"/>
    <w:rsid w:val="004E1E84"/>
    <w:rsid w:val="004E22C9"/>
    <w:rsid w:val="004E288C"/>
    <w:rsid w:val="004E2FCF"/>
    <w:rsid w:val="004E3189"/>
    <w:rsid w:val="004E32C2"/>
    <w:rsid w:val="004E3935"/>
    <w:rsid w:val="004E3B2C"/>
    <w:rsid w:val="004E462C"/>
    <w:rsid w:val="004E57CE"/>
    <w:rsid w:val="004E57E1"/>
    <w:rsid w:val="004E6C00"/>
    <w:rsid w:val="004E6D17"/>
    <w:rsid w:val="004E735A"/>
    <w:rsid w:val="004E7ACB"/>
    <w:rsid w:val="004F05AD"/>
    <w:rsid w:val="004F11B4"/>
    <w:rsid w:val="004F131F"/>
    <w:rsid w:val="004F1653"/>
    <w:rsid w:val="004F341A"/>
    <w:rsid w:val="004F3532"/>
    <w:rsid w:val="004F39EA"/>
    <w:rsid w:val="004F41F5"/>
    <w:rsid w:val="004F46FF"/>
    <w:rsid w:val="004F4A64"/>
    <w:rsid w:val="004F52AC"/>
    <w:rsid w:val="004F6171"/>
    <w:rsid w:val="004F6746"/>
    <w:rsid w:val="004F6803"/>
    <w:rsid w:val="004F6825"/>
    <w:rsid w:val="004F7336"/>
    <w:rsid w:val="004F7A19"/>
    <w:rsid w:val="004F7D75"/>
    <w:rsid w:val="005002A8"/>
    <w:rsid w:val="00500A00"/>
    <w:rsid w:val="00500C81"/>
    <w:rsid w:val="00500E28"/>
    <w:rsid w:val="005016BB"/>
    <w:rsid w:val="00501867"/>
    <w:rsid w:val="00501DBF"/>
    <w:rsid w:val="005023AE"/>
    <w:rsid w:val="00503671"/>
    <w:rsid w:val="00503B0F"/>
    <w:rsid w:val="00503D8F"/>
    <w:rsid w:val="005043BE"/>
    <w:rsid w:val="0050457C"/>
    <w:rsid w:val="00505551"/>
    <w:rsid w:val="005059EA"/>
    <w:rsid w:val="00506D6E"/>
    <w:rsid w:val="00507C0E"/>
    <w:rsid w:val="00510A5A"/>
    <w:rsid w:val="00510FC5"/>
    <w:rsid w:val="00511041"/>
    <w:rsid w:val="005122A3"/>
    <w:rsid w:val="00512804"/>
    <w:rsid w:val="005129D9"/>
    <w:rsid w:val="00512AFC"/>
    <w:rsid w:val="00512BC7"/>
    <w:rsid w:val="00512E24"/>
    <w:rsid w:val="0051345A"/>
    <w:rsid w:val="005137EB"/>
    <w:rsid w:val="005137F6"/>
    <w:rsid w:val="00514693"/>
    <w:rsid w:val="00514E2F"/>
    <w:rsid w:val="00514E7B"/>
    <w:rsid w:val="0051513C"/>
    <w:rsid w:val="00515C5B"/>
    <w:rsid w:val="00516048"/>
    <w:rsid w:val="005166DA"/>
    <w:rsid w:val="005166F4"/>
    <w:rsid w:val="00516A3B"/>
    <w:rsid w:val="00517AA1"/>
    <w:rsid w:val="00517ABB"/>
    <w:rsid w:val="00517D6D"/>
    <w:rsid w:val="00520647"/>
    <w:rsid w:val="00520734"/>
    <w:rsid w:val="00520F52"/>
    <w:rsid w:val="00521200"/>
    <w:rsid w:val="005217A9"/>
    <w:rsid w:val="00522053"/>
    <w:rsid w:val="00522179"/>
    <w:rsid w:val="0052221D"/>
    <w:rsid w:val="00522264"/>
    <w:rsid w:val="00522295"/>
    <w:rsid w:val="005225E4"/>
    <w:rsid w:val="00522726"/>
    <w:rsid w:val="00522935"/>
    <w:rsid w:val="00522F9D"/>
    <w:rsid w:val="00523A60"/>
    <w:rsid w:val="005240A7"/>
    <w:rsid w:val="00524218"/>
    <w:rsid w:val="00525860"/>
    <w:rsid w:val="005259D7"/>
    <w:rsid w:val="00525ED1"/>
    <w:rsid w:val="00525FAC"/>
    <w:rsid w:val="005266A7"/>
    <w:rsid w:val="005272F0"/>
    <w:rsid w:val="00527385"/>
    <w:rsid w:val="00527E1C"/>
    <w:rsid w:val="00527E9A"/>
    <w:rsid w:val="00531342"/>
    <w:rsid w:val="005319AC"/>
    <w:rsid w:val="00531BEE"/>
    <w:rsid w:val="00533671"/>
    <w:rsid w:val="00533733"/>
    <w:rsid w:val="005337B3"/>
    <w:rsid w:val="00533873"/>
    <w:rsid w:val="00533CE6"/>
    <w:rsid w:val="005342DE"/>
    <w:rsid w:val="00534774"/>
    <w:rsid w:val="005349CC"/>
    <w:rsid w:val="00534BD1"/>
    <w:rsid w:val="005353AA"/>
    <w:rsid w:val="00537CBE"/>
    <w:rsid w:val="00537D3B"/>
    <w:rsid w:val="0054006B"/>
    <w:rsid w:val="0054024C"/>
    <w:rsid w:val="005405AA"/>
    <w:rsid w:val="0054067D"/>
    <w:rsid w:val="005406C3"/>
    <w:rsid w:val="00540E46"/>
    <w:rsid w:val="005412A9"/>
    <w:rsid w:val="00541405"/>
    <w:rsid w:val="005417DA"/>
    <w:rsid w:val="00542702"/>
    <w:rsid w:val="00542935"/>
    <w:rsid w:val="005439E9"/>
    <w:rsid w:val="0054491A"/>
    <w:rsid w:val="0054511C"/>
    <w:rsid w:val="00545B9E"/>
    <w:rsid w:val="00546710"/>
    <w:rsid w:val="00547996"/>
    <w:rsid w:val="00550812"/>
    <w:rsid w:val="005513E4"/>
    <w:rsid w:val="005518EE"/>
    <w:rsid w:val="00551B49"/>
    <w:rsid w:val="00552088"/>
    <w:rsid w:val="005524BB"/>
    <w:rsid w:val="00552CF9"/>
    <w:rsid w:val="00552ED1"/>
    <w:rsid w:val="00553CE5"/>
    <w:rsid w:val="00553FF9"/>
    <w:rsid w:val="0055440F"/>
    <w:rsid w:val="005550F5"/>
    <w:rsid w:val="00555916"/>
    <w:rsid w:val="00555B54"/>
    <w:rsid w:val="005562F1"/>
    <w:rsid w:val="00556628"/>
    <w:rsid w:val="0055669D"/>
    <w:rsid w:val="005567C3"/>
    <w:rsid w:val="005570AF"/>
    <w:rsid w:val="00557240"/>
    <w:rsid w:val="00557503"/>
    <w:rsid w:val="00557B84"/>
    <w:rsid w:val="0056003B"/>
    <w:rsid w:val="00560334"/>
    <w:rsid w:val="00560965"/>
    <w:rsid w:val="005612F0"/>
    <w:rsid w:val="00561850"/>
    <w:rsid w:val="00561C65"/>
    <w:rsid w:val="00562338"/>
    <w:rsid w:val="00562F79"/>
    <w:rsid w:val="00563121"/>
    <w:rsid w:val="0056383F"/>
    <w:rsid w:val="0056417A"/>
    <w:rsid w:val="00564420"/>
    <w:rsid w:val="00566704"/>
    <w:rsid w:val="005667C7"/>
    <w:rsid w:val="00566919"/>
    <w:rsid w:val="005669D7"/>
    <w:rsid w:val="00567BC8"/>
    <w:rsid w:val="00567E54"/>
    <w:rsid w:val="00570207"/>
    <w:rsid w:val="00570345"/>
    <w:rsid w:val="00570381"/>
    <w:rsid w:val="005703AB"/>
    <w:rsid w:val="005705FE"/>
    <w:rsid w:val="005709E5"/>
    <w:rsid w:val="00570DB5"/>
    <w:rsid w:val="00571D17"/>
    <w:rsid w:val="00572006"/>
    <w:rsid w:val="00572282"/>
    <w:rsid w:val="00572716"/>
    <w:rsid w:val="0057287E"/>
    <w:rsid w:val="00572D34"/>
    <w:rsid w:val="00572FD5"/>
    <w:rsid w:val="005737B8"/>
    <w:rsid w:val="00573B8A"/>
    <w:rsid w:val="00573F9D"/>
    <w:rsid w:val="005749DA"/>
    <w:rsid w:val="00574C8F"/>
    <w:rsid w:val="00574CAE"/>
    <w:rsid w:val="00574DB6"/>
    <w:rsid w:val="00574E35"/>
    <w:rsid w:val="00576DA1"/>
    <w:rsid w:val="00577E23"/>
    <w:rsid w:val="00580033"/>
    <w:rsid w:val="005801DE"/>
    <w:rsid w:val="00580BEC"/>
    <w:rsid w:val="00580D0D"/>
    <w:rsid w:val="005814FE"/>
    <w:rsid w:val="0058194D"/>
    <w:rsid w:val="00581980"/>
    <w:rsid w:val="005819AB"/>
    <w:rsid w:val="00582BF5"/>
    <w:rsid w:val="00583DD8"/>
    <w:rsid w:val="00584330"/>
    <w:rsid w:val="005846E4"/>
    <w:rsid w:val="00584755"/>
    <w:rsid w:val="00584EFB"/>
    <w:rsid w:val="00585279"/>
    <w:rsid w:val="00585388"/>
    <w:rsid w:val="00585605"/>
    <w:rsid w:val="005860AC"/>
    <w:rsid w:val="00586CC4"/>
    <w:rsid w:val="00586E4F"/>
    <w:rsid w:val="00586E8B"/>
    <w:rsid w:val="00586FF3"/>
    <w:rsid w:val="00587627"/>
    <w:rsid w:val="00591007"/>
    <w:rsid w:val="00591550"/>
    <w:rsid w:val="00592104"/>
    <w:rsid w:val="00592228"/>
    <w:rsid w:val="00592FCD"/>
    <w:rsid w:val="005937CC"/>
    <w:rsid w:val="00593EDF"/>
    <w:rsid w:val="00594132"/>
    <w:rsid w:val="00594C1A"/>
    <w:rsid w:val="00595475"/>
    <w:rsid w:val="00595895"/>
    <w:rsid w:val="0059593B"/>
    <w:rsid w:val="00595B50"/>
    <w:rsid w:val="00596673"/>
    <w:rsid w:val="0059683B"/>
    <w:rsid w:val="005969F1"/>
    <w:rsid w:val="00597577"/>
    <w:rsid w:val="00597D81"/>
    <w:rsid w:val="005A0E1E"/>
    <w:rsid w:val="005A1641"/>
    <w:rsid w:val="005A22F3"/>
    <w:rsid w:val="005A31DB"/>
    <w:rsid w:val="005A3B2B"/>
    <w:rsid w:val="005A4DAB"/>
    <w:rsid w:val="005A5AE1"/>
    <w:rsid w:val="005A5FF6"/>
    <w:rsid w:val="005A62E9"/>
    <w:rsid w:val="005A6444"/>
    <w:rsid w:val="005A676B"/>
    <w:rsid w:val="005A68F0"/>
    <w:rsid w:val="005A6A87"/>
    <w:rsid w:val="005A6ECA"/>
    <w:rsid w:val="005B03F2"/>
    <w:rsid w:val="005B0441"/>
    <w:rsid w:val="005B07C8"/>
    <w:rsid w:val="005B192C"/>
    <w:rsid w:val="005B21D0"/>
    <w:rsid w:val="005B2692"/>
    <w:rsid w:val="005B2954"/>
    <w:rsid w:val="005B374E"/>
    <w:rsid w:val="005B3BED"/>
    <w:rsid w:val="005B3F80"/>
    <w:rsid w:val="005B4482"/>
    <w:rsid w:val="005B457B"/>
    <w:rsid w:val="005B5148"/>
    <w:rsid w:val="005B545C"/>
    <w:rsid w:val="005B5600"/>
    <w:rsid w:val="005B5771"/>
    <w:rsid w:val="005B5CCF"/>
    <w:rsid w:val="005B5E92"/>
    <w:rsid w:val="005B628B"/>
    <w:rsid w:val="005B6778"/>
    <w:rsid w:val="005B6DC2"/>
    <w:rsid w:val="005B73BA"/>
    <w:rsid w:val="005B7F2F"/>
    <w:rsid w:val="005C019C"/>
    <w:rsid w:val="005C11CA"/>
    <w:rsid w:val="005C1338"/>
    <w:rsid w:val="005C2597"/>
    <w:rsid w:val="005C2E3F"/>
    <w:rsid w:val="005C428F"/>
    <w:rsid w:val="005C4DAF"/>
    <w:rsid w:val="005C5838"/>
    <w:rsid w:val="005C6434"/>
    <w:rsid w:val="005C678A"/>
    <w:rsid w:val="005C7B60"/>
    <w:rsid w:val="005C7BEF"/>
    <w:rsid w:val="005D05FD"/>
    <w:rsid w:val="005D09B2"/>
    <w:rsid w:val="005D1922"/>
    <w:rsid w:val="005D1A60"/>
    <w:rsid w:val="005D2687"/>
    <w:rsid w:val="005D309F"/>
    <w:rsid w:val="005D35B0"/>
    <w:rsid w:val="005D432F"/>
    <w:rsid w:val="005D47B0"/>
    <w:rsid w:val="005D4B4A"/>
    <w:rsid w:val="005D4BEA"/>
    <w:rsid w:val="005D6BAC"/>
    <w:rsid w:val="005D79E3"/>
    <w:rsid w:val="005D7FE4"/>
    <w:rsid w:val="005E00E2"/>
    <w:rsid w:val="005E1687"/>
    <w:rsid w:val="005E1B71"/>
    <w:rsid w:val="005E3569"/>
    <w:rsid w:val="005E3F80"/>
    <w:rsid w:val="005E4829"/>
    <w:rsid w:val="005E491C"/>
    <w:rsid w:val="005E4A2D"/>
    <w:rsid w:val="005E4B4D"/>
    <w:rsid w:val="005E515F"/>
    <w:rsid w:val="005E52DF"/>
    <w:rsid w:val="005E539A"/>
    <w:rsid w:val="005E5955"/>
    <w:rsid w:val="005E5ED2"/>
    <w:rsid w:val="005E602B"/>
    <w:rsid w:val="005E64F8"/>
    <w:rsid w:val="005E6535"/>
    <w:rsid w:val="005E6709"/>
    <w:rsid w:val="005E69F8"/>
    <w:rsid w:val="005E6EB7"/>
    <w:rsid w:val="005E6FB1"/>
    <w:rsid w:val="005F18FE"/>
    <w:rsid w:val="005F2160"/>
    <w:rsid w:val="005F244E"/>
    <w:rsid w:val="005F27E5"/>
    <w:rsid w:val="005F2B08"/>
    <w:rsid w:val="005F3508"/>
    <w:rsid w:val="005F3AF1"/>
    <w:rsid w:val="005F46C5"/>
    <w:rsid w:val="005F5811"/>
    <w:rsid w:val="005F5864"/>
    <w:rsid w:val="005F674A"/>
    <w:rsid w:val="005F74A3"/>
    <w:rsid w:val="005F7822"/>
    <w:rsid w:val="006000C6"/>
    <w:rsid w:val="00600174"/>
    <w:rsid w:val="00600938"/>
    <w:rsid w:val="00600A42"/>
    <w:rsid w:val="00601508"/>
    <w:rsid w:val="0060277B"/>
    <w:rsid w:val="006029F6"/>
    <w:rsid w:val="00603700"/>
    <w:rsid w:val="00604DC4"/>
    <w:rsid w:val="00605A72"/>
    <w:rsid w:val="006062BE"/>
    <w:rsid w:val="0060686B"/>
    <w:rsid w:val="006078E5"/>
    <w:rsid w:val="00607CB3"/>
    <w:rsid w:val="00607FD8"/>
    <w:rsid w:val="0061099F"/>
    <w:rsid w:val="0061221B"/>
    <w:rsid w:val="00613324"/>
    <w:rsid w:val="00613409"/>
    <w:rsid w:val="0061394E"/>
    <w:rsid w:val="00614983"/>
    <w:rsid w:val="006149E6"/>
    <w:rsid w:val="00614B5C"/>
    <w:rsid w:val="0061505F"/>
    <w:rsid w:val="00616778"/>
    <w:rsid w:val="00616D43"/>
    <w:rsid w:val="0061751B"/>
    <w:rsid w:val="00617799"/>
    <w:rsid w:val="00617A0F"/>
    <w:rsid w:val="00617E75"/>
    <w:rsid w:val="006207FF"/>
    <w:rsid w:val="006212D8"/>
    <w:rsid w:val="006220A4"/>
    <w:rsid w:val="006220CF"/>
    <w:rsid w:val="00622821"/>
    <w:rsid w:val="006228B1"/>
    <w:rsid w:val="0062297D"/>
    <w:rsid w:val="00622BE8"/>
    <w:rsid w:val="0062402B"/>
    <w:rsid w:val="00624A07"/>
    <w:rsid w:val="006251CD"/>
    <w:rsid w:val="0062559D"/>
    <w:rsid w:val="006261AC"/>
    <w:rsid w:val="00626498"/>
    <w:rsid w:val="006266FC"/>
    <w:rsid w:val="00626C21"/>
    <w:rsid w:val="00626D83"/>
    <w:rsid w:val="00627326"/>
    <w:rsid w:val="00627A07"/>
    <w:rsid w:val="0063003A"/>
    <w:rsid w:val="00630057"/>
    <w:rsid w:val="00630264"/>
    <w:rsid w:val="00630623"/>
    <w:rsid w:val="00630738"/>
    <w:rsid w:val="006307BE"/>
    <w:rsid w:val="00630A39"/>
    <w:rsid w:val="00630DB8"/>
    <w:rsid w:val="006318E9"/>
    <w:rsid w:val="0063194D"/>
    <w:rsid w:val="00631E09"/>
    <w:rsid w:val="0063269F"/>
    <w:rsid w:val="00632965"/>
    <w:rsid w:val="00632F4D"/>
    <w:rsid w:val="00633297"/>
    <w:rsid w:val="006338FE"/>
    <w:rsid w:val="00633C53"/>
    <w:rsid w:val="00634604"/>
    <w:rsid w:val="00634763"/>
    <w:rsid w:val="00634DD2"/>
    <w:rsid w:val="00635118"/>
    <w:rsid w:val="00635BFC"/>
    <w:rsid w:val="00636512"/>
    <w:rsid w:val="00636B08"/>
    <w:rsid w:val="00636B9F"/>
    <w:rsid w:val="00637564"/>
    <w:rsid w:val="00640463"/>
    <w:rsid w:val="00640D08"/>
    <w:rsid w:val="006411C1"/>
    <w:rsid w:val="006416B7"/>
    <w:rsid w:val="006428A4"/>
    <w:rsid w:val="006430EC"/>
    <w:rsid w:val="0064353B"/>
    <w:rsid w:val="006435F4"/>
    <w:rsid w:val="00643918"/>
    <w:rsid w:val="00643F71"/>
    <w:rsid w:val="00644283"/>
    <w:rsid w:val="00644D67"/>
    <w:rsid w:val="0064515F"/>
    <w:rsid w:val="00645D96"/>
    <w:rsid w:val="00647BF8"/>
    <w:rsid w:val="006502B6"/>
    <w:rsid w:val="00651298"/>
    <w:rsid w:val="00651811"/>
    <w:rsid w:val="00651AD7"/>
    <w:rsid w:val="0065258D"/>
    <w:rsid w:val="00652F82"/>
    <w:rsid w:val="00653871"/>
    <w:rsid w:val="00653A59"/>
    <w:rsid w:val="0065438D"/>
    <w:rsid w:val="00654462"/>
    <w:rsid w:val="006545E3"/>
    <w:rsid w:val="0065581F"/>
    <w:rsid w:val="0065589F"/>
    <w:rsid w:val="0065597F"/>
    <w:rsid w:val="00656343"/>
    <w:rsid w:val="00656819"/>
    <w:rsid w:val="00656A7B"/>
    <w:rsid w:val="00656E03"/>
    <w:rsid w:val="006575B4"/>
    <w:rsid w:val="006575CC"/>
    <w:rsid w:val="0065763D"/>
    <w:rsid w:val="00657B44"/>
    <w:rsid w:val="00660082"/>
    <w:rsid w:val="0066012A"/>
    <w:rsid w:val="006608C0"/>
    <w:rsid w:val="006608FB"/>
    <w:rsid w:val="006609D4"/>
    <w:rsid w:val="00660CAC"/>
    <w:rsid w:val="006612DA"/>
    <w:rsid w:val="00661C10"/>
    <w:rsid w:val="00662EC6"/>
    <w:rsid w:val="00663143"/>
    <w:rsid w:val="0066349D"/>
    <w:rsid w:val="00663E09"/>
    <w:rsid w:val="00664005"/>
    <w:rsid w:val="0066409E"/>
    <w:rsid w:val="00665598"/>
    <w:rsid w:val="00667508"/>
    <w:rsid w:val="0066778F"/>
    <w:rsid w:val="00670000"/>
    <w:rsid w:val="006706B8"/>
    <w:rsid w:val="006712CF"/>
    <w:rsid w:val="006713CE"/>
    <w:rsid w:val="006713F4"/>
    <w:rsid w:val="0067249B"/>
    <w:rsid w:val="00672DCE"/>
    <w:rsid w:val="00672F38"/>
    <w:rsid w:val="00674666"/>
    <w:rsid w:val="00674D1A"/>
    <w:rsid w:val="00675E1B"/>
    <w:rsid w:val="0067630F"/>
    <w:rsid w:val="0067664E"/>
    <w:rsid w:val="0067682D"/>
    <w:rsid w:val="00676B87"/>
    <w:rsid w:val="00677AE3"/>
    <w:rsid w:val="00677EE0"/>
    <w:rsid w:val="006804BB"/>
    <w:rsid w:val="00680DFB"/>
    <w:rsid w:val="006812C9"/>
    <w:rsid w:val="00681E4F"/>
    <w:rsid w:val="00682213"/>
    <w:rsid w:val="00682492"/>
    <w:rsid w:val="006824DC"/>
    <w:rsid w:val="00682B23"/>
    <w:rsid w:val="0068377E"/>
    <w:rsid w:val="0068380A"/>
    <w:rsid w:val="0068449E"/>
    <w:rsid w:val="0068456E"/>
    <w:rsid w:val="0068494A"/>
    <w:rsid w:val="006853B2"/>
    <w:rsid w:val="00685F34"/>
    <w:rsid w:val="00686086"/>
    <w:rsid w:val="0068762B"/>
    <w:rsid w:val="006904A6"/>
    <w:rsid w:val="006908A5"/>
    <w:rsid w:val="00690D98"/>
    <w:rsid w:val="006919E3"/>
    <w:rsid w:val="006920EE"/>
    <w:rsid w:val="00692311"/>
    <w:rsid w:val="00692792"/>
    <w:rsid w:val="0069296E"/>
    <w:rsid w:val="00692C6D"/>
    <w:rsid w:val="00692F54"/>
    <w:rsid w:val="006930EB"/>
    <w:rsid w:val="00693655"/>
    <w:rsid w:val="0069397F"/>
    <w:rsid w:val="00693F6E"/>
    <w:rsid w:val="00693FFF"/>
    <w:rsid w:val="00694090"/>
    <w:rsid w:val="00694956"/>
    <w:rsid w:val="00695173"/>
    <w:rsid w:val="00695920"/>
    <w:rsid w:val="00695CB5"/>
    <w:rsid w:val="00695DBC"/>
    <w:rsid w:val="0069649F"/>
    <w:rsid w:val="006972A1"/>
    <w:rsid w:val="006975C3"/>
    <w:rsid w:val="00697A3C"/>
    <w:rsid w:val="00697A77"/>
    <w:rsid w:val="006A0287"/>
    <w:rsid w:val="006A1B61"/>
    <w:rsid w:val="006A1C58"/>
    <w:rsid w:val="006A22E0"/>
    <w:rsid w:val="006A2630"/>
    <w:rsid w:val="006A2BF7"/>
    <w:rsid w:val="006A35D7"/>
    <w:rsid w:val="006A3F65"/>
    <w:rsid w:val="006A40F6"/>
    <w:rsid w:val="006A4F2B"/>
    <w:rsid w:val="006A52C2"/>
    <w:rsid w:val="006A5A8D"/>
    <w:rsid w:val="006A7439"/>
    <w:rsid w:val="006B0389"/>
    <w:rsid w:val="006B05C4"/>
    <w:rsid w:val="006B0BE4"/>
    <w:rsid w:val="006B1743"/>
    <w:rsid w:val="006B1A28"/>
    <w:rsid w:val="006B270F"/>
    <w:rsid w:val="006B34F8"/>
    <w:rsid w:val="006B48F4"/>
    <w:rsid w:val="006B4CC3"/>
    <w:rsid w:val="006B4CD6"/>
    <w:rsid w:val="006B4F37"/>
    <w:rsid w:val="006B5198"/>
    <w:rsid w:val="006B5566"/>
    <w:rsid w:val="006B5921"/>
    <w:rsid w:val="006B5B56"/>
    <w:rsid w:val="006B70B7"/>
    <w:rsid w:val="006B7A01"/>
    <w:rsid w:val="006C0202"/>
    <w:rsid w:val="006C059A"/>
    <w:rsid w:val="006C0D00"/>
    <w:rsid w:val="006C1E3C"/>
    <w:rsid w:val="006C2262"/>
    <w:rsid w:val="006C29C4"/>
    <w:rsid w:val="006C2ABD"/>
    <w:rsid w:val="006C2C8D"/>
    <w:rsid w:val="006C2FB8"/>
    <w:rsid w:val="006C31CA"/>
    <w:rsid w:val="006C3822"/>
    <w:rsid w:val="006C3DE4"/>
    <w:rsid w:val="006C46A9"/>
    <w:rsid w:val="006C596B"/>
    <w:rsid w:val="006C607D"/>
    <w:rsid w:val="006C6767"/>
    <w:rsid w:val="006C6A5D"/>
    <w:rsid w:val="006C6B5F"/>
    <w:rsid w:val="006C6F4C"/>
    <w:rsid w:val="006C72F0"/>
    <w:rsid w:val="006D027C"/>
    <w:rsid w:val="006D0E9F"/>
    <w:rsid w:val="006D1F58"/>
    <w:rsid w:val="006D3374"/>
    <w:rsid w:val="006D39B9"/>
    <w:rsid w:val="006D3D08"/>
    <w:rsid w:val="006D3D20"/>
    <w:rsid w:val="006D4020"/>
    <w:rsid w:val="006D4D50"/>
    <w:rsid w:val="006D5D61"/>
    <w:rsid w:val="006D5F1D"/>
    <w:rsid w:val="006D6079"/>
    <w:rsid w:val="006D69AC"/>
    <w:rsid w:val="006D6A41"/>
    <w:rsid w:val="006D6D5A"/>
    <w:rsid w:val="006D769F"/>
    <w:rsid w:val="006E0600"/>
    <w:rsid w:val="006E0961"/>
    <w:rsid w:val="006E1382"/>
    <w:rsid w:val="006E2306"/>
    <w:rsid w:val="006E2B7F"/>
    <w:rsid w:val="006E2E09"/>
    <w:rsid w:val="006E2F2E"/>
    <w:rsid w:val="006E3737"/>
    <w:rsid w:val="006E3864"/>
    <w:rsid w:val="006E47CF"/>
    <w:rsid w:val="006E4AD3"/>
    <w:rsid w:val="006E58AA"/>
    <w:rsid w:val="006E674F"/>
    <w:rsid w:val="006E6E31"/>
    <w:rsid w:val="006F0469"/>
    <w:rsid w:val="006F087E"/>
    <w:rsid w:val="006F08FA"/>
    <w:rsid w:val="006F0919"/>
    <w:rsid w:val="006F2771"/>
    <w:rsid w:val="006F278C"/>
    <w:rsid w:val="006F2AED"/>
    <w:rsid w:val="006F2C20"/>
    <w:rsid w:val="006F3A75"/>
    <w:rsid w:val="006F3DE2"/>
    <w:rsid w:val="006F3E56"/>
    <w:rsid w:val="006F4253"/>
    <w:rsid w:val="006F42F0"/>
    <w:rsid w:val="006F4E5E"/>
    <w:rsid w:val="006F4FDE"/>
    <w:rsid w:val="006F5227"/>
    <w:rsid w:val="006F572C"/>
    <w:rsid w:val="006F58EC"/>
    <w:rsid w:val="006F6720"/>
    <w:rsid w:val="006F70F2"/>
    <w:rsid w:val="006F726D"/>
    <w:rsid w:val="006F7318"/>
    <w:rsid w:val="006F7611"/>
    <w:rsid w:val="006F79F0"/>
    <w:rsid w:val="007003CF"/>
    <w:rsid w:val="00700589"/>
    <w:rsid w:val="00700593"/>
    <w:rsid w:val="0070060A"/>
    <w:rsid w:val="00700730"/>
    <w:rsid w:val="00700ECC"/>
    <w:rsid w:val="00701A83"/>
    <w:rsid w:val="00702575"/>
    <w:rsid w:val="00702D01"/>
    <w:rsid w:val="00702DA6"/>
    <w:rsid w:val="00702DAD"/>
    <w:rsid w:val="00702E88"/>
    <w:rsid w:val="00703498"/>
    <w:rsid w:val="00703BBC"/>
    <w:rsid w:val="00703C8D"/>
    <w:rsid w:val="00703CF2"/>
    <w:rsid w:val="00703ED6"/>
    <w:rsid w:val="00704CF3"/>
    <w:rsid w:val="0070535A"/>
    <w:rsid w:val="00705479"/>
    <w:rsid w:val="00705827"/>
    <w:rsid w:val="00705838"/>
    <w:rsid w:val="00705D31"/>
    <w:rsid w:val="00705E2D"/>
    <w:rsid w:val="007065D7"/>
    <w:rsid w:val="00706803"/>
    <w:rsid w:val="0070694E"/>
    <w:rsid w:val="00706BE0"/>
    <w:rsid w:val="00706D5C"/>
    <w:rsid w:val="00706FD3"/>
    <w:rsid w:val="00707BBA"/>
    <w:rsid w:val="00710616"/>
    <w:rsid w:val="00711585"/>
    <w:rsid w:val="007116E4"/>
    <w:rsid w:val="00711FB2"/>
    <w:rsid w:val="00712C77"/>
    <w:rsid w:val="00712E1C"/>
    <w:rsid w:val="00712FE4"/>
    <w:rsid w:val="00713559"/>
    <w:rsid w:val="00714439"/>
    <w:rsid w:val="00714CCD"/>
    <w:rsid w:val="00715115"/>
    <w:rsid w:val="00715A42"/>
    <w:rsid w:val="00715FCA"/>
    <w:rsid w:val="0071627D"/>
    <w:rsid w:val="00716CEF"/>
    <w:rsid w:val="00716D60"/>
    <w:rsid w:val="00717673"/>
    <w:rsid w:val="00717729"/>
    <w:rsid w:val="00717BF1"/>
    <w:rsid w:val="007207EC"/>
    <w:rsid w:val="00720889"/>
    <w:rsid w:val="00720A67"/>
    <w:rsid w:val="00720D2A"/>
    <w:rsid w:val="00721830"/>
    <w:rsid w:val="007223E4"/>
    <w:rsid w:val="00722A26"/>
    <w:rsid w:val="00723511"/>
    <w:rsid w:val="00723B41"/>
    <w:rsid w:val="00724442"/>
    <w:rsid w:val="00724BFA"/>
    <w:rsid w:val="00724D6B"/>
    <w:rsid w:val="00725919"/>
    <w:rsid w:val="007265B2"/>
    <w:rsid w:val="00727817"/>
    <w:rsid w:val="00727DDA"/>
    <w:rsid w:val="00730BC4"/>
    <w:rsid w:val="0073114A"/>
    <w:rsid w:val="00731E57"/>
    <w:rsid w:val="00731FE6"/>
    <w:rsid w:val="0073214A"/>
    <w:rsid w:val="007321F0"/>
    <w:rsid w:val="0073283C"/>
    <w:rsid w:val="00733361"/>
    <w:rsid w:val="007335B1"/>
    <w:rsid w:val="007336B0"/>
    <w:rsid w:val="0073370E"/>
    <w:rsid w:val="0073451C"/>
    <w:rsid w:val="00734F5A"/>
    <w:rsid w:val="00734FBD"/>
    <w:rsid w:val="00735058"/>
    <w:rsid w:val="00735FF9"/>
    <w:rsid w:val="0073602A"/>
    <w:rsid w:val="00736325"/>
    <w:rsid w:val="00736E91"/>
    <w:rsid w:val="007375FF"/>
    <w:rsid w:val="00737812"/>
    <w:rsid w:val="00737C02"/>
    <w:rsid w:val="00740296"/>
    <w:rsid w:val="00740BE0"/>
    <w:rsid w:val="0074192A"/>
    <w:rsid w:val="00741B83"/>
    <w:rsid w:val="00741F80"/>
    <w:rsid w:val="007423B9"/>
    <w:rsid w:val="00742416"/>
    <w:rsid w:val="007427F1"/>
    <w:rsid w:val="00742EB4"/>
    <w:rsid w:val="00743140"/>
    <w:rsid w:val="007436E5"/>
    <w:rsid w:val="00743FD1"/>
    <w:rsid w:val="0074441D"/>
    <w:rsid w:val="00744CA5"/>
    <w:rsid w:val="00745A81"/>
    <w:rsid w:val="00746721"/>
    <w:rsid w:val="00746CAB"/>
    <w:rsid w:val="00746D02"/>
    <w:rsid w:val="0074784B"/>
    <w:rsid w:val="00747A63"/>
    <w:rsid w:val="00747F7F"/>
    <w:rsid w:val="00750AA4"/>
    <w:rsid w:val="00751388"/>
    <w:rsid w:val="00752200"/>
    <w:rsid w:val="00753356"/>
    <w:rsid w:val="00753551"/>
    <w:rsid w:val="0075473F"/>
    <w:rsid w:val="00754905"/>
    <w:rsid w:val="00754957"/>
    <w:rsid w:val="00754A10"/>
    <w:rsid w:val="00755673"/>
    <w:rsid w:val="0075588E"/>
    <w:rsid w:val="00755FAC"/>
    <w:rsid w:val="00756922"/>
    <w:rsid w:val="007576B4"/>
    <w:rsid w:val="00757BDF"/>
    <w:rsid w:val="00757FE7"/>
    <w:rsid w:val="00760518"/>
    <w:rsid w:val="00761701"/>
    <w:rsid w:val="00761996"/>
    <w:rsid w:val="00762662"/>
    <w:rsid w:val="0076286E"/>
    <w:rsid w:val="00762A5D"/>
    <w:rsid w:val="007633E7"/>
    <w:rsid w:val="00763BA0"/>
    <w:rsid w:val="007641F5"/>
    <w:rsid w:val="007649B0"/>
    <w:rsid w:val="007654EA"/>
    <w:rsid w:val="0076563E"/>
    <w:rsid w:val="00765A92"/>
    <w:rsid w:val="00765BC3"/>
    <w:rsid w:val="00765E2C"/>
    <w:rsid w:val="007666CF"/>
    <w:rsid w:val="00766AF3"/>
    <w:rsid w:val="007701FB"/>
    <w:rsid w:val="00770C32"/>
    <w:rsid w:val="0077152B"/>
    <w:rsid w:val="007718ED"/>
    <w:rsid w:val="00771EE7"/>
    <w:rsid w:val="00771FEE"/>
    <w:rsid w:val="00772452"/>
    <w:rsid w:val="00773F6E"/>
    <w:rsid w:val="00774473"/>
    <w:rsid w:val="0077461F"/>
    <w:rsid w:val="00774933"/>
    <w:rsid w:val="00774BF8"/>
    <w:rsid w:val="00775261"/>
    <w:rsid w:val="00775473"/>
    <w:rsid w:val="0077640A"/>
    <w:rsid w:val="007767F1"/>
    <w:rsid w:val="00776FC4"/>
    <w:rsid w:val="007773A8"/>
    <w:rsid w:val="007776EE"/>
    <w:rsid w:val="00780838"/>
    <w:rsid w:val="00780A8D"/>
    <w:rsid w:val="00780EAA"/>
    <w:rsid w:val="00781013"/>
    <w:rsid w:val="0078104F"/>
    <w:rsid w:val="00781A61"/>
    <w:rsid w:val="00781CAE"/>
    <w:rsid w:val="00781D20"/>
    <w:rsid w:val="00783165"/>
    <w:rsid w:val="00783836"/>
    <w:rsid w:val="00783C62"/>
    <w:rsid w:val="00783CEC"/>
    <w:rsid w:val="00783EE6"/>
    <w:rsid w:val="00783F5F"/>
    <w:rsid w:val="007845DA"/>
    <w:rsid w:val="00784A17"/>
    <w:rsid w:val="007861DF"/>
    <w:rsid w:val="00786F3B"/>
    <w:rsid w:val="00787075"/>
    <w:rsid w:val="0078755B"/>
    <w:rsid w:val="00787A5E"/>
    <w:rsid w:val="00787C7D"/>
    <w:rsid w:val="00790D82"/>
    <w:rsid w:val="00791309"/>
    <w:rsid w:val="00792394"/>
    <w:rsid w:val="007925ED"/>
    <w:rsid w:val="00792ED2"/>
    <w:rsid w:val="007935D1"/>
    <w:rsid w:val="007940D1"/>
    <w:rsid w:val="00794831"/>
    <w:rsid w:val="00794B9D"/>
    <w:rsid w:val="00794FD6"/>
    <w:rsid w:val="0079582F"/>
    <w:rsid w:val="0079640B"/>
    <w:rsid w:val="0079690F"/>
    <w:rsid w:val="007975E7"/>
    <w:rsid w:val="00797712"/>
    <w:rsid w:val="00797E6D"/>
    <w:rsid w:val="007A0296"/>
    <w:rsid w:val="007A0376"/>
    <w:rsid w:val="007A07C9"/>
    <w:rsid w:val="007A093C"/>
    <w:rsid w:val="007A0BCE"/>
    <w:rsid w:val="007A0DF2"/>
    <w:rsid w:val="007A1CBA"/>
    <w:rsid w:val="007A1CDE"/>
    <w:rsid w:val="007A1CF6"/>
    <w:rsid w:val="007A1D2D"/>
    <w:rsid w:val="007A2033"/>
    <w:rsid w:val="007A2E63"/>
    <w:rsid w:val="007A2EF3"/>
    <w:rsid w:val="007A37A3"/>
    <w:rsid w:val="007A3D6C"/>
    <w:rsid w:val="007A4A19"/>
    <w:rsid w:val="007A4FF2"/>
    <w:rsid w:val="007A570A"/>
    <w:rsid w:val="007A6058"/>
    <w:rsid w:val="007A65F1"/>
    <w:rsid w:val="007A74F3"/>
    <w:rsid w:val="007A7855"/>
    <w:rsid w:val="007A7DD9"/>
    <w:rsid w:val="007A7E16"/>
    <w:rsid w:val="007A7F36"/>
    <w:rsid w:val="007B00A9"/>
    <w:rsid w:val="007B01B5"/>
    <w:rsid w:val="007B0826"/>
    <w:rsid w:val="007B1234"/>
    <w:rsid w:val="007B12C6"/>
    <w:rsid w:val="007B191E"/>
    <w:rsid w:val="007B1A88"/>
    <w:rsid w:val="007B1E4A"/>
    <w:rsid w:val="007B2127"/>
    <w:rsid w:val="007B2883"/>
    <w:rsid w:val="007B2C08"/>
    <w:rsid w:val="007B3197"/>
    <w:rsid w:val="007B3B7B"/>
    <w:rsid w:val="007B40EB"/>
    <w:rsid w:val="007B4A49"/>
    <w:rsid w:val="007B4E5E"/>
    <w:rsid w:val="007B542D"/>
    <w:rsid w:val="007B5A5A"/>
    <w:rsid w:val="007B5E48"/>
    <w:rsid w:val="007C0271"/>
    <w:rsid w:val="007C08CF"/>
    <w:rsid w:val="007C0A4C"/>
    <w:rsid w:val="007C0CEC"/>
    <w:rsid w:val="007C0E05"/>
    <w:rsid w:val="007C13CD"/>
    <w:rsid w:val="007C1502"/>
    <w:rsid w:val="007C1901"/>
    <w:rsid w:val="007C1EB3"/>
    <w:rsid w:val="007C1F8D"/>
    <w:rsid w:val="007C28CC"/>
    <w:rsid w:val="007C2A2E"/>
    <w:rsid w:val="007C2C25"/>
    <w:rsid w:val="007C3FCF"/>
    <w:rsid w:val="007C4074"/>
    <w:rsid w:val="007C45E2"/>
    <w:rsid w:val="007C4ABC"/>
    <w:rsid w:val="007C4FB6"/>
    <w:rsid w:val="007C5426"/>
    <w:rsid w:val="007C56A2"/>
    <w:rsid w:val="007C56CF"/>
    <w:rsid w:val="007C5AEB"/>
    <w:rsid w:val="007C5AF5"/>
    <w:rsid w:val="007C5D2E"/>
    <w:rsid w:val="007C5E93"/>
    <w:rsid w:val="007C6AAE"/>
    <w:rsid w:val="007C6FF5"/>
    <w:rsid w:val="007C71E5"/>
    <w:rsid w:val="007C7FE7"/>
    <w:rsid w:val="007D0AB2"/>
    <w:rsid w:val="007D0D6D"/>
    <w:rsid w:val="007D1030"/>
    <w:rsid w:val="007D165A"/>
    <w:rsid w:val="007D197B"/>
    <w:rsid w:val="007D1BB7"/>
    <w:rsid w:val="007D22A1"/>
    <w:rsid w:val="007D24B7"/>
    <w:rsid w:val="007D38B8"/>
    <w:rsid w:val="007D4279"/>
    <w:rsid w:val="007D458A"/>
    <w:rsid w:val="007D4B5E"/>
    <w:rsid w:val="007D5008"/>
    <w:rsid w:val="007D5300"/>
    <w:rsid w:val="007D5312"/>
    <w:rsid w:val="007D5426"/>
    <w:rsid w:val="007D7230"/>
    <w:rsid w:val="007D788F"/>
    <w:rsid w:val="007D78DD"/>
    <w:rsid w:val="007E008E"/>
    <w:rsid w:val="007E0193"/>
    <w:rsid w:val="007E15F7"/>
    <w:rsid w:val="007E15F9"/>
    <w:rsid w:val="007E183A"/>
    <w:rsid w:val="007E1D7B"/>
    <w:rsid w:val="007E23B9"/>
    <w:rsid w:val="007E2C63"/>
    <w:rsid w:val="007E2F12"/>
    <w:rsid w:val="007E2F94"/>
    <w:rsid w:val="007E34EA"/>
    <w:rsid w:val="007E3839"/>
    <w:rsid w:val="007E4C19"/>
    <w:rsid w:val="007E6520"/>
    <w:rsid w:val="007E6719"/>
    <w:rsid w:val="007E7203"/>
    <w:rsid w:val="007E7BA1"/>
    <w:rsid w:val="007F0068"/>
    <w:rsid w:val="007F0408"/>
    <w:rsid w:val="007F05D2"/>
    <w:rsid w:val="007F1285"/>
    <w:rsid w:val="007F164A"/>
    <w:rsid w:val="007F179E"/>
    <w:rsid w:val="007F2747"/>
    <w:rsid w:val="007F2C13"/>
    <w:rsid w:val="007F387A"/>
    <w:rsid w:val="007F3888"/>
    <w:rsid w:val="007F3920"/>
    <w:rsid w:val="007F4F45"/>
    <w:rsid w:val="007F56F4"/>
    <w:rsid w:val="007F58BB"/>
    <w:rsid w:val="007F5953"/>
    <w:rsid w:val="007F5C77"/>
    <w:rsid w:val="007F6817"/>
    <w:rsid w:val="007F71EF"/>
    <w:rsid w:val="007F7F0C"/>
    <w:rsid w:val="00800DFA"/>
    <w:rsid w:val="00801B41"/>
    <w:rsid w:val="00801E11"/>
    <w:rsid w:val="0080264B"/>
    <w:rsid w:val="00803474"/>
    <w:rsid w:val="008037CA"/>
    <w:rsid w:val="00803F7E"/>
    <w:rsid w:val="00804368"/>
    <w:rsid w:val="008046A0"/>
    <w:rsid w:val="00804B93"/>
    <w:rsid w:val="00804F6D"/>
    <w:rsid w:val="008052F6"/>
    <w:rsid w:val="00805314"/>
    <w:rsid w:val="00805864"/>
    <w:rsid w:val="008066AA"/>
    <w:rsid w:val="00806A92"/>
    <w:rsid w:val="00806C4B"/>
    <w:rsid w:val="008074E7"/>
    <w:rsid w:val="0080785B"/>
    <w:rsid w:val="00810673"/>
    <w:rsid w:val="00810B0A"/>
    <w:rsid w:val="008115C3"/>
    <w:rsid w:val="008118BE"/>
    <w:rsid w:val="00812A73"/>
    <w:rsid w:val="00812C1B"/>
    <w:rsid w:val="00812D77"/>
    <w:rsid w:val="008136AE"/>
    <w:rsid w:val="0081376A"/>
    <w:rsid w:val="00814023"/>
    <w:rsid w:val="00814306"/>
    <w:rsid w:val="00814F0B"/>
    <w:rsid w:val="008151C0"/>
    <w:rsid w:val="0081525F"/>
    <w:rsid w:val="00815660"/>
    <w:rsid w:val="008158FD"/>
    <w:rsid w:val="008161A4"/>
    <w:rsid w:val="0081682B"/>
    <w:rsid w:val="008169A6"/>
    <w:rsid w:val="00817203"/>
    <w:rsid w:val="00817275"/>
    <w:rsid w:val="00817CBD"/>
    <w:rsid w:val="008200B5"/>
    <w:rsid w:val="008208AB"/>
    <w:rsid w:val="00820CC1"/>
    <w:rsid w:val="00820F9B"/>
    <w:rsid w:val="00821114"/>
    <w:rsid w:val="0082166E"/>
    <w:rsid w:val="00821E05"/>
    <w:rsid w:val="00821EF5"/>
    <w:rsid w:val="008222EC"/>
    <w:rsid w:val="008222F7"/>
    <w:rsid w:val="008230EA"/>
    <w:rsid w:val="0082393C"/>
    <w:rsid w:val="00824666"/>
    <w:rsid w:val="00825261"/>
    <w:rsid w:val="0082547C"/>
    <w:rsid w:val="00826306"/>
    <w:rsid w:val="008270A2"/>
    <w:rsid w:val="00827344"/>
    <w:rsid w:val="008275EC"/>
    <w:rsid w:val="00827C6A"/>
    <w:rsid w:val="00830EAA"/>
    <w:rsid w:val="00831278"/>
    <w:rsid w:val="008315B0"/>
    <w:rsid w:val="0083162B"/>
    <w:rsid w:val="00833D7F"/>
    <w:rsid w:val="008356D6"/>
    <w:rsid w:val="00835F5D"/>
    <w:rsid w:val="00836E46"/>
    <w:rsid w:val="0083755D"/>
    <w:rsid w:val="008379DD"/>
    <w:rsid w:val="00840AA0"/>
    <w:rsid w:val="00841D8C"/>
    <w:rsid w:val="008428C4"/>
    <w:rsid w:val="008429D4"/>
    <w:rsid w:val="008429E7"/>
    <w:rsid w:val="00843273"/>
    <w:rsid w:val="00843D3D"/>
    <w:rsid w:val="008441FC"/>
    <w:rsid w:val="008443D9"/>
    <w:rsid w:val="00844441"/>
    <w:rsid w:val="00844DED"/>
    <w:rsid w:val="00844E98"/>
    <w:rsid w:val="008462B2"/>
    <w:rsid w:val="00847011"/>
    <w:rsid w:val="00847025"/>
    <w:rsid w:val="008479FB"/>
    <w:rsid w:val="00847D90"/>
    <w:rsid w:val="00847E10"/>
    <w:rsid w:val="008513E5"/>
    <w:rsid w:val="0085148B"/>
    <w:rsid w:val="00852067"/>
    <w:rsid w:val="008529BC"/>
    <w:rsid w:val="00852ACC"/>
    <w:rsid w:val="00852C3E"/>
    <w:rsid w:val="0085382B"/>
    <w:rsid w:val="008549CD"/>
    <w:rsid w:val="00854C07"/>
    <w:rsid w:val="00854CEA"/>
    <w:rsid w:val="0085504A"/>
    <w:rsid w:val="00855C4F"/>
    <w:rsid w:val="008568AE"/>
    <w:rsid w:val="008568B0"/>
    <w:rsid w:val="00856F82"/>
    <w:rsid w:val="008574FB"/>
    <w:rsid w:val="00857D48"/>
    <w:rsid w:val="008602AB"/>
    <w:rsid w:val="00860935"/>
    <w:rsid w:val="0086103A"/>
    <w:rsid w:val="0086108A"/>
    <w:rsid w:val="00861650"/>
    <w:rsid w:val="008616F3"/>
    <w:rsid w:val="0086178C"/>
    <w:rsid w:val="00861C8B"/>
    <w:rsid w:val="00862661"/>
    <w:rsid w:val="0086303A"/>
    <w:rsid w:val="00864767"/>
    <w:rsid w:val="0086515B"/>
    <w:rsid w:val="0086578B"/>
    <w:rsid w:val="00866309"/>
    <w:rsid w:val="00866783"/>
    <w:rsid w:val="008675B7"/>
    <w:rsid w:val="00870144"/>
    <w:rsid w:val="00870A6D"/>
    <w:rsid w:val="00871408"/>
    <w:rsid w:val="00871F81"/>
    <w:rsid w:val="00872715"/>
    <w:rsid w:val="0087344F"/>
    <w:rsid w:val="008734B8"/>
    <w:rsid w:val="00873DA5"/>
    <w:rsid w:val="00874525"/>
    <w:rsid w:val="008749A6"/>
    <w:rsid w:val="008752F2"/>
    <w:rsid w:val="00875DB6"/>
    <w:rsid w:val="00875F9E"/>
    <w:rsid w:val="008762F4"/>
    <w:rsid w:val="008765B6"/>
    <w:rsid w:val="008768F0"/>
    <w:rsid w:val="00876E91"/>
    <w:rsid w:val="00877E5C"/>
    <w:rsid w:val="008804D8"/>
    <w:rsid w:val="008804E1"/>
    <w:rsid w:val="008809CB"/>
    <w:rsid w:val="00880E58"/>
    <w:rsid w:val="00882127"/>
    <w:rsid w:val="00882253"/>
    <w:rsid w:val="008826CB"/>
    <w:rsid w:val="00883102"/>
    <w:rsid w:val="008832AA"/>
    <w:rsid w:val="0088385C"/>
    <w:rsid w:val="00883C23"/>
    <w:rsid w:val="008848A7"/>
    <w:rsid w:val="008851D9"/>
    <w:rsid w:val="008859DA"/>
    <w:rsid w:val="00885DD8"/>
    <w:rsid w:val="008863BE"/>
    <w:rsid w:val="008868A4"/>
    <w:rsid w:val="008869E4"/>
    <w:rsid w:val="00887734"/>
    <w:rsid w:val="00887CFA"/>
    <w:rsid w:val="00887D28"/>
    <w:rsid w:val="00890190"/>
    <w:rsid w:val="00890B4C"/>
    <w:rsid w:val="00890D39"/>
    <w:rsid w:val="0089114A"/>
    <w:rsid w:val="00892210"/>
    <w:rsid w:val="00892CAF"/>
    <w:rsid w:val="00892F40"/>
    <w:rsid w:val="008938B2"/>
    <w:rsid w:val="00893907"/>
    <w:rsid w:val="00893BD5"/>
    <w:rsid w:val="00894740"/>
    <w:rsid w:val="0089509E"/>
    <w:rsid w:val="0089710C"/>
    <w:rsid w:val="0089778C"/>
    <w:rsid w:val="008977C5"/>
    <w:rsid w:val="00897C66"/>
    <w:rsid w:val="008A06EB"/>
    <w:rsid w:val="008A0AB0"/>
    <w:rsid w:val="008A0C40"/>
    <w:rsid w:val="008A1079"/>
    <w:rsid w:val="008A2185"/>
    <w:rsid w:val="008A3732"/>
    <w:rsid w:val="008A4353"/>
    <w:rsid w:val="008A4D87"/>
    <w:rsid w:val="008A5EC0"/>
    <w:rsid w:val="008A5F0A"/>
    <w:rsid w:val="008A79DB"/>
    <w:rsid w:val="008B02BE"/>
    <w:rsid w:val="008B02D4"/>
    <w:rsid w:val="008B12C3"/>
    <w:rsid w:val="008B1448"/>
    <w:rsid w:val="008B1813"/>
    <w:rsid w:val="008B1835"/>
    <w:rsid w:val="008B1F53"/>
    <w:rsid w:val="008B23B4"/>
    <w:rsid w:val="008B27C1"/>
    <w:rsid w:val="008B2A9A"/>
    <w:rsid w:val="008B2C16"/>
    <w:rsid w:val="008B316E"/>
    <w:rsid w:val="008B4012"/>
    <w:rsid w:val="008B50C9"/>
    <w:rsid w:val="008B5AA2"/>
    <w:rsid w:val="008B5D2B"/>
    <w:rsid w:val="008B6525"/>
    <w:rsid w:val="008B6798"/>
    <w:rsid w:val="008B69A1"/>
    <w:rsid w:val="008B70F4"/>
    <w:rsid w:val="008C031B"/>
    <w:rsid w:val="008C0C64"/>
    <w:rsid w:val="008C226C"/>
    <w:rsid w:val="008C26B2"/>
    <w:rsid w:val="008C2E4A"/>
    <w:rsid w:val="008C34FE"/>
    <w:rsid w:val="008C3D55"/>
    <w:rsid w:val="008C698A"/>
    <w:rsid w:val="008C7501"/>
    <w:rsid w:val="008C7752"/>
    <w:rsid w:val="008C78B1"/>
    <w:rsid w:val="008D0767"/>
    <w:rsid w:val="008D1EE9"/>
    <w:rsid w:val="008D26F4"/>
    <w:rsid w:val="008D36A8"/>
    <w:rsid w:val="008D37F6"/>
    <w:rsid w:val="008D3D38"/>
    <w:rsid w:val="008D413E"/>
    <w:rsid w:val="008D5029"/>
    <w:rsid w:val="008D52AF"/>
    <w:rsid w:val="008D5857"/>
    <w:rsid w:val="008D5F8A"/>
    <w:rsid w:val="008D60AE"/>
    <w:rsid w:val="008D6101"/>
    <w:rsid w:val="008D6D1C"/>
    <w:rsid w:val="008D71E4"/>
    <w:rsid w:val="008D7869"/>
    <w:rsid w:val="008D7DFA"/>
    <w:rsid w:val="008E0476"/>
    <w:rsid w:val="008E13E8"/>
    <w:rsid w:val="008E253C"/>
    <w:rsid w:val="008E2B09"/>
    <w:rsid w:val="008E31B0"/>
    <w:rsid w:val="008E31E1"/>
    <w:rsid w:val="008E38F6"/>
    <w:rsid w:val="008E4243"/>
    <w:rsid w:val="008E555F"/>
    <w:rsid w:val="008E6003"/>
    <w:rsid w:val="008E66B6"/>
    <w:rsid w:val="008E6F6B"/>
    <w:rsid w:val="008E7646"/>
    <w:rsid w:val="008E7A8F"/>
    <w:rsid w:val="008E7FA9"/>
    <w:rsid w:val="008E7FF6"/>
    <w:rsid w:val="008F0278"/>
    <w:rsid w:val="008F2622"/>
    <w:rsid w:val="008F2F0D"/>
    <w:rsid w:val="008F3470"/>
    <w:rsid w:val="008F37BA"/>
    <w:rsid w:val="008F3B94"/>
    <w:rsid w:val="008F3D68"/>
    <w:rsid w:val="008F497B"/>
    <w:rsid w:val="008F4D5A"/>
    <w:rsid w:val="008F5002"/>
    <w:rsid w:val="008F5105"/>
    <w:rsid w:val="008F542A"/>
    <w:rsid w:val="008F5BBC"/>
    <w:rsid w:val="008F6661"/>
    <w:rsid w:val="008F6807"/>
    <w:rsid w:val="008F68B1"/>
    <w:rsid w:val="008F693E"/>
    <w:rsid w:val="00900FF0"/>
    <w:rsid w:val="00901405"/>
    <w:rsid w:val="009025A1"/>
    <w:rsid w:val="00902C35"/>
    <w:rsid w:val="00903271"/>
    <w:rsid w:val="009033AA"/>
    <w:rsid w:val="009034E5"/>
    <w:rsid w:val="00903687"/>
    <w:rsid w:val="0090383E"/>
    <w:rsid w:val="00904539"/>
    <w:rsid w:val="00904648"/>
    <w:rsid w:val="00904D23"/>
    <w:rsid w:val="009052C3"/>
    <w:rsid w:val="00905FAB"/>
    <w:rsid w:val="00907204"/>
    <w:rsid w:val="00907878"/>
    <w:rsid w:val="00907D2E"/>
    <w:rsid w:val="00910281"/>
    <w:rsid w:val="00910B3F"/>
    <w:rsid w:val="00910BDC"/>
    <w:rsid w:val="00910D31"/>
    <w:rsid w:val="00910D3C"/>
    <w:rsid w:val="00910E76"/>
    <w:rsid w:val="009115AB"/>
    <w:rsid w:val="0091195E"/>
    <w:rsid w:val="009121A8"/>
    <w:rsid w:val="00912336"/>
    <w:rsid w:val="00912446"/>
    <w:rsid w:val="00912510"/>
    <w:rsid w:val="009127F3"/>
    <w:rsid w:val="0091370A"/>
    <w:rsid w:val="0091437A"/>
    <w:rsid w:val="00914A6D"/>
    <w:rsid w:val="00914B0A"/>
    <w:rsid w:val="00914C14"/>
    <w:rsid w:val="00914F50"/>
    <w:rsid w:val="00915077"/>
    <w:rsid w:val="0091585E"/>
    <w:rsid w:val="00916C7C"/>
    <w:rsid w:val="009172F6"/>
    <w:rsid w:val="00917B4E"/>
    <w:rsid w:val="009208AF"/>
    <w:rsid w:val="00921058"/>
    <w:rsid w:val="0092132C"/>
    <w:rsid w:val="009214EA"/>
    <w:rsid w:val="00921626"/>
    <w:rsid w:val="00921D2A"/>
    <w:rsid w:val="00921D6D"/>
    <w:rsid w:val="00921E23"/>
    <w:rsid w:val="009221CB"/>
    <w:rsid w:val="00922F59"/>
    <w:rsid w:val="00923514"/>
    <w:rsid w:val="00923ACF"/>
    <w:rsid w:val="0092470E"/>
    <w:rsid w:val="00924BEC"/>
    <w:rsid w:val="00924E0F"/>
    <w:rsid w:val="0092535B"/>
    <w:rsid w:val="009256CC"/>
    <w:rsid w:val="00925DD2"/>
    <w:rsid w:val="00926247"/>
    <w:rsid w:val="00926C91"/>
    <w:rsid w:val="00926EF5"/>
    <w:rsid w:val="0092744A"/>
    <w:rsid w:val="00927529"/>
    <w:rsid w:val="00927E47"/>
    <w:rsid w:val="00927F78"/>
    <w:rsid w:val="00930869"/>
    <w:rsid w:val="009314D4"/>
    <w:rsid w:val="00931ABD"/>
    <w:rsid w:val="00931DAE"/>
    <w:rsid w:val="0093235E"/>
    <w:rsid w:val="009323F1"/>
    <w:rsid w:val="00932778"/>
    <w:rsid w:val="00932B14"/>
    <w:rsid w:val="00932DB3"/>
    <w:rsid w:val="00933560"/>
    <w:rsid w:val="00933845"/>
    <w:rsid w:val="00934463"/>
    <w:rsid w:val="009352AB"/>
    <w:rsid w:val="0093669A"/>
    <w:rsid w:val="00936C83"/>
    <w:rsid w:val="00936FE8"/>
    <w:rsid w:val="0093766B"/>
    <w:rsid w:val="00937703"/>
    <w:rsid w:val="0093771A"/>
    <w:rsid w:val="00937A8C"/>
    <w:rsid w:val="00937A94"/>
    <w:rsid w:val="0094058B"/>
    <w:rsid w:val="00941991"/>
    <w:rsid w:val="009435A5"/>
    <w:rsid w:val="00943B39"/>
    <w:rsid w:val="00943D62"/>
    <w:rsid w:val="00943E53"/>
    <w:rsid w:val="00944469"/>
    <w:rsid w:val="0094498A"/>
    <w:rsid w:val="00944E4C"/>
    <w:rsid w:val="00945464"/>
    <w:rsid w:val="00945D76"/>
    <w:rsid w:val="00945F4D"/>
    <w:rsid w:val="0094605E"/>
    <w:rsid w:val="00946E9A"/>
    <w:rsid w:val="00947010"/>
    <w:rsid w:val="00947101"/>
    <w:rsid w:val="0094716A"/>
    <w:rsid w:val="00947B2D"/>
    <w:rsid w:val="00947F03"/>
    <w:rsid w:val="00950244"/>
    <w:rsid w:val="00950A0B"/>
    <w:rsid w:val="00950C89"/>
    <w:rsid w:val="00953471"/>
    <w:rsid w:val="0095354D"/>
    <w:rsid w:val="00953ABE"/>
    <w:rsid w:val="00953FE6"/>
    <w:rsid w:val="0095451A"/>
    <w:rsid w:val="0095487A"/>
    <w:rsid w:val="00954AD4"/>
    <w:rsid w:val="00954C94"/>
    <w:rsid w:val="009551CE"/>
    <w:rsid w:val="00955B3F"/>
    <w:rsid w:val="00955B79"/>
    <w:rsid w:val="009561D1"/>
    <w:rsid w:val="00956B46"/>
    <w:rsid w:val="00956BCE"/>
    <w:rsid w:val="0095721B"/>
    <w:rsid w:val="00957533"/>
    <w:rsid w:val="0096028A"/>
    <w:rsid w:val="00960C1C"/>
    <w:rsid w:val="00961494"/>
    <w:rsid w:val="009618DF"/>
    <w:rsid w:val="00961F92"/>
    <w:rsid w:val="00962AAC"/>
    <w:rsid w:val="00962C63"/>
    <w:rsid w:val="00962FD0"/>
    <w:rsid w:val="00963ABA"/>
    <w:rsid w:val="00964A85"/>
    <w:rsid w:val="00964B8C"/>
    <w:rsid w:val="00964C4A"/>
    <w:rsid w:val="00964CB0"/>
    <w:rsid w:val="00966913"/>
    <w:rsid w:val="00966C88"/>
    <w:rsid w:val="00966D3F"/>
    <w:rsid w:val="00966D82"/>
    <w:rsid w:val="009672E2"/>
    <w:rsid w:val="009679F4"/>
    <w:rsid w:val="00967CDC"/>
    <w:rsid w:val="00967D5A"/>
    <w:rsid w:val="00967EEF"/>
    <w:rsid w:val="00970103"/>
    <w:rsid w:val="009705A8"/>
    <w:rsid w:val="009705EC"/>
    <w:rsid w:val="00970733"/>
    <w:rsid w:val="00971371"/>
    <w:rsid w:val="00971677"/>
    <w:rsid w:val="00971780"/>
    <w:rsid w:val="009718AB"/>
    <w:rsid w:val="00971D06"/>
    <w:rsid w:val="00972889"/>
    <w:rsid w:val="00972D89"/>
    <w:rsid w:val="00972E1B"/>
    <w:rsid w:val="00973DFA"/>
    <w:rsid w:val="00973F97"/>
    <w:rsid w:val="00974E8C"/>
    <w:rsid w:val="009757D5"/>
    <w:rsid w:val="0097583E"/>
    <w:rsid w:val="00975CF5"/>
    <w:rsid w:val="00975E31"/>
    <w:rsid w:val="00976D74"/>
    <w:rsid w:val="0097707F"/>
    <w:rsid w:val="009771AF"/>
    <w:rsid w:val="00977444"/>
    <w:rsid w:val="00977ED1"/>
    <w:rsid w:val="00977FDC"/>
    <w:rsid w:val="00980BD1"/>
    <w:rsid w:val="00981378"/>
    <w:rsid w:val="00981859"/>
    <w:rsid w:val="0098185C"/>
    <w:rsid w:val="009824C0"/>
    <w:rsid w:val="00983B92"/>
    <w:rsid w:val="0098415F"/>
    <w:rsid w:val="00984A8A"/>
    <w:rsid w:val="00985876"/>
    <w:rsid w:val="00985A2D"/>
    <w:rsid w:val="009862FE"/>
    <w:rsid w:val="00986439"/>
    <w:rsid w:val="00986786"/>
    <w:rsid w:val="009869CB"/>
    <w:rsid w:val="00986C85"/>
    <w:rsid w:val="009875AC"/>
    <w:rsid w:val="00987705"/>
    <w:rsid w:val="00987FB4"/>
    <w:rsid w:val="009912F1"/>
    <w:rsid w:val="009913AA"/>
    <w:rsid w:val="00991D16"/>
    <w:rsid w:val="00991F75"/>
    <w:rsid w:val="0099259E"/>
    <w:rsid w:val="00992BA3"/>
    <w:rsid w:val="00992C3A"/>
    <w:rsid w:val="00992D25"/>
    <w:rsid w:val="009930C6"/>
    <w:rsid w:val="0099327B"/>
    <w:rsid w:val="00993A1F"/>
    <w:rsid w:val="00993FA4"/>
    <w:rsid w:val="00994072"/>
    <w:rsid w:val="009948BC"/>
    <w:rsid w:val="00994990"/>
    <w:rsid w:val="00994CB7"/>
    <w:rsid w:val="00995A1B"/>
    <w:rsid w:val="00996313"/>
    <w:rsid w:val="00996866"/>
    <w:rsid w:val="00996DE4"/>
    <w:rsid w:val="00996DE5"/>
    <w:rsid w:val="009976E0"/>
    <w:rsid w:val="00997AC2"/>
    <w:rsid w:val="009A0F13"/>
    <w:rsid w:val="009A13E9"/>
    <w:rsid w:val="009A1E50"/>
    <w:rsid w:val="009A2615"/>
    <w:rsid w:val="009A2FBA"/>
    <w:rsid w:val="009A38C0"/>
    <w:rsid w:val="009A3B85"/>
    <w:rsid w:val="009A3C3F"/>
    <w:rsid w:val="009A3EC4"/>
    <w:rsid w:val="009A5AE7"/>
    <w:rsid w:val="009A614A"/>
    <w:rsid w:val="009A6956"/>
    <w:rsid w:val="009A7944"/>
    <w:rsid w:val="009B0871"/>
    <w:rsid w:val="009B0BA7"/>
    <w:rsid w:val="009B0D52"/>
    <w:rsid w:val="009B1001"/>
    <w:rsid w:val="009B17E7"/>
    <w:rsid w:val="009B195D"/>
    <w:rsid w:val="009B4C77"/>
    <w:rsid w:val="009B5552"/>
    <w:rsid w:val="009B5636"/>
    <w:rsid w:val="009B5AE3"/>
    <w:rsid w:val="009B5D1E"/>
    <w:rsid w:val="009B5D92"/>
    <w:rsid w:val="009B5DF4"/>
    <w:rsid w:val="009B608B"/>
    <w:rsid w:val="009B62F8"/>
    <w:rsid w:val="009B68C8"/>
    <w:rsid w:val="009B7F53"/>
    <w:rsid w:val="009C0C43"/>
    <w:rsid w:val="009C0ECF"/>
    <w:rsid w:val="009C118F"/>
    <w:rsid w:val="009C1FC7"/>
    <w:rsid w:val="009C2B49"/>
    <w:rsid w:val="009C3D45"/>
    <w:rsid w:val="009C4048"/>
    <w:rsid w:val="009C4AE0"/>
    <w:rsid w:val="009C53F9"/>
    <w:rsid w:val="009C583E"/>
    <w:rsid w:val="009C5B11"/>
    <w:rsid w:val="009C5C32"/>
    <w:rsid w:val="009C5E31"/>
    <w:rsid w:val="009C6754"/>
    <w:rsid w:val="009C76FB"/>
    <w:rsid w:val="009D03FA"/>
    <w:rsid w:val="009D1190"/>
    <w:rsid w:val="009D1FCF"/>
    <w:rsid w:val="009D2573"/>
    <w:rsid w:val="009D2775"/>
    <w:rsid w:val="009D4398"/>
    <w:rsid w:val="009D4D1E"/>
    <w:rsid w:val="009D53D2"/>
    <w:rsid w:val="009D605E"/>
    <w:rsid w:val="009D6278"/>
    <w:rsid w:val="009D7BBF"/>
    <w:rsid w:val="009D7DB6"/>
    <w:rsid w:val="009E0153"/>
    <w:rsid w:val="009E1E73"/>
    <w:rsid w:val="009E2777"/>
    <w:rsid w:val="009E3888"/>
    <w:rsid w:val="009E4906"/>
    <w:rsid w:val="009E4A6B"/>
    <w:rsid w:val="009E4FEC"/>
    <w:rsid w:val="009E5960"/>
    <w:rsid w:val="009E5DDB"/>
    <w:rsid w:val="009E60C2"/>
    <w:rsid w:val="009E6682"/>
    <w:rsid w:val="009E6EED"/>
    <w:rsid w:val="009E704B"/>
    <w:rsid w:val="009E72D6"/>
    <w:rsid w:val="009E7F04"/>
    <w:rsid w:val="009F08B4"/>
    <w:rsid w:val="009F0A44"/>
    <w:rsid w:val="009F103C"/>
    <w:rsid w:val="009F117B"/>
    <w:rsid w:val="009F184B"/>
    <w:rsid w:val="009F20B2"/>
    <w:rsid w:val="009F25EE"/>
    <w:rsid w:val="009F2F0A"/>
    <w:rsid w:val="009F307E"/>
    <w:rsid w:val="009F34DD"/>
    <w:rsid w:val="009F3AF8"/>
    <w:rsid w:val="009F3DE4"/>
    <w:rsid w:val="009F4286"/>
    <w:rsid w:val="009F44CD"/>
    <w:rsid w:val="009F4EBB"/>
    <w:rsid w:val="009F59A1"/>
    <w:rsid w:val="009F61FC"/>
    <w:rsid w:val="009F6566"/>
    <w:rsid w:val="009F6BC0"/>
    <w:rsid w:val="009F76C6"/>
    <w:rsid w:val="009FA4F3"/>
    <w:rsid w:val="00A0054A"/>
    <w:rsid w:val="00A00AB8"/>
    <w:rsid w:val="00A013B9"/>
    <w:rsid w:val="00A01422"/>
    <w:rsid w:val="00A01D44"/>
    <w:rsid w:val="00A01D7D"/>
    <w:rsid w:val="00A02071"/>
    <w:rsid w:val="00A027AD"/>
    <w:rsid w:val="00A02A49"/>
    <w:rsid w:val="00A02D05"/>
    <w:rsid w:val="00A02EBC"/>
    <w:rsid w:val="00A02EC7"/>
    <w:rsid w:val="00A02F5D"/>
    <w:rsid w:val="00A04389"/>
    <w:rsid w:val="00A04807"/>
    <w:rsid w:val="00A04C41"/>
    <w:rsid w:val="00A0532D"/>
    <w:rsid w:val="00A07527"/>
    <w:rsid w:val="00A07810"/>
    <w:rsid w:val="00A10469"/>
    <w:rsid w:val="00A105B7"/>
    <w:rsid w:val="00A10BBB"/>
    <w:rsid w:val="00A1252B"/>
    <w:rsid w:val="00A12891"/>
    <w:rsid w:val="00A1296F"/>
    <w:rsid w:val="00A12AD3"/>
    <w:rsid w:val="00A12C87"/>
    <w:rsid w:val="00A136C4"/>
    <w:rsid w:val="00A13C38"/>
    <w:rsid w:val="00A15153"/>
    <w:rsid w:val="00A15381"/>
    <w:rsid w:val="00A15D80"/>
    <w:rsid w:val="00A15EF9"/>
    <w:rsid w:val="00A15F33"/>
    <w:rsid w:val="00A1603D"/>
    <w:rsid w:val="00A162E4"/>
    <w:rsid w:val="00A164ED"/>
    <w:rsid w:val="00A16A1C"/>
    <w:rsid w:val="00A17099"/>
    <w:rsid w:val="00A173B1"/>
    <w:rsid w:val="00A17687"/>
    <w:rsid w:val="00A2139D"/>
    <w:rsid w:val="00A21BCC"/>
    <w:rsid w:val="00A21E62"/>
    <w:rsid w:val="00A21F56"/>
    <w:rsid w:val="00A221A2"/>
    <w:rsid w:val="00A224F3"/>
    <w:rsid w:val="00A2267E"/>
    <w:rsid w:val="00A22C6C"/>
    <w:rsid w:val="00A2336D"/>
    <w:rsid w:val="00A2337C"/>
    <w:rsid w:val="00A23876"/>
    <w:rsid w:val="00A24403"/>
    <w:rsid w:val="00A24A4F"/>
    <w:rsid w:val="00A24AA7"/>
    <w:rsid w:val="00A24C55"/>
    <w:rsid w:val="00A25EB9"/>
    <w:rsid w:val="00A267E0"/>
    <w:rsid w:val="00A26D88"/>
    <w:rsid w:val="00A27ACD"/>
    <w:rsid w:val="00A27C4E"/>
    <w:rsid w:val="00A27E1E"/>
    <w:rsid w:val="00A27EBF"/>
    <w:rsid w:val="00A30014"/>
    <w:rsid w:val="00A30089"/>
    <w:rsid w:val="00A30D7E"/>
    <w:rsid w:val="00A3126C"/>
    <w:rsid w:val="00A31B5A"/>
    <w:rsid w:val="00A31C5B"/>
    <w:rsid w:val="00A31D15"/>
    <w:rsid w:val="00A31FF2"/>
    <w:rsid w:val="00A321F0"/>
    <w:rsid w:val="00A32F98"/>
    <w:rsid w:val="00A33892"/>
    <w:rsid w:val="00A3394E"/>
    <w:rsid w:val="00A33A48"/>
    <w:rsid w:val="00A33B33"/>
    <w:rsid w:val="00A341EB"/>
    <w:rsid w:val="00A365D4"/>
    <w:rsid w:val="00A3688A"/>
    <w:rsid w:val="00A3707A"/>
    <w:rsid w:val="00A3722F"/>
    <w:rsid w:val="00A3761C"/>
    <w:rsid w:val="00A377BC"/>
    <w:rsid w:val="00A37985"/>
    <w:rsid w:val="00A37C70"/>
    <w:rsid w:val="00A4004B"/>
    <w:rsid w:val="00A407D2"/>
    <w:rsid w:val="00A40A48"/>
    <w:rsid w:val="00A412B0"/>
    <w:rsid w:val="00A41F86"/>
    <w:rsid w:val="00A4340C"/>
    <w:rsid w:val="00A43727"/>
    <w:rsid w:val="00A43A9A"/>
    <w:rsid w:val="00A44C1C"/>
    <w:rsid w:val="00A454C1"/>
    <w:rsid w:val="00A46A98"/>
    <w:rsid w:val="00A46F94"/>
    <w:rsid w:val="00A4776F"/>
    <w:rsid w:val="00A47E33"/>
    <w:rsid w:val="00A50201"/>
    <w:rsid w:val="00A50754"/>
    <w:rsid w:val="00A5131E"/>
    <w:rsid w:val="00A5152B"/>
    <w:rsid w:val="00A5191B"/>
    <w:rsid w:val="00A519C6"/>
    <w:rsid w:val="00A51AE1"/>
    <w:rsid w:val="00A52742"/>
    <w:rsid w:val="00A529E9"/>
    <w:rsid w:val="00A52F5C"/>
    <w:rsid w:val="00A53466"/>
    <w:rsid w:val="00A53E06"/>
    <w:rsid w:val="00A54310"/>
    <w:rsid w:val="00A544DD"/>
    <w:rsid w:val="00A54AA7"/>
    <w:rsid w:val="00A54B25"/>
    <w:rsid w:val="00A54D1F"/>
    <w:rsid w:val="00A55CE0"/>
    <w:rsid w:val="00A56A1F"/>
    <w:rsid w:val="00A57111"/>
    <w:rsid w:val="00A57DB8"/>
    <w:rsid w:val="00A57F8E"/>
    <w:rsid w:val="00A603EE"/>
    <w:rsid w:val="00A61801"/>
    <w:rsid w:val="00A61E23"/>
    <w:rsid w:val="00A62F43"/>
    <w:rsid w:val="00A635E6"/>
    <w:rsid w:val="00A63830"/>
    <w:rsid w:val="00A63D80"/>
    <w:rsid w:val="00A64152"/>
    <w:rsid w:val="00A643C0"/>
    <w:rsid w:val="00A64597"/>
    <w:rsid w:val="00A64C9B"/>
    <w:rsid w:val="00A650D9"/>
    <w:rsid w:val="00A6559F"/>
    <w:rsid w:val="00A6692D"/>
    <w:rsid w:val="00A66A44"/>
    <w:rsid w:val="00A66AE6"/>
    <w:rsid w:val="00A677B6"/>
    <w:rsid w:val="00A677BF"/>
    <w:rsid w:val="00A679A7"/>
    <w:rsid w:val="00A679E4"/>
    <w:rsid w:val="00A67C1A"/>
    <w:rsid w:val="00A70291"/>
    <w:rsid w:val="00A70398"/>
    <w:rsid w:val="00A70774"/>
    <w:rsid w:val="00A70A04"/>
    <w:rsid w:val="00A7253D"/>
    <w:rsid w:val="00A726E2"/>
    <w:rsid w:val="00A727AF"/>
    <w:rsid w:val="00A72A1D"/>
    <w:rsid w:val="00A73776"/>
    <w:rsid w:val="00A739AD"/>
    <w:rsid w:val="00A7449B"/>
    <w:rsid w:val="00A7480F"/>
    <w:rsid w:val="00A75216"/>
    <w:rsid w:val="00A75C29"/>
    <w:rsid w:val="00A76DAF"/>
    <w:rsid w:val="00A77EFF"/>
    <w:rsid w:val="00A80633"/>
    <w:rsid w:val="00A810C4"/>
    <w:rsid w:val="00A81278"/>
    <w:rsid w:val="00A81300"/>
    <w:rsid w:val="00A816DB"/>
    <w:rsid w:val="00A820EC"/>
    <w:rsid w:val="00A82BB2"/>
    <w:rsid w:val="00A83926"/>
    <w:rsid w:val="00A83DC5"/>
    <w:rsid w:val="00A8495F"/>
    <w:rsid w:val="00A84965"/>
    <w:rsid w:val="00A84997"/>
    <w:rsid w:val="00A85265"/>
    <w:rsid w:val="00A855D3"/>
    <w:rsid w:val="00A85622"/>
    <w:rsid w:val="00A85A38"/>
    <w:rsid w:val="00A85B83"/>
    <w:rsid w:val="00A863A0"/>
    <w:rsid w:val="00A86F8D"/>
    <w:rsid w:val="00A87F35"/>
    <w:rsid w:val="00A90485"/>
    <w:rsid w:val="00A905A2"/>
    <w:rsid w:val="00A90C51"/>
    <w:rsid w:val="00A90E4C"/>
    <w:rsid w:val="00A912F5"/>
    <w:rsid w:val="00A9287E"/>
    <w:rsid w:val="00A93478"/>
    <w:rsid w:val="00A93988"/>
    <w:rsid w:val="00A93AA3"/>
    <w:rsid w:val="00A93C0B"/>
    <w:rsid w:val="00A94BDA"/>
    <w:rsid w:val="00A94C7E"/>
    <w:rsid w:val="00A954EA"/>
    <w:rsid w:val="00A960A0"/>
    <w:rsid w:val="00A96F03"/>
    <w:rsid w:val="00A97124"/>
    <w:rsid w:val="00A9754B"/>
    <w:rsid w:val="00A97D2C"/>
    <w:rsid w:val="00AA151A"/>
    <w:rsid w:val="00AA2076"/>
    <w:rsid w:val="00AA2D1B"/>
    <w:rsid w:val="00AA3546"/>
    <w:rsid w:val="00AA3C4D"/>
    <w:rsid w:val="00AA3E1D"/>
    <w:rsid w:val="00AA40DF"/>
    <w:rsid w:val="00AA48EE"/>
    <w:rsid w:val="00AA5F6B"/>
    <w:rsid w:val="00AA64A4"/>
    <w:rsid w:val="00AA679F"/>
    <w:rsid w:val="00AA74A4"/>
    <w:rsid w:val="00AA751F"/>
    <w:rsid w:val="00AA7F3C"/>
    <w:rsid w:val="00AB0F75"/>
    <w:rsid w:val="00AB17C0"/>
    <w:rsid w:val="00AB214D"/>
    <w:rsid w:val="00AB27C4"/>
    <w:rsid w:val="00AB2BB6"/>
    <w:rsid w:val="00AB340C"/>
    <w:rsid w:val="00AB3B2A"/>
    <w:rsid w:val="00AB3CAC"/>
    <w:rsid w:val="00AB458A"/>
    <w:rsid w:val="00AB4A85"/>
    <w:rsid w:val="00AB5839"/>
    <w:rsid w:val="00AB5870"/>
    <w:rsid w:val="00AB5A27"/>
    <w:rsid w:val="00AB6782"/>
    <w:rsid w:val="00AB753F"/>
    <w:rsid w:val="00AB7742"/>
    <w:rsid w:val="00AB77E4"/>
    <w:rsid w:val="00AB7F51"/>
    <w:rsid w:val="00AC0510"/>
    <w:rsid w:val="00AC081D"/>
    <w:rsid w:val="00AC0BAC"/>
    <w:rsid w:val="00AC0F1E"/>
    <w:rsid w:val="00AC14EC"/>
    <w:rsid w:val="00AC15EA"/>
    <w:rsid w:val="00AC16CF"/>
    <w:rsid w:val="00AC1C16"/>
    <w:rsid w:val="00AC1E0E"/>
    <w:rsid w:val="00AC20F1"/>
    <w:rsid w:val="00AC2129"/>
    <w:rsid w:val="00AC2479"/>
    <w:rsid w:val="00AC29DD"/>
    <w:rsid w:val="00AC3ED0"/>
    <w:rsid w:val="00AC48AE"/>
    <w:rsid w:val="00AC628F"/>
    <w:rsid w:val="00AC6D94"/>
    <w:rsid w:val="00AC7726"/>
    <w:rsid w:val="00AD0C7E"/>
    <w:rsid w:val="00AD0F2A"/>
    <w:rsid w:val="00AD1331"/>
    <w:rsid w:val="00AD223E"/>
    <w:rsid w:val="00AD2BF9"/>
    <w:rsid w:val="00AD38E4"/>
    <w:rsid w:val="00AD440A"/>
    <w:rsid w:val="00AD45EE"/>
    <w:rsid w:val="00AD4A49"/>
    <w:rsid w:val="00AD4B14"/>
    <w:rsid w:val="00AD4E4D"/>
    <w:rsid w:val="00AD5630"/>
    <w:rsid w:val="00AD5C18"/>
    <w:rsid w:val="00AD68E1"/>
    <w:rsid w:val="00AD6AA9"/>
    <w:rsid w:val="00AD73FD"/>
    <w:rsid w:val="00AD7CBE"/>
    <w:rsid w:val="00AE3B8F"/>
    <w:rsid w:val="00AE5FC8"/>
    <w:rsid w:val="00AE6277"/>
    <w:rsid w:val="00AE6BC7"/>
    <w:rsid w:val="00AE6D49"/>
    <w:rsid w:val="00AE76BF"/>
    <w:rsid w:val="00AE77E9"/>
    <w:rsid w:val="00AE77EB"/>
    <w:rsid w:val="00AE7D87"/>
    <w:rsid w:val="00AF0725"/>
    <w:rsid w:val="00AF205F"/>
    <w:rsid w:val="00AF214F"/>
    <w:rsid w:val="00AF286A"/>
    <w:rsid w:val="00AF2F4F"/>
    <w:rsid w:val="00AF386C"/>
    <w:rsid w:val="00AF3E6F"/>
    <w:rsid w:val="00AF4521"/>
    <w:rsid w:val="00AF53D3"/>
    <w:rsid w:val="00AF568C"/>
    <w:rsid w:val="00AF5F11"/>
    <w:rsid w:val="00AF6C80"/>
    <w:rsid w:val="00AF7058"/>
    <w:rsid w:val="00AF7ACE"/>
    <w:rsid w:val="00B003E9"/>
    <w:rsid w:val="00B00582"/>
    <w:rsid w:val="00B011F0"/>
    <w:rsid w:val="00B01357"/>
    <w:rsid w:val="00B01D5F"/>
    <w:rsid w:val="00B024DF"/>
    <w:rsid w:val="00B03516"/>
    <w:rsid w:val="00B035EC"/>
    <w:rsid w:val="00B038B0"/>
    <w:rsid w:val="00B03C9D"/>
    <w:rsid w:val="00B03E67"/>
    <w:rsid w:val="00B04E5D"/>
    <w:rsid w:val="00B04F66"/>
    <w:rsid w:val="00B05325"/>
    <w:rsid w:val="00B0598E"/>
    <w:rsid w:val="00B05E9D"/>
    <w:rsid w:val="00B06267"/>
    <w:rsid w:val="00B063C8"/>
    <w:rsid w:val="00B0645B"/>
    <w:rsid w:val="00B06601"/>
    <w:rsid w:val="00B06A20"/>
    <w:rsid w:val="00B06CD5"/>
    <w:rsid w:val="00B074E0"/>
    <w:rsid w:val="00B07BE1"/>
    <w:rsid w:val="00B110D3"/>
    <w:rsid w:val="00B11338"/>
    <w:rsid w:val="00B118A3"/>
    <w:rsid w:val="00B123ED"/>
    <w:rsid w:val="00B12BE5"/>
    <w:rsid w:val="00B13E95"/>
    <w:rsid w:val="00B140D1"/>
    <w:rsid w:val="00B14436"/>
    <w:rsid w:val="00B14589"/>
    <w:rsid w:val="00B149B7"/>
    <w:rsid w:val="00B14A36"/>
    <w:rsid w:val="00B15302"/>
    <w:rsid w:val="00B153FE"/>
    <w:rsid w:val="00B15409"/>
    <w:rsid w:val="00B15EAE"/>
    <w:rsid w:val="00B162A9"/>
    <w:rsid w:val="00B167DF"/>
    <w:rsid w:val="00B16AA3"/>
    <w:rsid w:val="00B17C1E"/>
    <w:rsid w:val="00B21DDD"/>
    <w:rsid w:val="00B21E43"/>
    <w:rsid w:val="00B21E88"/>
    <w:rsid w:val="00B21F67"/>
    <w:rsid w:val="00B21F6A"/>
    <w:rsid w:val="00B22A7F"/>
    <w:rsid w:val="00B232BA"/>
    <w:rsid w:val="00B233ED"/>
    <w:rsid w:val="00B244F1"/>
    <w:rsid w:val="00B247E9"/>
    <w:rsid w:val="00B26382"/>
    <w:rsid w:val="00B26559"/>
    <w:rsid w:val="00B26B9A"/>
    <w:rsid w:val="00B30096"/>
    <w:rsid w:val="00B302B5"/>
    <w:rsid w:val="00B30640"/>
    <w:rsid w:val="00B31286"/>
    <w:rsid w:val="00B31743"/>
    <w:rsid w:val="00B319BC"/>
    <w:rsid w:val="00B31E0E"/>
    <w:rsid w:val="00B3204B"/>
    <w:rsid w:val="00B324DA"/>
    <w:rsid w:val="00B32860"/>
    <w:rsid w:val="00B32E22"/>
    <w:rsid w:val="00B3390A"/>
    <w:rsid w:val="00B33B83"/>
    <w:rsid w:val="00B33E79"/>
    <w:rsid w:val="00B346AD"/>
    <w:rsid w:val="00B35629"/>
    <w:rsid w:val="00B36564"/>
    <w:rsid w:val="00B366C8"/>
    <w:rsid w:val="00B3720B"/>
    <w:rsid w:val="00B375FC"/>
    <w:rsid w:val="00B37D4D"/>
    <w:rsid w:val="00B37DC5"/>
    <w:rsid w:val="00B37F5A"/>
    <w:rsid w:val="00B37FCF"/>
    <w:rsid w:val="00B41DC7"/>
    <w:rsid w:val="00B424E5"/>
    <w:rsid w:val="00B437C8"/>
    <w:rsid w:val="00B43983"/>
    <w:rsid w:val="00B43D93"/>
    <w:rsid w:val="00B44171"/>
    <w:rsid w:val="00B4449D"/>
    <w:rsid w:val="00B46508"/>
    <w:rsid w:val="00B47952"/>
    <w:rsid w:val="00B50809"/>
    <w:rsid w:val="00B50EB7"/>
    <w:rsid w:val="00B51168"/>
    <w:rsid w:val="00B520D3"/>
    <w:rsid w:val="00B525DE"/>
    <w:rsid w:val="00B52E09"/>
    <w:rsid w:val="00B53336"/>
    <w:rsid w:val="00B533F3"/>
    <w:rsid w:val="00B5359B"/>
    <w:rsid w:val="00B53A48"/>
    <w:rsid w:val="00B54079"/>
    <w:rsid w:val="00B5499F"/>
    <w:rsid w:val="00B55011"/>
    <w:rsid w:val="00B5501C"/>
    <w:rsid w:val="00B55728"/>
    <w:rsid w:val="00B559DE"/>
    <w:rsid w:val="00B56F45"/>
    <w:rsid w:val="00B57048"/>
    <w:rsid w:val="00B57289"/>
    <w:rsid w:val="00B60586"/>
    <w:rsid w:val="00B60F65"/>
    <w:rsid w:val="00B61035"/>
    <w:rsid w:val="00B61BBE"/>
    <w:rsid w:val="00B621F9"/>
    <w:rsid w:val="00B63C44"/>
    <w:rsid w:val="00B649F8"/>
    <w:rsid w:val="00B650A5"/>
    <w:rsid w:val="00B65156"/>
    <w:rsid w:val="00B65405"/>
    <w:rsid w:val="00B65A75"/>
    <w:rsid w:val="00B65C41"/>
    <w:rsid w:val="00B66EF3"/>
    <w:rsid w:val="00B67069"/>
    <w:rsid w:val="00B670B4"/>
    <w:rsid w:val="00B67616"/>
    <w:rsid w:val="00B67D19"/>
    <w:rsid w:val="00B67DAC"/>
    <w:rsid w:val="00B706F7"/>
    <w:rsid w:val="00B709F1"/>
    <w:rsid w:val="00B71090"/>
    <w:rsid w:val="00B71862"/>
    <w:rsid w:val="00B718BF"/>
    <w:rsid w:val="00B72404"/>
    <w:rsid w:val="00B724E9"/>
    <w:rsid w:val="00B72E76"/>
    <w:rsid w:val="00B7301C"/>
    <w:rsid w:val="00B734A1"/>
    <w:rsid w:val="00B735EF"/>
    <w:rsid w:val="00B73FD8"/>
    <w:rsid w:val="00B74526"/>
    <w:rsid w:val="00B74EA1"/>
    <w:rsid w:val="00B74FBC"/>
    <w:rsid w:val="00B7500A"/>
    <w:rsid w:val="00B75AD6"/>
    <w:rsid w:val="00B76391"/>
    <w:rsid w:val="00B764B2"/>
    <w:rsid w:val="00B765B0"/>
    <w:rsid w:val="00B768BF"/>
    <w:rsid w:val="00B76B40"/>
    <w:rsid w:val="00B77BDE"/>
    <w:rsid w:val="00B8054C"/>
    <w:rsid w:val="00B80762"/>
    <w:rsid w:val="00B80A4D"/>
    <w:rsid w:val="00B80FB5"/>
    <w:rsid w:val="00B82081"/>
    <w:rsid w:val="00B82C0B"/>
    <w:rsid w:val="00B82D9E"/>
    <w:rsid w:val="00B835EB"/>
    <w:rsid w:val="00B8383F"/>
    <w:rsid w:val="00B83BAE"/>
    <w:rsid w:val="00B83EB3"/>
    <w:rsid w:val="00B84094"/>
    <w:rsid w:val="00B84296"/>
    <w:rsid w:val="00B8508D"/>
    <w:rsid w:val="00B85B84"/>
    <w:rsid w:val="00B85BED"/>
    <w:rsid w:val="00B85BFC"/>
    <w:rsid w:val="00B8620D"/>
    <w:rsid w:val="00B865E8"/>
    <w:rsid w:val="00B867F1"/>
    <w:rsid w:val="00B86D10"/>
    <w:rsid w:val="00B908B1"/>
    <w:rsid w:val="00B90E0C"/>
    <w:rsid w:val="00B91C87"/>
    <w:rsid w:val="00B921EF"/>
    <w:rsid w:val="00B939F0"/>
    <w:rsid w:val="00B93A4E"/>
    <w:rsid w:val="00B942AC"/>
    <w:rsid w:val="00B95649"/>
    <w:rsid w:val="00B9575B"/>
    <w:rsid w:val="00B9612B"/>
    <w:rsid w:val="00B97711"/>
    <w:rsid w:val="00BA0026"/>
    <w:rsid w:val="00BA0A5C"/>
    <w:rsid w:val="00BA1356"/>
    <w:rsid w:val="00BA14EF"/>
    <w:rsid w:val="00BA1870"/>
    <w:rsid w:val="00BA1CD3"/>
    <w:rsid w:val="00BA241D"/>
    <w:rsid w:val="00BA2857"/>
    <w:rsid w:val="00BA2CAF"/>
    <w:rsid w:val="00BA35ED"/>
    <w:rsid w:val="00BA3AC5"/>
    <w:rsid w:val="00BA3AD2"/>
    <w:rsid w:val="00BA4A04"/>
    <w:rsid w:val="00BA4BCC"/>
    <w:rsid w:val="00BA5207"/>
    <w:rsid w:val="00BA53F4"/>
    <w:rsid w:val="00BA540D"/>
    <w:rsid w:val="00BA544D"/>
    <w:rsid w:val="00BA5FB9"/>
    <w:rsid w:val="00BA60A9"/>
    <w:rsid w:val="00BA6DA9"/>
    <w:rsid w:val="00BA7414"/>
    <w:rsid w:val="00BA7751"/>
    <w:rsid w:val="00BA789C"/>
    <w:rsid w:val="00BB0A4D"/>
    <w:rsid w:val="00BB105F"/>
    <w:rsid w:val="00BB12E7"/>
    <w:rsid w:val="00BB17CB"/>
    <w:rsid w:val="00BB1ADB"/>
    <w:rsid w:val="00BB2404"/>
    <w:rsid w:val="00BB2A5C"/>
    <w:rsid w:val="00BB3353"/>
    <w:rsid w:val="00BB3A4F"/>
    <w:rsid w:val="00BB40F8"/>
    <w:rsid w:val="00BB4393"/>
    <w:rsid w:val="00BB4CFF"/>
    <w:rsid w:val="00BB59F2"/>
    <w:rsid w:val="00BB60C6"/>
    <w:rsid w:val="00BB7D7E"/>
    <w:rsid w:val="00BC0041"/>
    <w:rsid w:val="00BC1273"/>
    <w:rsid w:val="00BC13EB"/>
    <w:rsid w:val="00BC2689"/>
    <w:rsid w:val="00BC293B"/>
    <w:rsid w:val="00BC3737"/>
    <w:rsid w:val="00BC3A02"/>
    <w:rsid w:val="00BC4193"/>
    <w:rsid w:val="00BC4355"/>
    <w:rsid w:val="00BC4D06"/>
    <w:rsid w:val="00BC5669"/>
    <w:rsid w:val="00BC5692"/>
    <w:rsid w:val="00BC68E7"/>
    <w:rsid w:val="00BC7CDA"/>
    <w:rsid w:val="00BC7DDE"/>
    <w:rsid w:val="00BD01EF"/>
    <w:rsid w:val="00BD0699"/>
    <w:rsid w:val="00BD0766"/>
    <w:rsid w:val="00BD21F5"/>
    <w:rsid w:val="00BD2821"/>
    <w:rsid w:val="00BD2E11"/>
    <w:rsid w:val="00BD369D"/>
    <w:rsid w:val="00BD41CC"/>
    <w:rsid w:val="00BD57AD"/>
    <w:rsid w:val="00BD5B54"/>
    <w:rsid w:val="00BD5C96"/>
    <w:rsid w:val="00BD6180"/>
    <w:rsid w:val="00BD6DA7"/>
    <w:rsid w:val="00BD716E"/>
    <w:rsid w:val="00BE03BE"/>
    <w:rsid w:val="00BE0411"/>
    <w:rsid w:val="00BE0A17"/>
    <w:rsid w:val="00BE0FF5"/>
    <w:rsid w:val="00BE1CD2"/>
    <w:rsid w:val="00BE206D"/>
    <w:rsid w:val="00BE359E"/>
    <w:rsid w:val="00BE35E0"/>
    <w:rsid w:val="00BE508E"/>
    <w:rsid w:val="00BE5629"/>
    <w:rsid w:val="00BE5EA7"/>
    <w:rsid w:val="00BE5F93"/>
    <w:rsid w:val="00BE6AB8"/>
    <w:rsid w:val="00BE7F92"/>
    <w:rsid w:val="00BF07F8"/>
    <w:rsid w:val="00BF0EF9"/>
    <w:rsid w:val="00BF120B"/>
    <w:rsid w:val="00BF14F4"/>
    <w:rsid w:val="00BF1661"/>
    <w:rsid w:val="00BF19CC"/>
    <w:rsid w:val="00BF1E48"/>
    <w:rsid w:val="00BF256E"/>
    <w:rsid w:val="00BF2BA9"/>
    <w:rsid w:val="00BF2E91"/>
    <w:rsid w:val="00BF3058"/>
    <w:rsid w:val="00BF3613"/>
    <w:rsid w:val="00BF3A65"/>
    <w:rsid w:val="00BF3F49"/>
    <w:rsid w:val="00BF4678"/>
    <w:rsid w:val="00BF47AC"/>
    <w:rsid w:val="00BF5216"/>
    <w:rsid w:val="00BF52F8"/>
    <w:rsid w:val="00BF5972"/>
    <w:rsid w:val="00BF5F96"/>
    <w:rsid w:val="00BF654A"/>
    <w:rsid w:val="00BF695D"/>
    <w:rsid w:val="00BF6E41"/>
    <w:rsid w:val="00C0002E"/>
    <w:rsid w:val="00C0192C"/>
    <w:rsid w:val="00C01EE3"/>
    <w:rsid w:val="00C0202F"/>
    <w:rsid w:val="00C03A1C"/>
    <w:rsid w:val="00C03AAE"/>
    <w:rsid w:val="00C03D65"/>
    <w:rsid w:val="00C04A64"/>
    <w:rsid w:val="00C04E33"/>
    <w:rsid w:val="00C04F80"/>
    <w:rsid w:val="00C053D1"/>
    <w:rsid w:val="00C055B0"/>
    <w:rsid w:val="00C05C35"/>
    <w:rsid w:val="00C05DA3"/>
    <w:rsid w:val="00C06473"/>
    <w:rsid w:val="00C06545"/>
    <w:rsid w:val="00C06ACE"/>
    <w:rsid w:val="00C0700C"/>
    <w:rsid w:val="00C071C0"/>
    <w:rsid w:val="00C0722A"/>
    <w:rsid w:val="00C07297"/>
    <w:rsid w:val="00C07E0B"/>
    <w:rsid w:val="00C1022E"/>
    <w:rsid w:val="00C1082D"/>
    <w:rsid w:val="00C11438"/>
    <w:rsid w:val="00C11439"/>
    <w:rsid w:val="00C114D0"/>
    <w:rsid w:val="00C11A01"/>
    <w:rsid w:val="00C126E4"/>
    <w:rsid w:val="00C13663"/>
    <w:rsid w:val="00C13C4C"/>
    <w:rsid w:val="00C13D7D"/>
    <w:rsid w:val="00C14F4B"/>
    <w:rsid w:val="00C154EF"/>
    <w:rsid w:val="00C1554E"/>
    <w:rsid w:val="00C1594A"/>
    <w:rsid w:val="00C162F8"/>
    <w:rsid w:val="00C17905"/>
    <w:rsid w:val="00C20C04"/>
    <w:rsid w:val="00C2108A"/>
    <w:rsid w:val="00C21B42"/>
    <w:rsid w:val="00C21EBD"/>
    <w:rsid w:val="00C223F7"/>
    <w:rsid w:val="00C22608"/>
    <w:rsid w:val="00C232FC"/>
    <w:rsid w:val="00C243E3"/>
    <w:rsid w:val="00C25111"/>
    <w:rsid w:val="00C25162"/>
    <w:rsid w:val="00C254B2"/>
    <w:rsid w:val="00C25F19"/>
    <w:rsid w:val="00C269BF"/>
    <w:rsid w:val="00C26D30"/>
    <w:rsid w:val="00C26E48"/>
    <w:rsid w:val="00C276FD"/>
    <w:rsid w:val="00C27A22"/>
    <w:rsid w:val="00C27A96"/>
    <w:rsid w:val="00C27D9B"/>
    <w:rsid w:val="00C303C2"/>
    <w:rsid w:val="00C315BC"/>
    <w:rsid w:val="00C31AE1"/>
    <w:rsid w:val="00C32729"/>
    <w:rsid w:val="00C329FB"/>
    <w:rsid w:val="00C342E4"/>
    <w:rsid w:val="00C34ACD"/>
    <w:rsid w:val="00C34B0F"/>
    <w:rsid w:val="00C34DD9"/>
    <w:rsid w:val="00C361F3"/>
    <w:rsid w:val="00C36270"/>
    <w:rsid w:val="00C3639E"/>
    <w:rsid w:val="00C364D7"/>
    <w:rsid w:val="00C36907"/>
    <w:rsid w:val="00C36EB7"/>
    <w:rsid w:val="00C37F27"/>
    <w:rsid w:val="00C40202"/>
    <w:rsid w:val="00C4073B"/>
    <w:rsid w:val="00C40FC8"/>
    <w:rsid w:val="00C41867"/>
    <w:rsid w:val="00C422D9"/>
    <w:rsid w:val="00C424D2"/>
    <w:rsid w:val="00C42615"/>
    <w:rsid w:val="00C426E5"/>
    <w:rsid w:val="00C438F7"/>
    <w:rsid w:val="00C43A8D"/>
    <w:rsid w:val="00C446CA"/>
    <w:rsid w:val="00C45A42"/>
    <w:rsid w:val="00C45E43"/>
    <w:rsid w:val="00C462DC"/>
    <w:rsid w:val="00C467B8"/>
    <w:rsid w:val="00C46957"/>
    <w:rsid w:val="00C4760D"/>
    <w:rsid w:val="00C5000A"/>
    <w:rsid w:val="00C50083"/>
    <w:rsid w:val="00C5027F"/>
    <w:rsid w:val="00C50C25"/>
    <w:rsid w:val="00C513DF"/>
    <w:rsid w:val="00C51B15"/>
    <w:rsid w:val="00C5231C"/>
    <w:rsid w:val="00C5237E"/>
    <w:rsid w:val="00C52883"/>
    <w:rsid w:val="00C52E39"/>
    <w:rsid w:val="00C5321F"/>
    <w:rsid w:val="00C5354F"/>
    <w:rsid w:val="00C53FA7"/>
    <w:rsid w:val="00C559D8"/>
    <w:rsid w:val="00C565BF"/>
    <w:rsid w:val="00C56722"/>
    <w:rsid w:val="00C5726B"/>
    <w:rsid w:val="00C578DF"/>
    <w:rsid w:val="00C6008F"/>
    <w:rsid w:val="00C60695"/>
    <w:rsid w:val="00C609EC"/>
    <w:rsid w:val="00C6171F"/>
    <w:rsid w:val="00C625C8"/>
    <w:rsid w:val="00C62B33"/>
    <w:rsid w:val="00C6312A"/>
    <w:rsid w:val="00C633D8"/>
    <w:rsid w:val="00C633D9"/>
    <w:rsid w:val="00C63538"/>
    <w:rsid w:val="00C63E36"/>
    <w:rsid w:val="00C63FEA"/>
    <w:rsid w:val="00C643B3"/>
    <w:rsid w:val="00C64D2F"/>
    <w:rsid w:val="00C65D8B"/>
    <w:rsid w:val="00C65F7E"/>
    <w:rsid w:val="00C665F9"/>
    <w:rsid w:val="00C6667C"/>
    <w:rsid w:val="00C6714A"/>
    <w:rsid w:val="00C67E47"/>
    <w:rsid w:val="00C67F9C"/>
    <w:rsid w:val="00C67FB4"/>
    <w:rsid w:val="00C70258"/>
    <w:rsid w:val="00C70A9F"/>
    <w:rsid w:val="00C710D4"/>
    <w:rsid w:val="00C71F26"/>
    <w:rsid w:val="00C728DB"/>
    <w:rsid w:val="00C72942"/>
    <w:rsid w:val="00C73186"/>
    <w:rsid w:val="00C732E7"/>
    <w:rsid w:val="00C73616"/>
    <w:rsid w:val="00C73966"/>
    <w:rsid w:val="00C73ECE"/>
    <w:rsid w:val="00C73ED1"/>
    <w:rsid w:val="00C740CE"/>
    <w:rsid w:val="00C7497D"/>
    <w:rsid w:val="00C76782"/>
    <w:rsid w:val="00C7698C"/>
    <w:rsid w:val="00C76F2A"/>
    <w:rsid w:val="00C7703B"/>
    <w:rsid w:val="00C77102"/>
    <w:rsid w:val="00C77776"/>
    <w:rsid w:val="00C807A8"/>
    <w:rsid w:val="00C80B36"/>
    <w:rsid w:val="00C80DC3"/>
    <w:rsid w:val="00C80F19"/>
    <w:rsid w:val="00C815F2"/>
    <w:rsid w:val="00C82EA8"/>
    <w:rsid w:val="00C8309D"/>
    <w:rsid w:val="00C830C9"/>
    <w:rsid w:val="00C8342A"/>
    <w:rsid w:val="00C83561"/>
    <w:rsid w:val="00C841FD"/>
    <w:rsid w:val="00C844A8"/>
    <w:rsid w:val="00C84C05"/>
    <w:rsid w:val="00C851C0"/>
    <w:rsid w:val="00C8584C"/>
    <w:rsid w:val="00C85B0C"/>
    <w:rsid w:val="00C85C4C"/>
    <w:rsid w:val="00C86E4D"/>
    <w:rsid w:val="00C877ED"/>
    <w:rsid w:val="00C90205"/>
    <w:rsid w:val="00C9089B"/>
    <w:rsid w:val="00C911BB"/>
    <w:rsid w:val="00C916D9"/>
    <w:rsid w:val="00C92177"/>
    <w:rsid w:val="00C92614"/>
    <w:rsid w:val="00C92862"/>
    <w:rsid w:val="00C92BE5"/>
    <w:rsid w:val="00C93642"/>
    <w:rsid w:val="00C936C3"/>
    <w:rsid w:val="00C93D6A"/>
    <w:rsid w:val="00C93E20"/>
    <w:rsid w:val="00C945DF"/>
    <w:rsid w:val="00C94B06"/>
    <w:rsid w:val="00C9551C"/>
    <w:rsid w:val="00C958CF"/>
    <w:rsid w:val="00C95A58"/>
    <w:rsid w:val="00C95C93"/>
    <w:rsid w:val="00C9601F"/>
    <w:rsid w:val="00C96480"/>
    <w:rsid w:val="00C978BF"/>
    <w:rsid w:val="00C978DB"/>
    <w:rsid w:val="00CA00F3"/>
    <w:rsid w:val="00CA0271"/>
    <w:rsid w:val="00CA0D6B"/>
    <w:rsid w:val="00CA1B0F"/>
    <w:rsid w:val="00CA267E"/>
    <w:rsid w:val="00CA2C0A"/>
    <w:rsid w:val="00CA2E7B"/>
    <w:rsid w:val="00CA2FA0"/>
    <w:rsid w:val="00CA2FCA"/>
    <w:rsid w:val="00CA3449"/>
    <w:rsid w:val="00CA373B"/>
    <w:rsid w:val="00CA3BC8"/>
    <w:rsid w:val="00CA4B5D"/>
    <w:rsid w:val="00CA5886"/>
    <w:rsid w:val="00CA594C"/>
    <w:rsid w:val="00CA7121"/>
    <w:rsid w:val="00CA7497"/>
    <w:rsid w:val="00CA7722"/>
    <w:rsid w:val="00CA7859"/>
    <w:rsid w:val="00CA7931"/>
    <w:rsid w:val="00CB0732"/>
    <w:rsid w:val="00CB0D9F"/>
    <w:rsid w:val="00CB1160"/>
    <w:rsid w:val="00CB1FF6"/>
    <w:rsid w:val="00CB2A78"/>
    <w:rsid w:val="00CB357A"/>
    <w:rsid w:val="00CB380B"/>
    <w:rsid w:val="00CB3EC5"/>
    <w:rsid w:val="00CB41EC"/>
    <w:rsid w:val="00CB425C"/>
    <w:rsid w:val="00CB4495"/>
    <w:rsid w:val="00CB5A5B"/>
    <w:rsid w:val="00CB6C85"/>
    <w:rsid w:val="00CB6EA7"/>
    <w:rsid w:val="00CB6F87"/>
    <w:rsid w:val="00CC0909"/>
    <w:rsid w:val="00CC113B"/>
    <w:rsid w:val="00CC23BA"/>
    <w:rsid w:val="00CC26E9"/>
    <w:rsid w:val="00CC3035"/>
    <w:rsid w:val="00CC32C0"/>
    <w:rsid w:val="00CC36F7"/>
    <w:rsid w:val="00CC3849"/>
    <w:rsid w:val="00CC3AF5"/>
    <w:rsid w:val="00CC4081"/>
    <w:rsid w:val="00CC41B2"/>
    <w:rsid w:val="00CC50C9"/>
    <w:rsid w:val="00CC5178"/>
    <w:rsid w:val="00CC52A1"/>
    <w:rsid w:val="00CC5B8E"/>
    <w:rsid w:val="00CC5BE8"/>
    <w:rsid w:val="00CC657B"/>
    <w:rsid w:val="00CC7239"/>
    <w:rsid w:val="00CC790C"/>
    <w:rsid w:val="00CD0230"/>
    <w:rsid w:val="00CD0449"/>
    <w:rsid w:val="00CD1922"/>
    <w:rsid w:val="00CD3420"/>
    <w:rsid w:val="00CD4B89"/>
    <w:rsid w:val="00CD502A"/>
    <w:rsid w:val="00CD68DA"/>
    <w:rsid w:val="00CD78B1"/>
    <w:rsid w:val="00CE038D"/>
    <w:rsid w:val="00CE03E3"/>
    <w:rsid w:val="00CE0551"/>
    <w:rsid w:val="00CE0985"/>
    <w:rsid w:val="00CE09A5"/>
    <w:rsid w:val="00CE0BDC"/>
    <w:rsid w:val="00CE2848"/>
    <w:rsid w:val="00CE2BEA"/>
    <w:rsid w:val="00CE2C5F"/>
    <w:rsid w:val="00CE2F73"/>
    <w:rsid w:val="00CE3F1F"/>
    <w:rsid w:val="00CE3F4B"/>
    <w:rsid w:val="00CE4179"/>
    <w:rsid w:val="00CE5377"/>
    <w:rsid w:val="00CE59D3"/>
    <w:rsid w:val="00CE5DF6"/>
    <w:rsid w:val="00CE5E93"/>
    <w:rsid w:val="00CE604F"/>
    <w:rsid w:val="00CE6B19"/>
    <w:rsid w:val="00CE6C8C"/>
    <w:rsid w:val="00CE7198"/>
    <w:rsid w:val="00CE73FE"/>
    <w:rsid w:val="00CF0500"/>
    <w:rsid w:val="00CF0DBA"/>
    <w:rsid w:val="00CF1544"/>
    <w:rsid w:val="00CF1DA9"/>
    <w:rsid w:val="00CF2418"/>
    <w:rsid w:val="00CF284E"/>
    <w:rsid w:val="00CF2B50"/>
    <w:rsid w:val="00CF2C43"/>
    <w:rsid w:val="00CF3059"/>
    <w:rsid w:val="00CF3F2F"/>
    <w:rsid w:val="00CF41CB"/>
    <w:rsid w:val="00CF433B"/>
    <w:rsid w:val="00CF4B09"/>
    <w:rsid w:val="00CF5022"/>
    <w:rsid w:val="00CF50B1"/>
    <w:rsid w:val="00CF51E4"/>
    <w:rsid w:val="00CF51FB"/>
    <w:rsid w:val="00CF54C2"/>
    <w:rsid w:val="00CF550F"/>
    <w:rsid w:val="00CF5536"/>
    <w:rsid w:val="00CF5B2B"/>
    <w:rsid w:val="00CF6662"/>
    <w:rsid w:val="00CF6FE6"/>
    <w:rsid w:val="00CF728F"/>
    <w:rsid w:val="00CF74A4"/>
    <w:rsid w:val="00D00364"/>
    <w:rsid w:val="00D00B3C"/>
    <w:rsid w:val="00D0105F"/>
    <w:rsid w:val="00D01185"/>
    <w:rsid w:val="00D013AB"/>
    <w:rsid w:val="00D0153B"/>
    <w:rsid w:val="00D01981"/>
    <w:rsid w:val="00D02339"/>
    <w:rsid w:val="00D025D2"/>
    <w:rsid w:val="00D02785"/>
    <w:rsid w:val="00D0344C"/>
    <w:rsid w:val="00D034A7"/>
    <w:rsid w:val="00D0481B"/>
    <w:rsid w:val="00D04820"/>
    <w:rsid w:val="00D04FBD"/>
    <w:rsid w:val="00D05B20"/>
    <w:rsid w:val="00D05E2A"/>
    <w:rsid w:val="00D06AD4"/>
    <w:rsid w:val="00D07BA3"/>
    <w:rsid w:val="00D0CCA0"/>
    <w:rsid w:val="00D1009F"/>
    <w:rsid w:val="00D10386"/>
    <w:rsid w:val="00D106DF"/>
    <w:rsid w:val="00D107E7"/>
    <w:rsid w:val="00D10B3F"/>
    <w:rsid w:val="00D112F6"/>
    <w:rsid w:val="00D11413"/>
    <w:rsid w:val="00D1193F"/>
    <w:rsid w:val="00D11D91"/>
    <w:rsid w:val="00D1218D"/>
    <w:rsid w:val="00D124EF"/>
    <w:rsid w:val="00D132BE"/>
    <w:rsid w:val="00D13C6D"/>
    <w:rsid w:val="00D142FD"/>
    <w:rsid w:val="00D14C36"/>
    <w:rsid w:val="00D15683"/>
    <w:rsid w:val="00D1610D"/>
    <w:rsid w:val="00D16521"/>
    <w:rsid w:val="00D165AD"/>
    <w:rsid w:val="00D17B78"/>
    <w:rsid w:val="00D207DB"/>
    <w:rsid w:val="00D20815"/>
    <w:rsid w:val="00D2163E"/>
    <w:rsid w:val="00D22E09"/>
    <w:rsid w:val="00D232C6"/>
    <w:rsid w:val="00D236AC"/>
    <w:rsid w:val="00D236FF"/>
    <w:rsid w:val="00D23F5B"/>
    <w:rsid w:val="00D2404D"/>
    <w:rsid w:val="00D24427"/>
    <w:rsid w:val="00D24945"/>
    <w:rsid w:val="00D24FCA"/>
    <w:rsid w:val="00D25519"/>
    <w:rsid w:val="00D25D6D"/>
    <w:rsid w:val="00D26389"/>
    <w:rsid w:val="00D2719A"/>
    <w:rsid w:val="00D27531"/>
    <w:rsid w:val="00D3038B"/>
    <w:rsid w:val="00D30873"/>
    <w:rsid w:val="00D30A31"/>
    <w:rsid w:val="00D322C0"/>
    <w:rsid w:val="00D325EF"/>
    <w:rsid w:val="00D3490B"/>
    <w:rsid w:val="00D34956"/>
    <w:rsid w:val="00D34E16"/>
    <w:rsid w:val="00D3537A"/>
    <w:rsid w:val="00D3557F"/>
    <w:rsid w:val="00D37186"/>
    <w:rsid w:val="00D37248"/>
    <w:rsid w:val="00D37654"/>
    <w:rsid w:val="00D37F81"/>
    <w:rsid w:val="00D4084B"/>
    <w:rsid w:val="00D40947"/>
    <w:rsid w:val="00D41241"/>
    <w:rsid w:val="00D41F57"/>
    <w:rsid w:val="00D424DE"/>
    <w:rsid w:val="00D42788"/>
    <w:rsid w:val="00D42FA1"/>
    <w:rsid w:val="00D43ED9"/>
    <w:rsid w:val="00D449E6"/>
    <w:rsid w:val="00D44B81"/>
    <w:rsid w:val="00D45151"/>
    <w:rsid w:val="00D46BB0"/>
    <w:rsid w:val="00D5005F"/>
    <w:rsid w:val="00D501F3"/>
    <w:rsid w:val="00D5055F"/>
    <w:rsid w:val="00D50CA8"/>
    <w:rsid w:val="00D51C03"/>
    <w:rsid w:val="00D522B7"/>
    <w:rsid w:val="00D52465"/>
    <w:rsid w:val="00D525DD"/>
    <w:rsid w:val="00D5263C"/>
    <w:rsid w:val="00D52FD6"/>
    <w:rsid w:val="00D5313C"/>
    <w:rsid w:val="00D53213"/>
    <w:rsid w:val="00D53317"/>
    <w:rsid w:val="00D54685"/>
    <w:rsid w:val="00D5491C"/>
    <w:rsid w:val="00D54C7B"/>
    <w:rsid w:val="00D55B4C"/>
    <w:rsid w:val="00D5657C"/>
    <w:rsid w:val="00D567A1"/>
    <w:rsid w:val="00D56CFE"/>
    <w:rsid w:val="00D57360"/>
    <w:rsid w:val="00D5738B"/>
    <w:rsid w:val="00D5755C"/>
    <w:rsid w:val="00D57F8E"/>
    <w:rsid w:val="00D60368"/>
    <w:rsid w:val="00D6051D"/>
    <w:rsid w:val="00D60D81"/>
    <w:rsid w:val="00D60DAF"/>
    <w:rsid w:val="00D61779"/>
    <w:rsid w:val="00D61E48"/>
    <w:rsid w:val="00D627BE"/>
    <w:rsid w:val="00D62D7B"/>
    <w:rsid w:val="00D63428"/>
    <w:rsid w:val="00D636B9"/>
    <w:rsid w:val="00D63750"/>
    <w:rsid w:val="00D64540"/>
    <w:rsid w:val="00D658BD"/>
    <w:rsid w:val="00D66184"/>
    <w:rsid w:val="00D6642E"/>
    <w:rsid w:val="00D6691E"/>
    <w:rsid w:val="00D676FF"/>
    <w:rsid w:val="00D678B4"/>
    <w:rsid w:val="00D7000E"/>
    <w:rsid w:val="00D7007E"/>
    <w:rsid w:val="00D70AC2"/>
    <w:rsid w:val="00D716E5"/>
    <w:rsid w:val="00D71A5A"/>
    <w:rsid w:val="00D72C4C"/>
    <w:rsid w:val="00D72DB8"/>
    <w:rsid w:val="00D72DB9"/>
    <w:rsid w:val="00D733CB"/>
    <w:rsid w:val="00D7350A"/>
    <w:rsid w:val="00D73BE3"/>
    <w:rsid w:val="00D753A3"/>
    <w:rsid w:val="00D753FF"/>
    <w:rsid w:val="00D7569B"/>
    <w:rsid w:val="00D76D90"/>
    <w:rsid w:val="00D77740"/>
    <w:rsid w:val="00D77975"/>
    <w:rsid w:val="00D779E7"/>
    <w:rsid w:val="00D807BB"/>
    <w:rsid w:val="00D80C85"/>
    <w:rsid w:val="00D825AD"/>
    <w:rsid w:val="00D825FE"/>
    <w:rsid w:val="00D832C5"/>
    <w:rsid w:val="00D83A63"/>
    <w:rsid w:val="00D84660"/>
    <w:rsid w:val="00D84BB5"/>
    <w:rsid w:val="00D84D16"/>
    <w:rsid w:val="00D853A8"/>
    <w:rsid w:val="00D85F44"/>
    <w:rsid w:val="00D8651E"/>
    <w:rsid w:val="00D86A8F"/>
    <w:rsid w:val="00D87896"/>
    <w:rsid w:val="00D87A1E"/>
    <w:rsid w:val="00D900F8"/>
    <w:rsid w:val="00D90123"/>
    <w:rsid w:val="00D9043E"/>
    <w:rsid w:val="00D90F74"/>
    <w:rsid w:val="00D9114F"/>
    <w:rsid w:val="00D914F2"/>
    <w:rsid w:val="00D918DE"/>
    <w:rsid w:val="00D91CAC"/>
    <w:rsid w:val="00D92A82"/>
    <w:rsid w:val="00D92EF2"/>
    <w:rsid w:val="00D9312B"/>
    <w:rsid w:val="00D9327F"/>
    <w:rsid w:val="00D9361E"/>
    <w:rsid w:val="00D9392F"/>
    <w:rsid w:val="00D93B10"/>
    <w:rsid w:val="00D93B8F"/>
    <w:rsid w:val="00D944EE"/>
    <w:rsid w:val="00D94981"/>
    <w:rsid w:val="00D9536A"/>
    <w:rsid w:val="00D95A7B"/>
    <w:rsid w:val="00D95B82"/>
    <w:rsid w:val="00D95F85"/>
    <w:rsid w:val="00D960BB"/>
    <w:rsid w:val="00D96B20"/>
    <w:rsid w:val="00D9701F"/>
    <w:rsid w:val="00D972B7"/>
    <w:rsid w:val="00D975C8"/>
    <w:rsid w:val="00D97C46"/>
    <w:rsid w:val="00D97E72"/>
    <w:rsid w:val="00DA0AF1"/>
    <w:rsid w:val="00DA0B70"/>
    <w:rsid w:val="00DA1152"/>
    <w:rsid w:val="00DA1A48"/>
    <w:rsid w:val="00DA2206"/>
    <w:rsid w:val="00DA28C7"/>
    <w:rsid w:val="00DA2FAC"/>
    <w:rsid w:val="00DA2FB4"/>
    <w:rsid w:val="00DA3203"/>
    <w:rsid w:val="00DA449E"/>
    <w:rsid w:val="00DA4C06"/>
    <w:rsid w:val="00DA5A9E"/>
    <w:rsid w:val="00DA5C78"/>
    <w:rsid w:val="00DA6838"/>
    <w:rsid w:val="00DA691A"/>
    <w:rsid w:val="00DB0119"/>
    <w:rsid w:val="00DB03DC"/>
    <w:rsid w:val="00DB03EE"/>
    <w:rsid w:val="00DB0B52"/>
    <w:rsid w:val="00DB0C10"/>
    <w:rsid w:val="00DB1113"/>
    <w:rsid w:val="00DB20CA"/>
    <w:rsid w:val="00DB2401"/>
    <w:rsid w:val="00DB3097"/>
    <w:rsid w:val="00DB329F"/>
    <w:rsid w:val="00DB36E4"/>
    <w:rsid w:val="00DB3EA0"/>
    <w:rsid w:val="00DB3F0D"/>
    <w:rsid w:val="00DB45A0"/>
    <w:rsid w:val="00DB573A"/>
    <w:rsid w:val="00DB594D"/>
    <w:rsid w:val="00DB5D80"/>
    <w:rsid w:val="00DB6164"/>
    <w:rsid w:val="00DB63C0"/>
    <w:rsid w:val="00DB76AF"/>
    <w:rsid w:val="00DC12FD"/>
    <w:rsid w:val="00DC2077"/>
    <w:rsid w:val="00DC3B01"/>
    <w:rsid w:val="00DC422F"/>
    <w:rsid w:val="00DC4B62"/>
    <w:rsid w:val="00DC5166"/>
    <w:rsid w:val="00DC52C9"/>
    <w:rsid w:val="00DC550F"/>
    <w:rsid w:val="00DC559C"/>
    <w:rsid w:val="00DC55A5"/>
    <w:rsid w:val="00DC5C2F"/>
    <w:rsid w:val="00DC5DDB"/>
    <w:rsid w:val="00DC6238"/>
    <w:rsid w:val="00DC6393"/>
    <w:rsid w:val="00DC645D"/>
    <w:rsid w:val="00DC6918"/>
    <w:rsid w:val="00DC6E6F"/>
    <w:rsid w:val="00DC6E85"/>
    <w:rsid w:val="00DC7F58"/>
    <w:rsid w:val="00DC7FF7"/>
    <w:rsid w:val="00DD031F"/>
    <w:rsid w:val="00DD065D"/>
    <w:rsid w:val="00DD0F92"/>
    <w:rsid w:val="00DD108A"/>
    <w:rsid w:val="00DD1B76"/>
    <w:rsid w:val="00DD1F84"/>
    <w:rsid w:val="00DD1FDE"/>
    <w:rsid w:val="00DD27FD"/>
    <w:rsid w:val="00DD45EC"/>
    <w:rsid w:val="00DD5283"/>
    <w:rsid w:val="00DD5291"/>
    <w:rsid w:val="00DD5A8C"/>
    <w:rsid w:val="00DD5D55"/>
    <w:rsid w:val="00DD5FD9"/>
    <w:rsid w:val="00DD609E"/>
    <w:rsid w:val="00DD660F"/>
    <w:rsid w:val="00DD6743"/>
    <w:rsid w:val="00DD69F0"/>
    <w:rsid w:val="00DD6CCD"/>
    <w:rsid w:val="00DD765B"/>
    <w:rsid w:val="00DE0466"/>
    <w:rsid w:val="00DE0904"/>
    <w:rsid w:val="00DE0E60"/>
    <w:rsid w:val="00DE18F0"/>
    <w:rsid w:val="00DE1ACE"/>
    <w:rsid w:val="00DE1B3D"/>
    <w:rsid w:val="00DE1CB1"/>
    <w:rsid w:val="00DE20AE"/>
    <w:rsid w:val="00DE2961"/>
    <w:rsid w:val="00DE3410"/>
    <w:rsid w:val="00DE3925"/>
    <w:rsid w:val="00DE3D4F"/>
    <w:rsid w:val="00DE3E93"/>
    <w:rsid w:val="00DE448F"/>
    <w:rsid w:val="00DE49E8"/>
    <w:rsid w:val="00DE4A87"/>
    <w:rsid w:val="00DE50AA"/>
    <w:rsid w:val="00DE671C"/>
    <w:rsid w:val="00DE6995"/>
    <w:rsid w:val="00DE764B"/>
    <w:rsid w:val="00DE7ADB"/>
    <w:rsid w:val="00DF0213"/>
    <w:rsid w:val="00DF05E9"/>
    <w:rsid w:val="00DF0C01"/>
    <w:rsid w:val="00DF0F6B"/>
    <w:rsid w:val="00DF12C9"/>
    <w:rsid w:val="00DF12D7"/>
    <w:rsid w:val="00DF1357"/>
    <w:rsid w:val="00DF1CCC"/>
    <w:rsid w:val="00DF2123"/>
    <w:rsid w:val="00DF226A"/>
    <w:rsid w:val="00DF28A1"/>
    <w:rsid w:val="00DF3732"/>
    <w:rsid w:val="00DF43C8"/>
    <w:rsid w:val="00DF4496"/>
    <w:rsid w:val="00DF4F58"/>
    <w:rsid w:val="00DF4FD5"/>
    <w:rsid w:val="00DF5230"/>
    <w:rsid w:val="00DF5410"/>
    <w:rsid w:val="00DF5912"/>
    <w:rsid w:val="00DF59B9"/>
    <w:rsid w:val="00DF6574"/>
    <w:rsid w:val="00DF669F"/>
    <w:rsid w:val="00DF6948"/>
    <w:rsid w:val="00DF7F65"/>
    <w:rsid w:val="00E0005F"/>
    <w:rsid w:val="00E002F7"/>
    <w:rsid w:val="00E00E89"/>
    <w:rsid w:val="00E01600"/>
    <w:rsid w:val="00E01B76"/>
    <w:rsid w:val="00E021C1"/>
    <w:rsid w:val="00E0258D"/>
    <w:rsid w:val="00E03431"/>
    <w:rsid w:val="00E03C26"/>
    <w:rsid w:val="00E04A52"/>
    <w:rsid w:val="00E05365"/>
    <w:rsid w:val="00E0555A"/>
    <w:rsid w:val="00E0579C"/>
    <w:rsid w:val="00E058C9"/>
    <w:rsid w:val="00E058F2"/>
    <w:rsid w:val="00E06A83"/>
    <w:rsid w:val="00E06C14"/>
    <w:rsid w:val="00E06FFE"/>
    <w:rsid w:val="00E07AC9"/>
    <w:rsid w:val="00E07CFD"/>
    <w:rsid w:val="00E10351"/>
    <w:rsid w:val="00E108FB"/>
    <w:rsid w:val="00E1112D"/>
    <w:rsid w:val="00E113B7"/>
    <w:rsid w:val="00E113FD"/>
    <w:rsid w:val="00E1159E"/>
    <w:rsid w:val="00E116A8"/>
    <w:rsid w:val="00E11910"/>
    <w:rsid w:val="00E11DF6"/>
    <w:rsid w:val="00E1242D"/>
    <w:rsid w:val="00E12655"/>
    <w:rsid w:val="00E130C5"/>
    <w:rsid w:val="00E1361A"/>
    <w:rsid w:val="00E13F14"/>
    <w:rsid w:val="00E14376"/>
    <w:rsid w:val="00E1526B"/>
    <w:rsid w:val="00E16F2E"/>
    <w:rsid w:val="00E171FD"/>
    <w:rsid w:val="00E17D55"/>
    <w:rsid w:val="00E17EF8"/>
    <w:rsid w:val="00E20457"/>
    <w:rsid w:val="00E20F8F"/>
    <w:rsid w:val="00E2129C"/>
    <w:rsid w:val="00E21323"/>
    <w:rsid w:val="00E216DA"/>
    <w:rsid w:val="00E217BF"/>
    <w:rsid w:val="00E21D2D"/>
    <w:rsid w:val="00E2296D"/>
    <w:rsid w:val="00E22F86"/>
    <w:rsid w:val="00E2352F"/>
    <w:rsid w:val="00E2387F"/>
    <w:rsid w:val="00E23957"/>
    <w:rsid w:val="00E23E90"/>
    <w:rsid w:val="00E24C5C"/>
    <w:rsid w:val="00E24CC5"/>
    <w:rsid w:val="00E2589D"/>
    <w:rsid w:val="00E25C41"/>
    <w:rsid w:val="00E26469"/>
    <w:rsid w:val="00E2680C"/>
    <w:rsid w:val="00E26A94"/>
    <w:rsid w:val="00E26AFA"/>
    <w:rsid w:val="00E26BAA"/>
    <w:rsid w:val="00E274CE"/>
    <w:rsid w:val="00E2762B"/>
    <w:rsid w:val="00E27BB5"/>
    <w:rsid w:val="00E27E4F"/>
    <w:rsid w:val="00E30C03"/>
    <w:rsid w:val="00E310DF"/>
    <w:rsid w:val="00E313BA"/>
    <w:rsid w:val="00E32337"/>
    <w:rsid w:val="00E32CA1"/>
    <w:rsid w:val="00E33AEE"/>
    <w:rsid w:val="00E33C5A"/>
    <w:rsid w:val="00E33FEA"/>
    <w:rsid w:val="00E34272"/>
    <w:rsid w:val="00E34475"/>
    <w:rsid w:val="00E34788"/>
    <w:rsid w:val="00E34826"/>
    <w:rsid w:val="00E34B62"/>
    <w:rsid w:val="00E34DA9"/>
    <w:rsid w:val="00E354EC"/>
    <w:rsid w:val="00E36178"/>
    <w:rsid w:val="00E36577"/>
    <w:rsid w:val="00E369D4"/>
    <w:rsid w:val="00E36BCE"/>
    <w:rsid w:val="00E370FF"/>
    <w:rsid w:val="00E3775C"/>
    <w:rsid w:val="00E37F31"/>
    <w:rsid w:val="00E40032"/>
    <w:rsid w:val="00E4067B"/>
    <w:rsid w:val="00E40D38"/>
    <w:rsid w:val="00E4305B"/>
    <w:rsid w:val="00E43081"/>
    <w:rsid w:val="00E43557"/>
    <w:rsid w:val="00E43BF1"/>
    <w:rsid w:val="00E44242"/>
    <w:rsid w:val="00E443D6"/>
    <w:rsid w:val="00E44C5C"/>
    <w:rsid w:val="00E45B28"/>
    <w:rsid w:val="00E46529"/>
    <w:rsid w:val="00E46C48"/>
    <w:rsid w:val="00E46FC4"/>
    <w:rsid w:val="00E4734E"/>
    <w:rsid w:val="00E475FE"/>
    <w:rsid w:val="00E47727"/>
    <w:rsid w:val="00E47847"/>
    <w:rsid w:val="00E5064E"/>
    <w:rsid w:val="00E50DAC"/>
    <w:rsid w:val="00E51672"/>
    <w:rsid w:val="00E51F76"/>
    <w:rsid w:val="00E520ED"/>
    <w:rsid w:val="00E5243A"/>
    <w:rsid w:val="00E5280B"/>
    <w:rsid w:val="00E52D11"/>
    <w:rsid w:val="00E52EEE"/>
    <w:rsid w:val="00E530F2"/>
    <w:rsid w:val="00E533E4"/>
    <w:rsid w:val="00E53469"/>
    <w:rsid w:val="00E534D3"/>
    <w:rsid w:val="00E53EAC"/>
    <w:rsid w:val="00E542B0"/>
    <w:rsid w:val="00E542B8"/>
    <w:rsid w:val="00E5544D"/>
    <w:rsid w:val="00E55871"/>
    <w:rsid w:val="00E55935"/>
    <w:rsid w:val="00E55CF3"/>
    <w:rsid w:val="00E55F86"/>
    <w:rsid w:val="00E5647D"/>
    <w:rsid w:val="00E564FF"/>
    <w:rsid w:val="00E56675"/>
    <w:rsid w:val="00E5687A"/>
    <w:rsid w:val="00E57108"/>
    <w:rsid w:val="00E60D67"/>
    <w:rsid w:val="00E60FB1"/>
    <w:rsid w:val="00E611E2"/>
    <w:rsid w:val="00E61304"/>
    <w:rsid w:val="00E6164F"/>
    <w:rsid w:val="00E61C2A"/>
    <w:rsid w:val="00E61D8E"/>
    <w:rsid w:val="00E622BC"/>
    <w:rsid w:val="00E634C6"/>
    <w:rsid w:val="00E63B56"/>
    <w:rsid w:val="00E647E0"/>
    <w:rsid w:val="00E64FA8"/>
    <w:rsid w:val="00E668B7"/>
    <w:rsid w:val="00E668C9"/>
    <w:rsid w:val="00E66962"/>
    <w:rsid w:val="00E6737A"/>
    <w:rsid w:val="00E6753F"/>
    <w:rsid w:val="00E703F5"/>
    <w:rsid w:val="00E71482"/>
    <w:rsid w:val="00E7244D"/>
    <w:rsid w:val="00E73044"/>
    <w:rsid w:val="00E73416"/>
    <w:rsid w:val="00E74199"/>
    <w:rsid w:val="00E7420E"/>
    <w:rsid w:val="00E75337"/>
    <w:rsid w:val="00E753E2"/>
    <w:rsid w:val="00E756F9"/>
    <w:rsid w:val="00E75FD9"/>
    <w:rsid w:val="00E76464"/>
    <w:rsid w:val="00E76BF4"/>
    <w:rsid w:val="00E76C05"/>
    <w:rsid w:val="00E76C84"/>
    <w:rsid w:val="00E76F16"/>
    <w:rsid w:val="00E77071"/>
    <w:rsid w:val="00E775ED"/>
    <w:rsid w:val="00E7768B"/>
    <w:rsid w:val="00E77823"/>
    <w:rsid w:val="00E77A96"/>
    <w:rsid w:val="00E8050E"/>
    <w:rsid w:val="00E805EE"/>
    <w:rsid w:val="00E80E2F"/>
    <w:rsid w:val="00E8179E"/>
    <w:rsid w:val="00E81D49"/>
    <w:rsid w:val="00E820A4"/>
    <w:rsid w:val="00E822D7"/>
    <w:rsid w:val="00E822DA"/>
    <w:rsid w:val="00E826C8"/>
    <w:rsid w:val="00E82F4E"/>
    <w:rsid w:val="00E8355F"/>
    <w:rsid w:val="00E83776"/>
    <w:rsid w:val="00E83BA0"/>
    <w:rsid w:val="00E83E05"/>
    <w:rsid w:val="00E84679"/>
    <w:rsid w:val="00E84D28"/>
    <w:rsid w:val="00E8519B"/>
    <w:rsid w:val="00E859B7"/>
    <w:rsid w:val="00E85B22"/>
    <w:rsid w:val="00E86160"/>
    <w:rsid w:val="00E864D9"/>
    <w:rsid w:val="00E86947"/>
    <w:rsid w:val="00E86BCE"/>
    <w:rsid w:val="00E87B64"/>
    <w:rsid w:val="00E87D17"/>
    <w:rsid w:val="00E9061D"/>
    <w:rsid w:val="00E90633"/>
    <w:rsid w:val="00E90D7D"/>
    <w:rsid w:val="00E913D5"/>
    <w:rsid w:val="00E9263C"/>
    <w:rsid w:val="00E92A0F"/>
    <w:rsid w:val="00E93AAD"/>
    <w:rsid w:val="00E95B49"/>
    <w:rsid w:val="00E95C4B"/>
    <w:rsid w:val="00E95DC2"/>
    <w:rsid w:val="00E95F23"/>
    <w:rsid w:val="00E960F3"/>
    <w:rsid w:val="00E96992"/>
    <w:rsid w:val="00E96D28"/>
    <w:rsid w:val="00E96E7E"/>
    <w:rsid w:val="00E96E92"/>
    <w:rsid w:val="00E97208"/>
    <w:rsid w:val="00E97856"/>
    <w:rsid w:val="00E97FFA"/>
    <w:rsid w:val="00EA0197"/>
    <w:rsid w:val="00EA040E"/>
    <w:rsid w:val="00EA0FE0"/>
    <w:rsid w:val="00EA104A"/>
    <w:rsid w:val="00EA1085"/>
    <w:rsid w:val="00EA175A"/>
    <w:rsid w:val="00EA2258"/>
    <w:rsid w:val="00EA2316"/>
    <w:rsid w:val="00EA24A0"/>
    <w:rsid w:val="00EA2F40"/>
    <w:rsid w:val="00EA2FD3"/>
    <w:rsid w:val="00EA38E4"/>
    <w:rsid w:val="00EA3B53"/>
    <w:rsid w:val="00EA40AC"/>
    <w:rsid w:val="00EA4E2C"/>
    <w:rsid w:val="00EA55D1"/>
    <w:rsid w:val="00EA5E0D"/>
    <w:rsid w:val="00EA603A"/>
    <w:rsid w:val="00EA6214"/>
    <w:rsid w:val="00EA6260"/>
    <w:rsid w:val="00EA631B"/>
    <w:rsid w:val="00EA6629"/>
    <w:rsid w:val="00EA754B"/>
    <w:rsid w:val="00EA7B5A"/>
    <w:rsid w:val="00EA7B8A"/>
    <w:rsid w:val="00EB082E"/>
    <w:rsid w:val="00EB0E07"/>
    <w:rsid w:val="00EB11D7"/>
    <w:rsid w:val="00EB134B"/>
    <w:rsid w:val="00EB1B46"/>
    <w:rsid w:val="00EB2EB4"/>
    <w:rsid w:val="00EB3852"/>
    <w:rsid w:val="00EB4577"/>
    <w:rsid w:val="00EB4877"/>
    <w:rsid w:val="00EB5FBA"/>
    <w:rsid w:val="00EB622C"/>
    <w:rsid w:val="00EB6D5C"/>
    <w:rsid w:val="00EB71F0"/>
    <w:rsid w:val="00EB7290"/>
    <w:rsid w:val="00EB7642"/>
    <w:rsid w:val="00EB7ABF"/>
    <w:rsid w:val="00EB7AE9"/>
    <w:rsid w:val="00EB7B9F"/>
    <w:rsid w:val="00EC01DE"/>
    <w:rsid w:val="00EC114B"/>
    <w:rsid w:val="00EC1D8C"/>
    <w:rsid w:val="00EC206B"/>
    <w:rsid w:val="00EC258E"/>
    <w:rsid w:val="00EC28E8"/>
    <w:rsid w:val="00EC398E"/>
    <w:rsid w:val="00EC41F0"/>
    <w:rsid w:val="00EC43AF"/>
    <w:rsid w:val="00EC43D0"/>
    <w:rsid w:val="00EC4848"/>
    <w:rsid w:val="00EC4D17"/>
    <w:rsid w:val="00EC5155"/>
    <w:rsid w:val="00EC57CB"/>
    <w:rsid w:val="00EC5C35"/>
    <w:rsid w:val="00EC60D7"/>
    <w:rsid w:val="00EC6636"/>
    <w:rsid w:val="00EC6814"/>
    <w:rsid w:val="00EC6EEC"/>
    <w:rsid w:val="00EC6F8E"/>
    <w:rsid w:val="00ED076C"/>
    <w:rsid w:val="00ED0A60"/>
    <w:rsid w:val="00ED14CD"/>
    <w:rsid w:val="00ED1761"/>
    <w:rsid w:val="00ED181E"/>
    <w:rsid w:val="00ED1891"/>
    <w:rsid w:val="00ED266A"/>
    <w:rsid w:val="00ED284A"/>
    <w:rsid w:val="00ED2CB5"/>
    <w:rsid w:val="00ED2FA3"/>
    <w:rsid w:val="00ED332B"/>
    <w:rsid w:val="00ED37A9"/>
    <w:rsid w:val="00ED3B19"/>
    <w:rsid w:val="00ED40FA"/>
    <w:rsid w:val="00ED4703"/>
    <w:rsid w:val="00ED47A9"/>
    <w:rsid w:val="00ED590A"/>
    <w:rsid w:val="00ED66CE"/>
    <w:rsid w:val="00ED6AC1"/>
    <w:rsid w:val="00ED7838"/>
    <w:rsid w:val="00EE0334"/>
    <w:rsid w:val="00EE04B4"/>
    <w:rsid w:val="00EE058D"/>
    <w:rsid w:val="00EE0BFE"/>
    <w:rsid w:val="00EE145E"/>
    <w:rsid w:val="00EE20F1"/>
    <w:rsid w:val="00EE329D"/>
    <w:rsid w:val="00EE448B"/>
    <w:rsid w:val="00EE48DC"/>
    <w:rsid w:val="00EE5B95"/>
    <w:rsid w:val="00EE6226"/>
    <w:rsid w:val="00EE7207"/>
    <w:rsid w:val="00EF01E6"/>
    <w:rsid w:val="00EF0512"/>
    <w:rsid w:val="00EF0BDF"/>
    <w:rsid w:val="00EF0F80"/>
    <w:rsid w:val="00EF130F"/>
    <w:rsid w:val="00EF2277"/>
    <w:rsid w:val="00EF2684"/>
    <w:rsid w:val="00EF26D9"/>
    <w:rsid w:val="00EF31D4"/>
    <w:rsid w:val="00EF3235"/>
    <w:rsid w:val="00EF337C"/>
    <w:rsid w:val="00EF3BB1"/>
    <w:rsid w:val="00EF3CC1"/>
    <w:rsid w:val="00EF6258"/>
    <w:rsid w:val="00EF6E37"/>
    <w:rsid w:val="00EF6E8B"/>
    <w:rsid w:val="00EF73B3"/>
    <w:rsid w:val="00EF7C07"/>
    <w:rsid w:val="00F00E0F"/>
    <w:rsid w:val="00F0173C"/>
    <w:rsid w:val="00F01AD7"/>
    <w:rsid w:val="00F0202E"/>
    <w:rsid w:val="00F023A2"/>
    <w:rsid w:val="00F023C8"/>
    <w:rsid w:val="00F0398A"/>
    <w:rsid w:val="00F03E83"/>
    <w:rsid w:val="00F04026"/>
    <w:rsid w:val="00F05821"/>
    <w:rsid w:val="00F05D16"/>
    <w:rsid w:val="00F05E97"/>
    <w:rsid w:val="00F06BF8"/>
    <w:rsid w:val="00F06D5E"/>
    <w:rsid w:val="00F10C41"/>
    <w:rsid w:val="00F116E4"/>
    <w:rsid w:val="00F118C6"/>
    <w:rsid w:val="00F13033"/>
    <w:rsid w:val="00F13068"/>
    <w:rsid w:val="00F13ECE"/>
    <w:rsid w:val="00F14500"/>
    <w:rsid w:val="00F1469C"/>
    <w:rsid w:val="00F1486B"/>
    <w:rsid w:val="00F15303"/>
    <w:rsid w:val="00F1600F"/>
    <w:rsid w:val="00F162D9"/>
    <w:rsid w:val="00F162DD"/>
    <w:rsid w:val="00F169B8"/>
    <w:rsid w:val="00F17701"/>
    <w:rsid w:val="00F17758"/>
    <w:rsid w:val="00F17D74"/>
    <w:rsid w:val="00F20E6E"/>
    <w:rsid w:val="00F2106C"/>
    <w:rsid w:val="00F21594"/>
    <w:rsid w:val="00F218EE"/>
    <w:rsid w:val="00F219C5"/>
    <w:rsid w:val="00F22C0C"/>
    <w:rsid w:val="00F22F16"/>
    <w:rsid w:val="00F232F4"/>
    <w:rsid w:val="00F23A1B"/>
    <w:rsid w:val="00F23AC7"/>
    <w:rsid w:val="00F23B7D"/>
    <w:rsid w:val="00F2405B"/>
    <w:rsid w:val="00F24DB4"/>
    <w:rsid w:val="00F257E4"/>
    <w:rsid w:val="00F25A12"/>
    <w:rsid w:val="00F2659C"/>
    <w:rsid w:val="00F268A0"/>
    <w:rsid w:val="00F27893"/>
    <w:rsid w:val="00F301B1"/>
    <w:rsid w:val="00F30317"/>
    <w:rsid w:val="00F309B9"/>
    <w:rsid w:val="00F309DA"/>
    <w:rsid w:val="00F30A01"/>
    <w:rsid w:val="00F311BB"/>
    <w:rsid w:val="00F314A7"/>
    <w:rsid w:val="00F31562"/>
    <w:rsid w:val="00F319CA"/>
    <w:rsid w:val="00F32157"/>
    <w:rsid w:val="00F32305"/>
    <w:rsid w:val="00F3293E"/>
    <w:rsid w:val="00F32F2A"/>
    <w:rsid w:val="00F33B65"/>
    <w:rsid w:val="00F344F5"/>
    <w:rsid w:val="00F349B6"/>
    <w:rsid w:val="00F34CCF"/>
    <w:rsid w:val="00F34E84"/>
    <w:rsid w:val="00F36A72"/>
    <w:rsid w:val="00F36FFD"/>
    <w:rsid w:val="00F370FC"/>
    <w:rsid w:val="00F375CF"/>
    <w:rsid w:val="00F3760E"/>
    <w:rsid w:val="00F37B23"/>
    <w:rsid w:val="00F37D25"/>
    <w:rsid w:val="00F427F5"/>
    <w:rsid w:val="00F43758"/>
    <w:rsid w:val="00F44466"/>
    <w:rsid w:val="00F458F2"/>
    <w:rsid w:val="00F46943"/>
    <w:rsid w:val="00F469F1"/>
    <w:rsid w:val="00F46B83"/>
    <w:rsid w:val="00F4725C"/>
    <w:rsid w:val="00F47C84"/>
    <w:rsid w:val="00F47E64"/>
    <w:rsid w:val="00F47F0E"/>
    <w:rsid w:val="00F50050"/>
    <w:rsid w:val="00F500F7"/>
    <w:rsid w:val="00F501A9"/>
    <w:rsid w:val="00F50900"/>
    <w:rsid w:val="00F50BB9"/>
    <w:rsid w:val="00F51221"/>
    <w:rsid w:val="00F51B2F"/>
    <w:rsid w:val="00F51B98"/>
    <w:rsid w:val="00F51CD8"/>
    <w:rsid w:val="00F523F2"/>
    <w:rsid w:val="00F5354F"/>
    <w:rsid w:val="00F538BD"/>
    <w:rsid w:val="00F53BBE"/>
    <w:rsid w:val="00F53C2F"/>
    <w:rsid w:val="00F53D12"/>
    <w:rsid w:val="00F53EC4"/>
    <w:rsid w:val="00F54434"/>
    <w:rsid w:val="00F546DD"/>
    <w:rsid w:val="00F54D8C"/>
    <w:rsid w:val="00F54FEE"/>
    <w:rsid w:val="00F5505A"/>
    <w:rsid w:val="00F55AAE"/>
    <w:rsid w:val="00F55AD8"/>
    <w:rsid w:val="00F55AE6"/>
    <w:rsid w:val="00F55EC3"/>
    <w:rsid w:val="00F56122"/>
    <w:rsid w:val="00F57315"/>
    <w:rsid w:val="00F605E7"/>
    <w:rsid w:val="00F60A8F"/>
    <w:rsid w:val="00F60CC5"/>
    <w:rsid w:val="00F60DB9"/>
    <w:rsid w:val="00F6123E"/>
    <w:rsid w:val="00F61A80"/>
    <w:rsid w:val="00F63A11"/>
    <w:rsid w:val="00F641DB"/>
    <w:rsid w:val="00F64220"/>
    <w:rsid w:val="00F64BD5"/>
    <w:rsid w:val="00F6520B"/>
    <w:rsid w:val="00F65513"/>
    <w:rsid w:val="00F656D3"/>
    <w:rsid w:val="00F65C1E"/>
    <w:rsid w:val="00F65F0D"/>
    <w:rsid w:val="00F67120"/>
    <w:rsid w:val="00F67298"/>
    <w:rsid w:val="00F67350"/>
    <w:rsid w:val="00F67748"/>
    <w:rsid w:val="00F70426"/>
    <w:rsid w:val="00F70BBF"/>
    <w:rsid w:val="00F71231"/>
    <w:rsid w:val="00F7176D"/>
    <w:rsid w:val="00F71DC9"/>
    <w:rsid w:val="00F728EB"/>
    <w:rsid w:val="00F729F1"/>
    <w:rsid w:val="00F731A4"/>
    <w:rsid w:val="00F73718"/>
    <w:rsid w:val="00F74686"/>
    <w:rsid w:val="00F74AB7"/>
    <w:rsid w:val="00F74E64"/>
    <w:rsid w:val="00F757B1"/>
    <w:rsid w:val="00F75BA1"/>
    <w:rsid w:val="00F76736"/>
    <w:rsid w:val="00F77581"/>
    <w:rsid w:val="00F77928"/>
    <w:rsid w:val="00F80344"/>
    <w:rsid w:val="00F8070A"/>
    <w:rsid w:val="00F808AC"/>
    <w:rsid w:val="00F80AD4"/>
    <w:rsid w:val="00F80EA7"/>
    <w:rsid w:val="00F8171D"/>
    <w:rsid w:val="00F81D3F"/>
    <w:rsid w:val="00F82872"/>
    <w:rsid w:val="00F82DFF"/>
    <w:rsid w:val="00F83152"/>
    <w:rsid w:val="00F8377E"/>
    <w:rsid w:val="00F83804"/>
    <w:rsid w:val="00F838C3"/>
    <w:rsid w:val="00F85E5B"/>
    <w:rsid w:val="00F87802"/>
    <w:rsid w:val="00F87D02"/>
    <w:rsid w:val="00F87ECA"/>
    <w:rsid w:val="00F90B13"/>
    <w:rsid w:val="00F90DA9"/>
    <w:rsid w:val="00F9166C"/>
    <w:rsid w:val="00F91BBF"/>
    <w:rsid w:val="00F92336"/>
    <w:rsid w:val="00F926CF"/>
    <w:rsid w:val="00F92E5C"/>
    <w:rsid w:val="00F938C2"/>
    <w:rsid w:val="00F93ADA"/>
    <w:rsid w:val="00F93C8D"/>
    <w:rsid w:val="00F93D08"/>
    <w:rsid w:val="00F942E8"/>
    <w:rsid w:val="00F9471F"/>
    <w:rsid w:val="00F947F4"/>
    <w:rsid w:val="00F94E87"/>
    <w:rsid w:val="00F9609C"/>
    <w:rsid w:val="00F9612E"/>
    <w:rsid w:val="00F96C10"/>
    <w:rsid w:val="00F977B5"/>
    <w:rsid w:val="00F97860"/>
    <w:rsid w:val="00FA003B"/>
    <w:rsid w:val="00FA0280"/>
    <w:rsid w:val="00FA04DD"/>
    <w:rsid w:val="00FA2214"/>
    <w:rsid w:val="00FA3587"/>
    <w:rsid w:val="00FA3EEC"/>
    <w:rsid w:val="00FA4460"/>
    <w:rsid w:val="00FA4D27"/>
    <w:rsid w:val="00FA5E89"/>
    <w:rsid w:val="00FA5F4F"/>
    <w:rsid w:val="00FA62BE"/>
    <w:rsid w:val="00FA63C1"/>
    <w:rsid w:val="00FA7256"/>
    <w:rsid w:val="00FA7463"/>
    <w:rsid w:val="00FA768F"/>
    <w:rsid w:val="00FA77C1"/>
    <w:rsid w:val="00FA79F9"/>
    <w:rsid w:val="00FA7B4D"/>
    <w:rsid w:val="00FB0507"/>
    <w:rsid w:val="00FB12E2"/>
    <w:rsid w:val="00FB175A"/>
    <w:rsid w:val="00FB2C13"/>
    <w:rsid w:val="00FB32A5"/>
    <w:rsid w:val="00FB3345"/>
    <w:rsid w:val="00FB3434"/>
    <w:rsid w:val="00FB4A0F"/>
    <w:rsid w:val="00FB4AFD"/>
    <w:rsid w:val="00FB4CB2"/>
    <w:rsid w:val="00FB5105"/>
    <w:rsid w:val="00FB61A9"/>
    <w:rsid w:val="00FB7F2E"/>
    <w:rsid w:val="00FC0043"/>
    <w:rsid w:val="00FC1F87"/>
    <w:rsid w:val="00FC26EF"/>
    <w:rsid w:val="00FC3DCA"/>
    <w:rsid w:val="00FC48C2"/>
    <w:rsid w:val="00FC4BBB"/>
    <w:rsid w:val="00FC64B4"/>
    <w:rsid w:val="00FC65EA"/>
    <w:rsid w:val="00FC6E55"/>
    <w:rsid w:val="00FC7744"/>
    <w:rsid w:val="00FC7E23"/>
    <w:rsid w:val="00FD0317"/>
    <w:rsid w:val="00FD05C0"/>
    <w:rsid w:val="00FD0FFF"/>
    <w:rsid w:val="00FD1803"/>
    <w:rsid w:val="00FD1E2B"/>
    <w:rsid w:val="00FD1ED4"/>
    <w:rsid w:val="00FD2407"/>
    <w:rsid w:val="00FD2954"/>
    <w:rsid w:val="00FD306A"/>
    <w:rsid w:val="00FD34A6"/>
    <w:rsid w:val="00FD36D9"/>
    <w:rsid w:val="00FD380F"/>
    <w:rsid w:val="00FD3EB3"/>
    <w:rsid w:val="00FD4CFA"/>
    <w:rsid w:val="00FD57F5"/>
    <w:rsid w:val="00FD668C"/>
    <w:rsid w:val="00FD66C1"/>
    <w:rsid w:val="00FD753E"/>
    <w:rsid w:val="00FD7DC7"/>
    <w:rsid w:val="00FD7E58"/>
    <w:rsid w:val="00FE0012"/>
    <w:rsid w:val="00FE03CC"/>
    <w:rsid w:val="00FE06F9"/>
    <w:rsid w:val="00FE0A31"/>
    <w:rsid w:val="00FE0AC2"/>
    <w:rsid w:val="00FE0DB5"/>
    <w:rsid w:val="00FE1C0F"/>
    <w:rsid w:val="00FE1CB2"/>
    <w:rsid w:val="00FE1E37"/>
    <w:rsid w:val="00FE2493"/>
    <w:rsid w:val="00FE31D4"/>
    <w:rsid w:val="00FE3598"/>
    <w:rsid w:val="00FE3B85"/>
    <w:rsid w:val="00FE3EEB"/>
    <w:rsid w:val="00FE4105"/>
    <w:rsid w:val="00FE446D"/>
    <w:rsid w:val="00FE4D08"/>
    <w:rsid w:val="00FE5E7D"/>
    <w:rsid w:val="00FE697B"/>
    <w:rsid w:val="00FE7351"/>
    <w:rsid w:val="00FE77F9"/>
    <w:rsid w:val="00FF05C8"/>
    <w:rsid w:val="00FF07DF"/>
    <w:rsid w:val="00FF0C5A"/>
    <w:rsid w:val="00FF11CF"/>
    <w:rsid w:val="00FF18F1"/>
    <w:rsid w:val="00FF1AD1"/>
    <w:rsid w:val="00FF23FF"/>
    <w:rsid w:val="00FF2DAA"/>
    <w:rsid w:val="00FF2F39"/>
    <w:rsid w:val="00FF34EE"/>
    <w:rsid w:val="00FF3E8B"/>
    <w:rsid w:val="00FF5CCA"/>
    <w:rsid w:val="00FF5FE7"/>
    <w:rsid w:val="00FF6F09"/>
    <w:rsid w:val="00FF740A"/>
    <w:rsid w:val="00FF7841"/>
    <w:rsid w:val="011BC953"/>
    <w:rsid w:val="017E3E40"/>
    <w:rsid w:val="01A00AB1"/>
    <w:rsid w:val="01AAC58D"/>
    <w:rsid w:val="02D10A5D"/>
    <w:rsid w:val="02F9B40C"/>
    <w:rsid w:val="0343DD2F"/>
    <w:rsid w:val="03630AFC"/>
    <w:rsid w:val="03BBE26B"/>
    <w:rsid w:val="03EB192A"/>
    <w:rsid w:val="03EE6B15"/>
    <w:rsid w:val="043A825D"/>
    <w:rsid w:val="0537FFE3"/>
    <w:rsid w:val="05B981DC"/>
    <w:rsid w:val="063D50F6"/>
    <w:rsid w:val="06428B1E"/>
    <w:rsid w:val="069E5DE6"/>
    <w:rsid w:val="076C3764"/>
    <w:rsid w:val="07B5FAAD"/>
    <w:rsid w:val="085CEA80"/>
    <w:rsid w:val="093115A7"/>
    <w:rsid w:val="0945EEFC"/>
    <w:rsid w:val="095F16FD"/>
    <w:rsid w:val="09D4CB23"/>
    <w:rsid w:val="0A85042C"/>
    <w:rsid w:val="0B2C86AC"/>
    <w:rsid w:val="0B522B87"/>
    <w:rsid w:val="0C11FB67"/>
    <w:rsid w:val="0D90BD69"/>
    <w:rsid w:val="0E2B01FC"/>
    <w:rsid w:val="0E350E3E"/>
    <w:rsid w:val="0E41AB58"/>
    <w:rsid w:val="0F40F7A8"/>
    <w:rsid w:val="0F54030B"/>
    <w:rsid w:val="0F65550A"/>
    <w:rsid w:val="0FBBA9C6"/>
    <w:rsid w:val="0FC8DB46"/>
    <w:rsid w:val="107B2657"/>
    <w:rsid w:val="1083C789"/>
    <w:rsid w:val="10900151"/>
    <w:rsid w:val="10AAACEF"/>
    <w:rsid w:val="10B393B5"/>
    <w:rsid w:val="10D25FFA"/>
    <w:rsid w:val="119D1C04"/>
    <w:rsid w:val="11B9632F"/>
    <w:rsid w:val="124A51F6"/>
    <w:rsid w:val="12A1289B"/>
    <w:rsid w:val="12DFABA6"/>
    <w:rsid w:val="13063BA6"/>
    <w:rsid w:val="13CF0B4D"/>
    <w:rsid w:val="140E4FC9"/>
    <w:rsid w:val="145FCC8C"/>
    <w:rsid w:val="14805B70"/>
    <w:rsid w:val="15019234"/>
    <w:rsid w:val="15137E66"/>
    <w:rsid w:val="1533CE31"/>
    <w:rsid w:val="159F45F8"/>
    <w:rsid w:val="15B02BDF"/>
    <w:rsid w:val="161D6709"/>
    <w:rsid w:val="167D8D48"/>
    <w:rsid w:val="17043696"/>
    <w:rsid w:val="1769F07D"/>
    <w:rsid w:val="181091E1"/>
    <w:rsid w:val="18D48421"/>
    <w:rsid w:val="190ED60F"/>
    <w:rsid w:val="19313E68"/>
    <w:rsid w:val="1A1243BE"/>
    <w:rsid w:val="1A2909BB"/>
    <w:rsid w:val="1B8AA1F2"/>
    <w:rsid w:val="1BC896F7"/>
    <w:rsid w:val="1C108925"/>
    <w:rsid w:val="1C70CEA3"/>
    <w:rsid w:val="1CC68AE9"/>
    <w:rsid w:val="1E04CBE7"/>
    <w:rsid w:val="1E3ECB50"/>
    <w:rsid w:val="1E547A29"/>
    <w:rsid w:val="1ECB055C"/>
    <w:rsid w:val="1F0F9C4B"/>
    <w:rsid w:val="1F378535"/>
    <w:rsid w:val="1F4B05B9"/>
    <w:rsid w:val="1F5C12D1"/>
    <w:rsid w:val="2072FCCC"/>
    <w:rsid w:val="213D3E0D"/>
    <w:rsid w:val="229C359A"/>
    <w:rsid w:val="23579FC2"/>
    <w:rsid w:val="2380C4F9"/>
    <w:rsid w:val="23AF4215"/>
    <w:rsid w:val="23DBE000"/>
    <w:rsid w:val="24D5B658"/>
    <w:rsid w:val="25287DB1"/>
    <w:rsid w:val="257251AA"/>
    <w:rsid w:val="263C7459"/>
    <w:rsid w:val="26C563E5"/>
    <w:rsid w:val="28976CC2"/>
    <w:rsid w:val="28ADB1D3"/>
    <w:rsid w:val="29206B3C"/>
    <w:rsid w:val="2969BBF3"/>
    <w:rsid w:val="29C28D26"/>
    <w:rsid w:val="2A34D984"/>
    <w:rsid w:val="2A8D8CA4"/>
    <w:rsid w:val="2AD2C32E"/>
    <w:rsid w:val="2BBAFD98"/>
    <w:rsid w:val="2CF3B929"/>
    <w:rsid w:val="2D020A8F"/>
    <w:rsid w:val="2D827517"/>
    <w:rsid w:val="2DB3820A"/>
    <w:rsid w:val="2DDE8D18"/>
    <w:rsid w:val="2E04818F"/>
    <w:rsid w:val="2E3618BD"/>
    <w:rsid w:val="2E905B55"/>
    <w:rsid w:val="2E9C19FD"/>
    <w:rsid w:val="2EB1276A"/>
    <w:rsid w:val="2F09F115"/>
    <w:rsid w:val="2F333D55"/>
    <w:rsid w:val="2F779861"/>
    <w:rsid w:val="2F967CCE"/>
    <w:rsid w:val="30A42E88"/>
    <w:rsid w:val="31174929"/>
    <w:rsid w:val="31AE03A4"/>
    <w:rsid w:val="31DBBF46"/>
    <w:rsid w:val="32766E08"/>
    <w:rsid w:val="328D25EB"/>
    <w:rsid w:val="32DF9EB7"/>
    <w:rsid w:val="33043904"/>
    <w:rsid w:val="3307AB75"/>
    <w:rsid w:val="3339CEF2"/>
    <w:rsid w:val="3340FD4B"/>
    <w:rsid w:val="33E0188C"/>
    <w:rsid w:val="34E9A330"/>
    <w:rsid w:val="34F9E72B"/>
    <w:rsid w:val="35003A54"/>
    <w:rsid w:val="350F724F"/>
    <w:rsid w:val="354BC9CB"/>
    <w:rsid w:val="35ABEFFB"/>
    <w:rsid w:val="367C8439"/>
    <w:rsid w:val="36ADA8E5"/>
    <w:rsid w:val="36DBB163"/>
    <w:rsid w:val="36F89531"/>
    <w:rsid w:val="370B39B7"/>
    <w:rsid w:val="372F1724"/>
    <w:rsid w:val="380B8CAB"/>
    <w:rsid w:val="38AE2436"/>
    <w:rsid w:val="38D50B96"/>
    <w:rsid w:val="398C1342"/>
    <w:rsid w:val="399D8F25"/>
    <w:rsid w:val="39A6D0D2"/>
    <w:rsid w:val="39BD10F6"/>
    <w:rsid w:val="39DD553A"/>
    <w:rsid w:val="3A29D63D"/>
    <w:rsid w:val="3B2DADF6"/>
    <w:rsid w:val="3B409CB2"/>
    <w:rsid w:val="3B9C0EA2"/>
    <w:rsid w:val="3C3D2A04"/>
    <w:rsid w:val="3CC20C66"/>
    <w:rsid w:val="3D05B110"/>
    <w:rsid w:val="3E046CAB"/>
    <w:rsid w:val="3E42A1B6"/>
    <w:rsid w:val="3E4569AD"/>
    <w:rsid w:val="3F0D880E"/>
    <w:rsid w:val="3F24E3EA"/>
    <w:rsid w:val="3F9FC097"/>
    <w:rsid w:val="3FD54057"/>
    <w:rsid w:val="3FE4880C"/>
    <w:rsid w:val="4019B306"/>
    <w:rsid w:val="4070FFBD"/>
    <w:rsid w:val="40BCCEDA"/>
    <w:rsid w:val="40BCF764"/>
    <w:rsid w:val="4165147D"/>
    <w:rsid w:val="425A0715"/>
    <w:rsid w:val="425ADE54"/>
    <w:rsid w:val="426937E5"/>
    <w:rsid w:val="4301A15A"/>
    <w:rsid w:val="4372CE85"/>
    <w:rsid w:val="43947164"/>
    <w:rsid w:val="43F227ED"/>
    <w:rsid w:val="459CFB3C"/>
    <w:rsid w:val="45D77244"/>
    <w:rsid w:val="462B3FD3"/>
    <w:rsid w:val="4653F89E"/>
    <w:rsid w:val="465B09A6"/>
    <w:rsid w:val="47288AC1"/>
    <w:rsid w:val="472EF337"/>
    <w:rsid w:val="4756C407"/>
    <w:rsid w:val="476BD972"/>
    <w:rsid w:val="47A4E047"/>
    <w:rsid w:val="47CFB7E1"/>
    <w:rsid w:val="481FA9DB"/>
    <w:rsid w:val="48386D32"/>
    <w:rsid w:val="484E63CC"/>
    <w:rsid w:val="48BC16C6"/>
    <w:rsid w:val="48C1DDCB"/>
    <w:rsid w:val="48F668A7"/>
    <w:rsid w:val="49A87E1E"/>
    <w:rsid w:val="4A17B3AA"/>
    <w:rsid w:val="4AFAFB10"/>
    <w:rsid w:val="4BBAE15F"/>
    <w:rsid w:val="4BDFF929"/>
    <w:rsid w:val="4BFE4D51"/>
    <w:rsid w:val="4C3ECF48"/>
    <w:rsid w:val="4C6DA48F"/>
    <w:rsid w:val="4D01DE05"/>
    <w:rsid w:val="4DB9F5BC"/>
    <w:rsid w:val="4E13932D"/>
    <w:rsid w:val="4E8E0150"/>
    <w:rsid w:val="4EE45189"/>
    <w:rsid w:val="4EE53439"/>
    <w:rsid w:val="4EEC0381"/>
    <w:rsid w:val="4FDCC8E5"/>
    <w:rsid w:val="4FFFC26D"/>
    <w:rsid w:val="50001986"/>
    <w:rsid w:val="503F000D"/>
    <w:rsid w:val="507D99D3"/>
    <w:rsid w:val="508B9262"/>
    <w:rsid w:val="509D7207"/>
    <w:rsid w:val="5107E4F1"/>
    <w:rsid w:val="51936A2A"/>
    <w:rsid w:val="51EB440C"/>
    <w:rsid w:val="527132D4"/>
    <w:rsid w:val="5293B782"/>
    <w:rsid w:val="52A78045"/>
    <w:rsid w:val="52AA1470"/>
    <w:rsid w:val="52ECE73F"/>
    <w:rsid w:val="53255047"/>
    <w:rsid w:val="532D256D"/>
    <w:rsid w:val="53507F43"/>
    <w:rsid w:val="53A746B9"/>
    <w:rsid w:val="54019BED"/>
    <w:rsid w:val="5545F5F4"/>
    <w:rsid w:val="55E91515"/>
    <w:rsid w:val="564BF4C7"/>
    <w:rsid w:val="56655C92"/>
    <w:rsid w:val="56A06CFA"/>
    <w:rsid w:val="5737BBC8"/>
    <w:rsid w:val="5859F752"/>
    <w:rsid w:val="58653CE3"/>
    <w:rsid w:val="588CFCB8"/>
    <w:rsid w:val="58B5428E"/>
    <w:rsid w:val="590BC3C6"/>
    <w:rsid w:val="596C09A6"/>
    <w:rsid w:val="5993146B"/>
    <w:rsid w:val="59EB0279"/>
    <w:rsid w:val="5A438029"/>
    <w:rsid w:val="5A7A515E"/>
    <w:rsid w:val="5A8DEEF4"/>
    <w:rsid w:val="5C3E6CD7"/>
    <w:rsid w:val="5C6EC54B"/>
    <w:rsid w:val="5CAFD968"/>
    <w:rsid w:val="5CB5A059"/>
    <w:rsid w:val="5D0100A7"/>
    <w:rsid w:val="5D1198CD"/>
    <w:rsid w:val="5D39025B"/>
    <w:rsid w:val="5D448945"/>
    <w:rsid w:val="5D58B3D3"/>
    <w:rsid w:val="5D6834A8"/>
    <w:rsid w:val="5D8AA742"/>
    <w:rsid w:val="5DA39520"/>
    <w:rsid w:val="5DCE2030"/>
    <w:rsid w:val="5DE70A65"/>
    <w:rsid w:val="5E0B0FD7"/>
    <w:rsid w:val="5E8F7E49"/>
    <w:rsid w:val="5FBEF058"/>
    <w:rsid w:val="5FC7E55D"/>
    <w:rsid w:val="60602EE9"/>
    <w:rsid w:val="606F8A2E"/>
    <w:rsid w:val="60ACA357"/>
    <w:rsid w:val="60CA4C18"/>
    <w:rsid w:val="60FF73DC"/>
    <w:rsid w:val="614F0191"/>
    <w:rsid w:val="6264C386"/>
    <w:rsid w:val="62F9859F"/>
    <w:rsid w:val="63770B45"/>
    <w:rsid w:val="63B5D0E1"/>
    <w:rsid w:val="63E23CF6"/>
    <w:rsid w:val="6437C75D"/>
    <w:rsid w:val="643FBCEE"/>
    <w:rsid w:val="64CA832D"/>
    <w:rsid w:val="64DB2268"/>
    <w:rsid w:val="64F49F96"/>
    <w:rsid w:val="657ED645"/>
    <w:rsid w:val="65969E7B"/>
    <w:rsid w:val="663D5187"/>
    <w:rsid w:val="670785C5"/>
    <w:rsid w:val="6726C6D9"/>
    <w:rsid w:val="6732FE66"/>
    <w:rsid w:val="6785E872"/>
    <w:rsid w:val="67867FFC"/>
    <w:rsid w:val="678F30AC"/>
    <w:rsid w:val="683C7E82"/>
    <w:rsid w:val="684CDEA0"/>
    <w:rsid w:val="68519893"/>
    <w:rsid w:val="686A37BE"/>
    <w:rsid w:val="68A6571A"/>
    <w:rsid w:val="6A445FE2"/>
    <w:rsid w:val="6A68AC75"/>
    <w:rsid w:val="6B22BB95"/>
    <w:rsid w:val="6B3E9BDC"/>
    <w:rsid w:val="6CC16631"/>
    <w:rsid w:val="6CDEF96E"/>
    <w:rsid w:val="6D6A0016"/>
    <w:rsid w:val="6D7438B1"/>
    <w:rsid w:val="6E01935D"/>
    <w:rsid w:val="6E6D1094"/>
    <w:rsid w:val="6EDC4B9E"/>
    <w:rsid w:val="6EFDA1F3"/>
    <w:rsid w:val="6F30BE6E"/>
    <w:rsid w:val="6F74669F"/>
    <w:rsid w:val="6FE74E84"/>
    <w:rsid w:val="7014F158"/>
    <w:rsid w:val="703FFECA"/>
    <w:rsid w:val="705F2319"/>
    <w:rsid w:val="7073F2FE"/>
    <w:rsid w:val="7096ABD1"/>
    <w:rsid w:val="70A7896E"/>
    <w:rsid w:val="7193B874"/>
    <w:rsid w:val="7193DAED"/>
    <w:rsid w:val="71F29AAC"/>
    <w:rsid w:val="720F2965"/>
    <w:rsid w:val="729512A4"/>
    <w:rsid w:val="72A3AA18"/>
    <w:rsid w:val="73176847"/>
    <w:rsid w:val="73FC8FB3"/>
    <w:rsid w:val="740C74EB"/>
    <w:rsid w:val="74A33767"/>
    <w:rsid w:val="7503F13B"/>
    <w:rsid w:val="758777F2"/>
    <w:rsid w:val="760AD8EE"/>
    <w:rsid w:val="76A63021"/>
    <w:rsid w:val="76AED16A"/>
    <w:rsid w:val="7799EE55"/>
    <w:rsid w:val="781250C7"/>
    <w:rsid w:val="78729111"/>
    <w:rsid w:val="7898C64D"/>
    <w:rsid w:val="79261365"/>
    <w:rsid w:val="79BD8742"/>
    <w:rsid w:val="7A4FBC3C"/>
    <w:rsid w:val="7B233EC2"/>
    <w:rsid w:val="7C12841F"/>
    <w:rsid w:val="7C46B5E9"/>
    <w:rsid w:val="7DD52CA3"/>
    <w:rsid w:val="7E1D5B74"/>
    <w:rsid w:val="7E5DB582"/>
    <w:rsid w:val="7E938AAE"/>
    <w:rsid w:val="7EAC0F86"/>
    <w:rsid w:val="7ED5E77D"/>
    <w:rsid w:val="7EEA4847"/>
    <w:rsid w:val="7EFC5BF8"/>
    <w:rsid w:val="7FA18254"/>
    <w:rsid w:val="7FE223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5156DF9E-47B7-476C-BCA2-20EF9579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3"/>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4"/>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5"/>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4A7CA3"/>
    <w:rPr>
      <w:sz w:val="16"/>
      <w:szCs w:val="16"/>
    </w:rPr>
  </w:style>
  <w:style w:type="paragraph" w:styleId="CommentText">
    <w:name w:val="annotation text"/>
    <w:basedOn w:val="Normal"/>
    <w:link w:val="CommentTextChar"/>
    <w:unhideWhenUsed/>
    <w:rsid w:val="004A7CA3"/>
    <w:pPr>
      <w:spacing w:line="240" w:lineRule="auto"/>
    </w:pPr>
  </w:style>
  <w:style w:type="character" w:customStyle="1" w:styleId="CommentTextChar">
    <w:name w:val="Comment Text Char"/>
    <w:basedOn w:val="DefaultParagraphFont"/>
    <w:link w:val="CommentText"/>
    <w:rsid w:val="004A7CA3"/>
  </w:style>
  <w:style w:type="paragraph" w:styleId="CommentSubject">
    <w:name w:val="annotation subject"/>
    <w:basedOn w:val="CommentText"/>
    <w:next w:val="CommentText"/>
    <w:link w:val="CommentSubjectChar"/>
    <w:semiHidden/>
    <w:unhideWhenUsed/>
    <w:rsid w:val="004A7CA3"/>
    <w:rPr>
      <w:b/>
      <w:bCs/>
    </w:rPr>
  </w:style>
  <w:style w:type="character" w:customStyle="1" w:styleId="CommentSubjectChar">
    <w:name w:val="Comment Subject Char"/>
    <w:basedOn w:val="CommentTextChar"/>
    <w:link w:val="CommentSubject"/>
    <w:semiHidden/>
    <w:rsid w:val="004A7CA3"/>
    <w:rPr>
      <w:b/>
      <w:bCs/>
    </w:rPr>
  </w:style>
  <w:style w:type="paragraph" w:styleId="Revision">
    <w:name w:val="Revision"/>
    <w:hidden/>
    <w:uiPriority w:val="99"/>
    <w:semiHidden/>
    <w:rsid w:val="0091251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84227868">
      <w:bodyDiv w:val="1"/>
      <w:marLeft w:val="0"/>
      <w:marRight w:val="0"/>
      <w:marTop w:val="0"/>
      <w:marBottom w:val="0"/>
      <w:divBdr>
        <w:top w:val="none" w:sz="0" w:space="0" w:color="auto"/>
        <w:left w:val="none" w:sz="0" w:space="0" w:color="auto"/>
        <w:bottom w:val="none" w:sz="0" w:space="0" w:color="auto"/>
        <w:right w:val="none" w:sz="0" w:space="0" w:color="auto"/>
      </w:divBdr>
      <w:divsChild>
        <w:div w:id="2023581249">
          <w:marLeft w:val="0"/>
          <w:marRight w:val="0"/>
          <w:marTop w:val="0"/>
          <w:marBottom w:val="0"/>
          <w:divBdr>
            <w:top w:val="none" w:sz="0" w:space="0" w:color="auto"/>
            <w:left w:val="none" w:sz="0" w:space="0" w:color="auto"/>
            <w:bottom w:val="none" w:sz="0" w:space="0" w:color="auto"/>
            <w:right w:val="none" w:sz="0" w:space="0" w:color="auto"/>
          </w:divBdr>
        </w:div>
      </w:divsChild>
    </w:div>
    <w:div w:id="210119428">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494489341">
      <w:bodyDiv w:val="1"/>
      <w:marLeft w:val="0"/>
      <w:marRight w:val="0"/>
      <w:marTop w:val="0"/>
      <w:marBottom w:val="0"/>
      <w:divBdr>
        <w:top w:val="none" w:sz="0" w:space="0" w:color="auto"/>
        <w:left w:val="none" w:sz="0" w:space="0" w:color="auto"/>
        <w:bottom w:val="none" w:sz="0" w:space="0" w:color="auto"/>
        <w:right w:val="none" w:sz="0" w:space="0" w:color="auto"/>
      </w:divBdr>
      <w:divsChild>
        <w:div w:id="30151318">
          <w:marLeft w:val="0"/>
          <w:marRight w:val="0"/>
          <w:marTop w:val="0"/>
          <w:marBottom w:val="0"/>
          <w:divBdr>
            <w:top w:val="none" w:sz="0" w:space="0" w:color="auto"/>
            <w:left w:val="none" w:sz="0" w:space="0" w:color="auto"/>
            <w:bottom w:val="none" w:sz="0" w:space="0" w:color="auto"/>
            <w:right w:val="none" w:sz="0" w:space="0" w:color="auto"/>
          </w:divBdr>
        </w:div>
      </w:divsChild>
    </w:div>
    <w:div w:id="563226756">
      <w:bodyDiv w:val="1"/>
      <w:marLeft w:val="0"/>
      <w:marRight w:val="0"/>
      <w:marTop w:val="0"/>
      <w:marBottom w:val="0"/>
      <w:divBdr>
        <w:top w:val="none" w:sz="0" w:space="0" w:color="auto"/>
        <w:left w:val="none" w:sz="0" w:space="0" w:color="auto"/>
        <w:bottom w:val="none" w:sz="0" w:space="0" w:color="auto"/>
        <w:right w:val="none" w:sz="0" w:space="0" w:color="auto"/>
      </w:divBdr>
      <w:divsChild>
        <w:div w:id="1943343016">
          <w:marLeft w:val="0"/>
          <w:marRight w:val="0"/>
          <w:marTop w:val="0"/>
          <w:marBottom w:val="0"/>
          <w:divBdr>
            <w:top w:val="none" w:sz="0" w:space="0" w:color="auto"/>
            <w:left w:val="none" w:sz="0" w:space="0" w:color="auto"/>
            <w:bottom w:val="none" w:sz="0" w:space="0" w:color="auto"/>
            <w:right w:val="none" w:sz="0" w:space="0" w:color="auto"/>
          </w:divBdr>
        </w:div>
      </w:divsChild>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0668799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792479531">
      <w:bodyDiv w:val="1"/>
      <w:marLeft w:val="0"/>
      <w:marRight w:val="0"/>
      <w:marTop w:val="0"/>
      <w:marBottom w:val="0"/>
      <w:divBdr>
        <w:top w:val="none" w:sz="0" w:space="0" w:color="auto"/>
        <w:left w:val="none" w:sz="0" w:space="0" w:color="auto"/>
        <w:bottom w:val="none" w:sz="0" w:space="0" w:color="auto"/>
        <w:right w:val="none" w:sz="0" w:space="0" w:color="auto"/>
      </w:divBdr>
      <w:divsChild>
        <w:div w:id="639729097">
          <w:marLeft w:val="0"/>
          <w:marRight w:val="0"/>
          <w:marTop w:val="0"/>
          <w:marBottom w:val="0"/>
          <w:divBdr>
            <w:top w:val="none" w:sz="0" w:space="0" w:color="auto"/>
            <w:left w:val="none" w:sz="0" w:space="0" w:color="auto"/>
            <w:bottom w:val="none" w:sz="0" w:space="0" w:color="auto"/>
            <w:right w:val="none" w:sz="0" w:space="0" w:color="auto"/>
          </w:divBdr>
        </w:div>
      </w:divsChild>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30565296">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176185955">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34124805">
      <w:bodyDiv w:val="1"/>
      <w:marLeft w:val="0"/>
      <w:marRight w:val="0"/>
      <w:marTop w:val="0"/>
      <w:marBottom w:val="0"/>
      <w:divBdr>
        <w:top w:val="none" w:sz="0" w:space="0" w:color="auto"/>
        <w:left w:val="none" w:sz="0" w:space="0" w:color="auto"/>
        <w:bottom w:val="none" w:sz="0" w:space="0" w:color="auto"/>
        <w:right w:val="none" w:sz="0" w:space="0" w:color="auto"/>
      </w:divBdr>
      <w:divsChild>
        <w:div w:id="889457653">
          <w:marLeft w:val="0"/>
          <w:marRight w:val="0"/>
          <w:marTop w:val="0"/>
          <w:marBottom w:val="0"/>
          <w:divBdr>
            <w:top w:val="none" w:sz="0" w:space="0" w:color="auto"/>
            <w:left w:val="none" w:sz="0" w:space="0" w:color="auto"/>
            <w:bottom w:val="none" w:sz="0" w:space="0" w:color="auto"/>
            <w:right w:val="none" w:sz="0" w:space="0" w:color="auto"/>
          </w:divBdr>
        </w:div>
      </w:divsChild>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25470903">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20836529">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592547445">
      <w:bodyDiv w:val="1"/>
      <w:marLeft w:val="0"/>
      <w:marRight w:val="0"/>
      <w:marTop w:val="0"/>
      <w:marBottom w:val="0"/>
      <w:divBdr>
        <w:top w:val="none" w:sz="0" w:space="0" w:color="auto"/>
        <w:left w:val="none" w:sz="0" w:space="0" w:color="auto"/>
        <w:bottom w:val="none" w:sz="0" w:space="0" w:color="auto"/>
        <w:right w:val="none" w:sz="0" w:space="0" w:color="auto"/>
      </w:divBdr>
      <w:divsChild>
        <w:div w:id="922179996">
          <w:marLeft w:val="0"/>
          <w:marRight w:val="0"/>
          <w:marTop w:val="0"/>
          <w:marBottom w:val="0"/>
          <w:divBdr>
            <w:top w:val="none" w:sz="0" w:space="0" w:color="auto"/>
            <w:left w:val="none" w:sz="0" w:space="0" w:color="auto"/>
            <w:bottom w:val="none" w:sz="0" w:space="0" w:color="auto"/>
            <w:right w:val="none" w:sz="0" w:space="0" w:color="auto"/>
          </w:divBdr>
        </w:div>
      </w:divsChild>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646668174">
      <w:bodyDiv w:val="1"/>
      <w:marLeft w:val="0"/>
      <w:marRight w:val="0"/>
      <w:marTop w:val="0"/>
      <w:marBottom w:val="0"/>
      <w:divBdr>
        <w:top w:val="none" w:sz="0" w:space="0" w:color="auto"/>
        <w:left w:val="none" w:sz="0" w:space="0" w:color="auto"/>
        <w:bottom w:val="none" w:sz="0" w:space="0" w:color="auto"/>
        <w:right w:val="none" w:sz="0" w:space="0" w:color="auto"/>
      </w:divBdr>
      <w:divsChild>
        <w:div w:id="1281645910">
          <w:marLeft w:val="0"/>
          <w:marRight w:val="0"/>
          <w:marTop w:val="0"/>
          <w:marBottom w:val="0"/>
          <w:divBdr>
            <w:top w:val="none" w:sz="0" w:space="0" w:color="auto"/>
            <w:left w:val="none" w:sz="0" w:space="0" w:color="auto"/>
            <w:bottom w:val="none" w:sz="0" w:space="0" w:color="auto"/>
            <w:right w:val="none" w:sz="0" w:space="0" w:color="auto"/>
          </w:divBdr>
        </w:div>
      </w:divsChild>
    </w:div>
    <w:div w:id="1655059356">
      <w:bodyDiv w:val="1"/>
      <w:marLeft w:val="0"/>
      <w:marRight w:val="0"/>
      <w:marTop w:val="0"/>
      <w:marBottom w:val="0"/>
      <w:divBdr>
        <w:top w:val="none" w:sz="0" w:space="0" w:color="auto"/>
        <w:left w:val="none" w:sz="0" w:space="0" w:color="auto"/>
        <w:bottom w:val="none" w:sz="0" w:space="0" w:color="auto"/>
        <w:right w:val="none" w:sz="0" w:space="0" w:color="auto"/>
      </w:divBdr>
      <w:divsChild>
        <w:div w:id="2121533440">
          <w:marLeft w:val="0"/>
          <w:marRight w:val="0"/>
          <w:marTop w:val="0"/>
          <w:marBottom w:val="0"/>
          <w:divBdr>
            <w:top w:val="none" w:sz="0" w:space="0" w:color="auto"/>
            <w:left w:val="none" w:sz="0" w:space="0" w:color="auto"/>
            <w:bottom w:val="none" w:sz="0" w:space="0" w:color="auto"/>
            <w:right w:val="none" w:sz="0" w:space="0" w:color="auto"/>
          </w:divBdr>
        </w:div>
      </w:divsChild>
    </w:div>
    <w:div w:id="1753162472">
      <w:bodyDiv w:val="1"/>
      <w:marLeft w:val="0"/>
      <w:marRight w:val="0"/>
      <w:marTop w:val="0"/>
      <w:marBottom w:val="0"/>
      <w:divBdr>
        <w:top w:val="none" w:sz="0" w:space="0" w:color="auto"/>
        <w:left w:val="none" w:sz="0" w:space="0" w:color="auto"/>
        <w:bottom w:val="none" w:sz="0" w:space="0" w:color="auto"/>
        <w:right w:val="none" w:sz="0" w:space="0" w:color="auto"/>
      </w:divBdr>
      <w:divsChild>
        <w:div w:id="1714302121">
          <w:marLeft w:val="0"/>
          <w:marRight w:val="0"/>
          <w:marTop w:val="0"/>
          <w:marBottom w:val="0"/>
          <w:divBdr>
            <w:top w:val="none" w:sz="0" w:space="0" w:color="auto"/>
            <w:left w:val="none" w:sz="0" w:space="0" w:color="auto"/>
            <w:bottom w:val="none" w:sz="0" w:space="0" w:color="auto"/>
            <w:right w:val="none" w:sz="0" w:space="0" w:color="auto"/>
          </w:divBdr>
        </w:div>
      </w:divsChild>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2D402C8-FC69-40B7-9D7F-DCFA8CBDC22F}">
  <ds:schemaRefs>
    <ds:schemaRef ds:uri="http://schemas.openxmlformats.org/package/2006/metadata/core-properties"/>
    <ds:schemaRef ds:uri="http://schemas.microsoft.com/office/2006/documentManagement/types"/>
    <ds:schemaRef ds:uri="http://www.w3.org/XML/1998/namespace"/>
    <ds:schemaRef ds:uri="http://purl.org/dc/dcmitype/"/>
    <ds:schemaRef ds:uri="http://purl.org/dc/terms/"/>
    <ds:schemaRef ds:uri="2a35fd06-f0f5-4ebc-8109-7abefa010fdb"/>
    <ds:schemaRef ds:uri="01d4838c-d2b8-44b3-899f-22572ea8604d"/>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4.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5.xml><?xml version="1.0" encoding="utf-8"?>
<ds:datastoreItem xmlns:ds="http://schemas.openxmlformats.org/officeDocument/2006/customXml" ds:itemID="{09A4F1D4-DB66-4C98-98EB-A81C91C0F7E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79</TotalTime>
  <Pages>4</Pages>
  <Words>1522</Words>
  <Characters>8772</Characters>
  <Application>Microsoft Office Word</Application>
  <DocSecurity>0</DocSecurity>
  <Lines>179</Lines>
  <Paragraphs>124</Paragraphs>
  <ScaleCrop>false</ScaleCrop>
  <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Zoe Eastick</cp:lastModifiedBy>
  <cp:revision>81</cp:revision>
  <cp:lastPrinted>2026-02-11T11:22:00Z</cp:lastPrinted>
  <dcterms:created xsi:type="dcterms:W3CDTF">2026-03-30T00:21:00Z</dcterms:created>
  <dcterms:modified xsi:type="dcterms:W3CDTF">2026-04-01T05:02:00Z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