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969B" w14:textId="77777777" w:rsidR="00F90D42" w:rsidRDefault="004D2DEE" w:rsidP="00ED1DDC">
      <w:pPr>
        <w:pStyle w:val="Title"/>
        <w:spacing w:before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5F17A8" wp14:editId="581B3CA1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D42">
        <w:t xml:space="preserve">medical bin </w:t>
      </w:r>
    </w:p>
    <w:p w14:paraId="5FE87BE4" w14:textId="77777777" w:rsidR="00ED1DDC" w:rsidRDefault="00F90D42" w:rsidP="00ED1DDC">
      <w:pPr>
        <w:pStyle w:val="Title"/>
        <w:spacing w:before="720"/>
      </w:pPr>
      <w:r>
        <w:t>application</w:t>
      </w:r>
      <w:r w:rsidR="00ED1DDC">
        <w:t xml:space="preserve"> </w:t>
      </w:r>
    </w:p>
    <w:p w14:paraId="74E5D3E2" w14:textId="77777777" w:rsidR="00FC52D1" w:rsidRDefault="00FC52D1" w:rsidP="00FC52D1">
      <w:pPr>
        <w:pStyle w:val="Heading3"/>
        <w:spacing w:before="120"/>
        <w:rPr>
          <w:b/>
          <w:sz w:val="22"/>
          <w:szCs w:val="22"/>
        </w:rPr>
      </w:pPr>
    </w:p>
    <w:p w14:paraId="2FFE812F" w14:textId="77777777" w:rsidR="001B36A8" w:rsidRPr="00AE17B8" w:rsidRDefault="00FC52D1" w:rsidP="00FC52D1">
      <w:pPr>
        <w:pStyle w:val="Heading3"/>
        <w:spacing w:before="120"/>
        <w:rPr>
          <w:i w:val="0"/>
        </w:rPr>
      </w:pPr>
      <w:r w:rsidRPr="00AE17B8">
        <w:rPr>
          <w:b/>
          <w:i w:val="0"/>
          <w:sz w:val="22"/>
          <w:szCs w:val="22"/>
        </w:rPr>
        <w:t>T</w:t>
      </w:r>
      <w:r w:rsidR="00ED1DDC" w:rsidRPr="00AE17B8">
        <w:rPr>
          <w:b/>
          <w:i w:val="0"/>
          <w:sz w:val="22"/>
          <w:szCs w:val="22"/>
        </w:rPr>
        <w:t xml:space="preserve">o complete this form online, please go to </w:t>
      </w:r>
      <w:hyperlink r:id="rId10" w:history="1">
        <w:r w:rsidR="00ED1DDC" w:rsidRPr="00AE17B8">
          <w:rPr>
            <w:rStyle w:val="Hyperlink"/>
            <w:b/>
            <w:i w:val="0"/>
            <w:sz w:val="22"/>
            <w:szCs w:val="22"/>
          </w:rPr>
          <w:t>www.geelongaustralia.com.au/bins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7"/>
      </w:tblGrid>
      <w:tr w:rsidR="00ED1DDC" w14:paraId="702F8AF8" w14:textId="77777777" w:rsidTr="00ED1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1AEBA1F" w14:textId="77777777" w:rsidR="00ED1DDC" w:rsidRDefault="00ED1DDC" w:rsidP="00ED1DDC">
            <w:pPr>
              <w:pStyle w:val="BodyText"/>
            </w:pPr>
            <w:r>
              <w:t>personal details</w:t>
            </w:r>
          </w:p>
        </w:tc>
        <w:tc>
          <w:tcPr>
            <w:tcW w:w="5387" w:type="dxa"/>
          </w:tcPr>
          <w:p w14:paraId="37270D21" w14:textId="77777777" w:rsidR="00ED1DDC" w:rsidRDefault="00ED1DDC" w:rsidP="00ED1DDC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1DDC" w14:paraId="200E2472" w14:textId="77777777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AF34015" w14:textId="77777777" w:rsidR="00ED1DDC" w:rsidRDefault="00ED1DDC" w:rsidP="00ED1DDC">
            <w:pPr>
              <w:pStyle w:val="BodyText"/>
            </w:pPr>
            <w:r>
              <w:t>first name</w:t>
            </w:r>
          </w:p>
        </w:tc>
        <w:tc>
          <w:tcPr>
            <w:tcW w:w="5387" w:type="dxa"/>
          </w:tcPr>
          <w:p w14:paraId="10EE465D" w14:textId="77777777" w:rsidR="00ED1DDC" w:rsidRPr="00ED1DDC" w:rsidRDefault="00A22A4E" w:rsidP="00A22A4E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  <w:r w:rsidR="00ED1DDC" w:rsidRPr="00ED1DDC">
              <w:rPr>
                <w:b/>
              </w:rPr>
              <w:t>SURNAME</w:t>
            </w:r>
          </w:p>
        </w:tc>
      </w:tr>
      <w:tr w:rsidR="00ED1DDC" w14:paraId="1E791DD2" w14:textId="77777777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998E7E7" w14:textId="77777777" w:rsidR="00ED1DDC" w:rsidRDefault="00ED1DDC" w:rsidP="00ED1DDC">
            <w:pPr>
              <w:pStyle w:val="BodyText"/>
            </w:pPr>
            <w:r>
              <w:t>property address</w:t>
            </w:r>
          </w:p>
        </w:tc>
        <w:tc>
          <w:tcPr>
            <w:tcW w:w="5387" w:type="dxa"/>
          </w:tcPr>
          <w:p w14:paraId="5A05757D" w14:textId="77777777" w:rsidR="00ED1DDC" w:rsidRP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1DDC" w14:paraId="2BC84F55" w14:textId="77777777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2779B9DD" w14:textId="77777777" w:rsidR="00ED1DDC" w:rsidRDefault="00ED1DDC" w:rsidP="00ED1DDC">
            <w:pPr>
              <w:pStyle w:val="BodyText"/>
            </w:pPr>
            <w:r>
              <w:t>suburb</w:t>
            </w:r>
          </w:p>
        </w:tc>
        <w:tc>
          <w:tcPr>
            <w:tcW w:w="5387" w:type="dxa"/>
          </w:tcPr>
          <w:p w14:paraId="03DC0C16" w14:textId="77777777" w:rsidR="00ED1DDC" w:rsidRP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POSTCODE</w:t>
            </w:r>
          </w:p>
        </w:tc>
      </w:tr>
      <w:tr w:rsidR="00ED1DDC" w14:paraId="262A0419" w14:textId="77777777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E983137" w14:textId="77777777" w:rsidR="00ED1DDC" w:rsidRDefault="00ED1DDC" w:rsidP="00ED1DDC">
            <w:pPr>
              <w:pStyle w:val="BodyText"/>
            </w:pPr>
            <w:r>
              <w:t>PHONE NUMBER/MOBILE</w:t>
            </w:r>
          </w:p>
        </w:tc>
        <w:tc>
          <w:tcPr>
            <w:tcW w:w="5387" w:type="dxa"/>
          </w:tcPr>
          <w:p w14:paraId="6FA4F3CD" w14:textId="77777777" w:rsidR="00ED1DDC" w:rsidRDefault="00FC52D1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RATE NUMBER (on your</w:t>
            </w:r>
            <w:r w:rsidR="00A22A4E">
              <w:rPr>
                <w:b/>
              </w:rPr>
              <w:t xml:space="preserve"> property</w:t>
            </w:r>
            <w:r>
              <w:rPr>
                <w:b/>
              </w:rPr>
              <w:t>’s</w:t>
            </w:r>
            <w:r w:rsidR="00A22A4E">
              <w:rPr>
                <w:b/>
              </w:rPr>
              <w:t xml:space="preserve"> rates notice)</w:t>
            </w:r>
          </w:p>
        </w:tc>
      </w:tr>
      <w:tr w:rsidR="00ED1DDC" w14:paraId="5B78B1B9" w14:textId="77777777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4EBFA0A" w14:textId="77777777" w:rsidR="00ED1DDC" w:rsidRDefault="00ED1DDC" w:rsidP="00ED1DDC">
            <w:pPr>
              <w:pStyle w:val="BodyText"/>
            </w:pPr>
            <w:r>
              <w:t>EMAIL ADDRESS</w:t>
            </w:r>
          </w:p>
        </w:tc>
        <w:tc>
          <w:tcPr>
            <w:tcW w:w="5387" w:type="dxa"/>
          </w:tcPr>
          <w:p w14:paraId="5BE42BFF" w14:textId="77777777" w:rsid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4046E91D" w14:textId="77777777" w:rsidR="00ED1DDC" w:rsidRDefault="00ED1DDC" w:rsidP="00B45D78">
      <w:pPr>
        <w:pStyle w:val="BodyText"/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ED1DDC" w14:paraId="251F5F11" w14:textId="77777777" w:rsidTr="00ED1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7B69CE61" w14:textId="47999048" w:rsidR="00ED1DDC" w:rsidRDefault="00F90D42" w:rsidP="00DA2C2C">
            <w:pPr>
              <w:pStyle w:val="BodyText"/>
            </w:pPr>
            <w:r>
              <w:rPr>
                <w:sz w:val="24"/>
                <w:szCs w:val="24"/>
              </w:rPr>
              <w:t xml:space="preserve">Medical </w:t>
            </w:r>
            <w:r w:rsidRPr="00DD4E57">
              <w:rPr>
                <w:sz w:val="24"/>
                <w:szCs w:val="24"/>
              </w:rPr>
              <w:t>bin</w:t>
            </w:r>
            <w:r>
              <w:rPr>
                <w:sz w:val="24"/>
                <w:szCs w:val="24"/>
              </w:rPr>
              <w:t xml:space="preserve"> application</w:t>
            </w:r>
            <w:r w:rsidRPr="00DD4E57">
              <w:rPr>
                <w:sz w:val="24"/>
                <w:szCs w:val="24"/>
              </w:rPr>
              <w:t xml:space="preserve"> </w:t>
            </w:r>
            <w:r w:rsidR="00DA2C2C">
              <w:rPr>
                <w:sz w:val="24"/>
                <w:szCs w:val="24"/>
              </w:rPr>
              <w:t>(20</w:t>
            </w:r>
            <w:r w:rsidR="00B8047D">
              <w:rPr>
                <w:sz w:val="24"/>
                <w:szCs w:val="24"/>
              </w:rPr>
              <w:t>2</w:t>
            </w:r>
            <w:r w:rsidR="008176E8">
              <w:rPr>
                <w:sz w:val="24"/>
                <w:szCs w:val="24"/>
              </w:rPr>
              <w:t>3</w:t>
            </w:r>
            <w:r w:rsidR="00DA2C2C">
              <w:rPr>
                <w:sz w:val="24"/>
                <w:szCs w:val="24"/>
              </w:rPr>
              <w:t>–2</w:t>
            </w:r>
            <w:r w:rsidR="008176E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financial year)</w:t>
            </w:r>
          </w:p>
        </w:tc>
      </w:tr>
    </w:tbl>
    <w:p w14:paraId="3F8EE485" w14:textId="77777777" w:rsidR="00F90D42" w:rsidRPr="001C0859" w:rsidRDefault="00F90D42" w:rsidP="00F90D42">
      <w:r w:rsidRPr="001C0859">
        <w:t>The City of Greater Geelong provides</w:t>
      </w:r>
      <w:r>
        <w:t xml:space="preserve"> additional</w:t>
      </w:r>
      <w:r w:rsidRPr="001C0859">
        <w:t xml:space="preserve"> bins for medical use free of charge. However, an annual medical </w:t>
      </w:r>
      <w:r>
        <w:t xml:space="preserve">certificate must be supplied to maintain this arrangement.  </w:t>
      </w:r>
    </w:p>
    <w:p w14:paraId="67E197E2" w14:textId="77777777" w:rsidR="00F90D42" w:rsidRDefault="00F90D42" w:rsidP="00F90D4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48CA393" w14:textId="77777777" w:rsidR="00FC52D1" w:rsidRDefault="00F90D42" w:rsidP="00F90D42">
      <w:pPr>
        <w:rPr>
          <w:rFonts w:asciiTheme="majorHAnsi" w:hAnsiTheme="majorHAnsi" w:cstheme="majorHAnsi"/>
          <w:b/>
          <w:color w:val="003263" w:themeColor="text2"/>
          <w:sz w:val="22"/>
          <w:szCs w:val="22"/>
        </w:rPr>
      </w:pPr>
      <w:r w:rsidRPr="00F90D42">
        <w:rPr>
          <w:rFonts w:asciiTheme="majorHAnsi" w:hAnsiTheme="majorHAnsi" w:cstheme="majorHAnsi"/>
          <w:b/>
          <w:color w:val="003263" w:themeColor="text2"/>
          <w:sz w:val="22"/>
          <w:szCs w:val="22"/>
        </w:rPr>
        <w:t>Have you attached a medical certificate to this application?</w:t>
      </w:r>
    </w:p>
    <w:p w14:paraId="326C1C83" w14:textId="77777777" w:rsidR="00F90D42" w:rsidRPr="00F90D42" w:rsidRDefault="00F90D42" w:rsidP="00F90D42">
      <w:pPr>
        <w:rPr>
          <w:rFonts w:asciiTheme="majorHAnsi" w:hAnsiTheme="majorHAnsi" w:cstheme="majorHAnsi"/>
          <w:b/>
          <w:sz w:val="22"/>
          <w:szCs w:val="22"/>
        </w:rPr>
      </w:pPr>
      <w:r w:rsidRPr="00F90D42">
        <w:rPr>
          <w:rFonts w:asciiTheme="majorHAnsi" w:hAnsiTheme="majorHAnsi" w:cstheme="majorHAnsi"/>
          <w:b/>
          <w:sz w:val="22"/>
          <w:szCs w:val="22"/>
        </w:rPr>
        <w:tab/>
      </w:r>
    </w:p>
    <w:p w14:paraId="788EACD2" w14:textId="77777777" w:rsidR="00F90D42" w:rsidRDefault="00F90D42" w:rsidP="00F90D42">
      <w:pPr>
        <w:pStyle w:val="ListParagraph"/>
        <w:numPr>
          <w:ilvl w:val="0"/>
          <w:numId w:val="27"/>
        </w:numPr>
      </w:pPr>
      <w:r w:rsidRPr="0012070A">
        <w:t>Yes</w:t>
      </w:r>
    </w:p>
    <w:p w14:paraId="1488EF53" w14:textId="77777777" w:rsidR="00F90D42" w:rsidRDefault="00F90D42" w:rsidP="00F90D42">
      <w:pPr>
        <w:pStyle w:val="ListParagraph"/>
        <w:numPr>
          <w:ilvl w:val="0"/>
          <w:numId w:val="27"/>
        </w:numPr>
      </w:pPr>
      <w:r w:rsidRPr="0012070A">
        <w:t xml:space="preserve">No (your application will not qualify) </w:t>
      </w:r>
      <w:r w:rsidRPr="0012070A">
        <w:tab/>
      </w:r>
    </w:p>
    <w:p w14:paraId="64520084" w14:textId="77777777" w:rsidR="00F90D42" w:rsidRPr="00F90D42" w:rsidRDefault="00F90D42" w:rsidP="00F90D42">
      <w:pPr>
        <w:pStyle w:val="Heading2"/>
        <w:rPr>
          <w:sz w:val="22"/>
          <w:szCs w:val="22"/>
        </w:rPr>
      </w:pPr>
      <w:r w:rsidRPr="00F90D42">
        <w:rPr>
          <w:sz w:val="22"/>
          <w:szCs w:val="22"/>
        </w:rPr>
        <w:t>Please describe the additional waste material being generated:</w:t>
      </w:r>
    </w:p>
    <w:p w14:paraId="38EABF17" w14:textId="77777777" w:rsidR="00F90D42" w:rsidRDefault="00F90D42" w:rsidP="00F90D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F90D42" w14:paraId="5A812F82" w14:textId="77777777" w:rsidTr="00F90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auto"/>
          </w:tcPr>
          <w:p w14:paraId="20B1A7DB" w14:textId="77777777" w:rsidR="00F90D42" w:rsidRDefault="00F90D42" w:rsidP="00F90D42">
            <w:pPr>
              <w:pStyle w:val="BodyText"/>
            </w:pPr>
          </w:p>
        </w:tc>
      </w:tr>
      <w:tr w:rsidR="00F90D42" w14:paraId="458403B5" w14:textId="77777777" w:rsidTr="00F90D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29087BD9" w14:textId="77777777" w:rsidR="00F90D42" w:rsidRDefault="00F90D42" w:rsidP="00F90D42">
            <w:pPr>
              <w:pStyle w:val="BodyText"/>
            </w:pPr>
          </w:p>
        </w:tc>
      </w:tr>
    </w:tbl>
    <w:p w14:paraId="748F025B" w14:textId="77777777" w:rsidR="00ED1DDC" w:rsidRDefault="00B45D78" w:rsidP="00B45D78">
      <w:pPr>
        <w:pStyle w:val="Heading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F1D9F6" wp14:editId="0443744F">
            <wp:simplePos x="0" y="0"/>
            <wp:positionH relativeFrom="column">
              <wp:posOffset>5354955</wp:posOffset>
            </wp:positionH>
            <wp:positionV relativeFrom="paragraph">
              <wp:posOffset>304165</wp:posOffset>
            </wp:positionV>
            <wp:extent cx="213360" cy="3238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DDC">
        <w:t>PLEASE TICK ALL THAT APPLY</w:t>
      </w:r>
    </w:p>
    <w:p w14:paraId="2D5A4177" w14:textId="77777777" w:rsidR="00ED1DDC" w:rsidRDefault="00ED1DDC" w:rsidP="00FC52D1">
      <w:pPr>
        <w:pStyle w:val="BodyText"/>
        <w:spacing w:after="0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1A82F" wp14:editId="482DD05E">
                <wp:simplePos x="0" y="0"/>
                <wp:positionH relativeFrom="column">
                  <wp:posOffset>68580</wp:posOffset>
                </wp:positionH>
                <wp:positionV relativeFrom="paragraph">
                  <wp:posOffset>34925</wp:posOffset>
                </wp:positionV>
                <wp:extent cx="219075" cy="2095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9B72A" id="Rectangle 1" o:spid="_x0000_s1026" style="position:absolute;margin-left:5.4pt;margin-top:2.7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" fillcolor="#8aced7 [3204]" strokecolor="#2c7882 [1604]" strokeweight="2pt"/>
            </w:pict>
          </mc:Fallback>
        </mc:AlternateContent>
      </w:r>
      <w:r w:rsidR="001B36A8">
        <w:t xml:space="preserve">I would like </w:t>
      </w:r>
      <w:r w:rsidR="00F90D42">
        <w:t>an</w:t>
      </w:r>
      <w:r w:rsidR="00DA45C4">
        <w:t xml:space="preserve"> ADDITIONAL </w:t>
      </w:r>
      <w:r>
        <w:t xml:space="preserve">140 litre garbage bin (red lid) </w:t>
      </w:r>
    </w:p>
    <w:p w14:paraId="7A8E34FD" w14:textId="77777777" w:rsidR="001B36A8" w:rsidRDefault="00ED1DDC" w:rsidP="00F90D42">
      <w:pPr>
        <w:pStyle w:val="BodyText"/>
        <w:spacing w:before="0" w:after="0"/>
      </w:pPr>
      <w:r>
        <w:tab/>
      </w:r>
    </w:p>
    <w:p w14:paraId="3C93C80B" w14:textId="77777777" w:rsidR="00FC52D1" w:rsidRDefault="00FC52D1" w:rsidP="001B36A8">
      <w:pPr>
        <w:pStyle w:val="BodyText"/>
        <w:spacing w:before="0" w:after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9F6FF4" wp14:editId="1F96BA43">
            <wp:simplePos x="0" y="0"/>
            <wp:positionH relativeFrom="column">
              <wp:posOffset>5370830</wp:posOffset>
            </wp:positionH>
            <wp:positionV relativeFrom="paragraph">
              <wp:posOffset>50165</wp:posOffset>
            </wp:positionV>
            <wp:extent cx="208280" cy="314960"/>
            <wp:effectExtent l="0" t="0" r="1270" b="889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744EEA" wp14:editId="2D045827">
                <wp:simplePos x="0" y="0"/>
                <wp:positionH relativeFrom="margin">
                  <wp:posOffset>66675</wp:posOffset>
                </wp:positionH>
                <wp:positionV relativeFrom="paragraph">
                  <wp:posOffset>152400</wp:posOffset>
                </wp:positionV>
                <wp:extent cx="219075" cy="2095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8ACED7"/>
                        </a:solidFill>
                        <a:ln w="25400" cap="flat" cmpd="sng" algn="ctr">
                          <a:solidFill>
                            <a:srgbClr val="8ACED7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1D8CA7" w14:textId="77777777" w:rsidR="001B36A8" w:rsidRDefault="001B36A8" w:rsidP="001B36A8">
                            <w:pPr>
                              <w:jc w:val="center"/>
                            </w:pPr>
                          </w:p>
                          <w:p w14:paraId="06A99B2B" w14:textId="77777777" w:rsidR="001B36A8" w:rsidRDefault="001B36A8" w:rsidP="001B3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30FA7" id="Rectangle 8" o:spid="_x0000_s1026" style="position:absolute;margin-left:5.25pt;margin-top:12pt;width:17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" fillcolor="#8aced7" strokecolor="#64979e" strokeweight="2pt">
                <v:textbox>
                  <w:txbxContent>
                    <w:p w:rsidR="001B36A8" w:rsidRDefault="001B36A8" w:rsidP="001B36A8">
                      <w:pPr>
                        <w:jc w:val="center"/>
                      </w:pPr>
                    </w:p>
                    <w:p w:rsidR="001B36A8" w:rsidRDefault="001B36A8" w:rsidP="001B36A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36A8">
        <w:tab/>
      </w:r>
    </w:p>
    <w:p w14:paraId="0C6E2AD6" w14:textId="77777777" w:rsidR="001B36A8" w:rsidRDefault="001B36A8" w:rsidP="00FC52D1">
      <w:pPr>
        <w:pStyle w:val="BodyText"/>
        <w:spacing w:before="0" w:after="0"/>
        <w:ind w:firstLine="720"/>
      </w:pPr>
      <w:r>
        <w:t xml:space="preserve">I would like to exchange a 120/140 Litre garbage bin for a </w:t>
      </w:r>
      <w:proofErr w:type="gramStart"/>
      <w:r>
        <w:t>240 litre</w:t>
      </w:r>
      <w:proofErr w:type="gramEnd"/>
      <w:r>
        <w:t xml:space="preserve"> garbage bin (red lid)</w:t>
      </w:r>
      <w:r w:rsidRPr="001B36A8">
        <w:rPr>
          <w:noProof/>
        </w:rPr>
        <w:t xml:space="preserve"> </w:t>
      </w:r>
    </w:p>
    <w:p w14:paraId="796E093D" w14:textId="77777777" w:rsidR="00FC52D1" w:rsidRDefault="00ED1DDC" w:rsidP="00FC52D1">
      <w:pPr>
        <w:pStyle w:val="BodyText"/>
        <w:spacing w:after="0"/>
      </w:pPr>
      <w:r>
        <w:tab/>
      </w:r>
    </w:p>
    <w:p w14:paraId="0D655D87" w14:textId="77777777" w:rsidR="00ED1DDC" w:rsidRDefault="00FC52D1" w:rsidP="00FC52D1">
      <w:pPr>
        <w:pStyle w:val="BodyText"/>
        <w:spacing w:after="0"/>
        <w:ind w:firstLine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B68E70" wp14:editId="68830FFD">
            <wp:simplePos x="0" y="0"/>
            <wp:positionH relativeFrom="column">
              <wp:posOffset>5381625</wp:posOffset>
            </wp:positionH>
            <wp:positionV relativeFrom="paragraph">
              <wp:posOffset>-23495</wp:posOffset>
            </wp:positionV>
            <wp:extent cx="200025" cy="333375"/>
            <wp:effectExtent l="0" t="0" r="9525" b="952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D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94AAF" wp14:editId="0A82D306">
                <wp:simplePos x="0" y="0"/>
                <wp:positionH relativeFrom="margin">
                  <wp:posOffset>57150</wp:posOffset>
                </wp:positionH>
                <wp:positionV relativeFrom="paragraph">
                  <wp:posOffset>90805</wp:posOffset>
                </wp:positionV>
                <wp:extent cx="219075" cy="2095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D7799" w14:textId="77777777" w:rsidR="001B36A8" w:rsidRDefault="001B36A8" w:rsidP="001B36A8">
                            <w:pPr>
                              <w:jc w:val="center"/>
                            </w:pPr>
                          </w:p>
                          <w:p w14:paraId="4E420FE8" w14:textId="77777777" w:rsidR="001B36A8" w:rsidRDefault="001B36A8" w:rsidP="001B3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25C9" id="Rectangle 2" o:spid="_x0000_s1027" style="position:absolute;left:0;text-align:left;margin-left:4.5pt;margin-top:7.15pt;width:1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" fillcolor="#8aced7 [3204]" strokecolor="#2c7882 [1604]" strokeweight="2pt">
                <v:textbox>
                  <w:txbxContent>
                    <w:p w:rsidR="001B36A8" w:rsidRDefault="001B36A8" w:rsidP="001B36A8">
                      <w:pPr>
                        <w:jc w:val="center"/>
                      </w:pPr>
                    </w:p>
                    <w:p w:rsidR="001B36A8" w:rsidRDefault="001B36A8" w:rsidP="001B36A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36A8">
        <w:t xml:space="preserve">I would like </w:t>
      </w:r>
      <w:r w:rsidR="00F90D42">
        <w:t>an</w:t>
      </w:r>
      <w:r w:rsidR="001B36A8">
        <w:t xml:space="preserve"> </w:t>
      </w:r>
      <w:r w:rsidR="00ED1DDC">
        <w:t xml:space="preserve">ADDITIONAL 240 litre recycling bin (yellow lid) </w:t>
      </w:r>
    </w:p>
    <w:p w14:paraId="04C1BAF8" w14:textId="77777777" w:rsidR="00BD54A3" w:rsidRDefault="00BD54A3" w:rsidP="00B45D78">
      <w:pPr>
        <w:pStyle w:val="BodyText"/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BD54A3" w14:paraId="6C4CDC45" w14:textId="77777777" w:rsidTr="00873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172E750B" w14:textId="77777777" w:rsidR="00BD54A3" w:rsidRDefault="00BD54A3" w:rsidP="0087363B">
            <w:pPr>
              <w:pStyle w:val="BodyText"/>
            </w:pPr>
            <w:r>
              <w:t xml:space="preserve">terms and conditions </w:t>
            </w:r>
          </w:p>
        </w:tc>
      </w:tr>
    </w:tbl>
    <w:p w14:paraId="5BAB2286" w14:textId="77777777" w:rsidR="00F90D42" w:rsidRDefault="00F90D42" w:rsidP="00AC3194">
      <w:pPr>
        <w:pStyle w:val="ListBullet"/>
      </w:pPr>
      <w:r>
        <w:t>A maximum of one additional garbage and/or recycling bin is available for each property.</w:t>
      </w:r>
    </w:p>
    <w:p w14:paraId="4F585867" w14:textId="77777777" w:rsidR="00F90D42" w:rsidRDefault="00F90D42" w:rsidP="00AC3194">
      <w:pPr>
        <w:pStyle w:val="ListBullet"/>
      </w:pPr>
      <w:r>
        <w:t>The applicant must</w:t>
      </w:r>
      <w:r w:rsidRPr="00032480">
        <w:t xml:space="preserve"> possess a medical condition requiring disposal of waste th</w:t>
      </w:r>
      <w:r>
        <w:t>at is beyond the capacity of</w:t>
      </w:r>
      <w:r w:rsidRPr="00032480">
        <w:t xml:space="preserve"> </w:t>
      </w:r>
      <w:r>
        <w:t xml:space="preserve">the regular bin service. </w:t>
      </w:r>
    </w:p>
    <w:p w14:paraId="0B444C93" w14:textId="77777777" w:rsidR="00F90D42" w:rsidRPr="00032480" w:rsidRDefault="00F90D42" w:rsidP="00AC3194">
      <w:pPr>
        <w:pStyle w:val="ListBullet"/>
      </w:pPr>
      <w:r>
        <w:t>To receive the service free of charge, the applicant must provide a medical certificate as proof, with annual updates for as long as the bins are required.</w:t>
      </w:r>
    </w:p>
    <w:p w14:paraId="563A5F1F" w14:textId="77777777" w:rsidR="00F90D42" w:rsidRPr="00D31D44" w:rsidRDefault="00F90D42" w:rsidP="00AC3194">
      <w:pPr>
        <w:pStyle w:val="ListBullet"/>
      </w:pPr>
      <w:r>
        <w:t>Bins will be delivered directly to the property if the applicant meets the eligibility criteria.</w:t>
      </w:r>
    </w:p>
    <w:p w14:paraId="185FF930" w14:textId="77777777" w:rsidR="00AE17B8" w:rsidRDefault="00AE17B8" w:rsidP="00AE17B8">
      <w:pPr>
        <w:pStyle w:val="ListBullet"/>
      </w:pPr>
      <w:r w:rsidRPr="005D1A4C">
        <w:t>The applicant must only</w:t>
      </w:r>
      <w:r>
        <w:t xml:space="preserve"> dispose of</w:t>
      </w:r>
      <w:r w:rsidRPr="005D1A4C">
        <w:t xml:space="preserve"> approved materials</w:t>
      </w:r>
      <w:r>
        <w:t xml:space="preserve"> in each </w:t>
      </w:r>
      <w:r w:rsidRPr="005D1A4C">
        <w:t>bin</w:t>
      </w:r>
      <w:r>
        <w:t xml:space="preserve"> (see </w:t>
      </w:r>
      <w:hyperlink r:id="rId13" w:history="1">
        <w:r w:rsidRPr="00B3754E">
          <w:rPr>
            <w:rStyle w:val="Hyperlink"/>
          </w:rPr>
          <w:t>www.geelongaustralia.com.au/bins</w:t>
        </w:r>
      </w:hyperlink>
      <w:r>
        <w:t xml:space="preserve"> for more information).</w:t>
      </w:r>
    </w:p>
    <w:p w14:paraId="34E76082" w14:textId="77777777" w:rsidR="00F90D42" w:rsidRPr="00D31D44" w:rsidRDefault="00F90D42" w:rsidP="003827DA">
      <w:pPr>
        <w:pStyle w:val="ListBullet"/>
      </w:pPr>
      <w:r>
        <w:t>The applicant must maintain the bin in a sound and clean condition</w:t>
      </w:r>
      <w:r w:rsidR="00AE17B8">
        <w:t>, suitable for collection</w:t>
      </w:r>
      <w:r>
        <w:t>.</w:t>
      </w:r>
    </w:p>
    <w:p w14:paraId="2B6E2C4D" w14:textId="77777777" w:rsidR="00364B34" w:rsidRDefault="00364B34" w:rsidP="00364B34">
      <w:pPr>
        <w:pStyle w:val="ListBullet"/>
      </w:pPr>
      <w:r>
        <w:t xml:space="preserve">To cancel, go online or request a cancellation form on 5272 5272. </w:t>
      </w:r>
    </w:p>
    <w:p w14:paraId="3CA64DFB" w14:textId="77777777" w:rsidR="00F90D42" w:rsidRDefault="00F90D42" w:rsidP="00AC3194">
      <w:pPr>
        <w:pStyle w:val="ListBullet"/>
      </w:pPr>
      <w:r>
        <w:t>This arrangement may be reassessed after 12 months, and previous approval does not guarantee future approvals.</w:t>
      </w:r>
    </w:p>
    <w:p w14:paraId="530A5F03" w14:textId="77777777" w:rsidR="00F90D42" w:rsidRDefault="00F90D42" w:rsidP="00AC3194">
      <w:pPr>
        <w:pStyle w:val="ListBullet"/>
      </w:pPr>
      <w:r>
        <w:t xml:space="preserve">Bins will </w:t>
      </w:r>
      <w:proofErr w:type="gramStart"/>
      <w:r>
        <w:t>remain the property of the City of Greater Geelong at all times</w:t>
      </w:r>
      <w:proofErr w:type="gramEnd"/>
      <w:r>
        <w:t xml:space="preserve">. </w:t>
      </w:r>
    </w:p>
    <w:p w14:paraId="4FEBE535" w14:textId="77777777" w:rsidR="00BD54A3" w:rsidRDefault="00417C2D" w:rsidP="00BD54A3">
      <w:r w:rsidRPr="00DD4E57">
        <w:rPr>
          <w:b/>
          <w:color w:val="FFFFFF" w:themeColor="background1"/>
          <w:sz w:val="24"/>
          <w:szCs w:val="24"/>
        </w:rPr>
        <w:t>A</w:t>
      </w:r>
    </w:p>
    <w:p w14:paraId="27C50A68" w14:textId="77777777" w:rsidR="00BD54A3" w:rsidRDefault="00BD54A3" w:rsidP="00BD54A3">
      <w:r>
        <w:t>Signature ___________________________________________________</w:t>
      </w:r>
      <w:r>
        <w:tab/>
        <w:t>Date______________________________________</w:t>
      </w:r>
    </w:p>
    <w:p w14:paraId="4D2CFDB0" w14:textId="77777777" w:rsidR="00417C2D" w:rsidRDefault="00417C2D" w:rsidP="00BD54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BD54A3" w14:paraId="5FB0BECC" w14:textId="77777777" w:rsidTr="00873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520D34D5" w14:textId="77777777" w:rsidR="00BD54A3" w:rsidRDefault="00BD54A3" w:rsidP="0087363B">
            <w:pPr>
              <w:pStyle w:val="BodyText"/>
            </w:pPr>
            <w:r>
              <w:t>Return completed form</w:t>
            </w:r>
          </w:p>
        </w:tc>
      </w:tr>
    </w:tbl>
    <w:p w14:paraId="1A9475C6" w14:textId="77777777" w:rsidR="00BD54A3" w:rsidRPr="00B45D78" w:rsidRDefault="00BD54A3" w:rsidP="00BD54A3">
      <w:pPr>
        <w:pStyle w:val="BodyText"/>
        <w:spacing w:before="120" w:after="0"/>
        <w:rPr>
          <w:b/>
        </w:rPr>
      </w:pPr>
      <w:r w:rsidRPr="00B45D78">
        <w:rPr>
          <w:b/>
        </w:rPr>
        <w:t>Email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Post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Need more information?</w:t>
      </w:r>
    </w:p>
    <w:p w14:paraId="4C76E25A" w14:textId="77777777" w:rsidR="00BD54A3" w:rsidRDefault="008176E8" w:rsidP="00BD54A3">
      <w:pPr>
        <w:pStyle w:val="BodyText"/>
        <w:spacing w:before="0" w:after="0"/>
      </w:pPr>
      <w:hyperlink r:id="rId14" w:history="1">
        <w:r w:rsidR="00BD54A3" w:rsidRPr="00592F79">
          <w:rPr>
            <w:rStyle w:val="Hyperlink"/>
          </w:rPr>
          <w:t>wasteadmin@geelongcity.vic.gov.au</w:t>
        </w:r>
      </w:hyperlink>
      <w:r w:rsidR="00BD54A3">
        <w:tab/>
        <w:t>City o</w:t>
      </w:r>
      <w:r w:rsidR="0005119D">
        <w:t>f Greater Geelong</w:t>
      </w:r>
      <w:r w:rsidR="0005119D">
        <w:tab/>
      </w:r>
      <w:r w:rsidR="0005119D">
        <w:tab/>
      </w:r>
      <w:r w:rsidR="0005119D">
        <w:tab/>
        <w:t xml:space="preserve">Contact us on </w:t>
      </w:r>
      <w:r w:rsidR="00BD54A3">
        <w:t xml:space="preserve">5272 </w:t>
      </w:r>
      <w:proofErr w:type="gramStart"/>
      <w:r w:rsidR="00BD54A3">
        <w:t>5272</w:t>
      </w:r>
      <w:proofErr w:type="gramEnd"/>
    </w:p>
    <w:p w14:paraId="07D68418" w14:textId="77777777" w:rsidR="00BD54A3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Attn: Waste</w:t>
      </w:r>
    </w:p>
    <w:p w14:paraId="4B9647B0" w14:textId="77777777" w:rsidR="00BD54A3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PO BOX 104</w:t>
      </w:r>
    </w:p>
    <w:p w14:paraId="5F4902E7" w14:textId="77777777" w:rsidR="00B45D78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GEELONG VIC 3220</w:t>
      </w:r>
    </w:p>
    <w:p w14:paraId="0F013B34" w14:textId="77777777" w:rsidR="00BD54A3" w:rsidRDefault="00BD54A3" w:rsidP="00BD54A3">
      <w:pPr>
        <w:pStyle w:val="BodyText"/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BD54A3" w14:paraId="2FE6F66B" w14:textId="77777777" w:rsidTr="00873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3D48E0DB" w14:textId="77777777" w:rsidR="00BD54A3" w:rsidRDefault="00BD54A3" w:rsidP="0087363B">
            <w:pPr>
              <w:pStyle w:val="BodyText"/>
            </w:pPr>
            <w:r>
              <w:t xml:space="preserve">Privacy Statement </w:t>
            </w:r>
          </w:p>
        </w:tc>
      </w:tr>
    </w:tbl>
    <w:p w14:paraId="4A883DF0" w14:textId="77777777" w:rsidR="00BD54A3" w:rsidRDefault="00BD54A3" w:rsidP="00BD54A3">
      <w:pPr>
        <w:pStyle w:val="NormalWeb"/>
        <w:spacing w:before="2" w:after="2"/>
        <w:rPr>
          <w:rFonts w:ascii="Arial" w:hAnsi="Arial" w:cs="Arial"/>
        </w:rPr>
      </w:pPr>
    </w:p>
    <w:p w14:paraId="67BCFC92" w14:textId="77777777" w:rsidR="00BD54A3" w:rsidRPr="002D4026" w:rsidRDefault="00BD54A3" w:rsidP="00BD54A3">
      <w:pPr>
        <w:pStyle w:val="NormalWeb"/>
        <w:spacing w:before="2" w:after="2"/>
      </w:pPr>
      <w:r w:rsidRPr="002900CF">
        <w:rPr>
          <w:rFonts w:ascii="Arial" w:hAnsi="Arial" w:cs="Arial"/>
        </w:rPr>
        <w:t>We will comply with the Information Privacy and Health Privacy Principles as set out in the </w:t>
      </w:r>
      <w:r w:rsidRPr="002900CF">
        <w:rPr>
          <w:rFonts w:ascii="Arial" w:hAnsi="Arial" w:cs="Arial"/>
          <w:i/>
        </w:rPr>
        <w:t>Privacy and Data Protection Act 2014</w:t>
      </w:r>
      <w:r w:rsidRPr="002900CF">
        <w:rPr>
          <w:rFonts w:ascii="Arial" w:hAnsi="Arial" w:cs="Arial"/>
        </w:rPr>
        <w:t xml:space="preserve"> and </w:t>
      </w:r>
      <w:r w:rsidRPr="002900CF">
        <w:rPr>
          <w:rFonts w:ascii="Arial" w:hAnsi="Arial" w:cs="Arial"/>
          <w:i/>
        </w:rPr>
        <w:t>Health Records Act 2001</w:t>
      </w:r>
      <w:r w:rsidRPr="002900CF">
        <w:rPr>
          <w:rFonts w:ascii="Arial" w:hAnsi="Arial" w:cs="Arial"/>
        </w:rPr>
        <w:t xml:space="preserve">. For more information, search for ‘privacy’ on our website. </w:t>
      </w:r>
    </w:p>
    <w:p w14:paraId="58326BD1" w14:textId="77777777" w:rsidR="00BD54A3" w:rsidRPr="00B45D78" w:rsidRDefault="00BD54A3" w:rsidP="00BD54A3">
      <w:pPr>
        <w:pStyle w:val="BodyText"/>
        <w:spacing w:before="0" w:after="0"/>
      </w:pPr>
    </w:p>
    <w:sectPr w:rsidR="00BD54A3" w:rsidRPr="00B45D78" w:rsidSect="00BD54A3">
      <w:footerReference w:type="default" r:id="rId15"/>
      <w:pgSz w:w="11907" w:h="16840" w:code="9"/>
      <w:pgMar w:top="822" w:right="567" w:bottom="1418" w:left="567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D310" w14:textId="77777777" w:rsidR="00F90D42" w:rsidRDefault="00F90D42" w:rsidP="00CE604F">
      <w:r>
        <w:separator/>
      </w:r>
    </w:p>
    <w:p w14:paraId="2FBED292" w14:textId="77777777" w:rsidR="00F90D42" w:rsidRDefault="00F90D42" w:rsidP="00CE604F"/>
    <w:p w14:paraId="46A10900" w14:textId="77777777" w:rsidR="00F90D42" w:rsidRDefault="00F90D42" w:rsidP="00CE604F"/>
    <w:p w14:paraId="2AE3164C" w14:textId="77777777" w:rsidR="00F90D42" w:rsidRDefault="00F90D42" w:rsidP="00CE604F"/>
  </w:endnote>
  <w:endnote w:type="continuationSeparator" w:id="0">
    <w:p w14:paraId="49FA5726" w14:textId="77777777" w:rsidR="00F90D42" w:rsidRDefault="00F90D42" w:rsidP="00CE604F">
      <w:r>
        <w:continuationSeparator/>
      </w:r>
    </w:p>
    <w:p w14:paraId="23EE16B0" w14:textId="77777777" w:rsidR="00F90D42" w:rsidRDefault="00F90D42" w:rsidP="00CE604F"/>
    <w:p w14:paraId="7FE91528" w14:textId="77777777" w:rsidR="00F90D42" w:rsidRDefault="00F90D42" w:rsidP="00CE604F"/>
    <w:p w14:paraId="2BDD9AB7" w14:textId="77777777" w:rsidR="00F90D42" w:rsidRDefault="00F90D42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55ACEA-BCFF-4DE7-B760-FE76D9E663A8}"/>
    <w:embedBold r:id="rId2" w:fontKey="{495A8E51-9512-4B70-9864-5A8BBECAE4AE}"/>
    <w:embedItalic r:id="rId3" w:fontKey="{3479A0F3-F2D0-455C-87A4-BF339CF2BD84}"/>
    <w:embedBoldItalic r:id="rId4" w:fontKey="{9B3AB459-1A79-46A6-8677-79DEA62E67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0CCF" w14:textId="77777777" w:rsidR="00BD54A3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683740" wp14:editId="231C7768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CA349" w14:textId="77777777" w:rsidR="00F90D42" w:rsidRDefault="00F90D42" w:rsidP="00CE604F">
      <w:r>
        <w:separator/>
      </w:r>
    </w:p>
    <w:p w14:paraId="2F01099A" w14:textId="77777777" w:rsidR="00F90D42" w:rsidRDefault="00F90D42" w:rsidP="00CE604F"/>
    <w:p w14:paraId="55DA29DE" w14:textId="77777777" w:rsidR="00F90D42" w:rsidRDefault="00F90D42" w:rsidP="00CE604F"/>
    <w:p w14:paraId="2D850A15" w14:textId="77777777" w:rsidR="00F90D42" w:rsidRDefault="00F90D42" w:rsidP="00CE604F"/>
  </w:footnote>
  <w:footnote w:type="continuationSeparator" w:id="0">
    <w:p w14:paraId="3A4EF966" w14:textId="77777777" w:rsidR="00F90D42" w:rsidRDefault="00F90D42" w:rsidP="00CE604F">
      <w:r>
        <w:continuationSeparator/>
      </w:r>
    </w:p>
    <w:p w14:paraId="02C286E4" w14:textId="77777777" w:rsidR="00F90D42" w:rsidRDefault="00F90D42" w:rsidP="00CE604F"/>
    <w:p w14:paraId="7BBD7B38" w14:textId="77777777" w:rsidR="00F90D42" w:rsidRDefault="00F90D42" w:rsidP="00CE604F"/>
    <w:p w14:paraId="2F2CFB7F" w14:textId="77777777" w:rsidR="00F90D42" w:rsidRDefault="00F90D42" w:rsidP="00CE60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F4C105F"/>
    <w:multiLevelType w:val="hybridMultilevel"/>
    <w:tmpl w:val="5E74E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72372CE"/>
    <w:multiLevelType w:val="hybridMultilevel"/>
    <w:tmpl w:val="52D42432"/>
    <w:lvl w:ilvl="0" w:tplc="261A3980">
      <w:start w:val="5272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70575AD"/>
    <w:multiLevelType w:val="hybridMultilevel"/>
    <w:tmpl w:val="8578AD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641618015">
    <w:abstractNumId w:val="14"/>
  </w:num>
  <w:num w:numId="2" w16cid:durableId="293484987">
    <w:abstractNumId w:val="11"/>
  </w:num>
  <w:num w:numId="3" w16cid:durableId="230821076">
    <w:abstractNumId w:val="20"/>
  </w:num>
  <w:num w:numId="4" w16cid:durableId="1617559788">
    <w:abstractNumId w:val="15"/>
  </w:num>
  <w:num w:numId="5" w16cid:durableId="168639352">
    <w:abstractNumId w:val="10"/>
  </w:num>
  <w:num w:numId="6" w16cid:durableId="2057385171">
    <w:abstractNumId w:val="18"/>
  </w:num>
  <w:num w:numId="7" w16cid:durableId="866871654">
    <w:abstractNumId w:val="3"/>
  </w:num>
  <w:num w:numId="8" w16cid:durableId="1587306593">
    <w:abstractNumId w:val="9"/>
  </w:num>
  <w:num w:numId="9" w16cid:durableId="783961745">
    <w:abstractNumId w:val="8"/>
  </w:num>
  <w:num w:numId="10" w16cid:durableId="1873570030">
    <w:abstractNumId w:val="2"/>
  </w:num>
  <w:num w:numId="11" w16cid:durableId="276956021">
    <w:abstractNumId w:val="13"/>
  </w:num>
  <w:num w:numId="12" w16cid:durableId="320306598">
    <w:abstractNumId w:val="17"/>
  </w:num>
  <w:num w:numId="13" w16cid:durableId="2009602269">
    <w:abstractNumId w:val="7"/>
  </w:num>
  <w:num w:numId="14" w16cid:durableId="315110487">
    <w:abstractNumId w:val="6"/>
  </w:num>
  <w:num w:numId="15" w16cid:durableId="1002779638">
    <w:abstractNumId w:val="9"/>
    <w:lvlOverride w:ilvl="0">
      <w:startOverride w:val="1"/>
    </w:lvlOverride>
  </w:num>
  <w:num w:numId="16" w16cid:durableId="2121681764">
    <w:abstractNumId w:val="17"/>
  </w:num>
  <w:num w:numId="17" w16cid:durableId="1457330592">
    <w:abstractNumId w:val="17"/>
  </w:num>
  <w:num w:numId="18" w16cid:durableId="404955272">
    <w:abstractNumId w:val="17"/>
  </w:num>
  <w:num w:numId="19" w16cid:durableId="48263606">
    <w:abstractNumId w:val="13"/>
  </w:num>
  <w:num w:numId="20" w16cid:durableId="760567368">
    <w:abstractNumId w:val="13"/>
  </w:num>
  <w:num w:numId="21" w16cid:durableId="97338736">
    <w:abstractNumId w:val="13"/>
  </w:num>
  <w:num w:numId="22" w16cid:durableId="1998993840">
    <w:abstractNumId w:val="5"/>
  </w:num>
  <w:num w:numId="23" w16cid:durableId="490606595">
    <w:abstractNumId w:val="4"/>
  </w:num>
  <w:num w:numId="24" w16cid:durableId="1056589670">
    <w:abstractNumId w:val="1"/>
  </w:num>
  <w:num w:numId="25" w16cid:durableId="1527790632">
    <w:abstractNumId w:val="0"/>
  </w:num>
  <w:num w:numId="26" w16cid:durableId="1425758354">
    <w:abstractNumId w:val="12"/>
  </w:num>
  <w:num w:numId="27" w16cid:durableId="848250365">
    <w:abstractNumId w:val="16"/>
  </w:num>
  <w:num w:numId="28" w16cid:durableId="1282684853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D42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19D"/>
    <w:rsid w:val="00051849"/>
    <w:rsid w:val="00056673"/>
    <w:rsid w:val="00072C00"/>
    <w:rsid w:val="000767E6"/>
    <w:rsid w:val="0008298C"/>
    <w:rsid w:val="000830C8"/>
    <w:rsid w:val="000846FE"/>
    <w:rsid w:val="000873E7"/>
    <w:rsid w:val="0009559C"/>
    <w:rsid w:val="00095E19"/>
    <w:rsid w:val="0009661A"/>
    <w:rsid w:val="000A0633"/>
    <w:rsid w:val="000A73E8"/>
    <w:rsid w:val="000B5463"/>
    <w:rsid w:val="000C2502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6A8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4B34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7B6"/>
    <w:rsid w:val="00411F2C"/>
    <w:rsid w:val="0041214E"/>
    <w:rsid w:val="00417C2D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176E8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77B97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2A4E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C3194"/>
    <w:rsid w:val="00AD38E4"/>
    <w:rsid w:val="00AD440A"/>
    <w:rsid w:val="00AD45EE"/>
    <w:rsid w:val="00AD4E4D"/>
    <w:rsid w:val="00AE17B8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5D78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047D"/>
    <w:rsid w:val="00B85B84"/>
    <w:rsid w:val="00B87E5B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D54A3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A2C2C"/>
    <w:rsid w:val="00DA45C4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1DDC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7729E"/>
    <w:rsid w:val="00F80344"/>
    <w:rsid w:val="00F8171D"/>
    <w:rsid w:val="00F85E5B"/>
    <w:rsid w:val="00F90D42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C52D1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FC92B4A"/>
  <w15:docId w15:val="{3ED7F2CD-11C8-4F30-88F6-E8127D27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ED1DDC"/>
    <w:rPr>
      <w:color w:val="231F20" w:themeColor="hyperlink"/>
      <w:u w:val="single"/>
    </w:rPr>
  </w:style>
  <w:style w:type="paragraph" w:styleId="NormalWeb">
    <w:name w:val="Normal (Web)"/>
    <w:basedOn w:val="Normal"/>
    <w:uiPriority w:val="99"/>
    <w:rsid w:val="00BD54A3"/>
    <w:pPr>
      <w:spacing w:beforeLines="1" w:afterLines="1" w:line="240" w:lineRule="auto"/>
    </w:pPr>
    <w:rPr>
      <w:rFonts w:ascii="Times" w:eastAsiaTheme="minorHAnsi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B36A8"/>
    <w:pPr>
      <w:spacing w:line="240" w:lineRule="auto"/>
      <w:ind w:left="720"/>
      <w:contextualSpacing/>
    </w:pPr>
    <w:rPr>
      <w:rFonts w:ascii="Arial" w:eastAsiaTheme="minorHAnsi" w:hAnsi="Arial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eelongaustralia.com.au/bins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geelongaustralia.com.au/bin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wasteadmin@geelongcity.vic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05106\AppData\Local\Microsoft\Windows\Temporary%20Internet%20Files\Content.Outlook\F6E9KEKM\keep%20bin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705781D-6DF3-43F5-BEB3-AECC84000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19A5D0-2FD0-4C49-A2FA-D150D3A9555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bin.dotx</Template>
  <TotalTime>4</TotalTime>
  <Pages>2</Pages>
  <Words>357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ki02422</dc:creator>
  <cp:lastModifiedBy>Nicholas Grbin</cp:lastModifiedBy>
  <cp:revision>8</cp:revision>
  <cp:lastPrinted>2017-07-02T23:56:00Z</cp:lastPrinted>
  <dcterms:created xsi:type="dcterms:W3CDTF">2017-07-04T02:05:00Z</dcterms:created>
  <dcterms:modified xsi:type="dcterms:W3CDTF">2023-08-11T03:36:00Z</dcterms:modified>
</cp:coreProperties>
</file>