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931FD" w14:textId="77777777" w:rsidR="005B1E2E" w:rsidRDefault="004D2DEE" w:rsidP="005B1E2E">
      <w:pPr>
        <w:pStyle w:val="Title"/>
        <w:tabs>
          <w:tab w:val="right" w:pos="10773"/>
        </w:tabs>
        <w:spacing w:before="800"/>
        <w:contextualSpacing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241B28" wp14:editId="24329FE1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41B">
        <w:t>Are you grant ready?</w:t>
      </w:r>
    </w:p>
    <w:p w14:paraId="1178488F" w14:textId="52ABBE97" w:rsidR="00113B8E" w:rsidRPr="005B1E2E" w:rsidRDefault="00E437FD" w:rsidP="005B1E2E">
      <w:pPr>
        <w:pStyle w:val="Title"/>
        <w:tabs>
          <w:tab w:val="right" w:pos="10773"/>
        </w:tabs>
        <w:spacing w:before="360" w:after="360"/>
        <w:rPr>
          <w:sz w:val="28"/>
          <w:szCs w:val="28"/>
        </w:rPr>
      </w:pPr>
      <w:r>
        <w:rPr>
          <w:sz w:val="28"/>
          <w:szCs w:val="28"/>
        </w:rPr>
        <w:t>June 2026</w:t>
      </w:r>
      <w:r w:rsidR="008143BB" w:rsidRPr="005B1E2E">
        <w:rPr>
          <w:sz w:val="28"/>
          <w:szCs w:val="28"/>
        </w:rPr>
        <w:tab/>
      </w:r>
    </w:p>
    <w:p w14:paraId="3976467D" w14:textId="01C2DD7E" w:rsidR="00DE772E" w:rsidRDefault="00DE772E" w:rsidP="003917A0">
      <w:pPr>
        <w:pStyle w:val="BodyText"/>
        <w:ind w:left="142"/>
        <w:rPr>
          <w:kern w:val="2"/>
          <w14:ligatures w14:val="standardContextual"/>
        </w:rPr>
      </w:pPr>
      <w:r>
        <w:rPr>
          <w:sz w:val="22"/>
          <w:szCs w:val="22"/>
        </w:rPr>
        <w:t>This sheet is for community groups that want to apply for a grant. It includes simple tips to help you get ready.</w:t>
      </w:r>
      <w:r w:rsidR="0082635B">
        <w:rPr>
          <w:sz w:val="22"/>
          <w:szCs w:val="22"/>
        </w:rPr>
        <w:t xml:space="preserve"> </w:t>
      </w:r>
    </w:p>
    <w:p w14:paraId="786E4806" w14:textId="7C4FAE8F" w:rsidR="00DE772E" w:rsidRDefault="0082635B" w:rsidP="003917A0">
      <w:pPr>
        <w:pStyle w:val="BodyText"/>
        <w:ind w:left="142"/>
        <w:rPr>
          <w:kern w:val="2"/>
          <w14:ligatures w14:val="standardContextual"/>
        </w:rPr>
      </w:pPr>
      <w:r>
        <w:rPr>
          <w:sz w:val="22"/>
          <w:szCs w:val="22"/>
        </w:rPr>
        <w:t>It</w:t>
      </w:r>
      <w:r w:rsidR="00E70C2D">
        <w:rPr>
          <w:sz w:val="22"/>
          <w:szCs w:val="22"/>
        </w:rPr>
        <w:t xml:space="preserve"> is</w:t>
      </w:r>
      <w:r w:rsidR="00DE772E">
        <w:rPr>
          <w:sz w:val="22"/>
          <w:szCs w:val="22"/>
        </w:rPr>
        <w:t xml:space="preserve"> general advice only</w:t>
      </w:r>
      <w:r>
        <w:rPr>
          <w:sz w:val="22"/>
          <w:szCs w:val="22"/>
        </w:rPr>
        <w:t xml:space="preserve"> and </w:t>
      </w:r>
      <w:r w:rsidR="00DE772E">
        <w:rPr>
          <w:sz w:val="22"/>
          <w:szCs w:val="22"/>
        </w:rPr>
        <w:t>does not guarantee funding. Always check the grant guidelines, because each grant has its own rules.</w:t>
      </w:r>
    </w:p>
    <w:p w14:paraId="1B113B13" w14:textId="77777777" w:rsidR="00DE772E" w:rsidRDefault="00DE772E" w:rsidP="003917A0">
      <w:pPr>
        <w:pStyle w:val="BodyText"/>
        <w:ind w:left="142"/>
        <w:rPr>
          <w:kern w:val="2"/>
          <w14:ligatures w14:val="standardContextual"/>
        </w:rPr>
      </w:pPr>
      <w:r>
        <w:rPr>
          <w:sz w:val="22"/>
          <w:szCs w:val="22"/>
        </w:rPr>
        <w:t>Before you apply, work through these three steps.</w:t>
      </w:r>
    </w:p>
    <w:p w14:paraId="2C1A6014" w14:textId="5645CB3C" w:rsidR="004357CA" w:rsidRPr="00071D6A" w:rsidRDefault="0014069D" w:rsidP="00CC7714">
      <w:pPr>
        <w:pStyle w:val="Heading1"/>
        <w:numPr>
          <w:ilvl w:val="0"/>
          <w:numId w:val="7"/>
        </w:numPr>
        <w:ind w:left="502"/>
      </w:pPr>
      <w:r>
        <w:t xml:space="preserve">Be </w:t>
      </w:r>
      <w:r w:rsidR="0050046F">
        <w:t>clear about what you want to do (think)</w:t>
      </w:r>
    </w:p>
    <w:p w14:paraId="06D97409" w14:textId="7DEB8406" w:rsidR="005C3425" w:rsidRPr="00DA1C78" w:rsidRDefault="005C3425" w:rsidP="005C3425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DA1C78">
        <w:rPr>
          <w:rFonts w:ascii="Arial" w:hAnsi="Arial" w:cs="Arial"/>
          <w:sz w:val="22"/>
          <w:szCs w:val="22"/>
        </w:rPr>
        <w:t xml:space="preserve">Start by thinking about </w:t>
      </w:r>
      <w:r w:rsidR="00592EBE" w:rsidRPr="00DA1C78">
        <w:rPr>
          <w:rFonts w:ascii="Arial" w:hAnsi="Arial" w:cs="Arial"/>
          <w:sz w:val="22"/>
          <w:szCs w:val="22"/>
        </w:rPr>
        <w:t xml:space="preserve">what you want to </w:t>
      </w:r>
      <w:r w:rsidR="00A366B1" w:rsidRPr="00DA1C78">
        <w:rPr>
          <w:rFonts w:ascii="Arial" w:hAnsi="Arial" w:cs="Arial"/>
          <w:sz w:val="22"/>
          <w:szCs w:val="22"/>
        </w:rPr>
        <w:t>achieve and why it matters.</w:t>
      </w:r>
    </w:p>
    <w:p w14:paraId="7523C34E" w14:textId="77777777" w:rsidR="004357CA" w:rsidRPr="00A84C79" w:rsidRDefault="004357CA" w:rsidP="00CC7714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>What does your organisation do?</w:t>
      </w:r>
    </w:p>
    <w:p w14:paraId="4F02CCDF" w14:textId="0DCEFC50" w:rsidR="00DE772E" w:rsidRPr="00A84C79" w:rsidRDefault="00B424D0" w:rsidP="00A84C7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 xml:space="preserve">Who </w:t>
      </w:r>
      <w:r w:rsidR="00E637D5">
        <w:rPr>
          <w:sz w:val="22"/>
          <w:szCs w:val="22"/>
        </w:rPr>
        <w:t>is in</w:t>
      </w:r>
      <w:r>
        <w:rPr>
          <w:sz w:val="22"/>
          <w:szCs w:val="22"/>
        </w:rPr>
        <w:t xml:space="preserve"> your organisation</w:t>
      </w:r>
      <w:r w:rsidR="00E637D5">
        <w:rPr>
          <w:sz w:val="22"/>
          <w:szCs w:val="22"/>
        </w:rPr>
        <w:t>? (</w:t>
      </w:r>
      <w:r>
        <w:rPr>
          <w:sz w:val="22"/>
          <w:szCs w:val="22"/>
        </w:rPr>
        <w:t>members, volunteers,</w:t>
      </w:r>
      <w:r w:rsidR="001F5BFF">
        <w:rPr>
          <w:sz w:val="22"/>
          <w:szCs w:val="22"/>
        </w:rPr>
        <w:t xml:space="preserve"> </w:t>
      </w:r>
      <w:r w:rsidR="00BE1194">
        <w:rPr>
          <w:sz w:val="22"/>
          <w:szCs w:val="22"/>
        </w:rPr>
        <w:t>community</w:t>
      </w:r>
      <w:r w:rsidR="00E637D5">
        <w:rPr>
          <w:sz w:val="22"/>
          <w:szCs w:val="22"/>
        </w:rPr>
        <w:t>)</w:t>
      </w:r>
    </w:p>
    <w:p w14:paraId="51CE3496" w14:textId="77777777" w:rsidR="004357CA" w:rsidRDefault="004357CA" w:rsidP="00CC7714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What problem or need are you trying to address?</w:t>
      </w:r>
    </w:p>
    <w:p w14:paraId="378B789C" w14:textId="2FE758FF" w:rsidR="004357CA" w:rsidRPr="00A84C79" w:rsidRDefault="004357CA" w:rsidP="00A84C7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 xml:space="preserve">What activities </w:t>
      </w:r>
      <w:r w:rsidR="00D96845">
        <w:rPr>
          <w:sz w:val="22"/>
          <w:szCs w:val="22"/>
        </w:rPr>
        <w:t xml:space="preserve">or actions will </w:t>
      </w:r>
      <w:r>
        <w:rPr>
          <w:sz w:val="22"/>
          <w:szCs w:val="22"/>
        </w:rPr>
        <w:t>help</w:t>
      </w:r>
      <w:r w:rsidR="00DA37D4">
        <w:rPr>
          <w:sz w:val="22"/>
          <w:szCs w:val="22"/>
        </w:rPr>
        <w:t>. Do</w:t>
      </w:r>
      <w:r>
        <w:rPr>
          <w:sz w:val="22"/>
          <w:szCs w:val="22"/>
        </w:rPr>
        <w:t xml:space="preserve"> you </w:t>
      </w:r>
      <w:r w:rsidR="00DA37D4">
        <w:rPr>
          <w:sz w:val="22"/>
          <w:szCs w:val="22"/>
        </w:rPr>
        <w:t>have a project in mind</w:t>
      </w:r>
      <w:r>
        <w:rPr>
          <w:sz w:val="22"/>
          <w:szCs w:val="22"/>
        </w:rPr>
        <w:t>?</w:t>
      </w:r>
    </w:p>
    <w:p w14:paraId="0E254F40" w14:textId="77777777" w:rsidR="005B3658" w:rsidRPr="00A84C79" w:rsidRDefault="005B3658" w:rsidP="00A84C7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 w:rsidRPr="00A84C79">
        <w:rPr>
          <w:sz w:val="22"/>
          <w:szCs w:val="22"/>
        </w:rPr>
        <w:t>What do you want to achieve?</w:t>
      </w:r>
    </w:p>
    <w:p w14:paraId="1D2D4CB4" w14:textId="6262A6EB" w:rsidR="004357CA" w:rsidRPr="00A84C79" w:rsidRDefault="004357CA" w:rsidP="00A84C7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 xml:space="preserve">What is the best way to fund </w:t>
      </w:r>
      <w:r w:rsidR="0087742B">
        <w:rPr>
          <w:sz w:val="22"/>
          <w:szCs w:val="22"/>
        </w:rPr>
        <w:t xml:space="preserve">your </w:t>
      </w:r>
      <w:r w:rsidR="00563A98">
        <w:rPr>
          <w:sz w:val="22"/>
          <w:szCs w:val="22"/>
        </w:rPr>
        <w:t>project</w:t>
      </w:r>
      <w:r w:rsidR="00E814D9">
        <w:rPr>
          <w:sz w:val="22"/>
          <w:szCs w:val="22"/>
        </w:rPr>
        <w:t>? Do</w:t>
      </w:r>
      <w:r w:rsidR="00AC0ADA">
        <w:rPr>
          <w:sz w:val="22"/>
          <w:szCs w:val="22"/>
        </w:rPr>
        <w:t xml:space="preserve">es your </w:t>
      </w:r>
      <w:r w:rsidR="00067049">
        <w:rPr>
          <w:sz w:val="22"/>
          <w:szCs w:val="22"/>
        </w:rPr>
        <w:t>group</w:t>
      </w:r>
      <w:r w:rsidR="00AC0ADA">
        <w:rPr>
          <w:sz w:val="22"/>
          <w:szCs w:val="22"/>
        </w:rPr>
        <w:t xml:space="preserve"> have, or do</w:t>
      </w:r>
      <w:r w:rsidR="006763B1">
        <w:rPr>
          <w:sz w:val="22"/>
          <w:szCs w:val="22"/>
        </w:rPr>
        <w:t xml:space="preserve"> you need</w:t>
      </w:r>
      <w:r>
        <w:rPr>
          <w:sz w:val="22"/>
          <w:szCs w:val="22"/>
        </w:rPr>
        <w:t xml:space="preserve"> fundraising, sponsorship or a grant?</w:t>
      </w:r>
    </w:p>
    <w:p w14:paraId="778F009C" w14:textId="4A50F766" w:rsidR="004357CA" w:rsidRDefault="004357CA" w:rsidP="002B62B1">
      <w:pPr>
        <w:pStyle w:val="ListBullet"/>
        <w:numPr>
          <w:ilvl w:val="0"/>
          <w:numId w:val="0"/>
        </w:numPr>
        <w:spacing w:before="240" w:after="240" w:line="240" w:lineRule="auto"/>
        <w:ind w:left="142"/>
        <w:rPr>
          <w:kern w:val="2"/>
          <w:sz w:val="22"/>
          <w:szCs w:val="22"/>
          <w14:ligatures w14:val="standardContextual"/>
        </w:rPr>
      </w:pPr>
      <w:r>
        <w:rPr>
          <w:b/>
          <w:bCs/>
          <w:sz w:val="22"/>
          <w:szCs w:val="22"/>
        </w:rPr>
        <w:t>Remember:</w:t>
      </w:r>
      <w:r>
        <w:rPr>
          <w:sz w:val="22"/>
          <w:szCs w:val="22"/>
        </w:rPr>
        <w:t xml:space="preserve"> </w:t>
      </w:r>
      <w:r w:rsidR="00BF0479">
        <w:rPr>
          <w:sz w:val="22"/>
          <w:szCs w:val="22"/>
        </w:rPr>
        <w:t xml:space="preserve">identify your issue and </w:t>
      </w:r>
      <w:r>
        <w:rPr>
          <w:sz w:val="22"/>
          <w:szCs w:val="22"/>
        </w:rPr>
        <w:t xml:space="preserve">decide on your </w:t>
      </w:r>
      <w:r w:rsidR="00821EEF">
        <w:rPr>
          <w:sz w:val="22"/>
          <w:szCs w:val="22"/>
        </w:rPr>
        <w:t>project</w:t>
      </w:r>
      <w:r>
        <w:rPr>
          <w:sz w:val="22"/>
          <w:szCs w:val="22"/>
        </w:rPr>
        <w:t xml:space="preserve"> first, then look for funding.</w:t>
      </w:r>
    </w:p>
    <w:p w14:paraId="3C71DC4B" w14:textId="5CA7EA81" w:rsidR="004357CA" w:rsidRDefault="00137318" w:rsidP="00CC7714">
      <w:pPr>
        <w:pStyle w:val="Heading1"/>
        <w:numPr>
          <w:ilvl w:val="0"/>
          <w:numId w:val="7"/>
        </w:numPr>
        <w:ind w:left="502"/>
      </w:pPr>
      <w:r>
        <w:t>How will</w:t>
      </w:r>
      <w:r w:rsidR="004357CA">
        <w:t xml:space="preserve"> your </w:t>
      </w:r>
      <w:r>
        <w:t>activity work?</w:t>
      </w:r>
      <w:r w:rsidR="0050046F">
        <w:t xml:space="preserve"> (plan)</w:t>
      </w:r>
    </w:p>
    <w:p w14:paraId="27B7CA03" w14:textId="670535AB" w:rsidR="00DA1C78" w:rsidRPr="00B571A9" w:rsidRDefault="00437C9B" w:rsidP="00B571A9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C06DA5" w:rsidRPr="00B571A9">
        <w:rPr>
          <w:rFonts w:ascii="Arial" w:hAnsi="Arial" w:cs="Arial"/>
          <w:sz w:val="22"/>
          <w:szCs w:val="22"/>
        </w:rPr>
        <w:t xml:space="preserve">hink about the practical </w:t>
      </w:r>
      <w:r w:rsidR="000003D5" w:rsidRPr="00B571A9">
        <w:rPr>
          <w:rFonts w:ascii="Arial" w:hAnsi="Arial" w:cs="Arial"/>
          <w:sz w:val="22"/>
          <w:szCs w:val="22"/>
        </w:rPr>
        <w:t>steps you will put in place</w:t>
      </w:r>
      <w:r w:rsidR="0038686C" w:rsidRPr="00B571A9">
        <w:rPr>
          <w:rFonts w:ascii="Arial" w:hAnsi="Arial" w:cs="Arial"/>
          <w:sz w:val="22"/>
          <w:szCs w:val="22"/>
        </w:rPr>
        <w:t>.</w:t>
      </w:r>
    </w:p>
    <w:p w14:paraId="447156FC" w14:textId="77777777" w:rsidR="004357CA" w:rsidRDefault="004357CA" w:rsidP="00CC7714">
      <w:pPr>
        <w:pStyle w:val="ListBullet"/>
        <w:numPr>
          <w:ilvl w:val="0"/>
          <w:numId w:val="4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Who will help plan and deliver the project?</w:t>
      </w:r>
    </w:p>
    <w:p w14:paraId="57FE4C63" w14:textId="77777777" w:rsidR="00DE772E" w:rsidRDefault="00DE772E" w:rsidP="00CC7714">
      <w:pPr>
        <w:pStyle w:val="ListBullet"/>
        <w:numPr>
          <w:ilvl w:val="0"/>
          <w:numId w:val="4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Do you have evidence the project is needed?</w:t>
      </w:r>
    </w:p>
    <w:p w14:paraId="1E5D7E53" w14:textId="0A08E935" w:rsidR="004357CA" w:rsidRPr="00B571A9" w:rsidRDefault="00DD6F95" w:rsidP="00B571A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 xml:space="preserve">Do you need </w:t>
      </w:r>
      <w:r w:rsidR="004357CA">
        <w:rPr>
          <w:sz w:val="22"/>
          <w:szCs w:val="22"/>
        </w:rPr>
        <w:t>letters of support</w:t>
      </w:r>
      <w:r w:rsidR="00106DDC">
        <w:rPr>
          <w:sz w:val="22"/>
          <w:szCs w:val="22"/>
        </w:rPr>
        <w:t>?</w:t>
      </w:r>
    </w:p>
    <w:p w14:paraId="7DFCD11A" w14:textId="164B2D17" w:rsidR="00DE772E" w:rsidRDefault="00114A2C" w:rsidP="00CC7714">
      <w:pPr>
        <w:pStyle w:val="ListBullet"/>
        <w:numPr>
          <w:ilvl w:val="0"/>
          <w:numId w:val="4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Have you p</w:t>
      </w:r>
      <w:r w:rsidR="00DE772E">
        <w:rPr>
          <w:sz w:val="22"/>
          <w:szCs w:val="22"/>
        </w:rPr>
        <w:t>repare</w:t>
      </w:r>
      <w:r>
        <w:rPr>
          <w:sz w:val="22"/>
          <w:szCs w:val="22"/>
        </w:rPr>
        <w:t>d</w:t>
      </w:r>
      <w:r w:rsidR="00DE772E">
        <w:rPr>
          <w:sz w:val="22"/>
          <w:szCs w:val="22"/>
        </w:rPr>
        <w:t xml:space="preserve"> a budget</w:t>
      </w:r>
      <w:r w:rsidR="008B68D2">
        <w:rPr>
          <w:sz w:val="22"/>
          <w:szCs w:val="22"/>
        </w:rPr>
        <w:t>.</w:t>
      </w:r>
    </w:p>
    <w:p w14:paraId="3C259C53" w14:textId="77777777" w:rsidR="007D5F10" w:rsidRPr="007D5F10" w:rsidRDefault="002C02A3" w:rsidP="00CC7714">
      <w:pPr>
        <w:pStyle w:val="ListBullet"/>
        <w:numPr>
          <w:ilvl w:val="0"/>
          <w:numId w:val="4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Do you have</w:t>
      </w:r>
      <w:r w:rsidR="00DE772E">
        <w:rPr>
          <w:sz w:val="22"/>
          <w:szCs w:val="22"/>
        </w:rPr>
        <w:t xml:space="preserve"> a project plan</w:t>
      </w:r>
      <w:r w:rsidR="007D5F10">
        <w:rPr>
          <w:sz w:val="22"/>
          <w:szCs w:val="22"/>
        </w:rPr>
        <w:t>?</w:t>
      </w:r>
    </w:p>
    <w:p w14:paraId="4754ABAB" w14:textId="11253911" w:rsidR="00DE772E" w:rsidRDefault="00EA12C6" w:rsidP="00CC7714">
      <w:pPr>
        <w:pStyle w:val="ListBullet"/>
        <w:numPr>
          <w:ilvl w:val="0"/>
          <w:numId w:val="4"/>
        </w:numPr>
        <w:tabs>
          <w:tab w:val="clear" w:pos="284"/>
          <w:tab w:val="num" w:pos="644"/>
        </w:tabs>
        <w:spacing w:before="120" w:after="120"/>
        <w:ind w:left="502"/>
        <w:rPr>
          <w:kern w:val="2"/>
          <w14:ligatures w14:val="standardContextual"/>
        </w:rPr>
      </w:pPr>
      <w:r>
        <w:rPr>
          <w:sz w:val="22"/>
          <w:szCs w:val="22"/>
        </w:rPr>
        <w:t>H</w:t>
      </w:r>
      <w:r w:rsidR="00DE772E">
        <w:rPr>
          <w:sz w:val="22"/>
          <w:szCs w:val="22"/>
        </w:rPr>
        <w:t>ow will you measure success</w:t>
      </w:r>
      <w:r w:rsidR="00F23203">
        <w:rPr>
          <w:sz w:val="22"/>
          <w:szCs w:val="22"/>
        </w:rPr>
        <w:t>?</w:t>
      </w:r>
    </w:p>
    <w:p w14:paraId="06F08F7A" w14:textId="4BD73E44" w:rsidR="004357CA" w:rsidRPr="00B571A9" w:rsidRDefault="005B7712" w:rsidP="00B571A9">
      <w:pPr>
        <w:pStyle w:val="ListBullet"/>
        <w:numPr>
          <w:ilvl w:val="0"/>
          <w:numId w:val="3"/>
        </w:numPr>
        <w:tabs>
          <w:tab w:val="clear" w:pos="284"/>
          <w:tab w:val="num" w:pos="644"/>
        </w:tabs>
        <w:spacing w:before="120" w:after="120"/>
        <w:ind w:left="502"/>
        <w:rPr>
          <w:sz w:val="22"/>
          <w:szCs w:val="22"/>
        </w:rPr>
      </w:pPr>
      <w:r>
        <w:rPr>
          <w:sz w:val="22"/>
          <w:szCs w:val="22"/>
        </w:rPr>
        <w:t>Do you</w:t>
      </w:r>
      <w:r w:rsidR="004357CA">
        <w:rPr>
          <w:sz w:val="22"/>
          <w:szCs w:val="22"/>
        </w:rPr>
        <w:t xml:space="preserve"> need other documents such as a marketing plan or risk assessment.</w:t>
      </w:r>
    </w:p>
    <w:p w14:paraId="63DC12E0" w14:textId="43B63A9E" w:rsidR="004357CA" w:rsidRDefault="004357CA" w:rsidP="00CC7714">
      <w:pPr>
        <w:pStyle w:val="Heading1"/>
        <w:numPr>
          <w:ilvl w:val="0"/>
          <w:numId w:val="7"/>
        </w:numPr>
        <w:ind w:left="502"/>
        <w:rPr>
          <w:kern w:val="36"/>
          <w:szCs w:val="22"/>
          <w14:ligatures w14:val="standardContextual"/>
        </w:rPr>
      </w:pPr>
      <w:r>
        <w:t>Get your information ready</w:t>
      </w:r>
      <w:r w:rsidR="0050046F">
        <w:t xml:space="preserve"> (prepare)</w:t>
      </w:r>
    </w:p>
    <w:p w14:paraId="25F4F8A3" w14:textId="281B3722" w:rsidR="00330B59" w:rsidRDefault="0038686C" w:rsidP="0091763E">
      <w:pPr>
        <w:spacing w:before="120" w:after="120" w:line="240" w:lineRule="auto"/>
        <w:rPr>
          <w:sz w:val="22"/>
          <w:szCs w:val="22"/>
        </w:rPr>
      </w:pPr>
      <w:r w:rsidRPr="00B571A9">
        <w:rPr>
          <w:rFonts w:ascii="Arial" w:hAnsi="Arial" w:cs="Arial"/>
          <w:sz w:val="22"/>
          <w:szCs w:val="22"/>
        </w:rPr>
        <w:t xml:space="preserve">Finally </w:t>
      </w:r>
      <w:r w:rsidR="00566F9D">
        <w:rPr>
          <w:rFonts w:ascii="Arial" w:hAnsi="Arial" w:cs="Arial"/>
          <w:sz w:val="22"/>
          <w:szCs w:val="22"/>
        </w:rPr>
        <w:t>collect</w:t>
      </w:r>
      <w:r w:rsidR="009A22A9">
        <w:rPr>
          <w:rFonts w:ascii="Arial" w:hAnsi="Arial" w:cs="Arial"/>
          <w:sz w:val="22"/>
          <w:szCs w:val="22"/>
        </w:rPr>
        <w:t xml:space="preserve"> </w:t>
      </w:r>
      <w:r w:rsidR="00095621" w:rsidRPr="00B571A9">
        <w:rPr>
          <w:rFonts w:ascii="Arial" w:hAnsi="Arial" w:cs="Arial"/>
          <w:sz w:val="22"/>
          <w:szCs w:val="22"/>
        </w:rPr>
        <w:t>the</w:t>
      </w:r>
      <w:r w:rsidR="008C7461">
        <w:rPr>
          <w:rFonts w:ascii="Arial" w:hAnsi="Arial" w:cs="Arial"/>
          <w:sz w:val="22"/>
          <w:szCs w:val="22"/>
        </w:rPr>
        <w:t xml:space="preserve"> </w:t>
      </w:r>
      <w:r w:rsidR="008C7461" w:rsidRPr="00B571A9">
        <w:rPr>
          <w:rFonts w:ascii="Arial" w:hAnsi="Arial" w:cs="Arial"/>
          <w:sz w:val="22"/>
          <w:szCs w:val="22"/>
        </w:rPr>
        <w:t xml:space="preserve">details and documents </w:t>
      </w:r>
      <w:r w:rsidR="00926A7B" w:rsidRPr="00B571A9">
        <w:rPr>
          <w:rFonts w:ascii="Arial" w:hAnsi="Arial" w:cs="Arial"/>
          <w:sz w:val="22"/>
          <w:szCs w:val="22"/>
        </w:rPr>
        <w:t xml:space="preserve">you </w:t>
      </w:r>
      <w:r w:rsidR="00893F46">
        <w:rPr>
          <w:rFonts w:ascii="Arial" w:hAnsi="Arial" w:cs="Arial"/>
          <w:sz w:val="22"/>
          <w:szCs w:val="22"/>
        </w:rPr>
        <w:t xml:space="preserve">might </w:t>
      </w:r>
      <w:r w:rsidR="00926A7B" w:rsidRPr="00B571A9">
        <w:rPr>
          <w:rFonts w:ascii="Arial" w:hAnsi="Arial" w:cs="Arial"/>
          <w:sz w:val="22"/>
          <w:szCs w:val="22"/>
        </w:rPr>
        <w:t xml:space="preserve">need </w:t>
      </w:r>
      <w:r w:rsidR="005E5416" w:rsidRPr="00B571A9">
        <w:rPr>
          <w:rFonts w:ascii="Arial" w:hAnsi="Arial" w:cs="Arial"/>
          <w:sz w:val="22"/>
          <w:szCs w:val="22"/>
        </w:rPr>
        <w:t>for a funding</w:t>
      </w:r>
      <w:r w:rsidR="008C7461" w:rsidRPr="00B571A9">
        <w:rPr>
          <w:rFonts w:ascii="Arial" w:hAnsi="Arial" w:cs="Arial"/>
          <w:sz w:val="22"/>
          <w:szCs w:val="22"/>
        </w:rPr>
        <w:t xml:space="preserve"> application</w:t>
      </w:r>
      <w:r w:rsidR="008C7461">
        <w:rPr>
          <w:rFonts w:ascii="Arial" w:hAnsi="Arial" w:cs="Arial"/>
          <w:sz w:val="22"/>
          <w:szCs w:val="22"/>
        </w:rPr>
        <w:t>.</w:t>
      </w:r>
    </w:p>
    <w:p w14:paraId="1B4F83EE" w14:textId="428EF9F5" w:rsidR="00A348B0" w:rsidRDefault="00A348B0" w:rsidP="0091763E">
      <w:pPr>
        <w:spacing w:before="120" w:after="12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We have prepared </w:t>
      </w:r>
      <w:r w:rsidRPr="00A348B0">
        <w:rPr>
          <w:sz w:val="22"/>
          <w:szCs w:val="22"/>
        </w:rPr>
        <w:t xml:space="preserve">a </w:t>
      </w:r>
      <w:r w:rsidR="000C11E1">
        <w:rPr>
          <w:sz w:val="22"/>
          <w:szCs w:val="22"/>
        </w:rPr>
        <w:t xml:space="preserve">check </w:t>
      </w:r>
      <w:r w:rsidRPr="00A348B0">
        <w:rPr>
          <w:sz w:val="22"/>
          <w:szCs w:val="22"/>
        </w:rPr>
        <w:t>list of commonly asked questions</w:t>
      </w:r>
      <w:r w:rsidR="00801BE9">
        <w:rPr>
          <w:sz w:val="22"/>
          <w:szCs w:val="22"/>
        </w:rPr>
        <w:t xml:space="preserve"> and requests for information. </w:t>
      </w:r>
      <w:r w:rsidR="00342E8C">
        <w:rPr>
          <w:sz w:val="22"/>
          <w:szCs w:val="22"/>
        </w:rPr>
        <w:t>P</w:t>
      </w:r>
      <w:r w:rsidRPr="00A348B0">
        <w:rPr>
          <w:sz w:val="22"/>
          <w:szCs w:val="22"/>
        </w:rPr>
        <w:t xml:space="preserve">lease note you may not need all these items. Make sure you read </w:t>
      </w:r>
      <w:r w:rsidR="00B656F0">
        <w:rPr>
          <w:sz w:val="22"/>
          <w:szCs w:val="22"/>
        </w:rPr>
        <w:t xml:space="preserve">the </w:t>
      </w:r>
      <w:r w:rsidRPr="00A348B0">
        <w:rPr>
          <w:sz w:val="22"/>
          <w:szCs w:val="22"/>
        </w:rPr>
        <w:t>guidelines and application form</w:t>
      </w:r>
      <w:r w:rsidR="00B656F0">
        <w:rPr>
          <w:sz w:val="22"/>
          <w:szCs w:val="22"/>
        </w:rPr>
        <w:t xml:space="preserve"> </w:t>
      </w:r>
      <w:r w:rsidRPr="00A348B0">
        <w:rPr>
          <w:sz w:val="22"/>
          <w:szCs w:val="22"/>
        </w:rPr>
        <w:t>to understand exactly what is need</w:t>
      </w:r>
      <w:r w:rsidR="00A32630">
        <w:rPr>
          <w:sz w:val="22"/>
          <w:szCs w:val="22"/>
        </w:rPr>
        <w:t>.</w:t>
      </w:r>
    </w:p>
    <w:p w14:paraId="6E7CC2F3" w14:textId="32119306" w:rsidR="00A32630" w:rsidRPr="0091763E" w:rsidRDefault="00A32630" w:rsidP="0091763E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>Use the checklist to record your answers</w:t>
      </w:r>
      <w:r w:rsidR="005D524B">
        <w:rPr>
          <w:sz w:val="22"/>
          <w:szCs w:val="22"/>
        </w:rPr>
        <w:t>, so it can be easily shared with</w:t>
      </w:r>
      <w:r w:rsidR="00425BDF">
        <w:rPr>
          <w:sz w:val="22"/>
          <w:szCs w:val="22"/>
        </w:rPr>
        <w:t xml:space="preserve"> other</w:t>
      </w:r>
      <w:r w:rsidR="005D524B">
        <w:rPr>
          <w:sz w:val="22"/>
          <w:szCs w:val="22"/>
        </w:rPr>
        <w:t xml:space="preserve"> </w:t>
      </w:r>
      <w:r w:rsidR="00335A3F">
        <w:rPr>
          <w:sz w:val="22"/>
          <w:szCs w:val="22"/>
        </w:rPr>
        <w:t xml:space="preserve">people you are working with. </w:t>
      </w:r>
    </w:p>
    <w:p w14:paraId="12601DC9" w14:textId="7237C640" w:rsidR="00330B59" w:rsidRDefault="00DE772E" w:rsidP="54A0E67C">
      <w:pPr>
        <w:pStyle w:val="ListBullet"/>
        <w:tabs>
          <w:tab w:val="clear" w:pos="284"/>
          <w:tab w:val="num" w:pos="644"/>
        </w:tabs>
        <w:spacing w:before="120" w:after="120"/>
        <w:ind w:left="502"/>
      </w:pPr>
      <w:r>
        <w:br w:type="page"/>
      </w:r>
    </w:p>
    <w:p w14:paraId="17FC2C43" w14:textId="6B9DEE73" w:rsidR="004357CA" w:rsidRDefault="006E738E">
      <w:pPr>
        <w:pStyle w:val="Heading1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Funding </w:t>
      </w:r>
      <w:r w:rsidR="00AA5E50">
        <w:rPr>
          <w:sz w:val="28"/>
          <w:szCs w:val="28"/>
        </w:rPr>
        <w:t xml:space="preserve">Application </w:t>
      </w:r>
      <w:r w:rsidR="004357CA" w:rsidRPr="192F53DB">
        <w:rPr>
          <w:sz w:val="28"/>
          <w:szCs w:val="28"/>
        </w:rPr>
        <w:t>Checklist</w:t>
      </w:r>
    </w:p>
    <w:p w14:paraId="006833EF" w14:textId="77777777" w:rsidR="00C115E1" w:rsidRDefault="00C115E1" w:rsidP="00D850E6">
      <w:pPr>
        <w:pStyle w:val="BodyText"/>
      </w:pPr>
    </w:p>
    <w:tbl>
      <w:tblPr>
        <w:tblStyle w:val="GridTable4-Accent1"/>
        <w:tblW w:w="10490" w:type="dxa"/>
        <w:tblLook w:val="04A0" w:firstRow="1" w:lastRow="0" w:firstColumn="1" w:lastColumn="0" w:noHBand="0" w:noVBand="1"/>
      </w:tblPr>
      <w:tblGrid>
        <w:gridCol w:w="704"/>
        <w:gridCol w:w="6237"/>
        <w:gridCol w:w="3549"/>
      </w:tblGrid>
      <w:tr w:rsidR="00AF6130" w:rsidRPr="008E3821" w14:paraId="0696B97B" w14:textId="77777777" w:rsidTr="007018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481C725" w14:textId="77777777" w:rsidR="00330B59" w:rsidRPr="008E3821" w:rsidRDefault="00330B59" w:rsidP="00907085">
            <w:pPr>
              <w:spacing w:before="60" w:after="6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8E3821">
              <w:rPr>
                <w:rFonts w:ascii="Arial" w:hAnsi="Arial" w:cs="Arial"/>
                <w:bCs w:val="0"/>
                <w:sz w:val="24"/>
                <w:szCs w:val="24"/>
              </w:rPr>
              <w:t>Y/N</w:t>
            </w:r>
          </w:p>
        </w:tc>
        <w:tc>
          <w:tcPr>
            <w:tcW w:w="6237" w:type="dxa"/>
            <w:vAlign w:val="center"/>
          </w:tcPr>
          <w:p w14:paraId="51C1845F" w14:textId="10CFFCFD" w:rsidR="00330B59" w:rsidRPr="008E3821" w:rsidRDefault="00330B59" w:rsidP="00031586">
            <w:pPr>
              <w:spacing w:before="120"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  <w:lang w:val="en-GB"/>
              </w:rPr>
            </w:pPr>
            <w:r w:rsidRPr="008E3821">
              <w:rPr>
                <w:rFonts w:ascii="Arial" w:hAnsi="Arial" w:cs="Arial"/>
                <w:bCs w:val="0"/>
                <w:sz w:val="24"/>
                <w:szCs w:val="24"/>
                <w:lang w:val="en-GB"/>
              </w:rPr>
              <w:t>Information</w:t>
            </w:r>
            <w:r w:rsidR="00BB3286">
              <w:rPr>
                <w:rFonts w:ascii="Arial" w:hAnsi="Arial" w:cs="Arial"/>
                <w:bCs w:val="0"/>
                <w:sz w:val="24"/>
                <w:szCs w:val="24"/>
                <w:lang w:val="en-GB"/>
              </w:rPr>
              <w:t xml:space="preserve"> needed</w:t>
            </w:r>
          </w:p>
        </w:tc>
        <w:tc>
          <w:tcPr>
            <w:tcW w:w="3549" w:type="dxa"/>
            <w:vAlign w:val="center"/>
          </w:tcPr>
          <w:p w14:paraId="0800179E" w14:textId="36547942" w:rsidR="00330B59" w:rsidRPr="008E3821" w:rsidRDefault="00330B59" w:rsidP="00907085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8E3821">
              <w:rPr>
                <w:rFonts w:ascii="Arial" w:hAnsi="Arial" w:cs="Arial"/>
                <w:bCs w:val="0"/>
                <w:sz w:val="24"/>
                <w:szCs w:val="24"/>
              </w:rPr>
              <w:t>Notes</w:t>
            </w:r>
          </w:p>
        </w:tc>
      </w:tr>
      <w:tr w:rsidR="0040159A" w:rsidRPr="008E3821" w14:paraId="5E86B069" w14:textId="77777777" w:rsidTr="00F24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shd w:val="clear" w:color="auto" w:fill="D0EBEF" w:themeFill="accent1" w:themeFillTint="66"/>
            <w:vAlign w:val="center"/>
          </w:tcPr>
          <w:p w14:paraId="0C2ABC4E" w14:textId="75F8C5C5" w:rsidR="00D767DC" w:rsidRPr="00D767DC" w:rsidRDefault="00D767DC" w:rsidP="00031586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D767DC">
              <w:rPr>
                <w:rFonts w:ascii="Arial" w:hAnsi="Arial" w:cs="Arial"/>
                <w:sz w:val="24"/>
                <w:szCs w:val="24"/>
              </w:rPr>
              <w:t>Organisation basics</w:t>
            </w:r>
          </w:p>
        </w:tc>
      </w:tr>
      <w:tr w:rsidR="00AF6130" w:rsidRPr="00C115E1" w14:paraId="2E580660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F56562F" w14:textId="77777777" w:rsidR="00330B59" w:rsidRPr="00C115E1" w:rsidRDefault="00330B59" w:rsidP="00907085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2B5CEE2F" w14:textId="15C3E8A8" w:rsidR="006301FC" w:rsidRDefault="00E66808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  <w:r w:rsidR="006301FC">
              <w:rPr>
                <w:color w:val="000000"/>
                <w:sz w:val="22"/>
                <w:szCs w:val="22"/>
              </w:rPr>
              <w:t>ame of your organisation</w:t>
            </w:r>
          </w:p>
          <w:p w14:paraId="29FBE07D" w14:textId="6E53AEFC" w:rsidR="00330B59" w:rsidRPr="00C115E1" w:rsidRDefault="00DE772E" w:rsidP="00A366B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</w:t>
            </w:r>
            <w:r w:rsidR="00E66808">
              <w:rPr>
                <w:i/>
                <w:iCs/>
                <w:color w:val="000000"/>
                <w:sz w:val="20"/>
                <w:szCs w:val="20"/>
                <w:lang w:val="en-GB"/>
              </w:rPr>
              <w:t>This should match</w:t>
            </w: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 xml:space="preserve"> the name on your registration </w:t>
            </w:r>
            <w:r w:rsidR="00E66808">
              <w:rPr>
                <w:i/>
                <w:iCs/>
                <w:color w:val="000000"/>
                <w:sz w:val="20"/>
                <w:szCs w:val="20"/>
                <w:lang w:val="en-GB"/>
              </w:rPr>
              <w:t>documents.)</w:t>
            </w:r>
          </w:p>
        </w:tc>
        <w:tc>
          <w:tcPr>
            <w:tcW w:w="3549" w:type="dxa"/>
            <w:vAlign w:val="center"/>
          </w:tcPr>
          <w:p w14:paraId="3EDFE4C4" w14:textId="77777777" w:rsidR="00330B59" w:rsidRPr="00C115E1" w:rsidRDefault="00330B59" w:rsidP="00907085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6ED351CF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1F95C2F" w14:textId="77777777" w:rsidR="00330B59" w:rsidRPr="00C115E1" w:rsidRDefault="00330B59" w:rsidP="00907085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77AE14EB" w14:textId="3A86E1CE" w:rsidR="006301FC" w:rsidRDefault="00571D7A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>
              <w:rPr>
                <w:sz w:val="22"/>
                <w:szCs w:val="22"/>
                <w:lang w:val="en-GB"/>
              </w:rPr>
              <w:t xml:space="preserve">Any </w:t>
            </w:r>
            <w:r w:rsidR="00274D93">
              <w:rPr>
                <w:sz w:val="22"/>
                <w:szCs w:val="22"/>
                <w:lang w:val="en-GB"/>
              </w:rPr>
              <w:t>o</w:t>
            </w:r>
            <w:r>
              <w:rPr>
                <w:sz w:val="22"/>
                <w:szCs w:val="22"/>
                <w:lang w:val="en-GB"/>
              </w:rPr>
              <w:t>ther</w:t>
            </w:r>
            <w:r w:rsidR="006301FC">
              <w:rPr>
                <w:sz w:val="22"/>
                <w:szCs w:val="22"/>
                <w:lang w:val="en-GB"/>
              </w:rPr>
              <w:t xml:space="preserve"> name your group </w:t>
            </w:r>
            <w:r w:rsidR="0019216C">
              <w:rPr>
                <w:sz w:val="22"/>
                <w:szCs w:val="22"/>
                <w:lang w:val="en-GB"/>
              </w:rPr>
              <w:t xml:space="preserve">is </w:t>
            </w:r>
            <w:r>
              <w:rPr>
                <w:sz w:val="22"/>
                <w:szCs w:val="22"/>
                <w:lang w:val="en-GB"/>
              </w:rPr>
              <w:t>known</w:t>
            </w:r>
            <w:r w:rsidR="0019216C">
              <w:rPr>
                <w:sz w:val="22"/>
                <w:szCs w:val="22"/>
                <w:lang w:val="en-GB"/>
              </w:rPr>
              <w:t xml:space="preserve"> as</w:t>
            </w:r>
          </w:p>
          <w:p w14:paraId="269F32C6" w14:textId="657AB694" w:rsidR="00330B59" w:rsidRPr="00C115E1" w:rsidRDefault="006301FC" w:rsidP="00A366B1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color w:val="000000"/>
                <w:sz w:val="20"/>
                <w:szCs w:val="20"/>
                <w:lang w:val="en-GB"/>
              </w:rPr>
              <w:t>(</w:t>
            </w:r>
            <w:r w:rsidR="005824A8">
              <w:rPr>
                <w:i/>
                <w:iCs/>
                <w:color w:val="000000"/>
                <w:sz w:val="20"/>
                <w:szCs w:val="20"/>
                <w:lang w:val="en-GB"/>
              </w:rPr>
              <w:t>This</w:t>
            </w:r>
            <w:r>
              <w:rPr>
                <w:i/>
                <w:color w:val="000000"/>
                <w:sz w:val="20"/>
                <w:szCs w:val="20"/>
                <w:lang w:val="en-GB"/>
              </w:rPr>
              <w:t xml:space="preserve"> may be different from your registered name</w:t>
            </w:r>
            <w:r w:rsidR="005824A8">
              <w:rPr>
                <w:i/>
                <w:iCs/>
                <w:color w:val="000000"/>
                <w:sz w:val="20"/>
                <w:szCs w:val="20"/>
                <w:lang w:val="en-GB"/>
              </w:rPr>
              <w:t>.)</w:t>
            </w:r>
          </w:p>
        </w:tc>
        <w:tc>
          <w:tcPr>
            <w:tcW w:w="3549" w:type="dxa"/>
            <w:vAlign w:val="center"/>
          </w:tcPr>
          <w:p w14:paraId="446B98D7" w14:textId="77777777" w:rsidR="00330B59" w:rsidRPr="00C115E1" w:rsidRDefault="00330B59" w:rsidP="0090708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7A239374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19C6276" w14:textId="77777777" w:rsidR="00FD102A" w:rsidRPr="00C115E1" w:rsidRDefault="00FD102A">
            <w:pPr>
              <w:spacing w:before="60" w:after="60"/>
              <w:rPr>
                <w:rFonts w:ascii="Arial" w:hAnsi="Arial" w:cs="Arial"/>
                <w:bCs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377A0017" w14:textId="77777777" w:rsidR="00FD102A" w:rsidRDefault="00FD102A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Short description of your group</w:t>
            </w:r>
          </w:p>
          <w:p w14:paraId="5E62472C" w14:textId="2F183806" w:rsidR="00FD102A" w:rsidRPr="006D7351" w:rsidRDefault="00472F05" w:rsidP="00A366B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(This can be a few lines about what your group does.)</w:t>
            </w:r>
          </w:p>
        </w:tc>
        <w:tc>
          <w:tcPr>
            <w:tcW w:w="3549" w:type="dxa"/>
            <w:vAlign w:val="center"/>
          </w:tcPr>
          <w:p w14:paraId="7B51547F" w14:textId="77777777" w:rsidR="00FD102A" w:rsidRPr="00C115E1" w:rsidRDefault="00FD102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3F698278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761579C" w14:textId="77777777" w:rsidR="00DC4E69" w:rsidRPr="00C115E1" w:rsidRDefault="00DC4E69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C6ADD3B" w14:textId="77777777" w:rsidR="00DC4E69" w:rsidRPr="00C115E1" w:rsidRDefault="00DC4E69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C115E1">
              <w:rPr>
                <w:rFonts w:ascii="Arial" w:hAnsi="Arial" w:cs="Arial"/>
                <w:bCs/>
                <w:sz w:val="22"/>
                <w:szCs w:val="22"/>
                <w:lang w:val="en-GB"/>
              </w:rPr>
              <w:t>Year established</w:t>
            </w:r>
          </w:p>
        </w:tc>
        <w:tc>
          <w:tcPr>
            <w:tcW w:w="3549" w:type="dxa"/>
            <w:vAlign w:val="center"/>
          </w:tcPr>
          <w:p w14:paraId="4AB5E6F1" w14:textId="77777777" w:rsidR="00DC4E69" w:rsidRPr="00C115E1" w:rsidRDefault="00DC4E69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519AD30D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9F09EC2" w14:textId="77777777" w:rsidR="00571D7A" w:rsidRPr="00C115E1" w:rsidRDefault="00571D7A">
            <w:pPr>
              <w:spacing w:before="60" w:after="60"/>
              <w:rPr>
                <w:rFonts w:ascii="Arial" w:hAnsi="Arial" w:cs="Arial"/>
                <w:bCs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0B4951D5" w14:textId="77777777" w:rsidR="00C61694" w:rsidRDefault="00C61694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>
              <w:rPr>
                <w:sz w:val="22"/>
                <w:szCs w:val="22"/>
                <w:lang w:val="en-GB"/>
              </w:rPr>
              <w:t>Details about your members or participants</w:t>
            </w:r>
          </w:p>
          <w:p w14:paraId="3807726D" w14:textId="45D02FF0" w:rsidR="00571D7A" w:rsidRPr="00B367EF" w:rsidRDefault="00E66808" w:rsidP="00A366B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sz w:val="20"/>
                <w:szCs w:val="20"/>
                <w:lang w:val="en-GB"/>
              </w:rPr>
              <w:t>(This may include how many people are involved and who takes part.)</w:t>
            </w:r>
          </w:p>
        </w:tc>
        <w:tc>
          <w:tcPr>
            <w:tcW w:w="3549" w:type="dxa"/>
            <w:vAlign w:val="center"/>
          </w:tcPr>
          <w:p w14:paraId="10BD84C2" w14:textId="77777777" w:rsidR="00571D7A" w:rsidRPr="00C115E1" w:rsidRDefault="00571D7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40159A" w:rsidRPr="00C115E1" w14:paraId="15786F1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shd w:val="clear" w:color="auto" w:fill="D0EBEF" w:themeFill="accent1" w:themeFillTint="66"/>
            <w:vAlign w:val="center"/>
          </w:tcPr>
          <w:p w14:paraId="0488F700" w14:textId="77777777" w:rsidR="0015000E" w:rsidRPr="00C115E1" w:rsidRDefault="0015000E" w:rsidP="00031586">
            <w:pPr>
              <w:spacing w:before="120" w:after="120" w:line="240" w:lineRule="auto"/>
              <w:rPr>
                <w:rFonts w:ascii="Arial" w:hAnsi="Arial" w:cs="Arial"/>
                <w:bCs w:val="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  <w:lang w:val="en-GB"/>
              </w:rPr>
              <w:t>Contact details</w:t>
            </w:r>
          </w:p>
        </w:tc>
      </w:tr>
      <w:tr w:rsidR="00AF6130" w:rsidRPr="00C115E1" w14:paraId="3E464F51" w14:textId="7777777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0CC023E" w14:textId="77777777" w:rsidR="003625A2" w:rsidRPr="00C115E1" w:rsidRDefault="003625A2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D7EC14B" w14:textId="77777777" w:rsidR="003625A2" w:rsidRPr="00C115E1" w:rsidRDefault="003625A2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C115E1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Physical </w:t>
            </w: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a</w:t>
            </w:r>
            <w:r w:rsidRPr="00C115E1">
              <w:rPr>
                <w:rFonts w:ascii="Arial" w:hAnsi="Arial" w:cs="Arial"/>
                <w:bCs/>
                <w:sz w:val="22"/>
                <w:szCs w:val="22"/>
                <w:lang w:val="en-GB"/>
              </w:rPr>
              <w:t>ddress</w:t>
            </w:r>
          </w:p>
        </w:tc>
        <w:tc>
          <w:tcPr>
            <w:tcW w:w="3549" w:type="dxa"/>
            <w:vAlign w:val="center"/>
          </w:tcPr>
          <w:p w14:paraId="22CA19A3" w14:textId="77777777" w:rsidR="003625A2" w:rsidRPr="00C115E1" w:rsidRDefault="003625A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0CEB21AF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A5C0B46" w14:textId="77777777" w:rsidR="0015000E" w:rsidRPr="00C115E1" w:rsidRDefault="0015000E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582941F6" w14:textId="77777777" w:rsidR="0015000E" w:rsidRPr="00C115E1" w:rsidRDefault="0015000E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Postal address</w:t>
            </w:r>
          </w:p>
        </w:tc>
        <w:tc>
          <w:tcPr>
            <w:tcW w:w="3549" w:type="dxa"/>
            <w:vAlign w:val="center"/>
          </w:tcPr>
          <w:p w14:paraId="41D469C9" w14:textId="77777777" w:rsidR="0015000E" w:rsidRPr="00C115E1" w:rsidRDefault="0015000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10DB7DE8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77EC00" w14:textId="77777777" w:rsidR="0015000E" w:rsidRPr="00C115E1" w:rsidRDefault="0015000E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AA58309" w14:textId="77777777" w:rsidR="0015000E" w:rsidRPr="00C115E1" w:rsidRDefault="0015000E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C115E1">
              <w:rPr>
                <w:rFonts w:ascii="Arial" w:hAnsi="Arial" w:cs="Arial"/>
                <w:bCs/>
                <w:sz w:val="22"/>
                <w:szCs w:val="22"/>
                <w:lang w:val="en-GB"/>
              </w:rPr>
              <w:t>Email address</w:t>
            </w:r>
          </w:p>
          <w:p w14:paraId="5AA0AB3D" w14:textId="77777777" w:rsidR="0015000E" w:rsidRPr="00C115E1" w:rsidRDefault="0015000E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sz w:val="20"/>
                <w:szCs w:val="20"/>
                <w:lang w:val="en-GB"/>
              </w:rPr>
              <w:t>(Use a group email if you can, not a personal email.)</w:t>
            </w:r>
          </w:p>
        </w:tc>
        <w:tc>
          <w:tcPr>
            <w:tcW w:w="3549" w:type="dxa"/>
            <w:vAlign w:val="center"/>
          </w:tcPr>
          <w:p w14:paraId="60D61B20" w14:textId="77777777" w:rsidR="0015000E" w:rsidRPr="00C115E1" w:rsidRDefault="001500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64E44557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F79FA9B" w14:textId="77777777" w:rsidR="0015000E" w:rsidRPr="00C115E1" w:rsidRDefault="0015000E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58FF789" w14:textId="77777777" w:rsidR="0015000E" w:rsidRPr="00C115E1" w:rsidRDefault="0015000E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Phone number</w:t>
            </w:r>
          </w:p>
        </w:tc>
        <w:tc>
          <w:tcPr>
            <w:tcW w:w="3549" w:type="dxa"/>
            <w:vAlign w:val="center"/>
          </w:tcPr>
          <w:p w14:paraId="4F17F379" w14:textId="77777777" w:rsidR="0015000E" w:rsidRPr="00C115E1" w:rsidRDefault="0015000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166B85CB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4451963" w14:textId="77777777" w:rsidR="0015000E" w:rsidRPr="00C115E1" w:rsidRDefault="0015000E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09EBAB55" w14:textId="77777777" w:rsidR="0015000E" w:rsidRPr="00C115E1" w:rsidRDefault="0015000E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Website address</w:t>
            </w:r>
          </w:p>
        </w:tc>
        <w:tc>
          <w:tcPr>
            <w:tcW w:w="3549" w:type="dxa"/>
            <w:vAlign w:val="center"/>
          </w:tcPr>
          <w:p w14:paraId="3118907B" w14:textId="77777777" w:rsidR="0015000E" w:rsidRPr="00C115E1" w:rsidRDefault="0015000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23376BD9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5F87EAF" w14:textId="77777777" w:rsidR="0015000E" w:rsidRPr="00C115E1" w:rsidRDefault="0015000E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920D36C" w14:textId="77777777" w:rsidR="0015000E" w:rsidRPr="00C115E1" w:rsidRDefault="0015000E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Social media pages</w:t>
            </w:r>
          </w:p>
        </w:tc>
        <w:tc>
          <w:tcPr>
            <w:tcW w:w="3549" w:type="dxa"/>
            <w:vAlign w:val="center"/>
          </w:tcPr>
          <w:p w14:paraId="1B5B9387" w14:textId="77777777" w:rsidR="0015000E" w:rsidRPr="00C115E1" w:rsidRDefault="0015000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40159A" w:rsidRPr="00C115E1" w14:paraId="326680FC" w14:textId="77777777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shd w:val="clear" w:color="auto" w:fill="D0EBEF" w:themeFill="accent1" w:themeFillTint="66"/>
            <w:vAlign w:val="center"/>
          </w:tcPr>
          <w:p w14:paraId="312D5018" w14:textId="77777777" w:rsidR="00660FB8" w:rsidRPr="00C115E1" w:rsidRDefault="00660FB8" w:rsidP="00031586">
            <w:pPr>
              <w:spacing w:before="120" w:after="120" w:line="240" w:lineRule="auto"/>
              <w:rPr>
                <w:rFonts w:ascii="Arial" w:hAnsi="Arial" w:cs="Arial"/>
                <w:bCs w:val="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  <w:lang w:val="en-GB"/>
              </w:rPr>
              <w:t>Financial details</w:t>
            </w:r>
          </w:p>
        </w:tc>
      </w:tr>
      <w:tr w:rsidR="00AF6130" w:rsidRPr="00C115E1" w14:paraId="48A2B8E6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16F1C57" w14:textId="77777777" w:rsidR="00660FB8" w:rsidRPr="00C115E1" w:rsidRDefault="00660FB8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3E9EF273" w14:textId="77777777" w:rsidR="00660FB8" w:rsidRDefault="00660FB8" w:rsidP="00031586">
            <w:pPr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>
              <w:rPr>
                <w:color w:val="000000"/>
                <w:sz w:val="22"/>
                <w:szCs w:val="22"/>
                <w:lang w:val="en-GB"/>
              </w:rPr>
              <w:t>Bank account details</w:t>
            </w:r>
          </w:p>
          <w:p w14:paraId="72C7EC22" w14:textId="77777777" w:rsidR="00660FB8" w:rsidRPr="00DF2F15" w:rsidRDefault="00660FB8" w:rsidP="00031586">
            <w:pPr>
              <w:pStyle w:val="ListParagraph"/>
              <w:numPr>
                <w:ilvl w:val="0"/>
                <w:numId w:val="10"/>
              </w:numPr>
              <w:spacing w:before="120" w:after="12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 w:rsidRPr="00DF2F15">
              <w:rPr>
                <w:color w:val="000000"/>
                <w:sz w:val="22"/>
                <w:szCs w:val="22"/>
                <w:lang w:val="en-GB"/>
              </w:rPr>
              <w:t>Name of bank</w:t>
            </w:r>
          </w:p>
          <w:p w14:paraId="01B856CD" w14:textId="77777777" w:rsidR="00031586" w:rsidRPr="00031586" w:rsidRDefault="00031586" w:rsidP="00031586">
            <w:pPr>
              <w:pStyle w:val="ListParagraph"/>
              <w:numPr>
                <w:ilvl w:val="0"/>
                <w:numId w:val="10"/>
              </w:numPr>
              <w:spacing w:before="120" w:after="12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 w:rsidRPr="00DF2F15">
              <w:rPr>
                <w:color w:val="000000"/>
                <w:sz w:val="22"/>
                <w:szCs w:val="22"/>
                <w:lang w:val="en-GB"/>
              </w:rPr>
              <w:t xml:space="preserve">Account name </w:t>
            </w:r>
          </w:p>
          <w:p w14:paraId="69F25A81" w14:textId="4EB14531" w:rsidR="00660FB8" w:rsidRPr="00DF2F15" w:rsidRDefault="00660FB8" w:rsidP="00031586">
            <w:pPr>
              <w:pStyle w:val="ListParagraph"/>
              <w:numPr>
                <w:ilvl w:val="0"/>
                <w:numId w:val="10"/>
              </w:numPr>
              <w:spacing w:before="120" w:after="12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"/>
                <w14:ligatures w14:val="standardContextual"/>
              </w:rPr>
            </w:pPr>
            <w:r w:rsidRPr="00DF2F15">
              <w:rPr>
                <w:color w:val="000000"/>
                <w:sz w:val="22"/>
                <w:szCs w:val="22"/>
                <w:lang w:val="en-GB"/>
              </w:rPr>
              <w:t>BSB</w:t>
            </w:r>
          </w:p>
          <w:p w14:paraId="1186F4C9" w14:textId="67330659" w:rsidR="00660FB8" w:rsidRPr="00DF2F15" w:rsidRDefault="00DF2F15" w:rsidP="00031586">
            <w:pPr>
              <w:pStyle w:val="ListParagraph"/>
              <w:numPr>
                <w:ilvl w:val="0"/>
                <w:numId w:val="10"/>
              </w:numPr>
              <w:spacing w:before="120" w:after="12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2"/>
                <w:szCs w:val="22"/>
                <w:lang w:val="en-GB"/>
              </w:rPr>
            </w:pPr>
            <w:r w:rsidRPr="00DF2F15">
              <w:rPr>
                <w:rFonts w:cs="Arial"/>
                <w:bCs/>
                <w:sz w:val="22"/>
                <w:szCs w:val="22"/>
                <w:lang w:val="en-GB"/>
              </w:rPr>
              <w:t>Account number</w:t>
            </w:r>
            <w:r w:rsidRPr="00DF2F15">
              <w:rPr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549" w:type="dxa"/>
            <w:vAlign w:val="center"/>
          </w:tcPr>
          <w:p w14:paraId="01698868" w14:textId="77777777" w:rsidR="00660FB8" w:rsidRPr="00C115E1" w:rsidRDefault="00660FB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245FFE76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59C3576" w14:textId="77777777" w:rsidR="00660FB8" w:rsidRPr="00C115E1" w:rsidRDefault="00660FB8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74BBB001" w14:textId="77777777" w:rsidR="00660FB8" w:rsidRPr="00C115E1" w:rsidRDefault="00660FB8" w:rsidP="00031586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C115E1">
              <w:rPr>
                <w:rFonts w:ascii="Arial" w:hAnsi="Arial" w:cs="Arial"/>
                <w:bCs/>
                <w:sz w:val="22"/>
                <w:szCs w:val="22"/>
                <w:lang w:val="en-GB"/>
              </w:rPr>
              <w:t>Proof of bank account</w:t>
            </w:r>
          </w:p>
          <w:p w14:paraId="5F5C02C8" w14:textId="4506DB05" w:rsidR="00031586" w:rsidRPr="00C115E1" w:rsidRDefault="00472F05" w:rsidP="00A366B1">
            <w:pPr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i/>
                <w:iCs/>
                <w:sz w:val="20"/>
                <w:szCs w:val="20"/>
                <w:lang w:val="en-GB"/>
              </w:rPr>
              <w:t>(This may be a bank statement that shows the account name, account number and BSB. Transactions and balances can be hidden.)</w:t>
            </w:r>
          </w:p>
        </w:tc>
        <w:tc>
          <w:tcPr>
            <w:tcW w:w="3549" w:type="dxa"/>
            <w:vAlign w:val="center"/>
          </w:tcPr>
          <w:p w14:paraId="67E3AC90" w14:textId="77777777" w:rsidR="00660FB8" w:rsidRPr="00C115E1" w:rsidRDefault="00660FB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40159A" w:rsidRPr="00C115E1" w14:paraId="6F132387" w14:textId="77777777" w:rsidTr="00F24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shd w:val="clear" w:color="auto" w:fill="D0EBEF" w:themeFill="accent1" w:themeFillTint="66"/>
            <w:vAlign w:val="center"/>
          </w:tcPr>
          <w:p w14:paraId="55887591" w14:textId="17C3E671" w:rsidR="00467846" w:rsidRPr="001A3D0E" w:rsidRDefault="0044651D" w:rsidP="00031586">
            <w:pPr>
              <w:spacing w:before="120" w:after="120" w:line="240" w:lineRule="auto"/>
              <w:rPr>
                <w:rFonts w:cstheme="minorHAnsi"/>
                <w:bCs w:val="0"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bCs w:val="0"/>
                <w:sz w:val="22"/>
                <w:szCs w:val="22"/>
                <w:lang w:val="en-GB"/>
              </w:rPr>
              <w:lastRenderedPageBreak/>
              <w:t>Legal and registration details</w:t>
            </w:r>
          </w:p>
        </w:tc>
      </w:tr>
      <w:tr w:rsidR="00AF6130" w:rsidRPr="00C115E1" w14:paraId="4DBFC83B" w14:textId="77777777" w:rsidTr="007018B1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BF361AC" w14:textId="77777777" w:rsidR="00A843C6" w:rsidRPr="001A3D0E" w:rsidRDefault="00A843C6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22F6D828" w14:textId="77777777" w:rsidR="00A843C6" w:rsidRPr="001A3D0E" w:rsidRDefault="00A843C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Type of organisation</w:t>
            </w:r>
          </w:p>
          <w:p w14:paraId="72CF33BF" w14:textId="203D7403" w:rsidR="00A843C6" w:rsidRPr="001A3D0E" w:rsidRDefault="00E66808" w:rsidP="00A366B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(For example, an incorporated association.)</w:t>
            </w:r>
          </w:p>
        </w:tc>
        <w:tc>
          <w:tcPr>
            <w:tcW w:w="3549" w:type="dxa"/>
            <w:vAlign w:val="center"/>
          </w:tcPr>
          <w:p w14:paraId="12010F97" w14:textId="77777777" w:rsidR="00A843C6" w:rsidRPr="001A3D0E" w:rsidRDefault="00A843C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5CE7CD5A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B3D24AF" w14:textId="77777777" w:rsidR="0044651D" w:rsidRPr="001A3D0E" w:rsidRDefault="0044651D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43B50E8A" w14:textId="77777777" w:rsidR="0044651D" w:rsidRPr="001A3D0E" w:rsidRDefault="0044651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bCs/>
                <w:sz w:val="22"/>
                <w:szCs w:val="22"/>
                <w:lang w:val="en-GB"/>
              </w:rPr>
              <w:t>Registration number</w:t>
            </w:r>
          </w:p>
          <w:p w14:paraId="13FB8A1E" w14:textId="5C405901" w:rsidR="0044651D" w:rsidRPr="001A3D0E" w:rsidRDefault="005824A8" w:rsidP="00A366B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(For example, an incorporated association number or ACN.)</w:t>
            </w:r>
          </w:p>
        </w:tc>
        <w:tc>
          <w:tcPr>
            <w:tcW w:w="3549" w:type="dxa"/>
            <w:vAlign w:val="center"/>
          </w:tcPr>
          <w:p w14:paraId="33EE6D67" w14:textId="77777777" w:rsidR="0044651D" w:rsidRPr="001A3D0E" w:rsidRDefault="0044651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0398801B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0B6A67F" w14:textId="77777777" w:rsidR="0044651D" w:rsidRPr="001A3D0E" w:rsidRDefault="0044651D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2A1E3C44" w14:textId="6AE99B60" w:rsidR="0044651D" w:rsidRPr="001A3D0E" w:rsidRDefault="00446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bCs/>
                <w:sz w:val="22"/>
                <w:szCs w:val="22"/>
                <w:lang w:val="en-GB"/>
              </w:rPr>
              <w:t>Australian Business Number</w:t>
            </w:r>
            <w:r w:rsidR="00641FB4" w:rsidRPr="001A3D0E">
              <w:rPr>
                <w:rFonts w:cstheme="minorHAnsi"/>
                <w:bCs/>
                <w:sz w:val="22"/>
                <w:szCs w:val="22"/>
                <w:lang w:val="en-GB"/>
              </w:rPr>
              <w:t xml:space="preserve"> (ABN)</w:t>
            </w:r>
          </w:p>
        </w:tc>
        <w:tc>
          <w:tcPr>
            <w:tcW w:w="3549" w:type="dxa"/>
            <w:vAlign w:val="center"/>
          </w:tcPr>
          <w:p w14:paraId="64FAC65B" w14:textId="77777777" w:rsidR="0044651D" w:rsidRPr="001A3D0E" w:rsidRDefault="00446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1112005D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7450573" w14:textId="77777777" w:rsidR="0044651D" w:rsidRPr="001A3D0E" w:rsidRDefault="0044651D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6DEEE2F1" w14:textId="77777777" w:rsidR="0044651D" w:rsidRPr="001A3D0E" w:rsidRDefault="0044651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sz w:val="22"/>
                <w:szCs w:val="22"/>
                <w:lang w:val="en-GB"/>
              </w:rPr>
              <w:t>GST registration</w:t>
            </w:r>
          </w:p>
        </w:tc>
        <w:tc>
          <w:tcPr>
            <w:tcW w:w="3549" w:type="dxa"/>
            <w:vAlign w:val="center"/>
          </w:tcPr>
          <w:p w14:paraId="00853369" w14:textId="77777777" w:rsidR="0044651D" w:rsidRPr="001A3D0E" w:rsidRDefault="0044651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25EE2063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ADE4863" w14:textId="77777777" w:rsidR="0044651D" w:rsidRPr="001A3D0E" w:rsidRDefault="0044651D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1C8BE0DF" w14:textId="77777777" w:rsidR="0044651D" w:rsidRPr="001A3D0E" w:rsidRDefault="00446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Charity status</w:t>
            </w:r>
          </w:p>
        </w:tc>
        <w:tc>
          <w:tcPr>
            <w:tcW w:w="3549" w:type="dxa"/>
            <w:vAlign w:val="center"/>
          </w:tcPr>
          <w:p w14:paraId="3D3E9BDC" w14:textId="77777777" w:rsidR="0044651D" w:rsidRPr="001A3D0E" w:rsidRDefault="00446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551A3091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B04A32B" w14:textId="77777777" w:rsidR="00330B59" w:rsidRPr="001A3D0E" w:rsidRDefault="00330B59" w:rsidP="00907085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0AB622AD" w14:textId="77777777" w:rsidR="004357CA" w:rsidRPr="001A3D0E" w:rsidRDefault="004357CA" w:rsidP="0073591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Rules or constitution</w:t>
            </w:r>
          </w:p>
          <w:p w14:paraId="7883BC7E" w14:textId="20B718F3" w:rsidR="00330B59" w:rsidRPr="001A3D0E" w:rsidRDefault="00472F05" w:rsidP="0073591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(This</w:t>
            </w:r>
            <w:r w:rsidR="00DE772E">
              <w:rPr>
                <w:i/>
                <w:color w:val="000000"/>
                <w:sz w:val="20"/>
                <w:szCs w:val="20"/>
                <w:lang w:val="en-GB"/>
              </w:rPr>
              <w:t xml:space="preserve"> explains how your group works</w:t>
            </w: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. It may also be called a constitution or governing rules.)</w:t>
            </w:r>
          </w:p>
        </w:tc>
        <w:tc>
          <w:tcPr>
            <w:tcW w:w="3549" w:type="dxa"/>
            <w:vAlign w:val="center"/>
          </w:tcPr>
          <w:p w14:paraId="70E32548" w14:textId="77777777" w:rsidR="00330B59" w:rsidRPr="001A3D0E" w:rsidRDefault="00330B59" w:rsidP="0090708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AF6130" w:rsidRPr="00C115E1" w14:paraId="7EF9F0E7" w14:textId="77777777" w:rsidTr="007018B1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3E8AC14" w14:textId="77777777" w:rsidR="0044651D" w:rsidRPr="001A3D0E" w:rsidRDefault="0044651D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66950FAE" w14:textId="77777777" w:rsidR="00C61694" w:rsidRPr="001A3D0E" w:rsidRDefault="00C6169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cstheme="minorHAnsi"/>
                <w:sz w:val="22"/>
                <w:szCs w:val="22"/>
                <w:lang w:val="en-GB"/>
              </w:rPr>
              <w:t>Check your details match</w:t>
            </w:r>
          </w:p>
          <w:p w14:paraId="035E04E5" w14:textId="25D5880F" w:rsidR="0044651D" w:rsidRPr="001A3D0E" w:rsidRDefault="00472F05" w:rsidP="00A366B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sz w:val="20"/>
                <w:szCs w:val="20"/>
                <w:lang w:val="en-GB"/>
              </w:rPr>
              <w:t xml:space="preserve">(For City </w:t>
            </w:r>
            <w:r w:rsidR="00274455">
              <w:rPr>
                <w:i/>
                <w:iCs/>
                <w:sz w:val="20"/>
                <w:szCs w:val="20"/>
                <w:lang w:val="en-GB"/>
              </w:rPr>
              <w:t xml:space="preserve">of Greater Geelong </w:t>
            </w:r>
            <w:r>
              <w:rPr>
                <w:i/>
                <w:iCs/>
                <w:sz w:val="20"/>
                <w:szCs w:val="20"/>
                <w:lang w:val="en-GB"/>
              </w:rPr>
              <w:t>grants, the legal name, ABN, bank account and insurance details should match.)</w:t>
            </w:r>
          </w:p>
        </w:tc>
        <w:tc>
          <w:tcPr>
            <w:tcW w:w="3549" w:type="dxa"/>
            <w:vAlign w:val="center"/>
          </w:tcPr>
          <w:p w14:paraId="48EE748C" w14:textId="77777777" w:rsidR="0044651D" w:rsidRPr="001A3D0E" w:rsidRDefault="00446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AF6130" w:rsidRPr="00C115E1" w14:paraId="4DDC34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1AF4134" w14:textId="77777777" w:rsidR="003625A2" w:rsidRPr="001A3D0E" w:rsidRDefault="003625A2">
            <w:pPr>
              <w:spacing w:before="60" w:after="60"/>
              <w:rPr>
                <w:rFonts w:cstheme="minorHAnsi"/>
                <w:bCs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57A15425" w14:textId="77777777" w:rsidR="00C61694" w:rsidRPr="001A3D0E" w:rsidRDefault="00C61694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Auspice support</w:t>
            </w:r>
          </w:p>
          <w:p w14:paraId="51CEF733" w14:textId="44D2E99D" w:rsidR="003625A2" w:rsidRPr="001A3D0E" w:rsidRDefault="00E66808" w:rsidP="00A366B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2"/>
                <w:szCs w:val="22"/>
                <w:lang w:val="en-GB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n-GB"/>
              </w:rPr>
              <w:t>(You may need an auspice if your group is not incorporated, cannot apply on its own, or wants administrative or financial support.)</w:t>
            </w:r>
          </w:p>
        </w:tc>
        <w:tc>
          <w:tcPr>
            <w:tcW w:w="3549" w:type="dxa"/>
            <w:vAlign w:val="center"/>
          </w:tcPr>
          <w:p w14:paraId="0BEE3E64" w14:textId="77777777" w:rsidR="003625A2" w:rsidRPr="001A3D0E" w:rsidRDefault="003625A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GB"/>
              </w:rPr>
            </w:pPr>
          </w:p>
        </w:tc>
      </w:tr>
      <w:tr w:rsidR="0040159A" w:rsidRPr="00C115E1" w14:paraId="620026E9" w14:textId="77777777" w:rsidTr="00F24968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shd w:val="clear" w:color="auto" w:fill="D0EBEF" w:themeFill="accent1" w:themeFillTint="66"/>
            <w:vAlign w:val="center"/>
          </w:tcPr>
          <w:p w14:paraId="6986588E" w14:textId="2140BA12" w:rsidR="00667B25" w:rsidRPr="001A3D0E" w:rsidRDefault="00C61694" w:rsidP="008D1857">
            <w:pPr>
              <w:spacing w:before="60" w:after="60"/>
              <w:rPr>
                <w:rFonts w:cstheme="minorHAnsi"/>
                <w:sz w:val="22"/>
                <w:szCs w:val="22"/>
                <w:lang w:val="en-GB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Insurance</w:t>
            </w:r>
          </w:p>
        </w:tc>
      </w:tr>
      <w:tr w:rsidR="00AF6130" w:rsidRPr="00C115E1" w14:paraId="7209E2D9" w14:textId="77777777" w:rsidTr="00701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EC81B8B" w14:textId="77777777" w:rsidR="00330B59" w:rsidRPr="001A3D0E" w:rsidRDefault="00330B59" w:rsidP="00907085">
            <w:pPr>
              <w:spacing w:before="60" w:after="60"/>
              <w:rPr>
                <w:rFonts w:cstheme="minorHAnsi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6237" w:type="dxa"/>
            <w:vAlign w:val="center"/>
          </w:tcPr>
          <w:p w14:paraId="62285540" w14:textId="77777777" w:rsidR="006301FC" w:rsidRPr="001A3D0E" w:rsidRDefault="006301FC" w:rsidP="0073591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cstheme="minorHAnsi"/>
                <w:color w:val="000000"/>
                <w:sz w:val="22"/>
                <w:szCs w:val="22"/>
                <w:lang w:val="en-GB"/>
              </w:rPr>
              <w:t>Insurance details</w:t>
            </w:r>
          </w:p>
          <w:p w14:paraId="6771CEC3" w14:textId="77777777" w:rsidR="006301FC" w:rsidRPr="001A3D0E" w:rsidRDefault="006301FC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Type of cover (for example, public liability)</w:t>
            </w:r>
          </w:p>
          <w:p w14:paraId="1EFABAA5" w14:textId="77777777" w:rsidR="006301FC" w:rsidRPr="001A3D0E" w:rsidRDefault="006301FC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Insurance company</w:t>
            </w:r>
          </w:p>
          <w:p w14:paraId="6BED6A3B" w14:textId="77777777" w:rsidR="002D1738" w:rsidRPr="001A3D0E" w:rsidRDefault="00330B59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1A3D0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Policy number</w:t>
            </w:r>
          </w:p>
          <w:p w14:paraId="3A0BDCE9" w14:textId="54D43476" w:rsidR="00330B59" w:rsidRPr="001A3D0E" w:rsidRDefault="00330B59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1A3D0E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Expiry date</w:t>
            </w:r>
          </w:p>
          <w:p w14:paraId="3C5C65FF" w14:textId="77777777" w:rsidR="006301FC" w:rsidRPr="001A3D0E" w:rsidRDefault="006301FC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Copy of your current insurance certificate</w:t>
            </w:r>
          </w:p>
          <w:p w14:paraId="0C784946" w14:textId="431599D0" w:rsidR="00330B59" w:rsidRPr="001A3D0E" w:rsidRDefault="006301FC" w:rsidP="001F3CD7">
            <w:pPr>
              <w:pStyle w:val="ListParagraph"/>
              <w:numPr>
                <w:ilvl w:val="0"/>
                <w:numId w:val="11"/>
              </w:numPr>
              <w:spacing w:before="60" w:after="60"/>
              <w:ind w:left="469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1A3D0E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Will this project be covered?</w:t>
            </w:r>
          </w:p>
        </w:tc>
        <w:tc>
          <w:tcPr>
            <w:tcW w:w="3549" w:type="dxa"/>
            <w:vAlign w:val="center"/>
          </w:tcPr>
          <w:p w14:paraId="7D9FAF02" w14:textId="77777777" w:rsidR="00330B59" w:rsidRPr="001A3D0E" w:rsidRDefault="00330B59" w:rsidP="0090708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</w:tbl>
    <w:p w14:paraId="20DFAE3E" w14:textId="77777777" w:rsidR="00C115E1" w:rsidRDefault="00C115E1"/>
    <w:p w14:paraId="7DFF19B1" w14:textId="77777777" w:rsidR="00535819" w:rsidRDefault="00535819">
      <w:pPr>
        <w:spacing w:line="260" w:lineRule="atLeast"/>
      </w:pPr>
      <w:r>
        <w:br w:type="page"/>
      </w:r>
    </w:p>
    <w:p w14:paraId="37C247FE" w14:textId="77777777" w:rsidR="00C115E1" w:rsidRDefault="00C115E1"/>
    <w:p w14:paraId="77D6A460" w14:textId="29EEDC85" w:rsidR="000B3462" w:rsidRPr="002522A8" w:rsidRDefault="000B3462">
      <w:pPr>
        <w:pStyle w:val="Heading1"/>
        <w:rPr>
          <w:kern w:val="36"/>
          <w:sz w:val="28"/>
          <w:szCs w:val="28"/>
          <w14:ligatures w14:val="standardContextual"/>
        </w:rPr>
      </w:pPr>
      <w:r w:rsidRPr="002522A8">
        <w:rPr>
          <w:sz w:val="28"/>
          <w:szCs w:val="22"/>
        </w:rPr>
        <w:t>Committee</w:t>
      </w:r>
      <w:r w:rsidR="002522A8">
        <w:rPr>
          <w:sz w:val="28"/>
          <w:szCs w:val="22"/>
        </w:rPr>
        <w:t>/Team</w:t>
      </w:r>
      <w:r w:rsidRPr="002522A8">
        <w:rPr>
          <w:sz w:val="28"/>
          <w:szCs w:val="22"/>
        </w:rPr>
        <w:t xml:space="preserve"> members</w:t>
      </w:r>
    </w:p>
    <w:p w14:paraId="5D035CA6" w14:textId="052EC1D9" w:rsidR="00E66808" w:rsidRDefault="00E66808">
      <w:pPr>
        <w:rPr>
          <w:kern w:val="2"/>
          <w14:ligatures w14:val="standardContextual"/>
        </w:rPr>
      </w:pPr>
      <w:r>
        <w:rPr>
          <w:sz w:val="22"/>
          <w:szCs w:val="22"/>
          <w:lang w:val="en-GB"/>
        </w:rPr>
        <w:t xml:space="preserve">Include </w:t>
      </w:r>
      <w:r w:rsidR="00D17B87">
        <w:rPr>
          <w:sz w:val="22"/>
          <w:szCs w:val="22"/>
          <w:lang w:val="en-GB"/>
        </w:rPr>
        <w:t xml:space="preserve">the details of </w:t>
      </w:r>
      <w:r>
        <w:rPr>
          <w:sz w:val="22"/>
          <w:szCs w:val="22"/>
          <w:lang w:val="en-GB"/>
        </w:rPr>
        <w:t xml:space="preserve">committee or team members who </w:t>
      </w:r>
      <w:r w:rsidR="00E31B37">
        <w:rPr>
          <w:sz w:val="22"/>
          <w:szCs w:val="22"/>
          <w:lang w:val="en-GB"/>
        </w:rPr>
        <w:t xml:space="preserve">approve </w:t>
      </w:r>
      <w:r w:rsidR="002657DE">
        <w:rPr>
          <w:sz w:val="22"/>
          <w:szCs w:val="22"/>
          <w:lang w:val="en-GB"/>
        </w:rPr>
        <w:t>grant applications</w:t>
      </w:r>
      <w:r w:rsidR="007B4C95">
        <w:rPr>
          <w:sz w:val="22"/>
          <w:szCs w:val="22"/>
          <w:lang w:val="en-GB"/>
        </w:rPr>
        <w:t xml:space="preserve"> and</w:t>
      </w:r>
      <w:r>
        <w:rPr>
          <w:sz w:val="22"/>
          <w:szCs w:val="22"/>
          <w:lang w:val="en-GB"/>
        </w:rPr>
        <w:t xml:space="preserve"> sign documents, such as the grant application or funding agreement, and people who will help plan or deliver the project.</w:t>
      </w:r>
    </w:p>
    <w:p w14:paraId="09507FCF" w14:textId="77777777" w:rsidR="00C115E1" w:rsidRDefault="00C115E1"/>
    <w:tbl>
      <w:tblPr>
        <w:tblStyle w:val="GridTable4-Accent11"/>
        <w:tblW w:w="10480" w:type="dxa"/>
        <w:tblLook w:val="04A0" w:firstRow="1" w:lastRow="0" w:firstColumn="1" w:lastColumn="0" w:noHBand="0" w:noVBand="1"/>
      </w:tblPr>
      <w:tblGrid>
        <w:gridCol w:w="2263"/>
        <w:gridCol w:w="4111"/>
        <w:gridCol w:w="1985"/>
        <w:gridCol w:w="2121"/>
      </w:tblGrid>
      <w:tr w:rsidR="003B250F" w:rsidRPr="008E3821" w14:paraId="46EE9925" w14:textId="77777777" w:rsidTr="006E5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0D7B170" w14:textId="77777777" w:rsidR="00461FED" w:rsidRPr="008E3821" w:rsidRDefault="00461FED" w:rsidP="00875038">
            <w:pPr>
              <w:rPr>
                <w:rFonts w:asciiTheme="minorHAnsi" w:hAnsiTheme="minorHAnsi" w:cstheme="minorHAnsi"/>
                <w:bCs w:val="0"/>
                <w:sz w:val="24"/>
                <w:szCs w:val="24"/>
                <w:lang w:val="en-GB"/>
              </w:rPr>
            </w:pPr>
            <w:r w:rsidRPr="008E3821">
              <w:rPr>
                <w:rFonts w:asciiTheme="minorHAnsi" w:hAnsiTheme="minorHAnsi" w:cstheme="minorHAnsi"/>
                <w:bCs w:val="0"/>
                <w:sz w:val="24"/>
                <w:szCs w:val="24"/>
                <w:lang w:val="en-GB"/>
              </w:rPr>
              <w:t>Name</w:t>
            </w:r>
          </w:p>
        </w:tc>
        <w:tc>
          <w:tcPr>
            <w:tcW w:w="4111" w:type="dxa"/>
            <w:vAlign w:val="center"/>
          </w:tcPr>
          <w:p w14:paraId="4DBEF273" w14:textId="5A7E55E3" w:rsidR="00461FED" w:rsidRPr="008E3821" w:rsidRDefault="000B3462" w:rsidP="008E38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8E3821">
              <w:rPr>
                <w:rFonts w:asciiTheme="minorHAnsi" w:hAnsiTheme="minorHAnsi" w:cstheme="minorHAnsi"/>
                <w:bCs w:val="0"/>
                <w:color w:val="FFFFFF"/>
                <w:sz w:val="24"/>
                <w:szCs w:val="24"/>
              </w:rPr>
              <w:t>Role</w:t>
            </w:r>
          </w:p>
        </w:tc>
        <w:tc>
          <w:tcPr>
            <w:tcW w:w="1985" w:type="dxa"/>
            <w:vAlign w:val="center"/>
          </w:tcPr>
          <w:p w14:paraId="3167FAAC" w14:textId="77777777" w:rsidR="00461FED" w:rsidRPr="008E3821" w:rsidRDefault="00461FED" w:rsidP="008750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8E3821">
              <w:rPr>
                <w:rFonts w:asciiTheme="minorHAnsi" w:hAnsiTheme="minorHAnsi" w:cstheme="minorHAnsi"/>
                <w:bCs w:val="0"/>
                <w:sz w:val="24"/>
                <w:szCs w:val="24"/>
              </w:rPr>
              <w:t>Email</w:t>
            </w:r>
          </w:p>
        </w:tc>
        <w:tc>
          <w:tcPr>
            <w:tcW w:w="2121" w:type="dxa"/>
            <w:vAlign w:val="center"/>
          </w:tcPr>
          <w:p w14:paraId="7D086A9A" w14:textId="02CB2F63" w:rsidR="00461FED" w:rsidRPr="008E3821" w:rsidRDefault="001C7A6A" w:rsidP="008750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8E3821">
              <w:rPr>
                <w:rFonts w:asciiTheme="minorHAnsi" w:hAnsiTheme="minorHAnsi" w:cstheme="minorHAnsi"/>
                <w:bCs w:val="0"/>
                <w:sz w:val="24"/>
                <w:szCs w:val="24"/>
              </w:rPr>
              <w:t>P</w:t>
            </w:r>
            <w:r w:rsidR="00461FED" w:rsidRPr="008E3821">
              <w:rPr>
                <w:rFonts w:asciiTheme="minorHAnsi" w:hAnsiTheme="minorHAnsi" w:cstheme="minorHAnsi"/>
                <w:bCs w:val="0"/>
                <w:sz w:val="24"/>
                <w:szCs w:val="24"/>
              </w:rPr>
              <w:t>hone</w:t>
            </w:r>
          </w:p>
        </w:tc>
      </w:tr>
      <w:tr w:rsidR="003B250F" w:rsidRPr="00B5393E" w14:paraId="48F029D0" w14:textId="77777777" w:rsidTr="006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A75FC61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B5FEA35" w14:textId="5D369A47" w:rsidR="00461FED" w:rsidRPr="00B12187" w:rsidRDefault="000B3462" w:rsidP="008E382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1218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Main contact for the grant</w:t>
            </w:r>
          </w:p>
        </w:tc>
        <w:tc>
          <w:tcPr>
            <w:tcW w:w="1985" w:type="dxa"/>
            <w:vAlign w:val="center"/>
          </w:tcPr>
          <w:p w14:paraId="19A8CC59" w14:textId="77777777" w:rsidR="00461FED" w:rsidRPr="00B12187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vAlign w:val="center"/>
          </w:tcPr>
          <w:p w14:paraId="7BB424AE" w14:textId="77777777" w:rsidR="00461FED" w:rsidRPr="00B5393E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B250F" w:rsidRPr="00B5393E" w14:paraId="08177E84" w14:textId="77777777" w:rsidTr="006E50E2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080DB1E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A62DD79" w14:textId="70608BE2" w:rsidR="00461FED" w:rsidRPr="00B12187" w:rsidRDefault="000B3462" w:rsidP="008E382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B1218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President or Chair</w:t>
            </w:r>
          </w:p>
        </w:tc>
        <w:tc>
          <w:tcPr>
            <w:tcW w:w="1985" w:type="dxa"/>
            <w:vAlign w:val="center"/>
          </w:tcPr>
          <w:p w14:paraId="2DD7410D" w14:textId="77777777" w:rsidR="00461FED" w:rsidRPr="00B12187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35E75E40" w14:textId="77777777" w:rsidR="00461FED" w:rsidRPr="00B5393E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73C3FFFB" w14:textId="77777777" w:rsidTr="006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85D4973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7DD77CCB" w14:textId="040B4132" w:rsidR="00461FED" w:rsidRPr="00B12187" w:rsidRDefault="000B3462" w:rsidP="002522A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B12187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Vice-President or Deputy Chair</w:t>
            </w:r>
          </w:p>
        </w:tc>
        <w:tc>
          <w:tcPr>
            <w:tcW w:w="1985" w:type="dxa"/>
            <w:vAlign w:val="center"/>
          </w:tcPr>
          <w:p w14:paraId="4EDB648B" w14:textId="77777777" w:rsidR="00461FED" w:rsidRPr="00B12187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51ACF872" w14:textId="77777777" w:rsidR="00461FED" w:rsidRPr="00B5393E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02E55E76" w14:textId="77777777" w:rsidTr="006E50E2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14046D4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59EA1C97" w14:textId="77777777" w:rsidR="00461FED" w:rsidRPr="00B12187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B12187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Treasurer</w:t>
            </w:r>
          </w:p>
        </w:tc>
        <w:tc>
          <w:tcPr>
            <w:tcW w:w="1985" w:type="dxa"/>
            <w:vAlign w:val="center"/>
          </w:tcPr>
          <w:p w14:paraId="0557A413" w14:textId="77777777" w:rsidR="00461FED" w:rsidRPr="00B12187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0E3E30DE" w14:textId="77777777" w:rsidR="00461FED" w:rsidRPr="00B5393E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2CDE2022" w14:textId="77777777" w:rsidTr="006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46595FB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3837921B" w14:textId="77777777" w:rsidR="00461FED" w:rsidRPr="00B12187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  <w:r w:rsidRPr="00B12187"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1985" w:type="dxa"/>
            <w:vAlign w:val="center"/>
          </w:tcPr>
          <w:p w14:paraId="46ECF112" w14:textId="77777777" w:rsidR="00461FED" w:rsidRPr="00B12187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0AE92286" w14:textId="77777777" w:rsidR="00461FED" w:rsidRPr="00B5393E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447DE590" w14:textId="77777777" w:rsidTr="006E50E2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0838DB1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31DFBB3C" w14:textId="23834932" w:rsidR="00461FED" w:rsidRPr="00B5393E" w:rsidRDefault="00067827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Committee member</w:t>
            </w:r>
          </w:p>
        </w:tc>
        <w:tc>
          <w:tcPr>
            <w:tcW w:w="1985" w:type="dxa"/>
            <w:vAlign w:val="center"/>
          </w:tcPr>
          <w:p w14:paraId="6F1EB0E7" w14:textId="77777777" w:rsidR="00461FED" w:rsidRPr="00B5393E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07759265" w14:textId="77777777" w:rsidR="00461FED" w:rsidRPr="00B5393E" w:rsidRDefault="00461FED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5B80E213" w14:textId="77777777" w:rsidTr="006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CDC99FC" w14:textId="77777777" w:rsidR="00461FED" w:rsidRPr="00B5393E" w:rsidRDefault="00461FED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60C15C4" w14:textId="5307CDFF" w:rsidR="00461FED" w:rsidRPr="00B5393E" w:rsidRDefault="00067827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GB"/>
              </w:rPr>
              <w:t>Project team member</w:t>
            </w:r>
          </w:p>
        </w:tc>
        <w:tc>
          <w:tcPr>
            <w:tcW w:w="1985" w:type="dxa"/>
            <w:vAlign w:val="center"/>
          </w:tcPr>
          <w:p w14:paraId="38ABC30A" w14:textId="77777777" w:rsidR="00461FED" w:rsidRPr="00B5393E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3066315F" w14:textId="77777777" w:rsidR="00461FED" w:rsidRPr="00B5393E" w:rsidRDefault="00461FED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0B3E2D96" w14:textId="77777777" w:rsidTr="001A3D0E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F9E4581" w14:textId="77777777" w:rsidR="006E50E2" w:rsidRPr="00B5393E" w:rsidRDefault="006E50E2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55DD46E5" w14:textId="77777777" w:rsidR="006E50E2" w:rsidRDefault="006E50E2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24F5A1A6" w14:textId="77777777" w:rsidR="006E50E2" w:rsidRPr="00B5393E" w:rsidRDefault="006E50E2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7E472AB4" w14:textId="77777777" w:rsidR="006E50E2" w:rsidRPr="00B5393E" w:rsidRDefault="006E50E2" w:rsidP="00515B0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  <w:tr w:rsidR="003B250F" w:rsidRPr="00B5393E" w14:paraId="3D3D92A9" w14:textId="77777777" w:rsidTr="006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CE994E0" w14:textId="77777777" w:rsidR="006E50E2" w:rsidRPr="00B5393E" w:rsidRDefault="006E50E2" w:rsidP="00515B0A">
            <w:pPr>
              <w:spacing w:before="60" w:after="60"/>
              <w:rPr>
                <w:rFonts w:ascii="Arial" w:hAnsi="Arial" w:cs="Arial"/>
                <w:b w:val="0"/>
                <w:sz w:val="22"/>
                <w:szCs w:val="22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78011E94" w14:textId="77777777" w:rsidR="006E50E2" w:rsidRDefault="006E50E2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DFEFF5C" w14:textId="77777777" w:rsidR="006E50E2" w:rsidRPr="00B5393E" w:rsidRDefault="006E50E2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2121" w:type="dxa"/>
            <w:vAlign w:val="center"/>
          </w:tcPr>
          <w:p w14:paraId="1A976655" w14:textId="77777777" w:rsidR="006E50E2" w:rsidRPr="00B5393E" w:rsidRDefault="006E50E2" w:rsidP="00515B0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</w:p>
        </w:tc>
      </w:tr>
    </w:tbl>
    <w:p w14:paraId="03F72962" w14:textId="77777777" w:rsidR="00DA7AE9" w:rsidRPr="001A3D0E" w:rsidRDefault="00DA7AE9" w:rsidP="00A9141B">
      <w:pPr>
        <w:rPr>
          <w:sz w:val="22"/>
          <w:szCs w:val="22"/>
        </w:rPr>
      </w:pPr>
    </w:p>
    <w:p w14:paraId="2235432E" w14:textId="77777777" w:rsidR="00C115E1" w:rsidRPr="001A3D0E" w:rsidRDefault="00C115E1" w:rsidP="00A9141B">
      <w:pPr>
        <w:rPr>
          <w:sz w:val="22"/>
          <w:szCs w:val="22"/>
        </w:rPr>
      </w:pPr>
    </w:p>
    <w:sectPr w:rsidR="00C115E1" w:rsidRPr="001A3D0E" w:rsidSect="00861F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A9A13" w14:textId="77777777" w:rsidR="007E7156" w:rsidRDefault="007E7156" w:rsidP="00CE604F">
      <w:r>
        <w:separator/>
      </w:r>
    </w:p>
    <w:p w14:paraId="2465BF6B" w14:textId="77777777" w:rsidR="007E7156" w:rsidRDefault="007E7156" w:rsidP="00CE604F"/>
    <w:p w14:paraId="6E6D30A7" w14:textId="77777777" w:rsidR="007E7156" w:rsidRDefault="007E7156" w:rsidP="00CE604F"/>
    <w:p w14:paraId="6DF06D21" w14:textId="77777777" w:rsidR="007E7156" w:rsidRDefault="007E7156" w:rsidP="00CE604F"/>
  </w:endnote>
  <w:endnote w:type="continuationSeparator" w:id="0">
    <w:p w14:paraId="3B069F20" w14:textId="77777777" w:rsidR="007E7156" w:rsidRDefault="007E7156" w:rsidP="00CE604F">
      <w:r>
        <w:continuationSeparator/>
      </w:r>
    </w:p>
    <w:p w14:paraId="0813555C" w14:textId="77777777" w:rsidR="007E7156" w:rsidRDefault="007E7156" w:rsidP="00CE604F"/>
    <w:p w14:paraId="68BE6FE1" w14:textId="77777777" w:rsidR="007E7156" w:rsidRDefault="007E7156" w:rsidP="00CE604F"/>
    <w:p w14:paraId="6CD6F330" w14:textId="77777777" w:rsidR="007E7156" w:rsidRDefault="007E7156" w:rsidP="00CE604F"/>
  </w:endnote>
  <w:endnote w:type="continuationNotice" w:id="1">
    <w:p w14:paraId="5F5DF1D4" w14:textId="77777777" w:rsidR="007E7156" w:rsidRDefault="007E71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DC60F7-1117-47C8-8A12-1FFA1C19BBEC}"/>
    <w:embedBold r:id="rId2" w:fontKey="{19361DFC-2949-46E8-B4AD-21C40A70C3C6}"/>
    <w:embedItalic r:id="rId3" w:fontKey="{556E1AA2-A9DC-42F6-9935-E1B264991D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40C3" w14:textId="77777777" w:rsidR="00A9141B" w:rsidRDefault="00A914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5179B" w14:textId="5B1B1125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EC2776" wp14:editId="50B2C936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DOCPROPERTY TRIM-recNumber \* MERGEFORMAT">
      <w:r w:rsidR="00BF6A02">
        <w:t>D25-227288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A5340" w14:textId="77777777" w:rsidR="00A9141B" w:rsidRDefault="00A914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36434" w14:textId="77777777" w:rsidR="007E7156" w:rsidRDefault="007E7156" w:rsidP="00CE604F">
      <w:r>
        <w:separator/>
      </w:r>
    </w:p>
    <w:p w14:paraId="5807EC24" w14:textId="77777777" w:rsidR="007E7156" w:rsidRDefault="007E7156" w:rsidP="00CE604F"/>
    <w:p w14:paraId="42FB0555" w14:textId="77777777" w:rsidR="007E7156" w:rsidRDefault="007E7156" w:rsidP="00CE604F"/>
    <w:p w14:paraId="33086911" w14:textId="77777777" w:rsidR="007E7156" w:rsidRDefault="007E7156" w:rsidP="00CE604F"/>
  </w:footnote>
  <w:footnote w:type="continuationSeparator" w:id="0">
    <w:p w14:paraId="573C4660" w14:textId="77777777" w:rsidR="007E7156" w:rsidRDefault="007E7156" w:rsidP="00CE604F">
      <w:r>
        <w:continuationSeparator/>
      </w:r>
    </w:p>
    <w:p w14:paraId="3E64A5D8" w14:textId="77777777" w:rsidR="007E7156" w:rsidRDefault="007E7156" w:rsidP="00CE604F"/>
    <w:p w14:paraId="363B288F" w14:textId="77777777" w:rsidR="007E7156" w:rsidRDefault="007E7156" w:rsidP="00CE604F"/>
    <w:p w14:paraId="168FCEAB" w14:textId="77777777" w:rsidR="007E7156" w:rsidRDefault="007E7156" w:rsidP="00CE604F"/>
  </w:footnote>
  <w:footnote w:type="continuationNotice" w:id="1">
    <w:p w14:paraId="3CBCA01E" w14:textId="77777777" w:rsidR="007E7156" w:rsidRDefault="007E71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A3F20" w14:textId="77777777" w:rsidR="00A9141B" w:rsidRDefault="00A914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C4D18" w14:textId="77777777" w:rsidR="00A9141B" w:rsidRDefault="00A914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2D7F" w14:textId="77777777" w:rsidR="00A9141B" w:rsidRDefault="00A914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01361AE6"/>
    <w:multiLevelType w:val="hybridMultilevel"/>
    <w:tmpl w:val="5A16614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BF73B72"/>
    <w:multiLevelType w:val="hybridMultilevel"/>
    <w:tmpl w:val="A92EF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2604D"/>
    <w:multiLevelType w:val="hybridMultilevel"/>
    <w:tmpl w:val="8BA6E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D4F99"/>
    <w:multiLevelType w:val="hybridMultilevel"/>
    <w:tmpl w:val="AF3C27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191A6F"/>
    <w:multiLevelType w:val="multilevel"/>
    <w:tmpl w:val="3920F1C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8ACED7"/>
        <w:position w:val="2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0313500"/>
    <w:multiLevelType w:val="hybridMultilevel"/>
    <w:tmpl w:val="73FE3E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29757C"/>
    <w:multiLevelType w:val="multilevel"/>
    <w:tmpl w:val="8032752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8ACED7"/>
        <w:position w:val="2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37A1948"/>
    <w:multiLevelType w:val="hybridMultilevel"/>
    <w:tmpl w:val="E8A22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5F0E9F"/>
    <w:multiLevelType w:val="hybridMultilevel"/>
    <w:tmpl w:val="30E06F5A"/>
    <w:lvl w:ilvl="0" w:tplc="0C0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6" w15:restartNumberingAfterBreak="0">
    <w:nsid w:val="58E16EDA"/>
    <w:multiLevelType w:val="hybridMultilevel"/>
    <w:tmpl w:val="BD68DB8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D013C"/>
    <w:multiLevelType w:val="hybridMultilevel"/>
    <w:tmpl w:val="4DBEF1FA"/>
    <w:lvl w:ilvl="0" w:tplc="0C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007251652">
    <w:abstractNumId w:val="14"/>
  </w:num>
  <w:num w:numId="2" w16cid:durableId="222370741">
    <w:abstractNumId w:val="7"/>
  </w:num>
  <w:num w:numId="3" w16cid:durableId="1610819591">
    <w:abstractNumId w:val="10"/>
  </w:num>
  <w:num w:numId="4" w16cid:durableId="1157844847">
    <w:abstractNumId w:val="8"/>
  </w:num>
  <w:num w:numId="5" w16cid:durableId="319236522">
    <w:abstractNumId w:val="4"/>
  </w:num>
  <w:num w:numId="6" w16cid:durableId="470755016">
    <w:abstractNumId w:val="5"/>
  </w:num>
  <w:num w:numId="7" w16cid:durableId="1638681482">
    <w:abstractNumId w:val="13"/>
  </w:num>
  <w:num w:numId="8" w16cid:durableId="627204102">
    <w:abstractNumId w:val="6"/>
  </w:num>
  <w:num w:numId="9" w16cid:durableId="2067681369">
    <w:abstractNumId w:val="9"/>
  </w:num>
  <w:num w:numId="10" w16cid:durableId="753280056">
    <w:abstractNumId w:val="1"/>
  </w:num>
  <w:num w:numId="11" w16cid:durableId="1776902092">
    <w:abstractNumId w:val="16"/>
  </w:num>
  <w:num w:numId="12" w16cid:durableId="1427655206">
    <w:abstractNumId w:val="15"/>
  </w:num>
  <w:num w:numId="13" w16cid:durableId="63836701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1B"/>
    <w:rsid w:val="000003D5"/>
    <w:rsid w:val="0000081E"/>
    <w:rsid w:val="00000AC4"/>
    <w:rsid w:val="00001343"/>
    <w:rsid w:val="00003107"/>
    <w:rsid w:val="000034AB"/>
    <w:rsid w:val="00003619"/>
    <w:rsid w:val="000040ED"/>
    <w:rsid w:val="0000412C"/>
    <w:rsid w:val="00004CC5"/>
    <w:rsid w:val="00004D5C"/>
    <w:rsid w:val="0000516F"/>
    <w:rsid w:val="00005703"/>
    <w:rsid w:val="0000572A"/>
    <w:rsid w:val="0000578C"/>
    <w:rsid w:val="00005A8C"/>
    <w:rsid w:val="0000678B"/>
    <w:rsid w:val="000069EC"/>
    <w:rsid w:val="00006A24"/>
    <w:rsid w:val="00006E21"/>
    <w:rsid w:val="00007A60"/>
    <w:rsid w:val="00010362"/>
    <w:rsid w:val="0001105C"/>
    <w:rsid w:val="00012225"/>
    <w:rsid w:val="00012391"/>
    <w:rsid w:val="00012486"/>
    <w:rsid w:val="00012493"/>
    <w:rsid w:val="00012B65"/>
    <w:rsid w:val="000131BB"/>
    <w:rsid w:val="00013554"/>
    <w:rsid w:val="000142BC"/>
    <w:rsid w:val="00014429"/>
    <w:rsid w:val="000146A0"/>
    <w:rsid w:val="000146EF"/>
    <w:rsid w:val="00015395"/>
    <w:rsid w:val="00015489"/>
    <w:rsid w:val="000154E8"/>
    <w:rsid w:val="00016171"/>
    <w:rsid w:val="000169E7"/>
    <w:rsid w:val="00016A5A"/>
    <w:rsid w:val="00017135"/>
    <w:rsid w:val="00017A0C"/>
    <w:rsid w:val="00017D40"/>
    <w:rsid w:val="0002023A"/>
    <w:rsid w:val="00020335"/>
    <w:rsid w:val="00020508"/>
    <w:rsid w:val="00020C97"/>
    <w:rsid w:val="0002117C"/>
    <w:rsid w:val="000211BD"/>
    <w:rsid w:val="00021629"/>
    <w:rsid w:val="00021FB1"/>
    <w:rsid w:val="00021FC5"/>
    <w:rsid w:val="00022370"/>
    <w:rsid w:val="000226C3"/>
    <w:rsid w:val="00022C53"/>
    <w:rsid w:val="00022D00"/>
    <w:rsid w:val="0002371F"/>
    <w:rsid w:val="0002383E"/>
    <w:rsid w:val="00023CFB"/>
    <w:rsid w:val="00024147"/>
    <w:rsid w:val="00024814"/>
    <w:rsid w:val="00024946"/>
    <w:rsid w:val="000257A6"/>
    <w:rsid w:val="0002601E"/>
    <w:rsid w:val="0002638F"/>
    <w:rsid w:val="00026A64"/>
    <w:rsid w:val="00026D0B"/>
    <w:rsid w:val="00026F76"/>
    <w:rsid w:val="00027488"/>
    <w:rsid w:val="00027CA9"/>
    <w:rsid w:val="00030BB1"/>
    <w:rsid w:val="00031586"/>
    <w:rsid w:val="00031615"/>
    <w:rsid w:val="00031BF8"/>
    <w:rsid w:val="00031CF9"/>
    <w:rsid w:val="00032BDD"/>
    <w:rsid w:val="00033044"/>
    <w:rsid w:val="000334DB"/>
    <w:rsid w:val="00033954"/>
    <w:rsid w:val="00033A7E"/>
    <w:rsid w:val="00033F64"/>
    <w:rsid w:val="000340A9"/>
    <w:rsid w:val="00034318"/>
    <w:rsid w:val="00034344"/>
    <w:rsid w:val="00034DD4"/>
    <w:rsid w:val="00034F02"/>
    <w:rsid w:val="00034FA1"/>
    <w:rsid w:val="00034FF8"/>
    <w:rsid w:val="00035765"/>
    <w:rsid w:val="00035C27"/>
    <w:rsid w:val="00035D4A"/>
    <w:rsid w:val="00035E23"/>
    <w:rsid w:val="00035E8C"/>
    <w:rsid w:val="00037073"/>
    <w:rsid w:val="00040105"/>
    <w:rsid w:val="00040795"/>
    <w:rsid w:val="000407E7"/>
    <w:rsid w:val="00040AAB"/>
    <w:rsid w:val="000415A7"/>
    <w:rsid w:val="000415B4"/>
    <w:rsid w:val="00041675"/>
    <w:rsid w:val="00041C1B"/>
    <w:rsid w:val="00041DA7"/>
    <w:rsid w:val="00042DC5"/>
    <w:rsid w:val="000433A4"/>
    <w:rsid w:val="0004343C"/>
    <w:rsid w:val="00043C50"/>
    <w:rsid w:val="00043D0D"/>
    <w:rsid w:val="00043E1A"/>
    <w:rsid w:val="00044052"/>
    <w:rsid w:val="000445D7"/>
    <w:rsid w:val="0004554D"/>
    <w:rsid w:val="00045F25"/>
    <w:rsid w:val="000506D9"/>
    <w:rsid w:val="00050AE3"/>
    <w:rsid w:val="0005111C"/>
    <w:rsid w:val="00051849"/>
    <w:rsid w:val="0005204C"/>
    <w:rsid w:val="000520ED"/>
    <w:rsid w:val="0005221D"/>
    <w:rsid w:val="0005284F"/>
    <w:rsid w:val="00052F38"/>
    <w:rsid w:val="000533D8"/>
    <w:rsid w:val="000536C5"/>
    <w:rsid w:val="00053B50"/>
    <w:rsid w:val="00053C17"/>
    <w:rsid w:val="000540A3"/>
    <w:rsid w:val="00054E31"/>
    <w:rsid w:val="000565F4"/>
    <w:rsid w:val="00056673"/>
    <w:rsid w:val="00056E93"/>
    <w:rsid w:val="00057009"/>
    <w:rsid w:val="00057081"/>
    <w:rsid w:val="00057148"/>
    <w:rsid w:val="0005726C"/>
    <w:rsid w:val="000574ED"/>
    <w:rsid w:val="00057520"/>
    <w:rsid w:val="0005770B"/>
    <w:rsid w:val="00057B00"/>
    <w:rsid w:val="00060732"/>
    <w:rsid w:val="00060970"/>
    <w:rsid w:val="00060EBB"/>
    <w:rsid w:val="00061089"/>
    <w:rsid w:val="0006223C"/>
    <w:rsid w:val="00062CE9"/>
    <w:rsid w:val="000636B6"/>
    <w:rsid w:val="00063C10"/>
    <w:rsid w:val="00063CE0"/>
    <w:rsid w:val="00063D55"/>
    <w:rsid w:val="00064D53"/>
    <w:rsid w:val="000652A8"/>
    <w:rsid w:val="000655B0"/>
    <w:rsid w:val="000663BB"/>
    <w:rsid w:val="000665B4"/>
    <w:rsid w:val="00067049"/>
    <w:rsid w:val="000670B2"/>
    <w:rsid w:val="00067827"/>
    <w:rsid w:val="00067FFB"/>
    <w:rsid w:val="0007053B"/>
    <w:rsid w:val="000710DA"/>
    <w:rsid w:val="00071D6A"/>
    <w:rsid w:val="00072C00"/>
    <w:rsid w:val="00072CFF"/>
    <w:rsid w:val="000733F4"/>
    <w:rsid w:val="000734CC"/>
    <w:rsid w:val="00073CF3"/>
    <w:rsid w:val="000742D1"/>
    <w:rsid w:val="000748E0"/>
    <w:rsid w:val="00075902"/>
    <w:rsid w:val="000767E6"/>
    <w:rsid w:val="00076D81"/>
    <w:rsid w:val="00077EB1"/>
    <w:rsid w:val="0008298C"/>
    <w:rsid w:val="000830C8"/>
    <w:rsid w:val="00083AF5"/>
    <w:rsid w:val="00083C92"/>
    <w:rsid w:val="000846FE"/>
    <w:rsid w:val="0008472C"/>
    <w:rsid w:val="00084A4B"/>
    <w:rsid w:val="00085B8A"/>
    <w:rsid w:val="00086EE1"/>
    <w:rsid w:val="00087175"/>
    <w:rsid w:val="000873E7"/>
    <w:rsid w:val="0009098E"/>
    <w:rsid w:val="00090A8D"/>
    <w:rsid w:val="000910E5"/>
    <w:rsid w:val="0009153D"/>
    <w:rsid w:val="00091847"/>
    <w:rsid w:val="0009215C"/>
    <w:rsid w:val="000924B8"/>
    <w:rsid w:val="0009277A"/>
    <w:rsid w:val="00092BC4"/>
    <w:rsid w:val="000933A6"/>
    <w:rsid w:val="000934F7"/>
    <w:rsid w:val="00093FF5"/>
    <w:rsid w:val="000949D1"/>
    <w:rsid w:val="00094B36"/>
    <w:rsid w:val="00094FDA"/>
    <w:rsid w:val="0009539B"/>
    <w:rsid w:val="0009559C"/>
    <w:rsid w:val="00095621"/>
    <w:rsid w:val="00095E19"/>
    <w:rsid w:val="00095F74"/>
    <w:rsid w:val="000963B6"/>
    <w:rsid w:val="000978A3"/>
    <w:rsid w:val="000A0633"/>
    <w:rsid w:val="000A0915"/>
    <w:rsid w:val="000A2F86"/>
    <w:rsid w:val="000A344C"/>
    <w:rsid w:val="000A38FC"/>
    <w:rsid w:val="000A390D"/>
    <w:rsid w:val="000A42DE"/>
    <w:rsid w:val="000A4811"/>
    <w:rsid w:val="000A4A3B"/>
    <w:rsid w:val="000A55A0"/>
    <w:rsid w:val="000A55DC"/>
    <w:rsid w:val="000A5CA0"/>
    <w:rsid w:val="000A62FC"/>
    <w:rsid w:val="000A663D"/>
    <w:rsid w:val="000A694E"/>
    <w:rsid w:val="000A6F5B"/>
    <w:rsid w:val="000A73E8"/>
    <w:rsid w:val="000B03F2"/>
    <w:rsid w:val="000B0625"/>
    <w:rsid w:val="000B22BA"/>
    <w:rsid w:val="000B24B2"/>
    <w:rsid w:val="000B3462"/>
    <w:rsid w:val="000B3B4A"/>
    <w:rsid w:val="000B3DF5"/>
    <w:rsid w:val="000B4DF5"/>
    <w:rsid w:val="000B5463"/>
    <w:rsid w:val="000B56F8"/>
    <w:rsid w:val="000B5BF2"/>
    <w:rsid w:val="000B5FF3"/>
    <w:rsid w:val="000B6C21"/>
    <w:rsid w:val="000B741C"/>
    <w:rsid w:val="000B75D7"/>
    <w:rsid w:val="000C0BF9"/>
    <w:rsid w:val="000C11E1"/>
    <w:rsid w:val="000C12B4"/>
    <w:rsid w:val="000C1387"/>
    <w:rsid w:val="000C1CC5"/>
    <w:rsid w:val="000C2299"/>
    <w:rsid w:val="000C2502"/>
    <w:rsid w:val="000C2F61"/>
    <w:rsid w:val="000C309E"/>
    <w:rsid w:val="000C389F"/>
    <w:rsid w:val="000C390C"/>
    <w:rsid w:val="000C4EFB"/>
    <w:rsid w:val="000C5397"/>
    <w:rsid w:val="000C5533"/>
    <w:rsid w:val="000C5D07"/>
    <w:rsid w:val="000C663F"/>
    <w:rsid w:val="000C71E9"/>
    <w:rsid w:val="000C7DD4"/>
    <w:rsid w:val="000C7DDB"/>
    <w:rsid w:val="000C7FBA"/>
    <w:rsid w:val="000D0B5F"/>
    <w:rsid w:val="000D0E76"/>
    <w:rsid w:val="000D1D47"/>
    <w:rsid w:val="000D20FC"/>
    <w:rsid w:val="000D2592"/>
    <w:rsid w:val="000D2F94"/>
    <w:rsid w:val="000D3F53"/>
    <w:rsid w:val="000D4081"/>
    <w:rsid w:val="000D4122"/>
    <w:rsid w:val="000D42F6"/>
    <w:rsid w:val="000D47C8"/>
    <w:rsid w:val="000D47C9"/>
    <w:rsid w:val="000D4824"/>
    <w:rsid w:val="000D4DCA"/>
    <w:rsid w:val="000D5AC0"/>
    <w:rsid w:val="000D65A4"/>
    <w:rsid w:val="000D6C50"/>
    <w:rsid w:val="000D6EA5"/>
    <w:rsid w:val="000D75D5"/>
    <w:rsid w:val="000D7998"/>
    <w:rsid w:val="000D7EEA"/>
    <w:rsid w:val="000E010D"/>
    <w:rsid w:val="000E0639"/>
    <w:rsid w:val="000E0694"/>
    <w:rsid w:val="000E0798"/>
    <w:rsid w:val="000E1864"/>
    <w:rsid w:val="000E22A7"/>
    <w:rsid w:val="000E277D"/>
    <w:rsid w:val="000E318C"/>
    <w:rsid w:val="000E322B"/>
    <w:rsid w:val="000E32B5"/>
    <w:rsid w:val="000E3B69"/>
    <w:rsid w:val="000E3C7C"/>
    <w:rsid w:val="000E46A7"/>
    <w:rsid w:val="000E4875"/>
    <w:rsid w:val="000E4AEE"/>
    <w:rsid w:val="000E54F8"/>
    <w:rsid w:val="000E55CF"/>
    <w:rsid w:val="000E6FAD"/>
    <w:rsid w:val="000E7CDD"/>
    <w:rsid w:val="000F1264"/>
    <w:rsid w:val="000F1BB1"/>
    <w:rsid w:val="000F1F27"/>
    <w:rsid w:val="000F2146"/>
    <w:rsid w:val="000F223D"/>
    <w:rsid w:val="000F2330"/>
    <w:rsid w:val="000F4A15"/>
    <w:rsid w:val="000F52FE"/>
    <w:rsid w:val="000F5A5D"/>
    <w:rsid w:val="000F5ADC"/>
    <w:rsid w:val="000F5C0C"/>
    <w:rsid w:val="000F62FD"/>
    <w:rsid w:val="000F63CE"/>
    <w:rsid w:val="000F6779"/>
    <w:rsid w:val="000F6A24"/>
    <w:rsid w:val="000F71C6"/>
    <w:rsid w:val="000F7FBF"/>
    <w:rsid w:val="001010DE"/>
    <w:rsid w:val="00101113"/>
    <w:rsid w:val="0010134E"/>
    <w:rsid w:val="00101D68"/>
    <w:rsid w:val="00102D94"/>
    <w:rsid w:val="00103137"/>
    <w:rsid w:val="00103874"/>
    <w:rsid w:val="00103A46"/>
    <w:rsid w:val="001041A2"/>
    <w:rsid w:val="00104560"/>
    <w:rsid w:val="001046D4"/>
    <w:rsid w:val="00104DEA"/>
    <w:rsid w:val="001050EA"/>
    <w:rsid w:val="00105A49"/>
    <w:rsid w:val="001063B7"/>
    <w:rsid w:val="00106484"/>
    <w:rsid w:val="001067FD"/>
    <w:rsid w:val="00106DDC"/>
    <w:rsid w:val="00106F0E"/>
    <w:rsid w:val="00110C96"/>
    <w:rsid w:val="00111248"/>
    <w:rsid w:val="00111336"/>
    <w:rsid w:val="00111FE2"/>
    <w:rsid w:val="00112623"/>
    <w:rsid w:val="00112851"/>
    <w:rsid w:val="00112E17"/>
    <w:rsid w:val="00113B8E"/>
    <w:rsid w:val="00113E46"/>
    <w:rsid w:val="00114534"/>
    <w:rsid w:val="00114700"/>
    <w:rsid w:val="00114A2C"/>
    <w:rsid w:val="00115BB7"/>
    <w:rsid w:val="00116548"/>
    <w:rsid w:val="00116943"/>
    <w:rsid w:val="0011699E"/>
    <w:rsid w:val="00117181"/>
    <w:rsid w:val="001179B7"/>
    <w:rsid w:val="001207DA"/>
    <w:rsid w:val="00121968"/>
    <w:rsid w:val="00123404"/>
    <w:rsid w:val="0012356D"/>
    <w:rsid w:val="0012378C"/>
    <w:rsid w:val="0012385A"/>
    <w:rsid w:val="00124D78"/>
    <w:rsid w:val="0012503A"/>
    <w:rsid w:val="001251FD"/>
    <w:rsid w:val="001254C9"/>
    <w:rsid w:val="00125D8D"/>
    <w:rsid w:val="00125F8C"/>
    <w:rsid w:val="00126586"/>
    <w:rsid w:val="001271AC"/>
    <w:rsid w:val="001272B9"/>
    <w:rsid w:val="00127551"/>
    <w:rsid w:val="001276FC"/>
    <w:rsid w:val="00127CFF"/>
    <w:rsid w:val="00127DA7"/>
    <w:rsid w:val="00127DE4"/>
    <w:rsid w:val="00127E34"/>
    <w:rsid w:val="00130061"/>
    <w:rsid w:val="0013031C"/>
    <w:rsid w:val="001304DC"/>
    <w:rsid w:val="00130734"/>
    <w:rsid w:val="00130A8C"/>
    <w:rsid w:val="00131EDD"/>
    <w:rsid w:val="001320A2"/>
    <w:rsid w:val="00132BEE"/>
    <w:rsid w:val="001343C4"/>
    <w:rsid w:val="001349D6"/>
    <w:rsid w:val="001359F2"/>
    <w:rsid w:val="0013632D"/>
    <w:rsid w:val="00136426"/>
    <w:rsid w:val="0013729F"/>
    <w:rsid w:val="00137318"/>
    <w:rsid w:val="0014069D"/>
    <w:rsid w:val="00140A64"/>
    <w:rsid w:val="00140BD9"/>
    <w:rsid w:val="00140EA6"/>
    <w:rsid w:val="00141161"/>
    <w:rsid w:val="001411D7"/>
    <w:rsid w:val="001413FA"/>
    <w:rsid w:val="0014234F"/>
    <w:rsid w:val="00142389"/>
    <w:rsid w:val="00143FD0"/>
    <w:rsid w:val="001440D5"/>
    <w:rsid w:val="00144CC4"/>
    <w:rsid w:val="00144E97"/>
    <w:rsid w:val="0014502B"/>
    <w:rsid w:val="00145BAE"/>
    <w:rsid w:val="00145DD4"/>
    <w:rsid w:val="00145F38"/>
    <w:rsid w:val="00146128"/>
    <w:rsid w:val="001461EB"/>
    <w:rsid w:val="001465A7"/>
    <w:rsid w:val="00146C04"/>
    <w:rsid w:val="001475B1"/>
    <w:rsid w:val="00147EC8"/>
    <w:rsid w:val="0015000E"/>
    <w:rsid w:val="001501CD"/>
    <w:rsid w:val="00150A69"/>
    <w:rsid w:val="0015135C"/>
    <w:rsid w:val="001516E2"/>
    <w:rsid w:val="001519C9"/>
    <w:rsid w:val="00151DAC"/>
    <w:rsid w:val="0015214F"/>
    <w:rsid w:val="001523CD"/>
    <w:rsid w:val="00152BE2"/>
    <w:rsid w:val="00152D85"/>
    <w:rsid w:val="00153248"/>
    <w:rsid w:val="00153843"/>
    <w:rsid w:val="0015388B"/>
    <w:rsid w:val="00153BFA"/>
    <w:rsid w:val="00154482"/>
    <w:rsid w:val="001546E5"/>
    <w:rsid w:val="00154EBB"/>
    <w:rsid w:val="001558FB"/>
    <w:rsid w:val="0015593C"/>
    <w:rsid w:val="00155A73"/>
    <w:rsid w:val="001565E1"/>
    <w:rsid w:val="00157002"/>
    <w:rsid w:val="00157819"/>
    <w:rsid w:val="0015793A"/>
    <w:rsid w:val="00160722"/>
    <w:rsid w:val="001612EA"/>
    <w:rsid w:val="001618A7"/>
    <w:rsid w:val="00161B15"/>
    <w:rsid w:val="001623D3"/>
    <w:rsid w:val="001626E3"/>
    <w:rsid w:val="00162A63"/>
    <w:rsid w:val="00162EDF"/>
    <w:rsid w:val="001638CD"/>
    <w:rsid w:val="00164146"/>
    <w:rsid w:val="00164174"/>
    <w:rsid w:val="00164247"/>
    <w:rsid w:val="00164942"/>
    <w:rsid w:val="00164ABF"/>
    <w:rsid w:val="00164EA4"/>
    <w:rsid w:val="0016540C"/>
    <w:rsid w:val="00165E67"/>
    <w:rsid w:val="00165FB2"/>
    <w:rsid w:val="00166C95"/>
    <w:rsid w:val="00167300"/>
    <w:rsid w:val="00167B64"/>
    <w:rsid w:val="00170C6B"/>
    <w:rsid w:val="0017141F"/>
    <w:rsid w:val="00171B11"/>
    <w:rsid w:val="00172823"/>
    <w:rsid w:val="001729C6"/>
    <w:rsid w:val="00172B9C"/>
    <w:rsid w:val="00172C1A"/>
    <w:rsid w:val="00172DB1"/>
    <w:rsid w:val="00172F63"/>
    <w:rsid w:val="00173124"/>
    <w:rsid w:val="00173E4E"/>
    <w:rsid w:val="00174D09"/>
    <w:rsid w:val="00175D42"/>
    <w:rsid w:val="00175F36"/>
    <w:rsid w:val="00176BAF"/>
    <w:rsid w:val="00176D74"/>
    <w:rsid w:val="00176EE5"/>
    <w:rsid w:val="001772E6"/>
    <w:rsid w:val="00177C08"/>
    <w:rsid w:val="001801AF"/>
    <w:rsid w:val="00180550"/>
    <w:rsid w:val="00180592"/>
    <w:rsid w:val="001809E0"/>
    <w:rsid w:val="00181A84"/>
    <w:rsid w:val="001825B2"/>
    <w:rsid w:val="001836E6"/>
    <w:rsid w:val="0018512D"/>
    <w:rsid w:val="001853C0"/>
    <w:rsid w:val="001860CC"/>
    <w:rsid w:val="0018617D"/>
    <w:rsid w:val="001864B5"/>
    <w:rsid w:val="00186B64"/>
    <w:rsid w:val="00186B86"/>
    <w:rsid w:val="00190712"/>
    <w:rsid w:val="00191177"/>
    <w:rsid w:val="0019216C"/>
    <w:rsid w:val="0019445B"/>
    <w:rsid w:val="0019455B"/>
    <w:rsid w:val="001946CF"/>
    <w:rsid w:val="00194A12"/>
    <w:rsid w:val="00195222"/>
    <w:rsid w:val="001952AB"/>
    <w:rsid w:val="00195D19"/>
    <w:rsid w:val="00196660"/>
    <w:rsid w:val="00196728"/>
    <w:rsid w:val="00196944"/>
    <w:rsid w:val="0019702E"/>
    <w:rsid w:val="00197515"/>
    <w:rsid w:val="001976D9"/>
    <w:rsid w:val="001979A3"/>
    <w:rsid w:val="00197DB1"/>
    <w:rsid w:val="001A0159"/>
    <w:rsid w:val="001A0619"/>
    <w:rsid w:val="001A069A"/>
    <w:rsid w:val="001A0998"/>
    <w:rsid w:val="001A2E15"/>
    <w:rsid w:val="001A307E"/>
    <w:rsid w:val="001A3488"/>
    <w:rsid w:val="001A3D0E"/>
    <w:rsid w:val="001A3E10"/>
    <w:rsid w:val="001A403B"/>
    <w:rsid w:val="001A4C7F"/>
    <w:rsid w:val="001A5439"/>
    <w:rsid w:val="001A60BD"/>
    <w:rsid w:val="001A6212"/>
    <w:rsid w:val="001A723D"/>
    <w:rsid w:val="001A7605"/>
    <w:rsid w:val="001A7711"/>
    <w:rsid w:val="001A7983"/>
    <w:rsid w:val="001A7EC2"/>
    <w:rsid w:val="001B0957"/>
    <w:rsid w:val="001B0978"/>
    <w:rsid w:val="001B0AD8"/>
    <w:rsid w:val="001B0E1A"/>
    <w:rsid w:val="001B141F"/>
    <w:rsid w:val="001B1893"/>
    <w:rsid w:val="001B1BE4"/>
    <w:rsid w:val="001B202B"/>
    <w:rsid w:val="001B27A2"/>
    <w:rsid w:val="001B27A4"/>
    <w:rsid w:val="001B2A21"/>
    <w:rsid w:val="001B31CB"/>
    <w:rsid w:val="001B3939"/>
    <w:rsid w:val="001B3CD6"/>
    <w:rsid w:val="001B4DE8"/>
    <w:rsid w:val="001B547E"/>
    <w:rsid w:val="001B590D"/>
    <w:rsid w:val="001B6BF3"/>
    <w:rsid w:val="001B76C8"/>
    <w:rsid w:val="001C042D"/>
    <w:rsid w:val="001C0777"/>
    <w:rsid w:val="001C0954"/>
    <w:rsid w:val="001C0B0E"/>
    <w:rsid w:val="001C0F83"/>
    <w:rsid w:val="001C211A"/>
    <w:rsid w:val="001C2F48"/>
    <w:rsid w:val="001C371A"/>
    <w:rsid w:val="001C39A2"/>
    <w:rsid w:val="001C46D3"/>
    <w:rsid w:val="001C4826"/>
    <w:rsid w:val="001C5632"/>
    <w:rsid w:val="001C5D40"/>
    <w:rsid w:val="001C6741"/>
    <w:rsid w:val="001C6888"/>
    <w:rsid w:val="001C6B66"/>
    <w:rsid w:val="001C6D0A"/>
    <w:rsid w:val="001C767E"/>
    <w:rsid w:val="001C7A1A"/>
    <w:rsid w:val="001C7A6A"/>
    <w:rsid w:val="001C7DEF"/>
    <w:rsid w:val="001D0172"/>
    <w:rsid w:val="001D01A0"/>
    <w:rsid w:val="001D0A1B"/>
    <w:rsid w:val="001D24E5"/>
    <w:rsid w:val="001D2D48"/>
    <w:rsid w:val="001D3AB5"/>
    <w:rsid w:val="001D481F"/>
    <w:rsid w:val="001D48DF"/>
    <w:rsid w:val="001D4D6E"/>
    <w:rsid w:val="001D5639"/>
    <w:rsid w:val="001D66D6"/>
    <w:rsid w:val="001D7017"/>
    <w:rsid w:val="001D768C"/>
    <w:rsid w:val="001E0AFE"/>
    <w:rsid w:val="001E1C5C"/>
    <w:rsid w:val="001E1E1A"/>
    <w:rsid w:val="001E23F9"/>
    <w:rsid w:val="001E302B"/>
    <w:rsid w:val="001E3F51"/>
    <w:rsid w:val="001E444C"/>
    <w:rsid w:val="001E54A7"/>
    <w:rsid w:val="001E5696"/>
    <w:rsid w:val="001E595F"/>
    <w:rsid w:val="001E5C15"/>
    <w:rsid w:val="001E5D7A"/>
    <w:rsid w:val="001E642C"/>
    <w:rsid w:val="001E7D2E"/>
    <w:rsid w:val="001E7DBD"/>
    <w:rsid w:val="001F077E"/>
    <w:rsid w:val="001F09FA"/>
    <w:rsid w:val="001F1336"/>
    <w:rsid w:val="001F1F9C"/>
    <w:rsid w:val="001F2310"/>
    <w:rsid w:val="001F2E88"/>
    <w:rsid w:val="001F335A"/>
    <w:rsid w:val="001F36D9"/>
    <w:rsid w:val="001F3CD7"/>
    <w:rsid w:val="001F427B"/>
    <w:rsid w:val="001F4979"/>
    <w:rsid w:val="001F5141"/>
    <w:rsid w:val="001F5695"/>
    <w:rsid w:val="001F5BFF"/>
    <w:rsid w:val="001F5C69"/>
    <w:rsid w:val="001F5EA3"/>
    <w:rsid w:val="001F6079"/>
    <w:rsid w:val="001F6962"/>
    <w:rsid w:val="001F69E1"/>
    <w:rsid w:val="001F7A8F"/>
    <w:rsid w:val="001F7E95"/>
    <w:rsid w:val="001F7FC6"/>
    <w:rsid w:val="002004DD"/>
    <w:rsid w:val="00200B8C"/>
    <w:rsid w:val="00200D2C"/>
    <w:rsid w:val="00201121"/>
    <w:rsid w:val="002023C5"/>
    <w:rsid w:val="00202AC2"/>
    <w:rsid w:val="00202AC4"/>
    <w:rsid w:val="00202FBA"/>
    <w:rsid w:val="002031A1"/>
    <w:rsid w:val="00203F72"/>
    <w:rsid w:val="0020409F"/>
    <w:rsid w:val="0020430D"/>
    <w:rsid w:val="002046C2"/>
    <w:rsid w:val="00204B4E"/>
    <w:rsid w:val="00206683"/>
    <w:rsid w:val="00206A5B"/>
    <w:rsid w:val="002070FF"/>
    <w:rsid w:val="002074DA"/>
    <w:rsid w:val="00207848"/>
    <w:rsid w:val="002108F8"/>
    <w:rsid w:val="00210D16"/>
    <w:rsid w:val="00210D17"/>
    <w:rsid w:val="00211460"/>
    <w:rsid w:val="00211944"/>
    <w:rsid w:val="00211D39"/>
    <w:rsid w:val="00212175"/>
    <w:rsid w:val="002123F7"/>
    <w:rsid w:val="0021362E"/>
    <w:rsid w:val="00214D87"/>
    <w:rsid w:val="00214DB3"/>
    <w:rsid w:val="00214DF5"/>
    <w:rsid w:val="002150AB"/>
    <w:rsid w:val="002151E1"/>
    <w:rsid w:val="00215999"/>
    <w:rsid w:val="00215B26"/>
    <w:rsid w:val="00215EBB"/>
    <w:rsid w:val="00215F5E"/>
    <w:rsid w:val="00216B5D"/>
    <w:rsid w:val="00217331"/>
    <w:rsid w:val="00220206"/>
    <w:rsid w:val="00220CCC"/>
    <w:rsid w:val="00221576"/>
    <w:rsid w:val="00221F39"/>
    <w:rsid w:val="002220A0"/>
    <w:rsid w:val="00222433"/>
    <w:rsid w:val="002225C8"/>
    <w:rsid w:val="0022308B"/>
    <w:rsid w:val="002234A0"/>
    <w:rsid w:val="002239CB"/>
    <w:rsid w:val="00224951"/>
    <w:rsid w:val="00224E57"/>
    <w:rsid w:val="00224F3D"/>
    <w:rsid w:val="00225461"/>
    <w:rsid w:val="00225D9B"/>
    <w:rsid w:val="00225E4C"/>
    <w:rsid w:val="002272AD"/>
    <w:rsid w:val="0022747F"/>
    <w:rsid w:val="002306A1"/>
    <w:rsid w:val="00230C64"/>
    <w:rsid w:val="00230CF5"/>
    <w:rsid w:val="00231B00"/>
    <w:rsid w:val="00232010"/>
    <w:rsid w:val="00232932"/>
    <w:rsid w:val="002329EF"/>
    <w:rsid w:val="002335AF"/>
    <w:rsid w:val="002335B6"/>
    <w:rsid w:val="00233B00"/>
    <w:rsid w:val="002345A8"/>
    <w:rsid w:val="00234A0F"/>
    <w:rsid w:val="0023547D"/>
    <w:rsid w:val="0023572C"/>
    <w:rsid w:val="00235987"/>
    <w:rsid w:val="002359B7"/>
    <w:rsid w:val="00235B98"/>
    <w:rsid w:val="00235CDA"/>
    <w:rsid w:val="002361E9"/>
    <w:rsid w:val="002373D3"/>
    <w:rsid w:val="002374F7"/>
    <w:rsid w:val="00237981"/>
    <w:rsid w:val="00237BA2"/>
    <w:rsid w:val="00237D0F"/>
    <w:rsid w:val="00240226"/>
    <w:rsid w:val="00240500"/>
    <w:rsid w:val="002410E7"/>
    <w:rsid w:val="002417C3"/>
    <w:rsid w:val="00241A5D"/>
    <w:rsid w:val="00241B84"/>
    <w:rsid w:val="00241DF1"/>
    <w:rsid w:val="00241E28"/>
    <w:rsid w:val="002435F7"/>
    <w:rsid w:val="00243B44"/>
    <w:rsid w:val="00245798"/>
    <w:rsid w:val="0024583B"/>
    <w:rsid w:val="00246288"/>
    <w:rsid w:val="00246858"/>
    <w:rsid w:val="00246F14"/>
    <w:rsid w:val="0025065B"/>
    <w:rsid w:val="0025098F"/>
    <w:rsid w:val="00250A74"/>
    <w:rsid w:val="00250D31"/>
    <w:rsid w:val="0025181A"/>
    <w:rsid w:val="00251B1E"/>
    <w:rsid w:val="002522A8"/>
    <w:rsid w:val="00253E04"/>
    <w:rsid w:val="002544A0"/>
    <w:rsid w:val="00255035"/>
    <w:rsid w:val="0025533E"/>
    <w:rsid w:val="00255901"/>
    <w:rsid w:val="00256240"/>
    <w:rsid w:val="00256391"/>
    <w:rsid w:val="002567B4"/>
    <w:rsid w:val="00256D73"/>
    <w:rsid w:val="00256F90"/>
    <w:rsid w:val="00257CB5"/>
    <w:rsid w:val="00260607"/>
    <w:rsid w:val="00260B9B"/>
    <w:rsid w:val="0026154F"/>
    <w:rsid w:val="0026172C"/>
    <w:rsid w:val="00261819"/>
    <w:rsid w:val="00261BBD"/>
    <w:rsid w:val="00262FBC"/>
    <w:rsid w:val="002630E2"/>
    <w:rsid w:val="00263B75"/>
    <w:rsid w:val="00264C48"/>
    <w:rsid w:val="0026555D"/>
    <w:rsid w:val="00265567"/>
    <w:rsid w:val="002657DE"/>
    <w:rsid w:val="0026583A"/>
    <w:rsid w:val="002663E0"/>
    <w:rsid w:val="0026651C"/>
    <w:rsid w:val="00266535"/>
    <w:rsid w:val="00266609"/>
    <w:rsid w:val="00266EE6"/>
    <w:rsid w:val="00267487"/>
    <w:rsid w:val="002678E4"/>
    <w:rsid w:val="0027013C"/>
    <w:rsid w:val="002707E3"/>
    <w:rsid w:val="00270F47"/>
    <w:rsid w:val="00271193"/>
    <w:rsid w:val="002714C4"/>
    <w:rsid w:val="00271541"/>
    <w:rsid w:val="00271CAD"/>
    <w:rsid w:val="00271D86"/>
    <w:rsid w:val="0027230C"/>
    <w:rsid w:val="002724FE"/>
    <w:rsid w:val="00272525"/>
    <w:rsid w:val="00272E99"/>
    <w:rsid w:val="00273C3C"/>
    <w:rsid w:val="00274455"/>
    <w:rsid w:val="00274D1D"/>
    <w:rsid w:val="00274D93"/>
    <w:rsid w:val="00275955"/>
    <w:rsid w:val="00275B0E"/>
    <w:rsid w:val="0027603E"/>
    <w:rsid w:val="00276266"/>
    <w:rsid w:val="00277563"/>
    <w:rsid w:val="00277A4C"/>
    <w:rsid w:val="00277E9E"/>
    <w:rsid w:val="00281600"/>
    <w:rsid w:val="00281EA7"/>
    <w:rsid w:val="00282075"/>
    <w:rsid w:val="0028222E"/>
    <w:rsid w:val="002825A4"/>
    <w:rsid w:val="00283827"/>
    <w:rsid w:val="00283B16"/>
    <w:rsid w:val="00283CD7"/>
    <w:rsid w:val="00283FA6"/>
    <w:rsid w:val="00284135"/>
    <w:rsid w:val="0028448C"/>
    <w:rsid w:val="00284A44"/>
    <w:rsid w:val="00284F51"/>
    <w:rsid w:val="002862A5"/>
    <w:rsid w:val="002864FA"/>
    <w:rsid w:val="002867EB"/>
    <w:rsid w:val="00286CD6"/>
    <w:rsid w:val="00287012"/>
    <w:rsid w:val="002877DD"/>
    <w:rsid w:val="00287B10"/>
    <w:rsid w:val="002900A6"/>
    <w:rsid w:val="00290665"/>
    <w:rsid w:val="002914EA"/>
    <w:rsid w:val="00291E32"/>
    <w:rsid w:val="002922E2"/>
    <w:rsid w:val="0029248C"/>
    <w:rsid w:val="00292789"/>
    <w:rsid w:val="0029278D"/>
    <w:rsid w:val="00292BDE"/>
    <w:rsid w:val="00293F53"/>
    <w:rsid w:val="00294100"/>
    <w:rsid w:val="00294A37"/>
    <w:rsid w:val="00294C7F"/>
    <w:rsid w:val="002953C4"/>
    <w:rsid w:val="0029610E"/>
    <w:rsid w:val="00296E50"/>
    <w:rsid w:val="00297C21"/>
    <w:rsid w:val="00297CA6"/>
    <w:rsid w:val="00297CC6"/>
    <w:rsid w:val="002A0633"/>
    <w:rsid w:val="002A09C7"/>
    <w:rsid w:val="002A0CB0"/>
    <w:rsid w:val="002A1D0A"/>
    <w:rsid w:val="002A1D7C"/>
    <w:rsid w:val="002A2532"/>
    <w:rsid w:val="002A29EE"/>
    <w:rsid w:val="002A3AB8"/>
    <w:rsid w:val="002A3C4D"/>
    <w:rsid w:val="002A4259"/>
    <w:rsid w:val="002A4513"/>
    <w:rsid w:val="002A458D"/>
    <w:rsid w:val="002A5BBB"/>
    <w:rsid w:val="002A5BE4"/>
    <w:rsid w:val="002A6338"/>
    <w:rsid w:val="002A74FE"/>
    <w:rsid w:val="002A7D46"/>
    <w:rsid w:val="002A7D71"/>
    <w:rsid w:val="002A7E04"/>
    <w:rsid w:val="002B0B87"/>
    <w:rsid w:val="002B0C98"/>
    <w:rsid w:val="002B1BC0"/>
    <w:rsid w:val="002B2348"/>
    <w:rsid w:val="002B2AB6"/>
    <w:rsid w:val="002B337D"/>
    <w:rsid w:val="002B3442"/>
    <w:rsid w:val="002B3EC0"/>
    <w:rsid w:val="002B4FDD"/>
    <w:rsid w:val="002B62B1"/>
    <w:rsid w:val="002B6487"/>
    <w:rsid w:val="002B6594"/>
    <w:rsid w:val="002B79AF"/>
    <w:rsid w:val="002C02A3"/>
    <w:rsid w:val="002C076A"/>
    <w:rsid w:val="002C30E2"/>
    <w:rsid w:val="002C3604"/>
    <w:rsid w:val="002C3D86"/>
    <w:rsid w:val="002C42D4"/>
    <w:rsid w:val="002C49D2"/>
    <w:rsid w:val="002C4B46"/>
    <w:rsid w:val="002C4C78"/>
    <w:rsid w:val="002C51B1"/>
    <w:rsid w:val="002C538A"/>
    <w:rsid w:val="002C5830"/>
    <w:rsid w:val="002C59AE"/>
    <w:rsid w:val="002C670D"/>
    <w:rsid w:val="002C7014"/>
    <w:rsid w:val="002C719C"/>
    <w:rsid w:val="002C720A"/>
    <w:rsid w:val="002C732F"/>
    <w:rsid w:val="002D14C4"/>
    <w:rsid w:val="002D1714"/>
    <w:rsid w:val="002D1738"/>
    <w:rsid w:val="002D1FE8"/>
    <w:rsid w:val="002D2724"/>
    <w:rsid w:val="002D2753"/>
    <w:rsid w:val="002D3EDC"/>
    <w:rsid w:val="002D4413"/>
    <w:rsid w:val="002D627C"/>
    <w:rsid w:val="002D6AFA"/>
    <w:rsid w:val="002D6FDF"/>
    <w:rsid w:val="002D7706"/>
    <w:rsid w:val="002D777A"/>
    <w:rsid w:val="002E0289"/>
    <w:rsid w:val="002E0332"/>
    <w:rsid w:val="002E0EFD"/>
    <w:rsid w:val="002E108D"/>
    <w:rsid w:val="002E1732"/>
    <w:rsid w:val="002E1FB7"/>
    <w:rsid w:val="002E210E"/>
    <w:rsid w:val="002E2493"/>
    <w:rsid w:val="002E25D9"/>
    <w:rsid w:val="002E2D7B"/>
    <w:rsid w:val="002E3421"/>
    <w:rsid w:val="002E4BAF"/>
    <w:rsid w:val="002E4D33"/>
    <w:rsid w:val="002E513B"/>
    <w:rsid w:val="002E57D8"/>
    <w:rsid w:val="002E6028"/>
    <w:rsid w:val="002E6B58"/>
    <w:rsid w:val="002F07BB"/>
    <w:rsid w:val="002F0BF6"/>
    <w:rsid w:val="002F1657"/>
    <w:rsid w:val="002F2158"/>
    <w:rsid w:val="002F21DB"/>
    <w:rsid w:val="002F22BD"/>
    <w:rsid w:val="002F257F"/>
    <w:rsid w:val="002F280E"/>
    <w:rsid w:val="002F2925"/>
    <w:rsid w:val="002F3DAB"/>
    <w:rsid w:val="002F441B"/>
    <w:rsid w:val="002F4557"/>
    <w:rsid w:val="002F49CC"/>
    <w:rsid w:val="002F4B62"/>
    <w:rsid w:val="002F4C29"/>
    <w:rsid w:val="002F5061"/>
    <w:rsid w:val="002F53D5"/>
    <w:rsid w:val="002F5A5E"/>
    <w:rsid w:val="002F61B9"/>
    <w:rsid w:val="002F63F0"/>
    <w:rsid w:val="002F67C8"/>
    <w:rsid w:val="002F6864"/>
    <w:rsid w:val="002F6FD1"/>
    <w:rsid w:val="002F7536"/>
    <w:rsid w:val="002F769D"/>
    <w:rsid w:val="003002B4"/>
    <w:rsid w:val="003007A4"/>
    <w:rsid w:val="00300916"/>
    <w:rsid w:val="003014E6"/>
    <w:rsid w:val="0030167E"/>
    <w:rsid w:val="0030328C"/>
    <w:rsid w:val="00303E5D"/>
    <w:rsid w:val="00303EF2"/>
    <w:rsid w:val="00304728"/>
    <w:rsid w:val="003051C9"/>
    <w:rsid w:val="00305384"/>
    <w:rsid w:val="00305CF6"/>
    <w:rsid w:val="0030600A"/>
    <w:rsid w:val="00306094"/>
    <w:rsid w:val="0030663B"/>
    <w:rsid w:val="00306FD8"/>
    <w:rsid w:val="0030789B"/>
    <w:rsid w:val="00307A5C"/>
    <w:rsid w:val="00307C68"/>
    <w:rsid w:val="00307C95"/>
    <w:rsid w:val="00310540"/>
    <w:rsid w:val="00310816"/>
    <w:rsid w:val="0031097A"/>
    <w:rsid w:val="00310A44"/>
    <w:rsid w:val="00310C57"/>
    <w:rsid w:val="00311B04"/>
    <w:rsid w:val="00311CC5"/>
    <w:rsid w:val="00311CF0"/>
    <w:rsid w:val="00311D38"/>
    <w:rsid w:val="003125CA"/>
    <w:rsid w:val="00312DB3"/>
    <w:rsid w:val="0031361C"/>
    <w:rsid w:val="00314FA7"/>
    <w:rsid w:val="003158AD"/>
    <w:rsid w:val="00315901"/>
    <w:rsid w:val="003162EE"/>
    <w:rsid w:val="00316A00"/>
    <w:rsid w:val="0031759E"/>
    <w:rsid w:val="00317B84"/>
    <w:rsid w:val="00317ECD"/>
    <w:rsid w:val="00320ED5"/>
    <w:rsid w:val="0032173F"/>
    <w:rsid w:val="0032261C"/>
    <w:rsid w:val="003227A2"/>
    <w:rsid w:val="00323919"/>
    <w:rsid w:val="00324DFC"/>
    <w:rsid w:val="00325749"/>
    <w:rsid w:val="00325DC6"/>
    <w:rsid w:val="003260B2"/>
    <w:rsid w:val="003261E6"/>
    <w:rsid w:val="00326F90"/>
    <w:rsid w:val="0032727D"/>
    <w:rsid w:val="003309AB"/>
    <w:rsid w:val="00330B59"/>
    <w:rsid w:val="0033198A"/>
    <w:rsid w:val="003322DF"/>
    <w:rsid w:val="0033295D"/>
    <w:rsid w:val="00332CA2"/>
    <w:rsid w:val="00333661"/>
    <w:rsid w:val="00334254"/>
    <w:rsid w:val="003353E8"/>
    <w:rsid w:val="003356ED"/>
    <w:rsid w:val="003357C3"/>
    <w:rsid w:val="00335A3F"/>
    <w:rsid w:val="00335FB9"/>
    <w:rsid w:val="00335FE5"/>
    <w:rsid w:val="003364B2"/>
    <w:rsid w:val="003376D5"/>
    <w:rsid w:val="00340622"/>
    <w:rsid w:val="00340BAC"/>
    <w:rsid w:val="00340D20"/>
    <w:rsid w:val="00341ACD"/>
    <w:rsid w:val="003422E2"/>
    <w:rsid w:val="003429F4"/>
    <w:rsid w:val="00342E8C"/>
    <w:rsid w:val="00343834"/>
    <w:rsid w:val="00343F6C"/>
    <w:rsid w:val="0034414E"/>
    <w:rsid w:val="0034453B"/>
    <w:rsid w:val="00344828"/>
    <w:rsid w:val="00344B8B"/>
    <w:rsid w:val="00344D97"/>
    <w:rsid w:val="00344EA2"/>
    <w:rsid w:val="0034541B"/>
    <w:rsid w:val="003454BD"/>
    <w:rsid w:val="00345835"/>
    <w:rsid w:val="0034629E"/>
    <w:rsid w:val="00346C97"/>
    <w:rsid w:val="00346EEC"/>
    <w:rsid w:val="003509A5"/>
    <w:rsid w:val="003512C6"/>
    <w:rsid w:val="00352BF2"/>
    <w:rsid w:val="003539A1"/>
    <w:rsid w:val="00353B47"/>
    <w:rsid w:val="00354F74"/>
    <w:rsid w:val="003551A6"/>
    <w:rsid w:val="00355A52"/>
    <w:rsid w:val="00355ABF"/>
    <w:rsid w:val="003563BF"/>
    <w:rsid w:val="0035709D"/>
    <w:rsid w:val="00357811"/>
    <w:rsid w:val="00357ED3"/>
    <w:rsid w:val="00361CFB"/>
    <w:rsid w:val="00361EB0"/>
    <w:rsid w:val="003625A2"/>
    <w:rsid w:val="00362621"/>
    <w:rsid w:val="00362624"/>
    <w:rsid w:val="0036278E"/>
    <w:rsid w:val="00363689"/>
    <w:rsid w:val="00363D19"/>
    <w:rsid w:val="003640AF"/>
    <w:rsid w:val="0036498F"/>
    <w:rsid w:val="0036597E"/>
    <w:rsid w:val="00366D2D"/>
    <w:rsid w:val="00366F31"/>
    <w:rsid w:val="00367727"/>
    <w:rsid w:val="00370F5C"/>
    <w:rsid w:val="00371494"/>
    <w:rsid w:val="0037157C"/>
    <w:rsid w:val="00372111"/>
    <w:rsid w:val="0037382A"/>
    <w:rsid w:val="0037408E"/>
    <w:rsid w:val="0037409D"/>
    <w:rsid w:val="00374A17"/>
    <w:rsid w:val="00374A8C"/>
    <w:rsid w:val="00376645"/>
    <w:rsid w:val="003766D2"/>
    <w:rsid w:val="00376A7F"/>
    <w:rsid w:val="0037711E"/>
    <w:rsid w:val="00377563"/>
    <w:rsid w:val="00377620"/>
    <w:rsid w:val="003779C8"/>
    <w:rsid w:val="00380D98"/>
    <w:rsid w:val="0038200A"/>
    <w:rsid w:val="003821F9"/>
    <w:rsid w:val="00383152"/>
    <w:rsid w:val="00383382"/>
    <w:rsid w:val="00384688"/>
    <w:rsid w:val="00384C92"/>
    <w:rsid w:val="00384D48"/>
    <w:rsid w:val="003856FD"/>
    <w:rsid w:val="00386225"/>
    <w:rsid w:val="0038659E"/>
    <w:rsid w:val="0038686C"/>
    <w:rsid w:val="003874DE"/>
    <w:rsid w:val="0038775F"/>
    <w:rsid w:val="00390311"/>
    <w:rsid w:val="00390795"/>
    <w:rsid w:val="00390A85"/>
    <w:rsid w:val="00390FDB"/>
    <w:rsid w:val="003917A0"/>
    <w:rsid w:val="0039197C"/>
    <w:rsid w:val="00391AF2"/>
    <w:rsid w:val="00392C63"/>
    <w:rsid w:val="00393462"/>
    <w:rsid w:val="003935B5"/>
    <w:rsid w:val="00393681"/>
    <w:rsid w:val="003937FC"/>
    <w:rsid w:val="0039438C"/>
    <w:rsid w:val="00395614"/>
    <w:rsid w:val="003957FE"/>
    <w:rsid w:val="00395946"/>
    <w:rsid w:val="00395B75"/>
    <w:rsid w:val="00395C77"/>
    <w:rsid w:val="00395E73"/>
    <w:rsid w:val="00396EE6"/>
    <w:rsid w:val="00397551"/>
    <w:rsid w:val="003A0165"/>
    <w:rsid w:val="003A0190"/>
    <w:rsid w:val="003A0240"/>
    <w:rsid w:val="003A04E0"/>
    <w:rsid w:val="003A0EB0"/>
    <w:rsid w:val="003A1ACF"/>
    <w:rsid w:val="003A1C7A"/>
    <w:rsid w:val="003A1DE6"/>
    <w:rsid w:val="003A1E3C"/>
    <w:rsid w:val="003A2456"/>
    <w:rsid w:val="003A288A"/>
    <w:rsid w:val="003A2B8D"/>
    <w:rsid w:val="003A2B99"/>
    <w:rsid w:val="003A301B"/>
    <w:rsid w:val="003A35D7"/>
    <w:rsid w:val="003A3A97"/>
    <w:rsid w:val="003A4578"/>
    <w:rsid w:val="003A4E0A"/>
    <w:rsid w:val="003A5B39"/>
    <w:rsid w:val="003A6BD1"/>
    <w:rsid w:val="003A70B2"/>
    <w:rsid w:val="003A75BE"/>
    <w:rsid w:val="003A7B3C"/>
    <w:rsid w:val="003A7C9B"/>
    <w:rsid w:val="003B04C7"/>
    <w:rsid w:val="003B0624"/>
    <w:rsid w:val="003B111E"/>
    <w:rsid w:val="003B118E"/>
    <w:rsid w:val="003B1730"/>
    <w:rsid w:val="003B1A7A"/>
    <w:rsid w:val="003B250F"/>
    <w:rsid w:val="003B2532"/>
    <w:rsid w:val="003B254F"/>
    <w:rsid w:val="003B2E2F"/>
    <w:rsid w:val="003B3A60"/>
    <w:rsid w:val="003B403F"/>
    <w:rsid w:val="003B500D"/>
    <w:rsid w:val="003B5067"/>
    <w:rsid w:val="003B512E"/>
    <w:rsid w:val="003B55A6"/>
    <w:rsid w:val="003B6DB2"/>
    <w:rsid w:val="003B6EC6"/>
    <w:rsid w:val="003B71DD"/>
    <w:rsid w:val="003B7572"/>
    <w:rsid w:val="003C0463"/>
    <w:rsid w:val="003C1FB2"/>
    <w:rsid w:val="003C2B34"/>
    <w:rsid w:val="003C36B4"/>
    <w:rsid w:val="003C3D15"/>
    <w:rsid w:val="003C4C06"/>
    <w:rsid w:val="003C58A0"/>
    <w:rsid w:val="003C5A9B"/>
    <w:rsid w:val="003C6348"/>
    <w:rsid w:val="003C678E"/>
    <w:rsid w:val="003C6974"/>
    <w:rsid w:val="003C6EEB"/>
    <w:rsid w:val="003C770E"/>
    <w:rsid w:val="003C787D"/>
    <w:rsid w:val="003D00CA"/>
    <w:rsid w:val="003D0D66"/>
    <w:rsid w:val="003D0F7B"/>
    <w:rsid w:val="003D1371"/>
    <w:rsid w:val="003D14CC"/>
    <w:rsid w:val="003D1758"/>
    <w:rsid w:val="003D2572"/>
    <w:rsid w:val="003D282E"/>
    <w:rsid w:val="003D2D66"/>
    <w:rsid w:val="003D30E3"/>
    <w:rsid w:val="003D3319"/>
    <w:rsid w:val="003D34CF"/>
    <w:rsid w:val="003D3C85"/>
    <w:rsid w:val="003D3CA7"/>
    <w:rsid w:val="003D3CD8"/>
    <w:rsid w:val="003D40A2"/>
    <w:rsid w:val="003D48DA"/>
    <w:rsid w:val="003D48DC"/>
    <w:rsid w:val="003D4964"/>
    <w:rsid w:val="003D5B91"/>
    <w:rsid w:val="003D713E"/>
    <w:rsid w:val="003D720C"/>
    <w:rsid w:val="003D7223"/>
    <w:rsid w:val="003D725E"/>
    <w:rsid w:val="003D732F"/>
    <w:rsid w:val="003D7786"/>
    <w:rsid w:val="003E02A8"/>
    <w:rsid w:val="003E084E"/>
    <w:rsid w:val="003E12A1"/>
    <w:rsid w:val="003E13D4"/>
    <w:rsid w:val="003E15A8"/>
    <w:rsid w:val="003E2002"/>
    <w:rsid w:val="003E206B"/>
    <w:rsid w:val="003E42F3"/>
    <w:rsid w:val="003E4573"/>
    <w:rsid w:val="003E4726"/>
    <w:rsid w:val="003E4B84"/>
    <w:rsid w:val="003E504D"/>
    <w:rsid w:val="003E57D9"/>
    <w:rsid w:val="003E5947"/>
    <w:rsid w:val="003E5C20"/>
    <w:rsid w:val="003E625C"/>
    <w:rsid w:val="003E7C0C"/>
    <w:rsid w:val="003F017A"/>
    <w:rsid w:val="003F068E"/>
    <w:rsid w:val="003F06FE"/>
    <w:rsid w:val="003F20ED"/>
    <w:rsid w:val="003F3636"/>
    <w:rsid w:val="003F3D93"/>
    <w:rsid w:val="003F43FA"/>
    <w:rsid w:val="003F536A"/>
    <w:rsid w:val="003F55A2"/>
    <w:rsid w:val="003F5C9F"/>
    <w:rsid w:val="003F7B90"/>
    <w:rsid w:val="003F7E48"/>
    <w:rsid w:val="003F7F65"/>
    <w:rsid w:val="00400242"/>
    <w:rsid w:val="004004EE"/>
    <w:rsid w:val="00400D89"/>
    <w:rsid w:val="0040159A"/>
    <w:rsid w:val="004033F7"/>
    <w:rsid w:val="00403E06"/>
    <w:rsid w:val="00404AC6"/>
    <w:rsid w:val="00404E48"/>
    <w:rsid w:val="00405143"/>
    <w:rsid w:val="004057A5"/>
    <w:rsid w:val="00405BB1"/>
    <w:rsid w:val="00406F2C"/>
    <w:rsid w:val="00407FE2"/>
    <w:rsid w:val="0041053A"/>
    <w:rsid w:val="004107B6"/>
    <w:rsid w:val="0041097A"/>
    <w:rsid w:val="004114FB"/>
    <w:rsid w:val="00411537"/>
    <w:rsid w:val="00411F2C"/>
    <w:rsid w:val="0041214E"/>
    <w:rsid w:val="00412A23"/>
    <w:rsid w:val="00412B52"/>
    <w:rsid w:val="004139E1"/>
    <w:rsid w:val="00413EBC"/>
    <w:rsid w:val="0041520D"/>
    <w:rsid w:val="00415692"/>
    <w:rsid w:val="0041586C"/>
    <w:rsid w:val="0041588D"/>
    <w:rsid w:val="00415959"/>
    <w:rsid w:val="00416439"/>
    <w:rsid w:val="00417890"/>
    <w:rsid w:val="00417F70"/>
    <w:rsid w:val="00420554"/>
    <w:rsid w:val="0042172C"/>
    <w:rsid w:val="00421F96"/>
    <w:rsid w:val="00423030"/>
    <w:rsid w:val="00423980"/>
    <w:rsid w:val="004242CC"/>
    <w:rsid w:val="004243E2"/>
    <w:rsid w:val="004248E9"/>
    <w:rsid w:val="00424DB2"/>
    <w:rsid w:val="0042562E"/>
    <w:rsid w:val="00425B45"/>
    <w:rsid w:val="00425BDF"/>
    <w:rsid w:val="00426496"/>
    <w:rsid w:val="00426BAC"/>
    <w:rsid w:val="00431031"/>
    <w:rsid w:val="0043124A"/>
    <w:rsid w:val="00431624"/>
    <w:rsid w:val="004317E7"/>
    <w:rsid w:val="00431D21"/>
    <w:rsid w:val="00432642"/>
    <w:rsid w:val="00433D56"/>
    <w:rsid w:val="00433E3D"/>
    <w:rsid w:val="004344FD"/>
    <w:rsid w:val="004348D1"/>
    <w:rsid w:val="0043490A"/>
    <w:rsid w:val="00434D0E"/>
    <w:rsid w:val="004350B7"/>
    <w:rsid w:val="0043524D"/>
    <w:rsid w:val="0043562A"/>
    <w:rsid w:val="004357CA"/>
    <w:rsid w:val="0043588B"/>
    <w:rsid w:val="0043589F"/>
    <w:rsid w:val="00435BFA"/>
    <w:rsid w:val="00436650"/>
    <w:rsid w:val="00436864"/>
    <w:rsid w:val="00437C9B"/>
    <w:rsid w:val="0044078F"/>
    <w:rsid w:val="00441685"/>
    <w:rsid w:val="0044170F"/>
    <w:rsid w:val="00442585"/>
    <w:rsid w:val="00442AD4"/>
    <w:rsid w:val="00443896"/>
    <w:rsid w:val="00443C82"/>
    <w:rsid w:val="004447DA"/>
    <w:rsid w:val="00444C5F"/>
    <w:rsid w:val="00445496"/>
    <w:rsid w:val="00445821"/>
    <w:rsid w:val="00446034"/>
    <w:rsid w:val="004460C1"/>
    <w:rsid w:val="0044651D"/>
    <w:rsid w:val="0044657C"/>
    <w:rsid w:val="0044679B"/>
    <w:rsid w:val="004470FA"/>
    <w:rsid w:val="00447681"/>
    <w:rsid w:val="004479DC"/>
    <w:rsid w:val="00447B04"/>
    <w:rsid w:val="00450671"/>
    <w:rsid w:val="00450CF2"/>
    <w:rsid w:val="00450E45"/>
    <w:rsid w:val="004522C5"/>
    <w:rsid w:val="0045248A"/>
    <w:rsid w:val="00452507"/>
    <w:rsid w:val="00453104"/>
    <w:rsid w:val="00453BC1"/>
    <w:rsid w:val="0045483F"/>
    <w:rsid w:val="00455E40"/>
    <w:rsid w:val="00456338"/>
    <w:rsid w:val="0045689E"/>
    <w:rsid w:val="004568F3"/>
    <w:rsid w:val="00456F07"/>
    <w:rsid w:val="00457944"/>
    <w:rsid w:val="00457965"/>
    <w:rsid w:val="00457D34"/>
    <w:rsid w:val="00460260"/>
    <w:rsid w:val="00460A53"/>
    <w:rsid w:val="00460AD8"/>
    <w:rsid w:val="00461173"/>
    <w:rsid w:val="00461222"/>
    <w:rsid w:val="004616EB"/>
    <w:rsid w:val="00461B3C"/>
    <w:rsid w:val="00461C05"/>
    <w:rsid w:val="00461FED"/>
    <w:rsid w:val="004623FA"/>
    <w:rsid w:val="004625B3"/>
    <w:rsid w:val="00462820"/>
    <w:rsid w:val="00463A5F"/>
    <w:rsid w:val="00463EBE"/>
    <w:rsid w:val="00464F0E"/>
    <w:rsid w:val="0046589D"/>
    <w:rsid w:val="00465AC7"/>
    <w:rsid w:val="004661C6"/>
    <w:rsid w:val="00466A5F"/>
    <w:rsid w:val="004675F2"/>
    <w:rsid w:val="00467846"/>
    <w:rsid w:val="00467C44"/>
    <w:rsid w:val="00470189"/>
    <w:rsid w:val="00471C0E"/>
    <w:rsid w:val="00471DA2"/>
    <w:rsid w:val="00472F05"/>
    <w:rsid w:val="00472FD5"/>
    <w:rsid w:val="00473157"/>
    <w:rsid w:val="00473559"/>
    <w:rsid w:val="004735CE"/>
    <w:rsid w:val="00473855"/>
    <w:rsid w:val="00473860"/>
    <w:rsid w:val="00475110"/>
    <w:rsid w:val="00475291"/>
    <w:rsid w:val="004752E9"/>
    <w:rsid w:val="004774D5"/>
    <w:rsid w:val="00477FB2"/>
    <w:rsid w:val="0048070E"/>
    <w:rsid w:val="00480AB4"/>
    <w:rsid w:val="0048124B"/>
    <w:rsid w:val="00481362"/>
    <w:rsid w:val="00481682"/>
    <w:rsid w:val="004826F1"/>
    <w:rsid w:val="00482D57"/>
    <w:rsid w:val="00483459"/>
    <w:rsid w:val="0048346E"/>
    <w:rsid w:val="00483D93"/>
    <w:rsid w:val="004847D4"/>
    <w:rsid w:val="00484C6E"/>
    <w:rsid w:val="00484F24"/>
    <w:rsid w:val="00484F98"/>
    <w:rsid w:val="00485089"/>
    <w:rsid w:val="004853D9"/>
    <w:rsid w:val="00485579"/>
    <w:rsid w:val="00485980"/>
    <w:rsid w:val="00485D16"/>
    <w:rsid w:val="00485E2F"/>
    <w:rsid w:val="0048603E"/>
    <w:rsid w:val="004863E4"/>
    <w:rsid w:val="00486497"/>
    <w:rsid w:val="00487002"/>
    <w:rsid w:val="00487368"/>
    <w:rsid w:val="0048745A"/>
    <w:rsid w:val="0048747B"/>
    <w:rsid w:val="00487805"/>
    <w:rsid w:val="00487E45"/>
    <w:rsid w:val="00490898"/>
    <w:rsid w:val="00490ABC"/>
    <w:rsid w:val="00490BD2"/>
    <w:rsid w:val="00490F6C"/>
    <w:rsid w:val="0049166C"/>
    <w:rsid w:val="00491A42"/>
    <w:rsid w:val="00491DF3"/>
    <w:rsid w:val="00492046"/>
    <w:rsid w:val="00492F6A"/>
    <w:rsid w:val="0049315B"/>
    <w:rsid w:val="00493BCB"/>
    <w:rsid w:val="00493CE2"/>
    <w:rsid w:val="00494757"/>
    <w:rsid w:val="00494788"/>
    <w:rsid w:val="00494A65"/>
    <w:rsid w:val="00494CE3"/>
    <w:rsid w:val="00495432"/>
    <w:rsid w:val="004954EC"/>
    <w:rsid w:val="0049560E"/>
    <w:rsid w:val="00495A55"/>
    <w:rsid w:val="00495BF7"/>
    <w:rsid w:val="00496883"/>
    <w:rsid w:val="00496C54"/>
    <w:rsid w:val="00497118"/>
    <w:rsid w:val="004974D4"/>
    <w:rsid w:val="00497A90"/>
    <w:rsid w:val="00497BE0"/>
    <w:rsid w:val="004A0159"/>
    <w:rsid w:val="004A06D0"/>
    <w:rsid w:val="004A0A9F"/>
    <w:rsid w:val="004A13D1"/>
    <w:rsid w:val="004A16AE"/>
    <w:rsid w:val="004A1855"/>
    <w:rsid w:val="004A1A67"/>
    <w:rsid w:val="004A1ADD"/>
    <w:rsid w:val="004A1C81"/>
    <w:rsid w:val="004A1C8A"/>
    <w:rsid w:val="004A1CAC"/>
    <w:rsid w:val="004A1F23"/>
    <w:rsid w:val="004A2E89"/>
    <w:rsid w:val="004A359A"/>
    <w:rsid w:val="004A4AE1"/>
    <w:rsid w:val="004A543A"/>
    <w:rsid w:val="004A56DF"/>
    <w:rsid w:val="004A57D0"/>
    <w:rsid w:val="004A701B"/>
    <w:rsid w:val="004A7157"/>
    <w:rsid w:val="004A72E6"/>
    <w:rsid w:val="004A7D87"/>
    <w:rsid w:val="004B01BC"/>
    <w:rsid w:val="004B07D7"/>
    <w:rsid w:val="004B128D"/>
    <w:rsid w:val="004B1485"/>
    <w:rsid w:val="004B1DCF"/>
    <w:rsid w:val="004B2279"/>
    <w:rsid w:val="004B28EA"/>
    <w:rsid w:val="004B2E9D"/>
    <w:rsid w:val="004B2F18"/>
    <w:rsid w:val="004B2FE4"/>
    <w:rsid w:val="004B33EA"/>
    <w:rsid w:val="004B3CA1"/>
    <w:rsid w:val="004B43AE"/>
    <w:rsid w:val="004B4410"/>
    <w:rsid w:val="004B497A"/>
    <w:rsid w:val="004B545B"/>
    <w:rsid w:val="004B5633"/>
    <w:rsid w:val="004B6B1E"/>
    <w:rsid w:val="004B6B3F"/>
    <w:rsid w:val="004B71EF"/>
    <w:rsid w:val="004B7232"/>
    <w:rsid w:val="004B7234"/>
    <w:rsid w:val="004B73F9"/>
    <w:rsid w:val="004B75BA"/>
    <w:rsid w:val="004B7C80"/>
    <w:rsid w:val="004B7DD6"/>
    <w:rsid w:val="004C1008"/>
    <w:rsid w:val="004C1D7F"/>
    <w:rsid w:val="004C3020"/>
    <w:rsid w:val="004C3442"/>
    <w:rsid w:val="004C34A2"/>
    <w:rsid w:val="004C3C8B"/>
    <w:rsid w:val="004C533A"/>
    <w:rsid w:val="004C5421"/>
    <w:rsid w:val="004C5822"/>
    <w:rsid w:val="004C58C7"/>
    <w:rsid w:val="004C6955"/>
    <w:rsid w:val="004C6FB7"/>
    <w:rsid w:val="004C7DF1"/>
    <w:rsid w:val="004D0712"/>
    <w:rsid w:val="004D0E96"/>
    <w:rsid w:val="004D13DC"/>
    <w:rsid w:val="004D15F3"/>
    <w:rsid w:val="004D1C87"/>
    <w:rsid w:val="004D2DEE"/>
    <w:rsid w:val="004D392B"/>
    <w:rsid w:val="004D3E2E"/>
    <w:rsid w:val="004D515A"/>
    <w:rsid w:val="004D6004"/>
    <w:rsid w:val="004D6284"/>
    <w:rsid w:val="004D62E7"/>
    <w:rsid w:val="004D68B5"/>
    <w:rsid w:val="004D6A38"/>
    <w:rsid w:val="004D71B4"/>
    <w:rsid w:val="004D71F5"/>
    <w:rsid w:val="004D741D"/>
    <w:rsid w:val="004E01A4"/>
    <w:rsid w:val="004E0392"/>
    <w:rsid w:val="004E05B2"/>
    <w:rsid w:val="004E08F9"/>
    <w:rsid w:val="004E0DF1"/>
    <w:rsid w:val="004E1E84"/>
    <w:rsid w:val="004E248E"/>
    <w:rsid w:val="004E25E1"/>
    <w:rsid w:val="004E2842"/>
    <w:rsid w:val="004E2C50"/>
    <w:rsid w:val="004E3189"/>
    <w:rsid w:val="004E38A3"/>
    <w:rsid w:val="004E40AA"/>
    <w:rsid w:val="004E4319"/>
    <w:rsid w:val="004E43FD"/>
    <w:rsid w:val="004E46DB"/>
    <w:rsid w:val="004E48D2"/>
    <w:rsid w:val="004E4B88"/>
    <w:rsid w:val="004E57CE"/>
    <w:rsid w:val="004E57EA"/>
    <w:rsid w:val="004E5CBB"/>
    <w:rsid w:val="004E735A"/>
    <w:rsid w:val="004E760B"/>
    <w:rsid w:val="004E787D"/>
    <w:rsid w:val="004F0090"/>
    <w:rsid w:val="004F0B68"/>
    <w:rsid w:val="004F28E5"/>
    <w:rsid w:val="004F2C9C"/>
    <w:rsid w:val="004F3BAF"/>
    <w:rsid w:val="004F3EA8"/>
    <w:rsid w:val="004F428C"/>
    <w:rsid w:val="004F46FF"/>
    <w:rsid w:val="004F519F"/>
    <w:rsid w:val="004F52AC"/>
    <w:rsid w:val="004F5C17"/>
    <w:rsid w:val="004F63A0"/>
    <w:rsid w:val="004F63E5"/>
    <w:rsid w:val="004F6571"/>
    <w:rsid w:val="004F6746"/>
    <w:rsid w:val="004F75AA"/>
    <w:rsid w:val="004F7837"/>
    <w:rsid w:val="004F7B9A"/>
    <w:rsid w:val="0050046F"/>
    <w:rsid w:val="00500BB0"/>
    <w:rsid w:val="00500D6B"/>
    <w:rsid w:val="00500DE4"/>
    <w:rsid w:val="00501CFC"/>
    <w:rsid w:val="00502EF0"/>
    <w:rsid w:val="005039C6"/>
    <w:rsid w:val="00504142"/>
    <w:rsid w:val="0050564B"/>
    <w:rsid w:val="00505973"/>
    <w:rsid w:val="00505BBB"/>
    <w:rsid w:val="00505DE7"/>
    <w:rsid w:val="00507246"/>
    <w:rsid w:val="00507302"/>
    <w:rsid w:val="0050759C"/>
    <w:rsid w:val="005076F5"/>
    <w:rsid w:val="005079EA"/>
    <w:rsid w:val="00507DF3"/>
    <w:rsid w:val="0051050E"/>
    <w:rsid w:val="005122A3"/>
    <w:rsid w:val="005129D9"/>
    <w:rsid w:val="00512A01"/>
    <w:rsid w:val="00512BC7"/>
    <w:rsid w:val="00513391"/>
    <w:rsid w:val="0051345A"/>
    <w:rsid w:val="0051379C"/>
    <w:rsid w:val="0051385A"/>
    <w:rsid w:val="00513A6F"/>
    <w:rsid w:val="0051493D"/>
    <w:rsid w:val="00514BB7"/>
    <w:rsid w:val="0051521A"/>
    <w:rsid w:val="00515232"/>
    <w:rsid w:val="0051590A"/>
    <w:rsid w:val="00515B0A"/>
    <w:rsid w:val="00515B2C"/>
    <w:rsid w:val="00515CB1"/>
    <w:rsid w:val="00517C96"/>
    <w:rsid w:val="00517D0D"/>
    <w:rsid w:val="00520C55"/>
    <w:rsid w:val="00522040"/>
    <w:rsid w:val="0052222E"/>
    <w:rsid w:val="0052281C"/>
    <w:rsid w:val="00522AC1"/>
    <w:rsid w:val="00523A60"/>
    <w:rsid w:val="00523CE7"/>
    <w:rsid w:val="00524250"/>
    <w:rsid w:val="00527DAD"/>
    <w:rsid w:val="005302E1"/>
    <w:rsid w:val="0053044A"/>
    <w:rsid w:val="00531686"/>
    <w:rsid w:val="00531784"/>
    <w:rsid w:val="00531BA4"/>
    <w:rsid w:val="00531BEE"/>
    <w:rsid w:val="00531D36"/>
    <w:rsid w:val="00532277"/>
    <w:rsid w:val="0053275D"/>
    <w:rsid w:val="0053278B"/>
    <w:rsid w:val="00532D6C"/>
    <w:rsid w:val="00533383"/>
    <w:rsid w:val="005338E4"/>
    <w:rsid w:val="00533CE6"/>
    <w:rsid w:val="00533DD9"/>
    <w:rsid w:val="00534518"/>
    <w:rsid w:val="00534B16"/>
    <w:rsid w:val="005350AB"/>
    <w:rsid w:val="005353AA"/>
    <w:rsid w:val="00535819"/>
    <w:rsid w:val="00535F7F"/>
    <w:rsid w:val="005371F6"/>
    <w:rsid w:val="00537BB3"/>
    <w:rsid w:val="005404E2"/>
    <w:rsid w:val="00540E7F"/>
    <w:rsid w:val="00541A08"/>
    <w:rsid w:val="00541D4F"/>
    <w:rsid w:val="00542629"/>
    <w:rsid w:val="005427EE"/>
    <w:rsid w:val="00543033"/>
    <w:rsid w:val="00543111"/>
    <w:rsid w:val="0054358F"/>
    <w:rsid w:val="00543970"/>
    <w:rsid w:val="00543AAF"/>
    <w:rsid w:val="00543AB2"/>
    <w:rsid w:val="00543E94"/>
    <w:rsid w:val="00545770"/>
    <w:rsid w:val="005463AB"/>
    <w:rsid w:val="005463D1"/>
    <w:rsid w:val="00546E20"/>
    <w:rsid w:val="00547B33"/>
    <w:rsid w:val="00547C15"/>
    <w:rsid w:val="00550068"/>
    <w:rsid w:val="005503BC"/>
    <w:rsid w:val="00551231"/>
    <w:rsid w:val="00551898"/>
    <w:rsid w:val="00551D1C"/>
    <w:rsid w:val="005522BC"/>
    <w:rsid w:val="00552ADC"/>
    <w:rsid w:val="00552ED1"/>
    <w:rsid w:val="00553475"/>
    <w:rsid w:val="00555020"/>
    <w:rsid w:val="005556B4"/>
    <w:rsid w:val="00555818"/>
    <w:rsid w:val="00555916"/>
    <w:rsid w:val="005562F1"/>
    <w:rsid w:val="005562FF"/>
    <w:rsid w:val="005567C3"/>
    <w:rsid w:val="00557423"/>
    <w:rsid w:val="00557B84"/>
    <w:rsid w:val="00557E54"/>
    <w:rsid w:val="00557E8C"/>
    <w:rsid w:val="00560F4F"/>
    <w:rsid w:val="00561725"/>
    <w:rsid w:val="00561910"/>
    <w:rsid w:val="00561C65"/>
    <w:rsid w:val="00561C8A"/>
    <w:rsid w:val="00561D7A"/>
    <w:rsid w:val="0056205C"/>
    <w:rsid w:val="00562A63"/>
    <w:rsid w:val="00562C06"/>
    <w:rsid w:val="00563121"/>
    <w:rsid w:val="00563890"/>
    <w:rsid w:val="00563A98"/>
    <w:rsid w:val="005646BA"/>
    <w:rsid w:val="00564B5E"/>
    <w:rsid w:val="005652D6"/>
    <w:rsid w:val="00565320"/>
    <w:rsid w:val="005655DF"/>
    <w:rsid w:val="005657E9"/>
    <w:rsid w:val="00565A5F"/>
    <w:rsid w:val="00565AD5"/>
    <w:rsid w:val="00566AA7"/>
    <w:rsid w:val="00566F9D"/>
    <w:rsid w:val="00567C9E"/>
    <w:rsid w:val="00567E10"/>
    <w:rsid w:val="00570612"/>
    <w:rsid w:val="00570B08"/>
    <w:rsid w:val="00570B60"/>
    <w:rsid w:val="005711F9"/>
    <w:rsid w:val="005717D7"/>
    <w:rsid w:val="005718E4"/>
    <w:rsid w:val="00571D7A"/>
    <w:rsid w:val="005727BE"/>
    <w:rsid w:val="005728B3"/>
    <w:rsid w:val="00573568"/>
    <w:rsid w:val="00575465"/>
    <w:rsid w:val="0057771A"/>
    <w:rsid w:val="00577E13"/>
    <w:rsid w:val="00580399"/>
    <w:rsid w:val="00581CB4"/>
    <w:rsid w:val="00581D66"/>
    <w:rsid w:val="005824A8"/>
    <w:rsid w:val="0058372C"/>
    <w:rsid w:val="00583738"/>
    <w:rsid w:val="00584935"/>
    <w:rsid w:val="00584980"/>
    <w:rsid w:val="00585605"/>
    <w:rsid w:val="00585A33"/>
    <w:rsid w:val="00585B90"/>
    <w:rsid w:val="005861F8"/>
    <w:rsid w:val="0058700A"/>
    <w:rsid w:val="005872B4"/>
    <w:rsid w:val="00587A08"/>
    <w:rsid w:val="00587BEF"/>
    <w:rsid w:val="00587D1A"/>
    <w:rsid w:val="00590780"/>
    <w:rsid w:val="00590A92"/>
    <w:rsid w:val="00590B40"/>
    <w:rsid w:val="00590CBC"/>
    <w:rsid w:val="00590F8B"/>
    <w:rsid w:val="005913BC"/>
    <w:rsid w:val="005920A7"/>
    <w:rsid w:val="0059273C"/>
    <w:rsid w:val="00592EBE"/>
    <w:rsid w:val="00593844"/>
    <w:rsid w:val="00593EDF"/>
    <w:rsid w:val="00594822"/>
    <w:rsid w:val="00594E8A"/>
    <w:rsid w:val="00595475"/>
    <w:rsid w:val="00595895"/>
    <w:rsid w:val="005959A3"/>
    <w:rsid w:val="00595BC4"/>
    <w:rsid w:val="00596046"/>
    <w:rsid w:val="005964BB"/>
    <w:rsid w:val="0059667A"/>
    <w:rsid w:val="00596CDD"/>
    <w:rsid w:val="00596E3E"/>
    <w:rsid w:val="00597429"/>
    <w:rsid w:val="0059763F"/>
    <w:rsid w:val="005A2884"/>
    <w:rsid w:val="005A2FA4"/>
    <w:rsid w:val="005A31C2"/>
    <w:rsid w:val="005A3E0A"/>
    <w:rsid w:val="005A50FF"/>
    <w:rsid w:val="005A52F4"/>
    <w:rsid w:val="005A575B"/>
    <w:rsid w:val="005A59AD"/>
    <w:rsid w:val="005A70BF"/>
    <w:rsid w:val="005A74DE"/>
    <w:rsid w:val="005A772C"/>
    <w:rsid w:val="005A7CB8"/>
    <w:rsid w:val="005B08F0"/>
    <w:rsid w:val="005B1707"/>
    <w:rsid w:val="005B180E"/>
    <w:rsid w:val="005B1E2E"/>
    <w:rsid w:val="005B282A"/>
    <w:rsid w:val="005B303A"/>
    <w:rsid w:val="005B3658"/>
    <w:rsid w:val="005B374E"/>
    <w:rsid w:val="005B39EB"/>
    <w:rsid w:val="005B4482"/>
    <w:rsid w:val="005B4C4E"/>
    <w:rsid w:val="005B4DF2"/>
    <w:rsid w:val="005B58AA"/>
    <w:rsid w:val="005B5EC3"/>
    <w:rsid w:val="005B5FAB"/>
    <w:rsid w:val="005B62A5"/>
    <w:rsid w:val="005B6D64"/>
    <w:rsid w:val="005B7712"/>
    <w:rsid w:val="005B7970"/>
    <w:rsid w:val="005B7F2F"/>
    <w:rsid w:val="005C003A"/>
    <w:rsid w:val="005C015D"/>
    <w:rsid w:val="005C0B53"/>
    <w:rsid w:val="005C11CA"/>
    <w:rsid w:val="005C181C"/>
    <w:rsid w:val="005C2B53"/>
    <w:rsid w:val="005C3425"/>
    <w:rsid w:val="005C35A4"/>
    <w:rsid w:val="005C3991"/>
    <w:rsid w:val="005C4008"/>
    <w:rsid w:val="005C4226"/>
    <w:rsid w:val="005C428F"/>
    <w:rsid w:val="005C4B84"/>
    <w:rsid w:val="005C65AB"/>
    <w:rsid w:val="005C67E7"/>
    <w:rsid w:val="005C74DD"/>
    <w:rsid w:val="005C7BE9"/>
    <w:rsid w:val="005C7F6B"/>
    <w:rsid w:val="005D015D"/>
    <w:rsid w:val="005D06D2"/>
    <w:rsid w:val="005D1626"/>
    <w:rsid w:val="005D1AFF"/>
    <w:rsid w:val="005D2C90"/>
    <w:rsid w:val="005D319D"/>
    <w:rsid w:val="005D35B0"/>
    <w:rsid w:val="005D44EA"/>
    <w:rsid w:val="005D460C"/>
    <w:rsid w:val="005D47B0"/>
    <w:rsid w:val="005D4B4A"/>
    <w:rsid w:val="005D4F57"/>
    <w:rsid w:val="005D524B"/>
    <w:rsid w:val="005D5CFA"/>
    <w:rsid w:val="005D5FB9"/>
    <w:rsid w:val="005D6C48"/>
    <w:rsid w:val="005D6CFE"/>
    <w:rsid w:val="005D6E78"/>
    <w:rsid w:val="005D6EA2"/>
    <w:rsid w:val="005D7F6F"/>
    <w:rsid w:val="005E1958"/>
    <w:rsid w:val="005E1F00"/>
    <w:rsid w:val="005E29B2"/>
    <w:rsid w:val="005E2F45"/>
    <w:rsid w:val="005E3C4C"/>
    <w:rsid w:val="005E4320"/>
    <w:rsid w:val="005E4489"/>
    <w:rsid w:val="005E492F"/>
    <w:rsid w:val="005E4DE5"/>
    <w:rsid w:val="005E5416"/>
    <w:rsid w:val="005E5955"/>
    <w:rsid w:val="005E69EC"/>
    <w:rsid w:val="005E6A66"/>
    <w:rsid w:val="005E7107"/>
    <w:rsid w:val="005F0288"/>
    <w:rsid w:val="005F203E"/>
    <w:rsid w:val="005F35A4"/>
    <w:rsid w:val="005F43A1"/>
    <w:rsid w:val="005F499F"/>
    <w:rsid w:val="005F49C2"/>
    <w:rsid w:val="005F4A7C"/>
    <w:rsid w:val="005F4D54"/>
    <w:rsid w:val="005F5864"/>
    <w:rsid w:val="005F622E"/>
    <w:rsid w:val="005F65A9"/>
    <w:rsid w:val="005F6747"/>
    <w:rsid w:val="005F6991"/>
    <w:rsid w:val="0060008A"/>
    <w:rsid w:val="00600AD8"/>
    <w:rsid w:val="0060130D"/>
    <w:rsid w:val="00601A8D"/>
    <w:rsid w:val="00601C77"/>
    <w:rsid w:val="0060209E"/>
    <w:rsid w:val="00603066"/>
    <w:rsid w:val="00604125"/>
    <w:rsid w:val="006058E4"/>
    <w:rsid w:val="00606677"/>
    <w:rsid w:val="00606B82"/>
    <w:rsid w:val="00606C23"/>
    <w:rsid w:val="00606F78"/>
    <w:rsid w:val="00607A46"/>
    <w:rsid w:val="00607A9A"/>
    <w:rsid w:val="00607FD8"/>
    <w:rsid w:val="006101D7"/>
    <w:rsid w:val="00611EB2"/>
    <w:rsid w:val="00612283"/>
    <w:rsid w:val="0061252E"/>
    <w:rsid w:val="00613250"/>
    <w:rsid w:val="00613FF5"/>
    <w:rsid w:val="0061446A"/>
    <w:rsid w:val="0061505F"/>
    <w:rsid w:val="00616152"/>
    <w:rsid w:val="006163D6"/>
    <w:rsid w:val="00616C01"/>
    <w:rsid w:val="006171A6"/>
    <w:rsid w:val="0061751B"/>
    <w:rsid w:val="00621B58"/>
    <w:rsid w:val="00621F97"/>
    <w:rsid w:val="00622636"/>
    <w:rsid w:val="0062297D"/>
    <w:rsid w:val="00623137"/>
    <w:rsid w:val="00625052"/>
    <w:rsid w:val="006251CD"/>
    <w:rsid w:val="0062583B"/>
    <w:rsid w:val="00625FF0"/>
    <w:rsid w:val="006263F9"/>
    <w:rsid w:val="00626E4E"/>
    <w:rsid w:val="00626FBC"/>
    <w:rsid w:val="00627D81"/>
    <w:rsid w:val="006301FC"/>
    <w:rsid w:val="0063055D"/>
    <w:rsid w:val="00630A5A"/>
    <w:rsid w:val="00630CC5"/>
    <w:rsid w:val="00630DB9"/>
    <w:rsid w:val="00631635"/>
    <w:rsid w:val="00631909"/>
    <w:rsid w:val="00631DA2"/>
    <w:rsid w:val="00631F09"/>
    <w:rsid w:val="00632C70"/>
    <w:rsid w:val="00633507"/>
    <w:rsid w:val="006338FE"/>
    <w:rsid w:val="00634604"/>
    <w:rsid w:val="00634748"/>
    <w:rsid w:val="00634BB4"/>
    <w:rsid w:val="00634EFD"/>
    <w:rsid w:val="00635546"/>
    <w:rsid w:val="0063589B"/>
    <w:rsid w:val="00635999"/>
    <w:rsid w:val="0064072D"/>
    <w:rsid w:val="0064095D"/>
    <w:rsid w:val="00641FB4"/>
    <w:rsid w:val="00644066"/>
    <w:rsid w:val="00644463"/>
    <w:rsid w:val="00645D96"/>
    <w:rsid w:val="00647535"/>
    <w:rsid w:val="0064781D"/>
    <w:rsid w:val="006501D1"/>
    <w:rsid w:val="0065059D"/>
    <w:rsid w:val="00650888"/>
    <w:rsid w:val="00650CFD"/>
    <w:rsid w:val="00651845"/>
    <w:rsid w:val="0065213E"/>
    <w:rsid w:val="00653A59"/>
    <w:rsid w:val="00653B0B"/>
    <w:rsid w:val="00654462"/>
    <w:rsid w:val="006545E3"/>
    <w:rsid w:val="0065481C"/>
    <w:rsid w:val="006552B2"/>
    <w:rsid w:val="0065589F"/>
    <w:rsid w:val="006566AD"/>
    <w:rsid w:val="00657275"/>
    <w:rsid w:val="006573D8"/>
    <w:rsid w:val="006575CD"/>
    <w:rsid w:val="006608C0"/>
    <w:rsid w:val="00660FB8"/>
    <w:rsid w:val="00661A48"/>
    <w:rsid w:val="00661C24"/>
    <w:rsid w:val="006622E9"/>
    <w:rsid w:val="006623A7"/>
    <w:rsid w:val="00662617"/>
    <w:rsid w:val="00662EC6"/>
    <w:rsid w:val="006646B3"/>
    <w:rsid w:val="00664802"/>
    <w:rsid w:val="0066544B"/>
    <w:rsid w:val="00666396"/>
    <w:rsid w:val="006663C5"/>
    <w:rsid w:val="0066658E"/>
    <w:rsid w:val="00666861"/>
    <w:rsid w:val="00666AFB"/>
    <w:rsid w:val="00667677"/>
    <w:rsid w:val="00667B25"/>
    <w:rsid w:val="00667CA0"/>
    <w:rsid w:val="00670181"/>
    <w:rsid w:val="00670467"/>
    <w:rsid w:val="00670607"/>
    <w:rsid w:val="00670F1C"/>
    <w:rsid w:val="0067199F"/>
    <w:rsid w:val="00671A67"/>
    <w:rsid w:val="00671D21"/>
    <w:rsid w:val="0067249B"/>
    <w:rsid w:val="006727B0"/>
    <w:rsid w:val="00672B7A"/>
    <w:rsid w:val="00673498"/>
    <w:rsid w:val="006735DF"/>
    <w:rsid w:val="00673701"/>
    <w:rsid w:val="0067390B"/>
    <w:rsid w:val="0067428F"/>
    <w:rsid w:val="00674517"/>
    <w:rsid w:val="00674F27"/>
    <w:rsid w:val="00674FFF"/>
    <w:rsid w:val="006753BA"/>
    <w:rsid w:val="00675454"/>
    <w:rsid w:val="00675E29"/>
    <w:rsid w:val="00675ED5"/>
    <w:rsid w:val="006763B1"/>
    <w:rsid w:val="00676510"/>
    <w:rsid w:val="00676B87"/>
    <w:rsid w:val="00677280"/>
    <w:rsid w:val="00677EE0"/>
    <w:rsid w:val="0068081B"/>
    <w:rsid w:val="00680988"/>
    <w:rsid w:val="00680DFB"/>
    <w:rsid w:val="0068171E"/>
    <w:rsid w:val="00681A8E"/>
    <w:rsid w:val="00681B3B"/>
    <w:rsid w:val="00681ECE"/>
    <w:rsid w:val="006829D2"/>
    <w:rsid w:val="006837FC"/>
    <w:rsid w:val="00683A13"/>
    <w:rsid w:val="0068456E"/>
    <w:rsid w:val="00684B01"/>
    <w:rsid w:val="00684B5A"/>
    <w:rsid w:val="00684BA7"/>
    <w:rsid w:val="0068572B"/>
    <w:rsid w:val="00686543"/>
    <w:rsid w:val="00686836"/>
    <w:rsid w:val="0068762B"/>
    <w:rsid w:val="006908B5"/>
    <w:rsid w:val="00691CAC"/>
    <w:rsid w:val="006922BA"/>
    <w:rsid w:val="00692792"/>
    <w:rsid w:val="00692864"/>
    <w:rsid w:val="00692D8E"/>
    <w:rsid w:val="006930F7"/>
    <w:rsid w:val="006935DD"/>
    <w:rsid w:val="00693C96"/>
    <w:rsid w:val="00693EA3"/>
    <w:rsid w:val="006940DD"/>
    <w:rsid w:val="00694102"/>
    <w:rsid w:val="00694752"/>
    <w:rsid w:val="00695B9B"/>
    <w:rsid w:val="00695D58"/>
    <w:rsid w:val="00696C11"/>
    <w:rsid w:val="006A01AA"/>
    <w:rsid w:val="006A0287"/>
    <w:rsid w:val="006A0B18"/>
    <w:rsid w:val="006A109F"/>
    <w:rsid w:val="006A123A"/>
    <w:rsid w:val="006A1AEF"/>
    <w:rsid w:val="006A1C58"/>
    <w:rsid w:val="006A2BF7"/>
    <w:rsid w:val="006A3DB9"/>
    <w:rsid w:val="006A42E1"/>
    <w:rsid w:val="006A580F"/>
    <w:rsid w:val="006A6718"/>
    <w:rsid w:val="006A6E43"/>
    <w:rsid w:val="006A75AE"/>
    <w:rsid w:val="006A7F77"/>
    <w:rsid w:val="006B02C1"/>
    <w:rsid w:val="006B037F"/>
    <w:rsid w:val="006B0818"/>
    <w:rsid w:val="006B0F56"/>
    <w:rsid w:val="006B1DF5"/>
    <w:rsid w:val="006B1F25"/>
    <w:rsid w:val="006B2F40"/>
    <w:rsid w:val="006B329B"/>
    <w:rsid w:val="006B372F"/>
    <w:rsid w:val="006B3AD6"/>
    <w:rsid w:val="006B3CBD"/>
    <w:rsid w:val="006B4A3F"/>
    <w:rsid w:val="006B4AE6"/>
    <w:rsid w:val="006B4B4E"/>
    <w:rsid w:val="006B5196"/>
    <w:rsid w:val="006B5921"/>
    <w:rsid w:val="006B5B56"/>
    <w:rsid w:val="006B6512"/>
    <w:rsid w:val="006B6F34"/>
    <w:rsid w:val="006B7184"/>
    <w:rsid w:val="006C059A"/>
    <w:rsid w:val="006C05FC"/>
    <w:rsid w:val="006C0BFF"/>
    <w:rsid w:val="006C26E7"/>
    <w:rsid w:val="006C292A"/>
    <w:rsid w:val="006C2B20"/>
    <w:rsid w:val="006C31FE"/>
    <w:rsid w:val="006C3DED"/>
    <w:rsid w:val="006C596B"/>
    <w:rsid w:val="006C5F3B"/>
    <w:rsid w:val="006C603E"/>
    <w:rsid w:val="006C609C"/>
    <w:rsid w:val="006C63FE"/>
    <w:rsid w:val="006C6A46"/>
    <w:rsid w:val="006C6CE1"/>
    <w:rsid w:val="006C754E"/>
    <w:rsid w:val="006D09BE"/>
    <w:rsid w:val="006D0D1D"/>
    <w:rsid w:val="006D10DA"/>
    <w:rsid w:val="006D164B"/>
    <w:rsid w:val="006D1A45"/>
    <w:rsid w:val="006D2410"/>
    <w:rsid w:val="006D27EE"/>
    <w:rsid w:val="006D29A2"/>
    <w:rsid w:val="006D2BA0"/>
    <w:rsid w:val="006D2BB8"/>
    <w:rsid w:val="006D39B9"/>
    <w:rsid w:val="006D5D27"/>
    <w:rsid w:val="006D5D50"/>
    <w:rsid w:val="006D66AB"/>
    <w:rsid w:val="006D6748"/>
    <w:rsid w:val="006D7351"/>
    <w:rsid w:val="006D75B5"/>
    <w:rsid w:val="006D7EC2"/>
    <w:rsid w:val="006E0335"/>
    <w:rsid w:val="006E04B0"/>
    <w:rsid w:val="006E0680"/>
    <w:rsid w:val="006E0B11"/>
    <w:rsid w:val="006E0F1D"/>
    <w:rsid w:val="006E16B8"/>
    <w:rsid w:val="006E2A50"/>
    <w:rsid w:val="006E2D16"/>
    <w:rsid w:val="006E2FA6"/>
    <w:rsid w:val="006E3208"/>
    <w:rsid w:val="006E3269"/>
    <w:rsid w:val="006E3516"/>
    <w:rsid w:val="006E4799"/>
    <w:rsid w:val="006E4F38"/>
    <w:rsid w:val="006E50E2"/>
    <w:rsid w:val="006E58AA"/>
    <w:rsid w:val="006E62F9"/>
    <w:rsid w:val="006E68F8"/>
    <w:rsid w:val="006E695E"/>
    <w:rsid w:val="006E6E31"/>
    <w:rsid w:val="006E7006"/>
    <w:rsid w:val="006E738E"/>
    <w:rsid w:val="006E7A47"/>
    <w:rsid w:val="006F0469"/>
    <w:rsid w:val="006F1137"/>
    <w:rsid w:val="006F176B"/>
    <w:rsid w:val="006F19AE"/>
    <w:rsid w:val="006F1B47"/>
    <w:rsid w:val="006F1CC5"/>
    <w:rsid w:val="006F1D00"/>
    <w:rsid w:val="006F2263"/>
    <w:rsid w:val="006F268E"/>
    <w:rsid w:val="006F2935"/>
    <w:rsid w:val="006F2C20"/>
    <w:rsid w:val="006F2DAA"/>
    <w:rsid w:val="006F4650"/>
    <w:rsid w:val="006F4809"/>
    <w:rsid w:val="006F544C"/>
    <w:rsid w:val="006F56C7"/>
    <w:rsid w:val="006F573F"/>
    <w:rsid w:val="006F5B42"/>
    <w:rsid w:val="006F6032"/>
    <w:rsid w:val="006F6413"/>
    <w:rsid w:val="006F683C"/>
    <w:rsid w:val="006F6B95"/>
    <w:rsid w:val="006F6B9A"/>
    <w:rsid w:val="006F765F"/>
    <w:rsid w:val="006F7B19"/>
    <w:rsid w:val="007003CF"/>
    <w:rsid w:val="0070136B"/>
    <w:rsid w:val="007018B1"/>
    <w:rsid w:val="00701A83"/>
    <w:rsid w:val="00701E9E"/>
    <w:rsid w:val="007021D0"/>
    <w:rsid w:val="00702575"/>
    <w:rsid w:val="00703498"/>
    <w:rsid w:val="007036A4"/>
    <w:rsid w:val="007036F6"/>
    <w:rsid w:val="00703D06"/>
    <w:rsid w:val="00704D4C"/>
    <w:rsid w:val="00704DA1"/>
    <w:rsid w:val="00705363"/>
    <w:rsid w:val="00705479"/>
    <w:rsid w:val="007056BE"/>
    <w:rsid w:val="00705838"/>
    <w:rsid w:val="00706931"/>
    <w:rsid w:val="0070694E"/>
    <w:rsid w:val="00706BE0"/>
    <w:rsid w:val="00706C07"/>
    <w:rsid w:val="00706FD3"/>
    <w:rsid w:val="007073D1"/>
    <w:rsid w:val="0070792E"/>
    <w:rsid w:val="00707A89"/>
    <w:rsid w:val="00710616"/>
    <w:rsid w:val="00710EEF"/>
    <w:rsid w:val="00710FA8"/>
    <w:rsid w:val="0071182C"/>
    <w:rsid w:val="00711AE1"/>
    <w:rsid w:val="00712251"/>
    <w:rsid w:val="00712772"/>
    <w:rsid w:val="00712E1C"/>
    <w:rsid w:val="007131A8"/>
    <w:rsid w:val="00713647"/>
    <w:rsid w:val="0071402A"/>
    <w:rsid w:val="00714ABF"/>
    <w:rsid w:val="00714D3C"/>
    <w:rsid w:val="007168F7"/>
    <w:rsid w:val="00716912"/>
    <w:rsid w:val="00716BFD"/>
    <w:rsid w:val="007175CE"/>
    <w:rsid w:val="00717673"/>
    <w:rsid w:val="00717751"/>
    <w:rsid w:val="007201A6"/>
    <w:rsid w:val="007207EC"/>
    <w:rsid w:val="0072218A"/>
    <w:rsid w:val="007221AC"/>
    <w:rsid w:val="00722387"/>
    <w:rsid w:val="00722825"/>
    <w:rsid w:val="007229C4"/>
    <w:rsid w:val="00722D29"/>
    <w:rsid w:val="00722F40"/>
    <w:rsid w:val="007232D2"/>
    <w:rsid w:val="007232D3"/>
    <w:rsid w:val="00723B93"/>
    <w:rsid w:val="00723CBF"/>
    <w:rsid w:val="00724717"/>
    <w:rsid w:val="007254D0"/>
    <w:rsid w:val="00725CC7"/>
    <w:rsid w:val="00725D45"/>
    <w:rsid w:val="00725F80"/>
    <w:rsid w:val="007260DB"/>
    <w:rsid w:val="00727B43"/>
    <w:rsid w:val="00730067"/>
    <w:rsid w:val="00730808"/>
    <w:rsid w:val="00730BAD"/>
    <w:rsid w:val="00730BC4"/>
    <w:rsid w:val="00731FD4"/>
    <w:rsid w:val="00732199"/>
    <w:rsid w:val="0073255F"/>
    <w:rsid w:val="00732CB5"/>
    <w:rsid w:val="00733151"/>
    <w:rsid w:val="00733582"/>
    <w:rsid w:val="0073442B"/>
    <w:rsid w:val="007346D9"/>
    <w:rsid w:val="00735058"/>
    <w:rsid w:val="0073509A"/>
    <w:rsid w:val="00735916"/>
    <w:rsid w:val="00735ED6"/>
    <w:rsid w:val="00736410"/>
    <w:rsid w:val="00736B4C"/>
    <w:rsid w:val="00736E5B"/>
    <w:rsid w:val="00737046"/>
    <w:rsid w:val="0073759D"/>
    <w:rsid w:val="00740169"/>
    <w:rsid w:val="0074024E"/>
    <w:rsid w:val="00740383"/>
    <w:rsid w:val="00740BE0"/>
    <w:rsid w:val="007415F1"/>
    <w:rsid w:val="00741880"/>
    <w:rsid w:val="007419A3"/>
    <w:rsid w:val="007420B9"/>
    <w:rsid w:val="007421FD"/>
    <w:rsid w:val="00742416"/>
    <w:rsid w:val="00742E56"/>
    <w:rsid w:val="00743140"/>
    <w:rsid w:val="007432EB"/>
    <w:rsid w:val="007440E1"/>
    <w:rsid w:val="007443D1"/>
    <w:rsid w:val="007449FE"/>
    <w:rsid w:val="0074551F"/>
    <w:rsid w:val="00745B2A"/>
    <w:rsid w:val="00746CAB"/>
    <w:rsid w:val="00747251"/>
    <w:rsid w:val="007475DB"/>
    <w:rsid w:val="007502C4"/>
    <w:rsid w:val="00751055"/>
    <w:rsid w:val="0075111A"/>
    <w:rsid w:val="00751F55"/>
    <w:rsid w:val="007521F6"/>
    <w:rsid w:val="00752520"/>
    <w:rsid w:val="00753818"/>
    <w:rsid w:val="00754581"/>
    <w:rsid w:val="00754905"/>
    <w:rsid w:val="00754971"/>
    <w:rsid w:val="00754BC0"/>
    <w:rsid w:val="0075535F"/>
    <w:rsid w:val="00755B10"/>
    <w:rsid w:val="0075633D"/>
    <w:rsid w:val="0075648D"/>
    <w:rsid w:val="00756B12"/>
    <w:rsid w:val="00756DFB"/>
    <w:rsid w:val="0076116A"/>
    <w:rsid w:val="007611B1"/>
    <w:rsid w:val="00762914"/>
    <w:rsid w:val="00762B2C"/>
    <w:rsid w:val="00762D2A"/>
    <w:rsid w:val="00763057"/>
    <w:rsid w:val="00763171"/>
    <w:rsid w:val="007632A7"/>
    <w:rsid w:val="007633BC"/>
    <w:rsid w:val="007636D4"/>
    <w:rsid w:val="00763760"/>
    <w:rsid w:val="00763E1C"/>
    <w:rsid w:val="00763F5F"/>
    <w:rsid w:val="007640D8"/>
    <w:rsid w:val="007641F5"/>
    <w:rsid w:val="00764255"/>
    <w:rsid w:val="007644FE"/>
    <w:rsid w:val="007647EC"/>
    <w:rsid w:val="007649A4"/>
    <w:rsid w:val="00765170"/>
    <w:rsid w:val="00765E2C"/>
    <w:rsid w:val="0076625F"/>
    <w:rsid w:val="0076770C"/>
    <w:rsid w:val="00767AB2"/>
    <w:rsid w:val="00767D12"/>
    <w:rsid w:val="00767D14"/>
    <w:rsid w:val="007709D1"/>
    <w:rsid w:val="00770FC7"/>
    <w:rsid w:val="00771211"/>
    <w:rsid w:val="00771714"/>
    <w:rsid w:val="00772B40"/>
    <w:rsid w:val="00773C4D"/>
    <w:rsid w:val="00773F6E"/>
    <w:rsid w:val="00774433"/>
    <w:rsid w:val="0077461F"/>
    <w:rsid w:val="00774933"/>
    <w:rsid w:val="00774942"/>
    <w:rsid w:val="007750FF"/>
    <w:rsid w:val="00775BCA"/>
    <w:rsid w:val="00775CE6"/>
    <w:rsid w:val="00776116"/>
    <w:rsid w:val="0077640A"/>
    <w:rsid w:val="00776450"/>
    <w:rsid w:val="0077736A"/>
    <w:rsid w:val="0077751C"/>
    <w:rsid w:val="0078189E"/>
    <w:rsid w:val="00781A61"/>
    <w:rsid w:val="00781E69"/>
    <w:rsid w:val="00782308"/>
    <w:rsid w:val="00782C90"/>
    <w:rsid w:val="00783165"/>
    <w:rsid w:val="007833EB"/>
    <w:rsid w:val="007843DB"/>
    <w:rsid w:val="00784A29"/>
    <w:rsid w:val="00784E4C"/>
    <w:rsid w:val="00784F1B"/>
    <w:rsid w:val="007851E0"/>
    <w:rsid w:val="00785EC8"/>
    <w:rsid w:val="007861DF"/>
    <w:rsid w:val="00786617"/>
    <w:rsid w:val="0078688A"/>
    <w:rsid w:val="00787A5E"/>
    <w:rsid w:val="00790514"/>
    <w:rsid w:val="007905BD"/>
    <w:rsid w:val="00790D82"/>
    <w:rsid w:val="00790E4C"/>
    <w:rsid w:val="00791097"/>
    <w:rsid w:val="00791190"/>
    <w:rsid w:val="0079140B"/>
    <w:rsid w:val="0079215A"/>
    <w:rsid w:val="007922D2"/>
    <w:rsid w:val="00792A2C"/>
    <w:rsid w:val="007930AF"/>
    <w:rsid w:val="0079339C"/>
    <w:rsid w:val="00793872"/>
    <w:rsid w:val="00794D39"/>
    <w:rsid w:val="00796258"/>
    <w:rsid w:val="0079629C"/>
    <w:rsid w:val="00796C64"/>
    <w:rsid w:val="00796E45"/>
    <w:rsid w:val="007A02A6"/>
    <w:rsid w:val="007A061A"/>
    <w:rsid w:val="007A1CDE"/>
    <w:rsid w:val="007A297B"/>
    <w:rsid w:val="007A35BD"/>
    <w:rsid w:val="007A492B"/>
    <w:rsid w:val="007A4A19"/>
    <w:rsid w:val="007A4A7B"/>
    <w:rsid w:val="007A5406"/>
    <w:rsid w:val="007A5C6B"/>
    <w:rsid w:val="007A6BC7"/>
    <w:rsid w:val="007A7DD9"/>
    <w:rsid w:val="007B0677"/>
    <w:rsid w:val="007B09E2"/>
    <w:rsid w:val="007B0B9E"/>
    <w:rsid w:val="007B1002"/>
    <w:rsid w:val="007B1156"/>
    <w:rsid w:val="007B123A"/>
    <w:rsid w:val="007B12C6"/>
    <w:rsid w:val="007B283E"/>
    <w:rsid w:val="007B2BBB"/>
    <w:rsid w:val="007B3F42"/>
    <w:rsid w:val="007B4653"/>
    <w:rsid w:val="007B479A"/>
    <w:rsid w:val="007B49AF"/>
    <w:rsid w:val="007B4C44"/>
    <w:rsid w:val="007B4C95"/>
    <w:rsid w:val="007B5209"/>
    <w:rsid w:val="007B53FE"/>
    <w:rsid w:val="007B597D"/>
    <w:rsid w:val="007B5B0A"/>
    <w:rsid w:val="007B7D9E"/>
    <w:rsid w:val="007B7EFA"/>
    <w:rsid w:val="007B7FD8"/>
    <w:rsid w:val="007C0A4C"/>
    <w:rsid w:val="007C1EB3"/>
    <w:rsid w:val="007C2C65"/>
    <w:rsid w:val="007C2F69"/>
    <w:rsid w:val="007C3BCE"/>
    <w:rsid w:val="007C3F30"/>
    <w:rsid w:val="007C490A"/>
    <w:rsid w:val="007C5372"/>
    <w:rsid w:val="007C5426"/>
    <w:rsid w:val="007C54F5"/>
    <w:rsid w:val="007C5685"/>
    <w:rsid w:val="007C5908"/>
    <w:rsid w:val="007C5AF5"/>
    <w:rsid w:val="007C5D2E"/>
    <w:rsid w:val="007C75C0"/>
    <w:rsid w:val="007D021B"/>
    <w:rsid w:val="007D050D"/>
    <w:rsid w:val="007D1D2A"/>
    <w:rsid w:val="007D2854"/>
    <w:rsid w:val="007D33CD"/>
    <w:rsid w:val="007D3676"/>
    <w:rsid w:val="007D3CFE"/>
    <w:rsid w:val="007D4A81"/>
    <w:rsid w:val="007D5312"/>
    <w:rsid w:val="007D5878"/>
    <w:rsid w:val="007D5AB7"/>
    <w:rsid w:val="007D5F10"/>
    <w:rsid w:val="007D65F2"/>
    <w:rsid w:val="007D690C"/>
    <w:rsid w:val="007D7009"/>
    <w:rsid w:val="007D70CC"/>
    <w:rsid w:val="007D714B"/>
    <w:rsid w:val="007D7739"/>
    <w:rsid w:val="007D77B7"/>
    <w:rsid w:val="007D788F"/>
    <w:rsid w:val="007D7947"/>
    <w:rsid w:val="007D7EB9"/>
    <w:rsid w:val="007E0193"/>
    <w:rsid w:val="007E0737"/>
    <w:rsid w:val="007E0DAD"/>
    <w:rsid w:val="007E1431"/>
    <w:rsid w:val="007E1452"/>
    <w:rsid w:val="007E23B9"/>
    <w:rsid w:val="007E34EA"/>
    <w:rsid w:val="007E45DE"/>
    <w:rsid w:val="007E491E"/>
    <w:rsid w:val="007E4CB7"/>
    <w:rsid w:val="007E5200"/>
    <w:rsid w:val="007E5589"/>
    <w:rsid w:val="007E55EC"/>
    <w:rsid w:val="007E5C4B"/>
    <w:rsid w:val="007E605B"/>
    <w:rsid w:val="007E6F94"/>
    <w:rsid w:val="007E7156"/>
    <w:rsid w:val="007F032D"/>
    <w:rsid w:val="007F05D2"/>
    <w:rsid w:val="007F0876"/>
    <w:rsid w:val="007F0D9B"/>
    <w:rsid w:val="007F0F32"/>
    <w:rsid w:val="007F15D6"/>
    <w:rsid w:val="007F1682"/>
    <w:rsid w:val="007F18E7"/>
    <w:rsid w:val="007F27D8"/>
    <w:rsid w:val="007F35F1"/>
    <w:rsid w:val="007F4011"/>
    <w:rsid w:val="007F4F67"/>
    <w:rsid w:val="007F580E"/>
    <w:rsid w:val="007F5AAF"/>
    <w:rsid w:val="007F5E4A"/>
    <w:rsid w:val="007F6FD6"/>
    <w:rsid w:val="007F7346"/>
    <w:rsid w:val="007F7910"/>
    <w:rsid w:val="00800450"/>
    <w:rsid w:val="00800704"/>
    <w:rsid w:val="008008B3"/>
    <w:rsid w:val="00800F39"/>
    <w:rsid w:val="00801242"/>
    <w:rsid w:val="00801742"/>
    <w:rsid w:val="00801BE9"/>
    <w:rsid w:val="0080239A"/>
    <w:rsid w:val="00802BAA"/>
    <w:rsid w:val="00802C6D"/>
    <w:rsid w:val="008045F9"/>
    <w:rsid w:val="008046A0"/>
    <w:rsid w:val="0080483C"/>
    <w:rsid w:val="00804886"/>
    <w:rsid w:val="008066AA"/>
    <w:rsid w:val="00807221"/>
    <w:rsid w:val="0081029F"/>
    <w:rsid w:val="0081064D"/>
    <w:rsid w:val="00810A8A"/>
    <w:rsid w:val="00810B7B"/>
    <w:rsid w:val="00810F6E"/>
    <w:rsid w:val="008115C3"/>
    <w:rsid w:val="00811840"/>
    <w:rsid w:val="0081198D"/>
    <w:rsid w:val="008143BB"/>
    <w:rsid w:val="00814B46"/>
    <w:rsid w:val="00815267"/>
    <w:rsid w:val="0081549F"/>
    <w:rsid w:val="00816417"/>
    <w:rsid w:val="008164E9"/>
    <w:rsid w:val="0081697A"/>
    <w:rsid w:val="008169A6"/>
    <w:rsid w:val="0081780A"/>
    <w:rsid w:val="00820CAE"/>
    <w:rsid w:val="00821A49"/>
    <w:rsid w:val="00821EEF"/>
    <w:rsid w:val="00821F73"/>
    <w:rsid w:val="00821F90"/>
    <w:rsid w:val="00821FF1"/>
    <w:rsid w:val="00822A5C"/>
    <w:rsid w:val="008239BC"/>
    <w:rsid w:val="00823FCC"/>
    <w:rsid w:val="0082429A"/>
    <w:rsid w:val="008250C6"/>
    <w:rsid w:val="0082512A"/>
    <w:rsid w:val="0082542A"/>
    <w:rsid w:val="00825BE8"/>
    <w:rsid w:val="00825C0A"/>
    <w:rsid w:val="0082635B"/>
    <w:rsid w:val="00826D57"/>
    <w:rsid w:val="00826DD1"/>
    <w:rsid w:val="00826EEA"/>
    <w:rsid w:val="0083041D"/>
    <w:rsid w:val="00830CB4"/>
    <w:rsid w:val="00830EAA"/>
    <w:rsid w:val="0083162B"/>
    <w:rsid w:val="00832184"/>
    <w:rsid w:val="00833297"/>
    <w:rsid w:val="008340EE"/>
    <w:rsid w:val="008346F9"/>
    <w:rsid w:val="00834F7F"/>
    <w:rsid w:val="00834FF9"/>
    <w:rsid w:val="008350F1"/>
    <w:rsid w:val="0083519C"/>
    <w:rsid w:val="00836009"/>
    <w:rsid w:val="008360AC"/>
    <w:rsid w:val="008365C5"/>
    <w:rsid w:val="00836EF8"/>
    <w:rsid w:val="00840601"/>
    <w:rsid w:val="00840EFE"/>
    <w:rsid w:val="0084166B"/>
    <w:rsid w:val="00841D8C"/>
    <w:rsid w:val="00842819"/>
    <w:rsid w:val="008428C4"/>
    <w:rsid w:val="008429D4"/>
    <w:rsid w:val="00842E9F"/>
    <w:rsid w:val="00843871"/>
    <w:rsid w:val="00845023"/>
    <w:rsid w:val="0084505F"/>
    <w:rsid w:val="00845099"/>
    <w:rsid w:val="00845649"/>
    <w:rsid w:val="0084667A"/>
    <w:rsid w:val="00846E14"/>
    <w:rsid w:val="00847025"/>
    <w:rsid w:val="00847D90"/>
    <w:rsid w:val="008501F8"/>
    <w:rsid w:val="008503A9"/>
    <w:rsid w:val="00850696"/>
    <w:rsid w:val="00850910"/>
    <w:rsid w:val="008509AA"/>
    <w:rsid w:val="00851A01"/>
    <w:rsid w:val="00851C79"/>
    <w:rsid w:val="0085244B"/>
    <w:rsid w:val="00852509"/>
    <w:rsid w:val="008526F2"/>
    <w:rsid w:val="00852BF7"/>
    <w:rsid w:val="0085367E"/>
    <w:rsid w:val="008539DB"/>
    <w:rsid w:val="00853BA9"/>
    <w:rsid w:val="00854CA8"/>
    <w:rsid w:val="00854CEA"/>
    <w:rsid w:val="008568A1"/>
    <w:rsid w:val="00856F3A"/>
    <w:rsid w:val="00857434"/>
    <w:rsid w:val="008574D9"/>
    <w:rsid w:val="00857A67"/>
    <w:rsid w:val="00860356"/>
    <w:rsid w:val="008605F5"/>
    <w:rsid w:val="00860935"/>
    <w:rsid w:val="00860F0E"/>
    <w:rsid w:val="0086144D"/>
    <w:rsid w:val="0086154B"/>
    <w:rsid w:val="008616F3"/>
    <w:rsid w:val="008618AD"/>
    <w:rsid w:val="00861B42"/>
    <w:rsid w:val="00861F48"/>
    <w:rsid w:val="008625E1"/>
    <w:rsid w:val="00862601"/>
    <w:rsid w:val="00862661"/>
    <w:rsid w:val="00862E97"/>
    <w:rsid w:val="00863030"/>
    <w:rsid w:val="0086322D"/>
    <w:rsid w:val="0086355A"/>
    <w:rsid w:val="00864105"/>
    <w:rsid w:val="00864767"/>
    <w:rsid w:val="00865C48"/>
    <w:rsid w:val="00865F9F"/>
    <w:rsid w:val="008663B5"/>
    <w:rsid w:val="00866766"/>
    <w:rsid w:val="00867314"/>
    <w:rsid w:val="0086796D"/>
    <w:rsid w:val="00867DEF"/>
    <w:rsid w:val="00867FD6"/>
    <w:rsid w:val="00870092"/>
    <w:rsid w:val="00870B5E"/>
    <w:rsid w:val="0087344F"/>
    <w:rsid w:val="00873BC3"/>
    <w:rsid w:val="00873CE8"/>
    <w:rsid w:val="00873EB0"/>
    <w:rsid w:val="00874709"/>
    <w:rsid w:val="00875038"/>
    <w:rsid w:val="0087530E"/>
    <w:rsid w:val="00875781"/>
    <w:rsid w:val="008761D1"/>
    <w:rsid w:val="00876343"/>
    <w:rsid w:val="00876A4E"/>
    <w:rsid w:val="0087742B"/>
    <w:rsid w:val="00880152"/>
    <w:rsid w:val="008807F6"/>
    <w:rsid w:val="008814FC"/>
    <w:rsid w:val="008815AF"/>
    <w:rsid w:val="0088313C"/>
    <w:rsid w:val="008832AA"/>
    <w:rsid w:val="008836F0"/>
    <w:rsid w:val="00883FCE"/>
    <w:rsid w:val="00884DF9"/>
    <w:rsid w:val="00885858"/>
    <w:rsid w:val="008866DE"/>
    <w:rsid w:val="00887FB2"/>
    <w:rsid w:val="00891366"/>
    <w:rsid w:val="008917B6"/>
    <w:rsid w:val="00891A06"/>
    <w:rsid w:val="008920C9"/>
    <w:rsid w:val="00892795"/>
    <w:rsid w:val="00892C7C"/>
    <w:rsid w:val="00893672"/>
    <w:rsid w:val="00893989"/>
    <w:rsid w:val="00893BAE"/>
    <w:rsid w:val="00893F2A"/>
    <w:rsid w:val="00893F46"/>
    <w:rsid w:val="008955D7"/>
    <w:rsid w:val="00895794"/>
    <w:rsid w:val="00895DD6"/>
    <w:rsid w:val="00895EC2"/>
    <w:rsid w:val="00897550"/>
    <w:rsid w:val="0089797B"/>
    <w:rsid w:val="008A0454"/>
    <w:rsid w:val="008A06A2"/>
    <w:rsid w:val="008A08B6"/>
    <w:rsid w:val="008A1D91"/>
    <w:rsid w:val="008A32F2"/>
    <w:rsid w:val="008A3326"/>
    <w:rsid w:val="008A3403"/>
    <w:rsid w:val="008A3801"/>
    <w:rsid w:val="008A41E9"/>
    <w:rsid w:val="008A498D"/>
    <w:rsid w:val="008A4EBE"/>
    <w:rsid w:val="008A5339"/>
    <w:rsid w:val="008A606F"/>
    <w:rsid w:val="008A62BB"/>
    <w:rsid w:val="008A6E84"/>
    <w:rsid w:val="008A766D"/>
    <w:rsid w:val="008A783B"/>
    <w:rsid w:val="008A79F3"/>
    <w:rsid w:val="008A7C9F"/>
    <w:rsid w:val="008B0828"/>
    <w:rsid w:val="008B12C3"/>
    <w:rsid w:val="008B1407"/>
    <w:rsid w:val="008B1448"/>
    <w:rsid w:val="008B26B9"/>
    <w:rsid w:val="008B2A9A"/>
    <w:rsid w:val="008B2AFF"/>
    <w:rsid w:val="008B2DB7"/>
    <w:rsid w:val="008B2FAD"/>
    <w:rsid w:val="008B31B0"/>
    <w:rsid w:val="008B31E2"/>
    <w:rsid w:val="008B3535"/>
    <w:rsid w:val="008B44DD"/>
    <w:rsid w:val="008B4808"/>
    <w:rsid w:val="008B4A55"/>
    <w:rsid w:val="008B54C0"/>
    <w:rsid w:val="008B6442"/>
    <w:rsid w:val="008B651F"/>
    <w:rsid w:val="008B68D2"/>
    <w:rsid w:val="008B6D6C"/>
    <w:rsid w:val="008B79B6"/>
    <w:rsid w:val="008B7B52"/>
    <w:rsid w:val="008B7E68"/>
    <w:rsid w:val="008C0225"/>
    <w:rsid w:val="008C0714"/>
    <w:rsid w:val="008C1702"/>
    <w:rsid w:val="008C1D92"/>
    <w:rsid w:val="008C1E7A"/>
    <w:rsid w:val="008C22C9"/>
    <w:rsid w:val="008C2859"/>
    <w:rsid w:val="008C358A"/>
    <w:rsid w:val="008C37D8"/>
    <w:rsid w:val="008C3B26"/>
    <w:rsid w:val="008C3D12"/>
    <w:rsid w:val="008C4483"/>
    <w:rsid w:val="008C5C71"/>
    <w:rsid w:val="008C6817"/>
    <w:rsid w:val="008C7461"/>
    <w:rsid w:val="008C75D9"/>
    <w:rsid w:val="008C773B"/>
    <w:rsid w:val="008D0561"/>
    <w:rsid w:val="008D1071"/>
    <w:rsid w:val="008D1286"/>
    <w:rsid w:val="008D1857"/>
    <w:rsid w:val="008D498B"/>
    <w:rsid w:val="008D5024"/>
    <w:rsid w:val="008D54F2"/>
    <w:rsid w:val="008D5A86"/>
    <w:rsid w:val="008D5CED"/>
    <w:rsid w:val="008D5F8A"/>
    <w:rsid w:val="008D61C6"/>
    <w:rsid w:val="008D6C80"/>
    <w:rsid w:val="008E00AD"/>
    <w:rsid w:val="008E01AC"/>
    <w:rsid w:val="008E0901"/>
    <w:rsid w:val="008E12CA"/>
    <w:rsid w:val="008E13E8"/>
    <w:rsid w:val="008E1411"/>
    <w:rsid w:val="008E1E84"/>
    <w:rsid w:val="008E1EE8"/>
    <w:rsid w:val="008E1FED"/>
    <w:rsid w:val="008E1FF5"/>
    <w:rsid w:val="008E2E26"/>
    <w:rsid w:val="008E315A"/>
    <w:rsid w:val="008E31E1"/>
    <w:rsid w:val="008E3821"/>
    <w:rsid w:val="008E3C0D"/>
    <w:rsid w:val="008E403A"/>
    <w:rsid w:val="008E42E8"/>
    <w:rsid w:val="008E4DCF"/>
    <w:rsid w:val="008E5856"/>
    <w:rsid w:val="008E5C18"/>
    <w:rsid w:val="008E5EA3"/>
    <w:rsid w:val="008E64B3"/>
    <w:rsid w:val="008E69B3"/>
    <w:rsid w:val="008E6A6C"/>
    <w:rsid w:val="008E7DDD"/>
    <w:rsid w:val="008F019A"/>
    <w:rsid w:val="008F03B7"/>
    <w:rsid w:val="008F101D"/>
    <w:rsid w:val="008F1AFF"/>
    <w:rsid w:val="008F25C3"/>
    <w:rsid w:val="008F3620"/>
    <w:rsid w:val="008F3B94"/>
    <w:rsid w:val="008F3D91"/>
    <w:rsid w:val="008F4762"/>
    <w:rsid w:val="008F4C13"/>
    <w:rsid w:val="008F5002"/>
    <w:rsid w:val="008F5B5A"/>
    <w:rsid w:val="008F62CA"/>
    <w:rsid w:val="008F6661"/>
    <w:rsid w:val="008F7106"/>
    <w:rsid w:val="008F76A1"/>
    <w:rsid w:val="008F7C39"/>
    <w:rsid w:val="0090057E"/>
    <w:rsid w:val="00900640"/>
    <w:rsid w:val="00900E3C"/>
    <w:rsid w:val="00902974"/>
    <w:rsid w:val="00903687"/>
    <w:rsid w:val="0090396F"/>
    <w:rsid w:val="00903BF6"/>
    <w:rsid w:val="00903F3D"/>
    <w:rsid w:val="00904277"/>
    <w:rsid w:val="009047FE"/>
    <w:rsid w:val="00904D02"/>
    <w:rsid w:val="00905251"/>
    <w:rsid w:val="00905C8E"/>
    <w:rsid w:val="00905D9A"/>
    <w:rsid w:val="00905FCD"/>
    <w:rsid w:val="00906091"/>
    <w:rsid w:val="00906586"/>
    <w:rsid w:val="00906E28"/>
    <w:rsid w:val="0090705A"/>
    <w:rsid w:val="00907085"/>
    <w:rsid w:val="00907B20"/>
    <w:rsid w:val="00907E31"/>
    <w:rsid w:val="00907E37"/>
    <w:rsid w:val="00907EBF"/>
    <w:rsid w:val="0091009F"/>
    <w:rsid w:val="00910316"/>
    <w:rsid w:val="00910D31"/>
    <w:rsid w:val="009115AB"/>
    <w:rsid w:val="00912336"/>
    <w:rsid w:val="0091287C"/>
    <w:rsid w:val="00912B53"/>
    <w:rsid w:val="00912F56"/>
    <w:rsid w:val="009137C3"/>
    <w:rsid w:val="009139F9"/>
    <w:rsid w:val="00913E1A"/>
    <w:rsid w:val="00914175"/>
    <w:rsid w:val="009142A4"/>
    <w:rsid w:val="00914CBE"/>
    <w:rsid w:val="00914EC0"/>
    <w:rsid w:val="009150AB"/>
    <w:rsid w:val="009162FC"/>
    <w:rsid w:val="009172F6"/>
    <w:rsid w:val="0091763E"/>
    <w:rsid w:val="00917FF1"/>
    <w:rsid w:val="009202F4"/>
    <w:rsid w:val="00922CD8"/>
    <w:rsid w:val="00922F59"/>
    <w:rsid w:val="00923F36"/>
    <w:rsid w:val="00924230"/>
    <w:rsid w:val="00925929"/>
    <w:rsid w:val="0092625A"/>
    <w:rsid w:val="00926A7B"/>
    <w:rsid w:val="00926D41"/>
    <w:rsid w:val="009273EA"/>
    <w:rsid w:val="00927F04"/>
    <w:rsid w:val="0093039F"/>
    <w:rsid w:val="00930869"/>
    <w:rsid w:val="0093235E"/>
    <w:rsid w:val="0093281F"/>
    <w:rsid w:val="00933A40"/>
    <w:rsid w:val="00933A66"/>
    <w:rsid w:val="00933C78"/>
    <w:rsid w:val="00933E95"/>
    <w:rsid w:val="00934796"/>
    <w:rsid w:val="00934C3A"/>
    <w:rsid w:val="00935961"/>
    <w:rsid w:val="00935CBC"/>
    <w:rsid w:val="00936254"/>
    <w:rsid w:val="00936C22"/>
    <w:rsid w:val="00936EA1"/>
    <w:rsid w:val="0093751A"/>
    <w:rsid w:val="00937703"/>
    <w:rsid w:val="0093771A"/>
    <w:rsid w:val="00937884"/>
    <w:rsid w:val="009378F9"/>
    <w:rsid w:val="0094051B"/>
    <w:rsid w:val="00940713"/>
    <w:rsid w:val="00940786"/>
    <w:rsid w:val="0094312C"/>
    <w:rsid w:val="00943E7A"/>
    <w:rsid w:val="00943FDC"/>
    <w:rsid w:val="00944236"/>
    <w:rsid w:val="0094482A"/>
    <w:rsid w:val="00944834"/>
    <w:rsid w:val="00944EA1"/>
    <w:rsid w:val="0094605E"/>
    <w:rsid w:val="00946C75"/>
    <w:rsid w:val="0094764D"/>
    <w:rsid w:val="009500A6"/>
    <w:rsid w:val="009525D5"/>
    <w:rsid w:val="009531C1"/>
    <w:rsid w:val="0095353E"/>
    <w:rsid w:val="009536D8"/>
    <w:rsid w:val="00953ABE"/>
    <w:rsid w:val="00953E84"/>
    <w:rsid w:val="00954C94"/>
    <w:rsid w:val="00955D5F"/>
    <w:rsid w:val="009560C8"/>
    <w:rsid w:val="009563DD"/>
    <w:rsid w:val="0095733D"/>
    <w:rsid w:val="00960020"/>
    <w:rsid w:val="00961214"/>
    <w:rsid w:val="009615B0"/>
    <w:rsid w:val="009636BD"/>
    <w:rsid w:val="00963ABA"/>
    <w:rsid w:val="009643EE"/>
    <w:rsid w:val="00964F41"/>
    <w:rsid w:val="00964F49"/>
    <w:rsid w:val="009656FC"/>
    <w:rsid w:val="00965FE4"/>
    <w:rsid w:val="00966872"/>
    <w:rsid w:val="00966C88"/>
    <w:rsid w:val="00966D0E"/>
    <w:rsid w:val="00966E69"/>
    <w:rsid w:val="009704B6"/>
    <w:rsid w:val="00970733"/>
    <w:rsid w:val="009708E7"/>
    <w:rsid w:val="0097107D"/>
    <w:rsid w:val="009715A1"/>
    <w:rsid w:val="00971677"/>
    <w:rsid w:val="009725D7"/>
    <w:rsid w:val="00972889"/>
    <w:rsid w:val="00972BB3"/>
    <w:rsid w:val="00973508"/>
    <w:rsid w:val="009735F6"/>
    <w:rsid w:val="00974746"/>
    <w:rsid w:val="00974C61"/>
    <w:rsid w:val="00974D54"/>
    <w:rsid w:val="00974FAA"/>
    <w:rsid w:val="009751BF"/>
    <w:rsid w:val="009751EB"/>
    <w:rsid w:val="00975E4E"/>
    <w:rsid w:val="0097674D"/>
    <w:rsid w:val="00976B60"/>
    <w:rsid w:val="00976C90"/>
    <w:rsid w:val="00977009"/>
    <w:rsid w:val="00977DF1"/>
    <w:rsid w:val="00977E48"/>
    <w:rsid w:val="009803C4"/>
    <w:rsid w:val="0098095B"/>
    <w:rsid w:val="00980DB2"/>
    <w:rsid w:val="00981378"/>
    <w:rsid w:val="009817E1"/>
    <w:rsid w:val="009818FD"/>
    <w:rsid w:val="00982194"/>
    <w:rsid w:val="009823AB"/>
    <w:rsid w:val="00982BE2"/>
    <w:rsid w:val="00983A46"/>
    <w:rsid w:val="0098415F"/>
    <w:rsid w:val="00984245"/>
    <w:rsid w:val="00984A8A"/>
    <w:rsid w:val="00984B7D"/>
    <w:rsid w:val="0098525E"/>
    <w:rsid w:val="009856B7"/>
    <w:rsid w:val="00985876"/>
    <w:rsid w:val="00985E8E"/>
    <w:rsid w:val="00986C85"/>
    <w:rsid w:val="00987022"/>
    <w:rsid w:val="0098765F"/>
    <w:rsid w:val="009878F8"/>
    <w:rsid w:val="0099019C"/>
    <w:rsid w:val="00990543"/>
    <w:rsid w:val="009908BA"/>
    <w:rsid w:val="00990A65"/>
    <w:rsid w:val="00990B94"/>
    <w:rsid w:val="00990C93"/>
    <w:rsid w:val="00991CE1"/>
    <w:rsid w:val="00992BF7"/>
    <w:rsid w:val="00992E79"/>
    <w:rsid w:val="0099330B"/>
    <w:rsid w:val="009936F9"/>
    <w:rsid w:val="00994577"/>
    <w:rsid w:val="009946C1"/>
    <w:rsid w:val="009946D8"/>
    <w:rsid w:val="00994838"/>
    <w:rsid w:val="00994CB7"/>
    <w:rsid w:val="00995A1B"/>
    <w:rsid w:val="009964CB"/>
    <w:rsid w:val="009967E8"/>
    <w:rsid w:val="0099703D"/>
    <w:rsid w:val="009976E0"/>
    <w:rsid w:val="00997759"/>
    <w:rsid w:val="00997957"/>
    <w:rsid w:val="009A018D"/>
    <w:rsid w:val="009A02DC"/>
    <w:rsid w:val="009A0F15"/>
    <w:rsid w:val="009A194E"/>
    <w:rsid w:val="009A21EF"/>
    <w:rsid w:val="009A22A9"/>
    <w:rsid w:val="009A2615"/>
    <w:rsid w:val="009A26A4"/>
    <w:rsid w:val="009A2E87"/>
    <w:rsid w:val="009A2EAB"/>
    <w:rsid w:val="009A2FBA"/>
    <w:rsid w:val="009A3297"/>
    <w:rsid w:val="009A3611"/>
    <w:rsid w:val="009A3692"/>
    <w:rsid w:val="009A383A"/>
    <w:rsid w:val="009A38C0"/>
    <w:rsid w:val="009A38E3"/>
    <w:rsid w:val="009A3A47"/>
    <w:rsid w:val="009A3E3D"/>
    <w:rsid w:val="009A573B"/>
    <w:rsid w:val="009A6D2C"/>
    <w:rsid w:val="009A78FC"/>
    <w:rsid w:val="009A7F4D"/>
    <w:rsid w:val="009B0138"/>
    <w:rsid w:val="009B0D0E"/>
    <w:rsid w:val="009B2D98"/>
    <w:rsid w:val="009B3779"/>
    <w:rsid w:val="009B3DB3"/>
    <w:rsid w:val="009B42E1"/>
    <w:rsid w:val="009B4C19"/>
    <w:rsid w:val="009B53C7"/>
    <w:rsid w:val="009B57A4"/>
    <w:rsid w:val="009B5D92"/>
    <w:rsid w:val="009B5FBF"/>
    <w:rsid w:val="009B64DD"/>
    <w:rsid w:val="009B6996"/>
    <w:rsid w:val="009B72EB"/>
    <w:rsid w:val="009B79EE"/>
    <w:rsid w:val="009C08CE"/>
    <w:rsid w:val="009C10C0"/>
    <w:rsid w:val="009C10ED"/>
    <w:rsid w:val="009C1196"/>
    <w:rsid w:val="009C2431"/>
    <w:rsid w:val="009C281A"/>
    <w:rsid w:val="009C2C1A"/>
    <w:rsid w:val="009C394F"/>
    <w:rsid w:val="009C3EE6"/>
    <w:rsid w:val="009C4249"/>
    <w:rsid w:val="009C46EB"/>
    <w:rsid w:val="009C50E9"/>
    <w:rsid w:val="009C53B5"/>
    <w:rsid w:val="009C550B"/>
    <w:rsid w:val="009C557E"/>
    <w:rsid w:val="009C5A63"/>
    <w:rsid w:val="009C5C32"/>
    <w:rsid w:val="009C5CDE"/>
    <w:rsid w:val="009C797E"/>
    <w:rsid w:val="009D1D41"/>
    <w:rsid w:val="009D1EAD"/>
    <w:rsid w:val="009D2EE8"/>
    <w:rsid w:val="009D3307"/>
    <w:rsid w:val="009D3BD8"/>
    <w:rsid w:val="009D3CD2"/>
    <w:rsid w:val="009D41A7"/>
    <w:rsid w:val="009D6278"/>
    <w:rsid w:val="009D64AD"/>
    <w:rsid w:val="009D74EA"/>
    <w:rsid w:val="009D7893"/>
    <w:rsid w:val="009D7B0F"/>
    <w:rsid w:val="009E0153"/>
    <w:rsid w:val="009E060A"/>
    <w:rsid w:val="009E11B5"/>
    <w:rsid w:val="009E18E9"/>
    <w:rsid w:val="009E1B39"/>
    <w:rsid w:val="009E20ED"/>
    <w:rsid w:val="009E24A6"/>
    <w:rsid w:val="009E255F"/>
    <w:rsid w:val="009E2B30"/>
    <w:rsid w:val="009E3888"/>
    <w:rsid w:val="009E45D0"/>
    <w:rsid w:val="009E46A2"/>
    <w:rsid w:val="009E4770"/>
    <w:rsid w:val="009E4906"/>
    <w:rsid w:val="009E5132"/>
    <w:rsid w:val="009E56E9"/>
    <w:rsid w:val="009F1516"/>
    <w:rsid w:val="009F155C"/>
    <w:rsid w:val="009F184B"/>
    <w:rsid w:val="009F1E61"/>
    <w:rsid w:val="009F1FC5"/>
    <w:rsid w:val="009F25EE"/>
    <w:rsid w:val="009F2845"/>
    <w:rsid w:val="009F2C67"/>
    <w:rsid w:val="009F331F"/>
    <w:rsid w:val="009F44CD"/>
    <w:rsid w:val="009F4950"/>
    <w:rsid w:val="009F4F37"/>
    <w:rsid w:val="009F536B"/>
    <w:rsid w:val="009F58F4"/>
    <w:rsid w:val="009F5E92"/>
    <w:rsid w:val="009F6888"/>
    <w:rsid w:val="009F6A89"/>
    <w:rsid w:val="009F78E2"/>
    <w:rsid w:val="009F7AF4"/>
    <w:rsid w:val="009F7B2E"/>
    <w:rsid w:val="00A00602"/>
    <w:rsid w:val="00A00AE6"/>
    <w:rsid w:val="00A01D7D"/>
    <w:rsid w:val="00A021EB"/>
    <w:rsid w:val="00A02A49"/>
    <w:rsid w:val="00A02B10"/>
    <w:rsid w:val="00A02DCC"/>
    <w:rsid w:val="00A02F5D"/>
    <w:rsid w:val="00A031A0"/>
    <w:rsid w:val="00A035BD"/>
    <w:rsid w:val="00A10619"/>
    <w:rsid w:val="00A10861"/>
    <w:rsid w:val="00A110DE"/>
    <w:rsid w:val="00A11393"/>
    <w:rsid w:val="00A11831"/>
    <w:rsid w:val="00A11917"/>
    <w:rsid w:val="00A11B5B"/>
    <w:rsid w:val="00A11D55"/>
    <w:rsid w:val="00A122B5"/>
    <w:rsid w:val="00A122CE"/>
    <w:rsid w:val="00A12B67"/>
    <w:rsid w:val="00A12C36"/>
    <w:rsid w:val="00A12C87"/>
    <w:rsid w:val="00A1453B"/>
    <w:rsid w:val="00A14B39"/>
    <w:rsid w:val="00A15108"/>
    <w:rsid w:val="00A15D80"/>
    <w:rsid w:val="00A15ED4"/>
    <w:rsid w:val="00A15EF9"/>
    <w:rsid w:val="00A16415"/>
    <w:rsid w:val="00A16859"/>
    <w:rsid w:val="00A16E30"/>
    <w:rsid w:val="00A17099"/>
    <w:rsid w:val="00A1741B"/>
    <w:rsid w:val="00A174CA"/>
    <w:rsid w:val="00A20015"/>
    <w:rsid w:val="00A200A9"/>
    <w:rsid w:val="00A20230"/>
    <w:rsid w:val="00A204EF"/>
    <w:rsid w:val="00A206DC"/>
    <w:rsid w:val="00A20BA4"/>
    <w:rsid w:val="00A213F9"/>
    <w:rsid w:val="00A21A85"/>
    <w:rsid w:val="00A21AB2"/>
    <w:rsid w:val="00A21AD4"/>
    <w:rsid w:val="00A21DC3"/>
    <w:rsid w:val="00A21F56"/>
    <w:rsid w:val="00A22037"/>
    <w:rsid w:val="00A2205C"/>
    <w:rsid w:val="00A22179"/>
    <w:rsid w:val="00A22BB4"/>
    <w:rsid w:val="00A2388A"/>
    <w:rsid w:val="00A23CA4"/>
    <w:rsid w:val="00A24C55"/>
    <w:rsid w:val="00A26D88"/>
    <w:rsid w:val="00A27197"/>
    <w:rsid w:val="00A27EBF"/>
    <w:rsid w:val="00A3178D"/>
    <w:rsid w:val="00A31A68"/>
    <w:rsid w:val="00A3219B"/>
    <w:rsid w:val="00A32630"/>
    <w:rsid w:val="00A328FE"/>
    <w:rsid w:val="00A32ECE"/>
    <w:rsid w:val="00A335C7"/>
    <w:rsid w:val="00A33B33"/>
    <w:rsid w:val="00A348B0"/>
    <w:rsid w:val="00A34BE5"/>
    <w:rsid w:val="00A35759"/>
    <w:rsid w:val="00A35A5F"/>
    <w:rsid w:val="00A35FC7"/>
    <w:rsid w:val="00A366B1"/>
    <w:rsid w:val="00A36CD8"/>
    <w:rsid w:val="00A37709"/>
    <w:rsid w:val="00A377BC"/>
    <w:rsid w:val="00A379D9"/>
    <w:rsid w:val="00A37BDB"/>
    <w:rsid w:val="00A37C70"/>
    <w:rsid w:val="00A400E6"/>
    <w:rsid w:val="00A40408"/>
    <w:rsid w:val="00A407FB"/>
    <w:rsid w:val="00A41F86"/>
    <w:rsid w:val="00A4340C"/>
    <w:rsid w:val="00A437A6"/>
    <w:rsid w:val="00A438B5"/>
    <w:rsid w:val="00A43A5A"/>
    <w:rsid w:val="00A4412B"/>
    <w:rsid w:val="00A44383"/>
    <w:rsid w:val="00A4451E"/>
    <w:rsid w:val="00A4476B"/>
    <w:rsid w:val="00A46BD7"/>
    <w:rsid w:val="00A473E7"/>
    <w:rsid w:val="00A4758D"/>
    <w:rsid w:val="00A4776F"/>
    <w:rsid w:val="00A479FB"/>
    <w:rsid w:val="00A47E53"/>
    <w:rsid w:val="00A47E81"/>
    <w:rsid w:val="00A50BB0"/>
    <w:rsid w:val="00A50F2E"/>
    <w:rsid w:val="00A529E9"/>
    <w:rsid w:val="00A535E3"/>
    <w:rsid w:val="00A5393E"/>
    <w:rsid w:val="00A53B07"/>
    <w:rsid w:val="00A53FF4"/>
    <w:rsid w:val="00A54310"/>
    <w:rsid w:val="00A54CC7"/>
    <w:rsid w:val="00A5528C"/>
    <w:rsid w:val="00A560A3"/>
    <w:rsid w:val="00A570AA"/>
    <w:rsid w:val="00A57520"/>
    <w:rsid w:val="00A57956"/>
    <w:rsid w:val="00A604AA"/>
    <w:rsid w:val="00A605DC"/>
    <w:rsid w:val="00A60968"/>
    <w:rsid w:val="00A61E23"/>
    <w:rsid w:val="00A62A7F"/>
    <w:rsid w:val="00A6384C"/>
    <w:rsid w:val="00A6401E"/>
    <w:rsid w:val="00A64E01"/>
    <w:rsid w:val="00A66020"/>
    <w:rsid w:val="00A67154"/>
    <w:rsid w:val="00A67F30"/>
    <w:rsid w:val="00A70234"/>
    <w:rsid w:val="00A702D7"/>
    <w:rsid w:val="00A704ED"/>
    <w:rsid w:val="00A70F6A"/>
    <w:rsid w:val="00A70FD6"/>
    <w:rsid w:val="00A71456"/>
    <w:rsid w:val="00A71B1D"/>
    <w:rsid w:val="00A72EFF"/>
    <w:rsid w:val="00A74049"/>
    <w:rsid w:val="00A743AF"/>
    <w:rsid w:val="00A74BF1"/>
    <w:rsid w:val="00A752B9"/>
    <w:rsid w:val="00A75A7B"/>
    <w:rsid w:val="00A75C29"/>
    <w:rsid w:val="00A75EF1"/>
    <w:rsid w:val="00A769A2"/>
    <w:rsid w:val="00A772D6"/>
    <w:rsid w:val="00A77781"/>
    <w:rsid w:val="00A808B7"/>
    <w:rsid w:val="00A80E74"/>
    <w:rsid w:val="00A80F7B"/>
    <w:rsid w:val="00A81C6C"/>
    <w:rsid w:val="00A81C87"/>
    <w:rsid w:val="00A81DFE"/>
    <w:rsid w:val="00A8227E"/>
    <w:rsid w:val="00A82623"/>
    <w:rsid w:val="00A829CA"/>
    <w:rsid w:val="00A82BB2"/>
    <w:rsid w:val="00A82D34"/>
    <w:rsid w:val="00A82E93"/>
    <w:rsid w:val="00A83926"/>
    <w:rsid w:val="00A83D76"/>
    <w:rsid w:val="00A843C6"/>
    <w:rsid w:val="00A84434"/>
    <w:rsid w:val="00A84914"/>
    <w:rsid w:val="00A84B00"/>
    <w:rsid w:val="00A84C79"/>
    <w:rsid w:val="00A855D3"/>
    <w:rsid w:val="00A87215"/>
    <w:rsid w:val="00A875A8"/>
    <w:rsid w:val="00A90A02"/>
    <w:rsid w:val="00A9141B"/>
    <w:rsid w:val="00A918E7"/>
    <w:rsid w:val="00A92D08"/>
    <w:rsid w:val="00A92E91"/>
    <w:rsid w:val="00A92E9A"/>
    <w:rsid w:val="00A93988"/>
    <w:rsid w:val="00A93A91"/>
    <w:rsid w:val="00A93B01"/>
    <w:rsid w:val="00A93C0B"/>
    <w:rsid w:val="00A940FE"/>
    <w:rsid w:val="00A941DD"/>
    <w:rsid w:val="00A94C7E"/>
    <w:rsid w:val="00A94EB2"/>
    <w:rsid w:val="00A94F56"/>
    <w:rsid w:val="00A9543D"/>
    <w:rsid w:val="00A966A1"/>
    <w:rsid w:val="00A96FB0"/>
    <w:rsid w:val="00A97124"/>
    <w:rsid w:val="00A97527"/>
    <w:rsid w:val="00A97650"/>
    <w:rsid w:val="00A97687"/>
    <w:rsid w:val="00A97FDC"/>
    <w:rsid w:val="00AA0251"/>
    <w:rsid w:val="00AA06A5"/>
    <w:rsid w:val="00AA07CF"/>
    <w:rsid w:val="00AA255C"/>
    <w:rsid w:val="00AA2F7A"/>
    <w:rsid w:val="00AA34E5"/>
    <w:rsid w:val="00AA5302"/>
    <w:rsid w:val="00AA5A42"/>
    <w:rsid w:val="00AA5B46"/>
    <w:rsid w:val="00AA5E50"/>
    <w:rsid w:val="00AA5F16"/>
    <w:rsid w:val="00AA628B"/>
    <w:rsid w:val="00AA6313"/>
    <w:rsid w:val="00AA6C4B"/>
    <w:rsid w:val="00AA751F"/>
    <w:rsid w:val="00AB02CB"/>
    <w:rsid w:val="00AB0E16"/>
    <w:rsid w:val="00AB2757"/>
    <w:rsid w:val="00AB2AEA"/>
    <w:rsid w:val="00AB31AF"/>
    <w:rsid w:val="00AB33F3"/>
    <w:rsid w:val="00AB458A"/>
    <w:rsid w:val="00AB4991"/>
    <w:rsid w:val="00AB4A85"/>
    <w:rsid w:val="00AB515F"/>
    <w:rsid w:val="00AB5506"/>
    <w:rsid w:val="00AB560F"/>
    <w:rsid w:val="00AB5839"/>
    <w:rsid w:val="00AB601A"/>
    <w:rsid w:val="00AB603F"/>
    <w:rsid w:val="00AB639B"/>
    <w:rsid w:val="00AB6429"/>
    <w:rsid w:val="00AB65F3"/>
    <w:rsid w:val="00AB665C"/>
    <w:rsid w:val="00AB7049"/>
    <w:rsid w:val="00AB7B88"/>
    <w:rsid w:val="00AB7D82"/>
    <w:rsid w:val="00AC0064"/>
    <w:rsid w:val="00AC0510"/>
    <w:rsid w:val="00AC0ADA"/>
    <w:rsid w:val="00AC0B3D"/>
    <w:rsid w:val="00AC1541"/>
    <w:rsid w:val="00AC1E0E"/>
    <w:rsid w:val="00AC2DEB"/>
    <w:rsid w:val="00AC37CF"/>
    <w:rsid w:val="00AC41A1"/>
    <w:rsid w:val="00AC43D0"/>
    <w:rsid w:val="00AC5274"/>
    <w:rsid w:val="00AC547D"/>
    <w:rsid w:val="00AC5CDB"/>
    <w:rsid w:val="00AC6114"/>
    <w:rsid w:val="00AC6A6F"/>
    <w:rsid w:val="00AC702D"/>
    <w:rsid w:val="00AC718E"/>
    <w:rsid w:val="00AC7D0D"/>
    <w:rsid w:val="00AC7E96"/>
    <w:rsid w:val="00AD0FD2"/>
    <w:rsid w:val="00AD199D"/>
    <w:rsid w:val="00AD2048"/>
    <w:rsid w:val="00AD29B0"/>
    <w:rsid w:val="00AD2E6D"/>
    <w:rsid w:val="00AD2EDA"/>
    <w:rsid w:val="00AD3789"/>
    <w:rsid w:val="00AD38E4"/>
    <w:rsid w:val="00AD3AF3"/>
    <w:rsid w:val="00AD440A"/>
    <w:rsid w:val="00AD45EE"/>
    <w:rsid w:val="00AD4C43"/>
    <w:rsid w:val="00AD4E4D"/>
    <w:rsid w:val="00AD5B5F"/>
    <w:rsid w:val="00AD60FD"/>
    <w:rsid w:val="00AD626F"/>
    <w:rsid w:val="00AD6F2A"/>
    <w:rsid w:val="00AD7B73"/>
    <w:rsid w:val="00AE0153"/>
    <w:rsid w:val="00AE01E5"/>
    <w:rsid w:val="00AE1537"/>
    <w:rsid w:val="00AE26C2"/>
    <w:rsid w:val="00AE2815"/>
    <w:rsid w:val="00AE3098"/>
    <w:rsid w:val="00AE3D4F"/>
    <w:rsid w:val="00AE464A"/>
    <w:rsid w:val="00AE50E8"/>
    <w:rsid w:val="00AE5B43"/>
    <w:rsid w:val="00AE5FC8"/>
    <w:rsid w:val="00AE6D33"/>
    <w:rsid w:val="00AE733B"/>
    <w:rsid w:val="00AE76BF"/>
    <w:rsid w:val="00AF02D0"/>
    <w:rsid w:val="00AF16FD"/>
    <w:rsid w:val="00AF180B"/>
    <w:rsid w:val="00AF1F97"/>
    <w:rsid w:val="00AF203E"/>
    <w:rsid w:val="00AF214F"/>
    <w:rsid w:val="00AF2F3C"/>
    <w:rsid w:val="00AF2F92"/>
    <w:rsid w:val="00AF36D2"/>
    <w:rsid w:val="00AF386C"/>
    <w:rsid w:val="00AF44A2"/>
    <w:rsid w:val="00AF4F6F"/>
    <w:rsid w:val="00AF500D"/>
    <w:rsid w:val="00AF5658"/>
    <w:rsid w:val="00AF5C24"/>
    <w:rsid w:val="00AF5EC5"/>
    <w:rsid w:val="00AF6130"/>
    <w:rsid w:val="00AF61C3"/>
    <w:rsid w:val="00AF6FD0"/>
    <w:rsid w:val="00B0150D"/>
    <w:rsid w:val="00B01C82"/>
    <w:rsid w:val="00B01C84"/>
    <w:rsid w:val="00B02D2D"/>
    <w:rsid w:val="00B02FF5"/>
    <w:rsid w:val="00B030C9"/>
    <w:rsid w:val="00B031EB"/>
    <w:rsid w:val="00B03C9D"/>
    <w:rsid w:val="00B04F66"/>
    <w:rsid w:val="00B05545"/>
    <w:rsid w:val="00B05C79"/>
    <w:rsid w:val="00B05FBC"/>
    <w:rsid w:val="00B06158"/>
    <w:rsid w:val="00B06886"/>
    <w:rsid w:val="00B06FD1"/>
    <w:rsid w:val="00B07265"/>
    <w:rsid w:val="00B07DE4"/>
    <w:rsid w:val="00B1023F"/>
    <w:rsid w:val="00B11162"/>
    <w:rsid w:val="00B118A3"/>
    <w:rsid w:val="00B119F8"/>
    <w:rsid w:val="00B11E2A"/>
    <w:rsid w:val="00B12173"/>
    <w:rsid w:val="00B12187"/>
    <w:rsid w:val="00B1308E"/>
    <w:rsid w:val="00B132B2"/>
    <w:rsid w:val="00B13418"/>
    <w:rsid w:val="00B14589"/>
    <w:rsid w:val="00B146E2"/>
    <w:rsid w:val="00B14FC7"/>
    <w:rsid w:val="00B15409"/>
    <w:rsid w:val="00B16664"/>
    <w:rsid w:val="00B16B04"/>
    <w:rsid w:val="00B17E5B"/>
    <w:rsid w:val="00B201C0"/>
    <w:rsid w:val="00B2133A"/>
    <w:rsid w:val="00B21801"/>
    <w:rsid w:val="00B21E43"/>
    <w:rsid w:val="00B21E88"/>
    <w:rsid w:val="00B21F67"/>
    <w:rsid w:val="00B21F6A"/>
    <w:rsid w:val="00B223CF"/>
    <w:rsid w:val="00B22C96"/>
    <w:rsid w:val="00B22FAC"/>
    <w:rsid w:val="00B23184"/>
    <w:rsid w:val="00B232FE"/>
    <w:rsid w:val="00B23382"/>
    <w:rsid w:val="00B23BBB"/>
    <w:rsid w:val="00B242BE"/>
    <w:rsid w:val="00B24827"/>
    <w:rsid w:val="00B24CD3"/>
    <w:rsid w:val="00B24E0F"/>
    <w:rsid w:val="00B2531D"/>
    <w:rsid w:val="00B25AA6"/>
    <w:rsid w:val="00B2650A"/>
    <w:rsid w:val="00B276C6"/>
    <w:rsid w:val="00B305FE"/>
    <w:rsid w:val="00B30A4F"/>
    <w:rsid w:val="00B30BA5"/>
    <w:rsid w:val="00B30F9F"/>
    <w:rsid w:val="00B322A9"/>
    <w:rsid w:val="00B32609"/>
    <w:rsid w:val="00B32742"/>
    <w:rsid w:val="00B32BBF"/>
    <w:rsid w:val="00B32E22"/>
    <w:rsid w:val="00B33467"/>
    <w:rsid w:val="00B34393"/>
    <w:rsid w:val="00B35766"/>
    <w:rsid w:val="00B35828"/>
    <w:rsid w:val="00B35AD7"/>
    <w:rsid w:val="00B36011"/>
    <w:rsid w:val="00B3604D"/>
    <w:rsid w:val="00B367EF"/>
    <w:rsid w:val="00B4085B"/>
    <w:rsid w:val="00B4101A"/>
    <w:rsid w:val="00B4186A"/>
    <w:rsid w:val="00B419A6"/>
    <w:rsid w:val="00B41DE2"/>
    <w:rsid w:val="00B4228E"/>
    <w:rsid w:val="00B423AB"/>
    <w:rsid w:val="00B424D0"/>
    <w:rsid w:val="00B42678"/>
    <w:rsid w:val="00B42B08"/>
    <w:rsid w:val="00B42C3B"/>
    <w:rsid w:val="00B42DEF"/>
    <w:rsid w:val="00B439AE"/>
    <w:rsid w:val="00B43D04"/>
    <w:rsid w:val="00B441A7"/>
    <w:rsid w:val="00B47952"/>
    <w:rsid w:val="00B479B7"/>
    <w:rsid w:val="00B5031E"/>
    <w:rsid w:val="00B50D28"/>
    <w:rsid w:val="00B50EA4"/>
    <w:rsid w:val="00B50EB7"/>
    <w:rsid w:val="00B514EF"/>
    <w:rsid w:val="00B515FF"/>
    <w:rsid w:val="00B5198B"/>
    <w:rsid w:val="00B52F52"/>
    <w:rsid w:val="00B5359B"/>
    <w:rsid w:val="00B539D8"/>
    <w:rsid w:val="00B53E5F"/>
    <w:rsid w:val="00B54834"/>
    <w:rsid w:val="00B55156"/>
    <w:rsid w:val="00B556B2"/>
    <w:rsid w:val="00B56445"/>
    <w:rsid w:val="00B571A9"/>
    <w:rsid w:val="00B572D6"/>
    <w:rsid w:val="00B60586"/>
    <w:rsid w:val="00B609C8"/>
    <w:rsid w:val="00B60F65"/>
    <w:rsid w:val="00B6110A"/>
    <w:rsid w:val="00B6304E"/>
    <w:rsid w:val="00B631DF"/>
    <w:rsid w:val="00B638EF"/>
    <w:rsid w:val="00B63DEB"/>
    <w:rsid w:val="00B64263"/>
    <w:rsid w:val="00B64B71"/>
    <w:rsid w:val="00B64DBA"/>
    <w:rsid w:val="00B64DFA"/>
    <w:rsid w:val="00B65011"/>
    <w:rsid w:val="00B656F0"/>
    <w:rsid w:val="00B65A39"/>
    <w:rsid w:val="00B65C9B"/>
    <w:rsid w:val="00B65F3D"/>
    <w:rsid w:val="00B66CED"/>
    <w:rsid w:val="00B67069"/>
    <w:rsid w:val="00B670B4"/>
    <w:rsid w:val="00B67AFE"/>
    <w:rsid w:val="00B67D19"/>
    <w:rsid w:val="00B704E9"/>
    <w:rsid w:val="00B70712"/>
    <w:rsid w:val="00B7099A"/>
    <w:rsid w:val="00B70DAA"/>
    <w:rsid w:val="00B71A01"/>
    <w:rsid w:val="00B71BFC"/>
    <w:rsid w:val="00B71C03"/>
    <w:rsid w:val="00B71D0B"/>
    <w:rsid w:val="00B72258"/>
    <w:rsid w:val="00B72B8F"/>
    <w:rsid w:val="00B72CD8"/>
    <w:rsid w:val="00B72CE5"/>
    <w:rsid w:val="00B72E76"/>
    <w:rsid w:val="00B7301C"/>
    <w:rsid w:val="00B734A1"/>
    <w:rsid w:val="00B739D4"/>
    <w:rsid w:val="00B744F6"/>
    <w:rsid w:val="00B753B7"/>
    <w:rsid w:val="00B755D3"/>
    <w:rsid w:val="00B76252"/>
    <w:rsid w:val="00B763CF"/>
    <w:rsid w:val="00B76DD3"/>
    <w:rsid w:val="00B76F2A"/>
    <w:rsid w:val="00B77A67"/>
    <w:rsid w:val="00B77AE6"/>
    <w:rsid w:val="00B8032E"/>
    <w:rsid w:val="00B805E9"/>
    <w:rsid w:val="00B81A5F"/>
    <w:rsid w:val="00B821B1"/>
    <w:rsid w:val="00B821B8"/>
    <w:rsid w:val="00B822C0"/>
    <w:rsid w:val="00B82B82"/>
    <w:rsid w:val="00B82C4B"/>
    <w:rsid w:val="00B82D96"/>
    <w:rsid w:val="00B82FE0"/>
    <w:rsid w:val="00B83DC1"/>
    <w:rsid w:val="00B848BD"/>
    <w:rsid w:val="00B84958"/>
    <w:rsid w:val="00B84C37"/>
    <w:rsid w:val="00B84FE1"/>
    <w:rsid w:val="00B856D8"/>
    <w:rsid w:val="00B85B5C"/>
    <w:rsid w:val="00B85B84"/>
    <w:rsid w:val="00B86370"/>
    <w:rsid w:val="00B863A3"/>
    <w:rsid w:val="00B869B4"/>
    <w:rsid w:val="00B876C9"/>
    <w:rsid w:val="00B8776B"/>
    <w:rsid w:val="00B87875"/>
    <w:rsid w:val="00B87DB1"/>
    <w:rsid w:val="00B91222"/>
    <w:rsid w:val="00B9135B"/>
    <w:rsid w:val="00B92678"/>
    <w:rsid w:val="00B931C3"/>
    <w:rsid w:val="00B94051"/>
    <w:rsid w:val="00B941D3"/>
    <w:rsid w:val="00B94813"/>
    <w:rsid w:val="00B94B95"/>
    <w:rsid w:val="00B95303"/>
    <w:rsid w:val="00B95372"/>
    <w:rsid w:val="00B95649"/>
    <w:rsid w:val="00B956FE"/>
    <w:rsid w:val="00B9575B"/>
    <w:rsid w:val="00B962BE"/>
    <w:rsid w:val="00B96B14"/>
    <w:rsid w:val="00B97711"/>
    <w:rsid w:val="00B9784A"/>
    <w:rsid w:val="00B97E53"/>
    <w:rsid w:val="00BA0A5C"/>
    <w:rsid w:val="00BA1784"/>
    <w:rsid w:val="00BA1870"/>
    <w:rsid w:val="00BA286F"/>
    <w:rsid w:val="00BA3AD2"/>
    <w:rsid w:val="00BA3BE5"/>
    <w:rsid w:val="00BA4663"/>
    <w:rsid w:val="00BA487E"/>
    <w:rsid w:val="00BA4E10"/>
    <w:rsid w:val="00BA540D"/>
    <w:rsid w:val="00BA5803"/>
    <w:rsid w:val="00BA5DB5"/>
    <w:rsid w:val="00BA5F91"/>
    <w:rsid w:val="00BA62F1"/>
    <w:rsid w:val="00BA6F8F"/>
    <w:rsid w:val="00BA7556"/>
    <w:rsid w:val="00BA779B"/>
    <w:rsid w:val="00BA784D"/>
    <w:rsid w:val="00BB006A"/>
    <w:rsid w:val="00BB04F8"/>
    <w:rsid w:val="00BB105F"/>
    <w:rsid w:val="00BB17CB"/>
    <w:rsid w:val="00BB1ADB"/>
    <w:rsid w:val="00BB3286"/>
    <w:rsid w:val="00BB360E"/>
    <w:rsid w:val="00BB39E5"/>
    <w:rsid w:val="00BB3A85"/>
    <w:rsid w:val="00BB3E6F"/>
    <w:rsid w:val="00BB3EA1"/>
    <w:rsid w:val="00BB4393"/>
    <w:rsid w:val="00BB5D65"/>
    <w:rsid w:val="00BB6862"/>
    <w:rsid w:val="00BB6C46"/>
    <w:rsid w:val="00BB71B1"/>
    <w:rsid w:val="00BC0980"/>
    <w:rsid w:val="00BC1D0B"/>
    <w:rsid w:val="00BC285A"/>
    <w:rsid w:val="00BC3BDF"/>
    <w:rsid w:val="00BC5F65"/>
    <w:rsid w:val="00BC646B"/>
    <w:rsid w:val="00BC65F6"/>
    <w:rsid w:val="00BC68CF"/>
    <w:rsid w:val="00BC6F3C"/>
    <w:rsid w:val="00BC79CD"/>
    <w:rsid w:val="00BC7B31"/>
    <w:rsid w:val="00BC7C4D"/>
    <w:rsid w:val="00BD0224"/>
    <w:rsid w:val="00BD0363"/>
    <w:rsid w:val="00BD0A4F"/>
    <w:rsid w:val="00BD0A5B"/>
    <w:rsid w:val="00BD0AA4"/>
    <w:rsid w:val="00BD1605"/>
    <w:rsid w:val="00BD1827"/>
    <w:rsid w:val="00BD2821"/>
    <w:rsid w:val="00BD29EE"/>
    <w:rsid w:val="00BD3272"/>
    <w:rsid w:val="00BD3E00"/>
    <w:rsid w:val="00BD43AB"/>
    <w:rsid w:val="00BD562F"/>
    <w:rsid w:val="00BD5630"/>
    <w:rsid w:val="00BD5A77"/>
    <w:rsid w:val="00BD60A3"/>
    <w:rsid w:val="00BD6161"/>
    <w:rsid w:val="00BD65B9"/>
    <w:rsid w:val="00BD663F"/>
    <w:rsid w:val="00BD6C24"/>
    <w:rsid w:val="00BD6DC6"/>
    <w:rsid w:val="00BD736A"/>
    <w:rsid w:val="00BD78BA"/>
    <w:rsid w:val="00BE0342"/>
    <w:rsid w:val="00BE0678"/>
    <w:rsid w:val="00BE0BA2"/>
    <w:rsid w:val="00BE0D5E"/>
    <w:rsid w:val="00BE0F4B"/>
    <w:rsid w:val="00BE1185"/>
    <w:rsid w:val="00BE1194"/>
    <w:rsid w:val="00BE12EC"/>
    <w:rsid w:val="00BE13F2"/>
    <w:rsid w:val="00BE1CD2"/>
    <w:rsid w:val="00BE4620"/>
    <w:rsid w:val="00BE48AC"/>
    <w:rsid w:val="00BE621C"/>
    <w:rsid w:val="00BE69E9"/>
    <w:rsid w:val="00BE7388"/>
    <w:rsid w:val="00BE7D11"/>
    <w:rsid w:val="00BF0479"/>
    <w:rsid w:val="00BF0503"/>
    <w:rsid w:val="00BF0A8C"/>
    <w:rsid w:val="00BF0E48"/>
    <w:rsid w:val="00BF1611"/>
    <w:rsid w:val="00BF1B70"/>
    <w:rsid w:val="00BF1E4A"/>
    <w:rsid w:val="00BF1F1B"/>
    <w:rsid w:val="00BF240A"/>
    <w:rsid w:val="00BF298C"/>
    <w:rsid w:val="00BF2B84"/>
    <w:rsid w:val="00BF2CE3"/>
    <w:rsid w:val="00BF320F"/>
    <w:rsid w:val="00BF3A65"/>
    <w:rsid w:val="00BF3F49"/>
    <w:rsid w:val="00BF3FCE"/>
    <w:rsid w:val="00BF43B3"/>
    <w:rsid w:val="00BF493A"/>
    <w:rsid w:val="00BF4F6B"/>
    <w:rsid w:val="00BF4FCF"/>
    <w:rsid w:val="00BF57E9"/>
    <w:rsid w:val="00BF5832"/>
    <w:rsid w:val="00BF6053"/>
    <w:rsid w:val="00BF6A02"/>
    <w:rsid w:val="00BF7E9A"/>
    <w:rsid w:val="00C00510"/>
    <w:rsid w:val="00C00660"/>
    <w:rsid w:val="00C00756"/>
    <w:rsid w:val="00C02EB6"/>
    <w:rsid w:val="00C03F6A"/>
    <w:rsid w:val="00C04A64"/>
    <w:rsid w:val="00C04AE9"/>
    <w:rsid w:val="00C04C1B"/>
    <w:rsid w:val="00C04E7A"/>
    <w:rsid w:val="00C04F80"/>
    <w:rsid w:val="00C05C35"/>
    <w:rsid w:val="00C06C88"/>
    <w:rsid w:val="00C06DA5"/>
    <w:rsid w:val="00C07239"/>
    <w:rsid w:val="00C07297"/>
    <w:rsid w:val="00C07C31"/>
    <w:rsid w:val="00C07DA4"/>
    <w:rsid w:val="00C1121B"/>
    <w:rsid w:val="00C115E1"/>
    <w:rsid w:val="00C116EE"/>
    <w:rsid w:val="00C135F9"/>
    <w:rsid w:val="00C13908"/>
    <w:rsid w:val="00C13952"/>
    <w:rsid w:val="00C13CB0"/>
    <w:rsid w:val="00C1594A"/>
    <w:rsid w:val="00C15ACB"/>
    <w:rsid w:val="00C162F8"/>
    <w:rsid w:val="00C212EC"/>
    <w:rsid w:val="00C214D1"/>
    <w:rsid w:val="00C2164B"/>
    <w:rsid w:val="00C2198D"/>
    <w:rsid w:val="00C21E80"/>
    <w:rsid w:val="00C21EBD"/>
    <w:rsid w:val="00C223F7"/>
    <w:rsid w:val="00C22E2D"/>
    <w:rsid w:val="00C2321F"/>
    <w:rsid w:val="00C23792"/>
    <w:rsid w:val="00C23AD6"/>
    <w:rsid w:val="00C23BCD"/>
    <w:rsid w:val="00C25111"/>
    <w:rsid w:val="00C25162"/>
    <w:rsid w:val="00C25916"/>
    <w:rsid w:val="00C259B3"/>
    <w:rsid w:val="00C25B5E"/>
    <w:rsid w:val="00C25F9F"/>
    <w:rsid w:val="00C2627C"/>
    <w:rsid w:val="00C26B02"/>
    <w:rsid w:val="00C26F5B"/>
    <w:rsid w:val="00C3009F"/>
    <w:rsid w:val="00C3031C"/>
    <w:rsid w:val="00C30354"/>
    <w:rsid w:val="00C303C2"/>
    <w:rsid w:val="00C308A4"/>
    <w:rsid w:val="00C30BAC"/>
    <w:rsid w:val="00C32B90"/>
    <w:rsid w:val="00C33B65"/>
    <w:rsid w:val="00C33B76"/>
    <w:rsid w:val="00C33DB9"/>
    <w:rsid w:val="00C3448A"/>
    <w:rsid w:val="00C3486E"/>
    <w:rsid w:val="00C34ACD"/>
    <w:rsid w:val="00C34DD9"/>
    <w:rsid w:val="00C34E70"/>
    <w:rsid w:val="00C35551"/>
    <w:rsid w:val="00C36803"/>
    <w:rsid w:val="00C36CA6"/>
    <w:rsid w:val="00C370CE"/>
    <w:rsid w:val="00C376F7"/>
    <w:rsid w:val="00C405AA"/>
    <w:rsid w:val="00C407C7"/>
    <w:rsid w:val="00C408AD"/>
    <w:rsid w:val="00C409FB"/>
    <w:rsid w:val="00C40A3A"/>
    <w:rsid w:val="00C41A43"/>
    <w:rsid w:val="00C41F3B"/>
    <w:rsid w:val="00C424D2"/>
    <w:rsid w:val="00C42CAE"/>
    <w:rsid w:val="00C42DF6"/>
    <w:rsid w:val="00C43CE9"/>
    <w:rsid w:val="00C43E68"/>
    <w:rsid w:val="00C44FA4"/>
    <w:rsid w:val="00C45AF8"/>
    <w:rsid w:val="00C46339"/>
    <w:rsid w:val="00C46823"/>
    <w:rsid w:val="00C46957"/>
    <w:rsid w:val="00C472BD"/>
    <w:rsid w:val="00C476F1"/>
    <w:rsid w:val="00C477B3"/>
    <w:rsid w:val="00C5027F"/>
    <w:rsid w:val="00C504B5"/>
    <w:rsid w:val="00C513DF"/>
    <w:rsid w:val="00C51AB9"/>
    <w:rsid w:val="00C532D9"/>
    <w:rsid w:val="00C546EF"/>
    <w:rsid w:val="00C559D8"/>
    <w:rsid w:val="00C56A47"/>
    <w:rsid w:val="00C56C53"/>
    <w:rsid w:val="00C5741D"/>
    <w:rsid w:val="00C57B43"/>
    <w:rsid w:val="00C57DEE"/>
    <w:rsid w:val="00C57E28"/>
    <w:rsid w:val="00C6029C"/>
    <w:rsid w:val="00C60608"/>
    <w:rsid w:val="00C609EC"/>
    <w:rsid w:val="00C615C3"/>
    <w:rsid w:val="00C61694"/>
    <w:rsid w:val="00C61EB4"/>
    <w:rsid w:val="00C628AE"/>
    <w:rsid w:val="00C6312A"/>
    <w:rsid w:val="00C6338D"/>
    <w:rsid w:val="00C6381A"/>
    <w:rsid w:val="00C64E01"/>
    <w:rsid w:val="00C65042"/>
    <w:rsid w:val="00C65E97"/>
    <w:rsid w:val="00C65F7E"/>
    <w:rsid w:val="00C6701D"/>
    <w:rsid w:val="00C67592"/>
    <w:rsid w:val="00C677FB"/>
    <w:rsid w:val="00C67A39"/>
    <w:rsid w:val="00C7019A"/>
    <w:rsid w:val="00C70743"/>
    <w:rsid w:val="00C71608"/>
    <w:rsid w:val="00C71A97"/>
    <w:rsid w:val="00C71CE2"/>
    <w:rsid w:val="00C7227B"/>
    <w:rsid w:val="00C729B0"/>
    <w:rsid w:val="00C72C26"/>
    <w:rsid w:val="00C72EC2"/>
    <w:rsid w:val="00C73186"/>
    <w:rsid w:val="00C7341F"/>
    <w:rsid w:val="00C73616"/>
    <w:rsid w:val="00C74512"/>
    <w:rsid w:val="00C746FD"/>
    <w:rsid w:val="00C7497D"/>
    <w:rsid w:val="00C74AD7"/>
    <w:rsid w:val="00C75DC0"/>
    <w:rsid w:val="00C75E6E"/>
    <w:rsid w:val="00C75F97"/>
    <w:rsid w:val="00C76782"/>
    <w:rsid w:val="00C7698C"/>
    <w:rsid w:val="00C770EF"/>
    <w:rsid w:val="00C77241"/>
    <w:rsid w:val="00C77570"/>
    <w:rsid w:val="00C77D9A"/>
    <w:rsid w:val="00C77FC5"/>
    <w:rsid w:val="00C77FFB"/>
    <w:rsid w:val="00C8047F"/>
    <w:rsid w:val="00C807A8"/>
    <w:rsid w:val="00C807AD"/>
    <w:rsid w:val="00C80B47"/>
    <w:rsid w:val="00C80C55"/>
    <w:rsid w:val="00C81004"/>
    <w:rsid w:val="00C811E6"/>
    <w:rsid w:val="00C815F2"/>
    <w:rsid w:val="00C816F3"/>
    <w:rsid w:val="00C8197F"/>
    <w:rsid w:val="00C81D0C"/>
    <w:rsid w:val="00C83141"/>
    <w:rsid w:val="00C83561"/>
    <w:rsid w:val="00C841FD"/>
    <w:rsid w:val="00C851C0"/>
    <w:rsid w:val="00C8526E"/>
    <w:rsid w:val="00C85B0C"/>
    <w:rsid w:val="00C85B26"/>
    <w:rsid w:val="00C86C10"/>
    <w:rsid w:val="00C86E4D"/>
    <w:rsid w:val="00C877ED"/>
    <w:rsid w:val="00C87932"/>
    <w:rsid w:val="00C879CD"/>
    <w:rsid w:val="00C87D0E"/>
    <w:rsid w:val="00C87E2A"/>
    <w:rsid w:val="00C90827"/>
    <w:rsid w:val="00C9089B"/>
    <w:rsid w:val="00C911BB"/>
    <w:rsid w:val="00C92197"/>
    <w:rsid w:val="00C921EB"/>
    <w:rsid w:val="00C92825"/>
    <w:rsid w:val="00C92BE5"/>
    <w:rsid w:val="00C933F3"/>
    <w:rsid w:val="00C93F2A"/>
    <w:rsid w:val="00C94AFB"/>
    <w:rsid w:val="00C96268"/>
    <w:rsid w:val="00C967D4"/>
    <w:rsid w:val="00C96D79"/>
    <w:rsid w:val="00C97549"/>
    <w:rsid w:val="00CA0BBA"/>
    <w:rsid w:val="00CA121C"/>
    <w:rsid w:val="00CA1D45"/>
    <w:rsid w:val="00CA25D6"/>
    <w:rsid w:val="00CA28EA"/>
    <w:rsid w:val="00CA3042"/>
    <w:rsid w:val="00CA3449"/>
    <w:rsid w:val="00CA5605"/>
    <w:rsid w:val="00CA5F33"/>
    <w:rsid w:val="00CA7121"/>
    <w:rsid w:val="00CA7859"/>
    <w:rsid w:val="00CB075B"/>
    <w:rsid w:val="00CB1160"/>
    <w:rsid w:val="00CB18E4"/>
    <w:rsid w:val="00CB1971"/>
    <w:rsid w:val="00CB1F2F"/>
    <w:rsid w:val="00CB3EC6"/>
    <w:rsid w:val="00CB5A5B"/>
    <w:rsid w:val="00CB5F28"/>
    <w:rsid w:val="00CB6F87"/>
    <w:rsid w:val="00CB7FDC"/>
    <w:rsid w:val="00CC0DE8"/>
    <w:rsid w:val="00CC1031"/>
    <w:rsid w:val="00CC1C81"/>
    <w:rsid w:val="00CC3035"/>
    <w:rsid w:val="00CC3849"/>
    <w:rsid w:val="00CC4977"/>
    <w:rsid w:val="00CC4F5F"/>
    <w:rsid w:val="00CC5877"/>
    <w:rsid w:val="00CC5D86"/>
    <w:rsid w:val="00CC7330"/>
    <w:rsid w:val="00CC7593"/>
    <w:rsid w:val="00CC7714"/>
    <w:rsid w:val="00CC7A32"/>
    <w:rsid w:val="00CD0232"/>
    <w:rsid w:val="00CD03D6"/>
    <w:rsid w:val="00CD047C"/>
    <w:rsid w:val="00CD0C78"/>
    <w:rsid w:val="00CD12B8"/>
    <w:rsid w:val="00CD150C"/>
    <w:rsid w:val="00CD205C"/>
    <w:rsid w:val="00CD2726"/>
    <w:rsid w:val="00CD2F78"/>
    <w:rsid w:val="00CD317F"/>
    <w:rsid w:val="00CD359E"/>
    <w:rsid w:val="00CD3746"/>
    <w:rsid w:val="00CD3F74"/>
    <w:rsid w:val="00CD402D"/>
    <w:rsid w:val="00CD49C7"/>
    <w:rsid w:val="00CD4A05"/>
    <w:rsid w:val="00CD4B89"/>
    <w:rsid w:val="00CD5201"/>
    <w:rsid w:val="00CD5BAE"/>
    <w:rsid w:val="00CD643D"/>
    <w:rsid w:val="00CD64B9"/>
    <w:rsid w:val="00CD64D9"/>
    <w:rsid w:val="00CD6EEB"/>
    <w:rsid w:val="00CD7D11"/>
    <w:rsid w:val="00CD7FF2"/>
    <w:rsid w:val="00CE0738"/>
    <w:rsid w:val="00CE0BDC"/>
    <w:rsid w:val="00CE0C0B"/>
    <w:rsid w:val="00CE2980"/>
    <w:rsid w:val="00CE2C09"/>
    <w:rsid w:val="00CE2F73"/>
    <w:rsid w:val="00CE35D9"/>
    <w:rsid w:val="00CE3C5D"/>
    <w:rsid w:val="00CE3F4B"/>
    <w:rsid w:val="00CE4D9C"/>
    <w:rsid w:val="00CE4DF5"/>
    <w:rsid w:val="00CE4EB9"/>
    <w:rsid w:val="00CE4F11"/>
    <w:rsid w:val="00CE4FAA"/>
    <w:rsid w:val="00CE5015"/>
    <w:rsid w:val="00CE5280"/>
    <w:rsid w:val="00CE5B66"/>
    <w:rsid w:val="00CE5D79"/>
    <w:rsid w:val="00CE5D91"/>
    <w:rsid w:val="00CE604F"/>
    <w:rsid w:val="00CE61B3"/>
    <w:rsid w:val="00CE6477"/>
    <w:rsid w:val="00CE6551"/>
    <w:rsid w:val="00CE69B9"/>
    <w:rsid w:val="00CE6C22"/>
    <w:rsid w:val="00CE6C8C"/>
    <w:rsid w:val="00CE6E79"/>
    <w:rsid w:val="00CE712F"/>
    <w:rsid w:val="00CE73C7"/>
    <w:rsid w:val="00CE7821"/>
    <w:rsid w:val="00CE794F"/>
    <w:rsid w:val="00CF00DF"/>
    <w:rsid w:val="00CF0500"/>
    <w:rsid w:val="00CF0AB0"/>
    <w:rsid w:val="00CF0B08"/>
    <w:rsid w:val="00CF1277"/>
    <w:rsid w:val="00CF13ED"/>
    <w:rsid w:val="00CF1ABB"/>
    <w:rsid w:val="00CF24BC"/>
    <w:rsid w:val="00CF2B50"/>
    <w:rsid w:val="00CF3059"/>
    <w:rsid w:val="00CF346E"/>
    <w:rsid w:val="00CF3A39"/>
    <w:rsid w:val="00CF3AF9"/>
    <w:rsid w:val="00CF3D17"/>
    <w:rsid w:val="00CF43B6"/>
    <w:rsid w:val="00CF49F3"/>
    <w:rsid w:val="00CF504F"/>
    <w:rsid w:val="00CF54C2"/>
    <w:rsid w:val="00CF6A75"/>
    <w:rsid w:val="00CF6DA5"/>
    <w:rsid w:val="00CF7800"/>
    <w:rsid w:val="00D0099F"/>
    <w:rsid w:val="00D01027"/>
    <w:rsid w:val="00D02111"/>
    <w:rsid w:val="00D02339"/>
    <w:rsid w:val="00D02AFB"/>
    <w:rsid w:val="00D02E00"/>
    <w:rsid w:val="00D030A9"/>
    <w:rsid w:val="00D034A7"/>
    <w:rsid w:val="00D036EA"/>
    <w:rsid w:val="00D03BBC"/>
    <w:rsid w:val="00D03C35"/>
    <w:rsid w:val="00D0421D"/>
    <w:rsid w:val="00D04514"/>
    <w:rsid w:val="00D04820"/>
    <w:rsid w:val="00D04B31"/>
    <w:rsid w:val="00D052B0"/>
    <w:rsid w:val="00D053A7"/>
    <w:rsid w:val="00D065DD"/>
    <w:rsid w:val="00D06AD4"/>
    <w:rsid w:val="00D07E71"/>
    <w:rsid w:val="00D10071"/>
    <w:rsid w:val="00D101E5"/>
    <w:rsid w:val="00D10B3F"/>
    <w:rsid w:val="00D11C05"/>
    <w:rsid w:val="00D12AEE"/>
    <w:rsid w:val="00D12C95"/>
    <w:rsid w:val="00D12D22"/>
    <w:rsid w:val="00D12E27"/>
    <w:rsid w:val="00D12EDC"/>
    <w:rsid w:val="00D12FEF"/>
    <w:rsid w:val="00D13DC4"/>
    <w:rsid w:val="00D1401C"/>
    <w:rsid w:val="00D1453F"/>
    <w:rsid w:val="00D14739"/>
    <w:rsid w:val="00D15FF8"/>
    <w:rsid w:val="00D165B5"/>
    <w:rsid w:val="00D167C7"/>
    <w:rsid w:val="00D16EAB"/>
    <w:rsid w:val="00D16EF2"/>
    <w:rsid w:val="00D17206"/>
    <w:rsid w:val="00D17436"/>
    <w:rsid w:val="00D17A1E"/>
    <w:rsid w:val="00D17B03"/>
    <w:rsid w:val="00D17B78"/>
    <w:rsid w:val="00D17B87"/>
    <w:rsid w:val="00D20002"/>
    <w:rsid w:val="00D20017"/>
    <w:rsid w:val="00D2029C"/>
    <w:rsid w:val="00D20815"/>
    <w:rsid w:val="00D216EA"/>
    <w:rsid w:val="00D21993"/>
    <w:rsid w:val="00D22373"/>
    <w:rsid w:val="00D23083"/>
    <w:rsid w:val="00D23576"/>
    <w:rsid w:val="00D23B51"/>
    <w:rsid w:val="00D24945"/>
    <w:rsid w:val="00D26196"/>
    <w:rsid w:val="00D26389"/>
    <w:rsid w:val="00D264EC"/>
    <w:rsid w:val="00D26D61"/>
    <w:rsid w:val="00D2719A"/>
    <w:rsid w:val="00D272A0"/>
    <w:rsid w:val="00D2798C"/>
    <w:rsid w:val="00D27A2B"/>
    <w:rsid w:val="00D27EB6"/>
    <w:rsid w:val="00D30553"/>
    <w:rsid w:val="00D305F8"/>
    <w:rsid w:val="00D30873"/>
    <w:rsid w:val="00D3118D"/>
    <w:rsid w:val="00D31E30"/>
    <w:rsid w:val="00D32EAE"/>
    <w:rsid w:val="00D32F7E"/>
    <w:rsid w:val="00D343D4"/>
    <w:rsid w:val="00D345BB"/>
    <w:rsid w:val="00D3472B"/>
    <w:rsid w:val="00D3557F"/>
    <w:rsid w:val="00D35684"/>
    <w:rsid w:val="00D36C76"/>
    <w:rsid w:val="00D37654"/>
    <w:rsid w:val="00D40309"/>
    <w:rsid w:val="00D4046B"/>
    <w:rsid w:val="00D41466"/>
    <w:rsid w:val="00D41D30"/>
    <w:rsid w:val="00D42F68"/>
    <w:rsid w:val="00D42FA1"/>
    <w:rsid w:val="00D446D7"/>
    <w:rsid w:val="00D44C63"/>
    <w:rsid w:val="00D455FD"/>
    <w:rsid w:val="00D464D1"/>
    <w:rsid w:val="00D4697F"/>
    <w:rsid w:val="00D46BB0"/>
    <w:rsid w:val="00D46ED4"/>
    <w:rsid w:val="00D47ABC"/>
    <w:rsid w:val="00D47B04"/>
    <w:rsid w:val="00D50A7E"/>
    <w:rsid w:val="00D51C03"/>
    <w:rsid w:val="00D52465"/>
    <w:rsid w:val="00D527D0"/>
    <w:rsid w:val="00D52C92"/>
    <w:rsid w:val="00D53A18"/>
    <w:rsid w:val="00D5498A"/>
    <w:rsid w:val="00D55D5F"/>
    <w:rsid w:val="00D5638E"/>
    <w:rsid w:val="00D56E39"/>
    <w:rsid w:val="00D5750D"/>
    <w:rsid w:val="00D57907"/>
    <w:rsid w:val="00D60264"/>
    <w:rsid w:val="00D60582"/>
    <w:rsid w:val="00D60600"/>
    <w:rsid w:val="00D613DB"/>
    <w:rsid w:val="00D6172A"/>
    <w:rsid w:val="00D6237B"/>
    <w:rsid w:val="00D62B90"/>
    <w:rsid w:val="00D63468"/>
    <w:rsid w:val="00D635C9"/>
    <w:rsid w:val="00D63864"/>
    <w:rsid w:val="00D63D58"/>
    <w:rsid w:val="00D64219"/>
    <w:rsid w:val="00D64540"/>
    <w:rsid w:val="00D65BAE"/>
    <w:rsid w:val="00D65DDC"/>
    <w:rsid w:val="00D6642E"/>
    <w:rsid w:val="00D66646"/>
    <w:rsid w:val="00D66E0C"/>
    <w:rsid w:val="00D6705F"/>
    <w:rsid w:val="00D70177"/>
    <w:rsid w:val="00D70B91"/>
    <w:rsid w:val="00D710D9"/>
    <w:rsid w:val="00D7215A"/>
    <w:rsid w:val="00D7285C"/>
    <w:rsid w:val="00D72DB9"/>
    <w:rsid w:val="00D73568"/>
    <w:rsid w:val="00D73635"/>
    <w:rsid w:val="00D73636"/>
    <w:rsid w:val="00D73DCE"/>
    <w:rsid w:val="00D74B4F"/>
    <w:rsid w:val="00D74CAE"/>
    <w:rsid w:val="00D751D6"/>
    <w:rsid w:val="00D75606"/>
    <w:rsid w:val="00D7569B"/>
    <w:rsid w:val="00D756CC"/>
    <w:rsid w:val="00D767C2"/>
    <w:rsid w:val="00D767DC"/>
    <w:rsid w:val="00D76881"/>
    <w:rsid w:val="00D76DC1"/>
    <w:rsid w:val="00D771A5"/>
    <w:rsid w:val="00D771EE"/>
    <w:rsid w:val="00D7798A"/>
    <w:rsid w:val="00D8205F"/>
    <w:rsid w:val="00D82757"/>
    <w:rsid w:val="00D82AF6"/>
    <w:rsid w:val="00D82C34"/>
    <w:rsid w:val="00D82D1B"/>
    <w:rsid w:val="00D83233"/>
    <w:rsid w:val="00D833FD"/>
    <w:rsid w:val="00D83678"/>
    <w:rsid w:val="00D83D7E"/>
    <w:rsid w:val="00D8433A"/>
    <w:rsid w:val="00D849BB"/>
    <w:rsid w:val="00D850E6"/>
    <w:rsid w:val="00D854CD"/>
    <w:rsid w:val="00D857AB"/>
    <w:rsid w:val="00D85DBF"/>
    <w:rsid w:val="00D86306"/>
    <w:rsid w:val="00D86CBA"/>
    <w:rsid w:val="00D871CF"/>
    <w:rsid w:val="00D87BF9"/>
    <w:rsid w:val="00D90123"/>
    <w:rsid w:val="00D90702"/>
    <w:rsid w:val="00D90947"/>
    <w:rsid w:val="00D90CCD"/>
    <w:rsid w:val="00D914F2"/>
    <w:rsid w:val="00D915DF"/>
    <w:rsid w:val="00D918DE"/>
    <w:rsid w:val="00D918FD"/>
    <w:rsid w:val="00D91CAC"/>
    <w:rsid w:val="00D91DB3"/>
    <w:rsid w:val="00D924B5"/>
    <w:rsid w:val="00D9361E"/>
    <w:rsid w:val="00D93823"/>
    <w:rsid w:val="00D93954"/>
    <w:rsid w:val="00D93B10"/>
    <w:rsid w:val="00D94981"/>
    <w:rsid w:val="00D94E1D"/>
    <w:rsid w:val="00D94E77"/>
    <w:rsid w:val="00D95433"/>
    <w:rsid w:val="00D96514"/>
    <w:rsid w:val="00D96845"/>
    <w:rsid w:val="00D97171"/>
    <w:rsid w:val="00D97B75"/>
    <w:rsid w:val="00DA16E2"/>
    <w:rsid w:val="00DA18FD"/>
    <w:rsid w:val="00DA1A48"/>
    <w:rsid w:val="00DA1C78"/>
    <w:rsid w:val="00DA2015"/>
    <w:rsid w:val="00DA289D"/>
    <w:rsid w:val="00DA2D52"/>
    <w:rsid w:val="00DA2F2D"/>
    <w:rsid w:val="00DA37D4"/>
    <w:rsid w:val="00DA3D7E"/>
    <w:rsid w:val="00DA5697"/>
    <w:rsid w:val="00DA6346"/>
    <w:rsid w:val="00DA69FC"/>
    <w:rsid w:val="00DA7AE9"/>
    <w:rsid w:val="00DA7C33"/>
    <w:rsid w:val="00DA7DFA"/>
    <w:rsid w:val="00DB003D"/>
    <w:rsid w:val="00DB0119"/>
    <w:rsid w:val="00DB03DC"/>
    <w:rsid w:val="00DB0D10"/>
    <w:rsid w:val="00DB1093"/>
    <w:rsid w:val="00DB14D6"/>
    <w:rsid w:val="00DB1D74"/>
    <w:rsid w:val="00DB2401"/>
    <w:rsid w:val="00DB329F"/>
    <w:rsid w:val="00DB34A6"/>
    <w:rsid w:val="00DB427E"/>
    <w:rsid w:val="00DB45B6"/>
    <w:rsid w:val="00DB540B"/>
    <w:rsid w:val="00DB5D80"/>
    <w:rsid w:val="00DB6164"/>
    <w:rsid w:val="00DB63C0"/>
    <w:rsid w:val="00DB70DD"/>
    <w:rsid w:val="00DB7410"/>
    <w:rsid w:val="00DB751C"/>
    <w:rsid w:val="00DC06CB"/>
    <w:rsid w:val="00DC2307"/>
    <w:rsid w:val="00DC27B4"/>
    <w:rsid w:val="00DC2B56"/>
    <w:rsid w:val="00DC32B0"/>
    <w:rsid w:val="00DC363E"/>
    <w:rsid w:val="00DC379F"/>
    <w:rsid w:val="00DC38E8"/>
    <w:rsid w:val="00DC4E69"/>
    <w:rsid w:val="00DC52D0"/>
    <w:rsid w:val="00DC6184"/>
    <w:rsid w:val="00DC6238"/>
    <w:rsid w:val="00DC6E85"/>
    <w:rsid w:val="00DC7123"/>
    <w:rsid w:val="00DC7FF7"/>
    <w:rsid w:val="00DD0479"/>
    <w:rsid w:val="00DD0508"/>
    <w:rsid w:val="00DD056F"/>
    <w:rsid w:val="00DD0997"/>
    <w:rsid w:val="00DD2002"/>
    <w:rsid w:val="00DD211E"/>
    <w:rsid w:val="00DD24D8"/>
    <w:rsid w:val="00DD25D3"/>
    <w:rsid w:val="00DD27FD"/>
    <w:rsid w:val="00DD2BD2"/>
    <w:rsid w:val="00DD440E"/>
    <w:rsid w:val="00DD46E2"/>
    <w:rsid w:val="00DD495F"/>
    <w:rsid w:val="00DD4DAA"/>
    <w:rsid w:val="00DD4F22"/>
    <w:rsid w:val="00DD5283"/>
    <w:rsid w:val="00DD5755"/>
    <w:rsid w:val="00DD5796"/>
    <w:rsid w:val="00DD5FD9"/>
    <w:rsid w:val="00DD6055"/>
    <w:rsid w:val="00DD66AD"/>
    <w:rsid w:val="00DD66D0"/>
    <w:rsid w:val="00DD6A55"/>
    <w:rsid w:val="00DD6C9E"/>
    <w:rsid w:val="00DD6F95"/>
    <w:rsid w:val="00DD765B"/>
    <w:rsid w:val="00DE02F1"/>
    <w:rsid w:val="00DE0466"/>
    <w:rsid w:val="00DE069F"/>
    <w:rsid w:val="00DE0904"/>
    <w:rsid w:val="00DE1001"/>
    <w:rsid w:val="00DE20AE"/>
    <w:rsid w:val="00DE2A05"/>
    <w:rsid w:val="00DE32D4"/>
    <w:rsid w:val="00DE384F"/>
    <w:rsid w:val="00DE47E2"/>
    <w:rsid w:val="00DE55E9"/>
    <w:rsid w:val="00DE5E74"/>
    <w:rsid w:val="00DE671C"/>
    <w:rsid w:val="00DE772E"/>
    <w:rsid w:val="00DE783D"/>
    <w:rsid w:val="00DE78ED"/>
    <w:rsid w:val="00DF011E"/>
    <w:rsid w:val="00DF0568"/>
    <w:rsid w:val="00DF11DE"/>
    <w:rsid w:val="00DF1357"/>
    <w:rsid w:val="00DF13DA"/>
    <w:rsid w:val="00DF1516"/>
    <w:rsid w:val="00DF160F"/>
    <w:rsid w:val="00DF1691"/>
    <w:rsid w:val="00DF1978"/>
    <w:rsid w:val="00DF1ADE"/>
    <w:rsid w:val="00DF2511"/>
    <w:rsid w:val="00DF2F15"/>
    <w:rsid w:val="00DF4289"/>
    <w:rsid w:val="00DF43C8"/>
    <w:rsid w:val="00DF5912"/>
    <w:rsid w:val="00DF59B9"/>
    <w:rsid w:val="00DF5B4F"/>
    <w:rsid w:val="00DF651D"/>
    <w:rsid w:val="00DF6574"/>
    <w:rsid w:val="00DF669F"/>
    <w:rsid w:val="00DF6F8C"/>
    <w:rsid w:val="00DF75A0"/>
    <w:rsid w:val="00DF7603"/>
    <w:rsid w:val="00DF78C1"/>
    <w:rsid w:val="00E0011D"/>
    <w:rsid w:val="00E002F7"/>
    <w:rsid w:val="00E0034F"/>
    <w:rsid w:val="00E005AD"/>
    <w:rsid w:val="00E0177D"/>
    <w:rsid w:val="00E02AA2"/>
    <w:rsid w:val="00E0304F"/>
    <w:rsid w:val="00E03A24"/>
    <w:rsid w:val="00E046E1"/>
    <w:rsid w:val="00E04F2F"/>
    <w:rsid w:val="00E04F9E"/>
    <w:rsid w:val="00E05744"/>
    <w:rsid w:val="00E06890"/>
    <w:rsid w:val="00E07191"/>
    <w:rsid w:val="00E07815"/>
    <w:rsid w:val="00E078C9"/>
    <w:rsid w:val="00E07956"/>
    <w:rsid w:val="00E10035"/>
    <w:rsid w:val="00E1042F"/>
    <w:rsid w:val="00E10B17"/>
    <w:rsid w:val="00E1112D"/>
    <w:rsid w:val="00E116DC"/>
    <w:rsid w:val="00E1189F"/>
    <w:rsid w:val="00E125CA"/>
    <w:rsid w:val="00E126D6"/>
    <w:rsid w:val="00E1361A"/>
    <w:rsid w:val="00E13819"/>
    <w:rsid w:val="00E138E8"/>
    <w:rsid w:val="00E13A0D"/>
    <w:rsid w:val="00E13BCE"/>
    <w:rsid w:val="00E14A20"/>
    <w:rsid w:val="00E14B2E"/>
    <w:rsid w:val="00E16250"/>
    <w:rsid w:val="00E1659F"/>
    <w:rsid w:val="00E165A5"/>
    <w:rsid w:val="00E17A98"/>
    <w:rsid w:val="00E2057B"/>
    <w:rsid w:val="00E20F8F"/>
    <w:rsid w:val="00E222A1"/>
    <w:rsid w:val="00E22662"/>
    <w:rsid w:val="00E229CE"/>
    <w:rsid w:val="00E23E90"/>
    <w:rsid w:val="00E2453E"/>
    <w:rsid w:val="00E24BD3"/>
    <w:rsid w:val="00E25C7A"/>
    <w:rsid w:val="00E25EE0"/>
    <w:rsid w:val="00E26469"/>
    <w:rsid w:val="00E266DB"/>
    <w:rsid w:val="00E26A19"/>
    <w:rsid w:val="00E26BAA"/>
    <w:rsid w:val="00E26E0D"/>
    <w:rsid w:val="00E2704B"/>
    <w:rsid w:val="00E277F7"/>
    <w:rsid w:val="00E30686"/>
    <w:rsid w:val="00E30BF6"/>
    <w:rsid w:val="00E30C03"/>
    <w:rsid w:val="00E30D1F"/>
    <w:rsid w:val="00E30DE7"/>
    <w:rsid w:val="00E31033"/>
    <w:rsid w:val="00E31B37"/>
    <w:rsid w:val="00E32337"/>
    <w:rsid w:val="00E32F7F"/>
    <w:rsid w:val="00E33302"/>
    <w:rsid w:val="00E33C5A"/>
    <w:rsid w:val="00E353EB"/>
    <w:rsid w:val="00E354D7"/>
    <w:rsid w:val="00E358C9"/>
    <w:rsid w:val="00E35D32"/>
    <w:rsid w:val="00E35DBE"/>
    <w:rsid w:val="00E35DDF"/>
    <w:rsid w:val="00E36234"/>
    <w:rsid w:val="00E36682"/>
    <w:rsid w:val="00E36C10"/>
    <w:rsid w:val="00E372CD"/>
    <w:rsid w:val="00E3775C"/>
    <w:rsid w:val="00E37839"/>
    <w:rsid w:val="00E403CD"/>
    <w:rsid w:val="00E405B2"/>
    <w:rsid w:val="00E4067B"/>
    <w:rsid w:val="00E406DA"/>
    <w:rsid w:val="00E41355"/>
    <w:rsid w:val="00E419AE"/>
    <w:rsid w:val="00E41EB8"/>
    <w:rsid w:val="00E426CC"/>
    <w:rsid w:val="00E43275"/>
    <w:rsid w:val="00E4350E"/>
    <w:rsid w:val="00E437FD"/>
    <w:rsid w:val="00E44A09"/>
    <w:rsid w:val="00E44D8C"/>
    <w:rsid w:val="00E44EC2"/>
    <w:rsid w:val="00E44F5C"/>
    <w:rsid w:val="00E46529"/>
    <w:rsid w:val="00E46C48"/>
    <w:rsid w:val="00E47D05"/>
    <w:rsid w:val="00E47D81"/>
    <w:rsid w:val="00E47E4E"/>
    <w:rsid w:val="00E502FF"/>
    <w:rsid w:val="00E50E3C"/>
    <w:rsid w:val="00E50E87"/>
    <w:rsid w:val="00E51F76"/>
    <w:rsid w:val="00E52CF5"/>
    <w:rsid w:val="00E52EEE"/>
    <w:rsid w:val="00E53323"/>
    <w:rsid w:val="00E537DD"/>
    <w:rsid w:val="00E537EA"/>
    <w:rsid w:val="00E539E1"/>
    <w:rsid w:val="00E55052"/>
    <w:rsid w:val="00E552C2"/>
    <w:rsid w:val="00E55308"/>
    <w:rsid w:val="00E55731"/>
    <w:rsid w:val="00E55A16"/>
    <w:rsid w:val="00E5603D"/>
    <w:rsid w:val="00E5660F"/>
    <w:rsid w:val="00E5739E"/>
    <w:rsid w:val="00E6014F"/>
    <w:rsid w:val="00E601AF"/>
    <w:rsid w:val="00E60A33"/>
    <w:rsid w:val="00E60CE5"/>
    <w:rsid w:val="00E61287"/>
    <w:rsid w:val="00E6213A"/>
    <w:rsid w:val="00E62B33"/>
    <w:rsid w:val="00E63072"/>
    <w:rsid w:val="00E637D5"/>
    <w:rsid w:val="00E6482F"/>
    <w:rsid w:val="00E6484B"/>
    <w:rsid w:val="00E64FA8"/>
    <w:rsid w:val="00E655A9"/>
    <w:rsid w:val="00E6570F"/>
    <w:rsid w:val="00E65FC4"/>
    <w:rsid w:val="00E66808"/>
    <w:rsid w:val="00E670B0"/>
    <w:rsid w:val="00E701F5"/>
    <w:rsid w:val="00E70314"/>
    <w:rsid w:val="00E70C2D"/>
    <w:rsid w:val="00E71748"/>
    <w:rsid w:val="00E71A93"/>
    <w:rsid w:val="00E71C72"/>
    <w:rsid w:val="00E72BCF"/>
    <w:rsid w:val="00E730A3"/>
    <w:rsid w:val="00E73159"/>
    <w:rsid w:val="00E738DD"/>
    <w:rsid w:val="00E73FC0"/>
    <w:rsid w:val="00E74BE9"/>
    <w:rsid w:val="00E74F38"/>
    <w:rsid w:val="00E75199"/>
    <w:rsid w:val="00E75A40"/>
    <w:rsid w:val="00E75CDB"/>
    <w:rsid w:val="00E75D67"/>
    <w:rsid w:val="00E75FD9"/>
    <w:rsid w:val="00E76141"/>
    <w:rsid w:val="00E7768B"/>
    <w:rsid w:val="00E77A29"/>
    <w:rsid w:val="00E80112"/>
    <w:rsid w:val="00E814D9"/>
    <w:rsid w:val="00E8179E"/>
    <w:rsid w:val="00E81F74"/>
    <w:rsid w:val="00E8208F"/>
    <w:rsid w:val="00E828EF"/>
    <w:rsid w:val="00E82D0A"/>
    <w:rsid w:val="00E83D4D"/>
    <w:rsid w:val="00E83D65"/>
    <w:rsid w:val="00E849AE"/>
    <w:rsid w:val="00E84C49"/>
    <w:rsid w:val="00E85360"/>
    <w:rsid w:val="00E856B9"/>
    <w:rsid w:val="00E85B22"/>
    <w:rsid w:val="00E86154"/>
    <w:rsid w:val="00E90FC5"/>
    <w:rsid w:val="00E91235"/>
    <w:rsid w:val="00E9139E"/>
    <w:rsid w:val="00E916F7"/>
    <w:rsid w:val="00E9201A"/>
    <w:rsid w:val="00E92369"/>
    <w:rsid w:val="00E92775"/>
    <w:rsid w:val="00E92CCE"/>
    <w:rsid w:val="00E95598"/>
    <w:rsid w:val="00E95CEE"/>
    <w:rsid w:val="00E95F23"/>
    <w:rsid w:val="00E964E7"/>
    <w:rsid w:val="00E96AAA"/>
    <w:rsid w:val="00E96E92"/>
    <w:rsid w:val="00E97E4E"/>
    <w:rsid w:val="00EA01F8"/>
    <w:rsid w:val="00EA050A"/>
    <w:rsid w:val="00EA07B5"/>
    <w:rsid w:val="00EA0B6F"/>
    <w:rsid w:val="00EA0C7C"/>
    <w:rsid w:val="00EA1085"/>
    <w:rsid w:val="00EA12C6"/>
    <w:rsid w:val="00EA18A2"/>
    <w:rsid w:val="00EA1D5D"/>
    <w:rsid w:val="00EA1F0F"/>
    <w:rsid w:val="00EA243E"/>
    <w:rsid w:val="00EA256C"/>
    <w:rsid w:val="00EA283A"/>
    <w:rsid w:val="00EA290D"/>
    <w:rsid w:val="00EA2A05"/>
    <w:rsid w:val="00EA2B66"/>
    <w:rsid w:val="00EA37C1"/>
    <w:rsid w:val="00EA3D20"/>
    <w:rsid w:val="00EA4008"/>
    <w:rsid w:val="00EA40AC"/>
    <w:rsid w:val="00EA4F5D"/>
    <w:rsid w:val="00EA5385"/>
    <w:rsid w:val="00EA5BE8"/>
    <w:rsid w:val="00EA62E6"/>
    <w:rsid w:val="00EA639A"/>
    <w:rsid w:val="00EA6DF5"/>
    <w:rsid w:val="00EB01C3"/>
    <w:rsid w:val="00EB082E"/>
    <w:rsid w:val="00EB134B"/>
    <w:rsid w:val="00EB23BD"/>
    <w:rsid w:val="00EB2FCC"/>
    <w:rsid w:val="00EB3295"/>
    <w:rsid w:val="00EB4577"/>
    <w:rsid w:val="00EB46B4"/>
    <w:rsid w:val="00EB577B"/>
    <w:rsid w:val="00EB6791"/>
    <w:rsid w:val="00EB7290"/>
    <w:rsid w:val="00EC0018"/>
    <w:rsid w:val="00EC021F"/>
    <w:rsid w:val="00EC1924"/>
    <w:rsid w:val="00EC1D8C"/>
    <w:rsid w:val="00EC23B7"/>
    <w:rsid w:val="00EC2DBC"/>
    <w:rsid w:val="00EC2F64"/>
    <w:rsid w:val="00EC3731"/>
    <w:rsid w:val="00EC4AA8"/>
    <w:rsid w:val="00EC5076"/>
    <w:rsid w:val="00EC58FE"/>
    <w:rsid w:val="00EC6569"/>
    <w:rsid w:val="00EC68CB"/>
    <w:rsid w:val="00EC68DC"/>
    <w:rsid w:val="00EC6CF9"/>
    <w:rsid w:val="00EC6CFE"/>
    <w:rsid w:val="00EC7600"/>
    <w:rsid w:val="00EC7775"/>
    <w:rsid w:val="00ED0278"/>
    <w:rsid w:val="00ED08D0"/>
    <w:rsid w:val="00ED0BEB"/>
    <w:rsid w:val="00ED1166"/>
    <w:rsid w:val="00ED14CD"/>
    <w:rsid w:val="00ED18A9"/>
    <w:rsid w:val="00ED25F7"/>
    <w:rsid w:val="00ED445C"/>
    <w:rsid w:val="00ED47A9"/>
    <w:rsid w:val="00ED562B"/>
    <w:rsid w:val="00ED60CE"/>
    <w:rsid w:val="00ED6786"/>
    <w:rsid w:val="00ED6AAF"/>
    <w:rsid w:val="00ED71EA"/>
    <w:rsid w:val="00EE1A46"/>
    <w:rsid w:val="00EE33B8"/>
    <w:rsid w:val="00EE3EE8"/>
    <w:rsid w:val="00EE4B93"/>
    <w:rsid w:val="00EE522C"/>
    <w:rsid w:val="00EE6051"/>
    <w:rsid w:val="00EE6A35"/>
    <w:rsid w:val="00EE7207"/>
    <w:rsid w:val="00EE78EC"/>
    <w:rsid w:val="00EF1313"/>
    <w:rsid w:val="00EF23EC"/>
    <w:rsid w:val="00EF2775"/>
    <w:rsid w:val="00EF2788"/>
    <w:rsid w:val="00EF31D4"/>
    <w:rsid w:val="00EF3A6A"/>
    <w:rsid w:val="00EF3B6F"/>
    <w:rsid w:val="00EF3DA9"/>
    <w:rsid w:val="00EF4732"/>
    <w:rsid w:val="00EF4C36"/>
    <w:rsid w:val="00EF4DF6"/>
    <w:rsid w:val="00EF6258"/>
    <w:rsid w:val="00EF6E8B"/>
    <w:rsid w:val="00EF75D1"/>
    <w:rsid w:val="00EF7C07"/>
    <w:rsid w:val="00F0086B"/>
    <w:rsid w:val="00F0137A"/>
    <w:rsid w:val="00F01383"/>
    <w:rsid w:val="00F021F4"/>
    <w:rsid w:val="00F0229D"/>
    <w:rsid w:val="00F023C8"/>
    <w:rsid w:val="00F0380C"/>
    <w:rsid w:val="00F03A7C"/>
    <w:rsid w:val="00F04026"/>
    <w:rsid w:val="00F0441B"/>
    <w:rsid w:val="00F0453C"/>
    <w:rsid w:val="00F04723"/>
    <w:rsid w:val="00F047EB"/>
    <w:rsid w:val="00F04A6B"/>
    <w:rsid w:val="00F0634A"/>
    <w:rsid w:val="00F06496"/>
    <w:rsid w:val="00F06C48"/>
    <w:rsid w:val="00F0705C"/>
    <w:rsid w:val="00F07384"/>
    <w:rsid w:val="00F07691"/>
    <w:rsid w:val="00F10640"/>
    <w:rsid w:val="00F10A95"/>
    <w:rsid w:val="00F10FA8"/>
    <w:rsid w:val="00F112E1"/>
    <w:rsid w:val="00F13792"/>
    <w:rsid w:val="00F138F6"/>
    <w:rsid w:val="00F14500"/>
    <w:rsid w:val="00F14BBC"/>
    <w:rsid w:val="00F14DFC"/>
    <w:rsid w:val="00F165B8"/>
    <w:rsid w:val="00F166DC"/>
    <w:rsid w:val="00F1696E"/>
    <w:rsid w:val="00F16CD6"/>
    <w:rsid w:val="00F176EC"/>
    <w:rsid w:val="00F2018F"/>
    <w:rsid w:val="00F201CF"/>
    <w:rsid w:val="00F201F6"/>
    <w:rsid w:val="00F20E6E"/>
    <w:rsid w:val="00F21428"/>
    <w:rsid w:val="00F21594"/>
    <w:rsid w:val="00F2172E"/>
    <w:rsid w:val="00F219C5"/>
    <w:rsid w:val="00F22261"/>
    <w:rsid w:val="00F22327"/>
    <w:rsid w:val="00F226E4"/>
    <w:rsid w:val="00F229E5"/>
    <w:rsid w:val="00F22AE9"/>
    <w:rsid w:val="00F23203"/>
    <w:rsid w:val="00F232F4"/>
    <w:rsid w:val="00F2440E"/>
    <w:rsid w:val="00F24793"/>
    <w:rsid w:val="00F24968"/>
    <w:rsid w:val="00F25694"/>
    <w:rsid w:val="00F25CB1"/>
    <w:rsid w:val="00F26AC0"/>
    <w:rsid w:val="00F26D95"/>
    <w:rsid w:val="00F30DD7"/>
    <w:rsid w:val="00F3196E"/>
    <w:rsid w:val="00F32195"/>
    <w:rsid w:val="00F32305"/>
    <w:rsid w:val="00F32BA1"/>
    <w:rsid w:val="00F33282"/>
    <w:rsid w:val="00F33B65"/>
    <w:rsid w:val="00F344F5"/>
    <w:rsid w:val="00F3463E"/>
    <w:rsid w:val="00F34756"/>
    <w:rsid w:val="00F348C3"/>
    <w:rsid w:val="00F3493F"/>
    <w:rsid w:val="00F34B45"/>
    <w:rsid w:val="00F35029"/>
    <w:rsid w:val="00F35D38"/>
    <w:rsid w:val="00F35D75"/>
    <w:rsid w:val="00F36975"/>
    <w:rsid w:val="00F36D0D"/>
    <w:rsid w:val="00F37028"/>
    <w:rsid w:val="00F375CF"/>
    <w:rsid w:val="00F37B35"/>
    <w:rsid w:val="00F37D6F"/>
    <w:rsid w:val="00F407DB"/>
    <w:rsid w:val="00F40857"/>
    <w:rsid w:val="00F40B4A"/>
    <w:rsid w:val="00F414E3"/>
    <w:rsid w:val="00F423E4"/>
    <w:rsid w:val="00F4363E"/>
    <w:rsid w:val="00F43CD5"/>
    <w:rsid w:val="00F45F0A"/>
    <w:rsid w:val="00F45F6B"/>
    <w:rsid w:val="00F462F6"/>
    <w:rsid w:val="00F47F0C"/>
    <w:rsid w:val="00F5015B"/>
    <w:rsid w:val="00F5015E"/>
    <w:rsid w:val="00F503AC"/>
    <w:rsid w:val="00F51B2F"/>
    <w:rsid w:val="00F52607"/>
    <w:rsid w:val="00F538CD"/>
    <w:rsid w:val="00F53D12"/>
    <w:rsid w:val="00F53EC4"/>
    <w:rsid w:val="00F540C4"/>
    <w:rsid w:val="00F5535A"/>
    <w:rsid w:val="00F55C44"/>
    <w:rsid w:val="00F56054"/>
    <w:rsid w:val="00F5644F"/>
    <w:rsid w:val="00F56538"/>
    <w:rsid w:val="00F57559"/>
    <w:rsid w:val="00F57C31"/>
    <w:rsid w:val="00F609CF"/>
    <w:rsid w:val="00F60A8F"/>
    <w:rsid w:val="00F60B8D"/>
    <w:rsid w:val="00F60DB9"/>
    <w:rsid w:val="00F61095"/>
    <w:rsid w:val="00F6131F"/>
    <w:rsid w:val="00F61387"/>
    <w:rsid w:val="00F61E3D"/>
    <w:rsid w:val="00F63A07"/>
    <w:rsid w:val="00F642E7"/>
    <w:rsid w:val="00F643BB"/>
    <w:rsid w:val="00F6443E"/>
    <w:rsid w:val="00F65249"/>
    <w:rsid w:val="00F652FE"/>
    <w:rsid w:val="00F6544A"/>
    <w:rsid w:val="00F657D3"/>
    <w:rsid w:val="00F65C1E"/>
    <w:rsid w:val="00F65CAE"/>
    <w:rsid w:val="00F65F0D"/>
    <w:rsid w:val="00F662E8"/>
    <w:rsid w:val="00F66BD1"/>
    <w:rsid w:val="00F66BF8"/>
    <w:rsid w:val="00F66EE6"/>
    <w:rsid w:val="00F671CE"/>
    <w:rsid w:val="00F673B8"/>
    <w:rsid w:val="00F70426"/>
    <w:rsid w:val="00F70456"/>
    <w:rsid w:val="00F707AC"/>
    <w:rsid w:val="00F70977"/>
    <w:rsid w:val="00F714A8"/>
    <w:rsid w:val="00F71F8E"/>
    <w:rsid w:val="00F731A4"/>
    <w:rsid w:val="00F73531"/>
    <w:rsid w:val="00F735CA"/>
    <w:rsid w:val="00F73718"/>
    <w:rsid w:val="00F74031"/>
    <w:rsid w:val="00F741EA"/>
    <w:rsid w:val="00F74686"/>
    <w:rsid w:val="00F7530D"/>
    <w:rsid w:val="00F755DA"/>
    <w:rsid w:val="00F757B1"/>
    <w:rsid w:val="00F7685B"/>
    <w:rsid w:val="00F76C43"/>
    <w:rsid w:val="00F77614"/>
    <w:rsid w:val="00F77AC6"/>
    <w:rsid w:val="00F77CBC"/>
    <w:rsid w:val="00F77E9C"/>
    <w:rsid w:val="00F800CA"/>
    <w:rsid w:val="00F80344"/>
    <w:rsid w:val="00F81696"/>
    <w:rsid w:val="00F8171D"/>
    <w:rsid w:val="00F8178C"/>
    <w:rsid w:val="00F822AE"/>
    <w:rsid w:val="00F82A1D"/>
    <w:rsid w:val="00F82CD1"/>
    <w:rsid w:val="00F8331F"/>
    <w:rsid w:val="00F837D5"/>
    <w:rsid w:val="00F84319"/>
    <w:rsid w:val="00F84574"/>
    <w:rsid w:val="00F84FCE"/>
    <w:rsid w:val="00F8510A"/>
    <w:rsid w:val="00F857E0"/>
    <w:rsid w:val="00F85E5B"/>
    <w:rsid w:val="00F86C94"/>
    <w:rsid w:val="00F86EF7"/>
    <w:rsid w:val="00F90617"/>
    <w:rsid w:val="00F908A3"/>
    <w:rsid w:val="00F90F34"/>
    <w:rsid w:val="00F9166C"/>
    <w:rsid w:val="00F91B55"/>
    <w:rsid w:val="00F91B87"/>
    <w:rsid w:val="00F926CF"/>
    <w:rsid w:val="00F92A58"/>
    <w:rsid w:val="00F93749"/>
    <w:rsid w:val="00F938C2"/>
    <w:rsid w:val="00F93C8D"/>
    <w:rsid w:val="00F9402E"/>
    <w:rsid w:val="00F942E8"/>
    <w:rsid w:val="00F947F4"/>
    <w:rsid w:val="00F95570"/>
    <w:rsid w:val="00F9559E"/>
    <w:rsid w:val="00F96086"/>
    <w:rsid w:val="00F96602"/>
    <w:rsid w:val="00F9682A"/>
    <w:rsid w:val="00F97164"/>
    <w:rsid w:val="00F9730C"/>
    <w:rsid w:val="00F97AA6"/>
    <w:rsid w:val="00F97EAC"/>
    <w:rsid w:val="00FA0404"/>
    <w:rsid w:val="00FA319E"/>
    <w:rsid w:val="00FA31A7"/>
    <w:rsid w:val="00FA3B48"/>
    <w:rsid w:val="00FA3EEC"/>
    <w:rsid w:val="00FA5BD3"/>
    <w:rsid w:val="00FA63C2"/>
    <w:rsid w:val="00FA697B"/>
    <w:rsid w:val="00FA77C1"/>
    <w:rsid w:val="00FA77E9"/>
    <w:rsid w:val="00FB0863"/>
    <w:rsid w:val="00FB175A"/>
    <w:rsid w:val="00FB213A"/>
    <w:rsid w:val="00FB2238"/>
    <w:rsid w:val="00FB2251"/>
    <w:rsid w:val="00FB23CC"/>
    <w:rsid w:val="00FB2D65"/>
    <w:rsid w:val="00FB2DAE"/>
    <w:rsid w:val="00FB4DE7"/>
    <w:rsid w:val="00FB5315"/>
    <w:rsid w:val="00FB57A6"/>
    <w:rsid w:val="00FB5B92"/>
    <w:rsid w:val="00FB5CD0"/>
    <w:rsid w:val="00FB61A9"/>
    <w:rsid w:val="00FB63E4"/>
    <w:rsid w:val="00FB7BE6"/>
    <w:rsid w:val="00FC0043"/>
    <w:rsid w:val="00FC16CB"/>
    <w:rsid w:val="00FC1B5F"/>
    <w:rsid w:val="00FC229F"/>
    <w:rsid w:val="00FC2571"/>
    <w:rsid w:val="00FC2767"/>
    <w:rsid w:val="00FC28E8"/>
    <w:rsid w:val="00FC2C56"/>
    <w:rsid w:val="00FC3440"/>
    <w:rsid w:val="00FC3D71"/>
    <w:rsid w:val="00FC4BBB"/>
    <w:rsid w:val="00FC5444"/>
    <w:rsid w:val="00FC660F"/>
    <w:rsid w:val="00FC6DC5"/>
    <w:rsid w:val="00FC704D"/>
    <w:rsid w:val="00FD0CC9"/>
    <w:rsid w:val="00FD102A"/>
    <w:rsid w:val="00FD1E8E"/>
    <w:rsid w:val="00FD1ED4"/>
    <w:rsid w:val="00FD2407"/>
    <w:rsid w:val="00FD24D3"/>
    <w:rsid w:val="00FD271B"/>
    <w:rsid w:val="00FD2CA9"/>
    <w:rsid w:val="00FD2FAD"/>
    <w:rsid w:val="00FD306A"/>
    <w:rsid w:val="00FD36D9"/>
    <w:rsid w:val="00FD39FB"/>
    <w:rsid w:val="00FD3CC8"/>
    <w:rsid w:val="00FD4583"/>
    <w:rsid w:val="00FD4725"/>
    <w:rsid w:val="00FD4F7B"/>
    <w:rsid w:val="00FD57F5"/>
    <w:rsid w:val="00FD581B"/>
    <w:rsid w:val="00FD5C7D"/>
    <w:rsid w:val="00FD6792"/>
    <w:rsid w:val="00FD7DC7"/>
    <w:rsid w:val="00FD7E58"/>
    <w:rsid w:val="00FD7F0C"/>
    <w:rsid w:val="00FE0057"/>
    <w:rsid w:val="00FE0A31"/>
    <w:rsid w:val="00FE0DB5"/>
    <w:rsid w:val="00FE1E37"/>
    <w:rsid w:val="00FE21BA"/>
    <w:rsid w:val="00FE2BC0"/>
    <w:rsid w:val="00FE3EEB"/>
    <w:rsid w:val="00FE446D"/>
    <w:rsid w:val="00FE4B4C"/>
    <w:rsid w:val="00FE5021"/>
    <w:rsid w:val="00FE5E82"/>
    <w:rsid w:val="00FE61EC"/>
    <w:rsid w:val="00FE697B"/>
    <w:rsid w:val="00FE6C81"/>
    <w:rsid w:val="00FE74DD"/>
    <w:rsid w:val="00FE74DE"/>
    <w:rsid w:val="00FE77CF"/>
    <w:rsid w:val="00FE7846"/>
    <w:rsid w:val="00FE7C5B"/>
    <w:rsid w:val="00FE7D38"/>
    <w:rsid w:val="00FF00BE"/>
    <w:rsid w:val="00FF20EF"/>
    <w:rsid w:val="00FF23FF"/>
    <w:rsid w:val="00FF2A12"/>
    <w:rsid w:val="00FF30F3"/>
    <w:rsid w:val="00FF3214"/>
    <w:rsid w:val="00FF3634"/>
    <w:rsid w:val="00FF37A8"/>
    <w:rsid w:val="00FF4E69"/>
    <w:rsid w:val="00FF6037"/>
    <w:rsid w:val="00FF7D92"/>
    <w:rsid w:val="0556F66D"/>
    <w:rsid w:val="0782E465"/>
    <w:rsid w:val="090CA4A4"/>
    <w:rsid w:val="094033D7"/>
    <w:rsid w:val="0C591282"/>
    <w:rsid w:val="133171E9"/>
    <w:rsid w:val="192F53DB"/>
    <w:rsid w:val="2064ABDA"/>
    <w:rsid w:val="2C126399"/>
    <w:rsid w:val="3039E705"/>
    <w:rsid w:val="3CBC15B6"/>
    <w:rsid w:val="3DFF71F8"/>
    <w:rsid w:val="478CA565"/>
    <w:rsid w:val="4797AEC9"/>
    <w:rsid w:val="47C5152A"/>
    <w:rsid w:val="4AC4931E"/>
    <w:rsid w:val="4D934C01"/>
    <w:rsid w:val="525A0BFE"/>
    <w:rsid w:val="54A0E67C"/>
    <w:rsid w:val="5E5348B3"/>
    <w:rsid w:val="5E7B8E28"/>
    <w:rsid w:val="6DBF2B6D"/>
    <w:rsid w:val="70780CC5"/>
    <w:rsid w:val="7174FE2C"/>
    <w:rsid w:val="741129D2"/>
    <w:rsid w:val="759A1679"/>
    <w:rsid w:val="7772C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D1BD59"/>
  <w15:docId w15:val="{5A9B6A3F-E5A0-4092-90D1-222A38EC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link w:val="Heading1Char"/>
    <w:uiPriority w:val="9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uiPriority w:val="99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uiPriority w:val="99"/>
    <w:rsid w:val="00CE3F4B"/>
  </w:style>
  <w:style w:type="paragraph" w:styleId="ListBullet">
    <w:name w:val="List Bullet"/>
    <w:basedOn w:val="BodyText"/>
    <w:uiPriority w:val="99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nhideWhenUsed/>
    <w:rsid w:val="00A47E53"/>
    <w:rPr>
      <w:color w:val="231F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E53"/>
    <w:rPr>
      <w:color w:val="605E5C"/>
      <w:shd w:val="clear" w:color="auto" w:fill="E1DFDD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461FED"/>
    <w:pPr>
      <w:spacing w:line="240" w:lineRule="auto"/>
    </w:pPr>
    <w:rPr>
      <w:rFonts w:ascii="Times New Roman" w:hAnsi="Times New Roman"/>
      <w:sz w:val="20"/>
      <w:szCs w:val="20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paragraph" w:styleId="Revision">
    <w:name w:val="Revision"/>
    <w:hidden/>
    <w:uiPriority w:val="99"/>
    <w:semiHidden/>
    <w:rsid w:val="00E437FD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357CA"/>
    <w:rPr>
      <w:rFonts w:asciiTheme="majorHAnsi" w:hAnsiTheme="majorHAnsi"/>
      <w:b/>
      <w:caps/>
      <w:color w:val="003263" w:themeColor="text2"/>
      <w:spacing w:val="6"/>
      <w:sz w:val="22"/>
    </w:rPr>
  </w:style>
  <w:style w:type="character" w:styleId="CommentReference">
    <w:name w:val="annotation reference"/>
    <w:basedOn w:val="DefaultParagraphFont"/>
    <w:semiHidden/>
    <w:unhideWhenUsed/>
    <w:rsid w:val="004C344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C34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C34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34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34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14513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9D1E1F7-5AF4-4CB2-ADEE-6E6A0368A5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801C52-2E78-4320-AFEC-6582A3C2E17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1021</TotalTime>
  <Pages>4</Pages>
  <Words>630</Words>
  <Characters>3196</Characters>
  <Application>Microsoft Office Word</Application>
  <DocSecurity>0</DocSecurity>
  <Lines>184</Lines>
  <Paragraphs>92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Budd</dc:creator>
  <cp:keywords/>
  <cp:lastModifiedBy>Simone Budd</cp:lastModifiedBy>
  <cp:revision>844</cp:revision>
  <cp:lastPrinted>2017-03-28T06:03:00Z</cp:lastPrinted>
  <dcterms:created xsi:type="dcterms:W3CDTF">2026-06-02T22:59:00Z</dcterms:created>
  <dcterms:modified xsi:type="dcterms:W3CDTF">2026-06-03T23:39:00Z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D25-227288</vt:lpwstr>
  </property>
</Properties>
</file>